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B6577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665408" behindDoc="0" locked="0" layoutInCell="1" allowOverlap="1" wp14:anchorId="3A480E4B" wp14:editId="79591BA0">
            <wp:simplePos x="0" y="0"/>
            <wp:positionH relativeFrom="margin">
              <wp:posOffset>5205095</wp:posOffset>
            </wp:positionH>
            <wp:positionV relativeFrom="margin">
              <wp:posOffset>8856980</wp:posOffset>
            </wp:positionV>
            <wp:extent cx="1249200" cy="936000"/>
            <wp:effectExtent l="0" t="0" r="0" b="0"/>
            <wp:wrapSquare wrapText="bothSides"/>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r w:rsidR="007B1D54">
        <w:rPr>
          <w:noProof/>
          <w:lang w:eastAsia="zh-CN"/>
        </w:rPr>
        <mc:AlternateContent>
          <mc:Choice Requires="wps">
            <w:drawing>
              <wp:anchor distT="0" distB="0" distL="114300" distR="114300" simplePos="0" relativeHeight="251651072"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29"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9C6655" w:rsidRDefault="00D8031E" w:rsidP="0001352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452-15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2BuAIAAL4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" filled="f" stroked="f">
                <v:textbox>
                  <w:txbxContent>
                    <w:p w:rsidR="00D8031E" w:rsidRPr="009C6655" w:rsidRDefault="00D8031E" w:rsidP="0001352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452-15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v:textbox>
              </v:shape>
            </w:pict>
          </mc:Fallback>
        </mc:AlternateContent>
      </w:r>
      <w:r w:rsidR="007B1D54">
        <w:rPr>
          <w:noProof/>
          <w:lang w:eastAsia="zh-CN"/>
        </w:rPr>
        <mc:AlternateContent>
          <mc:Choice Requires="wps">
            <w:drawing>
              <wp:anchor distT="0" distB="0" distL="114300" distR="114300" simplePos="0" relativeHeight="251650048"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42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F01A2" w:rsidRDefault="00D8031E" w:rsidP="00013529">
                            <w:pPr>
                              <w:spacing w:line="168" w:lineRule="auto"/>
                              <w:ind w:right="-126"/>
                              <w:jc w:val="right"/>
                              <w:rPr>
                                <w:rFonts w:ascii="Tahoma" w:hAnsi="Tahoma"/>
                                <w:b/>
                                <w:bCs/>
                                <w:color w:val="000068"/>
                                <w:sz w:val="40"/>
                                <w:szCs w:val="72"/>
                                <w:rtl/>
                                <w:lang w:bidi="ar-EG"/>
                              </w:rPr>
                            </w:pPr>
                            <w:r w:rsidRPr="00013529">
                              <w:rPr>
                                <w:rFonts w:ascii="Tahoma" w:hAnsi="Tahoma"/>
                                <w:b/>
                                <w:bCs/>
                                <w:color w:val="000068"/>
                                <w:sz w:val="40"/>
                                <w:szCs w:val="72"/>
                                <w:rtl/>
                                <w:lang w:bidi="ar-EG"/>
                              </w:rPr>
                              <w:t>إجراء التنبؤ لتقدير التداخل بين المحطات على سطح الأرض</w:t>
                            </w:r>
                            <w:r w:rsidRPr="00013529">
                              <w:rPr>
                                <w:rFonts w:ascii="Tahoma" w:hAnsi="Tahoma" w:hint="cs"/>
                                <w:b/>
                                <w:bCs/>
                                <w:color w:val="000068"/>
                                <w:sz w:val="40"/>
                                <w:szCs w:val="72"/>
                                <w:rtl/>
                                <w:lang w:bidi="ar-EG"/>
                              </w:rPr>
                              <w:t xml:space="preserve"> </w:t>
                            </w:r>
                            <w:r w:rsidRPr="00013529">
                              <w:rPr>
                                <w:rFonts w:ascii="Tahoma" w:hAnsi="Tahoma"/>
                                <w:b/>
                                <w:bCs/>
                                <w:color w:val="000068"/>
                                <w:sz w:val="40"/>
                                <w:szCs w:val="72"/>
                                <w:rtl/>
                                <w:lang w:bidi="ar-EG"/>
                              </w:rPr>
                              <w:t>عند ترددات تفوق</w:t>
                            </w:r>
                            <w:r>
                              <w:rPr>
                                <w:rFonts w:ascii="Tahoma" w:hAnsi="Tahoma" w:hint="cs"/>
                                <w:b/>
                                <w:bCs/>
                                <w:color w:val="000068"/>
                                <w:sz w:val="40"/>
                                <w:szCs w:val="72"/>
                                <w:rtl/>
                                <w:lang w:bidi="ar-EG"/>
                              </w:rPr>
                              <w:t> </w:t>
                            </w:r>
                            <w:r w:rsidRPr="00E76C21">
                              <w:rPr>
                                <w:rFonts w:ascii="Tahoma" w:hAnsi="Tahoma"/>
                                <w:b/>
                                <w:bCs/>
                                <w:color w:val="000068"/>
                                <w:sz w:val="48"/>
                                <w:szCs w:val="48"/>
                                <w:lang w:bidi="ar-EG"/>
                              </w:rPr>
                              <w:t>GHz 0,1</w:t>
                            </w:r>
                            <w:r w:rsidRPr="00013529">
                              <w:rPr>
                                <w:rFonts w:ascii="Tahoma" w:hAnsi="Tahoma"/>
                                <w:b/>
                                <w:bCs/>
                                <w:color w:val="000068"/>
                                <w:sz w:val="40"/>
                                <w:szCs w:val="72"/>
                                <w:rtl/>
                                <w:lang w:bidi="ar-EG"/>
                              </w:rPr>
                              <w:t xml:space="preserve"> تقريبا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l6ug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Lp0WXq6&#10;AgAAxgUAAA4AAAAAAAAAAAAAAAAALgIAAGRycy9lMm9Eb2MueG1sUEsBAi0AFAAGAAgAAAAhAFqw&#10;2CveAAAACgEAAA8AAAAAAAAAAAAAAAAAFAUAAGRycy9kb3ducmV2LnhtbFBLBQYAAAAABAAEAPMA&#10;AAAfBgAAAAA=&#10;" filled="f" stroked="f">
                <v:textbox>
                  <w:txbxContent>
                    <w:p w:rsidR="00D8031E" w:rsidRPr="005F01A2" w:rsidRDefault="00D8031E" w:rsidP="00013529">
                      <w:pPr>
                        <w:spacing w:line="168" w:lineRule="auto"/>
                        <w:ind w:right="-126"/>
                        <w:jc w:val="right"/>
                        <w:rPr>
                          <w:rFonts w:ascii="Tahoma" w:hAnsi="Tahoma"/>
                          <w:b/>
                          <w:bCs/>
                          <w:color w:val="000068"/>
                          <w:sz w:val="40"/>
                          <w:szCs w:val="72"/>
                          <w:rtl/>
                          <w:lang w:bidi="ar-EG"/>
                        </w:rPr>
                      </w:pPr>
                      <w:r w:rsidRPr="00013529">
                        <w:rPr>
                          <w:rFonts w:ascii="Tahoma" w:hAnsi="Tahoma"/>
                          <w:b/>
                          <w:bCs/>
                          <w:color w:val="000068"/>
                          <w:sz w:val="40"/>
                          <w:szCs w:val="72"/>
                          <w:rtl/>
                          <w:lang w:bidi="ar-EG"/>
                        </w:rPr>
                        <w:t>إجراء التنبؤ لتقدير التداخل بين المحطات على سطح الأرض</w:t>
                      </w:r>
                      <w:r w:rsidRPr="00013529">
                        <w:rPr>
                          <w:rFonts w:ascii="Tahoma" w:hAnsi="Tahoma" w:hint="cs"/>
                          <w:b/>
                          <w:bCs/>
                          <w:color w:val="000068"/>
                          <w:sz w:val="40"/>
                          <w:szCs w:val="72"/>
                          <w:rtl/>
                          <w:lang w:bidi="ar-EG"/>
                        </w:rPr>
                        <w:t xml:space="preserve"> </w:t>
                      </w:r>
                      <w:r w:rsidRPr="00013529">
                        <w:rPr>
                          <w:rFonts w:ascii="Tahoma" w:hAnsi="Tahoma"/>
                          <w:b/>
                          <w:bCs/>
                          <w:color w:val="000068"/>
                          <w:sz w:val="40"/>
                          <w:szCs w:val="72"/>
                          <w:rtl/>
                          <w:lang w:bidi="ar-EG"/>
                        </w:rPr>
                        <w:t>عند ترددات تفوق</w:t>
                      </w:r>
                      <w:r>
                        <w:rPr>
                          <w:rFonts w:ascii="Tahoma" w:hAnsi="Tahoma" w:hint="cs"/>
                          <w:b/>
                          <w:bCs/>
                          <w:color w:val="000068"/>
                          <w:sz w:val="40"/>
                          <w:szCs w:val="72"/>
                          <w:rtl/>
                          <w:lang w:bidi="ar-EG"/>
                        </w:rPr>
                        <w:t> </w:t>
                      </w:r>
                      <w:r w:rsidRPr="00E76C21">
                        <w:rPr>
                          <w:rFonts w:ascii="Tahoma" w:hAnsi="Tahoma"/>
                          <w:b/>
                          <w:bCs/>
                          <w:color w:val="000068"/>
                          <w:sz w:val="48"/>
                          <w:szCs w:val="48"/>
                          <w:lang w:bidi="ar-EG"/>
                        </w:rPr>
                        <w:t>GHz 0,1</w:t>
                      </w:r>
                      <w:r w:rsidRPr="00013529">
                        <w:rPr>
                          <w:rFonts w:ascii="Tahoma" w:hAnsi="Tahoma"/>
                          <w:b/>
                          <w:bCs/>
                          <w:color w:val="000068"/>
                          <w:sz w:val="40"/>
                          <w:szCs w:val="72"/>
                          <w:rtl/>
                          <w:lang w:bidi="ar-EG"/>
                        </w:rPr>
                        <w:t xml:space="preserve"> تقريبا</w:t>
                      </w:r>
                    </w:p>
                  </w:txbxContent>
                </v:textbox>
              </v:shape>
            </w:pict>
          </mc:Fallback>
        </mc:AlternateContent>
      </w:r>
      <w:r w:rsidR="007B1D54">
        <w:rPr>
          <w:noProof/>
          <w:lang w:eastAsia="zh-CN"/>
        </w:rPr>
        <mc:AlternateContent>
          <mc:Choice Requires="wps">
            <w:drawing>
              <wp:anchor distT="0" distB="0" distL="114300" distR="114300" simplePos="0" relativeHeight="251652096"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42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F01A2" w:rsidRDefault="00D8031E" w:rsidP="00013529">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D8031E" w:rsidRPr="005F01A2" w:rsidRDefault="00D8031E" w:rsidP="00013529">
                            <w:pPr>
                              <w:spacing w:line="168" w:lineRule="auto"/>
                              <w:ind w:right="-126"/>
                              <w:jc w:val="right"/>
                              <w:rPr>
                                <w:rFonts w:ascii="Tahoma" w:hAnsi="Tahoma"/>
                                <w:b/>
                                <w:bCs/>
                                <w:color w:val="000068"/>
                                <w:sz w:val="36"/>
                                <w:szCs w:val="56"/>
                                <w:rtl/>
                              </w:rPr>
                            </w:pPr>
                            <w:r w:rsidRPr="00013529">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U1uw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Oaq1&#10;NbsCAADGBQAADgAAAAAAAAAAAAAAAAAuAgAAZHJzL2Uyb0RvYy54bWxQSwECLQAUAAYACAAAACEA&#10;8qfjyN8AAAAMAQAADwAAAAAAAAAAAAAAAAAVBQAAZHJzL2Rvd25yZXYueG1sUEsFBgAAAAAEAAQA&#10;8wAAACEGAAAAAA==&#10;" filled="f" stroked="f">
                <v:textbox>
                  <w:txbxContent>
                    <w:p w:rsidR="00D8031E" w:rsidRPr="005F01A2" w:rsidRDefault="00D8031E" w:rsidP="00013529">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D8031E" w:rsidRPr="005F01A2" w:rsidRDefault="00D8031E" w:rsidP="00013529">
                      <w:pPr>
                        <w:spacing w:line="168" w:lineRule="auto"/>
                        <w:ind w:right="-126"/>
                        <w:jc w:val="right"/>
                        <w:rPr>
                          <w:rFonts w:ascii="Tahoma" w:hAnsi="Tahoma"/>
                          <w:b/>
                          <w:bCs/>
                          <w:color w:val="000068"/>
                          <w:sz w:val="36"/>
                          <w:szCs w:val="56"/>
                          <w:rtl/>
                        </w:rPr>
                      </w:pPr>
                      <w:r w:rsidRPr="00013529">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w:t>
      </w:r>
      <w:r w:rsidR="00013529">
        <w:rPr>
          <w:rFonts w:hint="cs"/>
          <w:spacing w:val="-2"/>
          <w:sz w:val="20"/>
          <w:szCs w:val="26"/>
          <w:rtl/>
          <w:lang w:bidi="ar-EG"/>
        </w:rPr>
        <w:t xml:space="preserve"> في </w:t>
      </w:r>
      <w:r w:rsidRPr="008113E9">
        <w:rPr>
          <w:rFonts w:hint="cs"/>
          <w:spacing w:val="-2"/>
          <w:sz w:val="20"/>
          <w:szCs w:val="26"/>
          <w:rtl/>
          <w:lang w:bidi="ar-EG"/>
        </w:rPr>
        <w:t>تأمين الترشيد والإنصاف والفعالية والاقتصاد</w:t>
      </w:r>
      <w:r w:rsidR="00013529">
        <w:rPr>
          <w:rFonts w:hint="cs"/>
          <w:spacing w:val="-2"/>
          <w:sz w:val="20"/>
          <w:szCs w:val="26"/>
          <w:rtl/>
          <w:lang w:bidi="ar-EG"/>
        </w:rPr>
        <w:t xml:space="preserve"> في </w:t>
      </w:r>
      <w:r w:rsidRPr="008113E9">
        <w:rPr>
          <w:rFonts w:hint="cs"/>
          <w:spacing w:val="-2"/>
          <w:sz w:val="20"/>
          <w:szCs w:val="26"/>
          <w:rtl/>
          <w:lang w:bidi="ar-EG"/>
        </w:rPr>
        <w:t>استعمال طيف الترددات الراديوية</w:t>
      </w:r>
      <w:r w:rsidR="00013529">
        <w:rPr>
          <w:rFonts w:hint="cs"/>
          <w:spacing w:val="-2"/>
          <w:sz w:val="20"/>
          <w:szCs w:val="26"/>
          <w:rtl/>
          <w:lang w:bidi="ar-EG"/>
        </w:rPr>
        <w:t xml:space="preserve"> في </w:t>
      </w:r>
      <w:r w:rsidRPr="008113E9">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12047264"/>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5518A7">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w:t>
      </w:r>
      <w:r w:rsidR="00013529">
        <w:rPr>
          <w:rFonts w:hint="cs"/>
          <w:spacing w:val="-2"/>
          <w:sz w:val="20"/>
          <w:szCs w:val="26"/>
          <w:rtl/>
          <w:lang w:val="ru-RU"/>
        </w:rPr>
        <w:t xml:space="preserve"> في </w:t>
      </w:r>
      <w:r w:rsidRPr="008113E9">
        <w:rPr>
          <w:rFonts w:hint="cs"/>
          <w:spacing w:val="-2"/>
          <w:sz w:val="20"/>
          <w:szCs w:val="26"/>
          <w:rtl/>
          <w:lang w:val="ru-RU"/>
        </w:rPr>
        <w:t>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w:t>
      </w:r>
      <w:r w:rsidR="00013529">
        <w:rPr>
          <w:rFonts w:hint="cs"/>
          <w:spacing w:val="-2"/>
          <w:sz w:val="20"/>
          <w:szCs w:val="26"/>
          <w:rtl/>
          <w:lang w:bidi="ar-EG"/>
        </w:rPr>
        <w:t xml:space="preserve"> في </w:t>
      </w:r>
      <w:r w:rsidRPr="008113E9">
        <w:rPr>
          <w:rFonts w:hint="cs"/>
          <w:spacing w:val="-2"/>
          <w:sz w:val="20"/>
          <w:szCs w:val="26"/>
          <w:rtl/>
          <w:lang w:bidi="ar-EG"/>
        </w:rPr>
        <w:t>الملحق</w:t>
      </w:r>
      <w:r w:rsidR="005518A7">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5518A7">
        <w:rPr>
          <w:rFonts w:hint="eastAsia"/>
          <w:spacing w:val="-2"/>
          <w:sz w:val="20"/>
          <w:szCs w:val="26"/>
          <w:rtl/>
          <w:lang w:bidi="ar-EG"/>
        </w:rPr>
        <w:t> </w:t>
      </w:r>
      <w:r w:rsidR="00B65775">
        <w:rPr>
          <w:spacing w:val="-2"/>
          <w:sz w:val="20"/>
          <w:szCs w:val="26"/>
          <w:lang w:bidi="ar-EG"/>
        </w:rPr>
        <w:br/>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w:t>
      </w:r>
      <w:r w:rsidR="00013529">
        <w:rPr>
          <w:rFonts w:hint="cs"/>
          <w:spacing w:val="-2"/>
          <w:sz w:val="20"/>
          <w:szCs w:val="26"/>
          <w:rtl/>
          <w:lang w:bidi="ar-EG"/>
        </w:rPr>
        <w:t xml:space="preserve"> في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(يمكن الاطلاع عليها أيضاً</w:t>
            </w:r>
            <w:r w:rsidR="00013529">
              <w:rPr>
                <w:rFonts w:hint="cs"/>
                <w:sz w:val="18"/>
                <w:szCs w:val="24"/>
                <w:rtl/>
                <w:lang w:val="ru-RU"/>
              </w:rPr>
              <w:t xml:space="preserve"> في </w:t>
            </w:r>
            <w:r w:rsidRPr="009C6655">
              <w:rPr>
                <w:rFonts w:hint="cs"/>
                <w:sz w:val="18"/>
                <w:szCs w:val="24"/>
                <w:rtl/>
                <w:lang w:val="ru-RU"/>
              </w:rPr>
              <w:t xml:space="preserve">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013529">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013529" w:rsidRPr="00013529" w:rsidTr="00013529">
        <w:trPr>
          <w:jc w:val="center"/>
        </w:trPr>
        <w:tc>
          <w:tcPr>
            <w:tcW w:w="9394" w:type="dxa"/>
            <w:gridSpan w:val="2"/>
            <w:tcBorders>
              <w:top w:val="nil"/>
              <w:left w:val="single" w:sz="12" w:space="0" w:color="000080"/>
              <w:bottom w:val="nil"/>
              <w:right w:val="single" w:sz="12" w:space="0" w:color="000080"/>
            </w:tcBorders>
            <w:shd w:val="clear" w:color="auto" w:fill="FFFFFF"/>
          </w:tcPr>
          <w:p w:rsidR="00E964C9" w:rsidRPr="00013529" w:rsidRDefault="00E964C9" w:rsidP="00E964C9">
            <w:pPr>
              <w:tabs>
                <w:tab w:val="left" w:pos="1471"/>
              </w:tabs>
              <w:spacing w:before="20" w:after="40" w:line="240" w:lineRule="exact"/>
              <w:rPr>
                <w:b/>
                <w:bCs/>
                <w:sz w:val="20"/>
                <w:szCs w:val="26"/>
              </w:rPr>
            </w:pPr>
            <w:r w:rsidRPr="00013529">
              <w:rPr>
                <w:b/>
                <w:bCs/>
                <w:sz w:val="20"/>
                <w:szCs w:val="26"/>
              </w:rPr>
              <w:t>BS</w:t>
            </w:r>
            <w:r w:rsidRPr="00013529">
              <w:rPr>
                <w:rFonts w:hint="cs"/>
                <w:b/>
                <w:bCs/>
                <w:sz w:val="20"/>
                <w:szCs w:val="26"/>
                <w:rtl/>
              </w:rPr>
              <w:tab/>
            </w:r>
            <w:r w:rsidRPr="00013529">
              <w:rPr>
                <w:rFonts w:hint="cs"/>
                <w:sz w:val="20"/>
                <w:szCs w:val="26"/>
                <w:rtl/>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013529">
        <w:trPr>
          <w:jc w:val="center"/>
        </w:trPr>
        <w:tc>
          <w:tcPr>
            <w:tcW w:w="9394" w:type="dxa"/>
            <w:gridSpan w:val="2"/>
            <w:tcBorders>
              <w:left w:val="single" w:sz="12" w:space="0" w:color="000080"/>
              <w:bottom w:val="nil"/>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013529">
        <w:trPr>
          <w:jc w:val="center"/>
        </w:trPr>
        <w:tc>
          <w:tcPr>
            <w:tcW w:w="9394" w:type="dxa"/>
            <w:gridSpan w:val="2"/>
            <w:tcBorders>
              <w:top w:val="nil"/>
              <w:left w:val="single" w:sz="12" w:space="0" w:color="000080"/>
              <w:bottom w:val="nil"/>
              <w:right w:val="single" w:sz="12" w:space="0" w:color="000080"/>
            </w:tcBorders>
            <w:shd w:val="pct12" w:color="auto" w:fill="auto"/>
          </w:tcPr>
          <w:p w:rsidR="00E964C9" w:rsidRPr="00F61DE2" w:rsidRDefault="00E964C9" w:rsidP="00E964C9">
            <w:pPr>
              <w:tabs>
                <w:tab w:val="left" w:pos="1471"/>
              </w:tabs>
              <w:spacing w:before="20" w:after="40" w:line="240" w:lineRule="exact"/>
              <w:rPr>
                <w:rFonts w:ascii="Times New Roman Bold" w:hAnsi="Times New Roman Bold"/>
                <w:color w:val="00007E"/>
                <w:sz w:val="20"/>
                <w:szCs w:val="26"/>
                <w:lang w:val="ru-RU"/>
              </w:rPr>
            </w:pPr>
            <w:r w:rsidRPr="00F61DE2">
              <w:rPr>
                <w:rFonts w:ascii="Times New Roman Bold" w:hAnsi="Times New Roman Bold"/>
                <w:b/>
                <w:bCs/>
                <w:color w:val="00007E"/>
                <w:sz w:val="20"/>
                <w:szCs w:val="26"/>
              </w:rPr>
              <w:t>P</w:t>
            </w:r>
            <w:r w:rsidRPr="00F61DE2">
              <w:rPr>
                <w:rFonts w:ascii="Times New Roman Bold" w:hAnsi="Times New Roman Bold" w:hint="cs"/>
                <w:b/>
                <w:bCs/>
                <w:color w:val="00007E"/>
                <w:sz w:val="20"/>
                <w:szCs w:val="26"/>
                <w:rtl/>
              </w:rPr>
              <w:tab/>
            </w:r>
            <w:r w:rsidRPr="00F61DE2">
              <w:rPr>
                <w:rFonts w:ascii="Times New Roman Bold" w:hAnsi="Times New Roman Bold" w:hint="cs"/>
                <w:b/>
                <w:bCs/>
                <w:color w:val="00007E"/>
                <w:sz w:val="20"/>
                <w:szCs w:val="26"/>
                <w:rtl/>
                <w:lang w:val="ru-RU"/>
              </w:rPr>
              <w:t>انتشار الموجات الراديوية</w:t>
            </w:r>
          </w:p>
        </w:tc>
      </w:tr>
      <w:tr w:rsidR="00E964C9" w:rsidRPr="00440F51" w:rsidTr="00013529">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5518A7">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518A7">
            <w:pPr>
              <w:ind w:left="57"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w:t>
            </w:r>
            <w:r w:rsidR="00013529">
              <w:rPr>
                <w:rFonts w:hint="cs"/>
                <w:i/>
                <w:iCs/>
                <w:sz w:val="21"/>
                <w:szCs w:val="26"/>
                <w:rtl/>
                <w:lang w:val="ru-RU"/>
              </w:rPr>
              <w:t xml:space="preserve"> في </w:t>
            </w:r>
            <w:r w:rsidRPr="008113E9">
              <w:rPr>
                <w:rFonts w:hint="cs"/>
                <w:i/>
                <w:iCs/>
                <w:sz w:val="21"/>
                <w:szCs w:val="26"/>
                <w:rtl/>
                <w:lang w:val="ru-RU"/>
              </w:rPr>
              <w:t>القرار</w:t>
            </w:r>
            <w:r w:rsidR="005518A7">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896CE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896CEF">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896CEF">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896CEF">
        <w:rPr>
          <w:sz w:val="21"/>
          <w:szCs w:val="20"/>
        </w:rPr>
        <w:t>5</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013529">
      <w:pPr>
        <w:pStyle w:val="RecNo"/>
        <w:rPr>
          <w:rtl/>
          <w:lang w:bidi="ar-SY"/>
        </w:rPr>
      </w:pPr>
      <w:r w:rsidRPr="006E3D0D">
        <w:rPr>
          <w:rtl/>
        </w:rPr>
        <w:lastRenderedPageBreak/>
        <w:t>التوصيـة</w:t>
      </w:r>
      <w:r w:rsidR="00393745">
        <w:rPr>
          <w:rFonts w:hint="cs"/>
          <w:rtl/>
        </w:rPr>
        <w:t xml:space="preserve"> </w:t>
      </w:r>
      <w:r w:rsidRPr="006E3D0D">
        <w:rPr>
          <w:rtl/>
        </w:rPr>
        <w:t xml:space="preserve"> </w:t>
      </w:r>
      <w:r w:rsidR="00013529">
        <w:t>ITU-R P.452-15</w:t>
      </w:r>
    </w:p>
    <w:p w:rsidR="002E6ECC" w:rsidRDefault="00013529" w:rsidP="00013529">
      <w:pPr>
        <w:pStyle w:val="Rectitle"/>
        <w:rPr>
          <w:rtl/>
          <w:lang w:bidi="ar-SA"/>
        </w:rPr>
      </w:pPr>
      <w:bookmarkStart w:id="1" w:name="_Toc254604689"/>
      <w:bookmarkStart w:id="2" w:name="_Toc254604735"/>
      <w:bookmarkStart w:id="3" w:name="_Toc254604858"/>
      <w:r w:rsidRPr="00013529">
        <w:rPr>
          <w:rtl/>
          <w:lang w:bidi="ar-SA"/>
        </w:rPr>
        <w:t xml:space="preserve">إجراء التنبؤ لتقدير التداخل بين المحطات على سطح الأرض </w:t>
      </w:r>
      <w:r w:rsidRPr="00013529">
        <w:rPr>
          <w:rtl/>
          <w:lang w:bidi="ar-SA"/>
        </w:rPr>
        <w:br/>
        <w:t xml:space="preserve">عند ترددات تفوق </w:t>
      </w:r>
      <w:r w:rsidRPr="00013529">
        <w:t>GHz 0,1</w:t>
      </w:r>
      <w:r w:rsidRPr="00013529">
        <w:rPr>
          <w:rtl/>
          <w:lang w:bidi="ar-SA"/>
        </w:rPr>
        <w:t xml:space="preserve"> تقريباً</w:t>
      </w:r>
      <w:bookmarkEnd w:id="1"/>
      <w:bookmarkEnd w:id="2"/>
      <w:bookmarkEnd w:id="3"/>
    </w:p>
    <w:p w:rsidR="00013529" w:rsidRPr="00013529" w:rsidRDefault="00013529" w:rsidP="00F61DE2">
      <w:pPr>
        <w:pStyle w:val="Recref"/>
        <w:rPr>
          <w:rtl/>
        </w:rPr>
      </w:pPr>
      <w:r w:rsidRPr="00375093">
        <w:rPr>
          <w:lang w:bidi="ar-EG"/>
        </w:rPr>
        <w:t>)</w:t>
      </w:r>
      <w:r w:rsidRPr="00375093">
        <w:rPr>
          <w:rtl/>
          <w:lang w:bidi="ar-EG"/>
        </w:rPr>
        <w:t xml:space="preserve">المسألة </w:t>
      </w:r>
      <w:r w:rsidRPr="00375093">
        <w:rPr>
          <w:lang w:bidi="ar-EG"/>
        </w:rPr>
        <w:t>(ITU-R 208/3</w:t>
      </w:r>
    </w:p>
    <w:p w:rsidR="002E6ECC" w:rsidRPr="006E3D0D" w:rsidRDefault="00013529" w:rsidP="002E6ECC">
      <w:pPr>
        <w:pStyle w:val="Recdate"/>
        <w:spacing w:before="240"/>
        <w:rPr>
          <w:rtl/>
        </w:rPr>
      </w:pPr>
      <w:r w:rsidRPr="00375093">
        <w:rPr>
          <w:lang w:bidi="ar-EG"/>
        </w:rPr>
        <w:t>(</w:t>
      </w:r>
      <w:r>
        <w:rPr>
          <w:lang w:bidi="ar-EG"/>
        </w:rPr>
        <w:t>2013-</w:t>
      </w:r>
      <w:r w:rsidRPr="00375093">
        <w:rPr>
          <w:lang w:bidi="ar-EG"/>
        </w:rPr>
        <w:t>2009-2007-2005-2003-2001-1999-1997-1995-1994-1992-1986-1982-1978-1974-1970)</w:t>
      </w:r>
    </w:p>
    <w:p w:rsidR="00013529" w:rsidRPr="00013529" w:rsidRDefault="00013529" w:rsidP="00F61DE2">
      <w:pPr>
        <w:pStyle w:val="HeadingSum"/>
        <w:rPr>
          <w:rtl/>
        </w:rPr>
      </w:pPr>
      <w:bookmarkStart w:id="4" w:name="_Toc254604859"/>
      <w:r w:rsidRPr="00013529">
        <w:rPr>
          <w:rtl/>
        </w:rPr>
        <w:t>مجال التطبيق</w:t>
      </w:r>
      <w:bookmarkEnd w:id="4"/>
    </w:p>
    <w:p w:rsidR="00013529" w:rsidRPr="00013529" w:rsidRDefault="00013529" w:rsidP="00F61DE2">
      <w:pPr>
        <w:pStyle w:val="Summary"/>
        <w:rPr>
          <w:rtl/>
        </w:rPr>
      </w:pPr>
      <w:r w:rsidRPr="0047181D">
        <w:rPr>
          <w:rtl/>
        </w:rPr>
        <w:t xml:space="preserve">تضم هذه التوصية طريقة تنبؤ لتقييم التداخل بين المحطات على سطح الأرض عند ترددات </w:t>
      </w:r>
      <w:r w:rsidRPr="0047181D">
        <w:rPr>
          <w:rFonts w:hint="cs"/>
          <w:rtl/>
          <w:lang w:bidi="ar-LB"/>
        </w:rPr>
        <w:t xml:space="preserve">من </w:t>
      </w:r>
      <w:r w:rsidRPr="0047181D">
        <w:t>GHz 0,1</w:t>
      </w:r>
      <w:r w:rsidRPr="0047181D">
        <w:rPr>
          <w:rtl/>
        </w:rPr>
        <w:t xml:space="preserve"> </w:t>
      </w:r>
      <w:r w:rsidRPr="0047181D">
        <w:rPr>
          <w:rFonts w:hint="cs"/>
          <w:rtl/>
          <w:lang w:bidi="ar-LB"/>
        </w:rPr>
        <w:t xml:space="preserve">تقريباً </w:t>
      </w:r>
      <w:r w:rsidRPr="0047181D">
        <w:rPr>
          <w:rFonts w:hint="cs"/>
          <w:rtl/>
        </w:rPr>
        <w:t>إلى</w:t>
      </w:r>
      <w:r w:rsidR="0047181D" w:rsidRPr="0047181D">
        <w:rPr>
          <w:rFonts w:hint="eastAsia"/>
        </w:rPr>
        <w:t> </w:t>
      </w:r>
      <w:r w:rsidRPr="0047181D">
        <w:t>GHz 50</w:t>
      </w:r>
      <w:r w:rsidRPr="00013529">
        <w:rPr>
          <w:rtl/>
        </w:rPr>
        <w:t>، آخذة</w:t>
      </w:r>
      <w:r>
        <w:rPr>
          <w:rtl/>
        </w:rPr>
        <w:t xml:space="preserve"> في </w:t>
      </w:r>
      <w:r w:rsidRPr="00013529">
        <w:rPr>
          <w:rtl/>
        </w:rPr>
        <w:t>الحسبان آليتي التداخل</w:t>
      </w:r>
      <w:r>
        <w:rPr>
          <w:rtl/>
        </w:rPr>
        <w:t xml:space="preserve"> في </w:t>
      </w:r>
      <w:r w:rsidRPr="00013529">
        <w:rPr>
          <w:rtl/>
        </w:rPr>
        <w:t>الجو الصافي والتداخل بالانتثار</w:t>
      </w:r>
      <w:r>
        <w:rPr>
          <w:rtl/>
        </w:rPr>
        <w:t xml:space="preserve"> في </w:t>
      </w:r>
      <w:r w:rsidRPr="00013529">
        <w:rPr>
          <w:rtl/>
        </w:rPr>
        <w:t>الماء الجوي.</w:t>
      </w:r>
    </w:p>
    <w:p w:rsidR="00013529" w:rsidRPr="00013529" w:rsidRDefault="00013529" w:rsidP="00013529">
      <w:pPr>
        <w:pStyle w:val="Normalaftertitle"/>
        <w:rPr>
          <w:rtl/>
          <w:lang w:bidi="ar-EG"/>
        </w:rPr>
      </w:pPr>
      <w:r w:rsidRPr="00013529">
        <w:rPr>
          <w:rtl/>
          <w:lang w:bidi="ar-EG"/>
        </w:rPr>
        <w:t>إن جمعية الاتصالات الراديوية للاتحاد الدولي للاتصالات،</w:t>
      </w:r>
    </w:p>
    <w:p w:rsidR="00013529" w:rsidRPr="00013529" w:rsidRDefault="00013529" w:rsidP="00013529">
      <w:pPr>
        <w:pStyle w:val="Call"/>
        <w:rPr>
          <w:rtl/>
        </w:rPr>
      </w:pPr>
      <w:r w:rsidRPr="00013529">
        <w:rPr>
          <w:rtl/>
        </w:rPr>
        <w:t>إذ تضع</w:t>
      </w:r>
      <w:r>
        <w:rPr>
          <w:rtl/>
        </w:rPr>
        <w:t xml:space="preserve"> في </w:t>
      </w:r>
      <w:r w:rsidRPr="00013529">
        <w:rPr>
          <w:rtl/>
        </w:rPr>
        <w:t>اعتبارها</w:t>
      </w:r>
    </w:p>
    <w:p w:rsidR="00013529" w:rsidRPr="00013529" w:rsidRDefault="00013529" w:rsidP="00013529">
      <w:pPr>
        <w:rPr>
          <w:rtl/>
          <w:lang w:bidi="ar-EG"/>
        </w:rPr>
      </w:pPr>
      <w:r w:rsidRPr="005518A7">
        <w:rPr>
          <w:i/>
          <w:iCs/>
          <w:rtl/>
          <w:lang w:bidi="ar-EG"/>
        </w:rPr>
        <w:t xml:space="preserve"> أ )</w:t>
      </w:r>
      <w:r w:rsidRPr="00013529">
        <w:rPr>
          <w:rtl/>
          <w:lang w:bidi="ar-EG"/>
        </w:rPr>
        <w:tab/>
        <w:t>أن ازدحام الطيف الراديوي يستوجب تقاسم نطاقات التردد بين مختلف الخدمات للأرض وبين مختلف الأنظمة</w:t>
      </w:r>
      <w:r>
        <w:rPr>
          <w:rtl/>
          <w:lang w:bidi="ar-EG"/>
        </w:rPr>
        <w:t xml:space="preserve"> في </w:t>
      </w:r>
      <w:r w:rsidRPr="00013529">
        <w:rPr>
          <w:rtl/>
          <w:lang w:bidi="ar-EG"/>
        </w:rPr>
        <w:t>الخدمة نفسها وبين الأنظمة</w:t>
      </w:r>
      <w:r>
        <w:rPr>
          <w:rtl/>
          <w:lang w:bidi="ar-EG"/>
        </w:rPr>
        <w:t xml:space="preserve"> في </w:t>
      </w:r>
      <w:r w:rsidRPr="00013529">
        <w:rPr>
          <w:rtl/>
          <w:lang w:bidi="ar-EG"/>
        </w:rPr>
        <w:t>الخدمات للأرض والخدمات أرض</w:t>
      </w:r>
      <w:r w:rsidRPr="00013529">
        <w:rPr>
          <w:rFonts w:hint="cs"/>
          <w:rtl/>
          <w:lang w:bidi="ar-EG"/>
        </w:rPr>
        <w:t>-</w:t>
      </w:r>
      <w:r w:rsidRPr="00013529">
        <w:rPr>
          <w:rtl/>
          <w:lang w:bidi="ar-EG"/>
        </w:rPr>
        <w:t>فضاء؛</w:t>
      </w:r>
    </w:p>
    <w:p w:rsidR="00013529" w:rsidRPr="00013529" w:rsidRDefault="00013529" w:rsidP="00013529">
      <w:pPr>
        <w:rPr>
          <w:rtl/>
          <w:lang w:bidi="ar-EG"/>
        </w:rPr>
      </w:pPr>
      <w:r w:rsidRPr="005518A7">
        <w:rPr>
          <w:i/>
          <w:iCs/>
          <w:rtl/>
          <w:lang w:bidi="ar-EG"/>
        </w:rPr>
        <w:t>ب)</w:t>
      </w:r>
      <w:r w:rsidRPr="00013529">
        <w:rPr>
          <w:rtl/>
          <w:lang w:bidi="ar-EG"/>
        </w:rPr>
        <w:tab/>
        <w:t>أن التعايش المرضي بين الأنظمة التي تتقاسم نطاقات التردد نفسها يتطلب إجراءات للتنبؤ بانتشار التداخلات تكون دقيقة وموثوقة الاستعمال ومقبولة من كل الأطراف المعنية؛</w:t>
      </w:r>
    </w:p>
    <w:p w:rsidR="00013529" w:rsidRPr="00013529" w:rsidRDefault="00013529" w:rsidP="0047181D">
      <w:pPr>
        <w:rPr>
          <w:rtl/>
          <w:lang w:bidi="ar-EG"/>
        </w:rPr>
      </w:pPr>
      <w:r w:rsidRPr="005518A7">
        <w:rPr>
          <w:i/>
          <w:iCs/>
          <w:rtl/>
          <w:lang w:bidi="ar-EG"/>
        </w:rPr>
        <w:t>ج )</w:t>
      </w:r>
      <w:r w:rsidRPr="00013529">
        <w:rPr>
          <w:rtl/>
          <w:lang w:bidi="ar-EG"/>
        </w:rPr>
        <w:tab/>
        <w:t xml:space="preserve">أن التنبؤات بانتشار التداخلات </w:t>
      </w:r>
      <w:r w:rsidRPr="00013529">
        <w:rPr>
          <w:rFonts w:hint="cs"/>
          <w:rtl/>
          <w:lang w:bidi="ar-EG"/>
        </w:rPr>
        <w:t>تطبق</w:t>
      </w:r>
      <w:r>
        <w:rPr>
          <w:rFonts w:hint="cs"/>
          <w:rtl/>
          <w:lang w:bidi="ar-EG"/>
        </w:rPr>
        <w:t xml:space="preserve"> في </w:t>
      </w:r>
      <w:r w:rsidRPr="00013529">
        <w:rPr>
          <w:rFonts w:hint="cs"/>
          <w:rtl/>
          <w:lang w:bidi="ar-EG"/>
        </w:rPr>
        <w:t xml:space="preserve">إجراءات التنبؤ بالتداخل التي تكون غالباً </w:t>
      </w:r>
      <w:r w:rsidRPr="00013529">
        <w:rPr>
          <w:rtl/>
          <w:lang w:bidi="ar-EG"/>
        </w:rPr>
        <w:t>ضرورية للاستجابة لأهداف الأداء والتيسر</w:t>
      </w:r>
      <w:r>
        <w:rPr>
          <w:rtl/>
          <w:lang w:bidi="ar-EG"/>
        </w:rPr>
        <w:t xml:space="preserve"> في </w:t>
      </w:r>
      <w:r w:rsidRPr="00013529">
        <w:rPr>
          <w:rtl/>
          <w:lang w:bidi="ar-EG"/>
        </w:rPr>
        <w:t>أثناء "الشهر الأسوأ"؛</w:t>
      </w:r>
    </w:p>
    <w:p w:rsidR="00013529" w:rsidRPr="00013529" w:rsidRDefault="00013529" w:rsidP="00013529">
      <w:pPr>
        <w:rPr>
          <w:rtl/>
          <w:lang w:bidi="ar-EG"/>
        </w:rPr>
      </w:pPr>
      <w:r w:rsidRPr="005518A7">
        <w:rPr>
          <w:i/>
          <w:iCs/>
          <w:rtl/>
          <w:lang w:bidi="ar-EG"/>
        </w:rPr>
        <w:t>د )</w:t>
      </w:r>
      <w:r w:rsidRPr="00013529">
        <w:rPr>
          <w:rtl/>
          <w:lang w:bidi="ar-EG"/>
        </w:rPr>
        <w:tab/>
        <w:t>أن طرائق التنبؤ ضرورية</w:t>
      </w:r>
      <w:r>
        <w:rPr>
          <w:rtl/>
          <w:lang w:bidi="ar-EG"/>
        </w:rPr>
        <w:t xml:space="preserve"> في </w:t>
      </w:r>
      <w:r w:rsidRPr="00013529">
        <w:rPr>
          <w:rtl/>
          <w:lang w:bidi="ar-EG"/>
        </w:rPr>
        <w:t>التطبيق على كل أنماط المسيرات</w:t>
      </w:r>
      <w:r>
        <w:rPr>
          <w:rtl/>
          <w:lang w:bidi="ar-EG"/>
        </w:rPr>
        <w:t xml:space="preserve"> في </w:t>
      </w:r>
      <w:r w:rsidRPr="00013529">
        <w:rPr>
          <w:rtl/>
          <w:lang w:bidi="ar-EG"/>
        </w:rPr>
        <w:t>كل أنحاء العالم،</w:t>
      </w:r>
    </w:p>
    <w:p w:rsidR="00013529" w:rsidRPr="00013529" w:rsidRDefault="00013529" w:rsidP="00013529">
      <w:pPr>
        <w:pStyle w:val="Call"/>
        <w:rPr>
          <w:rtl/>
        </w:rPr>
      </w:pPr>
      <w:r w:rsidRPr="00013529">
        <w:rPr>
          <w:rtl/>
        </w:rPr>
        <w:t>توصـي</w:t>
      </w:r>
    </w:p>
    <w:p w:rsidR="00013529" w:rsidRDefault="00013529" w:rsidP="0047181D">
      <w:pPr>
        <w:rPr>
          <w:rtl/>
          <w:lang w:bidi="ar-EG"/>
        </w:rPr>
      </w:pPr>
      <w:r w:rsidRPr="00013529">
        <w:rPr>
          <w:b/>
          <w:bCs/>
          <w:lang w:bidi="ar-EG"/>
        </w:rPr>
        <w:t>1</w:t>
      </w:r>
      <w:r w:rsidRPr="00013529">
        <w:rPr>
          <w:rtl/>
          <w:lang w:bidi="ar-EG"/>
        </w:rPr>
        <w:tab/>
        <w:t>باستعمال إجراء التنبؤ بالتداخل ال</w:t>
      </w:r>
      <w:r w:rsidRPr="00013529">
        <w:rPr>
          <w:rFonts w:hint="cs"/>
          <w:rtl/>
          <w:lang w:bidi="ar-EG"/>
        </w:rPr>
        <w:t>وارد</w:t>
      </w:r>
      <w:r>
        <w:rPr>
          <w:rtl/>
          <w:lang w:bidi="ar-EG"/>
        </w:rPr>
        <w:t xml:space="preserve"> في </w:t>
      </w:r>
      <w:r w:rsidRPr="00013529">
        <w:rPr>
          <w:rtl/>
          <w:lang w:bidi="ar-EG"/>
        </w:rPr>
        <w:t>الملحق</w:t>
      </w:r>
      <w:r>
        <w:rPr>
          <w:rFonts w:hint="cs"/>
          <w:rtl/>
          <w:lang w:bidi="ar-EG"/>
        </w:rPr>
        <w:t> </w:t>
      </w:r>
      <w:r>
        <w:rPr>
          <w:lang w:bidi="ar-EG"/>
        </w:rPr>
        <w:t>1</w:t>
      </w:r>
      <w:r w:rsidRPr="00013529">
        <w:rPr>
          <w:rtl/>
          <w:lang w:bidi="ar-EG"/>
        </w:rPr>
        <w:t xml:space="preserve"> من أجل تقدير خسارة الانتشار المتيسرة </w:t>
      </w:r>
      <w:r w:rsidRPr="00013529">
        <w:rPr>
          <w:rFonts w:hint="cs"/>
          <w:rtl/>
          <w:lang w:bidi="ar-EG"/>
        </w:rPr>
        <w:t>على مسير الإشارة غير</w:t>
      </w:r>
      <w:r w:rsidR="0047181D">
        <w:rPr>
          <w:rFonts w:hint="eastAsia"/>
          <w:lang w:bidi="ar-EG"/>
        </w:rPr>
        <w:t> </w:t>
      </w:r>
      <w:r w:rsidRPr="00013529">
        <w:rPr>
          <w:rFonts w:hint="cs"/>
          <w:rtl/>
          <w:lang w:bidi="ar-EG"/>
        </w:rPr>
        <w:t xml:space="preserve">المرغوبة </w:t>
      </w:r>
      <w:r w:rsidRPr="00013529">
        <w:rPr>
          <w:rtl/>
          <w:lang w:bidi="ar-EG"/>
        </w:rPr>
        <w:t xml:space="preserve">بين المحطات على سطح الأرض عند ترددات تفوق </w:t>
      </w:r>
      <w:r w:rsidRPr="00013529">
        <w:t>GHz</w:t>
      </w:r>
      <w:r>
        <w:t> </w:t>
      </w:r>
      <w:r w:rsidRPr="00013529">
        <w:t>0,1</w:t>
      </w:r>
      <w:r w:rsidRPr="00013529">
        <w:rPr>
          <w:rtl/>
          <w:lang w:bidi="ar-EG"/>
        </w:rPr>
        <w:t xml:space="preserve"> تقريباً.</w:t>
      </w:r>
    </w:p>
    <w:p w:rsidR="00013529" w:rsidRDefault="00013529" w:rsidP="00013529">
      <w:pPr>
        <w:rPr>
          <w:lang w:bidi="ar-EG"/>
        </w:rPr>
      </w:pPr>
    </w:p>
    <w:p w:rsidR="001823BA" w:rsidRDefault="001823BA" w:rsidP="00013529">
      <w:pPr>
        <w:rPr>
          <w:lang w:bidi="ar-EG"/>
        </w:rPr>
      </w:pPr>
    </w:p>
    <w:p w:rsidR="00013529" w:rsidRPr="00013529" w:rsidRDefault="00013529" w:rsidP="001823BA">
      <w:pPr>
        <w:pStyle w:val="AnnexNoTitle0"/>
        <w:bidi/>
        <w:rPr>
          <w:rtl/>
          <w:lang w:bidi="ar-EG"/>
        </w:rPr>
      </w:pPr>
      <w:bookmarkStart w:id="5" w:name="_Toc254604690"/>
      <w:bookmarkStart w:id="6" w:name="_Toc254604736"/>
      <w:bookmarkStart w:id="7" w:name="_Toc254604860"/>
      <w:bookmarkStart w:id="8" w:name="_Toc412047265"/>
      <w:r w:rsidRPr="00013529">
        <w:rPr>
          <w:rtl/>
          <w:lang w:bidi="ar-EG"/>
        </w:rPr>
        <w:t>الملح</w:t>
      </w:r>
      <w:r>
        <w:rPr>
          <w:rFonts w:hint="cs"/>
          <w:rtl/>
          <w:lang w:bidi="ar-EG"/>
        </w:rPr>
        <w:t>ـ</w:t>
      </w:r>
      <w:r w:rsidRPr="00013529">
        <w:rPr>
          <w:rtl/>
          <w:lang w:bidi="ar-EG"/>
        </w:rPr>
        <w:t xml:space="preserve">ق </w:t>
      </w:r>
      <w:r w:rsidRPr="00013529">
        <w:t>1</w:t>
      </w:r>
      <w:bookmarkEnd w:id="5"/>
      <w:bookmarkEnd w:id="6"/>
      <w:bookmarkEnd w:id="7"/>
      <w:bookmarkEnd w:id="8"/>
    </w:p>
    <w:p w:rsidR="00013529" w:rsidRPr="00013529" w:rsidRDefault="00013529" w:rsidP="00013529">
      <w:pPr>
        <w:pStyle w:val="Heading1"/>
        <w:rPr>
          <w:rtl/>
          <w:lang w:bidi="ar-EG"/>
        </w:rPr>
      </w:pPr>
      <w:bookmarkStart w:id="9" w:name="_Toc254604691"/>
      <w:bookmarkStart w:id="10" w:name="_Toc254604737"/>
      <w:bookmarkStart w:id="11" w:name="_Toc254604861"/>
      <w:bookmarkStart w:id="12" w:name="_Toc412047266"/>
      <w:r w:rsidRPr="00013529">
        <w:t>1</w:t>
      </w:r>
      <w:r w:rsidRPr="00013529">
        <w:rPr>
          <w:rtl/>
          <w:lang w:bidi="ar-EG"/>
        </w:rPr>
        <w:tab/>
        <w:t>مقدمة</w:t>
      </w:r>
      <w:bookmarkEnd w:id="9"/>
      <w:bookmarkEnd w:id="10"/>
      <w:bookmarkEnd w:id="11"/>
      <w:bookmarkEnd w:id="12"/>
    </w:p>
    <w:p w:rsidR="00013529" w:rsidRPr="00013529" w:rsidRDefault="00013529" w:rsidP="00013529">
      <w:pPr>
        <w:rPr>
          <w:rtl/>
          <w:lang w:bidi="ar-EG"/>
        </w:rPr>
      </w:pPr>
      <w:r w:rsidRPr="00013529">
        <w:rPr>
          <w:rtl/>
          <w:lang w:bidi="ar-EG"/>
        </w:rPr>
        <w:t>لقد أصبح تقاسم عدة نطاقات من الترددات ضرورياً بين مختلف الخدمات الراديوية وبين مختلف المشغلين لخدمات راديوية متماثلة وذلك بسبب ازدحام طيف الترددات الراديوية. ولضمان تعايش مرضٍ بين الأنظمة للأرض والأنظمة أرض-فضاء المعنية، لا</w:t>
      </w:r>
      <w:r>
        <w:rPr>
          <w:rFonts w:hint="cs"/>
          <w:rtl/>
          <w:lang w:bidi="ar-EG"/>
        </w:rPr>
        <w:t> </w:t>
      </w:r>
      <w:r w:rsidRPr="00013529">
        <w:rPr>
          <w:rtl/>
          <w:lang w:bidi="ar-EG"/>
        </w:rPr>
        <w:t>بد من التمكن من التنبؤ، بدقة معقولة، باحتمالات التداخل فيما بين الأنظمة بواسطة تنبؤ</w:t>
      </w:r>
      <w:r w:rsidRPr="00013529">
        <w:rPr>
          <w:rFonts w:hint="cs"/>
          <w:rtl/>
          <w:lang w:bidi="ar-EG"/>
        </w:rPr>
        <w:t>ات بالانتشار</w:t>
      </w:r>
      <w:r w:rsidRPr="00013529">
        <w:rPr>
          <w:rtl/>
          <w:lang w:bidi="ar-EG"/>
        </w:rPr>
        <w:t xml:space="preserve"> ونماذج مقبولة من كل الأطراف المعنية </w:t>
      </w:r>
      <w:r w:rsidRPr="00013529">
        <w:rPr>
          <w:rFonts w:hint="cs"/>
          <w:rtl/>
          <w:lang w:bidi="ar-EG"/>
        </w:rPr>
        <w:t>و</w:t>
      </w:r>
      <w:r w:rsidRPr="00013529">
        <w:rPr>
          <w:rtl/>
          <w:lang w:bidi="ar-EG"/>
        </w:rPr>
        <w:t xml:space="preserve">تكون قد </w:t>
      </w:r>
      <w:r w:rsidRPr="00013529">
        <w:rPr>
          <w:rFonts w:hint="cs"/>
          <w:rtl/>
          <w:lang w:bidi="ar-EG"/>
        </w:rPr>
        <w:t>أ</w:t>
      </w:r>
      <w:r w:rsidRPr="00013529">
        <w:rPr>
          <w:rtl/>
          <w:lang w:bidi="ar-EG"/>
        </w:rPr>
        <w:t>ثبت</w:t>
      </w:r>
      <w:r w:rsidRPr="00013529">
        <w:rPr>
          <w:rFonts w:hint="cs"/>
          <w:rtl/>
          <w:lang w:bidi="ar-EG"/>
        </w:rPr>
        <w:t>ت</w:t>
      </w:r>
      <w:r w:rsidRPr="00013529">
        <w:rPr>
          <w:rtl/>
          <w:lang w:bidi="ar-EG"/>
        </w:rPr>
        <w:t xml:space="preserve"> دق</w:t>
      </w:r>
      <w:r w:rsidRPr="00013529">
        <w:rPr>
          <w:rFonts w:hint="cs"/>
          <w:rtl/>
          <w:lang w:bidi="ar-EG"/>
        </w:rPr>
        <w:t>تها</w:t>
      </w:r>
      <w:r w:rsidRPr="00013529">
        <w:rPr>
          <w:rtl/>
          <w:lang w:bidi="ar-EG"/>
        </w:rPr>
        <w:t xml:space="preserve"> </w:t>
      </w:r>
      <w:r w:rsidRPr="00013529">
        <w:rPr>
          <w:rFonts w:hint="cs"/>
          <w:rtl/>
          <w:lang w:bidi="ar-EG"/>
        </w:rPr>
        <w:t>وم</w:t>
      </w:r>
      <w:r w:rsidRPr="00013529">
        <w:rPr>
          <w:rtl/>
          <w:lang w:bidi="ar-EG"/>
        </w:rPr>
        <w:t>وث</w:t>
      </w:r>
      <w:r w:rsidRPr="00013529">
        <w:rPr>
          <w:rFonts w:hint="cs"/>
          <w:rtl/>
          <w:lang w:bidi="ar-EG"/>
        </w:rPr>
        <w:t>و</w:t>
      </w:r>
      <w:r w:rsidRPr="00013529">
        <w:rPr>
          <w:rtl/>
          <w:lang w:bidi="ar-EG"/>
        </w:rPr>
        <w:t>ق</w:t>
      </w:r>
      <w:r w:rsidRPr="00013529">
        <w:rPr>
          <w:rFonts w:hint="cs"/>
          <w:rtl/>
          <w:lang w:bidi="ar-EG"/>
        </w:rPr>
        <w:t>يت</w:t>
      </w:r>
      <w:r w:rsidRPr="00013529">
        <w:rPr>
          <w:rtl/>
          <w:lang w:bidi="ar-EG"/>
        </w:rPr>
        <w:t>ها.</w:t>
      </w:r>
    </w:p>
    <w:p w:rsidR="00013529" w:rsidRPr="00013529" w:rsidRDefault="00013529" w:rsidP="00013529">
      <w:pPr>
        <w:rPr>
          <w:rtl/>
          <w:lang w:bidi="ar-EG"/>
        </w:rPr>
      </w:pPr>
      <w:r w:rsidRPr="00013529">
        <w:rPr>
          <w:rtl/>
          <w:lang w:bidi="ar-EG"/>
        </w:rPr>
        <w:lastRenderedPageBreak/>
        <w:t>ويمكن أن توجد عدة أنماط وعدة تركيبات من مسيرات التداخل بين محطات على سطح الأرض، وبين هذه المحطات ومحطات</w:t>
      </w:r>
      <w:r>
        <w:rPr>
          <w:rtl/>
          <w:lang w:bidi="ar-EG"/>
        </w:rPr>
        <w:t xml:space="preserve"> في </w:t>
      </w:r>
      <w:r w:rsidRPr="00013529">
        <w:rPr>
          <w:rtl/>
          <w:lang w:bidi="ar-EG"/>
        </w:rPr>
        <w:t>الفضاء، وتتطلب كل حالة من هذه الحالات وجود طرائق للتنبؤ. ويعالج هذا الملحق إحدى أهم مجموعات مشاكل التداخل، أي الحالات التي يحتمل فيها حصول تداخل بين محطات راديوية تقع على سطح الأرض.</w:t>
      </w:r>
    </w:p>
    <w:p w:rsidR="00013529" w:rsidRPr="00013529" w:rsidRDefault="00013529" w:rsidP="00AA26D1">
      <w:pPr>
        <w:rPr>
          <w:rtl/>
          <w:lang w:bidi="ar-EG"/>
        </w:rPr>
      </w:pPr>
      <w:r w:rsidRPr="00013529">
        <w:rPr>
          <w:rFonts w:hint="cs"/>
          <w:rtl/>
          <w:lang w:bidi="ar-EG"/>
        </w:rPr>
        <w:t>وتعمل النماذج الواردة</w:t>
      </w:r>
      <w:r>
        <w:rPr>
          <w:rFonts w:hint="cs"/>
          <w:rtl/>
          <w:lang w:bidi="ar-EG"/>
        </w:rPr>
        <w:t xml:space="preserve"> في </w:t>
      </w:r>
      <w:r w:rsidRPr="00013529">
        <w:rPr>
          <w:rFonts w:hint="cs"/>
          <w:rtl/>
          <w:lang w:bidi="ar-EG"/>
        </w:rPr>
        <w:t xml:space="preserve">التوصية </w:t>
      </w:r>
      <w:r w:rsidRPr="00013529">
        <w:t>ITU</w:t>
      </w:r>
      <w:r>
        <w:noBreakHyphen/>
      </w:r>
      <w:r w:rsidRPr="00013529">
        <w:t>T</w:t>
      </w:r>
      <w:r>
        <w:t> </w:t>
      </w:r>
      <w:r w:rsidRPr="00013529">
        <w:t>R.452</w:t>
      </w:r>
      <w:r w:rsidRPr="00013529">
        <w:rPr>
          <w:rFonts w:hint="cs"/>
          <w:rtl/>
          <w:lang w:bidi="ar-LB"/>
        </w:rPr>
        <w:t xml:space="preserve"> بناء على الافتراض بأن كلاً من المرسل المسبب للتداخل والمستقبل المعرض للتداخل يعملان ضمن الطبقة السطحية للغلاف الجوي. ومن غير المناسب لهذه النماذج استعمال ارتفاعات للهوائيات تكون كبيرة بشكل استثنائي لنمذجة عمليات من قبيل أنظمة الطيران. </w:t>
      </w:r>
      <w:r w:rsidRPr="00013529">
        <w:rPr>
          <w:rtl/>
          <w:lang w:bidi="ar-EG"/>
        </w:rPr>
        <w:t>و</w:t>
      </w:r>
      <w:r w:rsidRPr="00013529">
        <w:rPr>
          <w:rFonts w:hint="cs"/>
          <w:rtl/>
          <w:lang w:bidi="ar-EG"/>
        </w:rPr>
        <w:t>قد تم</w:t>
      </w:r>
      <w:r w:rsidRPr="00013529">
        <w:rPr>
          <w:rtl/>
          <w:lang w:bidi="ar-EG"/>
        </w:rPr>
        <w:t xml:space="preserve"> </w:t>
      </w:r>
      <w:r w:rsidRPr="00013529">
        <w:rPr>
          <w:rFonts w:hint="cs"/>
          <w:rtl/>
          <w:lang w:bidi="ar-EG"/>
        </w:rPr>
        <w:t xml:space="preserve">اختبار </w:t>
      </w:r>
      <w:r w:rsidRPr="00013529">
        <w:rPr>
          <w:rtl/>
          <w:lang w:bidi="ar-EG"/>
        </w:rPr>
        <w:t>إجراء التنبؤ لمحطات راديوية ت</w:t>
      </w:r>
      <w:r w:rsidRPr="00013529">
        <w:rPr>
          <w:rFonts w:hint="cs"/>
          <w:rtl/>
          <w:lang w:bidi="ar-EG"/>
        </w:rPr>
        <w:t>عم</w:t>
      </w:r>
      <w:r w:rsidRPr="00013529">
        <w:rPr>
          <w:rtl/>
          <w:lang w:bidi="ar-EG"/>
        </w:rPr>
        <w:t>ل</w:t>
      </w:r>
      <w:r>
        <w:rPr>
          <w:rtl/>
          <w:lang w:bidi="ar-EG"/>
        </w:rPr>
        <w:t xml:space="preserve"> في </w:t>
      </w:r>
      <w:r w:rsidRPr="00013529">
        <w:rPr>
          <w:rtl/>
          <w:lang w:bidi="ar-EG"/>
        </w:rPr>
        <w:t xml:space="preserve">مدى الترددات بين </w:t>
      </w:r>
      <w:r w:rsidRPr="00013529">
        <w:t>GHz</w:t>
      </w:r>
      <w:r>
        <w:t> </w:t>
      </w:r>
      <w:r w:rsidRPr="00013529">
        <w:t>0,1</w:t>
      </w:r>
      <w:r w:rsidRPr="00013529">
        <w:rPr>
          <w:rtl/>
          <w:lang w:bidi="ar-EG"/>
        </w:rPr>
        <w:t xml:space="preserve"> تقريباً و</w:t>
      </w:r>
      <w:r w:rsidRPr="00013529">
        <w:t>GHz</w:t>
      </w:r>
      <w:r>
        <w:t> </w:t>
      </w:r>
      <w:r w:rsidRPr="00013529">
        <w:t>50</w:t>
      </w:r>
      <w:r w:rsidRPr="00013529">
        <w:rPr>
          <w:rtl/>
          <w:lang w:bidi="ar-EG"/>
        </w:rPr>
        <w:t>.</w:t>
      </w:r>
    </w:p>
    <w:p w:rsidR="00013529" w:rsidRPr="00013529" w:rsidRDefault="00013529" w:rsidP="005E66EA">
      <w:pPr>
        <w:rPr>
          <w:rtl/>
          <w:lang w:bidi="ar-LB"/>
        </w:rPr>
      </w:pPr>
      <w:r w:rsidRPr="00013529">
        <w:rPr>
          <w:rFonts w:hint="cs"/>
          <w:rtl/>
          <w:lang w:bidi="ar-EG"/>
        </w:rPr>
        <w:t>وقد صممت النماذج الواردة</w:t>
      </w:r>
      <w:r>
        <w:rPr>
          <w:rFonts w:hint="cs"/>
          <w:rtl/>
          <w:lang w:bidi="ar-EG"/>
        </w:rPr>
        <w:t xml:space="preserve"> في </w:t>
      </w:r>
      <w:r w:rsidRPr="00013529">
        <w:rPr>
          <w:rFonts w:hint="cs"/>
          <w:rtl/>
          <w:lang w:bidi="ar-EG"/>
        </w:rPr>
        <w:t xml:space="preserve">التوصية </w:t>
      </w:r>
      <w:r w:rsidRPr="00013529">
        <w:t>ITU</w:t>
      </w:r>
      <w:r>
        <w:noBreakHyphen/>
      </w:r>
      <w:r w:rsidRPr="00013529">
        <w:t>T</w:t>
      </w:r>
      <w:r>
        <w:t> </w:t>
      </w:r>
      <w:r w:rsidRPr="00013529">
        <w:t>R.452</w:t>
      </w:r>
      <w:r w:rsidRPr="00013529">
        <w:rPr>
          <w:rFonts w:hint="cs"/>
          <w:rtl/>
          <w:lang w:bidi="ar-LB"/>
        </w:rPr>
        <w:t xml:space="preserve"> لحساب خسارات الانتشار التي لا يتم تجاوزها لنسبة من الوقت</w:t>
      </w:r>
      <w:r>
        <w:rPr>
          <w:rFonts w:hint="cs"/>
          <w:rtl/>
          <w:lang w:bidi="ar-LB"/>
        </w:rPr>
        <w:t xml:space="preserve"> في </w:t>
      </w:r>
      <w:r w:rsidRPr="00013529">
        <w:rPr>
          <w:rFonts w:hint="cs"/>
          <w:rtl/>
          <w:lang w:bidi="ar-LB"/>
        </w:rPr>
        <w:t xml:space="preserve">المدى </w:t>
      </w:r>
      <w:r>
        <w:rPr>
          <w:rFonts w:cs="Times New Roman"/>
          <w:lang w:bidi="ar-LB"/>
        </w:rPr>
        <w:t>%50 ≥ </w:t>
      </w:r>
      <w:r w:rsidRPr="00013529">
        <w:rPr>
          <w:rFonts w:cs="Times New Roman"/>
          <w:i/>
          <w:iCs/>
          <w:lang w:bidi="ar-LB"/>
        </w:rPr>
        <w:t>p</w:t>
      </w:r>
      <w:r>
        <w:rPr>
          <w:rFonts w:cs="Times New Roman"/>
          <w:lang w:bidi="ar-LB"/>
        </w:rPr>
        <w:t> ≥ 0,001</w:t>
      </w:r>
      <w:r w:rsidRPr="00013529">
        <w:rPr>
          <w:rFonts w:hint="cs"/>
          <w:rtl/>
          <w:lang w:bidi="ar-LB"/>
        </w:rPr>
        <w:t>. ولا</w:t>
      </w:r>
      <w:r>
        <w:rPr>
          <w:rFonts w:hint="eastAsia"/>
          <w:rtl/>
          <w:lang w:bidi="ar-LB"/>
        </w:rPr>
        <w:t> </w:t>
      </w:r>
      <w:r w:rsidRPr="00013529">
        <w:rPr>
          <w:rFonts w:hint="cs"/>
          <w:rtl/>
          <w:lang w:bidi="ar-LB"/>
        </w:rPr>
        <w:t xml:space="preserve">يعني هذا الافتراض أن الخسارة القصوى تحدث عند </w:t>
      </w:r>
      <w:r w:rsidR="005E66EA">
        <w:rPr>
          <w:lang w:bidi="ar-LB"/>
        </w:rPr>
        <w:t>%</w:t>
      </w:r>
      <w:r w:rsidRPr="00013529">
        <w:t>50</w:t>
      </w:r>
      <w:r w:rsidR="005E66EA">
        <w:t> = </w:t>
      </w:r>
      <w:r w:rsidRPr="00013529">
        <w:rPr>
          <w:i/>
          <w:iCs/>
        </w:rPr>
        <w:t>p</w:t>
      </w:r>
      <w:r w:rsidR="005E66EA">
        <w:rPr>
          <w:rFonts w:hint="cs"/>
          <w:rtl/>
          <w:lang w:bidi="ar-LB"/>
        </w:rPr>
        <w:t>.</w:t>
      </w:r>
    </w:p>
    <w:p w:rsidR="00013529" w:rsidRPr="00013529" w:rsidRDefault="00013529" w:rsidP="00013529">
      <w:pPr>
        <w:rPr>
          <w:rtl/>
          <w:lang w:bidi="ar-EG"/>
        </w:rPr>
      </w:pPr>
      <w:r w:rsidRPr="00013529">
        <w:rPr>
          <w:rtl/>
          <w:lang w:bidi="ar-EG"/>
        </w:rPr>
        <w:t>وتشمل الطريقة مجموعة إضافية من نماذج الانتشار التي تضمن تغطية كل آليات انتشار التداخل الهامة التي يمكن أن تظهر. و</w:t>
      </w:r>
      <w:r w:rsidRPr="00013529">
        <w:rPr>
          <w:rFonts w:hint="cs"/>
          <w:rtl/>
          <w:lang w:bidi="ar-EG"/>
        </w:rPr>
        <w:t>تتوفر</w:t>
      </w:r>
      <w:r w:rsidRPr="00013529">
        <w:rPr>
          <w:rtl/>
          <w:lang w:bidi="ar-EG"/>
        </w:rPr>
        <w:t xml:space="preserve"> طرائق خاصة بتحليل خصائص المسير المتعلقة بالأرصاد الجوية الراديوية وخصائصه الطوبوغرافية وهي تمكن من التنبؤ</w:t>
      </w:r>
      <w:r>
        <w:rPr>
          <w:rtl/>
          <w:lang w:bidi="ar-EG"/>
        </w:rPr>
        <w:t xml:space="preserve"> في </w:t>
      </w:r>
      <w:r w:rsidRPr="00013529">
        <w:rPr>
          <w:rtl/>
          <w:lang w:bidi="ar-EG"/>
        </w:rPr>
        <w:t>أية حالة يقع فيها مسير التداخل عملياً</w:t>
      </w:r>
      <w:r>
        <w:rPr>
          <w:rtl/>
          <w:lang w:bidi="ar-EG"/>
        </w:rPr>
        <w:t xml:space="preserve"> في </w:t>
      </w:r>
      <w:r w:rsidRPr="00013529">
        <w:rPr>
          <w:rtl/>
          <w:lang w:bidi="ar-EG"/>
        </w:rPr>
        <w:t xml:space="preserve">مجال تطبيق الإجراء المعني حتى مسافة لا تتعدى </w:t>
      </w:r>
      <w:r w:rsidRPr="00013529">
        <w:t>km 10 000</w:t>
      </w:r>
      <w:r w:rsidRPr="00013529">
        <w:rPr>
          <w:rtl/>
          <w:lang w:bidi="ar-EG"/>
        </w:rPr>
        <w:t>.</w:t>
      </w:r>
    </w:p>
    <w:p w:rsidR="00013529" w:rsidRPr="00013529" w:rsidRDefault="00013529" w:rsidP="005E66EA">
      <w:pPr>
        <w:pStyle w:val="Heading1"/>
        <w:rPr>
          <w:rtl/>
          <w:lang w:bidi="ar-EG"/>
        </w:rPr>
      </w:pPr>
      <w:bookmarkStart w:id="13" w:name="_Toc254604692"/>
      <w:bookmarkStart w:id="14" w:name="_Toc254604738"/>
      <w:bookmarkStart w:id="15" w:name="_Toc254604862"/>
      <w:bookmarkStart w:id="16" w:name="_Toc412047267"/>
      <w:r w:rsidRPr="00013529">
        <w:t>2</w:t>
      </w:r>
      <w:r w:rsidRPr="00013529">
        <w:rPr>
          <w:rtl/>
          <w:lang w:bidi="ar-EG"/>
        </w:rPr>
        <w:tab/>
        <w:t>آليات انتشار التداخل</w:t>
      </w:r>
      <w:bookmarkEnd w:id="13"/>
      <w:bookmarkEnd w:id="14"/>
      <w:bookmarkEnd w:id="15"/>
      <w:bookmarkEnd w:id="16"/>
    </w:p>
    <w:p w:rsidR="00013529" w:rsidRPr="00013529" w:rsidRDefault="00013529" w:rsidP="00013529">
      <w:pPr>
        <w:rPr>
          <w:rtl/>
          <w:lang w:bidi="ar-EG"/>
        </w:rPr>
      </w:pPr>
      <w:r w:rsidRPr="00013529">
        <w:rPr>
          <w:rtl/>
          <w:lang w:bidi="ar-EG"/>
        </w:rPr>
        <w:t xml:space="preserve">يمكن أن يظهر التداخل عبر مجموعة من آليات الانتشار تتعلق أهميتها الفردية بالمناخ والتردد الراديوي وبالنسبة المئوية </w:t>
      </w:r>
      <w:r w:rsidRPr="00013529">
        <w:rPr>
          <w:rFonts w:hint="cs"/>
          <w:rtl/>
          <w:lang w:bidi="ar-EG"/>
        </w:rPr>
        <w:t xml:space="preserve">المعنية </w:t>
      </w:r>
      <w:r w:rsidRPr="00013529">
        <w:rPr>
          <w:rtl/>
          <w:lang w:bidi="ar-EG"/>
        </w:rPr>
        <w:t>من الوقت وبالمسافة وبطوبوغرافيا المسير. ويمكن</w:t>
      </w:r>
      <w:r>
        <w:rPr>
          <w:rtl/>
          <w:lang w:bidi="ar-EG"/>
        </w:rPr>
        <w:t xml:space="preserve"> في </w:t>
      </w:r>
      <w:r w:rsidRPr="00013529">
        <w:rPr>
          <w:rtl/>
          <w:lang w:bidi="ar-EG"/>
        </w:rPr>
        <w:t>أي وقت أن تظهر آلية واحدة أو عدة آليات. وتكون أهم آليات انتشار التداخل هي التالية:</w:t>
      </w:r>
    </w:p>
    <w:p w:rsidR="00013529" w:rsidRPr="00013529" w:rsidRDefault="00013529" w:rsidP="00730A7F">
      <w:pPr>
        <w:pStyle w:val="enumlev1"/>
        <w:rPr>
          <w:rtl/>
        </w:rPr>
      </w:pPr>
      <w:r w:rsidRPr="00013529">
        <w:rPr>
          <w:rtl/>
        </w:rPr>
        <w:t>-</w:t>
      </w:r>
      <w:r w:rsidRPr="00013529">
        <w:rPr>
          <w:rtl/>
        </w:rPr>
        <w:tab/>
      </w:r>
      <w:r w:rsidRPr="00013529">
        <w:rPr>
          <w:i/>
          <w:iCs/>
          <w:rtl/>
        </w:rPr>
        <w:t>في خط البصر</w:t>
      </w:r>
      <w:r w:rsidRPr="00013529">
        <w:rPr>
          <w:rtl/>
        </w:rPr>
        <w:t xml:space="preserve"> (الشكل </w:t>
      </w:r>
      <w:r w:rsidRPr="00013529">
        <w:t>(1</w:t>
      </w:r>
      <w:r w:rsidRPr="00013529">
        <w:rPr>
          <w:rtl/>
        </w:rPr>
        <w:t>: تكون أبسط حالة انتشار للتداخل عندما يوجد مسير إرسال</w:t>
      </w:r>
      <w:r>
        <w:rPr>
          <w:rtl/>
        </w:rPr>
        <w:t xml:space="preserve"> في </w:t>
      </w:r>
      <w:r w:rsidRPr="00013529">
        <w:rPr>
          <w:rtl/>
        </w:rPr>
        <w:t>خط البصر</w:t>
      </w:r>
      <w:r>
        <w:rPr>
          <w:rtl/>
        </w:rPr>
        <w:t xml:space="preserve"> في </w:t>
      </w:r>
      <w:r w:rsidRPr="00013529">
        <w:rPr>
          <w:rtl/>
        </w:rPr>
        <w:t>ال</w:t>
      </w:r>
      <w:r w:rsidRPr="00013529">
        <w:rPr>
          <w:rFonts w:hint="cs"/>
          <w:rtl/>
        </w:rPr>
        <w:t>ظروف</w:t>
      </w:r>
      <w:r w:rsidRPr="00013529">
        <w:rPr>
          <w:rtl/>
        </w:rPr>
        <w:t xml:space="preserve"> الجوية العادية (أي، الجو المختلط فعلاً). غير أن تعقيداً إضافياً يمكن أن يظهر عندما يسبب الانعراج على المسير الفرعي تزايداً</w:t>
      </w:r>
      <w:r>
        <w:rPr>
          <w:rtl/>
        </w:rPr>
        <w:t xml:space="preserve"> في </w:t>
      </w:r>
      <w:r w:rsidRPr="00013529">
        <w:rPr>
          <w:rtl/>
        </w:rPr>
        <w:t xml:space="preserve">سوية الإشارة يفوق قليلاً السوية المتوقعة عادة. </w:t>
      </w:r>
      <w:r w:rsidRPr="00013529">
        <w:rPr>
          <w:rFonts w:hint="cs"/>
          <w:rtl/>
        </w:rPr>
        <w:t>و</w:t>
      </w:r>
      <w:r w:rsidRPr="00013529">
        <w:rPr>
          <w:rtl/>
        </w:rPr>
        <w:t xml:space="preserve">يمكن أيضاً أن تعزز غالباً سويات الإشارات تعزيزاً كبيراً ما عدا على أقصر المسيرات (أي، على المسيرات الأطول من </w:t>
      </w:r>
      <w:r w:rsidRPr="00013529">
        <w:t>km 5</w:t>
      </w:r>
      <w:r w:rsidRPr="00013529">
        <w:rPr>
          <w:rtl/>
        </w:rPr>
        <w:t xml:space="preserve"> تقريباً)، ولفترات قصيرة من الوقت، وذلك بسبب تأثيرات تعدد المسيرات وا</w:t>
      </w:r>
      <w:r w:rsidR="00730A7F">
        <w:rPr>
          <w:rFonts w:eastAsia="PMingLiU" w:hint="cs"/>
          <w:rtl/>
          <w:lang w:eastAsia="zh-TW"/>
        </w:rPr>
        <w:t>لتركيز</w:t>
      </w:r>
      <w:r w:rsidRPr="00013529">
        <w:rPr>
          <w:rtl/>
        </w:rPr>
        <w:t xml:space="preserve"> الناتجة عن تكون الطبقات الجوية (انظر الشكل </w:t>
      </w:r>
      <w:r w:rsidRPr="00013529">
        <w:t>(2</w:t>
      </w:r>
      <w:r w:rsidRPr="00013529">
        <w:rPr>
          <w:rtl/>
        </w:rPr>
        <w:t>.</w:t>
      </w:r>
    </w:p>
    <w:p w:rsidR="00013529" w:rsidRPr="00013529" w:rsidRDefault="00013529" w:rsidP="005E66EA">
      <w:pPr>
        <w:pStyle w:val="enumlev1"/>
        <w:rPr>
          <w:rtl/>
        </w:rPr>
      </w:pPr>
      <w:r w:rsidRPr="00013529">
        <w:rPr>
          <w:rtl/>
        </w:rPr>
        <w:t>-</w:t>
      </w:r>
      <w:r w:rsidRPr="00013529">
        <w:rPr>
          <w:rtl/>
        </w:rPr>
        <w:tab/>
      </w:r>
      <w:r w:rsidRPr="00013529">
        <w:rPr>
          <w:i/>
          <w:iCs/>
          <w:rtl/>
        </w:rPr>
        <w:t>الانعراج</w:t>
      </w:r>
      <w:r w:rsidRPr="00013529">
        <w:rPr>
          <w:rtl/>
        </w:rPr>
        <w:t xml:space="preserve"> (الشكل </w:t>
      </w:r>
      <w:r w:rsidRPr="00013529">
        <w:t>(1</w:t>
      </w:r>
      <w:r w:rsidRPr="00013529">
        <w:rPr>
          <w:rtl/>
        </w:rPr>
        <w:t xml:space="preserve">: تسود عموماً تأثيرات الانعراج وراء خط البصر وفي الشروط العادية، كلما وجدت سويات إشارات </w:t>
      </w:r>
      <w:r w:rsidRPr="00013529">
        <w:rPr>
          <w:rFonts w:hint="cs"/>
          <w:rtl/>
        </w:rPr>
        <w:t>ملحوظة</w:t>
      </w:r>
      <w:r w:rsidRPr="00013529">
        <w:rPr>
          <w:rtl/>
        </w:rPr>
        <w:t>. أما</w:t>
      </w:r>
      <w:r>
        <w:rPr>
          <w:rtl/>
        </w:rPr>
        <w:t xml:space="preserve"> في </w:t>
      </w:r>
      <w:r w:rsidRPr="00013529">
        <w:rPr>
          <w:rtl/>
        </w:rPr>
        <w:t>الخدمات التي لا تكون فيها مشكلات الشذوذ قصير الأجل ذات أهمية، تتعلق عادة كثافة الأنظمة التي يمكن تحقيقها بالدقة التي يمكن أن تحدد بها نماذج الانعراج. ويجب أن يكون التنبؤ بالانعراج قادراً على تغطية حالات الأرض المنتظمة، والعوائق المعزولة، والأرض غير المنتظمة (بلا بنية).</w:t>
      </w:r>
    </w:p>
    <w:p w:rsidR="00013529" w:rsidRDefault="00013529" w:rsidP="001823BA">
      <w:pPr>
        <w:pStyle w:val="enumlev1"/>
        <w:rPr>
          <w:rtl/>
        </w:rPr>
      </w:pPr>
      <w:r w:rsidRPr="00013529">
        <w:rPr>
          <w:rtl/>
        </w:rPr>
        <w:t>-</w:t>
      </w:r>
      <w:r w:rsidRPr="00013529">
        <w:rPr>
          <w:rtl/>
        </w:rPr>
        <w:tab/>
      </w:r>
      <w:r w:rsidRPr="00013529">
        <w:rPr>
          <w:i/>
          <w:iCs/>
          <w:rtl/>
        </w:rPr>
        <w:t>الانتثار التروبوسفيري</w:t>
      </w:r>
      <w:r w:rsidRPr="00013529">
        <w:rPr>
          <w:rtl/>
        </w:rPr>
        <w:t xml:space="preserve"> (الشكل </w:t>
      </w:r>
      <w:r w:rsidRPr="00013529">
        <w:t>(1</w:t>
      </w:r>
      <w:r w:rsidRPr="00013529">
        <w:rPr>
          <w:rtl/>
        </w:rPr>
        <w:t xml:space="preserve">: تعرف هذه الآلية سوية تداخل "الخلفية" لمسيرات أطول (أي أطول من </w:t>
      </w:r>
      <w:r w:rsidRPr="00013529">
        <w:t>km</w:t>
      </w:r>
      <w:r w:rsidR="005E66EA">
        <w:t> </w:t>
      </w:r>
      <w:r w:rsidRPr="00013529">
        <w:t>150</w:t>
      </w:r>
      <w:r w:rsidR="005E66EA">
        <w:noBreakHyphen/>
      </w:r>
      <w:r w:rsidRPr="00013529">
        <w:t>100</w:t>
      </w:r>
      <w:r w:rsidRPr="00013529">
        <w:rPr>
          <w:rtl/>
        </w:rPr>
        <w:t xml:space="preserve">، مثلاً) حيث يصبح مجال الانعراج ضعيفاً جداً. ولكن وباستثناء بعض الحالات الخاصة التي تعني </w:t>
      </w:r>
      <w:r w:rsidRPr="00013529">
        <w:rPr>
          <w:rFonts w:hint="cs"/>
          <w:rtl/>
        </w:rPr>
        <w:t>مستقبلات</w:t>
      </w:r>
      <w:r w:rsidRPr="00013529">
        <w:rPr>
          <w:rtl/>
        </w:rPr>
        <w:t xml:space="preserve"> حساسة أو مسببات للتداخل عالية القدرة (أنظمة رادار مثلاً)، تكون سوية التداخل عبر الانتثار التروبوسفيري منخفضة جداً بحيث لا تكون ذات دلالة.</w:t>
      </w:r>
    </w:p>
    <w:p w:rsidR="005E66EA" w:rsidRDefault="005E66EA" w:rsidP="005E66EA">
      <w:pPr>
        <w:pStyle w:val="FigureNo"/>
        <w:rPr>
          <w:rtl/>
          <w:lang w:bidi="ar-SY"/>
        </w:rPr>
      </w:pPr>
      <w:r>
        <w:rPr>
          <w:rFonts w:hint="cs"/>
          <w:rtl/>
        </w:rPr>
        <w:lastRenderedPageBreak/>
        <w:t xml:space="preserve">الشكل </w:t>
      </w:r>
      <w:r>
        <w:t>1</w:t>
      </w:r>
    </w:p>
    <w:p w:rsidR="005E66EA" w:rsidRDefault="007B1D54" w:rsidP="005E66EA">
      <w:pPr>
        <w:pStyle w:val="FigureTitle"/>
        <w:spacing w:after="360"/>
        <w:rPr>
          <w:rtl/>
        </w:rPr>
      </w:pPr>
      <w:r>
        <w:rPr>
          <w:noProof/>
          <w:lang w:val="en-US" w:eastAsia="zh-CN" w:bidi="ar-SA"/>
        </w:rPr>
        <mc:AlternateContent>
          <mc:Choice Requires="wpg">
            <w:drawing>
              <wp:anchor distT="0" distB="0" distL="114300" distR="114300" simplePos="0" relativeHeight="251653120" behindDoc="0" locked="0" layoutInCell="1" allowOverlap="1">
                <wp:simplePos x="0" y="0"/>
                <wp:positionH relativeFrom="column">
                  <wp:posOffset>1167765</wp:posOffset>
                </wp:positionH>
                <wp:positionV relativeFrom="paragraph">
                  <wp:posOffset>303530</wp:posOffset>
                </wp:positionV>
                <wp:extent cx="2256155" cy="3051810"/>
                <wp:effectExtent l="1905" t="3175" r="0" b="2540"/>
                <wp:wrapNone/>
                <wp:docPr id="423"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3051810"/>
                          <a:chOff x="2973" y="4010"/>
                          <a:chExt cx="3553" cy="4806"/>
                        </a:xfrm>
                      </wpg:grpSpPr>
                      <wps:wsp>
                        <wps:cNvPr id="424" name="Text Box 685"/>
                        <wps:cNvSpPr txBox="1">
                          <a:spLocks noChangeArrowheads="1"/>
                        </wps:cNvSpPr>
                        <wps:spPr bwMode="auto">
                          <a:xfrm>
                            <a:off x="4097" y="4010"/>
                            <a:ext cx="1631"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E66EA" w:rsidRDefault="00D8031E" w:rsidP="005E66EA">
                              <w:pPr>
                                <w:spacing w:before="60" w:line="144" w:lineRule="auto"/>
                                <w:jc w:val="center"/>
                                <w:rPr>
                                  <w:sz w:val="18"/>
                                  <w:szCs w:val="24"/>
                                  <w:lang w:bidi="ar-SY"/>
                                </w:rPr>
                              </w:pPr>
                              <w:r>
                                <w:rPr>
                                  <w:rFonts w:hint="cs"/>
                                  <w:sz w:val="18"/>
                                  <w:szCs w:val="24"/>
                                  <w:rtl/>
                                  <w:lang w:bidi="ar-SY"/>
                                </w:rPr>
                                <w:t>الانتثار التروبوسفيري</w:t>
                              </w:r>
                            </w:p>
                          </w:txbxContent>
                        </wps:txbx>
                        <wps:bodyPr rot="0" vert="horz" wrap="square" lIns="0" tIns="0" rIns="0" bIns="0" anchor="t" anchorCtr="0" upright="1">
                          <a:noAutofit/>
                        </wps:bodyPr>
                      </wps:wsp>
                      <wps:wsp>
                        <wps:cNvPr id="425" name="Text Box 686"/>
                        <wps:cNvSpPr txBox="1">
                          <a:spLocks noChangeArrowheads="1"/>
                        </wps:cNvSpPr>
                        <wps:spPr bwMode="auto">
                          <a:xfrm>
                            <a:off x="4895" y="5584"/>
                            <a:ext cx="1631"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E66EA" w:rsidRDefault="00D8031E" w:rsidP="005E66EA">
                              <w:pPr>
                                <w:spacing w:before="60" w:line="144" w:lineRule="auto"/>
                                <w:jc w:val="center"/>
                                <w:rPr>
                                  <w:sz w:val="18"/>
                                  <w:szCs w:val="24"/>
                                  <w:lang w:bidi="ar-SY"/>
                                </w:rPr>
                              </w:pPr>
                              <w:r>
                                <w:rPr>
                                  <w:rFonts w:hint="cs"/>
                                  <w:sz w:val="18"/>
                                  <w:szCs w:val="24"/>
                                  <w:rtl/>
                                  <w:lang w:bidi="ar-SY"/>
                                </w:rPr>
                                <w:t>الانعراج</w:t>
                              </w:r>
                            </w:p>
                          </w:txbxContent>
                        </wps:txbx>
                        <wps:bodyPr rot="0" vert="horz" wrap="square" lIns="0" tIns="0" rIns="0" bIns="0" anchor="t" anchorCtr="0" upright="1">
                          <a:noAutofit/>
                        </wps:bodyPr>
                      </wps:wsp>
                      <wps:wsp>
                        <wps:cNvPr id="426" name="Text Box 687"/>
                        <wps:cNvSpPr txBox="1">
                          <a:spLocks noChangeArrowheads="1"/>
                        </wps:cNvSpPr>
                        <wps:spPr bwMode="auto">
                          <a:xfrm>
                            <a:off x="2973" y="8401"/>
                            <a:ext cx="1631"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E66EA" w:rsidRDefault="00D8031E" w:rsidP="005E66EA">
                              <w:pPr>
                                <w:spacing w:before="60" w:line="144" w:lineRule="auto"/>
                                <w:jc w:val="center"/>
                                <w:rPr>
                                  <w:sz w:val="18"/>
                                  <w:szCs w:val="24"/>
                                  <w:lang w:bidi="ar-SY"/>
                                </w:rPr>
                              </w:pPr>
                              <w:r>
                                <w:rPr>
                                  <w:rFonts w:hint="cs"/>
                                  <w:sz w:val="18"/>
                                  <w:szCs w:val="24"/>
                                  <w:rtl/>
                                  <w:lang w:bidi="ar-SY"/>
                                </w:rPr>
                                <w:t>خط البصر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8" o:spid="_x0000_s1029" style="position:absolute;left:0;text-align:left;margin-left:91.95pt;margin-top:23.9pt;width:177.65pt;height:240.3pt;z-index:251653120" coordorigin="2973,4010" coordsize="3553,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">
                <v:shape id="Text Box 685" o:spid="_x0000_s1030" type="#_x0000_t202" style="position:absolute;left:4097;top:4010;width:1631;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D8031E" w:rsidRPr="005E66EA" w:rsidRDefault="00D8031E" w:rsidP="005E66EA">
                        <w:pPr>
                          <w:spacing w:before="60" w:line="144" w:lineRule="auto"/>
                          <w:jc w:val="center"/>
                          <w:rPr>
                            <w:sz w:val="18"/>
                            <w:szCs w:val="24"/>
                            <w:lang w:bidi="ar-SY"/>
                          </w:rPr>
                        </w:pPr>
                        <w:r>
                          <w:rPr>
                            <w:rFonts w:hint="cs"/>
                            <w:sz w:val="18"/>
                            <w:szCs w:val="24"/>
                            <w:rtl/>
                            <w:lang w:bidi="ar-SY"/>
                          </w:rPr>
                          <w:t>الانتثار التروبوسفيري</w:t>
                        </w:r>
                      </w:p>
                    </w:txbxContent>
                  </v:textbox>
                </v:shape>
                <v:shape id="Text Box 686" o:spid="_x0000_s1031" type="#_x0000_t202" style="position:absolute;left:4895;top:5584;width:1631;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D8031E" w:rsidRPr="005E66EA" w:rsidRDefault="00D8031E" w:rsidP="005E66EA">
                        <w:pPr>
                          <w:spacing w:before="60" w:line="144" w:lineRule="auto"/>
                          <w:jc w:val="center"/>
                          <w:rPr>
                            <w:sz w:val="18"/>
                            <w:szCs w:val="24"/>
                            <w:lang w:bidi="ar-SY"/>
                          </w:rPr>
                        </w:pPr>
                        <w:r>
                          <w:rPr>
                            <w:rFonts w:hint="cs"/>
                            <w:sz w:val="18"/>
                            <w:szCs w:val="24"/>
                            <w:rtl/>
                            <w:lang w:bidi="ar-SY"/>
                          </w:rPr>
                          <w:t>الانعراج</w:t>
                        </w:r>
                      </w:p>
                    </w:txbxContent>
                  </v:textbox>
                </v:shape>
                <v:shape id="Text Box 687" o:spid="_x0000_s1032" type="#_x0000_t202" style="position:absolute;left:2973;top:8401;width:1631;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D8031E" w:rsidRPr="005E66EA" w:rsidRDefault="00D8031E" w:rsidP="005E66EA">
                        <w:pPr>
                          <w:spacing w:before="60" w:line="144" w:lineRule="auto"/>
                          <w:jc w:val="center"/>
                          <w:rPr>
                            <w:sz w:val="18"/>
                            <w:szCs w:val="24"/>
                            <w:lang w:bidi="ar-SY"/>
                          </w:rPr>
                        </w:pPr>
                        <w:r>
                          <w:rPr>
                            <w:rFonts w:hint="cs"/>
                            <w:sz w:val="18"/>
                            <w:szCs w:val="24"/>
                            <w:rtl/>
                            <w:lang w:bidi="ar-SY"/>
                          </w:rPr>
                          <w:t>خط البصر</w:t>
                        </w:r>
                      </w:p>
                    </w:txbxContent>
                  </v:textbox>
                </v:shape>
              </v:group>
            </w:pict>
          </mc:Fallback>
        </mc:AlternateContent>
      </w:r>
      <w:r w:rsidR="005E66EA">
        <w:rPr>
          <w:rFonts w:hint="cs"/>
          <w:rtl/>
        </w:rPr>
        <w:t>آليات انتشار التداخلات طويلة الأجل</w:t>
      </w:r>
    </w:p>
    <w:p w:rsidR="005E66EA" w:rsidRDefault="005E66EA" w:rsidP="005E66EA">
      <w:pPr>
        <w:spacing w:before="100" w:beforeAutospacing="1" w:after="100" w:afterAutospacing="1" w:line="240" w:lineRule="auto"/>
        <w:jc w:val="center"/>
        <w:rPr>
          <w:rtl/>
          <w:lang w:bidi="ar-SY"/>
        </w:rPr>
      </w:pPr>
      <w:r>
        <w:object w:dxaOrig="7005" w:dyaOrig="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2pt;height:214.75pt" o:ole="">
            <v:imagedata r:id="rId15" o:title=""/>
          </v:shape>
          <o:OLEObject Type="Embed" ProgID="CorelDRAW.Graphic.14" ShapeID="_x0000_i1025" DrawAspect="Content" ObjectID="_1485789972" r:id="rId16"/>
        </w:object>
      </w:r>
    </w:p>
    <w:p w:rsidR="00013529" w:rsidRPr="00013529" w:rsidRDefault="00013529" w:rsidP="00117F46">
      <w:pPr>
        <w:pStyle w:val="enumlev1"/>
        <w:spacing w:before="400"/>
        <w:rPr>
          <w:rtl/>
        </w:rPr>
      </w:pPr>
      <w:r w:rsidRPr="00013529">
        <w:rPr>
          <w:rtl/>
        </w:rPr>
        <w:t>-</w:t>
      </w:r>
      <w:r w:rsidRPr="00013529">
        <w:rPr>
          <w:rtl/>
        </w:rPr>
        <w:tab/>
      </w:r>
      <w:r w:rsidRPr="00013529">
        <w:rPr>
          <w:rFonts w:hint="cs"/>
          <w:i/>
          <w:iCs/>
          <w:rtl/>
        </w:rPr>
        <w:t>الانتشار الموجّه</w:t>
      </w:r>
      <w:r w:rsidRPr="00013529">
        <w:rPr>
          <w:i/>
          <w:iCs/>
          <w:rtl/>
        </w:rPr>
        <w:t xml:space="preserve"> على السطح</w:t>
      </w:r>
      <w:r w:rsidRPr="00013529">
        <w:rPr>
          <w:rtl/>
        </w:rPr>
        <w:t xml:space="preserve"> (الشكل </w:t>
      </w:r>
      <w:r w:rsidRPr="00013529">
        <w:t>(2</w:t>
      </w:r>
      <w:r w:rsidRPr="00013529">
        <w:rPr>
          <w:rtl/>
        </w:rPr>
        <w:t>: وهو أهم آلية ل</w:t>
      </w:r>
      <w:r w:rsidRPr="00013529">
        <w:rPr>
          <w:rFonts w:hint="cs"/>
          <w:rtl/>
        </w:rPr>
        <w:t>لانتشار</w:t>
      </w:r>
      <w:r w:rsidRPr="00013529">
        <w:rPr>
          <w:rtl/>
        </w:rPr>
        <w:t xml:space="preserve"> قصير الأجل </w:t>
      </w:r>
      <w:r w:rsidRPr="00013529">
        <w:rPr>
          <w:rFonts w:hint="cs"/>
          <w:rtl/>
        </w:rPr>
        <w:t xml:space="preserve">الذي يمكن أن يحدث التداخل </w:t>
      </w:r>
      <w:r w:rsidRPr="00013529">
        <w:rPr>
          <w:rtl/>
        </w:rPr>
        <w:t xml:space="preserve">فوق الماء وفي المناطق الساحلية المنبسطة ويمكن أن يسبب سويات مرتفعة من الإشارات على امتداد مسافات كبيرة (أكثر من </w:t>
      </w:r>
      <w:r w:rsidRPr="00013529">
        <w:t>km 500</w:t>
      </w:r>
      <w:r w:rsidRPr="00013529">
        <w:rPr>
          <w:rtl/>
        </w:rPr>
        <w:t xml:space="preserve"> فوق البحر). ويمكن أن تتجاوز هذه الإشارات،</w:t>
      </w:r>
      <w:r>
        <w:rPr>
          <w:rtl/>
        </w:rPr>
        <w:t xml:space="preserve"> في </w:t>
      </w:r>
      <w:r w:rsidRPr="00013529">
        <w:rPr>
          <w:rtl/>
        </w:rPr>
        <w:t>ظروف معينة، سوية "الفضاء الحر" المكافئة.</w:t>
      </w:r>
    </w:p>
    <w:p w:rsidR="005E66EA" w:rsidRDefault="005E66EA" w:rsidP="005E66EA">
      <w:pPr>
        <w:pStyle w:val="FigureNo"/>
        <w:rPr>
          <w:rtl/>
          <w:lang w:bidi="ar-SY"/>
        </w:rPr>
      </w:pPr>
      <w:r>
        <w:rPr>
          <w:rFonts w:hint="cs"/>
          <w:rtl/>
        </w:rPr>
        <w:t xml:space="preserve">الشكل </w:t>
      </w:r>
      <w:r>
        <w:t>2</w:t>
      </w:r>
    </w:p>
    <w:p w:rsidR="005E66EA" w:rsidRDefault="005E66EA" w:rsidP="005E66EA">
      <w:pPr>
        <w:pStyle w:val="FigureTitle"/>
        <w:rPr>
          <w:rtl/>
        </w:rPr>
      </w:pPr>
      <w:r>
        <w:rPr>
          <w:rtl/>
        </w:rPr>
        <w:t>آليات انتشار التداخل (قصير الأجل) الشاذ</w:t>
      </w:r>
      <w:r>
        <w:rPr>
          <w:rFonts w:hint="cs"/>
          <w:rtl/>
        </w:rPr>
        <w:t>ة</w:t>
      </w:r>
    </w:p>
    <w:p w:rsidR="005E66EA" w:rsidRPr="005E66EA" w:rsidRDefault="007B1D54" w:rsidP="005E66EA">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54144" behindDoc="0" locked="0" layoutInCell="1" allowOverlap="1">
                <wp:simplePos x="0" y="0"/>
                <wp:positionH relativeFrom="column">
                  <wp:posOffset>985520</wp:posOffset>
                </wp:positionH>
                <wp:positionV relativeFrom="paragraph">
                  <wp:posOffset>524510</wp:posOffset>
                </wp:positionV>
                <wp:extent cx="4785360" cy="3052445"/>
                <wp:effectExtent l="635" t="3810" r="0" b="1270"/>
                <wp:wrapNone/>
                <wp:docPr id="418"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5360" cy="3052445"/>
                          <a:chOff x="2686" y="3171"/>
                          <a:chExt cx="7536" cy="4807"/>
                        </a:xfrm>
                      </wpg:grpSpPr>
                      <wps:wsp>
                        <wps:cNvPr id="419" name="Text Box 689"/>
                        <wps:cNvSpPr txBox="1">
                          <a:spLocks noChangeArrowheads="1"/>
                        </wps:cNvSpPr>
                        <wps:spPr bwMode="auto">
                          <a:xfrm>
                            <a:off x="8402" y="3171"/>
                            <a:ext cx="182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E66EA" w:rsidRDefault="00D8031E" w:rsidP="005E66EA">
                              <w:pPr>
                                <w:spacing w:before="60" w:line="144" w:lineRule="auto"/>
                                <w:jc w:val="center"/>
                                <w:rPr>
                                  <w:sz w:val="18"/>
                                  <w:szCs w:val="24"/>
                                  <w:lang w:bidi="ar-SY"/>
                                </w:rPr>
                              </w:pPr>
                              <w:r>
                                <w:rPr>
                                  <w:rFonts w:hint="cs"/>
                                  <w:sz w:val="18"/>
                                  <w:szCs w:val="24"/>
                                  <w:rtl/>
                                  <w:lang w:bidi="ar-SY"/>
                                </w:rPr>
                                <w:t>الانعكاس/الانكسار في</w:t>
                              </w:r>
                              <w:r>
                                <w:rPr>
                                  <w:rFonts w:hint="eastAsia"/>
                                  <w:sz w:val="18"/>
                                  <w:szCs w:val="24"/>
                                  <w:rtl/>
                                  <w:lang w:bidi="ar-SY"/>
                                </w:rPr>
                                <w:t> </w:t>
                              </w:r>
                              <w:r>
                                <w:rPr>
                                  <w:rFonts w:hint="cs"/>
                                  <w:sz w:val="18"/>
                                  <w:szCs w:val="24"/>
                                  <w:rtl/>
                                  <w:lang w:bidi="ar-SY"/>
                                </w:rPr>
                                <w:t>الطبقات الجوية المرتفعة</w:t>
                              </w:r>
                            </w:p>
                          </w:txbxContent>
                        </wps:txbx>
                        <wps:bodyPr rot="0" vert="horz" wrap="square" lIns="0" tIns="0" rIns="0" bIns="0" anchor="t" anchorCtr="0" upright="1">
                          <a:noAutofit/>
                        </wps:bodyPr>
                      </wps:wsp>
                      <wps:wsp>
                        <wps:cNvPr id="420" name="Text Box 690"/>
                        <wps:cNvSpPr txBox="1">
                          <a:spLocks noChangeArrowheads="1"/>
                        </wps:cNvSpPr>
                        <wps:spPr bwMode="auto">
                          <a:xfrm>
                            <a:off x="2786" y="3722"/>
                            <a:ext cx="182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E66EA" w:rsidRDefault="00D8031E" w:rsidP="005E66EA">
                              <w:pPr>
                                <w:spacing w:before="60" w:line="144" w:lineRule="auto"/>
                                <w:jc w:val="center"/>
                                <w:rPr>
                                  <w:sz w:val="18"/>
                                  <w:szCs w:val="24"/>
                                  <w:lang w:bidi="ar-SY"/>
                                </w:rPr>
                              </w:pPr>
                              <w:r>
                                <w:rPr>
                                  <w:rFonts w:hint="cs"/>
                                  <w:sz w:val="18"/>
                                  <w:szCs w:val="24"/>
                                  <w:rtl/>
                                  <w:lang w:bidi="ar-SY"/>
                                </w:rPr>
                                <w:t>الانتثار بالماء الجوي</w:t>
                              </w:r>
                            </w:p>
                          </w:txbxContent>
                        </wps:txbx>
                        <wps:bodyPr rot="0" vert="horz" wrap="square" lIns="0" tIns="0" rIns="0" bIns="0" anchor="t" anchorCtr="0" upright="1">
                          <a:noAutofit/>
                        </wps:bodyPr>
                      </wps:wsp>
                      <wps:wsp>
                        <wps:cNvPr id="421" name="Text Box 691"/>
                        <wps:cNvSpPr txBox="1">
                          <a:spLocks noChangeArrowheads="1"/>
                        </wps:cNvSpPr>
                        <wps:spPr bwMode="auto">
                          <a:xfrm>
                            <a:off x="6708" y="5266"/>
                            <a:ext cx="182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E66EA" w:rsidRDefault="00D8031E" w:rsidP="005E66EA">
                              <w:pPr>
                                <w:spacing w:before="60" w:line="144" w:lineRule="auto"/>
                                <w:jc w:val="center"/>
                                <w:rPr>
                                  <w:sz w:val="18"/>
                                  <w:szCs w:val="24"/>
                                  <w:lang w:bidi="ar-SY"/>
                                </w:rPr>
                              </w:pPr>
                              <w:r>
                                <w:rPr>
                                  <w:rFonts w:hint="cs"/>
                                  <w:sz w:val="18"/>
                                  <w:szCs w:val="24"/>
                                  <w:rtl/>
                                  <w:lang w:bidi="ar-SY"/>
                                </w:rPr>
                                <w:t>انتشار موجة</w:t>
                              </w:r>
                            </w:p>
                          </w:txbxContent>
                        </wps:txbx>
                        <wps:bodyPr rot="0" vert="horz" wrap="square" lIns="0" tIns="0" rIns="0" bIns="0" anchor="t" anchorCtr="0" upright="1">
                          <a:noAutofit/>
                        </wps:bodyPr>
                      </wps:wsp>
                      <wps:wsp>
                        <wps:cNvPr id="422" name="Text Box 692"/>
                        <wps:cNvSpPr txBox="1">
                          <a:spLocks noChangeArrowheads="1"/>
                        </wps:cNvSpPr>
                        <wps:spPr bwMode="auto">
                          <a:xfrm>
                            <a:off x="2686" y="7273"/>
                            <a:ext cx="182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E66EA" w:rsidRDefault="00D8031E" w:rsidP="005E66EA">
                              <w:pPr>
                                <w:spacing w:before="60" w:line="144" w:lineRule="auto"/>
                                <w:jc w:val="center"/>
                                <w:rPr>
                                  <w:sz w:val="18"/>
                                  <w:szCs w:val="24"/>
                                  <w:lang w:bidi="ar-SY"/>
                                </w:rPr>
                              </w:pPr>
                              <w:r>
                                <w:rPr>
                                  <w:rFonts w:hint="cs"/>
                                  <w:sz w:val="18"/>
                                  <w:szCs w:val="24"/>
                                  <w:rtl/>
                                  <w:lang w:bidi="ar-SY"/>
                                </w:rPr>
                                <w:t>خط البصر مع تعزيز</w:t>
                              </w:r>
                              <w:r>
                                <w:rPr>
                                  <w:sz w:val="18"/>
                                  <w:szCs w:val="24"/>
                                  <w:rtl/>
                                  <w:lang w:bidi="ar-SY"/>
                                </w:rPr>
                                <w:br/>
                              </w:r>
                              <w:r>
                                <w:rPr>
                                  <w:rFonts w:hint="cs"/>
                                  <w:sz w:val="18"/>
                                  <w:szCs w:val="24"/>
                                  <w:rtl/>
                                  <w:lang w:bidi="ar-SY"/>
                                </w:rPr>
                                <w:t>المسيرات المتعددة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3" o:spid="_x0000_s1033" style="position:absolute;left:0;text-align:left;margin-left:77.6pt;margin-top:41.3pt;width:376.8pt;height:240.35pt;z-index:251654144" coordorigin="2686,3171" coordsize="7536,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">
                <v:shape id="Text Box 689" o:spid="_x0000_s1034" type="#_x0000_t202" style="position:absolute;left:8402;top:3171;width:182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D8031E" w:rsidRPr="005E66EA" w:rsidRDefault="00D8031E" w:rsidP="005E66EA">
                        <w:pPr>
                          <w:spacing w:before="60" w:line="144" w:lineRule="auto"/>
                          <w:jc w:val="center"/>
                          <w:rPr>
                            <w:sz w:val="18"/>
                            <w:szCs w:val="24"/>
                            <w:lang w:bidi="ar-SY"/>
                          </w:rPr>
                        </w:pPr>
                        <w:r>
                          <w:rPr>
                            <w:rFonts w:hint="cs"/>
                            <w:sz w:val="18"/>
                            <w:szCs w:val="24"/>
                            <w:rtl/>
                            <w:lang w:bidi="ar-SY"/>
                          </w:rPr>
                          <w:t>الانعكاس/الانكسار في</w:t>
                        </w:r>
                        <w:r>
                          <w:rPr>
                            <w:rFonts w:hint="eastAsia"/>
                            <w:sz w:val="18"/>
                            <w:szCs w:val="24"/>
                            <w:rtl/>
                            <w:lang w:bidi="ar-SY"/>
                          </w:rPr>
                          <w:t> </w:t>
                        </w:r>
                        <w:r>
                          <w:rPr>
                            <w:rFonts w:hint="cs"/>
                            <w:sz w:val="18"/>
                            <w:szCs w:val="24"/>
                            <w:rtl/>
                            <w:lang w:bidi="ar-SY"/>
                          </w:rPr>
                          <w:t>الطبقات الجوية المرتفعة</w:t>
                        </w:r>
                      </w:p>
                    </w:txbxContent>
                  </v:textbox>
                </v:shape>
                <v:shape id="Text Box 690" o:spid="_x0000_s1035" type="#_x0000_t202" style="position:absolute;left:2786;top:3722;width:182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D8031E" w:rsidRPr="005E66EA" w:rsidRDefault="00D8031E" w:rsidP="005E66EA">
                        <w:pPr>
                          <w:spacing w:before="60" w:line="144" w:lineRule="auto"/>
                          <w:jc w:val="center"/>
                          <w:rPr>
                            <w:sz w:val="18"/>
                            <w:szCs w:val="24"/>
                            <w:lang w:bidi="ar-SY"/>
                          </w:rPr>
                        </w:pPr>
                        <w:r>
                          <w:rPr>
                            <w:rFonts w:hint="cs"/>
                            <w:sz w:val="18"/>
                            <w:szCs w:val="24"/>
                            <w:rtl/>
                            <w:lang w:bidi="ar-SY"/>
                          </w:rPr>
                          <w:t>الانتثار بالماء الجوي</w:t>
                        </w:r>
                      </w:p>
                    </w:txbxContent>
                  </v:textbox>
                </v:shape>
                <v:shape id="Text Box 691" o:spid="_x0000_s1036" type="#_x0000_t202" style="position:absolute;left:6708;top:5266;width:182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D8031E" w:rsidRPr="005E66EA" w:rsidRDefault="00D8031E" w:rsidP="005E66EA">
                        <w:pPr>
                          <w:spacing w:before="60" w:line="144" w:lineRule="auto"/>
                          <w:jc w:val="center"/>
                          <w:rPr>
                            <w:sz w:val="18"/>
                            <w:szCs w:val="24"/>
                            <w:lang w:bidi="ar-SY"/>
                          </w:rPr>
                        </w:pPr>
                        <w:r>
                          <w:rPr>
                            <w:rFonts w:hint="cs"/>
                            <w:sz w:val="18"/>
                            <w:szCs w:val="24"/>
                            <w:rtl/>
                            <w:lang w:bidi="ar-SY"/>
                          </w:rPr>
                          <w:t>انتشار موجة</w:t>
                        </w:r>
                      </w:p>
                    </w:txbxContent>
                  </v:textbox>
                </v:shape>
                <v:shape id="Text Box 692" o:spid="_x0000_s1037" type="#_x0000_t202" style="position:absolute;left:2686;top:7273;width:182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D8031E" w:rsidRPr="005E66EA" w:rsidRDefault="00D8031E" w:rsidP="005E66EA">
                        <w:pPr>
                          <w:spacing w:before="60" w:line="144" w:lineRule="auto"/>
                          <w:jc w:val="center"/>
                          <w:rPr>
                            <w:sz w:val="18"/>
                            <w:szCs w:val="24"/>
                            <w:lang w:bidi="ar-SY"/>
                          </w:rPr>
                        </w:pPr>
                        <w:r>
                          <w:rPr>
                            <w:rFonts w:hint="cs"/>
                            <w:sz w:val="18"/>
                            <w:szCs w:val="24"/>
                            <w:rtl/>
                            <w:lang w:bidi="ar-SY"/>
                          </w:rPr>
                          <w:t>خط البصر مع تعزيز</w:t>
                        </w:r>
                        <w:r>
                          <w:rPr>
                            <w:sz w:val="18"/>
                            <w:szCs w:val="24"/>
                            <w:rtl/>
                            <w:lang w:bidi="ar-SY"/>
                          </w:rPr>
                          <w:br/>
                        </w:r>
                        <w:r>
                          <w:rPr>
                            <w:rFonts w:hint="cs"/>
                            <w:sz w:val="18"/>
                            <w:szCs w:val="24"/>
                            <w:rtl/>
                            <w:lang w:bidi="ar-SY"/>
                          </w:rPr>
                          <w:t>المسيرات المتعددة</w:t>
                        </w:r>
                      </w:p>
                    </w:txbxContent>
                  </v:textbox>
                </v:shape>
              </v:group>
            </w:pict>
          </mc:Fallback>
        </mc:AlternateContent>
      </w:r>
      <w:r w:rsidR="005E66EA">
        <w:object w:dxaOrig="6929" w:dyaOrig="3686">
          <v:shape id="_x0000_i1026" type="#_x0000_t75" style="width:472.7pt;height:251.7pt" o:ole="">
            <v:imagedata r:id="rId17" o:title=""/>
          </v:shape>
          <o:OLEObject Type="Embed" ProgID="CorelDRAW.Graphic.14" ShapeID="_x0000_i1026" DrawAspect="Content" ObjectID="_1485789973" r:id="rId18"/>
        </w:object>
      </w:r>
    </w:p>
    <w:p w:rsidR="00013529" w:rsidRPr="00013529" w:rsidRDefault="00013529" w:rsidP="00117F46">
      <w:pPr>
        <w:pStyle w:val="enumlev1"/>
        <w:spacing w:before="400"/>
        <w:rPr>
          <w:rtl/>
        </w:rPr>
      </w:pPr>
      <w:r w:rsidRPr="00013529">
        <w:rPr>
          <w:rFonts w:hint="cs"/>
          <w:i/>
          <w:iCs/>
          <w:rtl/>
        </w:rPr>
        <w:lastRenderedPageBreak/>
        <w:t>-</w:t>
      </w:r>
      <w:r w:rsidRPr="00013529">
        <w:rPr>
          <w:rFonts w:hint="cs"/>
          <w:i/>
          <w:iCs/>
          <w:rtl/>
        </w:rPr>
        <w:tab/>
      </w:r>
      <w:r w:rsidRPr="00013529">
        <w:rPr>
          <w:i/>
          <w:iCs/>
          <w:rtl/>
        </w:rPr>
        <w:t>الانعكاس والانكسار على الطبقات الجوية المرتفعة</w:t>
      </w:r>
      <w:r w:rsidRPr="00013529">
        <w:rPr>
          <w:rtl/>
        </w:rPr>
        <w:t xml:space="preserve"> (الشكل </w:t>
      </w:r>
      <w:r w:rsidRPr="00013529">
        <w:t>(2</w:t>
      </w:r>
      <w:r w:rsidRPr="00013529">
        <w:rPr>
          <w:rtl/>
        </w:rPr>
        <w:t xml:space="preserve">: تكتسي معالجة الانعكاس و/أو الانكسار </w:t>
      </w:r>
      <w:r w:rsidRPr="00013529">
        <w:rPr>
          <w:rFonts w:hint="cs"/>
          <w:rtl/>
        </w:rPr>
        <w:t>على</w:t>
      </w:r>
      <w:r w:rsidRPr="00013529">
        <w:rPr>
          <w:rtl/>
        </w:rPr>
        <w:t xml:space="preserve"> طبقات عند ارتفاعات تصل إلى بضع المئات من الأمتار أهمية كبيرة لأن هذه الآليات تسمح للإشارات بمواجهة خسارة الانعراج على الأرض مواجهة فعالة جداً</w:t>
      </w:r>
      <w:r>
        <w:rPr>
          <w:rtl/>
        </w:rPr>
        <w:t xml:space="preserve"> في </w:t>
      </w:r>
      <w:r w:rsidRPr="00013529">
        <w:rPr>
          <w:rtl/>
        </w:rPr>
        <w:t>ظروف تكون فيها هندسة المسير مؤاتية</w:t>
      </w:r>
      <w:r w:rsidR="0087138A">
        <w:rPr>
          <w:rFonts w:hint="cs"/>
          <w:rtl/>
        </w:rPr>
        <w:t>ً</w:t>
      </w:r>
      <w:r w:rsidRPr="00013529">
        <w:rPr>
          <w:rtl/>
        </w:rPr>
        <w:t xml:space="preserve">. وهنا أيضاً يمكن أن يكون التأثير كبيراً على مسافات طويلة جداً (تصل إلى </w:t>
      </w:r>
      <w:r w:rsidRPr="00013529">
        <w:t>(km 300</w:t>
      </w:r>
      <w:r w:rsidR="00117F46">
        <w:noBreakHyphen/>
      </w:r>
      <w:r w:rsidRPr="00013529">
        <w:t>250</w:t>
      </w:r>
      <w:r w:rsidRPr="00013529">
        <w:rPr>
          <w:rtl/>
        </w:rPr>
        <w:t>.</w:t>
      </w:r>
    </w:p>
    <w:p w:rsidR="00013529" w:rsidRPr="00117F46" w:rsidRDefault="00013529" w:rsidP="005E66EA">
      <w:pPr>
        <w:pStyle w:val="enumlev1"/>
        <w:rPr>
          <w:spacing w:val="-2"/>
          <w:rtl/>
        </w:rPr>
      </w:pPr>
      <w:r w:rsidRPr="00117F46">
        <w:rPr>
          <w:spacing w:val="-2"/>
          <w:rtl/>
        </w:rPr>
        <w:t>-</w:t>
      </w:r>
      <w:r w:rsidRPr="00117F46">
        <w:rPr>
          <w:spacing w:val="-2"/>
          <w:rtl/>
        </w:rPr>
        <w:tab/>
      </w:r>
      <w:r w:rsidRPr="00117F46">
        <w:rPr>
          <w:i/>
          <w:iCs/>
          <w:spacing w:val="-2"/>
          <w:rtl/>
        </w:rPr>
        <w:t>الانتثار بالماء الجوي</w:t>
      </w:r>
      <w:r w:rsidRPr="00117F46">
        <w:rPr>
          <w:spacing w:val="-2"/>
          <w:rtl/>
        </w:rPr>
        <w:t xml:space="preserve"> (الشكل </w:t>
      </w:r>
      <w:r w:rsidRPr="00117F46">
        <w:rPr>
          <w:spacing w:val="-2"/>
        </w:rPr>
        <w:t>(2</w:t>
      </w:r>
      <w:r w:rsidRPr="00117F46">
        <w:rPr>
          <w:spacing w:val="-2"/>
          <w:rtl/>
        </w:rPr>
        <w:t xml:space="preserve">: يمكن أن يشكل الانتثار بالماء الجوي مصدراً كامناً من مصادر التداخل بين مرسلات الوصلات للأرض والمحطات الأرضية لأنه قد يعمل في كل الاتجاهات تقريباً ومن ثم قد يؤثر خارج مسير التداخل في مستوى الدائرة العظمى. غير أن سويات الإشارات </w:t>
      </w:r>
      <w:r w:rsidRPr="00117F46">
        <w:rPr>
          <w:rFonts w:hint="cs"/>
          <w:spacing w:val="-2"/>
          <w:rtl/>
          <w:lang w:bidi="ar-LB"/>
        </w:rPr>
        <w:t>ال</w:t>
      </w:r>
      <w:r w:rsidRPr="00117F46">
        <w:rPr>
          <w:spacing w:val="-2"/>
          <w:rtl/>
        </w:rPr>
        <w:t xml:space="preserve">مسببة </w:t>
      </w:r>
      <w:r w:rsidRPr="00117F46">
        <w:rPr>
          <w:rFonts w:hint="cs"/>
          <w:spacing w:val="-2"/>
          <w:rtl/>
        </w:rPr>
        <w:t>لل</w:t>
      </w:r>
      <w:r w:rsidRPr="00117F46">
        <w:rPr>
          <w:spacing w:val="-2"/>
          <w:rtl/>
        </w:rPr>
        <w:t>تداخل منخفضة جداً ولا تمثل عادة مشكلة ذات أهمية.</w:t>
      </w:r>
    </w:p>
    <w:p w:rsidR="00013529" w:rsidRPr="00013529" w:rsidRDefault="00013529" w:rsidP="00013529">
      <w:pPr>
        <w:rPr>
          <w:rtl/>
          <w:lang w:bidi="ar-EG"/>
        </w:rPr>
      </w:pPr>
      <w:r w:rsidRPr="00013529">
        <w:rPr>
          <w:rtl/>
          <w:lang w:bidi="ar-EG"/>
        </w:rPr>
        <w:t>ثمة مشكلة أساسية</w:t>
      </w:r>
      <w:r>
        <w:rPr>
          <w:rtl/>
          <w:lang w:bidi="ar-EG"/>
        </w:rPr>
        <w:t xml:space="preserve"> في </w:t>
      </w:r>
      <w:r w:rsidRPr="00013529">
        <w:rPr>
          <w:rtl/>
          <w:lang w:bidi="ar-EG"/>
        </w:rPr>
        <w:t>التنبؤ بالتداخل (وهي بالفعل مشتركة لكل إجراءات التنبؤ بالانتشار التروبوسفيري)، وهي صعوبة توفير مجموعة موحدة متسقة من الطرائق العملية التي تغطي مدى واسعاً من المسافات ومن النسب المئوية الزمنية</w:t>
      </w:r>
      <w:r w:rsidRPr="00013529">
        <w:rPr>
          <w:rFonts w:hint="cs"/>
          <w:rtl/>
          <w:lang w:bidi="ar-EG"/>
        </w:rPr>
        <w:t>،</w:t>
      </w:r>
      <w:r w:rsidRPr="00013529">
        <w:rPr>
          <w:rtl/>
          <w:lang w:bidi="ar-EG"/>
        </w:rPr>
        <w:t xml:space="preserve"> أي</w:t>
      </w:r>
      <w:r>
        <w:rPr>
          <w:rtl/>
          <w:lang w:bidi="ar-EG"/>
        </w:rPr>
        <w:t xml:space="preserve"> في </w:t>
      </w:r>
      <w:r w:rsidRPr="00013529">
        <w:rPr>
          <w:rtl/>
          <w:lang w:bidi="ar-EG"/>
        </w:rPr>
        <w:t>ظروف الجو الفعلي التي تندمج فيها، تدريجياً، إحصائيات هيمنة إحدى الآليات مع آلية أخرى عندما تتغير شروط الأرصاد الجوية و/أو المسير. ويمكن، خاصة</w:t>
      </w:r>
      <w:r>
        <w:rPr>
          <w:rtl/>
          <w:lang w:bidi="ar-EG"/>
        </w:rPr>
        <w:t xml:space="preserve"> في </w:t>
      </w:r>
      <w:r w:rsidRPr="00013529">
        <w:rPr>
          <w:rtl/>
          <w:lang w:bidi="ar-EG"/>
        </w:rPr>
        <w:t>هذه المناطق الانتقالية، أن تأخذ الإشارة سوية معينة</w:t>
      </w:r>
      <w:r w:rsidRPr="00013529">
        <w:rPr>
          <w:rFonts w:hint="cs"/>
          <w:rtl/>
          <w:lang w:bidi="ar-EG"/>
        </w:rPr>
        <w:t xml:space="preserve"> ل</w:t>
      </w:r>
      <w:r w:rsidRPr="00013529">
        <w:rPr>
          <w:rtl/>
          <w:lang w:bidi="ar-EG"/>
        </w:rPr>
        <w:t>نسبة مئوية كلية من الوقت تمثل مجموع هذه النسب</w:t>
      </w:r>
      <w:r>
        <w:rPr>
          <w:rtl/>
          <w:lang w:bidi="ar-EG"/>
        </w:rPr>
        <w:t xml:space="preserve"> في </w:t>
      </w:r>
      <w:r w:rsidRPr="00013529">
        <w:rPr>
          <w:rtl/>
          <w:lang w:bidi="ar-EG"/>
        </w:rPr>
        <w:t>مختلف الآليات. وكان ال</w:t>
      </w:r>
      <w:r w:rsidRPr="00013529">
        <w:rPr>
          <w:rFonts w:hint="cs"/>
          <w:rtl/>
          <w:lang w:bidi="ar-EG"/>
        </w:rPr>
        <w:t>نهج</w:t>
      </w:r>
      <w:r>
        <w:rPr>
          <w:rtl/>
          <w:lang w:bidi="ar-EG"/>
        </w:rPr>
        <w:t xml:space="preserve"> في </w:t>
      </w:r>
      <w:r w:rsidRPr="00013529">
        <w:rPr>
          <w:rtl/>
          <w:lang w:bidi="ar-EG"/>
        </w:rPr>
        <w:t>هذا الإجراء أن تحدد طرائق</w:t>
      </w:r>
      <w:r w:rsidRPr="00013529">
        <w:rPr>
          <w:rFonts w:hint="cs"/>
          <w:rtl/>
          <w:lang w:bidi="ar-EG"/>
        </w:rPr>
        <w:t xml:space="preserve"> منفصلة تماماً</w:t>
      </w:r>
      <w:r w:rsidRPr="00013529">
        <w:rPr>
          <w:rtl/>
          <w:lang w:bidi="ar-EG"/>
        </w:rPr>
        <w:t xml:space="preserve"> </w:t>
      </w:r>
      <w:r w:rsidRPr="00013529">
        <w:rPr>
          <w:rFonts w:hint="cs"/>
          <w:rtl/>
          <w:lang w:bidi="ar-EG"/>
        </w:rPr>
        <w:t>ل</w:t>
      </w:r>
      <w:r w:rsidRPr="00013529">
        <w:rPr>
          <w:rtl/>
          <w:lang w:bidi="ar-EG"/>
        </w:rPr>
        <w:t>لتنبؤ بالتداخل</w:t>
      </w:r>
      <w:r>
        <w:rPr>
          <w:rtl/>
          <w:lang w:bidi="ar-EG"/>
        </w:rPr>
        <w:t xml:space="preserve"> في </w:t>
      </w:r>
      <w:r w:rsidRPr="00013529">
        <w:rPr>
          <w:rtl/>
          <w:lang w:bidi="ar-EG"/>
        </w:rPr>
        <w:t>الجو الصافي وفي الانتثار بالماء الجوي كما يرد وصفها</w:t>
      </w:r>
      <w:r>
        <w:rPr>
          <w:rtl/>
          <w:lang w:bidi="ar-EG"/>
        </w:rPr>
        <w:t xml:space="preserve"> في </w:t>
      </w:r>
      <w:r w:rsidRPr="00013529">
        <w:rPr>
          <w:rtl/>
          <w:lang w:bidi="ar-EG"/>
        </w:rPr>
        <w:t xml:space="preserve">الفقرتين </w:t>
      </w:r>
      <w:r w:rsidRPr="00013529">
        <w:t>4</w:t>
      </w:r>
      <w:r w:rsidRPr="00013529">
        <w:rPr>
          <w:rtl/>
          <w:lang w:bidi="ar-EG"/>
        </w:rPr>
        <w:t xml:space="preserve"> و</w:t>
      </w:r>
      <w:r w:rsidRPr="00013529">
        <w:t>5</w:t>
      </w:r>
      <w:r w:rsidRPr="00013529">
        <w:rPr>
          <w:rtl/>
          <w:lang w:bidi="ar-EG"/>
        </w:rPr>
        <w:t xml:space="preserve"> على التوالي.</w:t>
      </w:r>
    </w:p>
    <w:p w:rsidR="00013529" w:rsidRPr="00013529" w:rsidRDefault="00013529" w:rsidP="00013529">
      <w:pPr>
        <w:rPr>
          <w:rtl/>
          <w:lang w:bidi="ar-EG"/>
        </w:rPr>
      </w:pPr>
      <w:r w:rsidRPr="00013529">
        <w:rPr>
          <w:rtl/>
          <w:lang w:bidi="ar-EG"/>
        </w:rPr>
        <w:t>وتتكون طريقة الجو الصافي من نماذج مختلفة للانعراج و</w:t>
      </w:r>
      <w:r w:rsidRPr="00013529">
        <w:rPr>
          <w:rFonts w:hint="cs"/>
          <w:rtl/>
          <w:lang w:bidi="ar-EG"/>
        </w:rPr>
        <w:t>الانتشار الموجه/ال</w:t>
      </w:r>
      <w:r w:rsidRPr="00013529">
        <w:rPr>
          <w:rtl/>
          <w:lang w:bidi="ar-EG"/>
        </w:rPr>
        <w:t>ان</w:t>
      </w:r>
      <w:r w:rsidRPr="00013529">
        <w:rPr>
          <w:rFonts w:hint="cs"/>
          <w:rtl/>
          <w:lang w:bidi="ar-EG"/>
        </w:rPr>
        <w:t>عكاس</w:t>
      </w:r>
      <w:r w:rsidRPr="00013529">
        <w:rPr>
          <w:rtl/>
          <w:lang w:bidi="ar-EG"/>
        </w:rPr>
        <w:t xml:space="preserve"> </w:t>
      </w:r>
      <w:r w:rsidRPr="00013529">
        <w:rPr>
          <w:rFonts w:hint="cs"/>
          <w:rtl/>
          <w:lang w:bidi="ar-EG"/>
        </w:rPr>
        <w:t>على الطبقات</w:t>
      </w:r>
      <w:r w:rsidRPr="00013529">
        <w:rPr>
          <w:rtl/>
          <w:lang w:bidi="ar-EG"/>
        </w:rPr>
        <w:t xml:space="preserve"> والانتثار التروبوسفيري. وتطبق النماذج الثلاثة كلها</w:t>
      </w:r>
      <w:r>
        <w:rPr>
          <w:rtl/>
          <w:lang w:bidi="ar-EG"/>
        </w:rPr>
        <w:t xml:space="preserve"> في </w:t>
      </w:r>
      <w:r w:rsidRPr="00013529">
        <w:rPr>
          <w:rtl/>
          <w:lang w:bidi="ar-EG"/>
        </w:rPr>
        <w:t>جميع الحالات بغض النظر عما إذا كان المسير</w:t>
      </w:r>
      <w:r>
        <w:rPr>
          <w:rtl/>
          <w:lang w:bidi="ar-EG"/>
        </w:rPr>
        <w:t xml:space="preserve"> في </w:t>
      </w:r>
      <w:r w:rsidRPr="00013529">
        <w:rPr>
          <w:rtl/>
          <w:lang w:bidi="ar-EG"/>
        </w:rPr>
        <w:t>خط البصر أم عبر الأفق. ثم تضم النتائج إلى تنبؤ إجمالي يستخدم تقنية تجمع ما بين مختلف آليات الانتشار وتضمن وصول تعزيز الإشارة</w:t>
      </w:r>
      <w:r>
        <w:rPr>
          <w:rtl/>
          <w:lang w:bidi="ar-EG"/>
        </w:rPr>
        <w:t xml:space="preserve"> في </w:t>
      </w:r>
      <w:r w:rsidRPr="00013529">
        <w:rPr>
          <w:rtl/>
          <w:lang w:bidi="ar-EG"/>
        </w:rPr>
        <w:t>نموذج خط البصر المكافئ النظري إلى أقصى حد ممكن، مهما كانت مسافة المسير أو النسبة المئوية من الوقت.</w:t>
      </w:r>
    </w:p>
    <w:p w:rsidR="00013529" w:rsidRPr="00013529" w:rsidRDefault="00013529" w:rsidP="00117F46">
      <w:pPr>
        <w:pStyle w:val="Heading1"/>
        <w:rPr>
          <w:rtl/>
          <w:lang w:bidi="ar-EG"/>
        </w:rPr>
      </w:pPr>
      <w:bookmarkStart w:id="17" w:name="_Toc254604693"/>
      <w:bookmarkStart w:id="18" w:name="_Toc254604739"/>
      <w:bookmarkStart w:id="19" w:name="_Toc254604863"/>
      <w:bookmarkStart w:id="20" w:name="_Toc412047268"/>
      <w:r w:rsidRPr="00013529">
        <w:t>3</w:t>
      </w:r>
      <w:r w:rsidRPr="00013529">
        <w:rPr>
          <w:rtl/>
          <w:lang w:bidi="ar-EG"/>
        </w:rPr>
        <w:tab/>
        <w:t>تنبؤ تداخل الهواء الصافي</w:t>
      </w:r>
      <w:bookmarkEnd w:id="17"/>
      <w:bookmarkEnd w:id="18"/>
      <w:bookmarkEnd w:id="19"/>
      <w:bookmarkEnd w:id="20"/>
    </w:p>
    <w:p w:rsidR="00013529" w:rsidRPr="00013529" w:rsidRDefault="00117F46" w:rsidP="00117F46">
      <w:pPr>
        <w:pStyle w:val="Heading2"/>
        <w:rPr>
          <w:rtl/>
          <w:lang w:bidi="ar-EG"/>
        </w:rPr>
      </w:pPr>
      <w:bookmarkStart w:id="21" w:name="_Toc254604694"/>
      <w:bookmarkStart w:id="22" w:name="_Toc254604740"/>
      <w:bookmarkStart w:id="23" w:name="_Toc254604864"/>
      <w:bookmarkStart w:id="24" w:name="_Toc412047269"/>
      <w:r>
        <w:rPr>
          <w:lang w:bidi="ar-EG"/>
        </w:rPr>
        <w:t>1.3</w:t>
      </w:r>
      <w:r w:rsidR="00013529" w:rsidRPr="00013529">
        <w:rPr>
          <w:rtl/>
          <w:lang w:bidi="ar-EG"/>
        </w:rPr>
        <w:tab/>
        <w:t>اعتبارات عامة</w:t>
      </w:r>
      <w:bookmarkEnd w:id="21"/>
      <w:bookmarkEnd w:id="22"/>
      <w:bookmarkEnd w:id="23"/>
      <w:bookmarkEnd w:id="24"/>
    </w:p>
    <w:p w:rsidR="00013529" w:rsidRPr="00013529" w:rsidRDefault="00013529" w:rsidP="00117F46">
      <w:pPr>
        <w:rPr>
          <w:rtl/>
          <w:lang w:bidi="ar-EG"/>
        </w:rPr>
      </w:pPr>
      <w:r w:rsidRPr="00013529">
        <w:rPr>
          <w:rtl/>
          <w:lang w:bidi="ar-EG"/>
        </w:rPr>
        <w:t>على الرغم من تطبيق طريقة الجو الصافي من خلال ثلاثة نماذج مستقلة، لكن نتائجها تجمع، ويراعي الإجراء خمسة أنماط أساسية تتعلق بآليات الانتشار وهي:</w:t>
      </w:r>
    </w:p>
    <w:p w:rsidR="00013529" w:rsidRPr="00013529" w:rsidRDefault="00013529" w:rsidP="00117F46">
      <w:pPr>
        <w:pStyle w:val="enumlev1"/>
        <w:rPr>
          <w:rtl/>
        </w:rPr>
      </w:pPr>
      <w:r w:rsidRPr="00013529">
        <w:rPr>
          <w:rtl/>
        </w:rPr>
        <w:t>-</w:t>
      </w:r>
      <w:r w:rsidRPr="00013529">
        <w:rPr>
          <w:rtl/>
        </w:rPr>
        <w:tab/>
      </w:r>
      <w:r w:rsidRPr="00013529">
        <w:rPr>
          <w:i/>
          <w:iCs/>
          <w:rtl/>
        </w:rPr>
        <w:t>خط البصر</w:t>
      </w:r>
      <w:r w:rsidRPr="00013529">
        <w:rPr>
          <w:rtl/>
        </w:rPr>
        <w:t xml:space="preserve"> (بما</w:t>
      </w:r>
      <w:r>
        <w:rPr>
          <w:rtl/>
        </w:rPr>
        <w:t xml:space="preserve"> في </w:t>
      </w:r>
      <w:r w:rsidRPr="00013529">
        <w:rPr>
          <w:rtl/>
        </w:rPr>
        <w:t>ذلك تعزيزات الإشارات بسبب تأثيرات المسيرات المتعددة والتبئير)؛</w:t>
      </w:r>
    </w:p>
    <w:p w:rsidR="00013529" w:rsidRPr="00013529" w:rsidRDefault="00013529" w:rsidP="00117F46">
      <w:pPr>
        <w:pStyle w:val="enumlev1"/>
        <w:rPr>
          <w:rtl/>
        </w:rPr>
      </w:pPr>
      <w:r w:rsidRPr="00013529">
        <w:rPr>
          <w:rtl/>
        </w:rPr>
        <w:t>-</w:t>
      </w:r>
      <w:r w:rsidRPr="00013529">
        <w:rPr>
          <w:rtl/>
        </w:rPr>
        <w:tab/>
      </w:r>
      <w:r w:rsidRPr="00013529">
        <w:rPr>
          <w:i/>
          <w:iCs/>
          <w:rtl/>
        </w:rPr>
        <w:t>الانعراج</w:t>
      </w:r>
      <w:r w:rsidRPr="00013529">
        <w:rPr>
          <w:rtl/>
        </w:rPr>
        <w:t xml:space="preserve"> (ويشمل الأرض المنتظمة والتضاريس الأرضية غير المنتظمة وحالات وجود مسيرات فرعية)؛</w:t>
      </w:r>
    </w:p>
    <w:p w:rsidR="00013529" w:rsidRPr="00013529" w:rsidRDefault="00013529" w:rsidP="00117F46">
      <w:pPr>
        <w:pStyle w:val="enumlev1"/>
        <w:rPr>
          <w:rtl/>
        </w:rPr>
      </w:pPr>
      <w:r w:rsidRPr="00013529">
        <w:rPr>
          <w:rtl/>
        </w:rPr>
        <w:t>-</w:t>
      </w:r>
      <w:r w:rsidRPr="00013529">
        <w:rPr>
          <w:rtl/>
        </w:rPr>
        <w:tab/>
      </w:r>
      <w:r w:rsidRPr="00117F46">
        <w:rPr>
          <w:i/>
          <w:iCs/>
          <w:rtl/>
        </w:rPr>
        <w:t>الانتثار التروبوسفيري</w:t>
      </w:r>
      <w:r w:rsidRPr="00013529">
        <w:rPr>
          <w:rtl/>
        </w:rPr>
        <w:t>؛</w:t>
      </w:r>
    </w:p>
    <w:p w:rsidR="00013529" w:rsidRPr="00013529" w:rsidRDefault="00013529" w:rsidP="00117F46">
      <w:pPr>
        <w:pStyle w:val="enumlev1"/>
        <w:rPr>
          <w:rtl/>
        </w:rPr>
      </w:pPr>
      <w:r w:rsidRPr="00013529">
        <w:rPr>
          <w:rtl/>
        </w:rPr>
        <w:t>-</w:t>
      </w:r>
      <w:r w:rsidRPr="00013529">
        <w:rPr>
          <w:rtl/>
        </w:rPr>
        <w:tab/>
      </w:r>
      <w:r w:rsidRPr="00013529">
        <w:rPr>
          <w:i/>
          <w:iCs/>
          <w:rtl/>
        </w:rPr>
        <w:t>الانتشار الشاذ</w:t>
      </w:r>
      <w:r w:rsidRPr="00013529">
        <w:rPr>
          <w:rtl/>
        </w:rPr>
        <w:t xml:space="preserve"> (</w:t>
      </w:r>
      <w:r w:rsidRPr="00013529">
        <w:rPr>
          <w:rFonts w:hint="cs"/>
          <w:rtl/>
        </w:rPr>
        <w:t>الانتشار الموجه</w:t>
      </w:r>
      <w:r w:rsidRPr="00013529">
        <w:rPr>
          <w:rtl/>
        </w:rPr>
        <w:t xml:space="preserve"> والانعكاس/الانكسار </w:t>
      </w:r>
      <w:r w:rsidRPr="00013529">
        <w:rPr>
          <w:rFonts w:hint="cs"/>
          <w:rtl/>
        </w:rPr>
        <w:t>على</w:t>
      </w:r>
      <w:r w:rsidRPr="00013529">
        <w:rPr>
          <w:rtl/>
        </w:rPr>
        <w:t xml:space="preserve"> الطبقات)؛</w:t>
      </w:r>
    </w:p>
    <w:p w:rsidR="00013529" w:rsidRPr="00013529" w:rsidRDefault="00013529" w:rsidP="00117F46">
      <w:pPr>
        <w:pStyle w:val="enumlev1"/>
        <w:rPr>
          <w:rtl/>
        </w:rPr>
      </w:pPr>
      <w:r w:rsidRPr="00013529">
        <w:rPr>
          <w:rtl/>
        </w:rPr>
        <w:t>-</w:t>
      </w:r>
      <w:r w:rsidRPr="00013529">
        <w:rPr>
          <w:rtl/>
        </w:rPr>
        <w:tab/>
      </w:r>
      <w:r w:rsidRPr="00117F46">
        <w:rPr>
          <w:i/>
          <w:iCs/>
          <w:rtl/>
        </w:rPr>
        <w:t>تغير كسب الارتفاع بسبب مجموعة من العوائق</w:t>
      </w:r>
      <w:r w:rsidRPr="00013529">
        <w:rPr>
          <w:rtl/>
        </w:rPr>
        <w:t xml:space="preserve"> (إن وجدت).</w:t>
      </w:r>
    </w:p>
    <w:p w:rsidR="00013529" w:rsidRPr="00013529" w:rsidRDefault="00013529" w:rsidP="00117F46">
      <w:pPr>
        <w:pStyle w:val="Heading2"/>
        <w:rPr>
          <w:rtl/>
          <w:lang w:bidi="ar-EG"/>
        </w:rPr>
      </w:pPr>
      <w:bookmarkStart w:id="25" w:name="_Toc254604695"/>
      <w:bookmarkStart w:id="26" w:name="_Toc254604741"/>
      <w:bookmarkStart w:id="27" w:name="_Toc254604865"/>
      <w:bookmarkStart w:id="28" w:name="_Toc412047270"/>
      <w:r w:rsidRPr="00013529">
        <w:t>2.3</w:t>
      </w:r>
      <w:r w:rsidRPr="00013529">
        <w:rPr>
          <w:rtl/>
          <w:lang w:bidi="ar-EG"/>
        </w:rPr>
        <w:tab/>
        <w:t>اشتقاق التنبؤ</w:t>
      </w:r>
      <w:bookmarkEnd w:id="25"/>
      <w:bookmarkEnd w:id="26"/>
      <w:bookmarkEnd w:id="27"/>
      <w:bookmarkEnd w:id="28"/>
    </w:p>
    <w:p w:rsidR="00013529" w:rsidRPr="00013529" w:rsidRDefault="00013529" w:rsidP="00117F46">
      <w:pPr>
        <w:pStyle w:val="Heading3"/>
        <w:rPr>
          <w:rtl/>
          <w:lang w:bidi="ar-EG"/>
        </w:rPr>
      </w:pPr>
      <w:bookmarkStart w:id="29" w:name="_Toc254604866"/>
      <w:bookmarkStart w:id="30" w:name="_Toc412047271"/>
      <w:r w:rsidRPr="00013529">
        <w:t>1.2.3</w:t>
      </w:r>
      <w:r w:rsidRPr="00013529">
        <w:rPr>
          <w:rtl/>
          <w:lang w:bidi="ar-EG"/>
        </w:rPr>
        <w:tab/>
        <w:t>عرض عام للإجراء المطبق</w:t>
      </w:r>
      <w:bookmarkEnd w:id="29"/>
      <w:bookmarkEnd w:id="30"/>
    </w:p>
    <w:p w:rsidR="00013529" w:rsidRPr="00013529" w:rsidRDefault="00013529" w:rsidP="00013529">
      <w:pPr>
        <w:rPr>
          <w:rtl/>
          <w:lang w:bidi="ar-EG"/>
        </w:rPr>
      </w:pPr>
      <w:r w:rsidRPr="00013529">
        <w:rPr>
          <w:rFonts w:hint="cs"/>
          <w:rtl/>
          <w:lang w:bidi="ar-LB"/>
        </w:rPr>
        <w:t xml:space="preserve">تتمثل </w:t>
      </w:r>
      <w:r w:rsidRPr="00013529">
        <w:rPr>
          <w:rtl/>
          <w:lang w:bidi="ar-EG"/>
        </w:rPr>
        <w:t xml:space="preserve">الخطوات اللازمة لتحقيق التنبؤ </w:t>
      </w:r>
      <w:r w:rsidRPr="00013529">
        <w:rPr>
          <w:rFonts w:hint="cs"/>
          <w:rtl/>
          <w:lang w:bidi="ar-EG"/>
        </w:rPr>
        <w:t>بما يلي</w:t>
      </w:r>
      <w:r w:rsidRPr="00013529">
        <w:rPr>
          <w:rtl/>
          <w:lang w:bidi="ar-EG"/>
        </w:rPr>
        <w:t>:</w:t>
      </w:r>
    </w:p>
    <w:p w:rsidR="00013529" w:rsidRPr="00013529" w:rsidRDefault="00013529" w:rsidP="00117F46">
      <w:pPr>
        <w:rPr>
          <w:i/>
          <w:iCs/>
          <w:rtl/>
          <w:lang w:bidi="ar-EG"/>
        </w:rPr>
      </w:pPr>
      <w:r w:rsidRPr="00013529">
        <w:rPr>
          <w:i/>
          <w:iCs/>
          <w:rtl/>
          <w:lang w:bidi="ar-EG"/>
        </w:rPr>
        <w:t xml:space="preserve">الخطوة </w:t>
      </w:r>
      <w:r w:rsidR="00117F46">
        <w:rPr>
          <w:i/>
          <w:iCs/>
          <w:lang w:bidi="ar-EG"/>
        </w:rPr>
        <w:t>1</w:t>
      </w:r>
      <w:r w:rsidRPr="00013529">
        <w:rPr>
          <w:i/>
          <w:iCs/>
          <w:rtl/>
          <w:lang w:bidi="ar-EG"/>
        </w:rPr>
        <w:t>:</w:t>
      </w:r>
      <w:r w:rsidR="005B3E52">
        <w:rPr>
          <w:rFonts w:hint="cs"/>
          <w:i/>
          <w:iCs/>
          <w:rtl/>
          <w:lang w:bidi="ar-EG"/>
        </w:rPr>
        <w:t xml:space="preserve"> </w:t>
      </w:r>
      <w:r w:rsidRPr="00013529">
        <w:rPr>
          <w:rFonts w:hint="cs"/>
          <w:i/>
          <w:iCs/>
          <w:rtl/>
          <w:lang w:bidi="ar-EG"/>
        </w:rPr>
        <w:t>ب</w:t>
      </w:r>
      <w:r w:rsidRPr="00013529">
        <w:rPr>
          <w:i/>
          <w:iCs/>
          <w:rtl/>
          <w:lang w:bidi="ar-EG"/>
        </w:rPr>
        <w:t>يانات الدخل</w:t>
      </w:r>
    </w:p>
    <w:p w:rsidR="00013529" w:rsidRPr="00013529" w:rsidRDefault="00013529" w:rsidP="00117F46">
      <w:pPr>
        <w:rPr>
          <w:rtl/>
          <w:lang w:bidi="ar-EG"/>
        </w:rPr>
      </w:pPr>
      <w:r w:rsidRPr="00013529">
        <w:rPr>
          <w:rtl/>
          <w:lang w:bidi="ar-EG"/>
        </w:rPr>
        <w:t>يعرض الجدول</w:t>
      </w:r>
      <w:r w:rsidR="00117F46">
        <w:rPr>
          <w:rFonts w:hint="cs"/>
          <w:rtl/>
          <w:lang w:bidi="ar-EG"/>
        </w:rPr>
        <w:t> </w:t>
      </w:r>
      <w:r w:rsidR="00117F46">
        <w:rPr>
          <w:lang w:bidi="ar-EG"/>
        </w:rPr>
        <w:t>1</w:t>
      </w:r>
      <w:r w:rsidRPr="00013529">
        <w:rPr>
          <w:rtl/>
          <w:lang w:bidi="ar-EG"/>
        </w:rPr>
        <w:t xml:space="preserve"> بيانات الدخل الأساسية اللازمة للإجراء. وتشتق كل المعلومات الأخرى المطلوبة من هذه البيانات الأساسية</w:t>
      </w:r>
      <w:r>
        <w:rPr>
          <w:rtl/>
          <w:lang w:bidi="ar-EG"/>
        </w:rPr>
        <w:t xml:space="preserve"> في </w:t>
      </w:r>
      <w:r w:rsidRPr="00013529">
        <w:rPr>
          <w:rtl/>
          <w:lang w:bidi="ar-EG"/>
        </w:rPr>
        <w:t>أثناء تنفيذ الإجراء.</w:t>
      </w:r>
    </w:p>
    <w:p w:rsidR="00013529" w:rsidRPr="00013529" w:rsidRDefault="00013529" w:rsidP="00117F46">
      <w:pPr>
        <w:pStyle w:val="FigureNo"/>
        <w:rPr>
          <w:rtl/>
        </w:rPr>
      </w:pPr>
      <w:r w:rsidRPr="00013529">
        <w:rPr>
          <w:rtl/>
        </w:rPr>
        <w:lastRenderedPageBreak/>
        <w:t>الج</w:t>
      </w:r>
      <w:r w:rsidRPr="00013529">
        <w:rPr>
          <w:rFonts w:hint="cs"/>
          <w:rtl/>
        </w:rPr>
        <w:t>ـ</w:t>
      </w:r>
      <w:r w:rsidRPr="00013529">
        <w:rPr>
          <w:rtl/>
        </w:rPr>
        <w:t xml:space="preserve">دول </w:t>
      </w:r>
      <w:r w:rsidRPr="00013529">
        <w:t>1</w:t>
      </w:r>
    </w:p>
    <w:p w:rsidR="00013529" w:rsidRDefault="00013529" w:rsidP="00117F46">
      <w:pPr>
        <w:pStyle w:val="FigureTitle"/>
        <w:rPr>
          <w:rtl/>
        </w:rPr>
      </w:pPr>
      <w:r w:rsidRPr="00013529">
        <w:rPr>
          <w:rtl/>
        </w:rPr>
        <w:t>بيانات الدخل الأساسية</w:t>
      </w:r>
    </w:p>
    <w:tbl>
      <w:tblPr>
        <w:bidiVisual/>
        <w:tblW w:w="9639" w:type="dxa"/>
        <w:jc w:val="center"/>
        <w:tblLayout w:type="fixed"/>
        <w:tblCellMar>
          <w:left w:w="107" w:type="dxa"/>
          <w:right w:w="107" w:type="dxa"/>
        </w:tblCellMar>
        <w:tblLook w:val="0000" w:firstRow="0" w:lastRow="0" w:firstColumn="0" w:lastColumn="0" w:noHBand="0" w:noVBand="0"/>
      </w:tblPr>
      <w:tblGrid>
        <w:gridCol w:w="1701"/>
        <w:gridCol w:w="2268"/>
        <w:gridCol w:w="5670"/>
      </w:tblGrid>
      <w:tr w:rsidR="00117F46" w:rsidRPr="00117F46" w:rsidTr="00117F46">
        <w:trPr>
          <w:cantSplit/>
          <w:jc w:val="center"/>
        </w:trPr>
        <w:tc>
          <w:tcPr>
            <w:tcW w:w="1701" w:type="dxa"/>
            <w:tcBorders>
              <w:top w:val="single" w:sz="4" w:space="0" w:color="auto"/>
              <w:left w:val="single" w:sz="4" w:space="0" w:color="auto"/>
              <w:bottom w:val="single" w:sz="4" w:space="0" w:color="auto"/>
              <w:right w:val="single" w:sz="4" w:space="0" w:color="auto"/>
            </w:tcBorders>
          </w:tcPr>
          <w:p w:rsidR="00117F46" w:rsidRPr="00573429" w:rsidRDefault="00117F46" w:rsidP="00895C87">
            <w:pPr>
              <w:pStyle w:val="Tablehead"/>
            </w:pPr>
            <w:r w:rsidRPr="00573429">
              <w:rPr>
                <w:rtl/>
                <w:lang w:bidi="ar-EG"/>
              </w:rPr>
              <w:t>المعلمة</w:t>
            </w:r>
          </w:p>
        </w:tc>
        <w:tc>
          <w:tcPr>
            <w:tcW w:w="2268" w:type="dxa"/>
            <w:tcBorders>
              <w:top w:val="single" w:sz="4" w:space="0" w:color="auto"/>
              <w:left w:val="single" w:sz="4" w:space="0" w:color="auto"/>
              <w:bottom w:val="single" w:sz="4" w:space="0" w:color="auto"/>
              <w:right w:val="single" w:sz="4" w:space="0" w:color="auto"/>
            </w:tcBorders>
          </w:tcPr>
          <w:p w:rsidR="00117F46" w:rsidRPr="00573429" w:rsidRDefault="00117F46" w:rsidP="00895C87">
            <w:pPr>
              <w:pStyle w:val="Tablehead"/>
            </w:pPr>
            <w:r w:rsidRPr="00573429">
              <w:rPr>
                <w:rtl/>
                <w:lang w:bidi="ar-EG"/>
              </w:rPr>
              <w:t>الاستبانة المفضلة</w:t>
            </w:r>
          </w:p>
        </w:tc>
        <w:tc>
          <w:tcPr>
            <w:tcW w:w="5670" w:type="dxa"/>
            <w:tcBorders>
              <w:top w:val="single" w:sz="4" w:space="0" w:color="auto"/>
              <w:left w:val="single" w:sz="4" w:space="0" w:color="auto"/>
              <w:bottom w:val="single" w:sz="4" w:space="0" w:color="auto"/>
              <w:right w:val="single" w:sz="4" w:space="0" w:color="auto"/>
            </w:tcBorders>
          </w:tcPr>
          <w:p w:rsidR="00117F46" w:rsidRPr="00573429" w:rsidRDefault="00117F46" w:rsidP="00895C87">
            <w:pPr>
              <w:pStyle w:val="Tablehead"/>
            </w:pPr>
            <w:r w:rsidRPr="00573429">
              <w:rPr>
                <w:rtl/>
                <w:lang w:bidi="ar-EG"/>
              </w:rPr>
              <w:t>الوصف</w:t>
            </w:r>
          </w:p>
        </w:tc>
      </w:tr>
      <w:tr w:rsidR="00117F46" w:rsidRPr="00117F46" w:rsidTr="00117F46">
        <w:trPr>
          <w:cantSplit/>
          <w:jc w:val="center"/>
        </w:trPr>
        <w:tc>
          <w:tcPr>
            <w:tcW w:w="1701"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jc w:val="center"/>
              <w:rPr>
                <w:i/>
                <w:iCs/>
                <w:lang w:val="fr-FR"/>
              </w:rPr>
            </w:pPr>
            <w:r w:rsidRPr="00117F46">
              <w:rPr>
                <w:i/>
                <w:iCs/>
                <w:lang w:val="fr-FR"/>
              </w:rPr>
              <w:t>f</w:t>
            </w:r>
          </w:p>
        </w:tc>
        <w:tc>
          <w:tcPr>
            <w:tcW w:w="2268"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jc w:val="center"/>
              <w:rPr>
                <w:lang w:val="fr-FR"/>
              </w:rPr>
            </w:pPr>
            <w:r w:rsidRPr="00117F46">
              <w:rPr>
                <w:lang w:val="fr-FR"/>
              </w:rPr>
              <w:t>0</w:t>
            </w:r>
            <w:r w:rsidR="00573429">
              <w:rPr>
                <w:lang w:val="fr-FR"/>
              </w:rPr>
              <w:t>,</w:t>
            </w:r>
            <w:r w:rsidRPr="00117F46">
              <w:rPr>
                <w:lang w:val="fr-FR"/>
              </w:rPr>
              <w:t>01</w:t>
            </w:r>
          </w:p>
        </w:tc>
        <w:tc>
          <w:tcPr>
            <w:tcW w:w="5670"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pPr>
            <w:r w:rsidRPr="00117F46">
              <w:rPr>
                <w:rtl/>
                <w:lang w:bidi="ar-EG"/>
              </w:rPr>
              <w:t xml:space="preserve">التردد </w:t>
            </w:r>
            <w:r w:rsidRPr="00117F46">
              <w:t>(GHz)</w:t>
            </w:r>
            <w:r w:rsidRPr="00117F46">
              <w:rPr>
                <w:rtl/>
                <w:lang w:bidi="ar-EG"/>
              </w:rPr>
              <w:t xml:space="preserve"> </w:t>
            </w:r>
          </w:p>
        </w:tc>
      </w:tr>
      <w:tr w:rsidR="00117F46" w:rsidRPr="00117F46" w:rsidTr="00117F46">
        <w:trPr>
          <w:cantSplit/>
          <w:jc w:val="center"/>
        </w:trPr>
        <w:tc>
          <w:tcPr>
            <w:tcW w:w="1701"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jc w:val="center"/>
              <w:rPr>
                <w:i/>
                <w:iCs/>
                <w:lang w:val="fr-FR"/>
              </w:rPr>
            </w:pPr>
            <w:r w:rsidRPr="00117F46">
              <w:rPr>
                <w:i/>
                <w:iCs/>
                <w:lang w:val="fr-FR"/>
              </w:rPr>
              <w:t>p</w:t>
            </w:r>
          </w:p>
        </w:tc>
        <w:tc>
          <w:tcPr>
            <w:tcW w:w="2268"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jc w:val="center"/>
              <w:rPr>
                <w:lang w:val="fr-FR"/>
              </w:rPr>
            </w:pPr>
            <w:r w:rsidRPr="00117F46">
              <w:rPr>
                <w:lang w:val="fr-FR"/>
              </w:rPr>
              <w:t>0</w:t>
            </w:r>
            <w:r w:rsidR="00573429">
              <w:rPr>
                <w:lang w:val="fr-FR"/>
              </w:rPr>
              <w:t>,</w:t>
            </w:r>
            <w:r w:rsidRPr="00117F46">
              <w:rPr>
                <w:lang w:val="fr-FR"/>
              </w:rPr>
              <w:t>001</w:t>
            </w:r>
          </w:p>
        </w:tc>
        <w:tc>
          <w:tcPr>
            <w:tcW w:w="5670"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pPr>
            <w:r w:rsidRPr="00117F46">
              <w:rPr>
                <w:rtl/>
                <w:lang w:bidi="ar-EG"/>
              </w:rPr>
              <w:t>النسبة (أو النسب) المئوية المطلوبة من الوقت التي لا يتم أثناءها تجاوز خسارة الإرسال الأساسية المحسوبة</w:t>
            </w:r>
          </w:p>
        </w:tc>
      </w:tr>
      <w:tr w:rsidR="00117F46" w:rsidRPr="00117F46" w:rsidTr="00117F46">
        <w:trPr>
          <w:cantSplit/>
          <w:jc w:val="center"/>
        </w:trPr>
        <w:tc>
          <w:tcPr>
            <w:tcW w:w="1701"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jc w:val="center"/>
              <w:rPr>
                <w:lang w:val="fr-FR"/>
              </w:rPr>
            </w:pPr>
            <w:r w:rsidRPr="00117F46">
              <w:rPr>
                <w:lang w:val="fr-FR"/>
              </w:rPr>
              <w:t>φ</w:t>
            </w:r>
            <w:r w:rsidRPr="00117F46">
              <w:rPr>
                <w:i/>
                <w:iCs/>
                <w:vertAlign w:val="subscript"/>
                <w:lang w:val="fr-FR"/>
              </w:rPr>
              <w:t>t</w:t>
            </w:r>
            <w:r w:rsidRPr="00117F46">
              <w:rPr>
                <w:lang w:val="fr-FR"/>
              </w:rPr>
              <w:t>, φ</w:t>
            </w:r>
            <w:r w:rsidRPr="00117F46">
              <w:rPr>
                <w:i/>
                <w:iCs/>
                <w:vertAlign w:val="subscript"/>
                <w:lang w:val="fr-FR"/>
              </w:rPr>
              <w:t>r</w:t>
            </w:r>
          </w:p>
        </w:tc>
        <w:tc>
          <w:tcPr>
            <w:tcW w:w="2268"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jc w:val="center"/>
              <w:rPr>
                <w:lang w:val="fr-FR"/>
              </w:rPr>
            </w:pPr>
            <w:r w:rsidRPr="00117F46">
              <w:rPr>
                <w:lang w:val="fr-FR"/>
              </w:rPr>
              <w:t>0</w:t>
            </w:r>
            <w:r w:rsidR="00573429">
              <w:rPr>
                <w:lang w:val="fr-FR"/>
              </w:rPr>
              <w:t>,</w:t>
            </w:r>
            <w:r w:rsidRPr="00117F46">
              <w:rPr>
                <w:lang w:val="fr-FR"/>
              </w:rPr>
              <w:t>001</w:t>
            </w:r>
          </w:p>
        </w:tc>
        <w:tc>
          <w:tcPr>
            <w:tcW w:w="5670"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pPr>
            <w:r w:rsidRPr="00117F46">
              <w:rPr>
                <w:rtl/>
                <w:lang w:bidi="ar-EG"/>
              </w:rPr>
              <w:t>خط عرض المحطة (درجات)</w:t>
            </w:r>
          </w:p>
        </w:tc>
      </w:tr>
      <w:tr w:rsidR="00117F46" w:rsidRPr="00117F46" w:rsidTr="00117F46">
        <w:trPr>
          <w:cantSplit/>
          <w:jc w:val="center"/>
        </w:trPr>
        <w:tc>
          <w:tcPr>
            <w:tcW w:w="1701"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jc w:val="center"/>
              <w:rPr>
                <w:lang w:val="fr-FR"/>
              </w:rPr>
            </w:pPr>
            <w:r w:rsidRPr="00117F46">
              <w:rPr>
                <w:lang w:val="fr-FR"/>
              </w:rPr>
              <w:t>ψ</w:t>
            </w:r>
            <w:r w:rsidRPr="00117F46">
              <w:rPr>
                <w:i/>
                <w:iCs/>
                <w:vertAlign w:val="subscript"/>
                <w:lang w:val="fr-FR"/>
              </w:rPr>
              <w:t>t</w:t>
            </w:r>
            <w:r w:rsidRPr="00117F46">
              <w:rPr>
                <w:lang w:val="fr-FR"/>
              </w:rPr>
              <w:t>, ψ</w:t>
            </w:r>
            <w:r w:rsidRPr="00117F46">
              <w:rPr>
                <w:i/>
                <w:iCs/>
                <w:vertAlign w:val="subscript"/>
                <w:lang w:val="fr-FR"/>
              </w:rPr>
              <w:t>r</w:t>
            </w:r>
          </w:p>
        </w:tc>
        <w:tc>
          <w:tcPr>
            <w:tcW w:w="2268"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jc w:val="center"/>
              <w:rPr>
                <w:lang w:val="fr-FR"/>
              </w:rPr>
            </w:pPr>
            <w:r w:rsidRPr="00117F46">
              <w:rPr>
                <w:lang w:val="fr-FR"/>
              </w:rPr>
              <w:t>0</w:t>
            </w:r>
            <w:r w:rsidR="00573429">
              <w:rPr>
                <w:lang w:val="fr-FR"/>
              </w:rPr>
              <w:t>,</w:t>
            </w:r>
            <w:r w:rsidRPr="00117F46">
              <w:rPr>
                <w:lang w:val="fr-FR"/>
              </w:rPr>
              <w:t>001</w:t>
            </w:r>
          </w:p>
        </w:tc>
        <w:tc>
          <w:tcPr>
            <w:tcW w:w="5670"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pPr>
            <w:r w:rsidRPr="00117F46">
              <w:rPr>
                <w:rtl/>
                <w:lang w:bidi="ar-EG"/>
              </w:rPr>
              <w:t>خط طول المحطة (درجات)</w:t>
            </w:r>
          </w:p>
        </w:tc>
      </w:tr>
      <w:tr w:rsidR="00117F46" w:rsidRPr="00117F46" w:rsidTr="00117F46">
        <w:trPr>
          <w:cantSplit/>
          <w:jc w:val="center"/>
        </w:trPr>
        <w:tc>
          <w:tcPr>
            <w:tcW w:w="1701"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jc w:val="center"/>
              <w:rPr>
                <w:lang w:val="fr-FR"/>
              </w:rPr>
            </w:pPr>
            <w:r w:rsidRPr="00117F46">
              <w:rPr>
                <w:i/>
                <w:iCs/>
                <w:lang w:val="fr-FR"/>
              </w:rPr>
              <w:t>h</w:t>
            </w:r>
            <w:r w:rsidRPr="00117F46">
              <w:rPr>
                <w:i/>
                <w:iCs/>
                <w:vertAlign w:val="subscript"/>
                <w:lang w:val="fr-FR"/>
              </w:rPr>
              <w:t>tg</w:t>
            </w:r>
            <w:r w:rsidRPr="00117F46">
              <w:rPr>
                <w:lang w:val="fr-FR"/>
              </w:rPr>
              <w:t xml:space="preserve">, </w:t>
            </w:r>
            <w:r w:rsidRPr="00117F46">
              <w:rPr>
                <w:i/>
                <w:iCs/>
                <w:lang w:val="fr-FR"/>
              </w:rPr>
              <w:t>h</w:t>
            </w:r>
            <w:r w:rsidRPr="00117F46">
              <w:rPr>
                <w:i/>
                <w:iCs/>
                <w:vertAlign w:val="subscript"/>
                <w:lang w:val="fr-FR"/>
              </w:rPr>
              <w:t>rg</w:t>
            </w:r>
          </w:p>
        </w:tc>
        <w:tc>
          <w:tcPr>
            <w:tcW w:w="2268"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jc w:val="center"/>
              <w:rPr>
                <w:rtl/>
                <w:lang w:val="fr-FR" w:bidi="ar-SY"/>
              </w:rPr>
            </w:pPr>
            <w:r w:rsidRPr="00117F46">
              <w:rPr>
                <w:lang w:val="fr-FR"/>
              </w:rPr>
              <w:t>1</w:t>
            </w:r>
          </w:p>
        </w:tc>
        <w:tc>
          <w:tcPr>
            <w:tcW w:w="5670"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pPr>
            <w:r w:rsidRPr="00117F46">
              <w:rPr>
                <w:rtl/>
                <w:lang w:bidi="ar-EG"/>
              </w:rPr>
              <w:t xml:space="preserve">ارتفاع مركز الهوائي فوق سوية الأرض </w:t>
            </w:r>
            <w:r w:rsidRPr="00117F46">
              <w:t>(m)</w:t>
            </w:r>
          </w:p>
        </w:tc>
      </w:tr>
      <w:tr w:rsidR="00117F46" w:rsidRPr="00117F46" w:rsidTr="00117F46">
        <w:trPr>
          <w:cantSplit/>
          <w:jc w:val="center"/>
        </w:trPr>
        <w:tc>
          <w:tcPr>
            <w:tcW w:w="1701"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jc w:val="center"/>
              <w:rPr>
                <w:lang w:val="fr-FR"/>
              </w:rPr>
            </w:pPr>
            <w:r w:rsidRPr="00117F46">
              <w:rPr>
                <w:i/>
                <w:iCs/>
                <w:lang w:val="fr-FR"/>
              </w:rPr>
              <w:t>h</w:t>
            </w:r>
            <w:r w:rsidRPr="00117F46">
              <w:rPr>
                <w:i/>
                <w:iCs/>
                <w:vertAlign w:val="subscript"/>
                <w:lang w:val="fr-FR"/>
              </w:rPr>
              <w:t>ts</w:t>
            </w:r>
            <w:r w:rsidRPr="00117F46">
              <w:rPr>
                <w:lang w:val="fr-FR"/>
              </w:rPr>
              <w:t xml:space="preserve">, </w:t>
            </w:r>
            <w:r w:rsidRPr="00117F46">
              <w:rPr>
                <w:i/>
                <w:iCs/>
                <w:lang w:val="fr-FR"/>
              </w:rPr>
              <w:t>h</w:t>
            </w:r>
            <w:r w:rsidRPr="00117F46">
              <w:rPr>
                <w:i/>
                <w:iCs/>
                <w:vertAlign w:val="subscript"/>
                <w:lang w:val="fr-FR"/>
              </w:rPr>
              <w:t>rs</w:t>
            </w:r>
          </w:p>
        </w:tc>
        <w:tc>
          <w:tcPr>
            <w:tcW w:w="2268"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jc w:val="center"/>
              <w:rPr>
                <w:lang w:val="fr-FR"/>
              </w:rPr>
            </w:pPr>
            <w:r w:rsidRPr="00117F46">
              <w:rPr>
                <w:lang w:val="fr-FR"/>
              </w:rPr>
              <w:t>1</w:t>
            </w:r>
          </w:p>
        </w:tc>
        <w:tc>
          <w:tcPr>
            <w:tcW w:w="5670"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rPr>
                <w:rtl/>
                <w:lang w:bidi="ar-EG"/>
              </w:rPr>
            </w:pPr>
            <w:r w:rsidRPr="00117F46">
              <w:rPr>
                <w:rtl/>
                <w:lang w:bidi="ar-EG"/>
              </w:rPr>
              <w:t xml:space="preserve">ارتفاع مركز الهوائي فوق متوسط مستوى البحر </w:t>
            </w:r>
            <w:r w:rsidRPr="00117F46">
              <w:t>(m)</w:t>
            </w:r>
          </w:p>
        </w:tc>
      </w:tr>
      <w:tr w:rsidR="00117F46" w:rsidRPr="00117F46" w:rsidTr="00117F46">
        <w:trPr>
          <w:cantSplit/>
          <w:jc w:val="center"/>
        </w:trPr>
        <w:tc>
          <w:tcPr>
            <w:tcW w:w="1701"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jc w:val="center"/>
              <w:rPr>
                <w:lang w:val="fr-FR"/>
              </w:rPr>
            </w:pPr>
            <w:r w:rsidRPr="00117F46">
              <w:rPr>
                <w:i/>
                <w:iCs/>
                <w:lang w:val="fr-FR"/>
              </w:rPr>
              <w:t>G</w:t>
            </w:r>
            <w:r w:rsidRPr="00117F46">
              <w:rPr>
                <w:i/>
                <w:iCs/>
                <w:vertAlign w:val="subscript"/>
                <w:lang w:val="fr-FR"/>
              </w:rPr>
              <w:t>t</w:t>
            </w:r>
            <w:r w:rsidRPr="00117F46">
              <w:rPr>
                <w:lang w:val="fr-FR"/>
              </w:rPr>
              <w:t xml:space="preserve">, </w:t>
            </w:r>
            <w:r w:rsidRPr="00117F46">
              <w:rPr>
                <w:i/>
                <w:iCs/>
                <w:lang w:val="fr-FR"/>
              </w:rPr>
              <w:t>G</w:t>
            </w:r>
            <w:r w:rsidRPr="00117F46">
              <w:rPr>
                <w:i/>
                <w:iCs/>
                <w:vertAlign w:val="subscript"/>
                <w:lang w:val="fr-FR"/>
              </w:rPr>
              <w:t>r</w:t>
            </w:r>
          </w:p>
        </w:tc>
        <w:tc>
          <w:tcPr>
            <w:tcW w:w="2268"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jc w:val="center"/>
              <w:rPr>
                <w:lang w:val="fr-FR"/>
              </w:rPr>
            </w:pPr>
            <w:r w:rsidRPr="00117F46">
              <w:rPr>
                <w:lang w:val="fr-FR"/>
              </w:rPr>
              <w:t>0</w:t>
            </w:r>
            <w:r w:rsidR="00573429">
              <w:rPr>
                <w:lang w:val="fr-FR"/>
              </w:rPr>
              <w:t>,</w:t>
            </w:r>
            <w:r w:rsidRPr="00117F46">
              <w:rPr>
                <w:lang w:val="fr-FR"/>
              </w:rPr>
              <w:t>1</w:t>
            </w:r>
          </w:p>
        </w:tc>
        <w:tc>
          <w:tcPr>
            <w:tcW w:w="5670"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rPr>
                <w:rtl/>
                <w:lang w:bidi="ar-EG"/>
              </w:rPr>
            </w:pPr>
            <w:r w:rsidRPr="00117F46">
              <w:rPr>
                <w:rtl/>
                <w:lang w:bidi="ar-EG"/>
              </w:rPr>
              <w:t xml:space="preserve">كسب الهوائي في اتجاه الأفق على طول مسير التداخل في الدائرة العظمى </w:t>
            </w:r>
            <w:r w:rsidRPr="00117F46">
              <w:t>(dBi)</w:t>
            </w:r>
          </w:p>
        </w:tc>
      </w:tr>
      <w:tr w:rsidR="00117F46" w:rsidRPr="00117F46" w:rsidTr="00117F46">
        <w:trPr>
          <w:cantSplit/>
          <w:jc w:val="center"/>
        </w:trPr>
        <w:tc>
          <w:tcPr>
            <w:tcW w:w="1701"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jc w:val="center"/>
              <w:rPr>
                <w:i/>
                <w:iCs/>
                <w:lang w:val="fr-FR"/>
              </w:rPr>
            </w:pPr>
            <w:r w:rsidRPr="00117F46">
              <w:rPr>
                <w:rFonts w:hint="cs"/>
                <w:i/>
                <w:iCs/>
                <w:rtl/>
                <w:lang w:bidi="ar-EG"/>
              </w:rPr>
              <w:t>الاستقطاب</w:t>
            </w:r>
          </w:p>
        </w:tc>
        <w:tc>
          <w:tcPr>
            <w:tcW w:w="2268"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jc w:val="center"/>
              <w:rPr>
                <w:lang w:val="fr-FR"/>
              </w:rPr>
            </w:pPr>
            <w:r w:rsidRPr="00117F46">
              <w:rPr>
                <w:rFonts w:hint="cs"/>
                <w:rtl/>
                <w:lang w:bidi="ar-EG"/>
              </w:rPr>
              <w:t>غير متاح</w:t>
            </w:r>
          </w:p>
        </w:tc>
        <w:tc>
          <w:tcPr>
            <w:tcW w:w="5670" w:type="dxa"/>
            <w:tcBorders>
              <w:top w:val="single" w:sz="4" w:space="0" w:color="auto"/>
              <w:left w:val="single" w:sz="4" w:space="0" w:color="auto"/>
              <w:bottom w:val="single" w:sz="4" w:space="0" w:color="auto"/>
              <w:right w:val="single" w:sz="4" w:space="0" w:color="auto"/>
            </w:tcBorders>
          </w:tcPr>
          <w:p w:rsidR="00117F46" w:rsidRPr="00117F46" w:rsidRDefault="00117F46" w:rsidP="001823BA">
            <w:pPr>
              <w:pStyle w:val="Tabletext"/>
            </w:pPr>
            <w:r w:rsidRPr="00117F46">
              <w:rPr>
                <w:rFonts w:hint="cs"/>
                <w:rtl/>
                <w:lang w:bidi="ar-EG"/>
              </w:rPr>
              <w:t xml:space="preserve">إشارة، مثلاً عمودية أو </w:t>
            </w:r>
            <w:r w:rsidR="002E1F53">
              <w:rPr>
                <w:rFonts w:hint="cs"/>
                <w:rtl/>
                <w:lang w:bidi="ar-EG"/>
              </w:rPr>
              <w:t>أ</w:t>
            </w:r>
            <w:r w:rsidRPr="00117F46">
              <w:rPr>
                <w:rFonts w:hint="cs"/>
                <w:rtl/>
                <w:lang w:bidi="ar-EG"/>
              </w:rPr>
              <w:t>فقية</w:t>
            </w:r>
          </w:p>
        </w:tc>
      </w:tr>
      <w:tr w:rsidR="00117F46" w:rsidRPr="00117F46" w:rsidTr="00117F46">
        <w:trPr>
          <w:cantSplit/>
          <w:jc w:val="center"/>
        </w:trPr>
        <w:tc>
          <w:tcPr>
            <w:tcW w:w="9639" w:type="dxa"/>
            <w:gridSpan w:val="3"/>
            <w:tcBorders>
              <w:top w:val="single" w:sz="4" w:space="0" w:color="auto"/>
            </w:tcBorders>
          </w:tcPr>
          <w:p w:rsidR="00117F46" w:rsidRPr="00117F46" w:rsidRDefault="00117F46" w:rsidP="001823BA">
            <w:pPr>
              <w:pStyle w:val="Tablelegend"/>
              <w:spacing w:after="0"/>
              <w:rPr>
                <w:rtl/>
                <w:lang w:bidi="ar-EG"/>
              </w:rPr>
            </w:pPr>
            <w:r w:rsidRPr="0087138A">
              <w:rPr>
                <w:i/>
                <w:iCs/>
                <w:rtl/>
                <w:lang w:bidi="ar-EG"/>
              </w:rPr>
              <w:t xml:space="preserve">الملاحظة </w:t>
            </w:r>
            <w:r w:rsidRPr="0087138A">
              <w:rPr>
                <w:i/>
                <w:iCs/>
              </w:rPr>
              <w:t>1</w:t>
            </w:r>
            <w:r w:rsidRPr="00117F46">
              <w:rPr>
                <w:rtl/>
                <w:lang w:bidi="ar-EG"/>
              </w:rPr>
              <w:t xml:space="preserve"> - من أجل المحطات المسببة للتداخل والمحطات المعرضة للتداخل:</w:t>
            </w:r>
          </w:p>
          <w:p w:rsidR="00117F46" w:rsidRPr="00117F46" w:rsidRDefault="001823BA" w:rsidP="001823BA">
            <w:pPr>
              <w:pStyle w:val="Tablelegend"/>
              <w:spacing w:before="0" w:after="0"/>
            </w:pPr>
            <w:r>
              <w:tab/>
            </w:r>
            <w:r w:rsidR="00117F46" w:rsidRPr="00117F46">
              <w:tab/>
            </w:r>
            <w:r w:rsidR="00117F46" w:rsidRPr="00117F46">
              <w:rPr>
                <w:i/>
                <w:iCs/>
              </w:rPr>
              <w:t>t</w:t>
            </w:r>
            <w:r w:rsidR="00573429">
              <w:rPr>
                <w:rFonts w:hint="cs"/>
                <w:rtl/>
              </w:rPr>
              <w:t>:</w:t>
            </w:r>
            <w:r w:rsidR="00117F46" w:rsidRPr="00117F46">
              <w:tab/>
            </w:r>
            <w:r w:rsidR="00117F46" w:rsidRPr="00117F46">
              <w:rPr>
                <w:rtl/>
                <w:lang w:bidi="ar-EG"/>
              </w:rPr>
              <w:t>محطة مسببة للتداخل</w:t>
            </w:r>
            <w:r w:rsidR="005B3E52">
              <w:rPr>
                <w:rFonts w:hint="cs"/>
                <w:rtl/>
                <w:lang w:bidi="ar-EG"/>
              </w:rPr>
              <w:t>.</w:t>
            </w:r>
          </w:p>
          <w:p w:rsidR="00117F46" w:rsidRPr="00117F46" w:rsidRDefault="001823BA" w:rsidP="001823BA">
            <w:pPr>
              <w:pStyle w:val="Tablelegend"/>
              <w:spacing w:before="0"/>
            </w:pPr>
            <w:r>
              <w:tab/>
            </w:r>
            <w:r w:rsidR="00117F46" w:rsidRPr="00117F46">
              <w:tab/>
            </w:r>
            <w:r w:rsidR="00117F46" w:rsidRPr="00117F46">
              <w:rPr>
                <w:i/>
                <w:iCs/>
              </w:rPr>
              <w:t>r</w:t>
            </w:r>
            <w:r w:rsidR="00573429">
              <w:rPr>
                <w:rFonts w:hint="cs"/>
                <w:rtl/>
              </w:rPr>
              <w:t>:</w:t>
            </w:r>
            <w:r w:rsidR="00117F46" w:rsidRPr="00117F46">
              <w:tab/>
            </w:r>
            <w:r w:rsidR="00117F46" w:rsidRPr="00117F46">
              <w:rPr>
                <w:rtl/>
                <w:lang w:bidi="ar-EG"/>
              </w:rPr>
              <w:t>محطة معرضة للتداخل</w:t>
            </w:r>
            <w:r w:rsidR="005B3E52">
              <w:rPr>
                <w:rFonts w:hint="cs"/>
                <w:rtl/>
                <w:lang w:bidi="ar-EG"/>
              </w:rPr>
              <w:t>.</w:t>
            </w:r>
          </w:p>
        </w:tc>
      </w:tr>
    </w:tbl>
    <w:p w:rsidR="00013529" w:rsidRPr="00013529" w:rsidRDefault="00013529" w:rsidP="00993A97">
      <w:pPr>
        <w:keepNext/>
        <w:keepLines/>
        <w:rPr>
          <w:rtl/>
          <w:lang w:bidi="ar-LB"/>
        </w:rPr>
      </w:pPr>
      <w:r w:rsidRPr="00993A97">
        <w:rPr>
          <w:rFonts w:hint="cs"/>
          <w:spacing w:val="-2"/>
          <w:rtl/>
          <w:lang w:bidi="ar-EG"/>
        </w:rPr>
        <w:t xml:space="preserve">والاستقطاب في الجدول </w:t>
      </w:r>
      <w:r w:rsidRPr="00993A97">
        <w:rPr>
          <w:spacing w:val="-2"/>
        </w:rPr>
        <w:t>1</w:t>
      </w:r>
      <w:r w:rsidRPr="00993A97">
        <w:rPr>
          <w:rFonts w:hint="cs"/>
          <w:spacing w:val="-2"/>
          <w:rtl/>
          <w:lang w:bidi="ar-LB"/>
        </w:rPr>
        <w:t xml:space="preserve"> ليس معلم</w:t>
      </w:r>
      <w:r w:rsidR="00326491" w:rsidRPr="00993A97">
        <w:rPr>
          <w:rFonts w:hint="cs"/>
          <w:spacing w:val="-2"/>
          <w:rtl/>
          <w:lang w:bidi="ar-LB"/>
        </w:rPr>
        <w:t>ة</w:t>
      </w:r>
      <w:r w:rsidRPr="00993A97">
        <w:rPr>
          <w:rFonts w:hint="cs"/>
          <w:spacing w:val="-2"/>
          <w:rtl/>
          <w:lang w:bidi="ar-LB"/>
        </w:rPr>
        <w:t xml:space="preserve"> ذات قيمة عددية. وتستعمل المعلومات في الفقرة </w:t>
      </w:r>
      <w:r w:rsidRPr="00993A97">
        <w:rPr>
          <w:spacing w:val="-2"/>
        </w:rPr>
        <w:t>1.2.2.4</w:t>
      </w:r>
      <w:r w:rsidRPr="00993A97">
        <w:rPr>
          <w:rFonts w:hint="cs"/>
          <w:spacing w:val="-2"/>
          <w:rtl/>
          <w:lang w:bidi="ar-LB"/>
        </w:rPr>
        <w:t xml:space="preserve"> بالترافق مع المعادلات</w:t>
      </w:r>
      <w:r w:rsidR="00993A97">
        <w:rPr>
          <w:rFonts w:hint="cs"/>
          <w:rtl/>
          <w:lang w:bidi="ar-LB"/>
        </w:rPr>
        <w:t xml:space="preserve"> </w:t>
      </w:r>
      <w:r w:rsidRPr="00013529">
        <w:t>(30a)</w:t>
      </w:r>
      <w:r w:rsidR="00993A97">
        <w:rPr>
          <w:rFonts w:hint="eastAsia"/>
          <w:rtl/>
          <w:lang w:bidi="ar-LB"/>
        </w:rPr>
        <w:t> </w:t>
      </w:r>
      <w:r w:rsidRPr="00013529">
        <w:rPr>
          <w:rFonts w:hint="cs"/>
          <w:rtl/>
          <w:lang w:bidi="ar-LB"/>
        </w:rPr>
        <w:t>و</w:t>
      </w:r>
      <w:r w:rsidRPr="00013529">
        <w:t>(30b)</w:t>
      </w:r>
      <w:r w:rsidR="00993A97">
        <w:rPr>
          <w:rFonts w:hint="eastAsia"/>
          <w:rtl/>
          <w:lang w:bidi="ar-LB"/>
        </w:rPr>
        <w:t> </w:t>
      </w:r>
      <w:r w:rsidRPr="00013529">
        <w:rPr>
          <w:rFonts w:hint="cs"/>
          <w:rtl/>
          <w:lang w:bidi="ar-LB"/>
        </w:rPr>
        <w:t>و</w:t>
      </w:r>
      <w:r w:rsidRPr="00013529">
        <w:t>(31)</w:t>
      </w:r>
      <w:r w:rsidRPr="00013529">
        <w:rPr>
          <w:rFonts w:hint="cs"/>
          <w:rtl/>
          <w:lang w:bidi="ar-LB"/>
        </w:rPr>
        <w:t>.</w:t>
      </w:r>
    </w:p>
    <w:p w:rsidR="00013529" w:rsidRPr="00013529" w:rsidRDefault="00013529" w:rsidP="001823BA">
      <w:pPr>
        <w:pStyle w:val="Headingi"/>
        <w:rPr>
          <w:rFonts w:hint="eastAsia"/>
          <w:rtl/>
          <w:lang w:bidi="ar-EG"/>
        </w:rPr>
      </w:pPr>
      <w:r w:rsidRPr="00013529">
        <w:rPr>
          <w:rtl/>
          <w:lang w:bidi="ar-EG"/>
        </w:rPr>
        <w:t xml:space="preserve">الخطوة </w:t>
      </w:r>
      <w:r w:rsidR="00697AB9">
        <w:rPr>
          <w:lang w:bidi="ar-EG"/>
        </w:rPr>
        <w:t>2</w:t>
      </w:r>
      <w:r w:rsidRPr="00013529">
        <w:rPr>
          <w:rtl/>
          <w:lang w:bidi="ar-EG"/>
        </w:rPr>
        <w:t>: الانتقاء بين التنبؤ لسنة متوسطة أو التنبؤ للشهر الأسوأ</w:t>
      </w:r>
    </w:p>
    <w:p w:rsidR="00013529" w:rsidRPr="00013529" w:rsidRDefault="00013529" w:rsidP="00013529">
      <w:pPr>
        <w:rPr>
          <w:rtl/>
          <w:lang w:bidi="ar-EG"/>
        </w:rPr>
      </w:pPr>
      <w:r w:rsidRPr="00013529">
        <w:rPr>
          <w:rtl/>
          <w:lang w:bidi="ar-EG"/>
        </w:rPr>
        <w:t xml:space="preserve">يتحدد عادة الاختيار بين التنبؤات السنوية أو التنبؤ للشهر الأسوأ وفقاً لأهداف النوعية (أي الأداء والتيسر) للنظام الراديوي المعرض للتداخل عند طرف استقبال مسير التداخل. ولما كان التداخل غالباً مشكلة </w:t>
      </w:r>
      <w:r w:rsidRPr="00013529">
        <w:rPr>
          <w:rFonts w:hint="cs"/>
          <w:rtl/>
          <w:lang w:bidi="ar-EG"/>
        </w:rPr>
        <w:t>ثنائية</w:t>
      </w:r>
      <w:r w:rsidRPr="00013529">
        <w:rPr>
          <w:rtl/>
          <w:lang w:bidi="ar-EG"/>
        </w:rPr>
        <w:t xml:space="preserve"> الاتجاه فقد يتوجب تقدير مجموعتين من هذه الأهداف الخاصة بالنوعية بهدف تحديد اتجاه الحالة الأسوأ التي ينبغي أن تبنى عليها أدنى خسارة إرسال يسمح بها. ويعبر عن أهداف النوعية،</w:t>
      </w:r>
      <w:r>
        <w:rPr>
          <w:rtl/>
          <w:lang w:bidi="ar-EG"/>
        </w:rPr>
        <w:t xml:space="preserve"> في </w:t>
      </w:r>
      <w:r w:rsidRPr="00013529">
        <w:rPr>
          <w:rtl/>
          <w:lang w:bidi="ar-EG"/>
        </w:rPr>
        <w:t>أغلب الحالات، بالنسبة المئوية "لأي شهر"، ويجب عندها أن تستعمل بيانات الشهر الأسوأ.</w:t>
      </w:r>
    </w:p>
    <w:p w:rsidR="00013529" w:rsidRPr="00013529" w:rsidRDefault="00013529" w:rsidP="00013529">
      <w:pPr>
        <w:rPr>
          <w:rtl/>
          <w:lang w:bidi="ar-EG"/>
        </w:rPr>
      </w:pPr>
      <w:r w:rsidRPr="00013529">
        <w:rPr>
          <w:rtl/>
          <w:lang w:bidi="ar-EG"/>
        </w:rPr>
        <w:t>ونماذج التنبؤ بالانتشار هذه تتنبأ بالتوزيع السنوي لخسارة الإرسال الأساسية. وتستعمل مباشرة</w:t>
      </w:r>
      <w:r>
        <w:rPr>
          <w:rtl/>
          <w:lang w:bidi="ar-EG"/>
        </w:rPr>
        <w:t xml:space="preserve"> في </w:t>
      </w:r>
      <w:r w:rsidRPr="00013529">
        <w:rPr>
          <w:rtl/>
          <w:lang w:bidi="ar-EG"/>
        </w:rPr>
        <w:t xml:space="preserve">إجراء التنبؤ لسنة متوسطة النسب المئوية من الوقت </w:t>
      </w:r>
      <w:r w:rsidRPr="00013529">
        <w:rPr>
          <w:i/>
          <w:iCs/>
        </w:rPr>
        <w:t>p</w:t>
      </w:r>
      <w:r w:rsidRPr="00013529">
        <w:rPr>
          <w:rtl/>
          <w:lang w:bidi="ar-EG"/>
        </w:rPr>
        <w:t xml:space="preserve"> التي لا يتم</w:t>
      </w:r>
      <w:r>
        <w:rPr>
          <w:rtl/>
          <w:lang w:bidi="ar-EG"/>
        </w:rPr>
        <w:t xml:space="preserve"> في </w:t>
      </w:r>
      <w:r w:rsidRPr="00013529">
        <w:rPr>
          <w:rtl/>
          <w:lang w:bidi="ar-EG"/>
        </w:rPr>
        <w:t>أثنائها تجاوز قيم خاصة من خسارة الإرسال الأساسية. أما</w:t>
      </w:r>
      <w:r>
        <w:rPr>
          <w:rtl/>
          <w:lang w:bidi="ar-EG"/>
        </w:rPr>
        <w:t xml:space="preserve"> في </w:t>
      </w:r>
      <w:r w:rsidRPr="00013529">
        <w:rPr>
          <w:rtl/>
          <w:lang w:bidi="ar-EG"/>
        </w:rPr>
        <w:t xml:space="preserve">حالة التنبؤ بالشهر الأسوأ المتوسط فيجب أن تحسب النسب المئوية المكافئة السنوية، </w:t>
      </w:r>
      <w:r w:rsidRPr="00013529">
        <w:rPr>
          <w:i/>
          <w:iCs/>
        </w:rPr>
        <w:t>p</w:t>
      </w:r>
      <w:r w:rsidRPr="00013529">
        <w:rPr>
          <w:rtl/>
          <w:lang w:bidi="ar-EG"/>
        </w:rPr>
        <w:t xml:space="preserve">، للنسبة المئوية للشهر الأسوأ </w:t>
      </w:r>
      <w:r w:rsidRPr="00013529">
        <w:rPr>
          <w:i/>
          <w:iCs/>
        </w:rPr>
        <w:t>p</w:t>
      </w:r>
      <w:r w:rsidRPr="00013529">
        <w:rPr>
          <w:i/>
          <w:iCs/>
          <w:vertAlign w:val="subscript"/>
        </w:rPr>
        <w:t>w</w:t>
      </w:r>
      <w:r w:rsidRPr="00013529">
        <w:rPr>
          <w:rtl/>
          <w:lang w:bidi="ar-EG"/>
        </w:rPr>
        <w:t xml:space="preserve"> من أجل خط عرض نقطة منتصف المسير </w:t>
      </w:r>
      <w:r w:rsidRPr="00013529">
        <w:sym w:font="Symbol" w:char="F06A"/>
      </w:r>
      <w:r w:rsidRPr="00013529">
        <w:rPr>
          <w:rtl/>
          <w:lang w:bidi="ar-EG"/>
        </w:rPr>
        <w:t xml:space="preserve"> بواسطة الصيغة التالية:</w:t>
      </w:r>
    </w:p>
    <w:p w:rsidR="00697AB9" w:rsidRPr="00697AB9" w:rsidRDefault="00697AB9" w:rsidP="001823BA">
      <w:pPr>
        <w:pStyle w:val="Equation"/>
        <w:rPr>
          <w:lang w:val="en-GB" w:eastAsia="en-US"/>
        </w:rPr>
      </w:pPr>
      <w:r w:rsidRPr="00697AB9">
        <w:rPr>
          <w:lang w:val="en-GB" w:eastAsia="en-US"/>
        </w:rPr>
        <w:tab/>
      </w:r>
      <w:r w:rsidR="00D2242E">
        <w:rPr>
          <w:lang w:val="fr-FR" w:eastAsia="en-US"/>
        </w:rPr>
        <w:pict>
          <v:shape id="_x0000_i1027" type="#_x0000_t75" style="width:217.25pt;height:29.45pt">
            <v:imagedata r:id="rId19" o:title=""/>
          </v:shape>
        </w:pict>
      </w:r>
      <w:r w:rsidRPr="00697AB9">
        <w:rPr>
          <w:lang w:val="en-GB" w:eastAsia="en-US"/>
        </w:rPr>
        <w:tab/>
        <w:t>(1)</w:t>
      </w:r>
    </w:p>
    <w:p w:rsidR="00013529" w:rsidRPr="00013529" w:rsidRDefault="00013529" w:rsidP="00013529">
      <w:pPr>
        <w:rPr>
          <w:rtl/>
          <w:lang w:bidi="ar-EG"/>
        </w:rPr>
      </w:pPr>
      <w:r w:rsidRPr="00013529">
        <w:rPr>
          <w:rtl/>
          <w:lang w:bidi="ar-EG"/>
        </w:rPr>
        <w:t>حيث:</w:t>
      </w:r>
    </w:p>
    <w:p w:rsidR="00013529" w:rsidRPr="00013529" w:rsidRDefault="00013529" w:rsidP="00BB2FDD">
      <w:pPr>
        <w:pStyle w:val="Equationlegend"/>
        <w:rPr>
          <w:rtl/>
          <w:lang w:bidi="ar-EG"/>
        </w:rPr>
      </w:pPr>
      <w:r w:rsidRPr="00013529">
        <w:rPr>
          <w:rtl/>
          <w:lang w:bidi="ar-EG"/>
        </w:rPr>
        <w:tab/>
      </w:r>
      <w:r w:rsidRPr="00013529">
        <w:sym w:font="Symbol" w:char="F077"/>
      </w:r>
      <w:r w:rsidRPr="00013529">
        <w:rPr>
          <w:rtl/>
          <w:lang w:bidi="ar-EG"/>
        </w:rPr>
        <w:t>:</w:t>
      </w:r>
      <w:r w:rsidR="00697AB9">
        <w:rPr>
          <w:rtl/>
          <w:lang w:bidi="ar-EG"/>
        </w:rPr>
        <w:tab/>
      </w:r>
      <w:r w:rsidRPr="00013529">
        <w:rPr>
          <w:rtl/>
          <w:lang w:bidi="ar-EG"/>
        </w:rPr>
        <w:t xml:space="preserve">الجزء من المسير الواقع فوق الماء (انظر الجدول </w:t>
      </w:r>
      <w:r w:rsidRPr="00013529">
        <w:t>(3</w:t>
      </w:r>
      <w:r w:rsidRPr="00013529">
        <w:rPr>
          <w:rtl/>
          <w:lang w:bidi="ar-EG"/>
        </w:rPr>
        <w:t>.</w:t>
      </w:r>
    </w:p>
    <w:p w:rsidR="00697AB9" w:rsidRPr="00697AB9" w:rsidRDefault="00697AB9" w:rsidP="001823BA">
      <w:pPr>
        <w:pStyle w:val="Equation"/>
        <w:rPr>
          <w:lang w:eastAsia="en-US"/>
        </w:rPr>
      </w:pPr>
      <w:r w:rsidRPr="00697AB9">
        <w:rPr>
          <w:lang w:eastAsia="en-US"/>
        </w:rPr>
        <w:tab/>
      </w:r>
      <w:r w:rsidR="00D2242E">
        <w:rPr>
          <w:position w:val="-68"/>
          <w:lang w:val="en-GB" w:eastAsia="en-US"/>
        </w:rPr>
        <w:pict>
          <v:shape id="_x0000_i1028" type="#_x0000_t75" style="width:262.35pt;height:74.5pt">
            <v:imagedata r:id="rId20" o:title=""/>
          </v:shape>
        </w:pict>
      </w:r>
      <w:r w:rsidRPr="00697AB9">
        <w:rPr>
          <w:lang w:eastAsia="en-US"/>
        </w:rPr>
        <w:tab/>
        <w:t>(1a)</w:t>
      </w:r>
    </w:p>
    <w:p w:rsidR="00013529" w:rsidRPr="00013529" w:rsidRDefault="00013529" w:rsidP="00BB2FDD">
      <w:pPr>
        <w:rPr>
          <w:rtl/>
          <w:lang w:bidi="ar-EG"/>
        </w:rPr>
      </w:pPr>
      <w:r w:rsidRPr="00013529">
        <w:rPr>
          <w:rtl/>
          <w:lang w:bidi="ar-EG"/>
        </w:rPr>
        <w:t xml:space="preserve">وإذا اقتضى الأمر يجب أن تحدد قيمة </w:t>
      </w:r>
      <w:r w:rsidRPr="00013529">
        <w:rPr>
          <w:i/>
          <w:iCs/>
        </w:rPr>
        <w:t>p</w:t>
      </w:r>
      <w:r w:rsidRPr="00013529">
        <w:rPr>
          <w:rtl/>
          <w:lang w:bidi="ar-EG"/>
        </w:rPr>
        <w:t xml:space="preserve"> بحيث تكون </w:t>
      </w:r>
      <w:r w:rsidR="00BB2FDD" w:rsidRPr="009819A2">
        <w:t>12</w:t>
      </w:r>
      <w:r w:rsidR="00BB2FDD" w:rsidRPr="009819A2">
        <w:rPr>
          <w:vertAlign w:val="subscript"/>
        </w:rPr>
        <w:t xml:space="preserve"> </w:t>
      </w:r>
      <w:r w:rsidR="00BB2FDD" w:rsidRPr="009819A2">
        <w:rPr>
          <w:i/>
        </w:rPr>
        <w:t>p</w:t>
      </w:r>
      <w:r w:rsidR="00BB2FDD" w:rsidRPr="009819A2">
        <w:t> </w:t>
      </w:r>
      <w:r w:rsidR="00BB2FDD">
        <w:sym w:font="Symbol" w:char="F0B3"/>
      </w:r>
      <w:r w:rsidR="00BB2FDD" w:rsidRPr="009819A2">
        <w:t> </w:t>
      </w:r>
      <w:r w:rsidR="00BB2FDD" w:rsidRPr="009819A2">
        <w:rPr>
          <w:i/>
        </w:rPr>
        <w:t>p</w:t>
      </w:r>
      <w:r w:rsidR="00BB2FDD" w:rsidRPr="009819A2">
        <w:rPr>
          <w:i/>
          <w:vertAlign w:val="subscript"/>
        </w:rPr>
        <w:t>w</w:t>
      </w:r>
      <w:r w:rsidRPr="00013529">
        <w:rPr>
          <w:i/>
          <w:rtl/>
          <w:lang w:bidi="ar-EG"/>
        </w:rPr>
        <w:t>.</w:t>
      </w:r>
    </w:p>
    <w:p w:rsidR="00013529" w:rsidRPr="00013529" w:rsidRDefault="00013529" w:rsidP="00013529">
      <w:pPr>
        <w:rPr>
          <w:rtl/>
          <w:lang w:bidi="ar-EG"/>
        </w:rPr>
      </w:pPr>
      <w:r w:rsidRPr="00013529">
        <w:rPr>
          <w:rtl/>
          <w:lang w:bidi="ar-EG"/>
        </w:rPr>
        <w:t xml:space="preserve">وجدير بالإشارة أن خط العرض </w:t>
      </w:r>
      <w:r w:rsidRPr="00013529">
        <w:sym w:font="Symbol" w:char="F06A"/>
      </w:r>
      <w:r w:rsidRPr="00013529">
        <w:rPr>
          <w:rtl/>
          <w:lang w:bidi="ar-EG"/>
        </w:rPr>
        <w:t xml:space="preserve"> (درجات) يفترض بأنه موجب</w:t>
      </w:r>
      <w:r>
        <w:rPr>
          <w:rtl/>
          <w:lang w:bidi="ar-EG"/>
        </w:rPr>
        <w:t xml:space="preserve"> في </w:t>
      </w:r>
      <w:r w:rsidRPr="00013529">
        <w:rPr>
          <w:rtl/>
          <w:lang w:bidi="ar-EG"/>
        </w:rPr>
        <w:t>النصف الشمالي من الكرة الأرضية.</w:t>
      </w:r>
    </w:p>
    <w:p w:rsidR="00013529" w:rsidRPr="00013529" w:rsidRDefault="00013529" w:rsidP="00013529">
      <w:pPr>
        <w:rPr>
          <w:rtl/>
          <w:lang w:bidi="ar-EG"/>
        </w:rPr>
      </w:pPr>
      <w:r w:rsidRPr="00013529">
        <w:rPr>
          <w:rtl/>
          <w:lang w:bidi="ar-EG"/>
        </w:rPr>
        <w:lastRenderedPageBreak/>
        <w:t xml:space="preserve">وتمثل عندها النتيجة المحسوبة خسارة الإرسال الأساسية أثناء النسبة المئوية من الوقت </w:t>
      </w:r>
      <w:r w:rsidRPr="00013529">
        <w:t>%</w:t>
      </w:r>
      <w:r w:rsidRPr="00013529">
        <w:rPr>
          <w:i/>
          <w:iCs/>
        </w:rPr>
        <w:t>p</w:t>
      </w:r>
      <w:r w:rsidRPr="00013529">
        <w:rPr>
          <w:i/>
          <w:iCs/>
          <w:vertAlign w:val="subscript"/>
        </w:rPr>
        <w:t>w</w:t>
      </w:r>
      <w:r w:rsidRPr="00013529">
        <w:rPr>
          <w:rtl/>
          <w:lang w:bidi="ar-EG"/>
        </w:rPr>
        <w:t xml:space="preserve"> المطلوبة للشهر الأسوأ.</w:t>
      </w:r>
    </w:p>
    <w:p w:rsidR="00013529" w:rsidRPr="00013529" w:rsidRDefault="00013529" w:rsidP="007E6F46">
      <w:pPr>
        <w:rPr>
          <w:i/>
          <w:iCs/>
          <w:rtl/>
          <w:lang w:bidi="ar-EG"/>
        </w:rPr>
      </w:pPr>
      <w:r w:rsidRPr="00013529">
        <w:rPr>
          <w:i/>
          <w:iCs/>
          <w:rtl/>
          <w:lang w:bidi="ar-EG"/>
        </w:rPr>
        <w:t xml:space="preserve">الخطوة </w:t>
      </w:r>
      <w:r w:rsidR="007E6F46">
        <w:rPr>
          <w:i/>
          <w:iCs/>
          <w:lang w:bidi="ar-EG"/>
        </w:rPr>
        <w:t>3</w:t>
      </w:r>
      <w:r w:rsidRPr="00013529">
        <w:rPr>
          <w:i/>
          <w:iCs/>
          <w:rtl/>
          <w:lang w:bidi="ar-EG"/>
        </w:rPr>
        <w:t>: بيانات الأرصاد الجوية الراديوية</w:t>
      </w:r>
    </w:p>
    <w:p w:rsidR="00013529" w:rsidRPr="00013529" w:rsidRDefault="00013529" w:rsidP="00013529">
      <w:pPr>
        <w:rPr>
          <w:rtl/>
          <w:lang w:bidi="ar-EG"/>
        </w:rPr>
      </w:pPr>
      <w:r w:rsidRPr="00013529">
        <w:rPr>
          <w:rtl/>
          <w:lang w:bidi="ar-EG"/>
        </w:rPr>
        <w:t>يستعمل إجراء التنبؤ ثلاث معلمات من الأرصاد الجوية الراديوية لوصف تغير شروط الانتشار الخلفية والشاذة عند مختلف المواقع</w:t>
      </w:r>
      <w:r>
        <w:rPr>
          <w:rtl/>
          <w:lang w:bidi="ar-EG"/>
        </w:rPr>
        <w:t xml:space="preserve"> في </w:t>
      </w:r>
      <w:r w:rsidRPr="00013529">
        <w:rPr>
          <w:rtl/>
          <w:lang w:bidi="ar-EG"/>
        </w:rPr>
        <w:t>العالم.</w:t>
      </w:r>
    </w:p>
    <w:p w:rsidR="00013529" w:rsidRPr="00013529" w:rsidRDefault="00013529" w:rsidP="007E6F46">
      <w:pPr>
        <w:pStyle w:val="enumlev1"/>
        <w:rPr>
          <w:rtl/>
        </w:rPr>
      </w:pPr>
      <w:r w:rsidRPr="00013529">
        <w:rPr>
          <w:rtl/>
        </w:rPr>
        <w:t>-</w:t>
      </w:r>
      <w:r w:rsidRPr="00013529">
        <w:rPr>
          <w:rtl/>
        </w:rPr>
        <w:tab/>
      </w:r>
      <w:r w:rsidRPr="00013529">
        <w:sym w:font="Symbol" w:char="F044"/>
      </w:r>
      <w:r w:rsidRPr="00013529">
        <w:rPr>
          <w:i/>
          <w:iCs/>
        </w:rPr>
        <w:t>N</w:t>
      </w:r>
      <w:r w:rsidRPr="00013529">
        <w:rPr>
          <w:rtl/>
        </w:rPr>
        <w:t xml:space="preserve"> (</w:t>
      </w:r>
      <w:r w:rsidRPr="00013529">
        <w:t>-N</w:t>
      </w:r>
      <w:r w:rsidRPr="00013529">
        <w:rPr>
          <w:rtl/>
        </w:rPr>
        <w:t>وحدة</w:t>
      </w:r>
      <w:r w:rsidRPr="00013529">
        <w:t>km/</w:t>
      </w:r>
      <w:r w:rsidRPr="00013529">
        <w:rPr>
          <w:rtl/>
        </w:rPr>
        <w:t>)</w:t>
      </w:r>
      <w:r w:rsidRPr="00013529">
        <w:rPr>
          <w:rFonts w:hint="cs"/>
          <w:rtl/>
        </w:rPr>
        <w:t>،</w:t>
      </w:r>
      <w:r w:rsidRPr="00013529">
        <w:rPr>
          <w:rtl/>
        </w:rPr>
        <w:t xml:space="preserve"> هو متوسط معدل التفاوت لدليل الانكسار الراديوي</w:t>
      </w:r>
      <w:r>
        <w:rPr>
          <w:rtl/>
        </w:rPr>
        <w:t xml:space="preserve"> في </w:t>
      </w:r>
      <w:r w:rsidRPr="00013529">
        <w:rPr>
          <w:rtl/>
        </w:rPr>
        <w:t xml:space="preserve">الكيلومتر الأدنى من الجو الذي يوفر البيانات التي يمكن من خلالها حساب نصف قطر الأرض الفعال المناسب لتحليل المظهر الجانبي للمسير والانعراج بالعوائق. ويشار إلى أن </w:t>
      </w:r>
      <w:r w:rsidRPr="00013529">
        <w:sym w:font="Symbol" w:char="F044"/>
      </w:r>
      <w:r w:rsidRPr="00013529">
        <w:rPr>
          <w:i/>
          <w:iCs/>
        </w:rPr>
        <w:t>N</w:t>
      </w:r>
      <w:r w:rsidRPr="00013529">
        <w:rPr>
          <w:rtl/>
        </w:rPr>
        <w:t xml:space="preserve"> تمثل</w:t>
      </w:r>
      <w:r>
        <w:rPr>
          <w:rtl/>
        </w:rPr>
        <w:t xml:space="preserve"> في </w:t>
      </w:r>
      <w:r w:rsidRPr="00013529">
        <w:rPr>
          <w:rtl/>
        </w:rPr>
        <w:t>هذا الإجراء كمية موجبة.</w:t>
      </w:r>
    </w:p>
    <w:p w:rsidR="00013529" w:rsidRPr="00013529" w:rsidRDefault="00013529" w:rsidP="007E6F46">
      <w:pPr>
        <w:pStyle w:val="enumlev1"/>
        <w:rPr>
          <w:rtl/>
        </w:rPr>
      </w:pPr>
      <w:r w:rsidRPr="00013529">
        <w:rPr>
          <w:rtl/>
        </w:rPr>
        <w:t>-</w:t>
      </w:r>
      <w:r w:rsidRPr="00013529">
        <w:rPr>
          <w:rtl/>
        </w:rPr>
        <w:tab/>
      </w:r>
      <w:r w:rsidRPr="00013529">
        <w:t xml:space="preserve">(%) </w:t>
      </w:r>
      <w:r w:rsidRPr="00013529">
        <w:sym w:font="Symbol" w:char="F062"/>
      </w:r>
      <w:r w:rsidRPr="00013529">
        <w:rPr>
          <w:vertAlign w:val="subscript"/>
        </w:rPr>
        <w:t>0</w:t>
      </w:r>
      <w:r w:rsidRPr="00013529">
        <w:rPr>
          <w:rtl/>
        </w:rPr>
        <w:t xml:space="preserve">، </w:t>
      </w:r>
      <w:r w:rsidRPr="00013529">
        <w:rPr>
          <w:rFonts w:hint="cs"/>
          <w:rtl/>
        </w:rPr>
        <w:t xml:space="preserve">هي </w:t>
      </w:r>
      <w:r w:rsidRPr="00013529">
        <w:rPr>
          <w:rtl/>
        </w:rPr>
        <w:t>النسبة المئوية من الوقت التي يتوقع</w:t>
      </w:r>
      <w:r>
        <w:rPr>
          <w:rtl/>
        </w:rPr>
        <w:t xml:space="preserve"> في </w:t>
      </w:r>
      <w:r w:rsidRPr="00013529">
        <w:rPr>
          <w:rtl/>
        </w:rPr>
        <w:t xml:space="preserve">أثنائها وفي المائة متر الأولى من الطبقة المنخفضة من الجو، أن تتجاوز معدلات التفاوت لدليل الانكسار </w:t>
      </w:r>
      <w:r w:rsidRPr="00013529">
        <w:t>100</w:t>
      </w:r>
      <w:r w:rsidRPr="00013529">
        <w:rPr>
          <w:rtl/>
        </w:rPr>
        <w:t xml:space="preserve"> </w:t>
      </w:r>
      <w:r w:rsidRPr="00013529">
        <w:t>-N</w:t>
      </w:r>
      <w:r w:rsidRPr="00013529">
        <w:rPr>
          <w:rtl/>
        </w:rPr>
        <w:t>وحدة/</w:t>
      </w:r>
      <w:r w:rsidRPr="00013529">
        <w:t>km</w:t>
      </w:r>
      <w:r w:rsidRPr="00013529">
        <w:rPr>
          <w:rtl/>
        </w:rPr>
        <w:t xml:space="preserve">. وتستعمل للإشارة </w:t>
      </w:r>
      <w:r w:rsidRPr="00013529">
        <w:rPr>
          <w:rFonts w:hint="cs"/>
          <w:rtl/>
        </w:rPr>
        <w:t>لتقدير</w:t>
      </w:r>
      <w:r w:rsidRPr="00013529">
        <w:rPr>
          <w:rtl/>
        </w:rPr>
        <w:t xml:space="preserve"> الورود النسبي للانتشار الشاذ تماماً</w:t>
      </w:r>
      <w:r>
        <w:rPr>
          <w:rtl/>
        </w:rPr>
        <w:t xml:space="preserve"> في </w:t>
      </w:r>
      <w:r w:rsidRPr="00013529">
        <w:rPr>
          <w:rtl/>
        </w:rPr>
        <w:t xml:space="preserve">منطقة خط العرض المعنية. وقيمة </w:t>
      </w:r>
      <w:r w:rsidRPr="00013529">
        <w:sym w:font="Symbol" w:char="F062"/>
      </w:r>
      <w:r w:rsidRPr="00013529">
        <w:rPr>
          <w:vertAlign w:val="subscript"/>
        </w:rPr>
        <w:t>0</w:t>
      </w:r>
      <w:r w:rsidRPr="00013529">
        <w:rPr>
          <w:rtl/>
        </w:rPr>
        <w:t xml:space="preserve"> التي يتعين استخدامها هي التي توافق خط عرض منتصف المسير.</w:t>
      </w:r>
    </w:p>
    <w:p w:rsidR="00013529" w:rsidRPr="00013529" w:rsidRDefault="00013529" w:rsidP="003C1524">
      <w:pPr>
        <w:pStyle w:val="enumlev1"/>
        <w:rPr>
          <w:rtl/>
        </w:rPr>
      </w:pPr>
      <w:r w:rsidRPr="00013529">
        <w:rPr>
          <w:rtl/>
        </w:rPr>
        <w:t>-</w:t>
      </w:r>
      <w:r w:rsidRPr="00013529">
        <w:rPr>
          <w:rtl/>
        </w:rPr>
        <w:tab/>
      </w:r>
      <w:r w:rsidRPr="00013529">
        <w:rPr>
          <w:i/>
          <w:iCs/>
        </w:rPr>
        <w:t>N</w:t>
      </w:r>
      <w:r w:rsidRPr="00013529">
        <w:rPr>
          <w:vertAlign w:val="subscript"/>
        </w:rPr>
        <w:t>0</w:t>
      </w:r>
      <w:r w:rsidRPr="00013529">
        <w:rPr>
          <w:rtl/>
        </w:rPr>
        <w:t xml:space="preserve"> (</w:t>
      </w:r>
      <w:r w:rsidRPr="00013529">
        <w:t>-N</w:t>
      </w:r>
      <w:r w:rsidRPr="00013529">
        <w:rPr>
          <w:rtl/>
        </w:rPr>
        <w:t>وحدة</w:t>
      </w:r>
      <w:r w:rsidRPr="00013529">
        <w:rPr>
          <w:rFonts w:hint="cs"/>
          <w:rtl/>
        </w:rPr>
        <w:t>)،</w:t>
      </w:r>
      <w:r w:rsidRPr="00013529">
        <w:rPr>
          <w:rtl/>
        </w:rPr>
        <w:t xml:space="preserve"> هي الانكسارية على سطح البحر وتستعمل فقط</w:t>
      </w:r>
      <w:r>
        <w:rPr>
          <w:rtl/>
        </w:rPr>
        <w:t xml:space="preserve"> في </w:t>
      </w:r>
      <w:r w:rsidRPr="00013529">
        <w:rPr>
          <w:rtl/>
        </w:rPr>
        <w:t>نموذج الانتثار التروبوسفيري كمقياس للتغيرات</w:t>
      </w:r>
      <w:r>
        <w:rPr>
          <w:rtl/>
        </w:rPr>
        <w:t xml:space="preserve"> في </w:t>
      </w:r>
      <w:r w:rsidRPr="00013529">
        <w:rPr>
          <w:rtl/>
        </w:rPr>
        <w:t xml:space="preserve">آليات الانتثار التروبوسفيري وفقاً للموقع. ولما كان حساب مسير الانتثار مبنياً على هندسة للمسير </w:t>
      </w:r>
      <w:r w:rsidRPr="003C1524">
        <w:rPr>
          <w:spacing w:val="-4"/>
          <w:rtl/>
        </w:rPr>
        <w:t xml:space="preserve">تحددها القيم السنوية </w:t>
      </w:r>
      <w:r w:rsidRPr="003C1524">
        <w:rPr>
          <w:spacing w:val="-4"/>
        </w:rPr>
        <w:sym w:font="Symbol" w:char="F044"/>
      </w:r>
      <w:r w:rsidRPr="003C1524">
        <w:rPr>
          <w:i/>
          <w:iCs/>
          <w:spacing w:val="-4"/>
        </w:rPr>
        <w:t>N</w:t>
      </w:r>
      <w:r w:rsidRPr="003C1524">
        <w:rPr>
          <w:spacing w:val="-4"/>
          <w:rtl/>
        </w:rPr>
        <w:t xml:space="preserve"> أو قيم الشهر الأسوأ، فلا حاجة أيضاً لقيم </w:t>
      </w:r>
      <w:r w:rsidRPr="003C1524">
        <w:rPr>
          <w:i/>
          <w:iCs/>
          <w:spacing w:val="-4"/>
        </w:rPr>
        <w:t>N</w:t>
      </w:r>
      <w:r w:rsidRPr="003C1524">
        <w:rPr>
          <w:spacing w:val="-4"/>
          <w:vertAlign w:val="subscript"/>
        </w:rPr>
        <w:t>0</w:t>
      </w:r>
      <w:r w:rsidRPr="003C1524">
        <w:rPr>
          <w:spacing w:val="-4"/>
          <w:rtl/>
        </w:rPr>
        <w:t xml:space="preserve"> خاصة بالشهر الأسوأ. وتقابل قيم </w:t>
      </w:r>
      <w:r w:rsidRPr="003C1524">
        <w:rPr>
          <w:spacing w:val="-4"/>
        </w:rPr>
        <w:sym w:font="Symbol" w:char="F044"/>
      </w:r>
      <w:r w:rsidRPr="003C1524">
        <w:rPr>
          <w:i/>
          <w:iCs/>
          <w:spacing w:val="-4"/>
        </w:rPr>
        <w:t>N</w:t>
      </w:r>
      <w:r w:rsidR="003C1524" w:rsidRPr="003C1524">
        <w:rPr>
          <w:rFonts w:hint="cs"/>
          <w:spacing w:val="-4"/>
          <w:rtl/>
        </w:rPr>
        <w:t> </w:t>
      </w:r>
      <w:r w:rsidRPr="003C1524">
        <w:rPr>
          <w:spacing w:val="-4"/>
          <w:rtl/>
        </w:rPr>
        <w:t>و</w:t>
      </w:r>
      <w:r w:rsidRPr="003C1524">
        <w:rPr>
          <w:i/>
          <w:iCs/>
          <w:spacing w:val="-4"/>
        </w:rPr>
        <w:t>N</w:t>
      </w:r>
      <w:r w:rsidRPr="003C1524">
        <w:rPr>
          <w:spacing w:val="-4"/>
          <w:vertAlign w:val="subscript"/>
        </w:rPr>
        <w:t>0</w:t>
      </w:r>
      <w:r w:rsidRPr="00013529">
        <w:rPr>
          <w:rtl/>
        </w:rPr>
        <w:t xml:space="preserve"> الصحيحة القيم على منتصف المسير المشتقة من الخريطة المناسبة.</w:t>
      </w:r>
    </w:p>
    <w:p w:rsidR="00013529" w:rsidRPr="00013529" w:rsidRDefault="00013529" w:rsidP="00013529">
      <w:pPr>
        <w:rPr>
          <w:rtl/>
          <w:lang w:bidi="ar-EG"/>
        </w:rPr>
      </w:pPr>
      <w:r w:rsidRPr="00013529">
        <w:rPr>
          <w:rtl/>
          <w:lang w:bidi="ar-EG"/>
        </w:rPr>
        <w:t>يحدد الورود النقطي للانتشار الشاذ</w:t>
      </w:r>
      <w:r w:rsidRPr="00013529">
        <w:rPr>
          <w:rFonts w:hint="cs"/>
          <w:rtl/>
          <w:lang w:bidi="ar-EG"/>
        </w:rPr>
        <w:t>،</w:t>
      </w:r>
      <w:r w:rsidRPr="00013529">
        <w:rPr>
          <w:rtl/>
          <w:lang w:bidi="ar-EG"/>
        </w:rPr>
        <w:t xml:space="preserve"> </w:t>
      </w:r>
      <w:r w:rsidRPr="00013529">
        <w:t xml:space="preserve">(%) </w:t>
      </w:r>
      <w:r w:rsidRPr="00013529">
        <w:sym w:font="Symbol" w:char="F062"/>
      </w:r>
      <w:r w:rsidRPr="00013529">
        <w:rPr>
          <w:vertAlign w:val="subscript"/>
        </w:rPr>
        <w:t>0</w:t>
      </w:r>
      <w:r w:rsidRPr="00013529">
        <w:rPr>
          <w:rtl/>
          <w:lang w:bidi="ar-EG"/>
        </w:rPr>
        <w:t>، عند منتصف المسير بواسطة الصيغة التالية:</w:t>
      </w:r>
    </w:p>
    <w:p w:rsidR="007E6F46" w:rsidRPr="007E6F46" w:rsidRDefault="007E6F46" w:rsidP="001823BA">
      <w:pPr>
        <w:pStyle w:val="Equation"/>
        <w:rPr>
          <w:lang w:eastAsia="en-US"/>
        </w:rPr>
      </w:pPr>
      <w:r w:rsidRPr="007E6F46">
        <w:rPr>
          <w:lang w:eastAsia="en-US"/>
        </w:rPr>
        <w:tab/>
      </w:r>
      <w:r w:rsidR="00D2242E">
        <w:rPr>
          <w:position w:val="-36"/>
          <w:lang w:val="en-GB" w:eastAsia="en-US"/>
        </w:rPr>
        <w:pict>
          <v:shape id="_x0000_i1029" type="#_x0000_t75" style="width:272.95pt;height:43.2pt">
            <v:imagedata r:id="rId21" o:title=""/>
          </v:shape>
        </w:pict>
      </w:r>
      <w:r w:rsidRPr="007E6F46">
        <w:rPr>
          <w:lang w:eastAsia="en-US"/>
        </w:rPr>
        <w:tab/>
        <w:t>(2)</w:t>
      </w:r>
    </w:p>
    <w:p w:rsidR="00013529" w:rsidRPr="00013529" w:rsidRDefault="00013529" w:rsidP="00013529">
      <w:pPr>
        <w:rPr>
          <w:rtl/>
          <w:lang w:bidi="ar-EG"/>
        </w:rPr>
      </w:pPr>
      <w:r w:rsidRPr="00013529">
        <w:rPr>
          <w:rtl/>
          <w:lang w:bidi="ar-EG"/>
        </w:rPr>
        <w:t>حيث:</w:t>
      </w:r>
    </w:p>
    <w:p w:rsidR="00013529" w:rsidRPr="00013529" w:rsidRDefault="00013529" w:rsidP="007E6F46">
      <w:pPr>
        <w:tabs>
          <w:tab w:val="right" w:pos="850"/>
          <w:tab w:val="left" w:pos="1134"/>
        </w:tabs>
        <w:rPr>
          <w:rtl/>
          <w:lang w:bidi="ar-EG"/>
        </w:rPr>
      </w:pPr>
      <w:r w:rsidRPr="00013529">
        <w:rPr>
          <w:rtl/>
          <w:lang w:bidi="ar-EG"/>
        </w:rPr>
        <w:tab/>
      </w:r>
      <w:r w:rsidRPr="00013529">
        <w:sym w:font="Symbol" w:char="F06A"/>
      </w:r>
      <w:r w:rsidRPr="00013529">
        <w:rPr>
          <w:rtl/>
          <w:lang w:bidi="ar-EG"/>
        </w:rPr>
        <w:t>:</w:t>
      </w:r>
      <w:r w:rsidRPr="00013529">
        <w:rPr>
          <w:rtl/>
          <w:lang w:bidi="ar-EG"/>
        </w:rPr>
        <w:tab/>
        <w:t>خط عرض منتصف المسير (درجات).</w:t>
      </w:r>
    </w:p>
    <w:p w:rsidR="00013529" w:rsidRPr="00013529" w:rsidRDefault="00013529" w:rsidP="00013529">
      <w:pPr>
        <w:rPr>
          <w:rtl/>
          <w:lang w:bidi="ar-EG"/>
        </w:rPr>
      </w:pPr>
      <w:r w:rsidRPr="00013529">
        <w:rPr>
          <w:rtl/>
          <w:lang w:bidi="ar-EG"/>
        </w:rPr>
        <w:t xml:space="preserve">وتتعلق المعلمة </w:t>
      </w:r>
      <w:r w:rsidRPr="00013529">
        <w:sym w:font="Symbol" w:char="F06D"/>
      </w:r>
      <w:r w:rsidRPr="00013529">
        <w:rPr>
          <w:vertAlign w:val="subscript"/>
        </w:rPr>
        <w:t>1</w:t>
      </w:r>
      <w:r w:rsidRPr="00013529">
        <w:rPr>
          <w:rtl/>
          <w:lang w:bidi="ar-EG"/>
        </w:rPr>
        <w:t xml:space="preserve"> بنسبة المسير فوق البر (في الأراضي الداخلية و/أو الساحلية) والمسير فوق الماء، وتعطيها الصيغة التالية:</w:t>
      </w:r>
    </w:p>
    <w:p w:rsidR="007E6F46" w:rsidRPr="007E6F46" w:rsidRDefault="007E6F46" w:rsidP="00011086">
      <w:pPr>
        <w:pStyle w:val="Equation"/>
        <w:rPr>
          <w:lang w:eastAsia="en-US"/>
        </w:rPr>
      </w:pPr>
      <w:r w:rsidRPr="007E6F46">
        <w:rPr>
          <w:lang w:eastAsia="en-US"/>
        </w:rPr>
        <w:tab/>
      </w:r>
      <w:r w:rsidR="00011086" w:rsidRPr="002C0286">
        <w:rPr>
          <w:position w:val="-50"/>
        </w:rPr>
        <w:object w:dxaOrig="4520" w:dyaOrig="1200">
          <v:shape id="_x0000_i1030" type="#_x0000_t75" style="width:222.9pt;height:58.25pt" o:ole="">
            <v:imagedata r:id="rId22" o:title=""/>
          </v:shape>
          <o:OLEObject Type="Embed" ProgID="Equation.3" ShapeID="_x0000_i1030" DrawAspect="Content" ObjectID="_1485789974" r:id="rId23"/>
        </w:object>
      </w:r>
      <w:r w:rsidRPr="007E6F46">
        <w:rPr>
          <w:lang w:eastAsia="en-US"/>
        </w:rPr>
        <w:tab/>
        <w:t>(3)</w:t>
      </w:r>
    </w:p>
    <w:p w:rsidR="00013529" w:rsidRPr="00013529" w:rsidRDefault="00013529" w:rsidP="007E6F46">
      <w:pPr>
        <w:rPr>
          <w:rtl/>
          <w:lang w:bidi="ar-EG"/>
        </w:rPr>
      </w:pPr>
      <w:r w:rsidRPr="00013529">
        <w:rPr>
          <w:rtl/>
          <w:lang w:bidi="ar-EG"/>
        </w:rPr>
        <w:t xml:space="preserve">حيث تقتصر قيمة </w:t>
      </w:r>
      <w:r w:rsidR="007E6F46" w:rsidRPr="009819A2">
        <w:t>μ</w:t>
      </w:r>
      <w:r w:rsidR="007E6F46" w:rsidRPr="009819A2">
        <w:rPr>
          <w:vertAlign w:val="subscript"/>
        </w:rPr>
        <w:t>1</w:t>
      </w:r>
      <w:r w:rsidRPr="00013529">
        <w:rPr>
          <w:rtl/>
          <w:lang w:bidi="ar-EG"/>
        </w:rPr>
        <w:t xml:space="preserve"> على</w:t>
      </w:r>
      <w:r w:rsidR="007E6F46">
        <w:rPr>
          <w:rFonts w:hint="cs"/>
          <w:rtl/>
          <w:lang w:bidi="ar-EG"/>
        </w:rPr>
        <w:t xml:space="preserve"> </w:t>
      </w:r>
      <w:r w:rsidR="007E6F46">
        <w:rPr>
          <w:lang w:bidi="ar-EG"/>
        </w:rPr>
        <w:t>1 </w:t>
      </w:r>
      <w:r w:rsidR="007E6F46">
        <w:rPr>
          <w:rFonts w:cs="Times New Roman"/>
          <w:lang w:bidi="ar-EG"/>
        </w:rPr>
        <w:t>≥</w:t>
      </w:r>
      <w:r w:rsidR="007E6F46">
        <w:rPr>
          <w:lang w:bidi="ar-EG"/>
        </w:rPr>
        <w:t> </w:t>
      </w:r>
      <w:r w:rsidR="007E6F46" w:rsidRPr="009819A2">
        <w:t>μ</w:t>
      </w:r>
      <w:r w:rsidR="007E6F46" w:rsidRPr="009819A2">
        <w:rPr>
          <w:vertAlign w:val="subscript"/>
        </w:rPr>
        <w:t>1</w:t>
      </w:r>
      <w:r w:rsidRPr="00013529">
        <w:rPr>
          <w:rtl/>
          <w:lang w:bidi="ar-EG"/>
        </w:rPr>
        <w:t>،</w:t>
      </w:r>
    </w:p>
    <w:p w:rsidR="00013529" w:rsidRPr="00013529" w:rsidRDefault="00013529" w:rsidP="00013529">
      <w:pPr>
        <w:rPr>
          <w:rtl/>
          <w:lang w:bidi="ar-EG"/>
        </w:rPr>
      </w:pPr>
      <w:r w:rsidRPr="00013529">
        <w:rPr>
          <w:rtl/>
          <w:lang w:bidi="ar-EG"/>
        </w:rPr>
        <w:t>وتكون:</w:t>
      </w:r>
    </w:p>
    <w:p w:rsidR="00E64C55" w:rsidRPr="00E64C55" w:rsidRDefault="00E64C55" w:rsidP="00011086">
      <w:pPr>
        <w:pStyle w:val="Equation"/>
        <w:rPr>
          <w:lang w:eastAsia="en-US"/>
        </w:rPr>
      </w:pPr>
      <w:r w:rsidRPr="00E64C55">
        <w:rPr>
          <w:lang w:eastAsia="en-US"/>
        </w:rPr>
        <w:tab/>
      </w:r>
      <w:r w:rsidR="00011086" w:rsidRPr="002C0286">
        <w:rPr>
          <w:position w:val="-30"/>
        </w:rPr>
        <w:object w:dxaOrig="2920" w:dyaOrig="720">
          <v:shape id="_x0000_i1031" type="#_x0000_t75" style="width:2in;height:36.95pt" o:ole="">
            <v:imagedata r:id="rId24" o:title=""/>
          </v:shape>
          <o:OLEObject Type="Embed" ProgID="Equation.3" ShapeID="_x0000_i1031" DrawAspect="Content" ObjectID="_1485789975" r:id="rId25"/>
        </w:object>
      </w:r>
      <w:r w:rsidRPr="00E64C55">
        <w:rPr>
          <w:lang w:eastAsia="en-US"/>
        </w:rPr>
        <w:tab/>
        <w:t>(3a)</w:t>
      </w:r>
    </w:p>
    <w:p w:rsidR="00013529" w:rsidRPr="00013529" w:rsidRDefault="00013529" w:rsidP="00013529">
      <w:pPr>
        <w:rPr>
          <w:rtl/>
          <w:lang w:bidi="ar-EG"/>
        </w:rPr>
      </w:pPr>
      <w:r w:rsidRPr="00013529">
        <w:rPr>
          <w:rtl/>
          <w:lang w:bidi="ar-EG"/>
        </w:rPr>
        <w:t>حيث:</w:t>
      </w:r>
    </w:p>
    <w:p w:rsidR="00013529" w:rsidRPr="00013529" w:rsidRDefault="00013529" w:rsidP="00E64C55">
      <w:pPr>
        <w:tabs>
          <w:tab w:val="right" w:pos="850"/>
          <w:tab w:val="left" w:pos="1134"/>
        </w:tabs>
        <w:rPr>
          <w:rtl/>
          <w:lang w:bidi="ar-EG"/>
        </w:rPr>
      </w:pPr>
      <w:r w:rsidRPr="00013529">
        <w:rPr>
          <w:rtl/>
          <w:lang w:bidi="ar-EG"/>
        </w:rPr>
        <w:tab/>
      </w:r>
      <w:r w:rsidRPr="00013529">
        <w:rPr>
          <w:i/>
          <w:iCs/>
        </w:rPr>
        <w:t>d</w:t>
      </w:r>
      <w:r w:rsidRPr="00013529">
        <w:rPr>
          <w:i/>
          <w:iCs/>
          <w:vertAlign w:val="subscript"/>
        </w:rPr>
        <w:t>tm</w:t>
      </w:r>
      <w:r w:rsidRPr="00013529">
        <w:rPr>
          <w:rtl/>
          <w:lang w:bidi="ar-EG"/>
        </w:rPr>
        <w:t>:</w:t>
      </w:r>
      <w:r w:rsidRPr="00013529">
        <w:rPr>
          <w:rtl/>
          <w:lang w:bidi="ar-EG"/>
        </w:rPr>
        <w:tab/>
        <w:t xml:space="preserve">أطول جزء بري مستمر (في الداخل وعلى الساحل) من مسير الدائرة العظمى </w:t>
      </w:r>
      <w:r w:rsidRPr="00013529">
        <w:t>(km)</w:t>
      </w:r>
    </w:p>
    <w:p w:rsidR="00013529" w:rsidRPr="00013529" w:rsidRDefault="00013529" w:rsidP="00E64C55">
      <w:pPr>
        <w:tabs>
          <w:tab w:val="right" w:pos="850"/>
          <w:tab w:val="left" w:pos="1134"/>
        </w:tabs>
        <w:rPr>
          <w:rtl/>
          <w:lang w:bidi="ar-EG"/>
        </w:rPr>
      </w:pPr>
      <w:r w:rsidRPr="00013529">
        <w:rPr>
          <w:rtl/>
          <w:lang w:bidi="ar-EG"/>
        </w:rPr>
        <w:tab/>
      </w:r>
      <w:r w:rsidRPr="00013529">
        <w:rPr>
          <w:i/>
          <w:iCs/>
        </w:rPr>
        <w:t>d</w:t>
      </w:r>
      <w:r w:rsidRPr="00013529">
        <w:rPr>
          <w:i/>
          <w:iCs/>
          <w:vertAlign w:val="subscript"/>
        </w:rPr>
        <w:t>lm</w:t>
      </w:r>
      <w:r w:rsidRPr="00013529">
        <w:rPr>
          <w:rtl/>
          <w:lang w:bidi="ar-EG"/>
        </w:rPr>
        <w:t>:</w:t>
      </w:r>
      <w:r w:rsidRPr="00013529">
        <w:rPr>
          <w:rtl/>
          <w:lang w:bidi="ar-EG"/>
        </w:rPr>
        <w:tab/>
        <w:t xml:space="preserve">أطول جزء بري مستمر داخل الأراضي من مسير الدائرة العظمى </w:t>
      </w:r>
      <w:r w:rsidRPr="00013529">
        <w:t>(km)</w:t>
      </w:r>
      <w:r w:rsidRPr="00013529">
        <w:rPr>
          <w:rtl/>
          <w:lang w:bidi="ar-EG"/>
        </w:rPr>
        <w:t>.</w:t>
      </w:r>
    </w:p>
    <w:p w:rsidR="00013529" w:rsidRPr="00013529" w:rsidRDefault="00013529" w:rsidP="00E64C55">
      <w:pPr>
        <w:rPr>
          <w:rtl/>
          <w:lang w:bidi="ar-EG"/>
        </w:rPr>
      </w:pPr>
      <w:r w:rsidRPr="00013529">
        <w:rPr>
          <w:rtl/>
          <w:lang w:bidi="ar-EG"/>
        </w:rPr>
        <w:t xml:space="preserve">ويعرّف الجدول </w:t>
      </w:r>
      <w:r w:rsidR="00E64C55">
        <w:rPr>
          <w:lang w:bidi="ar-EG"/>
        </w:rPr>
        <w:t>2</w:t>
      </w:r>
      <w:r w:rsidRPr="00013529">
        <w:rPr>
          <w:rtl/>
          <w:lang w:bidi="ar-EG"/>
        </w:rPr>
        <w:t xml:space="preserve"> مناطق المناخات الراديوية التي يجب استعمالها لاشتقاق </w:t>
      </w:r>
      <w:r w:rsidRPr="00013529">
        <w:rPr>
          <w:i/>
          <w:iCs/>
        </w:rPr>
        <w:t>d</w:t>
      </w:r>
      <w:r w:rsidRPr="00013529">
        <w:rPr>
          <w:i/>
          <w:iCs/>
          <w:vertAlign w:val="subscript"/>
        </w:rPr>
        <w:t>tm</w:t>
      </w:r>
      <w:r w:rsidRPr="00013529">
        <w:rPr>
          <w:rtl/>
          <w:lang w:bidi="ar-EG"/>
        </w:rPr>
        <w:t xml:space="preserve"> و</w:t>
      </w:r>
      <w:r w:rsidRPr="00013529">
        <w:rPr>
          <w:i/>
          <w:iCs/>
        </w:rPr>
        <w:t>d</w:t>
      </w:r>
      <w:r w:rsidRPr="00013529">
        <w:rPr>
          <w:i/>
          <w:iCs/>
          <w:vertAlign w:val="subscript"/>
        </w:rPr>
        <w:t>lm</w:t>
      </w:r>
      <w:r w:rsidRPr="00013529">
        <w:rPr>
          <w:rtl/>
          <w:lang w:bidi="ar-EG"/>
        </w:rPr>
        <w:t>.</w:t>
      </w:r>
    </w:p>
    <w:p w:rsidR="00E64C55" w:rsidRPr="00E64C55" w:rsidRDefault="00E64C55" w:rsidP="001823BA">
      <w:pPr>
        <w:pStyle w:val="Equation"/>
        <w:rPr>
          <w:lang w:val="fr-FR" w:eastAsia="en-US"/>
        </w:rPr>
      </w:pPr>
      <w:r w:rsidRPr="00E64C55">
        <w:rPr>
          <w:lang w:eastAsia="en-US"/>
        </w:rPr>
        <w:tab/>
      </w:r>
      <w:r w:rsidR="00D2242E">
        <w:rPr>
          <w:position w:val="-36"/>
          <w:lang w:val="en-GB" w:eastAsia="en-US"/>
        </w:rPr>
        <w:pict>
          <v:shape id="_x0000_i1032" type="#_x0000_t75" style="width:237.9pt;height:41.95pt">
            <v:imagedata r:id="rId26" o:title=""/>
          </v:shape>
        </w:pict>
      </w:r>
      <w:r w:rsidRPr="00E64C55">
        <w:rPr>
          <w:lang w:val="fr-FR" w:eastAsia="en-US"/>
        </w:rPr>
        <w:tab/>
        <w:t>(4)</w:t>
      </w:r>
    </w:p>
    <w:p w:rsidR="00013529" w:rsidRPr="00013529" w:rsidRDefault="00013529" w:rsidP="00E64C55">
      <w:pPr>
        <w:pStyle w:val="TableNo"/>
        <w:rPr>
          <w:rtl/>
          <w:lang w:bidi="ar-SY"/>
        </w:rPr>
      </w:pPr>
      <w:r w:rsidRPr="00013529">
        <w:rPr>
          <w:rtl/>
        </w:rPr>
        <w:lastRenderedPageBreak/>
        <w:t>الج</w:t>
      </w:r>
      <w:r w:rsidRPr="00013529">
        <w:rPr>
          <w:rFonts w:hint="cs"/>
          <w:rtl/>
        </w:rPr>
        <w:t>ـ</w:t>
      </w:r>
      <w:r w:rsidRPr="00013529">
        <w:rPr>
          <w:rtl/>
        </w:rPr>
        <w:t xml:space="preserve">دول </w:t>
      </w:r>
      <w:r w:rsidR="00E64C55">
        <w:t>2</w:t>
      </w:r>
    </w:p>
    <w:p w:rsidR="00013529" w:rsidRDefault="00013529" w:rsidP="00E64C55">
      <w:pPr>
        <w:pStyle w:val="Tabletitle"/>
        <w:rPr>
          <w:rtl/>
        </w:rPr>
      </w:pPr>
      <w:r w:rsidRPr="00013529">
        <w:rPr>
          <w:rtl/>
        </w:rPr>
        <w:t>مناطق المناخات الراديوية</w:t>
      </w:r>
    </w:p>
    <w:tbl>
      <w:tblPr>
        <w:bidiVisual/>
        <w:tblW w:w="9730" w:type="dxa"/>
        <w:jc w:val="center"/>
        <w:tblLayout w:type="fixed"/>
        <w:tblCellMar>
          <w:left w:w="0" w:type="dxa"/>
          <w:right w:w="0" w:type="dxa"/>
        </w:tblCellMar>
        <w:tblLook w:val="0000" w:firstRow="0" w:lastRow="0" w:firstColumn="0" w:lastColumn="0" w:noHBand="0" w:noVBand="0"/>
      </w:tblPr>
      <w:tblGrid>
        <w:gridCol w:w="1747"/>
        <w:gridCol w:w="1842"/>
        <w:gridCol w:w="6141"/>
      </w:tblGrid>
      <w:tr w:rsidR="00013529" w:rsidRPr="009F32EC" w:rsidTr="00013529">
        <w:trPr>
          <w:cantSplit/>
          <w:jc w:val="center"/>
        </w:trPr>
        <w:tc>
          <w:tcPr>
            <w:tcW w:w="1747" w:type="dxa"/>
            <w:tcBorders>
              <w:top w:val="single" w:sz="6" w:space="0" w:color="auto"/>
              <w:left w:val="single" w:sz="6" w:space="0" w:color="auto"/>
              <w:bottom w:val="single" w:sz="6" w:space="0" w:color="auto"/>
              <w:right w:val="single" w:sz="6" w:space="0" w:color="auto"/>
            </w:tcBorders>
          </w:tcPr>
          <w:p w:rsidR="00013529" w:rsidRPr="009F32EC" w:rsidRDefault="00013529" w:rsidP="00895C87">
            <w:pPr>
              <w:pStyle w:val="Tablehead"/>
            </w:pPr>
            <w:r w:rsidRPr="009F32EC">
              <w:rPr>
                <w:rtl/>
                <w:lang w:bidi="ar-EG"/>
              </w:rPr>
              <w:t>نمط المنطقة</w:t>
            </w:r>
          </w:p>
        </w:tc>
        <w:tc>
          <w:tcPr>
            <w:tcW w:w="1842" w:type="dxa"/>
            <w:tcBorders>
              <w:top w:val="single" w:sz="6" w:space="0" w:color="auto"/>
              <w:left w:val="single" w:sz="6" w:space="0" w:color="auto"/>
              <w:bottom w:val="single" w:sz="6" w:space="0" w:color="auto"/>
              <w:right w:val="single" w:sz="6" w:space="0" w:color="auto"/>
            </w:tcBorders>
          </w:tcPr>
          <w:p w:rsidR="00013529" w:rsidRPr="009F32EC" w:rsidRDefault="00013529" w:rsidP="00895C87">
            <w:pPr>
              <w:pStyle w:val="Tablehead"/>
            </w:pPr>
            <w:r w:rsidRPr="009F32EC">
              <w:rPr>
                <w:rtl/>
                <w:lang w:bidi="ar-EG"/>
              </w:rPr>
              <w:t>الشفرة</w:t>
            </w:r>
          </w:p>
        </w:tc>
        <w:tc>
          <w:tcPr>
            <w:tcW w:w="6141" w:type="dxa"/>
            <w:tcBorders>
              <w:top w:val="single" w:sz="6" w:space="0" w:color="auto"/>
              <w:left w:val="single" w:sz="6" w:space="0" w:color="auto"/>
              <w:bottom w:val="single" w:sz="6" w:space="0" w:color="auto"/>
              <w:right w:val="single" w:sz="6" w:space="0" w:color="auto"/>
            </w:tcBorders>
          </w:tcPr>
          <w:p w:rsidR="00013529" w:rsidRPr="009F32EC" w:rsidRDefault="00013529" w:rsidP="00895C87">
            <w:pPr>
              <w:pStyle w:val="Tablehead"/>
            </w:pPr>
            <w:r w:rsidRPr="009F32EC">
              <w:rPr>
                <w:rtl/>
                <w:lang w:bidi="ar-EG"/>
              </w:rPr>
              <w:t>التعريف</w:t>
            </w:r>
          </w:p>
        </w:tc>
      </w:tr>
      <w:tr w:rsidR="00013529" w:rsidRPr="009F32EC" w:rsidTr="00013529">
        <w:trPr>
          <w:cantSplit/>
          <w:trHeight w:val="905"/>
          <w:jc w:val="center"/>
        </w:trPr>
        <w:tc>
          <w:tcPr>
            <w:tcW w:w="1747" w:type="dxa"/>
            <w:tcBorders>
              <w:top w:val="single" w:sz="6" w:space="0" w:color="auto"/>
              <w:left w:val="single" w:sz="6" w:space="0" w:color="auto"/>
              <w:bottom w:val="single" w:sz="6" w:space="0" w:color="auto"/>
              <w:right w:val="single" w:sz="6" w:space="0" w:color="auto"/>
            </w:tcBorders>
          </w:tcPr>
          <w:p w:rsidR="00013529" w:rsidRPr="009F32EC" w:rsidRDefault="00013529" w:rsidP="007C0374">
            <w:pPr>
              <w:pStyle w:val="Tabletext"/>
              <w:ind w:left="91"/>
            </w:pPr>
            <w:r w:rsidRPr="009F32EC">
              <w:rPr>
                <w:rtl/>
                <w:lang w:bidi="ar-EG"/>
              </w:rPr>
              <w:t>منطقة ساحلية</w:t>
            </w:r>
          </w:p>
        </w:tc>
        <w:tc>
          <w:tcPr>
            <w:tcW w:w="1842" w:type="dxa"/>
            <w:tcBorders>
              <w:top w:val="single" w:sz="6" w:space="0" w:color="auto"/>
              <w:left w:val="single" w:sz="6" w:space="0" w:color="auto"/>
              <w:bottom w:val="single" w:sz="6" w:space="0" w:color="auto"/>
              <w:right w:val="single" w:sz="6" w:space="0" w:color="auto"/>
            </w:tcBorders>
          </w:tcPr>
          <w:p w:rsidR="00013529" w:rsidRPr="009F32EC" w:rsidRDefault="00013529" w:rsidP="007C0374">
            <w:pPr>
              <w:pStyle w:val="Tabletext"/>
              <w:ind w:left="45"/>
            </w:pPr>
            <w:r w:rsidRPr="009F32EC">
              <w:t>A1</w:t>
            </w:r>
          </w:p>
        </w:tc>
        <w:tc>
          <w:tcPr>
            <w:tcW w:w="6141" w:type="dxa"/>
            <w:tcBorders>
              <w:top w:val="single" w:sz="6" w:space="0" w:color="auto"/>
              <w:left w:val="single" w:sz="6" w:space="0" w:color="auto"/>
              <w:bottom w:val="single" w:sz="6" w:space="0" w:color="auto"/>
              <w:right w:val="single" w:sz="6" w:space="0" w:color="auto"/>
            </w:tcBorders>
          </w:tcPr>
          <w:p w:rsidR="00013529" w:rsidRPr="00277EFC" w:rsidRDefault="00013529" w:rsidP="007C0374">
            <w:pPr>
              <w:pStyle w:val="Tabletext"/>
              <w:ind w:left="45"/>
              <w:rPr>
                <w:spacing w:val="-4"/>
              </w:rPr>
            </w:pPr>
            <w:r w:rsidRPr="00277EFC">
              <w:rPr>
                <w:spacing w:val="-4"/>
                <w:rtl/>
                <w:lang w:bidi="ar-EG"/>
              </w:rPr>
              <w:t xml:space="preserve">الأراضي الساحلية أو المناطق الشاطئية، أي الأراضي المجاورة للبحر حتى ارتفاع </w:t>
            </w:r>
            <w:r w:rsidRPr="00277EFC">
              <w:rPr>
                <w:spacing w:val="-4"/>
              </w:rPr>
              <w:t>m 100</w:t>
            </w:r>
            <w:r w:rsidRPr="00277EFC">
              <w:rPr>
                <w:spacing w:val="-4"/>
                <w:rtl/>
                <w:lang w:bidi="ar-EG"/>
              </w:rPr>
              <w:t xml:space="preserve"> بالنسبة إلى متوسط مستوى البحر أو الماء، لكنها محددة بمسافة </w:t>
            </w:r>
            <w:r w:rsidRPr="00277EFC">
              <w:rPr>
                <w:spacing w:val="-4"/>
              </w:rPr>
              <w:t>km 50</w:t>
            </w:r>
            <w:r w:rsidRPr="00277EFC">
              <w:rPr>
                <w:spacing w:val="-4"/>
                <w:rtl/>
                <w:lang w:bidi="ar-EG"/>
              </w:rPr>
              <w:t xml:space="preserve"> من أقرب منطقة بحرية، ويمكن استعمال قيمة تقريبية أي </w:t>
            </w:r>
            <w:r w:rsidRPr="00277EFC">
              <w:rPr>
                <w:spacing w:val="-4"/>
              </w:rPr>
              <w:t>ft 300</w:t>
            </w:r>
            <w:r w:rsidRPr="00277EFC">
              <w:rPr>
                <w:spacing w:val="-4"/>
                <w:rtl/>
                <w:lang w:bidi="ar-EG"/>
              </w:rPr>
              <w:t xml:space="preserve"> إذا لم تتوفر بيانات دقيقة تتعلق بارتفاع</w:t>
            </w:r>
            <w:r w:rsidR="00277EFC" w:rsidRPr="00277EFC">
              <w:rPr>
                <w:rFonts w:hint="cs"/>
                <w:spacing w:val="-4"/>
                <w:rtl/>
                <w:lang w:bidi="ar-EG"/>
              </w:rPr>
              <w:t> </w:t>
            </w:r>
            <w:r w:rsidRPr="00277EFC">
              <w:rPr>
                <w:spacing w:val="-4"/>
              </w:rPr>
              <w:t>m 100</w:t>
            </w:r>
            <w:r w:rsidRPr="00277EFC">
              <w:rPr>
                <w:spacing w:val="-4"/>
                <w:rtl/>
                <w:lang w:bidi="ar-EG"/>
              </w:rPr>
              <w:t>.</w:t>
            </w:r>
          </w:p>
        </w:tc>
      </w:tr>
      <w:tr w:rsidR="00013529" w:rsidRPr="009F32EC" w:rsidTr="00013529">
        <w:trPr>
          <w:cantSplit/>
          <w:trHeight w:val="373"/>
          <w:jc w:val="center"/>
        </w:trPr>
        <w:tc>
          <w:tcPr>
            <w:tcW w:w="1747" w:type="dxa"/>
            <w:tcBorders>
              <w:top w:val="single" w:sz="6" w:space="0" w:color="auto"/>
              <w:left w:val="single" w:sz="6" w:space="0" w:color="auto"/>
              <w:bottom w:val="single" w:sz="6" w:space="0" w:color="auto"/>
              <w:right w:val="single" w:sz="6" w:space="0" w:color="auto"/>
            </w:tcBorders>
          </w:tcPr>
          <w:p w:rsidR="00013529" w:rsidRPr="009F32EC" w:rsidRDefault="00013529" w:rsidP="007C0374">
            <w:pPr>
              <w:pStyle w:val="Tabletext"/>
              <w:ind w:left="91"/>
            </w:pPr>
            <w:r w:rsidRPr="009F32EC">
              <w:rPr>
                <w:rtl/>
                <w:lang w:bidi="ar-EG"/>
              </w:rPr>
              <w:t>منطقة داخلية برية</w:t>
            </w:r>
          </w:p>
        </w:tc>
        <w:tc>
          <w:tcPr>
            <w:tcW w:w="1842" w:type="dxa"/>
            <w:tcBorders>
              <w:top w:val="single" w:sz="6" w:space="0" w:color="auto"/>
              <w:left w:val="single" w:sz="6" w:space="0" w:color="auto"/>
              <w:bottom w:val="single" w:sz="6" w:space="0" w:color="auto"/>
              <w:right w:val="single" w:sz="6" w:space="0" w:color="auto"/>
            </w:tcBorders>
          </w:tcPr>
          <w:p w:rsidR="00013529" w:rsidRPr="009F32EC" w:rsidRDefault="00013529" w:rsidP="007C0374">
            <w:pPr>
              <w:pStyle w:val="Tabletext"/>
              <w:ind w:left="45"/>
            </w:pPr>
            <w:r w:rsidRPr="009F32EC">
              <w:t>A2</w:t>
            </w:r>
          </w:p>
        </w:tc>
        <w:tc>
          <w:tcPr>
            <w:tcW w:w="6141" w:type="dxa"/>
            <w:tcBorders>
              <w:top w:val="single" w:sz="6" w:space="0" w:color="auto"/>
              <w:left w:val="single" w:sz="6" w:space="0" w:color="auto"/>
              <w:bottom w:val="single" w:sz="6" w:space="0" w:color="auto"/>
              <w:right w:val="single" w:sz="6" w:space="0" w:color="auto"/>
            </w:tcBorders>
          </w:tcPr>
          <w:p w:rsidR="00013529" w:rsidRPr="009F32EC" w:rsidRDefault="00013529" w:rsidP="007C0374">
            <w:pPr>
              <w:pStyle w:val="Tabletext"/>
              <w:ind w:left="45"/>
            </w:pPr>
            <w:r w:rsidRPr="009F32EC">
              <w:rPr>
                <w:rtl/>
                <w:lang w:bidi="ar-EG"/>
              </w:rPr>
              <w:t>كل الأراضي غير المناطق الساحلية والشواطئ المعرفة</w:t>
            </w:r>
            <w:r w:rsidR="00DD0335">
              <w:rPr>
                <w:rFonts w:hint="cs"/>
                <w:rtl/>
                <w:lang w:bidi="ar-EG"/>
              </w:rPr>
              <w:t xml:space="preserve"> باسم</w:t>
            </w:r>
            <w:r w:rsidRPr="009F32EC">
              <w:rPr>
                <w:rtl/>
                <w:lang w:bidi="ar-EG"/>
              </w:rPr>
              <w:t xml:space="preserve"> "الأراضي الساحلية" أعلاه.</w:t>
            </w:r>
          </w:p>
        </w:tc>
      </w:tr>
      <w:tr w:rsidR="00013529" w:rsidRPr="009F32EC" w:rsidTr="00013529">
        <w:trPr>
          <w:cantSplit/>
          <w:trHeight w:val="639"/>
          <w:jc w:val="center"/>
        </w:trPr>
        <w:tc>
          <w:tcPr>
            <w:tcW w:w="1747" w:type="dxa"/>
            <w:tcBorders>
              <w:top w:val="single" w:sz="6" w:space="0" w:color="auto"/>
              <w:left w:val="single" w:sz="6" w:space="0" w:color="auto"/>
              <w:bottom w:val="single" w:sz="6" w:space="0" w:color="auto"/>
              <w:right w:val="single" w:sz="6" w:space="0" w:color="auto"/>
            </w:tcBorders>
          </w:tcPr>
          <w:p w:rsidR="00013529" w:rsidRPr="009F32EC" w:rsidRDefault="00013529" w:rsidP="007C0374">
            <w:pPr>
              <w:pStyle w:val="Tabletext"/>
              <w:ind w:left="91"/>
            </w:pPr>
            <w:r w:rsidRPr="009F32EC">
              <w:rPr>
                <w:rtl/>
                <w:lang w:bidi="ar-EG"/>
              </w:rPr>
              <w:t>منطقة بحرية</w:t>
            </w:r>
          </w:p>
        </w:tc>
        <w:tc>
          <w:tcPr>
            <w:tcW w:w="1842" w:type="dxa"/>
            <w:tcBorders>
              <w:top w:val="single" w:sz="6" w:space="0" w:color="auto"/>
              <w:left w:val="single" w:sz="6" w:space="0" w:color="auto"/>
              <w:bottom w:val="single" w:sz="6" w:space="0" w:color="auto"/>
              <w:right w:val="single" w:sz="6" w:space="0" w:color="auto"/>
            </w:tcBorders>
          </w:tcPr>
          <w:p w:rsidR="00013529" w:rsidRPr="009F32EC" w:rsidRDefault="00013529" w:rsidP="007C0374">
            <w:pPr>
              <w:pStyle w:val="Tabletext"/>
              <w:ind w:left="45"/>
            </w:pPr>
            <w:r w:rsidRPr="009F32EC">
              <w:t>B</w:t>
            </w:r>
          </w:p>
        </w:tc>
        <w:tc>
          <w:tcPr>
            <w:tcW w:w="6141" w:type="dxa"/>
            <w:tcBorders>
              <w:top w:val="single" w:sz="6" w:space="0" w:color="auto"/>
              <w:left w:val="single" w:sz="6" w:space="0" w:color="auto"/>
              <w:bottom w:val="single" w:sz="6" w:space="0" w:color="auto"/>
              <w:right w:val="single" w:sz="6" w:space="0" w:color="auto"/>
            </w:tcBorders>
          </w:tcPr>
          <w:p w:rsidR="00013529" w:rsidRPr="009F32EC" w:rsidRDefault="00013529" w:rsidP="007C0374">
            <w:pPr>
              <w:pStyle w:val="Tabletext"/>
              <w:ind w:left="45"/>
              <w:rPr>
                <w:spacing w:val="-2"/>
              </w:rPr>
            </w:pPr>
            <w:r w:rsidRPr="009F32EC">
              <w:rPr>
                <w:spacing w:val="-2"/>
                <w:rtl/>
                <w:lang w:bidi="ar-EG"/>
              </w:rPr>
              <w:t xml:space="preserve">البحار والمحيطات والمساحات الأخرى الكبيرة من الماء (أي التي تغطي دائرة قطرها </w:t>
            </w:r>
            <w:r w:rsidRPr="009F32EC">
              <w:rPr>
                <w:spacing w:val="-2"/>
              </w:rPr>
              <w:t>km 100</w:t>
            </w:r>
            <w:r w:rsidRPr="009F32EC">
              <w:rPr>
                <w:spacing w:val="-2"/>
                <w:rtl/>
                <w:lang w:bidi="ar-EG"/>
              </w:rPr>
              <w:t>، على الأقل)</w:t>
            </w:r>
            <w:r w:rsidR="00DD0335">
              <w:rPr>
                <w:rFonts w:hint="cs"/>
                <w:spacing w:val="-2"/>
                <w:rtl/>
                <w:lang w:bidi="ar-EG"/>
              </w:rPr>
              <w:t>.</w:t>
            </w:r>
          </w:p>
        </w:tc>
      </w:tr>
    </w:tbl>
    <w:p w:rsidR="006F57DC" w:rsidRDefault="006F57DC" w:rsidP="006F57DC">
      <w:pPr>
        <w:rPr>
          <w:lang w:bidi="ar-EG"/>
        </w:rPr>
      </w:pPr>
      <w:bookmarkStart w:id="31" w:name="_Toc254604867"/>
    </w:p>
    <w:p w:rsidR="00013529" w:rsidRPr="00013529" w:rsidRDefault="00013529" w:rsidP="00895C87">
      <w:pPr>
        <w:pStyle w:val="Headingi"/>
        <w:rPr>
          <w:rFonts w:hint="eastAsia"/>
          <w:rtl/>
          <w:lang w:bidi="ar-EG"/>
        </w:rPr>
      </w:pPr>
      <w:r w:rsidRPr="00013529">
        <w:rPr>
          <w:rtl/>
          <w:lang w:bidi="ar-EG"/>
        </w:rPr>
        <w:t>المساحات الكبيرة من المياه الداخلية</w:t>
      </w:r>
      <w:bookmarkEnd w:id="31"/>
    </w:p>
    <w:p w:rsidR="00013529" w:rsidRPr="00013529" w:rsidRDefault="00013529" w:rsidP="00867718">
      <w:pPr>
        <w:rPr>
          <w:rtl/>
          <w:lang w:bidi="ar-EG"/>
        </w:rPr>
      </w:pPr>
      <w:r w:rsidRPr="00013529">
        <w:rPr>
          <w:rtl/>
          <w:lang w:bidi="ar-EG"/>
        </w:rPr>
        <w:t>تعرف المساحة "الكبيرة" من المياه الداخلية باعتبارها تقع ضمن المنطقة</w:t>
      </w:r>
      <w:r w:rsidR="00867718">
        <w:rPr>
          <w:rFonts w:hint="cs"/>
          <w:rtl/>
          <w:lang w:bidi="ar-EG"/>
        </w:rPr>
        <w:t> </w:t>
      </w:r>
      <w:r w:rsidRPr="00013529">
        <w:t>B</w:t>
      </w:r>
      <w:r w:rsidRPr="00013529">
        <w:rPr>
          <w:rtl/>
          <w:lang w:bidi="ar-EG"/>
        </w:rPr>
        <w:t xml:space="preserve"> بأنها منطقة تكون مساحتها </w:t>
      </w:r>
      <w:r w:rsidRPr="00013529">
        <w:rPr>
          <w:vertAlign w:val="superscript"/>
        </w:rPr>
        <w:t>2</w:t>
      </w:r>
      <w:r w:rsidRPr="00013529">
        <w:t>km 7 800</w:t>
      </w:r>
      <w:r w:rsidRPr="00013529">
        <w:rPr>
          <w:rtl/>
          <w:lang w:bidi="ar-EG"/>
        </w:rPr>
        <w:t xml:space="preserve"> على الأقل، لكنها تستثني منطقة الأنهار. وتدرج الجزر </w:t>
      </w:r>
      <w:r w:rsidRPr="00013529">
        <w:rPr>
          <w:rFonts w:hint="cs"/>
          <w:rtl/>
          <w:lang w:bidi="ar-EG"/>
        </w:rPr>
        <w:t>الواقعة داخل</w:t>
      </w:r>
      <w:r w:rsidRPr="00013529">
        <w:rPr>
          <w:rtl/>
          <w:lang w:bidi="ar-EG"/>
        </w:rPr>
        <w:t xml:space="preserve"> هذه </w:t>
      </w:r>
      <w:r w:rsidRPr="00013529">
        <w:rPr>
          <w:rFonts w:hint="cs"/>
          <w:rtl/>
          <w:lang w:bidi="ar-EG"/>
        </w:rPr>
        <w:t>الكتل المائية</w:t>
      </w:r>
      <w:r w:rsidRPr="00013529">
        <w:rPr>
          <w:rtl/>
          <w:lang w:bidi="ar-EG"/>
        </w:rPr>
        <w:t xml:space="preserve"> على أنها مناطق مياه</w:t>
      </w:r>
      <w:r>
        <w:rPr>
          <w:rtl/>
          <w:lang w:bidi="ar-EG"/>
        </w:rPr>
        <w:t xml:space="preserve"> في </w:t>
      </w:r>
      <w:r w:rsidRPr="00013529">
        <w:rPr>
          <w:rtl/>
          <w:lang w:bidi="ar-EG"/>
        </w:rPr>
        <w:t xml:space="preserve">حساب مساحة هذه المنطقة إذا كان أكثر من </w:t>
      </w:r>
      <w:r w:rsidRPr="00013529">
        <w:t>%90</w:t>
      </w:r>
      <w:r w:rsidRPr="00013529">
        <w:rPr>
          <w:rtl/>
          <w:lang w:bidi="ar-EG"/>
        </w:rPr>
        <w:t xml:space="preserve"> من مساحتها </w:t>
      </w:r>
      <w:r w:rsidRPr="00013529">
        <w:rPr>
          <w:rFonts w:hint="cs"/>
          <w:rtl/>
          <w:lang w:bidi="ar-EG"/>
        </w:rPr>
        <w:t xml:space="preserve">على </w:t>
      </w:r>
      <w:r w:rsidRPr="00013529">
        <w:rPr>
          <w:rtl/>
          <w:lang w:bidi="ar-EG"/>
        </w:rPr>
        <w:t xml:space="preserve">ارتفاع أقل من </w:t>
      </w:r>
      <w:r w:rsidRPr="00013529">
        <w:t>m 100</w:t>
      </w:r>
      <w:r w:rsidRPr="00013529">
        <w:rPr>
          <w:rtl/>
          <w:lang w:bidi="ar-EG"/>
        </w:rPr>
        <w:t xml:space="preserve"> فوق مستوى المياه المتوسط. ويجب أن تصنف الجزر التي لا</w:t>
      </w:r>
      <w:r w:rsidR="00867718">
        <w:rPr>
          <w:rFonts w:hint="cs"/>
          <w:rtl/>
          <w:lang w:bidi="ar-EG"/>
        </w:rPr>
        <w:t> </w:t>
      </w:r>
      <w:r w:rsidRPr="00013529">
        <w:rPr>
          <w:rtl/>
          <w:lang w:bidi="ar-EG"/>
        </w:rPr>
        <w:t>تطابق هذه المقاييس كمناطق برية</w:t>
      </w:r>
      <w:r>
        <w:rPr>
          <w:rtl/>
          <w:lang w:bidi="ar-EG"/>
        </w:rPr>
        <w:t xml:space="preserve"> في </w:t>
      </w:r>
      <w:r w:rsidRPr="00013529">
        <w:rPr>
          <w:rtl/>
          <w:lang w:bidi="ar-EG"/>
        </w:rPr>
        <w:t>حساب مساحة المياه.</w:t>
      </w:r>
    </w:p>
    <w:p w:rsidR="00013529" w:rsidRPr="00013529" w:rsidRDefault="00013529" w:rsidP="00895C87">
      <w:pPr>
        <w:pStyle w:val="Headingi"/>
        <w:rPr>
          <w:rFonts w:hint="eastAsia"/>
          <w:rtl/>
        </w:rPr>
      </w:pPr>
      <w:bookmarkStart w:id="32" w:name="_Toc254604868"/>
      <w:r w:rsidRPr="00013529">
        <w:rPr>
          <w:rtl/>
        </w:rPr>
        <w:t>مناطق البحيرات الداخلية أو المناطق البرية الرطبة الكبيرة</w:t>
      </w:r>
      <w:bookmarkEnd w:id="32"/>
    </w:p>
    <w:p w:rsidR="00013529" w:rsidRPr="00013529" w:rsidRDefault="00013529" w:rsidP="00867718">
      <w:pPr>
        <w:rPr>
          <w:rtl/>
          <w:lang w:bidi="ar-EG"/>
        </w:rPr>
      </w:pPr>
      <w:r w:rsidRPr="00013529">
        <w:rPr>
          <w:rtl/>
          <w:lang w:bidi="ar-EG"/>
        </w:rPr>
        <w:t>تعتبر الإدارات المناطق الداخلية الأوسع</w:t>
      </w:r>
      <w:r w:rsidRPr="00013529">
        <w:rPr>
          <w:rFonts w:hint="cs"/>
          <w:rtl/>
          <w:lang w:bidi="ar-EG"/>
        </w:rPr>
        <w:t xml:space="preserve"> من</w:t>
      </w:r>
      <w:r w:rsidRPr="00013529">
        <w:rPr>
          <w:rtl/>
          <w:lang w:bidi="ar-EG"/>
        </w:rPr>
        <w:t xml:space="preserve"> </w:t>
      </w:r>
      <w:r w:rsidRPr="00013529">
        <w:rPr>
          <w:vertAlign w:val="superscript"/>
        </w:rPr>
        <w:t>2</w:t>
      </w:r>
      <w:r w:rsidRPr="00013529">
        <w:t>km 7 800</w:t>
      </w:r>
      <w:r w:rsidRPr="00013529">
        <w:rPr>
          <w:rtl/>
          <w:lang w:bidi="ar-EG"/>
        </w:rPr>
        <w:t xml:space="preserve"> والتي تحتوي على عدة بحيرات صغيرة أو على شبكة من الأنهار بأنها تابعة للمنطقة </w:t>
      </w:r>
      <w:r w:rsidRPr="00013529">
        <w:t>A1</w:t>
      </w:r>
      <w:r w:rsidRPr="00013529">
        <w:rPr>
          <w:rtl/>
          <w:lang w:bidi="ar-EG"/>
        </w:rPr>
        <w:t xml:space="preserve"> "الساحلية"، إذا احتوت المنطقة على أكثر من </w:t>
      </w:r>
      <w:r w:rsidRPr="00013529">
        <w:t>%50</w:t>
      </w:r>
      <w:r w:rsidRPr="00013529">
        <w:rPr>
          <w:rtl/>
          <w:lang w:bidi="ar-EG"/>
        </w:rPr>
        <w:t xml:space="preserve"> من المياه وكان</w:t>
      </w:r>
      <w:r w:rsidRPr="00013529">
        <w:rPr>
          <w:rFonts w:hint="cs"/>
          <w:rtl/>
          <w:lang w:bidi="ar-EG"/>
        </w:rPr>
        <w:t xml:space="preserve"> ارتفاع</w:t>
      </w:r>
      <w:r w:rsidRPr="00013529">
        <w:rPr>
          <w:rtl/>
          <w:lang w:bidi="ar-EG"/>
        </w:rPr>
        <w:t xml:space="preserve"> أكثر من </w:t>
      </w:r>
      <w:r w:rsidRPr="00013529">
        <w:t>%90</w:t>
      </w:r>
      <w:r w:rsidRPr="00013529">
        <w:rPr>
          <w:rtl/>
          <w:lang w:bidi="ar-EG"/>
        </w:rPr>
        <w:t xml:space="preserve"> من الأرض أ</w:t>
      </w:r>
      <w:r w:rsidRPr="00013529">
        <w:rPr>
          <w:rFonts w:hint="cs"/>
          <w:rtl/>
          <w:lang w:bidi="ar-EG"/>
        </w:rPr>
        <w:t>قل</w:t>
      </w:r>
      <w:r w:rsidRPr="00013529">
        <w:rPr>
          <w:rtl/>
          <w:lang w:bidi="ar-EG"/>
        </w:rPr>
        <w:t xml:space="preserve"> من </w:t>
      </w:r>
      <w:r w:rsidRPr="00013529">
        <w:t>m</w:t>
      </w:r>
      <w:r w:rsidR="00867718">
        <w:t> </w:t>
      </w:r>
      <w:r w:rsidRPr="00013529">
        <w:t>100</w:t>
      </w:r>
      <w:r w:rsidRPr="00013529">
        <w:rPr>
          <w:rtl/>
          <w:lang w:bidi="ar-EG"/>
        </w:rPr>
        <w:t xml:space="preserve"> فوق المستوى المتوسط للماء.</w:t>
      </w:r>
    </w:p>
    <w:p w:rsidR="00013529" w:rsidRPr="00013529" w:rsidRDefault="00013529" w:rsidP="00013529">
      <w:pPr>
        <w:rPr>
          <w:rtl/>
          <w:lang w:bidi="ar-EG"/>
        </w:rPr>
      </w:pPr>
      <w:r w:rsidRPr="00013529">
        <w:rPr>
          <w:rtl/>
          <w:lang w:bidi="ar-EG"/>
        </w:rPr>
        <w:t xml:space="preserve">ومن الصعب جداً أن تحدد بدون لبس المناطق المناخية التابعة للمنطقة </w:t>
      </w:r>
      <w:r w:rsidRPr="00013529">
        <w:t>A1</w:t>
      </w:r>
      <w:r w:rsidRPr="00013529">
        <w:rPr>
          <w:rtl/>
          <w:lang w:bidi="ar-EG"/>
        </w:rPr>
        <w:t xml:space="preserve"> ومساحات المياه الداخلية الواسعة والبحيرات الداخلية الكبيرة والمناطق البرية الرطبة الواسعة. ولهذا يطلب من الإدارات أن تسجل لدى مكتب الاتصالات الراديوية</w:t>
      </w:r>
      <w:r>
        <w:rPr>
          <w:rtl/>
          <w:lang w:bidi="ar-EG"/>
        </w:rPr>
        <w:t xml:space="preserve"> في </w:t>
      </w:r>
      <w:r w:rsidRPr="00013529">
        <w:rPr>
          <w:rtl/>
          <w:lang w:bidi="ar-EG"/>
        </w:rPr>
        <w:t>الاتحاد المناطق الواقعة داخل حدودها الوطنية والتي ترغب</w:t>
      </w:r>
      <w:r>
        <w:rPr>
          <w:rtl/>
          <w:lang w:bidi="ar-EG"/>
        </w:rPr>
        <w:t xml:space="preserve"> في </w:t>
      </w:r>
      <w:r w:rsidRPr="00013529">
        <w:rPr>
          <w:rtl/>
          <w:lang w:bidi="ar-EG"/>
        </w:rPr>
        <w:t>اعتبارها تابعة لإحدى هذه الفئات. أما</w:t>
      </w:r>
      <w:r>
        <w:rPr>
          <w:rtl/>
          <w:lang w:bidi="ar-EG"/>
        </w:rPr>
        <w:t xml:space="preserve"> في </w:t>
      </w:r>
      <w:r w:rsidRPr="00013529">
        <w:rPr>
          <w:rtl/>
          <w:lang w:bidi="ar-EG"/>
        </w:rPr>
        <w:t xml:space="preserve">غياب معلومات مسجلة مخالفة لذلك فسوف تعتبر كل المناطق البرية تابعة للمنطقة المناخية </w:t>
      </w:r>
      <w:r w:rsidRPr="00013529">
        <w:t>A2</w:t>
      </w:r>
      <w:r w:rsidRPr="00013529">
        <w:rPr>
          <w:rtl/>
          <w:lang w:bidi="ar-EG"/>
        </w:rPr>
        <w:t>.</w:t>
      </w:r>
    </w:p>
    <w:p w:rsidR="00013529" w:rsidRPr="00013529" w:rsidRDefault="00013529" w:rsidP="00277EFC">
      <w:pPr>
        <w:rPr>
          <w:rtl/>
          <w:lang w:bidi="ar-LB"/>
        </w:rPr>
      </w:pPr>
      <w:r w:rsidRPr="00013529">
        <w:rPr>
          <w:rtl/>
          <w:lang w:bidi="ar-EG"/>
        </w:rPr>
        <w:t xml:space="preserve">وسعياً إلى تأمين أقصى اتساق للنتائج فيما بين الإدارات </w:t>
      </w:r>
      <w:r w:rsidR="00277EFC">
        <w:rPr>
          <w:rFonts w:hint="cs"/>
          <w:rtl/>
          <w:lang w:bidi="ar-EG"/>
        </w:rPr>
        <w:t>ينبغي</w:t>
      </w:r>
      <w:r w:rsidRPr="00013529">
        <w:rPr>
          <w:rtl/>
          <w:lang w:bidi="ar-EG"/>
        </w:rPr>
        <w:t xml:space="preserve"> أن تستند الحسابات</w:t>
      </w:r>
      <w:r>
        <w:rPr>
          <w:rtl/>
          <w:lang w:bidi="ar-EG"/>
        </w:rPr>
        <w:t xml:space="preserve"> في </w:t>
      </w:r>
      <w:r w:rsidRPr="00013529">
        <w:rPr>
          <w:rtl/>
          <w:lang w:bidi="ar-EG"/>
        </w:rPr>
        <w:t xml:space="preserve">هذا الإجراء إلى خريطة العالم المرقمنة </w:t>
      </w:r>
      <w:r w:rsidRPr="00013529">
        <w:t>(IDWM)</w:t>
      </w:r>
      <w:r w:rsidRPr="00013529">
        <w:rPr>
          <w:rtl/>
          <w:lang w:bidi="ar-EG"/>
        </w:rPr>
        <w:t xml:space="preserve"> الصادرة عن الاتحاد والتي يمكن الحصول عليها من مكتب الاتصالات الراديوية</w:t>
      </w:r>
      <w:r w:rsidRPr="00013529">
        <w:rPr>
          <w:rFonts w:hint="cs"/>
          <w:rtl/>
          <w:lang w:bidi="ar-EG"/>
        </w:rPr>
        <w:t xml:space="preserve">. </w:t>
      </w:r>
      <w:r w:rsidRPr="00013529">
        <w:rPr>
          <w:rFonts w:hint="cs"/>
          <w:rtl/>
        </w:rPr>
        <w:t xml:space="preserve">فإذا كانت جميع النقاط على المسير على مسافة لا تقل عن </w:t>
      </w:r>
      <w:r w:rsidRPr="00013529">
        <w:rPr>
          <w:lang w:val="en-GB"/>
        </w:rPr>
        <w:t>km 50</w:t>
      </w:r>
      <w:r w:rsidRPr="00013529">
        <w:rPr>
          <w:rFonts w:hint="cs"/>
          <w:rtl/>
        </w:rPr>
        <w:t xml:space="preserve"> من البحر أو </w:t>
      </w:r>
      <w:r w:rsidRPr="00013529">
        <w:rPr>
          <w:rtl/>
        </w:rPr>
        <w:t>المساحات الأخرى الكبيرة من الماء</w:t>
      </w:r>
      <w:r w:rsidRPr="00013529">
        <w:rPr>
          <w:rFonts w:hint="cs"/>
          <w:rtl/>
        </w:rPr>
        <w:t>، لا تُطبق إلا فئة ال</w:t>
      </w:r>
      <w:r w:rsidRPr="00013529">
        <w:rPr>
          <w:rtl/>
        </w:rPr>
        <w:t xml:space="preserve">منطقة </w:t>
      </w:r>
      <w:r w:rsidRPr="00013529">
        <w:rPr>
          <w:rFonts w:hint="cs"/>
          <w:rtl/>
        </w:rPr>
        <w:t>ال</w:t>
      </w:r>
      <w:r w:rsidRPr="00013529">
        <w:rPr>
          <w:rtl/>
        </w:rPr>
        <w:t xml:space="preserve">داخلية </w:t>
      </w:r>
      <w:r w:rsidRPr="00013529">
        <w:rPr>
          <w:rFonts w:hint="cs"/>
          <w:rtl/>
        </w:rPr>
        <w:t>ال</w:t>
      </w:r>
      <w:r w:rsidRPr="00013529">
        <w:rPr>
          <w:rtl/>
        </w:rPr>
        <w:t>برية</w:t>
      </w:r>
      <w:r w:rsidRPr="00013529">
        <w:rPr>
          <w:rFonts w:hint="cs"/>
          <w:rtl/>
        </w:rPr>
        <w:t>.</w:t>
      </w:r>
    </w:p>
    <w:p w:rsidR="00013529" w:rsidRPr="00013529" w:rsidRDefault="00013529" w:rsidP="00013529">
      <w:pPr>
        <w:rPr>
          <w:rtl/>
          <w:lang w:bidi="ar-EG"/>
        </w:rPr>
      </w:pPr>
      <w:r w:rsidRPr="00013529">
        <w:rPr>
          <w:rFonts w:hint="cs"/>
          <w:rtl/>
        </w:rPr>
        <w:t>وإذا ما خُزنت معلومات المنطقة</w:t>
      </w:r>
      <w:r>
        <w:rPr>
          <w:rFonts w:hint="cs"/>
          <w:rtl/>
        </w:rPr>
        <w:t xml:space="preserve"> في </w:t>
      </w:r>
      <w:r w:rsidRPr="00013529">
        <w:rPr>
          <w:rtl/>
        </w:rPr>
        <w:t xml:space="preserve">نقاط متتالية على طول </w:t>
      </w:r>
      <w:r w:rsidRPr="00013529">
        <w:rPr>
          <w:rFonts w:hint="cs"/>
          <w:rtl/>
        </w:rPr>
        <w:t>المسير</w:t>
      </w:r>
      <w:r w:rsidRPr="00013529">
        <w:rPr>
          <w:rtl/>
        </w:rPr>
        <w:t xml:space="preserve"> </w:t>
      </w:r>
      <w:r w:rsidRPr="00013529">
        <w:rPr>
          <w:rFonts w:hint="cs"/>
          <w:rtl/>
        </w:rPr>
        <w:t>ال</w:t>
      </w:r>
      <w:r w:rsidRPr="00013529">
        <w:rPr>
          <w:rtl/>
        </w:rPr>
        <w:t>راديو</w:t>
      </w:r>
      <w:r w:rsidRPr="00013529">
        <w:rPr>
          <w:rFonts w:hint="cs"/>
          <w:rtl/>
        </w:rPr>
        <w:t>ي</w:t>
      </w:r>
      <w:r w:rsidRPr="00013529">
        <w:rPr>
          <w:rtl/>
        </w:rPr>
        <w:t>، ينبغي افتراض أن التغيرات تحدث</w:t>
      </w:r>
      <w:r>
        <w:rPr>
          <w:rtl/>
        </w:rPr>
        <w:t xml:space="preserve"> في </w:t>
      </w:r>
      <w:r w:rsidRPr="00013529">
        <w:rPr>
          <w:rtl/>
        </w:rPr>
        <w:t xml:space="preserve">منتصف المسافة بين </w:t>
      </w:r>
      <w:r w:rsidRPr="00013529">
        <w:rPr>
          <w:rFonts w:hint="cs"/>
          <w:rtl/>
        </w:rPr>
        <w:t>نقاط</w:t>
      </w:r>
      <w:r w:rsidRPr="00013529">
        <w:rPr>
          <w:rtl/>
        </w:rPr>
        <w:t xml:space="preserve"> </w:t>
      </w:r>
      <w:r w:rsidRPr="00013529">
        <w:rPr>
          <w:rFonts w:hint="cs"/>
          <w:rtl/>
        </w:rPr>
        <w:t>ذات رموز</w:t>
      </w:r>
      <w:r w:rsidRPr="00013529">
        <w:rPr>
          <w:rtl/>
        </w:rPr>
        <w:t xml:space="preserve"> منطقة مختلفة.</w:t>
      </w:r>
    </w:p>
    <w:p w:rsidR="00013529" w:rsidRPr="00013529" w:rsidRDefault="00013529" w:rsidP="00895C87">
      <w:pPr>
        <w:pStyle w:val="Headingi"/>
        <w:rPr>
          <w:rFonts w:hint="eastAsia"/>
          <w:rtl/>
          <w:lang w:bidi="ar-EG"/>
        </w:rPr>
      </w:pPr>
      <w:bookmarkStart w:id="33" w:name="_Toc254604869"/>
      <w:r w:rsidRPr="00013529">
        <w:rPr>
          <w:rtl/>
          <w:lang w:bidi="ar-EG"/>
        </w:rPr>
        <w:t>نصف قطر الأرض الفعال</w:t>
      </w:r>
      <w:bookmarkEnd w:id="33"/>
    </w:p>
    <w:p w:rsidR="00013529" w:rsidRPr="00013529" w:rsidRDefault="00013529" w:rsidP="00013529">
      <w:pPr>
        <w:rPr>
          <w:rtl/>
          <w:lang w:bidi="ar-EG"/>
        </w:rPr>
      </w:pPr>
      <w:r w:rsidRPr="00013529">
        <w:rPr>
          <w:rtl/>
          <w:lang w:bidi="ar-EG"/>
        </w:rPr>
        <w:t xml:space="preserve">يحدد متوسط عامل نصف قطر الأرض الفعال </w:t>
      </w:r>
      <w:r w:rsidRPr="00013529">
        <w:rPr>
          <w:i/>
          <w:iCs/>
        </w:rPr>
        <w:t>k</w:t>
      </w:r>
      <w:r w:rsidRPr="00013529">
        <w:rPr>
          <w:vertAlign w:val="subscript"/>
        </w:rPr>
        <w:t>50</w:t>
      </w:r>
      <w:r w:rsidRPr="00013529">
        <w:rPr>
          <w:rtl/>
          <w:lang w:bidi="ar-EG"/>
        </w:rPr>
        <w:t xml:space="preserve"> بالنسبة إلى المسير بواسطة الصيغة التالية:</w:t>
      </w:r>
    </w:p>
    <w:p w:rsidR="00867718" w:rsidRPr="00867718" w:rsidRDefault="00867718" w:rsidP="00B9776F">
      <w:pPr>
        <w:pStyle w:val="Equation"/>
        <w:rPr>
          <w:lang w:eastAsia="en-US"/>
        </w:rPr>
      </w:pPr>
      <w:r w:rsidRPr="00867718">
        <w:rPr>
          <w:lang w:eastAsia="en-US"/>
        </w:rPr>
        <w:tab/>
      </w:r>
      <w:r w:rsidR="00B9776F" w:rsidRPr="007D4046">
        <w:rPr>
          <w:position w:val="-30"/>
        </w:rPr>
        <w:object w:dxaOrig="1719" w:dyaOrig="680">
          <v:shape id="_x0000_i1033" type="#_x0000_t75" style="width:85.75pt;height:33.2pt" o:ole="">
            <v:imagedata r:id="rId27" o:title=""/>
          </v:shape>
          <o:OLEObject Type="Embed" ProgID="Equation.3" ShapeID="_x0000_i1033" DrawAspect="Content" ObjectID="_1485789976" r:id="rId28"/>
        </w:object>
      </w:r>
      <w:r w:rsidRPr="00867718">
        <w:rPr>
          <w:lang w:eastAsia="en-US"/>
        </w:rPr>
        <w:tab/>
        <w:t>(5)</w:t>
      </w:r>
    </w:p>
    <w:p w:rsidR="00013529" w:rsidRPr="00013529" w:rsidRDefault="00013529" w:rsidP="00867718">
      <w:pPr>
        <w:rPr>
          <w:rtl/>
          <w:lang w:bidi="ar-EG"/>
        </w:rPr>
      </w:pPr>
      <w:r w:rsidRPr="00013529">
        <w:rPr>
          <w:rtl/>
          <w:lang w:bidi="ar-EG"/>
        </w:rPr>
        <w:t xml:space="preserve">وإذا افترضنا أن نصف القطر الحقيقي للأرض يبلغ </w:t>
      </w:r>
      <w:r w:rsidRPr="00013529">
        <w:t>km 6 371</w:t>
      </w:r>
      <w:r w:rsidRPr="00013529">
        <w:rPr>
          <w:rtl/>
          <w:lang w:bidi="ar-EG"/>
        </w:rPr>
        <w:t>، عندئذ يمكن أن تحدد القيمة المتوسطة لنصف قطر الأرض الفعال</w:t>
      </w:r>
      <w:r w:rsidR="00867718">
        <w:rPr>
          <w:rFonts w:hint="cs"/>
          <w:rtl/>
          <w:lang w:bidi="ar-EG"/>
        </w:rPr>
        <w:t> </w:t>
      </w:r>
      <w:r w:rsidRPr="00013529">
        <w:rPr>
          <w:i/>
          <w:iCs/>
        </w:rPr>
        <w:t>a</w:t>
      </w:r>
      <w:r w:rsidRPr="00013529">
        <w:rPr>
          <w:i/>
          <w:iCs/>
          <w:vertAlign w:val="subscript"/>
        </w:rPr>
        <w:t>e</w:t>
      </w:r>
      <w:r w:rsidRPr="00013529">
        <w:rPr>
          <w:rtl/>
          <w:lang w:bidi="ar-EG"/>
        </w:rPr>
        <w:t xml:space="preserve"> بواسطة الصيغة التالية:</w:t>
      </w:r>
    </w:p>
    <w:p w:rsidR="00867718" w:rsidRPr="00867718" w:rsidRDefault="00867718" w:rsidP="006F57DC">
      <w:pPr>
        <w:pStyle w:val="Equation"/>
        <w:rPr>
          <w:lang w:eastAsia="en-US"/>
        </w:rPr>
      </w:pPr>
      <w:r w:rsidRPr="00867718">
        <w:rPr>
          <w:lang w:eastAsia="en-US"/>
        </w:rPr>
        <w:tab/>
      </w:r>
      <w:r w:rsidRPr="00867718">
        <w:rPr>
          <w:i/>
          <w:lang w:eastAsia="en-US"/>
        </w:rPr>
        <w:t>a</w:t>
      </w:r>
      <w:r w:rsidRPr="00867718">
        <w:rPr>
          <w:i/>
          <w:vertAlign w:val="subscript"/>
          <w:lang w:eastAsia="en-US"/>
        </w:rPr>
        <w:t>e</w:t>
      </w:r>
      <w:r w:rsidRPr="00867718">
        <w:rPr>
          <w:lang w:eastAsia="en-US"/>
        </w:rPr>
        <w:t> = 6</w:t>
      </w:r>
      <w:r w:rsidR="00277EFC" w:rsidRPr="00013529">
        <w:t>,</w:t>
      </w:r>
      <w:r w:rsidRPr="00867718">
        <w:rPr>
          <w:lang w:eastAsia="en-US"/>
        </w:rPr>
        <w:t>371 · </w:t>
      </w:r>
      <w:r w:rsidRPr="00867718">
        <w:rPr>
          <w:i/>
          <w:lang w:eastAsia="en-US"/>
        </w:rPr>
        <w:t>k</w:t>
      </w:r>
      <w:r w:rsidRPr="00867718">
        <w:rPr>
          <w:vertAlign w:val="subscript"/>
          <w:lang w:eastAsia="en-US"/>
        </w:rPr>
        <w:t>50</w:t>
      </w:r>
      <w:r w:rsidRPr="00867718">
        <w:rPr>
          <w:lang w:eastAsia="en-US"/>
        </w:rPr>
        <w:t xml:space="preserve">               </w:t>
      </w:r>
      <w:r w:rsidRPr="00867718">
        <w:rPr>
          <w:color w:val="000000"/>
          <w:lang w:eastAsia="en-US"/>
        </w:rPr>
        <w:t>km</w:t>
      </w:r>
      <w:r w:rsidRPr="00867718">
        <w:rPr>
          <w:lang w:eastAsia="en-US"/>
        </w:rPr>
        <w:tab/>
        <w:t>(6a)</w:t>
      </w:r>
    </w:p>
    <w:p w:rsidR="00013529" w:rsidRPr="00013529" w:rsidRDefault="00013529" w:rsidP="00013529">
      <w:pPr>
        <w:rPr>
          <w:rtl/>
          <w:lang w:bidi="ar-EG"/>
        </w:rPr>
      </w:pPr>
      <w:r w:rsidRPr="00013529">
        <w:rPr>
          <w:rtl/>
          <w:lang w:bidi="ar-EG"/>
        </w:rPr>
        <w:lastRenderedPageBreak/>
        <w:t xml:space="preserve">ويتحدد نصف قطر الأرض الفعال </w:t>
      </w:r>
      <w:r w:rsidRPr="00013529">
        <w:t>%</w:t>
      </w:r>
      <w:r w:rsidRPr="00013529">
        <w:sym w:font="Symbol" w:char="F062"/>
      </w:r>
      <w:r w:rsidRPr="00013529">
        <w:rPr>
          <w:vertAlign w:val="subscript"/>
        </w:rPr>
        <w:t>0</w:t>
      </w:r>
      <w:r w:rsidRPr="00013529">
        <w:rPr>
          <w:rtl/>
          <w:lang w:bidi="ar-EG"/>
        </w:rPr>
        <w:t xml:space="preserve"> من الوقت، </w:t>
      </w:r>
      <w:r w:rsidRPr="00013529">
        <w:rPr>
          <w:i/>
        </w:rPr>
        <w:t>a</w:t>
      </w:r>
      <w:r w:rsidRPr="00013529">
        <w:rPr>
          <w:iCs/>
          <w:vertAlign w:val="subscript"/>
        </w:rPr>
        <w:sym w:font="Symbol" w:char="F062"/>
      </w:r>
      <w:r w:rsidRPr="00013529">
        <w:rPr>
          <w:rtl/>
          <w:lang w:bidi="ar-EG"/>
        </w:rPr>
        <w:t>،</w:t>
      </w:r>
      <w:r>
        <w:rPr>
          <w:rtl/>
          <w:lang w:bidi="ar-EG"/>
        </w:rPr>
        <w:t xml:space="preserve"> في </w:t>
      </w:r>
      <w:r w:rsidRPr="00013529">
        <w:rPr>
          <w:rtl/>
          <w:lang w:bidi="ar-EG"/>
        </w:rPr>
        <w:t>العلاقة:</w:t>
      </w:r>
    </w:p>
    <w:p w:rsidR="00867718" w:rsidRPr="00867718" w:rsidRDefault="00867718" w:rsidP="006F57DC">
      <w:pPr>
        <w:pStyle w:val="Equation"/>
        <w:rPr>
          <w:lang w:eastAsia="en-US"/>
        </w:rPr>
      </w:pPr>
      <w:r w:rsidRPr="00867718">
        <w:rPr>
          <w:lang w:eastAsia="en-US"/>
        </w:rPr>
        <w:tab/>
      </w:r>
      <w:r w:rsidRPr="00867718">
        <w:rPr>
          <w:i/>
          <w:lang w:eastAsia="en-US"/>
        </w:rPr>
        <w:t>a</w:t>
      </w:r>
      <w:r w:rsidRPr="00867718">
        <w:rPr>
          <w:iCs/>
          <w:vertAlign w:val="subscript"/>
          <w:lang w:val="fr-FR" w:eastAsia="en-US"/>
        </w:rPr>
        <w:sym w:font="Symbol" w:char="F062"/>
      </w:r>
      <w:r w:rsidRPr="00867718">
        <w:rPr>
          <w:lang w:eastAsia="en-US"/>
        </w:rPr>
        <w:t> = 6</w:t>
      </w:r>
      <w:r w:rsidR="00277EFC" w:rsidRPr="00013529">
        <w:t>,</w:t>
      </w:r>
      <w:r w:rsidRPr="00867718">
        <w:rPr>
          <w:lang w:eastAsia="en-US"/>
        </w:rPr>
        <w:t>371 · </w:t>
      </w:r>
      <w:r w:rsidRPr="00867718">
        <w:rPr>
          <w:i/>
          <w:lang w:eastAsia="en-US"/>
        </w:rPr>
        <w:t>k</w:t>
      </w:r>
      <w:r w:rsidRPr="00867718">
        <w:rPr>
          <w:vertAlign w:val="subscript"/>
          <w:lang w:val="fr-FR" w:eastAsia="en-US"/>
        </w:rPr>
        <w:sym w:font="Symbol" w:char="F062"/>
      </w:r>
      <w:r w:rsidRPr="00867718">
        <w:rPr>
          <w:lang w:eastAsia="en-US"/>
        </w:rPr>
        <w:t>                </w:t>
      </w:r>
      <w:r w:rsidRPr="00867718">
        <w:rPr>
          <w:color w:val="000000"/>
          <w:lang w:eastAsia="en-US"/>
        </w:rPr>
        <w:t>km</w:t>
      </w:r>
      <w:r w:rsidRPr="00867718">
        <w:rPr>
          <w:lang w:eastAsia="en-US"/>
        </w:rPr>
        <w:tab/>
        <w:t>(6b)</w:t>
      </w:r>
    </w:p>
    <w:p w:rsidR="00013529" w:rsidRPr="00013529" w:rsidRDefault="00013529" w:rsidP="00013529">
      <w:pPr>
        <w:rPr>
          <w:rtl/>
          <w:lang w:bidi="ar-EG"/>
        </w:rPr>
      </w:pPr>
      <w:r w:rsidRPr="00013529">
        <w:rPr>
          <w:rtl/>
          <w:lang w:bidi="ar-EG"/>
        </w:rPr>
        <w:t xml:space="preserve">حيث </w:t>
      </w:r>
      <w:r w:rsidRPr="00013529">
        <w:rPr>
          <w:i/>
          <w:iCs/>
        </w:rPr>
        <w:t>k</w:t>
      </w:r>
      <w:r w:rsidRPr="00013529">
        <w:rPr>
          <w:vertAlign w:val="subscript"/>
        </w:rPr>
        <w:sym w:font="Symbol" w:char="F062"/>
      </w:r>
      <w:r w:rsidRPr="00013529">
        <w:rPr>
          <w:rtl/>
          <w:lang w:bidi="ar-EG"/>
        </w:rPr>
        <w:t xml:space="preserve"> = </w:t>
      </w:r>
      <w:r w:rsidRPr="00013529">
        <w:t>3,0</w:t>
      </w:r>
      <w:r w:rsidRPr="00013529">
        <w:rPr>
          <w:rtl/>
          <w:lang w:bidi="ar-EG"/>
        </w:rPr>
        <w:t xml:space="preserve"> وهو عامل نصف قطر الأرض الفعال الذي يتم تجاوزه خلال </w:t>
      </w:r>
      <w:r w:rsidRPr="00013529">
        <w:rPr>
          <w:iCs/>
        </w:rPr>
        <w:sym w:font="Symbol" w:char="F062"/>
      </w:r>
      <w:r w:rsidRPr="00013529">
        <w:rPr>
          <w:iCs/>
          <w:vertAlign w:val="subscript"/>
        </w:rPr>
        <w:t>0</w:t>
      </w:r>
      <w:r w:rsidRPr="00013529">
        <w:t>%</w:t>
      </w:r>
      <w:r w:rsidRPr="00013529">
        <w:rPr>
          <w:rtl/>
          <w:lang w:bidi="ar-EG"/>
        </w:rPr>
        <w:t xml:space="preserve"> من الوقت.</w:t>
      </w:r>
    </w:p>
    <w:p w:rsidR="00013529" w:rsidRPr="00013529" w:rsidRDefault="00013529" w:rsidP="00277EFC">
      <w:pPr>
        <w:rPr>
          <w:rtl/>
          <w:lang w:bidi="ar-LB"/>
        </w:rPr>
      </w:pPr>
      <w:r w:rsidRPr="00013529">
        <w:rPr>
          <w:rFonts w:hint="cs"/>
          <w:rtl/>
          <w:lang w:bidi="ar-EG"/>
        </w:rPr>
        <w:t xml:space="preserve">وسوف </w:t>
      </w:r>
      <w:r w:rsidRPr="00013529">
        <w:rPr>
          <w:rFonts w:hint="cs"/>
          <w:rtl/>
          <w:lang w:bidi="ar-LB"/>
        </w:rPr>
        <w:t>يحدد</w:t>
      </w:r>
      <w:r>
        <w:rPr>
          <w:rFonts w:hint="cs"/>
          <w:rtl/>
          <w:lang w:bidi="ar-EG"/>
        </w:rPr>
        <w:t xml:space="preserve"> في </w:t>
      </w:r>
      <w:r w:rsidRPr="00013529">
        <w:rPr>
          <w:rFonts w:hint="cs"/>
          <w:rtl/>
          <w:lang w:bidi="ar-EG"/>
        </w:rPr>
        <w:t xml:space="preserve">الفقرتين </w:t>
      </w:r>
      <w:r w:rsidRPr="00013529">
        <w:t>1.2.4</w:t>
      </w:r>
      <w:r w:rsidRPr="00013529">
        <w:rPr>
          <w:rFonts w:hint="cs"/>
          <w:rtl/>
          <w:lang w:bidi="ar-EG"/>
        </w:rPr>
        <w:t xml:space="preserve"> و</w:t>
      </w:r>
      <w:r w:rsidRPr="00013529">
        <w:t>2.2.4</w:t>
      </w:r>
      <w:r w:rsidRPr="00013529">
        <w:rPr>
          <w:rFonts w:hint="cs"/>
          <w:rtl/>
          <w:lang w:bidi="ar-LB"/>
        </w:rPr>
        <w:t xml:space="preserve"> </w:t>
      </w:r>
      <w:r w:rsidRPr="00013529">
        <w:rPr>
          <w:rFonts w:hint="cs"/>
          <w:rtl/>
          <w:lang w:bidi="ar-EG"/>
        </w:rPr>
        <w:t xml:space="preserve">نصف قطر عام وفعال للأرض، </w:t>
      </w:r>
      <w:r w:rsidRPr="00013529">
        <w:rPr>
          <w:i/>
        </w:rPr>
        <w:t>a</w:t>
      </w:r>
      <w:r w:rsidRPr="00013529">
        <w:rPr>
          <w:i/>
          <w:vertAlign w:val="subscript"/>
        </w:rPr>
        <w:t>p</w:t>
      </w:r>
      <w:r w:rsidRPr="00013529">
        <w:rPr>
          <w:rFonts w:hint="cs"/>
          <w:i/>
          <w:rtl/>
        </w:rPr>
        <w:t xml:space="preserve">، بقيمة </w:t>
      </w:r>
      <w:r w:rsidRPr="00013529">
        <w:rPr>
          <w:i/>
        </w:rPr>
        <w:t>a</w:t>
      </w:r>
      <w:r w:rsidRPr="00013529">
        <w:rPr>
          <w:i/>
          <w:vertAlign w:val="subscript"/>
        </w:rPr>
        <w:t>e</w:t>
      </w:r>
      <w:r w:rsidRPr="00013529">
        <w:rPr>
          <w:rFonts w:hint="cs"/>
          <w:i/>
          <w:vertAlign w:val="subscript"/>
          <w:rtl/>
        </w:rPr>
        <w:t xml:space="preserve"> </w:t>
      </w:r>
      <w:r w:rsidRPr="00013529">
        <w:rPr>
          <w:rFonts w:hint="cs"/>
          <w:i/>
          <w:rtl/>
        </w:rPr>
        <w:t xml:space="preserve">خلال </w:t>
      </w:r>
      <w:r w:rsidRPr="00013529">
        <w:rPr>
          <w:i/>
        </w:rPr>
        <w:t>%50</w:t>
      </w:r>
      <w:r w:rsidRPr="00013529">
        <w:rPr>
          <w:rFonts w:hint="cs"/>
          <w:i/>
          <w:rtl/>
          <w:lang w:bidi="ar-LB"/>
        </w:rPr>
        <w:t xml:space="preserve"> من الوقت وقيمة </w:t>
      </w:r>
      <w:r w:rsidRPr="00013529">
        <w:rPr>
          <w:i/>
        </w:rPr>
        <w:t>a</w:t>
      </w:r>
      <w:r w:rsidRPr="00013529">
        <w:rPr>
          <w:vertAlign w:val="subscript"/>
        </w:rPr>
        <w:sym w:font="Symbol" w:char="F062"/>
      </w:r>
      <w:r w:rsidRPr="00867718">
        <w:rPr>
          <w:rFonts w:hint="cs"/>
          <w:rtl/>
        </w:rPr>
        <w:t xml:space="preserve"> </w:t>
      </w:r>
      <w:r w:rsidRPr="00013529">
        <w:rPr>
          <w:rFonts w:hint="cs"/>
          <w:rtl/>
        </w:rPr>
        <w:t>خلال</w:t>
      </w:r>
      <w:r w:rsidRPr="00013529">
        <w:rPr>
          <w:rFonts w:hint="cs"/>
          <w:rtl/>
          <w:lang w:bidi="ar-LB"/>
        </w:rPr>
        <w:t xml:space="preserve"> النسبة</w:t>
      </w:r>
      <w:r w:rsidRPr="00013529">
        <w:rPr>
          <w:rFonts w:hint="cs"/>
          <w:rtl/>
        </w:rPr>
        <w:t xml:space="preserve"> </w:t>
      </w:r>
      <w:r w:rsidRPr="00013529">
        <w:t>%</w:t>
      </w:r>
      <w:r w:rsidRPr="00013529">
        <w:rPr>
          <w:iCs/>
        </w:rPr>
        <w:sym w:font="Symbol" w:char="F062"/>
      </w:r>
      <w:r w:rsidRPr="00013529">
        <w:rPr>
          <w:vertAlign w:val="subscript"/>
        </w:rPr>
        <w:t>0</w:t>
      </w:r>
      <w:r w:rsidRPr="00013529">
        <w:rPr>
          <w:rFonts w:hint="cs"/>
          <w:rtl/>
        </w:rPr>
        <w:t xml:space="preserve"> من الوقت.</w:t>
      </w:r>
    </w:p>
    <w:p w:rsidR="00013529" w:rsidRPr="00013529" w:rsidRDefault="00013529" w:rsidP="00895C87">
      <w:pPr>
        <w:pStyle w:val="Headingi"/>
        <w:rPr>
          <w:rFonts w:hint="eastAsia"/>
          <w:rtl/>
          <w:lang w:bidi="ar-EG"/>
        </w:rPr>
      </w:pPr>
      <w:bookmarkStart w:id="34" w:name="_Toc254604870"/>
      <w:r w:rsidRPr="00013529">
        <w:rPr>
          <w:rtl/>
          <w:lang w:bidi="ar-EG"/>
        </w:rPr>
        <w:t xml:space="preserve">الخطوة </w:t>
      </w:r>
      <w:r w:rsidR="00867718">
        <w:rPr>
          <w:lang w:bidi="ar-EG"/>
        </w:rPr>
        <w:t>4</w:t>
      </w:r>
      <w:r w:rsidRPr="00013529">
        <w:rPr>
          <w:rtl/>
          <w:lang w:bidi="ar-EG"/>
        </w:rPr>
        <w:t>: تحليل المظهر الجانب</w:t>
      </w:r>
      <w:r w:rsidR="00867718">
        <w:rPr>
          <w:rFonts w:hint="cs"/>
          <w:rtl/>
          <w:lang w:bidi="ar-EG"/>
        </w:rPr>
        <w:t>‍</w:t>
      </w:r>
      <w:r w:rsidRPr="00013529">
        <w:rPr>
          <w:rtl/>
          <w:lang w:bidi="ar-EG"/>
        </w:rPr>
        <w:t>ي للمسير</w:t>
      </w:r>
      <w:bookmarkEnd w:id="34"/>
    </w:p>
    <w:p w:rsidR="00013529" w:rsidRPr="00013529" w:rsidRDefault="00013529" w:rsidP="00867718">
      <w:pPr>
        <w:rPr>
          <w:rtl/>
          <w:lang w:bidi="ar-EG"/>
        </w:rPr>
      </w:pPr>
      <w:r w:rsidRPr="00013529">
        <w:rPr>
          <w:rtl/>
          <w:lang w:bidi="ar-EG"/>
        </w:rPr>
        <w:t>يجب أن تستخلص القيم الخاصة بعدد من المعلمات ذات العلاقة بالمسير والضرورية لإجراء الحسابات</w:t>
      </w:r>
      <w:r w:rsidRPr="00013529">
        <w:rPr>
          <w:rFonts w:hint="cs"/>
          <w:rtl/>
          <w:lang w:bidi="ar-EG"/>
        </w:rPr>
        <w:t>،</w:t>
      </w:r>
      <w:r w:rsidRPr="00013529">
        <w:rPr>
          <w:rtl/>
          <w:lang w:bidi="ar-EG"/>
        </w:rPr>
        <w:t xml:space="preserve"> كما يشير إليها الجدول</w:t>
      </w:r>
      <w:r w:rsidR="00867718">
        <w:rPr>
          <w:rFonts w:hint="cs"/>
          <w:rtl/>
          <w:lang w:bidi="ar-EG"/>
        </w:rPr>
        <w:t> </w:t>
      </w:r>
      <w:r w:rsidR="00867718">
        <w:rPr>
          <w:lang w:bidi="ar-EG"/>
        </w:rPr>
        <w:t>3</w:t>
      </w:r>
      <w:r w:rsidRPr="00013529">
        <w:rPr>
          <w:rtl/>
          <w:lang w:bidi="ar-EG"/>
        </w:rPr>
        <w:t xml:space="preserve">، بواسطة تحليل أولي للمظهر الجانبي للمسير مبني على قيمة </w:t>
      </w:r>
      <w:r w:rsidRPr="00013529">
        <w:rPr>
          <w:i/>
          <w:iCs/>
        </w:rPr>
        <w:t>a</w:t>
      </w:r>
      <w:r w:rsidRPr="00013529">
        <w:rPr>
          <w:i/>
          <w:iCs/>
          <w:vertAlign w:val="subscript"/>
        </w:rPr>
        <w:t>e</w:t>
      </w:r>
      <w:r w:rsidRPr="00013529">
        <w:rPr>
          <w:rtl/>
          <w:lang w:bidi="ar-EG"/>
        </w:rPr>
        <w:t xml:space="preserve"> كما تحددها المعادلة </w:t>
      </w:r>
      <w:r w:rsidRPr="00013529">
        <w:t>(6a)</w:t>
      </w:r>
      <w:r w:rsidRPr="00013529">
        <w:rPr>
          <w:rtl/>
          <w:lang w:bidi="ar-EG"/>
        </w:rPr>
        <w:t>. ويقدم ا</w:t>
      </w:r>
      <w:r w:rsidRPr="00013529">
        <w:rPr>
          <w:rFonts w:hint="cs"/>
          <w:rtl/>
          <w:lang w:bidi="ar-EG"/>
        </w:rPr>
        <w:t>لمرفق</w:t>
      </w:r>
      <w:r w:rsidR="00867718">
        <w:rPr>
          <w:rFonts w:hint="cs"/>
          <w:rtl/>
          <w:lang w:bidi="ar-EG"/>
        </w:rPr>
        <w:t> </w:t>
      </w:r>
      <w:r w:rsidR="00867718">
        <w:rPr>
          <w:lang w:bidi="ar-EG"/>
        </w:rPr>
        <w:t>2</w:t>
      </w:r>
      <w:r w:rsidRPr="00013529">
        <w:rPr>
          <w:rtl/>
          <w:lang w:bidi="ar-EG"/>
        </w:rPr>
        <w:t xml:space="preserve"> للملحق</w:t>
      </w:r>
      <w:r w:rsidR="00867718">
        <w:rPr>
          <w:rFonts w:hint="cs"/>
          <w:rtl/>
          <w:lang w:bidi="ar-EG"/>
        </w:rPr>
        <w:t> </w:t>
      </w:r>
      <w:r w:rsidR="00867718">
        <w:t>1</w:t>
      </w:r>
      <w:r w:rsidRPr="00013529">
        <w:rPr>
          <w:rtl/>
          <w:lang w:bidi="ar-EG"/>
        </w:rPr>
        <w:t xml:space="preserve"> معلومات حول اشتقاق المظهر الجانبي للمسير وبنائه وتحليله.</w:t>
      </w:r>
    </w:p>
    <w:p w:rsidR="00013529" w:rsidRPr="00013529" w:rsidRDefault="00013529" w:rsidP="00DD0335">
      <w:pPr>
        <w:pStyle w:val="TableNo"/>
        <w:rPr>
          <w:rtl/>
          <w:lang w:bidi="ar-SY"/>
        </w:rPr>
      </w:pPr>
      <w:r w:rsidRPr="00013529">
        <w:rPr>
          <w:rtl/>
        </w:rPr>
        <w:t>الج</w:t>
      </w:r>
      <w:r w:rsidRPr="00013529">
        <w:rPr>
          <w:rFonts w:hint="cs"/>
          <w:rtl/>
        </w:rPr>
        <w:t>ـ</w:t>
      </w:r>
      <w:r w:rsidRPr="00013529">
        <w:rPr>
          <w:rtl/>
        </w:rPr>
        <w:t xml:space="preserve">دول </w:t>
      </w:r>
      <w:r w:rsidR="00867718">
        <w:t>3</w:t>
      </w:r>
    </w:p>
    <w:p w:rsidR="00013529" w:rsidRDefault="00013529" w:rsidP="00DD0335">
      <w:pPr>
        <w:pStyle w:val="Tabletitle"/>
        <w:keepNext/>
        <w:rPr>
          <w:rtl/>
        </w:rPr>
      </w:pPr>
      <w:r w:rsidRPr="00013529">
        <w:rPr>
          <w:rtl/>
        </w:rPr>
        <w:t>قيم المعلمات المشتقة من تحليل المظهر الجانبي للمسير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867718" w:rsidRPr="00867718" w:rsidTr="00867718">
        <w:trPr>
          <w:cantSplit/>
          <w:jc w:val="center"/>
        </w:trPr>
        <w:tc>
          <w:tcPr>
            <w:tcW w:w="1701" w:type="dxa"/>
          </w:tcPr>
          <w:p w:rsidR="00867718" w:rsidRPr="00DD0335" w:rsidRDefault="00867718" w:rsidP="006F57DC">
            <w:pPr>
              <w:pStyle w:val="Tablehead"/>
            </w:pPr>
            <w:r w:rsidRPr="00DD0335">
              <w:rPr>
                <w:rtl/>
                <w:lang w:bidi="ar-EG"/>
              </w:rPr>
              <w:t>المعلمة</w:t>
            </w:r>
          </w:p>
        </w:tc>
        <w:tc>
          <w:tcPr>
            <w:tcW w:w="7938" w:type="dxa"/>
          </w:tcPr>
          <w:p w:rsidR="00867718" w:rsidRPr="00DD0335" w:rsidRDefault="00867718" w:rsidP="006F57DC">
            <w:pPr>
              <w:pStyle w:val="Tablehead"/>
            </w:pPr>
            <w:r w:rsidRPr="00DD0335">
              <w:rPr>
                <w:rtl/>
                <w:lang w:bidi="ar-EG"/>
              </w:rPr>
              <w:t>الوصف</w:t>
            </w:r>
          </w:p>
        </w:tc>
      </w:tr>
      <w:tr w:rsidR="00867718" w:rsidRPr="00867718" w:rsidTr="00867718">
        <w:trPr>
          <w:cantSplit/>
          <w:jc w:val="center"/>
        </w:trPr>
        <w:tc>
          <w:tcPr>
            <w:tcW w:w="1701" w:type="dxa"/>
          </w:tcPr>
          <w:p w:rsidR="00867718" w:rsidRPr="00867718" w:rsidRDefault="00867718" w:rsidP="006F57DC">
            <w:pPr>
              <w:pStyle w:val="Tabletext"/>
              <w:jc w:val="center"/>
              <w:rPr>
                <w:lang w:val="fr-FR" w:eastAsia="en-US"/>
              </w:rPr>
            </w:pPr>
            <w:r w:rsidRPr="00867718">
              <w:rPr>
                <w:i/>
                <w:lang w:val="fr-FR" w:eastAsia="en-US"/>
              </w:rPr>
              <w:t>d</w:t>
            </w:r>
          </w:p>
        </w:tc>
        <w:tc>
          <w:tcPr>
            <w:tcW w:w="7938" w:type="dxa"/>
          </w:tcPr>
          <w:p w:rsidR="00867718" w:rsidRPr="00867718" w:rsidRDefault="00867718" w:rsidP="006F57DC">
            <w:pPr>
              <w:pStyle w:val="Tabletext"/>
            </w:pPr>
            <w:r w:rsidRPr="00867718">
              <w:rPr>
                <w:rtl/>
                <w:lang w:bidi="ar-EG"/>
              </w:rPr>
              <w:t xml:space="preserve">مسافة مسير الدائرة العظمى </w:t>
            </w:r>
            <w:r w:rsidRPr="00867718">
              <w:t>(km)</w:t>
            </w:r>
          </w:p>
        </w:tc>
      </w:tr>
      <w:tr w:rsidR="00867718" w:rsidRPr="00867718" w:rsidTr="00867718">
        <w:trPr>
          <w:cantSplit/>
          <w:jc w:val="center"/>
        </w:trPr>
        <w:tc>
          <w:tcPr>
            <w:tcW w:w="1701" w:type="dxa"/>
          </w:tcPr>
          <w:p w:rsidR="00867718" w:rsidRPr="00867718" w:rsidRDefault="00867718" w:rsidP="006F57DC">
            <w:pPr>
              <w:pStyle w:val="Tabletext"/>
              <w:jc w:val="center"/>
              <w:rPr>
                <w:lang w:val="fr-FR" w:eastAsia="en-US"/>
              </w:rPr>
            </w:pPr>
            <w:r w:rsidRPr="00867718">
              <w:rPr>
                <w:i/>
                <w:lang w:val="fr-FR" w:eastAsia="en-US"/>
              </w:rPr>
              <w:t>d</w:t>
            </w:r>
            <w:r w:rsidRPr="00867718">
              <w:rPr>
                <w:i/>
                <w:vertAlign w:val="subscript"/>
                <w:lang w:val="fr-FR" w:eastAsia="en-US"/>
              </w:rPr>
              <w:t>lt</w:t>
            </w:r>
            <w:r w:rsidRPr="00867718">
              <w:rPr>
                <w:lang w:val="fr-FR" w:eastAsia="en-US"/>
              </w:rPr>
              <w:t xml:space="preserve">, </w:t>
            </w:r>
            <w:r w:rsidRPr="00867718">
              <w:rPr>
                <w:i/>
                <w:lang w:val="fr-FR" w:eastAsia="en-US"/>
              </w:rPr>
              <w:t>d</w:t>
            </w:r>
            <w:r w:rsidRPr="00867718">
              <w:rPr>
                <w:i/>
                <w:vertAlign w:val="subscript"/>
                <w:lang w:val="fr-FR" w:eastAsia="en-US"/>
              </w:rPr>
              <w:t>lr</w:t>
            </w:r>
          </w:p>
        </w:tc>
        <w:tc>
          <w:tcPr>
            <w:tcW w:w="7938" w:type="dxa"/>
          </w:tcPr>
          <w:p w:rsidR="00867718" w:rsidRPr="00D80683" w:rsidRDefault="00867718" w:rsidP="006F57DC">
            <w:pPr>
              <w:pStyle w:val="Tabletext"/>
              <w:rPr>
                <w:rtl/>
                <w:lang w:bidi="ar-EG"/>
              </w:rPr>
            </w:pPr>
            <w:r w:rsidRPr="00D80683">
              <w:rPr>
                <w:rtl/>
                <w:lang w:bidi="ar-EG"/>
              </w:rPr>
              <w:t xml:space="preserve">فيما يتعلق بالمسير عبر الأفق، المسافة بين هوائيي الإرسال والاستقبال والأفق المقابل لهما </w:t>
            </w:r>
            <w:r w:rsidRPr="00D80683">
              <w:t>(km)</w:t>
            </w:r>
            <w:r w:rsidRPr="00D80683">
              <w:rPr>
                <w:rtl/>
                <w:lang w:bidi="ar-EG"/>
              </w:rPr>
              <w:t xml:space="preserve">. أما فيما يتعلق بالمسارات في خط البصر، فيتحدد كل منها بالمسافة الواقعة بين المطراف والنقطة المعرفة بأنها </w:t>
            </w:r>
            <w:r w:rsidRPr="00D80683">
              <w:rPr>
                <w:rFonts w:hint="cs"/>
                <w:rtl/>
                <w:lang w:bidi="ar-EG"/>
              </w:rPr>
              <w:t>نقطة بولينغتن</w:t>
            </w:r>
            <w:r w:rsidRPr="00D80683">
              <w:rPr>
                <w:rtl/>
                <w:lang w:bidi="ar-EG"/>
              </w:rPr>
              <w:t xml:space="preserve"> </w:t>
            </w:r>
            <w:r w:rsidRPr="00D80683">
              <w:t>(Bullington)</w:t>
            </w:r>
            <w:r w:rsidRPr="00D80683">
              <w:rPr>
                <w:rFonts w:hint="cs"/>
                <w:rtl/>
                <w:lang w:bidi="ar-LB"/>
              </w:rPr>
              <w:t xml:space="preserve"> في </w:t>
            </w:r>
            <w:r w:rsidRPr="00D80683">
              <w:rPr>
                <w:rtl/>
                <w:lang w:bidi="ar-EG"/>
              </w:rPr>
              <w:t xml:space="preserve">طريقة الانعراج خلال </w:t>
            </w:r>
            <w:r w:rsidRPr="00D80683">
              <w:t>%50</w:t>
            </w:r>
            <w:r w:rsidRPr="00D80683">
              <w:rPr>
                <w:rtl/>
                <w:lang w:bidi="ar-EG"/>
              </w:rPr>
              <w:t xml:space="preserve"> من الوقت.</w:t>
            </w:r>
          </w:p>
        </w:tc>
      </w:tr>
      <w:tr w:rsidR="00867718" w:rsidRPr="00867718" w:rsidTr="00867718">
        <w:trPr>
          <w:cantSplit/>
          <w:jc w:val="center"/>
        </w:trPr>
        <w:tc>
          <w:tcPr>
            <w:tcW w:w="1701" w:type="dxa"/>
          </w:tcPr>
          <w:p w:rsidR="00867718" w:rsidRPr="00867718" w:rsidRDefault="00867718" w:rsidP="006F57DC">
            <w:pPr>
              <w:pStyle w:val="Tabletext"/>
              <w:jc w:val="center"/>
              <w:rPr>
                <w:lang w:val="fr-FR" w:eastAsia="en-US"/>
              </w:rPr>
            </w:pPr>
            <w:r w:rsidRPr="00867718">
              <w:rPr>
                <w:lang w:val="fr-FR" w:eastAsia="en-US"/>
              </w:rPr>
              <w:t>θ</w:t>
            </w:r>
            <w:r w:rsidRPr="00867718">
              <w:rPr>
                <w:i/>
                <w:vertAlign w:val="subscript"/>
                <w:lang w:val="fr-FR" w:eastAsia="en-US"/>
              </w:rPr>
              <w:t>t</w:t>
            </w:r>
            <w:r w:rsidRPr="00867718">
              <w:rPr>
                <w:lang w:val="fr-FR" w:eastAsia="en-US"/>
              </w:rPr>
              <w:t>, θ</w:t>
            </w:r>
            <w:r w:rsidRPr="00867718">
              <w:rPr>
                <w:i/>
                <w:vertAlign w:val="subscript"/>
                <w:lang w:val="fr-FR" w:eastAsia="en-US"/>
              </w:rPr>
              <w:t>r</w:t>
            </w:r>
          </w:p>
        </w:tc>
        <w:tc>
          <w:tcPr>
            <w:tcW w:w="7938" w:type="dxa"/>
          </w:tcPr>
          <w:p w:rsidR="00867718" w:rsidRPr="00867718" w:rsidRDefault="00867718" w:rsidP="006F57DC">
            <w:pPr>
              <w:pStyle w:val="Tabletext"/>
              <w:rPr>
                <w:rtl/>
                <w:lang w:bidi="ar-EG"/>
              </w:rPr>
            </w:pPr>
            <w:r w:rsidRPr="00867718">
              <w:rPr>
                <w:rtl/>
                <w:lang w:bidi="ar-EG"/>
              </w:rPr>
              <w:t xml:space="preserve">فيما يتعلق بالمسير عبر الأفق، زاويتا ارتفاع الأفق عند الإرسال والاستقبال </w:t>
            </w:r>
            <w:r w:rsidRPr="00867718">
              <w:t>(mrad)</w:t>
            </w:r>
            <w:r w:rsidRPr="00867718">
              <w:rPr>
                <w:rFonts w:hint="cs"/>
                <w:rtl/>
                <w:lang w:bidi="ar-EG"/>
              </w:rPr>
              <w:t xml:space="preserve"> على التوالي</w:t>
            </w:r>
            <w:r w:rsidRPr="00867718">
              <w:rPr>
                <w:rtl/>
                <w:lang w:bidi="ar-EG"/>
              </w:rPr>
              <w:t xml:space="preserve">. أما فيما يتعلق بمسارات خط البصر فيتحدد كل منها بزاوية </w:t>
            </w:r>
            <w:r w:rsidRPr="00867718">
              <w:rPr>
                <w:rFonts w:hint="cs"/>
                <w:rtl/>
                <w:lang w:bidi="ar-EG"/>
              </w:rPr>
              <w:t>ال</w:t>
            </w:r>
            <w:r w:rsidRPr="00867718">
              <w:rPr>
                <w:rtl/>
                <w:lang w:bidi="ar-EG"/>
              </w:rPr>
              <w:t xml:space="preserve">ارتفاع </w:t>
            </w:r>
            <w:r w:rsidRPr="00867718">
              <w:rPr>
                <w:rFonts w:hint="cs"/>
                <w:rtl/>
                <w:lang w:bidi="ar-EG"/>
              </w:rPr>
              <w:t xml:space="preserve">بالنسبة </w:t>
            </w:r>
            <w:r w:rsidR="006464D8">
              <w:rPr>
                <w:rFonts w:hint="cs"/>
                <w:rtl/>
                <w:lang w:bidi="ar-EG"/>
              </w:rPr>
              <w:t>إلى ا</w:t>
            </w:r>
            <w:r w:rsidRPr="00867718">
              <w:rPr>
                <w:rFonts w:hint="cs"/>
                <w:rtl/>
                <w:lang w:bidi="ar-EG"/>
              </w:rPr>
              <w:t>ل</w:t>
            </w:r>
            <w:r w:rsidRPr="00867718">
              <w:rPr>
                <w:rtl/>
                <w:lang w:bidi="ar-EG"/>
              </w:rPr>
              <w:t>مطراف الآخر.</w:t>
            </w:r>
          </w:p>
        </w:tc>
      </w:tr>
      <w:tr w:rsidR="00867718" w:rsidRPr="00867718" w:rsidTr="00867718">
        <w:trPr>
          <w:cantSplit/>
          <w:jc w:val="center"/>
        </w:trPr>
        <w:tc>
          <w:tcPr>
            <w:tcW w:w="1701" w:type="dxa"/>
          </w:tcPr>
          <w:p w:rsidR="00867718" w:rsidRPr="00867718" w:rsidRDefault="00867718" w:rsidP="006F57DC">
            <w:pPr>
              <w:pStyle w:val="Tabletext"/>
              <w:jc w:val="center"/>
              <w:rPr>
                <w:lang w:val="fr-FR" w:eastAsia="en-US"/>
              </w:rPr>
            </w:pPr>
            <w:r w:rsidRPr="00867718">
              <w:rPr>
                <w:lang w:val="fr-FR" w:eastAsia="en-US"/>
              </w:rPr>
              <w:t>θ</w:t>
            </w:r>
          </w:p>
        </w:tc>
        <w:tc>
          <w:tcPr>
            <w:tcW w:w="7938" w:type="dxa"/>
          </w:tcPr>
          <w:p w:rsidR="00867718" w:rsidRPr="00867718" w:rsidRDefault="00867718" w:rsidP="006F57DC">
            <w:pPr>
              <w:pStyle w:val="Tabletext"/>
            </w:pPr>
            <w:r w:rsidRPr="00867718">
              <w:rPr>
                <w:rtl/>
                <w:lang w:bidi="ar-EG"/>
              </w:rPr>
              <w:t xml:space="preserve">المسافة الزاوية للمسير </w:t>
            </w:r>
            <w:r w:rsidRPr="00867718">
              <w:t>(mrad)</w:t>
            </w:r>
          </w:p>
        </w:tc>
      </w:tr>
      <w:tr w:rsidR="00867718" w:rsidRPr="00867718" w:rsidTr="00867718">
        <w:trPr>
          <w:cantSplit/>
          <w:jc w:val="center"/>
        </w:trPr>
        <w:tc>
          <w:tcPr>
            <w:tcW w:w="1701" w:type="dxa"/>
          </w:tcPr>
          <w:p w:rsidR="00867718" w:rsidRPr="00867718" w:rsidRDefault="00867718" w:rsidP="006F57DC">
            <w:pPr>
              <w:pStyle w:val="Tabletext"/>
              <w:jc w:val="center"/>
              <w:rPr>
                <w:lang w:val="fr-FR" w:eastAsia="en-US"/>
              </w:rPr>
            </w:pPr>
            <w:r w:rsidRPr="00867718">
              <w:rPr>
                <w:i/>
                <w:lang w:val="fr-FR" w:eastAsia="en-US"/>
              </w:rPr>
              <w:t>h</w:t>
            </w:r>
            <w:r w:rsidRPr="00867718">
              <w:rPr>
                <w:i/>
                <w:vertAlign w:val="subscript"/>
                <w:lang w:val="fr-FR" w:eastAsia="en-US"/>
              </w:rPr>
              <w:t>ts</w:t>
            </w:r>
            <w:r w:rsidRPr="00867718">
              <w:rPr>
                <w:i/>
                <w:lang w:val="fr-FR" w:eastAsia="en-US"/>
              </w:rPr>
              <w:t>, h</w:t>
            </w:r>
            <w:r w:rsidRPr="00867718">
              <w:rPr>
                <w:i/>
                <w:vertAlign w:val="subscript"/>
                <w:lang w:val="fr-FR" w:eastAsia="en-US"/>
              </w:rPr>
              <w:t>rs</w:t>
            </w:r>
          </w:p>
        </w:tc>
        <w:tc>
          <w:tcPr>
            <w:tcW w:w="7938" w:type="dxa"/>
          </w:tcPr>
          <w:p w:rsidR="00867718" w:rsidRPr="00867718" w:rsidRDefault="00867718" w:rsidP="006F57DC">
            <w:pPr>
              <w:pStyle w:val="Tabletext"/>
            </w:pPr>
            <w:r w:rsidRPr="00867718">
              <w:rPr>
                <w:rtl/>
                <w:lang w:bidi="ar-EG"/>
              </w:rPr>
              <w:t xml:space="preserve">ارتفاع مركز الهوائي فوق المستوى المتوسط للبحر </w:t>
            </w:r>
            <w:r w:rsidRPr="00867718">
              <w:t>(m)</w:t>
            </w:r>
          </w:p>
        </w:tc>
      </w:tr>
      <w:tr w:rsidR="00867718" w:rsidRPr="00867718" w:rsidTr="008677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867718" w:rsidRPr="00867718" w:rsidRDefault="00867718" w:rsidP="006F57DC">
            <w:pPr>
              <w:pStyle w:val="Tabletext"/>
              <w:jc w:val="center"/>
              <w:rPr>
                <w:lang w:val="fr-FR" w:eastAsia="en-US"/>
              </w:rPr>
            </w:pPr>
            <w:r w:rsidRPr="00867718">
              <w:rPr>
                <w:i/>
                <w:lang w:val="fr-FR" w:eastAsia="en-US"/>
              </w:rPr>
              <w:t>h</w:t>
            </w:r>
            <w:r w:rsidRPr="00867718">
              <w:rPr>
                <w:i/>
                <w:vertAlign w:val="subscript"/>
                <w:lang w:val="fr-FR" w:eastAsia="en-US"/>
              </w:rPr>
              <w:t>te</w:t>
            </w:r>
            <w:r w:rsidRPr="00867718">
              <w:rPr>
                <w:lang w:val="fr-FR" w:eastAsia="en-US"/>
              </w:rPr>
              <w:t xml:space="preserve">, </w:t>
            </w:r>
            <w:r w:rsidRPr="00867718">
              <w:rPr>
                <w:i/>
                <w:lang w:val="fr-FR" w:eastAsia="en-US"/>
              </w:rPr>
              <w:t>h</w:t>
            </w:r>
            <w:r w:rsidRPr="00867718">
              <w:rPr>
                <w:i/>
                <w:vertAlign w:val="subscript"/>
                <w:lang w:val="fr-FR" w:eastAsia="en-US"/>
              </w:rPr>
              <w:t>re</w:t>
            </w:r>
          </w:p>
        </w:tc>
        <w:tc>
          <w:tcPr>
            <w:tcW w:w="7938" w:type="dxa"/>
            <w:tcBorders>
              <w:top w:val="single" w:sz="6" w:space="0" w:color="auto"/>
              <w:left w:val="single" w:sz="6" w:space="0" w:color="auto"/>
              <w:bottom w:val="single" w:sz="6" w:space="0" w:color="auto"/>
              <w:right w:val="single" w:sz="6" w:space="0" w:color="auto"/>
            </w:tcBorders>
          </w:tcPr>
          <w:p w:rsidR="00867718" w:rsidRPr="00867718" w:rsidRDefault="00867718" w:rsidP="006F57DC">
            <w:pPr>
              <w:pStyle w:val="Tabletext"/>
            </w:pPr>
            <w:r w:rsidRPr="00867718">
              <w:rPr>
                <w:rtl/>
                <w:lang w:bidi="ar-EG"/>
              </w:rPr>
              <w:t xml:space="preserve">الارتفاع الفعال للهوائي فوق الأرض </w:t>
            </w:r>
            <w:r w:rsidRPr="00867718">
              <w:t>(m)</w:t>
            </w:r>
            <w:r w:rsidRPr="00867718">
              <w:rPr>
                <w:rtl/>
                <w:lang w:bidi="ar-EG"/>
              </w:rPr>
              <w:t xml:space="preserve"> (انظر التعريف في ال</w:t>
            </w:r>
            <w:r w:rsidRPr="00867718">
              <w:rPr>
                <w:rFonts w:hint="cs"/>
                <w:rtl/>
                <w:lang w:bidi="ar-EG"/>
              </w:rPr>
              <w:t>مرفق</w:t>
            </w:r>
            <w:r w:rsidRPr="00867718">
              <w:rPr>
                <w:rtl/>
                <w:lang w:bidi="ar-EG"/>
              </w:rPr>
              <w:t xml:space="preserve"> </w:t>
            </w:r>
            <w:r w:rsidRPr="00867718">
              <w:t>(2</w:t>
            </w:r>
          </w:p>
        </w:tc>
      </w:tr>
      <w:tr w:rsidR="00867718" w:rsidRPr="00867718" w:rsidTr="008677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867718" w:rsidRPr="00867718" w:rsidRDefault="00867718" w:rsidP="006F57DC">
            <w:pPr>
              <w:pStyle w:val="Tabletext"/>
              <w:jc w:val="center"/>
              <w:rPr>
                <w:lang w:val="fr-FR" w:eastAsia="en-US"/>
              </w:rPr>
            </w:pPr>
            <w:r w:rsidRPr="00867718">
              <w:rPr>
                <w:i/>
                <w:lang w:val="fr-FR" w:eastAsia="en-US"/>
              </w:rPr>
              <w:t>d</w:t>
            </w:r>
            <w:r w:rsidRPr="00867718">
              <w:rPr>
                <w:i/>
                <w:vertAlign w:val="subscript"/>
                <w:lang w:val="fr-FR" w:eastAsia="en-US"/>
              </w:rPr>
              <w:t>b</w:t>
            </w:r>
          </w:p>
        </w:tc>
        <w:tc>
          <w:tcPr>
            <w:tcW w:w="7938" w:type="dxa"/>
            <w:tcBorders>
              <w:top w:val="single" w:sz="6" w:space="0" w:color="auto"/>
              <w:left w:val="single" w:sz="6" w:space="0" w:color="auto"/>
              <w:bottom w:val="single" w:sz="6" w:space="0" w:color="auto"/>
              <w:right w:val="single" w:sz="6" w:space="0" w:color="auto"/>
            </w:tcBorders>
          </w:tcPr>
          <w:p w:rsidR="00867718" w:rsidRPr="00867718" w:rsidRDefault="00867718" w:rsidP="006F57DC">
            <w:pPr>
              <w:pStyle w:val="Tabletext"/>
            </w:pPr>
            <w:r w:rsidRPr="00867718">
              <w:rPr>
                <w:rtl/>
                <w:lang w:bidi="ar-EG"/>
              </w:rPr>
              <w:t xml:space="preserve">الطول المجمع لأجزاء المسير فوق الماء </w:t>
            </w:r>
            <w:r w:rsidRPr="00867718">
              <w:t>(km)</w:t>
            </w:r>
          </w:p>
        </w:tc>
      </w:tr>
      <w:tr w:rsidR="00867718" w:rsidRPr="00867718" w:rsidTr="008677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867718" w:rsidRPr="00867718" w:rsidRDefault="00867718" w:rsidP="006F57DC">
            <w:pPr>
              <w:pStyle w:val="Tabletext"/>
              <w:jc w:val="center"/>
              <w:rPr>
                <w:lang w:val="fr-FR" w:eastAsia="en-US"/>
              </w:rPr>
            </w:pPr>
            <w:r w:rsidRPr="00867718">
              <w:rPr>
                <w:lang w:val="fr-FR" w:eastAsia="en-US"/>
              </w:rPr>
              <w:t>ω</w:t>
            </w:r>
          </w:p>
        </w:tc>
        <w:tc>
          <w:tcPr>
            <w:tcW w:w="7938" w:type="dxa"/>
            <w:tcBorders>
              <w:top w:val="single" w:sz="6" w:space="0" w:color="auto"/>
              <w:left w:val="single" w:sz="6" w:space="0" w:color="auto"/>
              <w:bottom w:val="single" w:sz="6" w:space="0" w:color="auto"/>
              <w:right w:val="single" w:sz="6" w:space="0" w:color="auto"/>
            </w:tcBorders>
          </w:tcPr>
          <w:p w:rsidR="00867718" w:rsidRPr="00867718" w:rsidRDefault="00867718" w:rsidP="006F57DC">
            <w:pPr>
              <w:pStyle w:val="Tabletext"/>
              <w:rPr>
                <w:lang w:eastAsia="en-US"/>
              </w:rPr>
            </w:pPr>
            <w:r w:rsidRPr="00867718">
              <w:rPr>
                <w:rtl/>
                <w:lang w:bidi="ar-EG"/>
              </w:rPr>
              <w:t>جزء المسير الكلي فوق الماء:</w:t>
            </w:r>
          </w:p>
          <w:p w:rsidR="00867718" w:rsidRPr="00867718" w:rsidRDefault="006F57DC" w:rsidP="006F57DC">
            <w:pPr>
              <w:pStyle w:val="Tabletext"/>
              <w:tabs>
                <w:tab w:val="center" w:pos="3720"/>
                <w:tab w:val="right" w:pos="7689"/>
              </w:tabs>
              <w:rPr>
                <w:lang w:eastAsia="en-US"/>
              </w:rPr>
            </w:pPr>
            <w:r>
              <w:rPr>
                <w:lang w:val="fr-FR" w:eastAsia="en-US"/>
              </w:rPr>
              <w:tab/>
            </w:r>
            <w:r w:rsidR="00867718" w:rsidRPr="00867718">
              <w:rPr>
                <w:lang w:val="fr-FR" w:eastAsia="en-US"/>
              </w:rPr>
              <w:t>ω</w:t>
            </w:r>
            <w:r w:rsidR="00867718" w:rsidRPr="00867718">
              <w:rPr>
                <w:lang w:eastAsia="en-US"/>
              </w:rPr>
              <w:t> =</w:t>
            </w:r>
            <w:r w:rsidR="00867718" w:rsidRPr="00867718">
              <w:rPr>
                <w:i/>
                <w:lang w:eastAsia="en-US"/>
              </w:rPr>
              <w:t> d</w:t>
            </w:r>
            <w:r w:rsidR="00867718" w:rsidRPr="00867718">
              <w:rPr>
                <w:i/>
                <w:iCs/>
                <w:vertAlign w:val="subscript"/>
                <w:lang w:eastAsia="en-US"/>
              </w:rPr>
              <w:t>b</w:t>
            </w:r>
            <w:r w:rsidR="00867718" w:rsidRPr="00867718">
              <w:rPr>
                <w:vertAlign w:val="subscript"/>
                <w:lang w:eastAsia="en-US"/>
              </w:rPr>
              <w:t> </w:t>
            </w:r>
            <w:r w:rsidR="00867718" w:rsidRPr="00867718">
              <w:rPr>
                <w:iCs/>
                <w:lang w:eastAsia="en-US"/>
              </w:rPr>
              <w:t>/</w:t>
            </w:r>
            <w:r w:rsidR="00867718" w:rsidRPr="00867718">
              <w:rPr>
                <w:i/>
                <w:lang w:eastAsia="en-US"/>
              </w:rPr>
              <w:t>d</w:t>
            </w:r>
            <w:r w:rsidR="00867718" w:rsidRPr="00867718">
              <w:rPr>
                <w:i/>
                <w:lang w:eastAsia="en-US"/>
              </w:rPr>
              <w:tab/>
            </w:r>
            <w:r w:rsidR="00867718" w:rsidRPr="00867718">
              <w:rPr>
                <w:iCs/>
                <w:lang w:eastAsia="en-US"/>
              </w:rPr>
              <w:t>(7)</w:t>
            </w:r>
          </w:p>
          <w:p w:rsidR="00867718" w:rsidRPr="00867718" w:rsidRDefault="00867718" w:rsidP="006F57DC">
            <w:pPr>
              <w:pStyle w:val="Tabletext"/>
              <w:rPr>
                <w:lang w:eastAsia="en-US"/>
              </w:rPr>
            </w:pPr>
            <w:r w:rsidRPr="00867718">
              <w:rPr>
                <w:rtl/>
                <w:lang w:bidi="ar-EG"/>
              </w:rPr>
              <w:t xml:space="preserve">حيث </w:t>
            </w:r>
            <w:r w:rsidRPr="00867718">
              <w:rPr>
                <w:i/>
                <w:iCs/>
              </w:rPr>
              <w:t>d</w:t>
            </w:r>
            <w:r w:rsidRPr="00867718">
              <w:rPr>
                <w:rtl/>
                <w:lang w:bidi="ar-EG"/>
              </w:rPr>
              <w:t xml:space="preserve"> هي مسافة الدائرة العظمى </w:t>
            </w:r>
            <w:r w:rsidRPr="00867718">
              <w:t>(km)</w:t>
            </w:r>
            <w:r w:rsidRPr="00867718">
              <w:rPr>
                <w:rtl/>
                <w:lang w:bidi="ar-EG"/>
              </w:rPr>
              <w:t xml:space="preserve"> المحسوبة في المعادلة </w:t>
            </w:r>
            <w:r w:rsidRPr="00867718">
              <w:t>(148)</w:t>
            </w:r>
            <w:r w:rsidRPr="00867718">
              <w:rPr>
                <w:rtl/>
                <w:lang w:bidi="ar-EG"/>
              </w:rPr>
              <w:t>.</w:t>
            </w:r>
          </w:p>
          <w:p w:rsidR="00867718" w:rsidRPr="00867718" w:rsidRDefault="00867718" w:rsidP="006F57DC">
            <w:pPr>
              <w:pStyle w:val="Tabletext"/>
              <w:rPr>
                <w:lang w:eastAsia="en-US"/>
              </w:rPr>
            </w:pPr>
            <w:r w:rsidRPr="00867718">
              <w:rPr>
                <w:rtl/>
                <w:lang w:bidi="ar-EG"/>
              </w:rPr>
              <w:t xml:space="preserve">من أجل المسيرات البرية بكاملها: </w:t>
            </w:r>
            <w:r w:rsidRPr="00867718">
              <w:t>0 = ω</w:t>
            </w:r>
          </w:p>
        </w:tc>
      </w:tr>
      <w:tr w:rsidR="00867718" w:rsidRPr="00867718" w:rsidTr="008677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867718" w:rsidRPr="00867718" w:rsidRDefault="00867718" w:rsidP="006F57DC">
            <w:pPr>
              <w:pStyle w:val="Tabletext"/>
              <w:jc w:val="center"/>
              <w:rPr>
                <w:lang w:val="fr-FR" w:eastAsia="en-US"/>
              </w:rPr>
            </w:pPr>
            <w:r w:rsidRPr="00867718">
              <w:rPr>
                <w:i/>
                <w:lang w:val="fr-FR" w:eastAsia="en-US"/>
              </w:rPr>
              <w:t>d</w:t>
            </w:r>
            <w:r w:rsidRPr="00867718">
              <w:rPr>
                <w:i/>
                <w:vertAlign w:val="subscript"/>
                <w:lang w:val="fr-FR" w:eastAsia="en-US"/>
              </w:rPr>
              <w:t>ct,cr</w:t>
            </w:r>
          </w:p>
        </w:tc>
        <w:tc>
          <w:tcPr>
            <w:tcW w:w="7938" w:type="dxa"/>
            <w:tcBorders>
              <w:top w:val="single" w:sz="6" w:space="0" w:color="auto"/>
              <w:left w:val="single" w:sz="6" w:space="0" w:color="auto"/>
              <w:bottom w:val="single" w:sz="6" w:space="0" w:color="auto"/>
              <w:right w:val="single" w:sz="6" w:space="0" w:color="auto"/>
            </w:tcBorders>
          </w:tcPr>
          <w:p w:rsidR="00867718" w:rsidRPr="00867718" w:rsidRDefault="00867718" w:rsidP="006F57DC">
            <w:pPr>
              <w:pStyle w:val="Tabletext"/>
              <w:rPr>
                <w:lang w:eastAsia="en-US"/>
              </w:rPr>
            </w:pPr>
            <w:r w:rsidRPr="00867718">
              <w:rPr>
                <w:rtl/>
                <w:lang w:bidi="ar-EG"/>
              </w:rPr>
              <w:t xml:space="preserve">المسافة فوق الأرض بين هوائيي الإرسال والاستقبال والساحل على طول مسير التداخل في الدائرة العظمى </w:t>
            </w:r>
            <w:r w:rsidRPr="00867718">
              <w:t>(km)</w:t>
            </w:r>
            <w:r w:rsidRPr="00867718">
              <w:rPr>
                <w:rtl/>
                <w:lang w:bidi="ar-EG"/>
              </w:rPr>
              <w:t>. يوضع على صفر في حالة مطراف على متن سفينة أو منصة بحرية</w:t>
            </w:r>
          </w:p>
        </w:tc>
      </w:tr>
    </w:tbl>
    <w:p w:rsidR="00013529" w:rsidRPr="00013529" w:rsidRDefault="00867718" w:rsidP="00ED0F06">
      <w:pPr>
        <w:pStyle w:val="Heading1"/>
        <w:rPr>
          <w:rtl/>
          <w:lang w:bidi="ar-EG"/>
        </w:rPr>
      </w:pPr>
      <w:bookmarkStart w:id="35" w:name="_Toc254604696"/>
      <w:bookmarkStart w:id="36" w:name="_Toc254604742"/>
      <w:bookmarkStart w:id="37" w:name="_Toc254604871"/>
      <w:bookmarkStart w:id="38" w:name="_Toc412047272"/>
      <w:r>
        <w:rPr>
          <w:lang w:bidi="ar-EG"/>
        </w:rPr>
        <w:t>4</w:t>
      </w:r>
      <w:r w:rsidR="00013529" w:rsidRPr="00013529">
        <w:rPr>
          <w:rtl/>
          <w:lang w:bidi="ar-EG"/>
        </w:rPr>
        <w:tab/>
        <w:t>نماذج الانتشار</w:t>
      </w:r>
      <w:r w:rsidR="00013529">
        <w:rPr>
          <w:rtl/>
          <w:lang w:bidi="ar-EG"/>
        </w:rPr>
        <w:t xml:space="preserve"> في </w:t>
      </w:r>
      <w:r w:rsidR="00013529" w:rsidRPr="00013529">
        <w:rPr>
          <w:rtl/>
          <w:lang w:bidi="ar-EG"/>
        </w:rPr>
        <w:t>الجو الصافي</w:t>
      </w:r>
      <w:bookmarkEnd w:id="35"/>
      <w:bookmarkEnd w:id="36"/>
      <w:bookmarkEnd w:id="37"/>
      <w:bookmarkEnd w:id="38"/>
    </w:p>
    <w:p w:rsidR="00013529" w:rsidRPr="00013529" w:rsidRDefault="00013529" w:rsidP="00013529">
      <w:pPr>
        <w:rPr>
          <w:rtl/>
          <w:lang w:bidi="ar-EG"/>
        </w:rPr>
      </w:pPr>
      <w:r w:rsidRPr="00013529">
        <w:rPr>
          <w:rtl/>
          <w:lang w:bidi="ar-EG"/>
        </w:rPr>
        <w:t xml:space="preserve">تقيَّم خسارة الإرسال الأساسية، </w:t>
      </w:r>
      <w:r w:rsidRPr="00013529">
        <w:t>(dB) </w:t>
      </w:r>
      <w:r w:rsidRPr="00013529">
        <w:rPr>
          <w:i/>
          <w:iCs/>
        </w:rPr>
        <w:t>L</w:t>
      </w:r>
      <w:r w:rsidRPr="00013529">
        <w:rPr>
          <w:i/>
          <w:iCs/>
          <w:vertAlign w:val="subscript"/>
        </w:rPr>
        <w:t>b</w:t>
      </w:r>
      <w:r w:rsidRPr="00013529">
        <w:rPr>
          <w:rtl/>
          <w:lang w:bidi="ar-EG"/>
        </w:rPr>
        <w:t>، التي لا يتم تجاوزها أثناء النسبة المئوية السنوية المطلوبة</w:t>
      </w:r>
      <w:r>
        <w:rPr>
          <w:rtl/>
          <w:lang w:bidi="ar-EG"/>
        </w:rPr>
        <w:t xml:space="preserve"> في </w:t>
      </w:r>
      <w:r w:rsidRPr="00013529">
        <w:rPr>
          <w:rtl/>
          <w:lang w:bidi="ar-EG"/>
        </w:rPr>
        <w:t xml:space="preserve">الوقت، </w:t>
      </w:r>
      <w:r w:rsidRPr="00013529">
        <w:rPr>
          <w:i/>
          <w:iCs/>
        </w:rPr>
        <w:t>p</w:t>
      </w:r>
      <w:r w:rsidRPr="00013529">
        <w:rPr>
          <w:rtl/>
          <w:lang w:bidi="ar-EG"/>
        </w:rPr>
        <w:t>، حسب الوصف الوارد</w:t>
      </w:r>
      <w:r>
        <w:rPr>
          <w:rtl/>
          <w:lang w:bidi="ar-EG"/>
        </w:rPr>
        <w:t xml:space="preserve"> في </w:t>
      </w:r>
      <w:r w:rsidRPr="00013529">
        <w:rPr>
          <w:rtl/>
          <w:lang w:bidi="ar-EG"/>
        </w:rPr>
        <w:t>الفقرات التالية.</w:t>
      </w:r>
    </w:p>
    <w:p w:rsidR="00013529" w:rsidRPr="00013529" w:rsidRDefault="00013529" w:rsidP="001F5E98">
      <w:pPr>
        <w:pStyle w:val="Heading2"/>
        <w:rPr>
          <w:rtl/>
          <w:lang w:bidi="ar-EG"/>
        </w:rPr>
      </w:pPr>
      <w:bookmarkStart w:id="39" w:name="_Toc254604697"/>
      <w:bookmarkStart w:id="40" w:name="_Toc254604743"/>
      <w:bookmarkStart w:id="41" w:name="_Toc254604872"/>
      <w:bookmarkStart w:id="42" w:name="_Toc412047273"/>
      <w:r w:rsidRPr="00013529">
        <w:t>1.4</w:t>
      </w:r>
      <w:r w:rsidRPr="00013529">
        <w:rPr>
          <w:rtl/>
          <w:lang w:bidi="ar-EG"/>
        </w:rPr>
        <w:tab/>
        <w:t>الانتشار</w:t>
      </w:r>
      <w:r>
        <w:rPr>
          <w:rtl/>
          <w:lang w:bidi="ar-EG"/>
        </w:rPr>
        <w:t xml:space="preserve"> في </w:t>
      </w:r>
      <w:r w:rsidRPr="00013529">
        <w:rPr>
          <w:rtl/>
          <w:lang w:bidi="ar-EG"/>
        </w:rPr>
        <w:t>خط البصر (بما</w:t>
      </w:r>
      <w:r>
        <w:rPr>
          <w:rtl/>
          <w:lang w:bidi="ar-EG"/>
        </w:rPr>
        <w:t xml:space="preserve"> في </w:t>
      </w:r>
      <w:r w:rsidRPr="00013529">
        <w:rPr>
          <w:rtl/>
          <w:lang w:bidi="ar-EG"/>
        </w:rPr>
        <w:t>ذلك التأثيرات قصيرة الأجل)</w:t>
      </w:r>
      <w:bookmarkEnd w:id="39"/>
      <w:bookmarkEnd w:id="40"/>
      <w:bookmarkEnd w:id="41"/>
      <w:bookmarkEnd w:id="42"/>
    </w:p>
    <w:p w:rsidR="00013529" w:rsidRPr="00013529" w:rsidRDefault="00013529" w:rsidP="00013529">
      <w:pPr>
        <w:rPr>
          <w:rtl/>
          <w:lang w:bidi="ar-EG"/>
        </w:rPr>
      </w:pPr>
      <w:r w:rsidRPr="00013529">
        <w:rPr>
          <w:rtl/>
          <w:lang w:bidi="ar-EG"/>
        </w:rPr>
        <w:t>ينبغي تقييم ما يلي</w:t>
      </w:r>
      <w:r>
        <w:rPr>
          <w:rtl/>
          <w:lang w:bidi="ar-EG"/>
        </w:rPr>
        <w:t xml:space="preserve"> في </w:t>
      </w:r>
      <w:r w:rsidRPr="00013529">
        <w:rPr>
          <w:rtl/>
          <w:lang w:bidi="ar-EG"/>
        </w:rPr>
        <w:t>حالتي مسارات خط البصر والمسارات عبر الأفق.</w:t>
      </w:r>
    </w:p>
    <w:p w:rsidR="00013529" w:rsidRPr="00013529" w:rsidRDefault="00013529" w:rsidP="00013529">
      <w:pPr>
        <w:rPr>
          <w:rtl/>
          <w:lang w:bidi="ar-EG"/>
        </w:rPr>
      </w:pPr>
      <w:r w:rsidRPr="00013529">
        <w:rPr>
          <w:rtl/>
          <w:lang w:bidi="ar-EG"/>
        </w:rPr>
        <w:t>وتكون خسارة الإرسال الناتجة عن الانتشار</w:t>
      </w:r>
      <w:r>
        <w:rPr>
          <w:rtl/>
          <w:lang w:bidi="ar-EG"/>
        </w:rPr>
        <w:t xml:space="preserve"> في </w:t>
      </w:r>
      <w:r w:rsidRPr="00013529">
        <w:rPr>
          <w:rtl/>
          <w:lang w:bidi="ar-EG"/>
        </w:rPr>
        <w:t>الفضاء الحر والتوهين الناجم عن الغازات الجوية:</w:t>
      </w:r>
    </w:p>
    <w:p w:rsidR="001F5E98" w:rsidRPr="001F5E98" w:rsidRDefault="001F5E98" w:rsidP="006F57DC">
      <w:pPr>
        <w:pStyle w:val="Equation"/>
        <w:rPr>
          <w:lang w:val="de-CH" w:eastAsia="en-US"/>
        </w:rPr>
      </w:pPr>
      <w:r w:rsidRPr="001F5E98">
        <w:rPr>
          <w:lang w:eastAsia="en-US"/>
        </w:rPr>
        <w:tab/>
      </w:r>
      <w:r w:rsidRPr="001F5E98">
        <w:rPr>
          <w:i/>
          <w:lang w:val="de-CH" w:eastAsia="en-US"/>
        </w:rPr>
        <w:t>L</w:t>
      </w:r>
      <w:r w:rsidRPr="001F5E98">
        <w:rPr>
          <w:i/>
          <w:vertAlign w:val="subscript"/>
          <w:lang w:val="de-CH" w:eastAsia="en-US"/>
        </w:rPr>
        <w:t>bfsg</w:t>
      </w:r>
      <w:r w:rsidRPr="001F5E98">
        <w:rPr>
          <w:lang w:val="de-CH" w:eastAsia="en-US"/>
        </w:rPr>
        <w:t>  = 92</w:t>
      </w:r>
      <w:r w:rsidR="00417000">
        <w:rPr>
          <w:lang w:val="de-CH" w:eastAsia="en-US"/>
        </w:rPr>
        <w:t>,</w:t>
      </w:r>
      <w:r w:rsidRPr="001F5E98">
        <w:rPr>
          <w:lang w:val="de-CH" w:eastAsia="en-US"/>
        </w:rPr>
        <w:t xml:space="preserve">5 + 20 log </w:t>
      </w:r>
      <w:r w:rsidRPr="001F5E98">
        <w:rPr>
          <w:i/>
          <w:iCs/>
          <w:lang w:val="de-CH" w:eastAsia="en-US"/>
        </w:rPr>
        <w:t>f</w:t>
      </w:r>
      <w:r w:rsidRPr="001F5E98">
        <w:rPr>
          <w:lang w:val="de-CH" w:eastAsia="en-US"/>
        </w:rPr>
        <w:t xml:space="preserve">  + 20 log </w:t>
      </w:r>
      <w:r w:rsidRPr="001F5E98">
        <w:rPr>
          <w:i/>
          <w:lang w:val="de-CH" w:eastAsia="en-US"/>
        </w:rPr>
        <w:t>d</w:t>
      </w:r>
      <w:r w:rsidRPr="001F5E98">
        <w:rPr>
          <w:lang w:val="de-CH" w:eastAsia="en-US"/>
        </w:rPr>
        <w:t>  + </w:t>
      </w:r>
      <w:r w:rsidRPr="001F5E98">
        <w:rPr>
          <w:i/>
          <w:lang w:val="de-CH" w:eastAsia="en-US"/>
        </w:rPr>
        <w:t>A</w:t>
      </w:r>
      <w:r w:rsidRPr="001F5E98">
        <w:rPr>
          <w:i/>
          <w:vertAlign w:val="subscript"/>
          <w:lang w:val="de-CH" w:eastAsia="en-US"/>
        </w:rPr>
        <w:t>g</w:t>
      </w:r>
      <w:r w:rsidRPr="00D1150D">
        <w:rPr>
          <w:lang w:val="de-CH" w:eastAsia="en-US"/>
        </w:rPr>
        <w:t>                </w:t>
      </w:r>
      <w:r w:rsidRPr="001F5E98">
        <w:rPr>
          <w:lang w:val="de-CH" w:eastAsia="en-US"/>
        </w:rPr>
        <w:t>dB</w:t>
      </w:r>
      <w:r w:rsidRPr="001F5E98">
        <w:rPr>
          <w:lang w:val="de-CH" w:eastAsia="en-US"/>
        </w:rPr>
        <w:tab/>
        <w:t>(8)</w:t>
      </w:r>
    </w:p>
    <w:p w:rsidR="00013529" w:rsidRPr="00013529" w:rsidRDefault="00013529" w:rsidP="00013529">
      <w:pPr>
        <w:rPr>
          <w:rtl/>
          <w:lang w:bidi="ar-EG"/>
        </w:rPr>
      </w:pPr>
      <w:r w:rsidRPr="00013529">
        <w:rPr>
          <w:rtl/>
          <w:lang w:bidi="ar-EG"/>
        </w:rPr>
        <w:lastRenderedPageBreak/>
        <w:t>حيث:</w:t>
      </w:r>
    </w:p>
    <w:p w:rsidR="00013529" w:rsidRPr="00013529" w:rsidRDefault="00013529" w:rsidP="00E34A79">
      <w:pPr>
        <w:pStyle w:val="Equationlegend"/>
        <w:rPr>
          <w:rtl/>
          <w:lang w:bidi="ar-EG"/>
        </w:rPr>
      </w:pPr>
      <w:r w:rsidRPr="00013529">
        <w:rPr>
          <w:rtl/>
          <w:lang w:bidi="ar-EG"/>
        </w:rPr>
        <w:tab/>
      </w:r>
      <w:r w:rsidRPr="00013529">
        <w:rPr>
          <w:i/>
          <w:iCs/>
        </w:rPr>
        <w:t>A</w:t>
      </w:r>
      <w:r w:rsidRPr="00013529">
        <w:rPr>
          <w:i/>
          <w:iCs/>
          <w:vertAlign w:val="subscript"/>
        </w:rPr>
        <w:t>g</w:t>
      </w:r>
      <w:r w:rsidRPr="00013529">
        <w:rPr>
          <w:rtl/>
          <w:lang w:bidi="ar-EG"/>
        </w:rPr>
        <w:t>:</w:t>
      </w:r>
      <w:r w:rsidRPr="00013529">
        <w:rPr>
          <w:rtl/>
          <w:lang w:bidi="ar-EG"/>
        </w:rPr>
        <w:tab/>
        <w:t xml:space="preserve">الامتصاص الغازي الكلي </w:t>
      </w:r>
      <w:r w:rsidRPr="00013529">
        <w:t>(dB)</w:t>
      </w:r>
      <w:r w:rsidRPr="00013529">
        <w:rPr>
          <w:rtl/>
          <w:lang w:bidi="ar-EG"/>
        </w:rPr>
        <w:t>:</w:t>
      </w:r>
    </w:p>
    <w:p w:rsidR="001F5E98" w:rsidRPr="001F5E98" w:rsidRDefault="001F5E98" w:rsidP="00B9776F">
      <w:pPr>
        <w:pStyle w:val="Equation"/>
        <w:rPr>
          <w:lang w:eastAsia="en-US"/>
        </w:rPr>
      </w:pPr>
      <w:r w:rsidRPr="001F5E98">
        <w:rPr>
          <w:lang w:eastAsia="en-US"/>
        </w:rPr>
        <w:tab/>
      </w:r>
      <w:r w:rsidR="00B9776F" w:rsidRPr="007D4046">
        <w:rPr>
          <w:position w:val="-14"/>
        </w:rPr>
        <w:object w:dxaOrig="3440" w:dyaOrig="380">
          <v:shape id="_x0000_i1034" type="#_x0000_t75" style="width:171.55pt;height:18.8pt" o:ole="">
            <v:imagedata r:id="rId29" o:title=""/>
          </v:shape>
          <o:OLEObject Type="Embed" ProgID="Equation.3" ShapeID="_x0000_i1034" DrawAspect="Content" ObjectID="_1485789977" r:id="rId30"/>
        </w:object>
      </w:r>
      <w:r w:rsidRPr="001F5E98">
        <w:rPr>
          <w:lang w:eastAsia="en-US"/>
        </w:rPr>
        <w:tab/>
        <w:t>(9)</w:t>
      </w:r>
    </w:p>
    <w:p w:rsidR="00013529" w:rsidRPr="00013529" w:rsidRDefault="00013529" w:rsidP="00013529">
      <w:pPr>
        <w:rPr>
          <w:rtl/>
          <w:lang w:bidi="ar-EG"/>
        </w:rPr>
      </w:pPr>
      <w:r w:rsidRPr="00013529">
        <w:rPr>
          <w:rtl/>
          <w:lang w:bidi="ar-EG"/>
        </w:rPr>
        <w:t>حيث:</w:t>
      </w:r>
    </w:p>
    <w:p w:rsidR="00013529" w:rsidRPr="00013529" w:rsidRDefault="00013529" w:rsidP="002F7816">
      <w:pPr>
        <w:tabs>
          <w:tab w:val="right" w:pos="850"/>
          <w:tab w:val="left" w:pos="1134"/>
        </w:tabs>
        <w:rPr>
          <w:rtl/>
          <w:lang w:bidi="ar-EG"/>
        </w:rPr>
      </w:pPr>
      <w:r w:rsidRPr="00013529">
        <w:rPr>
          <w:rtl/>
          <w:lang w:bidi="ar-EG"/>
        </w:rPr>
        <w:tab/>
      </w:r>
      <w:r w:rsidR="002F7816" w:rsidRPr="009819A2">
        <w:t>γ</w:t>
      </w:r>
      <w:r w:rsidR="002F7816" w:rsidRPr="009819A2">
        <w:rPr>
          <w:i/>
          <w:vertAlign w:val="subscript"/>
        </w:rPr>
        <w:t>o</w:t>
      </w:r>
      <w:r w:rsidR="002F7816" w:rsidRPr="009819A2">
        <w:t>, γ</w:t>
      </w:r>
      <w:r w:rsidR="002F7816" w:rsidRPr="009819A2">
        <w:rPr>
          <w:i/>
          <w:vertAlign w:val="subscript"/>
        </w:rPr>
        <w:t>w</w:t>
      </w:r>
      <w:r w:rsidR="002F7816" w:rsidRPr="009819A2">
        <w:t>(ρ)</w:t>
      </w:r>
      <w:r w:rsidR="002F7816">
        <w:rPr>
          <w:rFonts w:hint="cs"/>
          <w:rtl/>
        </w:rPr>
        <w:t>:</w:t>
      </w:r>
      <w:r w:rsidRPr="00013529">
        <w:tab/>
      </w:r>
      <w:r w:rsidRPr="00013529">
        <w:rPr>
          <w:rtl/>
          <w:lang w:bidi="ar-EG"/>
        </w:rPr>
        <w:t>التوهين النوعي بسبب الجو الجاف وبخار الماء، على التوالي، يستخلص من معادلات</w:t>
      </w:r>
      <w:r>
        <w:rPr>
          <w:rtl/>
          <w:lang w:bidi="ar-EG"/>
        </w:rPr>
        <w:t xml:space="preserve"> في </w:t>
      </w:r>
      <w:r w:rsidRPr="00013529">
        <w:rPr>
          <w:rtl/>
          <w:lang w:bidi="ar-EG"/>
        </w:rPr>
        <w:t>التوصية</w:t>
      </w:r>
      <w:r w:rsidRPr="00013529">
        <w:rPr>
          <w:rFonts w:hint="cs"/>
          <w:rtl/>
          <w:lang w:bidi="ar-EG"/>
        </w:rPr>
        <w:t> </w:t>
      </w:r>
      <w:r w:rsidRPr="00013529">
        <w:t>ITU</w:t>
      </w:r>
      <w:r w:rsidRPr="00013529">
        <w:noBreakHyphen/>
        <w:t>R P.676</w:t>
      </w:r>
    </w:p>
    <w:p w:rsidR="00013529" w:rsidRPr="00013529" w:rsidRDefault="00013529" w:rsidP="00E34A79">
      <w:pPr>
        <w:pStyle w:val="Equationlegend"/>
        <w:rPr>
          <w:rtl/>
          <w:lang w:bidi="ar-EG"/>
        </w:rPr>
      </w:pPr>
      <w:r w:rsidRPr="00013529">
        <w:rPr>
          <w:rtl/>
          <w:lang w:bidi="ar-EG"/>
        </w:rPr>
        <w:tab/>
      </w:r>
      <w:r w:rsidRPr="00013529">
        <w:sym w:font="Symbol" w:char="F072"/>
      </w:r>
      <w:r w:rsidRPr="00013529">
        <w:rPr>
          <w:rtl/>
          <w:lang w:bidi="ar-EG"/>
        </w:rPr>
        <w:t>:</w:t>
      </w:r>
      <w:r w:rsidRPr="00013529">
        <w:rPr>
          <w:rtl/>
          <w:lang w:bidi="ar-EG"/>
        </w:rPr>
        <w:tab/>
        <w:t>كثافة بخار الماء:</w:t>
      </w:r>
    </w:p>
    <w:p w:rsidR="002F7816" w:rsidRPr="002F7816" w:rsidRDefault="002F7816" w:rsidP="00E34A79">
      <w:pPr>
        <w:pStyle w:val="Equation"/>
        <w:rPr>
          <w:lang w:eastAsia="en-US"/>
        </w:rPr>
      </w:pPr>
      <w:r w:rsidRPr="002F7816">
        <w:rPr>
          <w:lang w:eastAsia="en-US"/>
        </w:rPr>
        <w:tab/>
      </w:r>
      <w:r w:rsidR="00D2242E">
        <w:rPr>
          <w:rFonts w:eastAsia="Times New Roman"/>
          <w:position w:val="-10"/>
          <w:lang w:val="en-GB" w:eastAsia="en-US"/>
        </w:rPr>
        <w:pict>
          <v:shape id="_x0000_i1035" type="#_x0000_t75" style="width:79.5pt;height:16.3pt">
            <v:imagedata r:id="rId31" o:title=""/>
          </v:shape>
        </w:pict>
      </w:r>
      <w:r w:rsidRPr="002F7816">
        <w:rPr>
          <w:lang w:eastAsia="en-US"/>
        </w:rPr>
        <w:t>                g/m</w:t>
      </w:r>
      <w:r w:rsidRPr="002F7816">
        <w:rPr>
          <w:vertAlign w:val="superscript"/>
          <w:lang w:eastAsia="en-US"/>
        </w:rPr>
        <w:t>3</w:t>
      </w:r>
      <w:r w:rsidR="00E34A79">
        <w:rPr>
          <w:vertAlign w:val="superscript"/>
          <w:lang w:eastAsia="en-US"/>
        </w:rPr>
        <w:tab/>
      </w:r>
      <w:r w:rsidR="00E34A79" w:rsidRPr="002F7816">
        <w:rPr>
          <w:lang w:eastAsia="en-US"/>
        </w:rPr>
        <w:t>(9a)</w:t>
      </w:r>
    </w:p>
    <w:p w:rsidR="00013529" w:rsidRPr="00013529" w:rsidRDefault="00013529" w:rsidP="00E34A79">
      <w:pPr>
        <w:pStyle w:val="Equationlegend"/>
        <w:rPr>
          <w:rtl/>
          <w:lang w:bidi="ar-EG"/>
        </w:rPr>
      </w:pPr>
      <w:r w:rsidRPr="00013529">
        <w:rPr>
          <w:rtl/>
          <w:lang w:bidi="ar-EG"/>
        </w:rPr>
        <w:tab/>
      </w:r>
      <w:r w:rsidRPr="00013529">
        <w:sym w:font="Symbol" w:char="F077"/>
      </w:r>
      <w:r w:rsidRPr="00013529">
        <w:rPr>
          <w:rtl/>
          <w:lang w:bidi="ar-EG"/>
        </w:rPr>
        <w:t>:</w:t>
      </w:r>
      <w:r w:rsidRPr="00013529">
        <w:rPr>
          <w:rtl/>
          <w:lang w:bidi="ar-EG"/>
        </w:rPr>
        <w:tab/>
        <w:t>الجزء من المسير الكلي فوق الماء.</w:t>
      </w:r>
    </w:p>
    <w:p w:rsidR="00013529" w:rsidRPr="00013529" w:rsidRDefault="00013529" w:rsidP="00013529">
      <w:pPr>
        <w:rPr>
          <w:rtl/>
          <w:lang w:bidi="ar-EG"/>
        </w:rPr>
      </w:pPr>
      <w:r w:rsidRPr="00013529">
        <w:rPr>
          <w:rtl/>
          <w:lang w:bidi="ar-EG"/>
        </w:rPr>
        <w:t>تصحيح تأثيرات المسارات المتعددة والتبئير</w:t>
      </w:r>
      <w:r>
        <w:rPr>
          <w:rtl/>
          <w:lang w:bidi="ar-EG"/>
        </w:rPr>
        <w:t xml:space="preserve"> في </w:t>
      </w:r>
      <w:r w:rsidRPr="00013529">
        <w:rPr>
          <w:rtl/>
          <w:lang w:bidi="ar-EG"/>
        </w:rPr>
        <w:t xml:space="preserve">النقطة </w:t>
      </w:r>
      <w:r w:rsidRPr="00013529">
        <w:rPr>
          <w:i/>
          <w:iCs/>
        </w:rPr>
        <w:t>p</w:t>
      </w:r>
      <w:r w:rsidRPr="00013529">
        <w:rPr>
          <w:rtl/>
          <w:lang w:bidi="ar-EG"/>
        </w:rPr>
        <w:t xml:space="preserve"> والنسبة المئوية </w:t>
      </w:r>
      <w:r w:rsidRPr="00013529">
        <w:sym w:font="Symbol" w:char="F062"/>
      </w:r>
      <w:r w:rsidRPr="00013529">
        <w:rPr>
          <w:vertAlign w:val="subscript"/>
        </w:rPr>
        <w:t>0</w:t>
      </w:r>
      <w:r w:rsidRPr="00013529">
        <w:rPr>
          <w:rtl/>
          <w:lang w:bidi="ar-EG"/>
        </w:rPr>
        <w:t xml:space="preserve"> من الوقت:</w:t>
      </w:r>
    </w:p>
    <w:p w:rsidR="00CD3DDD" w:rsidRPr="00CD3DDD" w:rsidRDefault="00CD3DDD" w:rsidP="00E34A79">
      <w:pPr>
        <w:pStyle w:val="Equation"/>
        <w:rPr>
          <w:lang w:eastAsia="en-US"/>
        </w:rPr>
      </w:pPr>
      <w:r w:rsidRPr="00CD3DDD">
        <w:rPr>
          <w:lang w:eastAsia="en-US"/>
        </w:rPr>
        <w:tab/>
      </w:r>
      <w:r w:rsidRPr="00CD3DDD">
        <w:rPr>
          <w:i/>
          <w:lang w:eastAsia="en-US"/>
        </w:rPr>
        <w:t>E</w:t>
      </w:r>
      <w:r w:rsidRPr="00CD3DDD">
        <w:rPr>
          <w:i/>
          <w:vertAlign w:val="subscript"/>
          <w:lang w:eastAsia="en-US"/>
        </w:rPr>
        <w:t>sp</w:t>
      </w:r>
      <w:r w:rsidRPr="00CD3DDD">
        <w:rPr>
          <w:lang w:eastAsia="en-US"/>
        </w:rPr>
        <w:t> = 2</w:t>
      </w:r>
      <w:r w:rsidR="008F64A8">
        <w:rPr>
          <w:lang w:eastAsia="en-US"/>
        </w:rPr>
        <w:t>,</w:t>
      </w:r>
      <w:r w:rsidRPr="00CD3DDD">
        <w:rPr>
          <w:lang w:eastAsia="en-US"/>
        </w:rPr>
        <w:t>6 [1 </w:t>
      </w:r>
      <w:r w:rsidRPr="00CD3DDD">
        <w:rPr>
          <w:lang w:val="fr-FR" w:eastAsia="en-US"/>
        </w:rPr>
        <w:sym w:font="Symbol" w:char="F02D"/>
      </w:r>
      <w:r w:rsidRPr="00CD3DDD">
        <w:rPr>
          <w:lang w:eastAsia="en-US"/>
        </w:rPr>
        <w:t> exp(–0</w:t>
      </w:r>
      <w:r w:rsidR="008F64A8">
        <w:rPr>
          <w:lang w:eastAsia="en-US"/>
        </w:rPr>
        <w:t>,</w:t>
      </w:r>
      <w:r w:rsidRPr="00CD3DDD">
        <w:rPr>
          <w:lang w:eastAsia="en-US"/>
        </w:rPr>
        <w:t>1 {</w:t>
      </w:r>
      <w:r w:rsidRPr="00CD3DDD">
        <w:rPr>
          <w:i/>
          <w:lang w:eastAsia="en-US"/>
        </w:rPr>
        <w:t>d</w:t>
      </w:r>
      <w:r w:rsidRPr="00CD3DDD">
        <w:rPr>
          <w:i/>
          <w:vertAlign w:val="subscript"/>
          <w:lang w:eastAsia="en-US"/>
        </w:rPr>
        <w:t>lt</w:t>
      </w:r>
      <w:r w:rsidRPr="00CD3DDD">
        <w:rPr>
          <w:lang w:eastAsia="en-US"/>
        </w:rPr>
        <w:t> + </w:t>
      </w:r>
      <w:r w:rsidRPr="00CD3DDD">
        <w:rPr>
          <w:i/>
          <w:lang w:eastAsia="en-US"/>
        </w:rPr>
        <w:t>d</w:t>
      </w:r>
      <w:r w:rsidRPr="00CD3DDD">
        <w:rPr>
          <w:i/>
          <w:vertAlign w:val="subscript"/>
          <w:lang w:eastAsia="en-US"/>
        </w:rPr>
        <w:t>lr</w:t>
      </w:r>
      <w:r w:rsidRPr="00CD3DDD">
        <w:rPr>
          <w:lang w:eastAsia="en-US"/>
        </w:rPr>
        <w:t>})] log (</w:t>
      </w:r>
      <w:r w:rsidRPr="00CD3DDD">
        <w:rPr>
          <w:i/>
          <w:lang w:eastAsia="en-US"/>
        </w:rPr>
        <w:t>p</w:t>
      </w:r>
      <w:r w:rsidRPr="00CD3DDD">
        <w:rPr>
          <w:lang w:eastAsia="en-US"/>
        </w:rPr>
        <w:t>/50)                 dB</w:t>
      </w:r>
      <w:r w:rsidRPr="00CD3DDD">
        <w:rPr>
          <w:lang w:eastAsia="en-US"/>
        </w:rPr>
        <w:tab/>
      </w:r>
      <w:r w:rsidR="00E34A79">
        <w:rPr>
          <w:lang w:eastAsia="en-US"/>
        </w:rPr>
        <w:t>(10a)</w:t>
      </w:r>
    </w:p>
    <w:p w:rsidR="00CD3DDD" w:rsidRPr="00CD3DDD" w:rsidRDefault="00CD3DDD" w:rsidP="00B9776F">
      <w:pPr>
        <w:pStyle w:val="Equation"/>
        <w:rPr>
          <w:lang w:val="de-CH" w:eastAsia="en-US"/>
        </w:rPr>
      </w:pPr>
      <w:r w:rsidRPr="00D1150D">
        <w:rPr>
          <w:lang w:eastAsia="en-US"/>
        </w:rPr>
        <w:tab/>
      </w:r>
      <w:r w:rsidRPr="00CD3DDD">
        <w:rPr>
          <w:i/>
          <w:lang w:val="de-CH" w:eastAsia="en-US"/>
        </w:rPr>
        <w:t>E</w:t>
      </w:r>
      <w:r w:rsidRPr="00CD3DDD">
        <w:rPr>
          <w:i/>
          <w:vertAlign w:val="subscript"/>
          <w:lang w:val="de-CH" w:eastAsia="en-US"/>
        </w:rPr>
        <w:t>s</w:t>
      </w:r>
      <w:r w:rsidRPr="00CD3DDD">
        <w:rPr>
          <w:vertAlign w:val="subscript"/>
          <w:lang w:val="fr-FR" w:eastAsia="en-US"/>
        </w:rPr>
        <w:sym w:font="Symbol" w:char="F062"/>
      </w:r>
      <w:r w:rsidRPr="00CD3DDD">
        <w:rPr>
          <w:lang w:val="de-CH" w:eastAsia="en-US"/>
        </w:rPr>
        <w:t> = 2</w:t>
      </w:r>
      <w:r w:rsidR="008F64A8">
        <w:rPr>
          <w:lang w:val="de-CH" w:eastAsia="en-US"/>
        </w:rPr>
        <w:t>,</w:t>
      </w:r>
      <w:r w:rsidRPr="00CD3DDD">
        <w:rPr>
          <w:lang w:val="de-CH" w:eastAsia="en-US"/>
        </w:rPr>
        <w:t>6 [1 </w:t>
      </w:r>
      <w:r w:rsidRPr="00CD3DDD">
        <w:rPr>
          <w:lang w:val="fr-FR" w:eastAsia="en-US"/>
        </w:rPr>
        <w:sym w:font="Symbol" w:char="F02D"/>
      </w:r>
      <w:r w:rsidRPr="00CD3DDD">
        <w:rPr>
          <w:lang w:val="de-CH" w:eastAsia="en-US"/>
        </w:rPr>
        <w:t> exp(–0</w:t>
      </w:r>
      <w:r w:rsidR="008F64A8">
        <w:rPr>
          <w:lang w:val="de-CH" w:eastAsia="en-US"/>
        </w:rPr>
        <w:t>,</w:t>
      </w:r>
      <w:r w:rsidRPr="00CD3DDD">
        <w:rPr>
          <w:lang w:val="de-CH" w:eastAsia="en-US"/>
        </w:rPr>
        <w:t>1 {</w:t>
      </w:r>
      <w:r w:rsidRPr="00CD3DDD">
        <w:rPr>
          <w:i/>
          <w:lang w:val="de-CH" w:eastAsia="en-US"/>
        </w:rPr>
        <w:t>d</w:t>
      </w:r>
      <w:r w:rsidRPr="00CD3DDD">
        <w:rPr>
          <w:i/>
          <w:vertAlign w:val="subscript"/>
          <w:lang w:val="de-CH" w:eastAsia="en-US"/>
        </w:rPr>
        <w:t>lt</w:t>
      </w:r>
      <w:r w:rsidRPr="00CD3DDD">
        <w:rPr>
          <w:lang w:val="de-CH" w:eastAsia="en-US"/>
        </w:rPr>
        <w:t> + </w:t>
      </w:r>
      <w:r w:rsidRPr="00CD3DDD">
        <w:rPr>
          <w:i/>
          <w:lang w:val="de-CH" w:eastAsia="en-US"/>
        </w:rPr>
        <w:t>d</w:t>
      </w:r>
      <w:r w:rsidRPr="00CD3DDD">
        <w:rPr>
          <w:i/>
          <w:vertAlign w:val="subscript"/>
          <w:lang w:val="de-CH" w:eastAsia="en-US"/>
        </w:rPr>
        <w:t>lr</w:t>
      </w:r>
      <w:r w:rsidRPr="00CD3DDD">
        <w:rPr>
          <w:lang w:val="de-CH" w:eastAsia="en-US"/>
        </w:rPr>
        <w:t>})] log (</w:t>
      </w:r>
      <w:r w:rsidRPr="00CD3DDD">
        <w:rPr>
          <w:lang w:val="fr-FR" w:eastAsia="en-US"/>
        </w:rPr>
        <w:sym w:font="Symbol" w:char="F062"/>
      </w:r>
      <w:r w:rsidRPr="00CD3DDD">
        <w:rPr>
          <w:vertAlign w:val="subscript"/>
          <w:lang w:val="de-CH" w:eastAsia="en-US"/>
        </w:rPr>
        <w:t>0</w:t>
      </w:r>
      <w:r w:rsidRPr="00CD3DDD">
        <w:rPr>
          <w:lang w:val="de-CH" w:eastAsia="en-US"/>
        </w:rPr>
        <w:t>/50)</w:t>
      </w:r>
      <w:r w:rsidR="00E34A79" w:rsidRPr="00E34A79">
        <w:rPr>
          <w:lang w:val="de-CH" w:eastAsia="en-US"/>
        </w:rPr>
        <w:t xml:space="preserve">          </w:t>
      </w:r>
      <w:r w:rsidRPr="00E34A79">
        <w:rPr>
          <w:lang w:val="de-CH" w:eastAsia="en-US"/>
        </w:rPr>
        <w:t>      </w:t>
      </w:r>
      <w:r w:rsidRPr="00CD3DDD">
        <w:rPr>
          <w:lang w:val="de-CH" w:eastAsia="en-US"/>
        </w:rPr>
        <w:t>dB</w:t>
      </w:r>
      <w:r w:rsidRPr="00CD3DDD">
        <w:rPr>
          <w:lang w:val="de-CH" w:eastAsia="en-US"/>
        </w:rPr>
        <w:tab/>
      </w:r>
      <w:r w:rsidR="00E34A79" w:rsidRPr="00CD3DDD">
        <w:rPr>
          <w:lang w:val="de-CH" w:eastAsia="en-US"/>
        </w:rPr>
        <w:t>(</w:t>
      </w:r>
      <w:r w:rsidR="00E34A79" w:rsidRPr="00E34A79">
        <w:rPr>
          <w:lang w:val="de-CH" w:eastAsia="en-US"/>
        </w:rPr>
        <w:t>10</w:t>
      </w:r>
      <w:r w:rsidR="00E34A79" w:rsidRPr="00CD3DDD">
        <w:rPr>
          <w:lang w:val="de-CH" w:eastAsia="en-US"/>
        </w:rPr>
        <w:t>b)</w:t>
      </w:r>
    </w:p>
    <w:p w:rsidR="00013529" w:rsidRPr="00013529" w:rsidRDefault="00013529" w:rsidP="00013529">
      <w:pPr>
        <w:rPr>
          <w:rtl/>
          <w:lang w:bidi="ar-EG"/>
        </w:rPr>
      </w:pPr>
      <w:r w:rsidRPr="00013529">
        <w:rPr>
          <w:rtl/>
          <w:lang w:bidi="ar-EG"/>
        </w:rPr>
        <w:t xml:space="preserve">خسارة الإرسال الأساسية التي لم يتم تجاوزها أثناء النسبة </w:t>
      </w:r>
      <w:r w:rsidRPr="00013529">
        <w:t>%</w:t>
      </w:r>
      <w:r w:rsidRPr="00013529">
        <w:rPr>
          <w:i/>
          <w:iCs/>
        </w:rPr>
        <w:t>p</w:t>
      </w:r>
      <w:r w:rsidRPr="00013529">
        <w:rPr>
          <w:rtl/>
          <w:lang w:bidi="ar-EG"/>
        </w:rPr>
        <w:t xml:space="preserve"> من الوقت والناجمة عن الانتشار</w:t>
      </w:r>
      <w:r>
        <w:rPr>
          <w:rtl/>
          <w:lang w:bidi="ar-EG"/>
        </w:rPr>
        <w:t xml:space="preserve"> في </w:t>
      </w:r>
      <w:r w:rsidRPr="00013529">
        <w:rPr>
          <w:rtl/>
          <w:lang w:bidi="ar-EG"/>
        </w:rPr>
        <w:t>خط البصر:</w:t>
      </w:r>
    </w:p>
    <w:p w:rsidR="00D0678E" w:rsidRPr="00D0678E" w:rsidRDefault="00D0678E" w:rsidP="00D0678E">
      <w:pPr>
        <w:tabs>
          <w:tab w:val="left" w:pos="794"/>
          <w:tab w:val="center" w:pos="4820"/>
          <w:tab w:val="right" w:pos="9639"/>
        </w:tabs>
        <w:spacing w:line="240" w:lineRule="auto"/>
        <w:rPr>
          <w:rFonts w:cs="Times New Roman"/>
          <w:sz w:val="24"/>
          <w:szCs w:val="20"/>
          <w:lang w:eastAsia="en-US"/>
        </w:rPr>
      </w:pPr>
      <w:r w:rsidRPr="00D0678E">
        <w:rPr>
          <w:rFonts w:cs="Times New Roman"/>
          <w:sz w:val="24"/>
          <w:szCs w:val="20"/>
          <w:lang w:eastAsia="en-US"/>
        </w:rPr>
        <w:tab/>
      </w:r>
      <w:r w:rsidRPr="00D0678E">
        <w:rPr>
          <w:rFonts w:cs="Times New Roman"/>
          <w:sz w:val="24"/>
          <w:szCs w:val="20"/>
          <w:lang w:eastAsia="en-US"/>
        </w:rPr>
        <w:tab/>
      </w:r>
      <w:r w:rsidRPr="00D0678E">
        <w:rPr>
          <w:rFonts w:cs="Times New Roman"/>
          <w:i/>
          <w:sz w:val="24"/>
          <w:szCs w:val="20"/>
          <w:lang w:eastAsia="en-US"/>
        </w:rPr>
        <w:t>L</w:t>
      </w:r>
      <w:r w:rsidRPr="00D0678E">
        <w:rPr>
          <w:rFonts w:cs="Times New Roman"/>
          <w:i/>
          <w:sz w:val="24"/>
          <w:szCs w:val="20"/>
          <w:vertAlign w:val="subscript"/>
          <w:lang w:eastAsia="en-US"/>
        </w:rPr>
        <w:t>b</w:t>
      </w:r>
      <w:r w:rsidRPr="00D0678E">
        <w:rPr>
          <w:rFonts w:cs="Times New Roman"/>
          <w:sz w:val="24"/>
          <w:szCs w:val="20"/>
          <w:vertAlign w:val="subscript"/>
          <w:lang w:eastAsia="en-US"/>
        </w:rPr>
        <w:t>0</w:t>
      </w:r>
      <w:r w:rsidRPr="00D0678E">
        <w:rPr>
          <w:rFonts w:cs="Times New Roman"/>
          <w:i/>
          <w:sz w:val="24"/>
          <w:szCs w:val="20"/>
          <w:vertAlign w:val="subscript"/>
          <w:lang w:eastAsia="en-US"/>
        </w:rPr>
        <w:t>p</w:t>
      </w:r>
      <w:r w:rsidRPr="00D0678E">
        <w:rPr>
          <w:rFonts w:cs="Times New Roman"/>
          <w:sz w:val="24"/>
          <w:szCs w:val="20"/>
          <w:lang w:eastAsia="en-US"/>
        </w:rPr>
        <w:t> = </w:t>
      </w:r>
      <w:r w:rsidRPr="00D0678E">
        <w:rPr>
          <w:rFonts w:cs="Times New Roman"/>
          <w:i/>
          <w:sz w:val="24"/>
          <w:szCs w:val="20"/>
          <w:lang w:eastAsia="en-US"/>
        </w:rPr>
        <w:t>L</w:t>
      </w:r>
      <w:r w:rsidRPr="00D0678E">
        <w:rPr>
          <w:rFonts w:cs="Times New Roman"/>
          <w:i/>
          <w:sz w:val="24"/>
          <w:szCs w:val="20"/>
          <w:vertAlign w:val="subscript"/>
          <w:lang w:eastAsia="en-US"/>
        </w:rPr>
        <w:t>bfsg</w:t>
      </w:r>
      <w:r w:rsidRPr="00D0678E">
        <w:rPr>
          <w:rFonts w:cs="Times New Roman"/>
          <w:sz w:val="24"/>
          <w:szCs w:val="20"/>
          <w:lang w:eastAsia="en-US"/>
        </w:rPr>
        <w:t> + </w:t>
      </w:r>
      <w:r w:rsidRPr="00D0678E">
        <w:rPr>
          <w:rFonts w:cs="Times New Roman"/>
          <w:i/>
          <w:sz w:val="24"/>
          <w:szCs w:val="20"/>
          <w:lang w:eastAsia="en-US"/>
        </w:rPr>
        <w:t>E</w:t>
      </w:r>
      <w:r w:rsidRPr="00D0678E">
        <w:rPr>
          <w:rFonts w:cs="Times New Roman"/>
          <w:i/>
          <w:sz w:val="24"/>
          <w:szCs w:val="20"/>
          <w:vertAlign w:val="subscript"/>
          <w:lang w:eastAsia="en-US"/>
        </w:rPr>
        <w:t>sp</w:t>
      </w:r>
      <w:r w:rsidRPr="00D0678E">
        <w:rPr>
          <w:rFonts w:cs="Times New Roman"/>
          <w:sz w:val="24"/>
          <w:szCs w:val="20"/>
          <w:lang w:eastAsia="en-US"/>
        </w:rPr>
        <w:t>                dB</w:t>
      </w:r>
      <w:r w:rsidRPr="00D0678E">
        <w:rPr>
          <w:rFonts w:cs="Times New Roman"/>
          <w:sz w:val="24"/>
          <w:szCs w:val="20"/>
          <w:lang w:eastAsia="en-US"/>
        </w:rPr>
        <w:tab/>
        <w:t>(11)</w:t>
      </w:r>
    </w:p>
    <w:p w:rsidR="00013529" w:rsidRPr="00013529" w:rsidRDefault="00013529" w:rsidP="00D0678E">
      <w:pPr>
        <w:rPr>
          <w:rtl/>
          <w:lang w:bidi="ar-EG"/>
        </w:rPr>
      </w:pPr>
      <w:r w:rsidRPr="00013529">
        <w:rPr>
          <w:rtl/>
          <w:lang w:bidi="ar-EG"/>
        </w:rPr>
        <w:t>خسارة الإرسال الأساسية التي لم يتم تجاوزها خلال</w:t>
      </w:r>
      <w:r w:rsidRPr="00013529">
        <w:rPr>
          <w:rFonts w:hint="cs"/>
          <w:rtl/>
          <w:lang w:bidi="ar-EG"/>
        </w:rPr>
        <w:t xml:space="preserve"> النسبة</w:t>
      </w:r>
      <w:r w:rsidRPr="00013529">
        <w:rPr>
          <w:rtl/>
          <w:lang w:bidi="ar-EG"/>
        </w:rPr>
        <w:t xml:space="preserve"> </w:t>
      </w:r>
      <w:r w:rsidRPr="00013529">
        <w:t>%</w:t>
      </w:r>
      <w:r w:rsidRPr="00013529">
        <w:sym w:font="Symbol" w:char="F062"/>
      </w:r>
      <w:r w:rsidRPr="00013529">
        <w:rPr>
          <w:vertAlign w:val="subscript"/>
        </w:rPr>
        <w:t>0</w:t>
      </w:r>
      <w:r w:rsidRPr="00013529">
        <w:rPr>
          <w:rtl/>
          <w:lang w:bidi="ar-EG"/>
        </w:rPr>
        <w:t xml:space="preserve"> من الوقت والناجمة عن الانتشار</w:t>
      </w:r>
      <w:r>
        <w:rPr>
          <w:rtl/>
          <w:lang w:bidi="ar-EG"/>
        </w:rPr>
        <w:t xml:space="preserve"> في </w:t>
      </w:r>
      <w:r w:rsidRPr="00013529">
        <w:rPr>
          <w:rtl/>
          <w:lang w:bidi="ar-EG"/>
        </w:rPr>
        <w:t>خط البصر:</w:t>
      </w:r>
    </w:p>
    <w:p w:rsidR="00D0678E" w:rsidRPr="00D0678E" w:rsidRDefault="00D0678E" w:rsidP="00E34A79">
      <w:pPr>
        <w:pStyle w:val="Equation"/>
        <w:rPr>
          <w:lang w:eastAsia="en-US"/>
        </w:rPr>
      </w:pPr>
      <w:bookmarkStart w:id="43" w:name="_Toc254604698"/>
      <w:bookmarkStart w:id="44" w:name="_Toc254604744"/>
      <w:bookmarkStart w:id="45" w:name="_Toc254604873"/>
      <w:r w:rsidRPr="00D0678E">
        <w:rPr>
          <w:lang w:eastAsia="en-US"/>
        </w:rPr>
        <w:tab/>
      </w:r>
      <w:r w:rsidRPr="00D0678E">
        <w:rPr>
          <w:i/>
          <w:lang w:eastAsia="en-US"/>
        </w:rPr>
        <w:t>L</w:t>
      </w:r>
      <w:r w:rsidRPr="00D0678E">
        <w:rPr>
          <w:i/>
          <w:vertAlign w:val="subscript"/>
          <w:lang w:eastAsia="en-US"/>
        </w:rPr>
        <w:t>b</w:t>
      </w:r>
      <w:r w:rsidRPr="00D0678E">
        <w:rPr>
          <w:vertAlign w:val="subscript"/>
          <w:lang w:eastAsia="en-US"/>
        </w:rPr>
        <w:t>0</w:t>
      </w:r>
      <w:r w:rsidRPr="00D0678E">
        <w:rPr>
          <w:vertAlign w:val="subscript"/>
          <w:lang w:val="fr-FR" w:eastAsia="en-US"/>
        </w:rPr>
        <w:sym w:font="Symbol" w:char="F062"/>
      </w:r>
      <w:r w:rsidRPr="00D0678E">
        <w:rPr>
          <w:vertAlign w:val="subscript"/>
          <w:lang w:eastAsia="en-US"/>
        </w:rPr>
        <w:t> </w:t>
      </w:r>
      <w:r w:rsidRPr="00D0678E">
        <w:rPr>
          <w:lang w:eastAsia="en-US"/>
        </w:rPr>
        <w:t>= </w:t>
      </w:r>
      <w:r w:rsidRPr="00D0678E">
        <w:rPr>
          <w:i/>
          <w:lang w:eastAsia="en-US"/>
        </w:rPr>
        <w:t>L</w:t>
      </w:r>
      <w:r w:rsidRPr="00D0678E">
        <w:rPr>
          <w:i/>
          <w:vertAlign w:val="subscript"/>
          <w:lang w:eastAsia="en-US"/>
        </w:rPr>
        <w:t>bfsg</w:t>
      </w:r>
      <w:r w:rsidRPr="00D0678E">
        <w:rPr>
          <w:lang w:eastAsia="en-US"/>
        </w:rPr>
        <w:t> + </w:t>
      </w:r>
      <w:r w:rsidRPr="00D0678E">
        <w:rPr>
          <w:i/>
          <w:lang w:eastAsia="en-US"/>
        </w:rPr>
        <w:t>E</w:t>
      </w:r>
      <w:r w:rsidRPr="00D0678E">
        <w:rPr>
          <w:i/>
          <w:vertAlign w:val="subscript"/>
          <w:lang w:eastAsia="en-US"/>
        </w:rPr>
        <w:t>s</w:t>
      </w:r>
      <w:r w:rsidRPr="00D0678E">
        <w:rPr>
          <w:vertAlign w:val="subscript"/>
          <w:lang w:val="fr-FR" w:eastAsia="en-US"/>
        </w:rPr>
        <w:sym w:font="Symbol" w:char="F062"/>
      </w:r>
      <w:r w:rsidRPr="00D0678E">
        <w:rPr>
          <w:lang w:eastAsia="en-US"/>
        </w:rPr>
        <w:t>                dB</w:t>
      </w:r>
      <w:r w:rsidRPr="00D0678E">
        <w:rPr>
          <w:lang w:eastAsia="en-US"/>
        </w:rPr>
        <w:tab/>
        <w:t>(12)</w:t>
      </w:r>
    </w:p>
    <w:p w:rsidR="00013529" w:rsidRPr="00013529" w:rsidRDefault="00013529" w:rsidP="00D0678E">
      <w:pPr>
        <w:pStyle w:val="Heading2"/>
        <w:rPr>
          <w:rtl/>
          <w:lang w:bidi="ar-EG"/>
        </w:rPr>
      </w:pPr>
      <w:bookmarkStart w:id="46" w:name="_Toc412047274"/>
      <w:r w:rsidRPr="00013529">
        <w:t>2.4</w:t>
      </w:r>
      <w:r w:rsidRPr="00013529">
        <w:rPr>
          <w:rtl/>
          <w:lang w:bidi="ar-EG"/>
        </w:rPr>
        <w:tab/>
        <w:t>الانعراج</w:t>
      </w:r>
      <w:bookmarkEnd w:id="43"/>
      <w:bookmarkEnd w:id="44"/>
      <w:bookmarkEnd w:id="45"/>
      <w:bookmarkEnd w:id="46"/>
    </w:p>
    <w:p w:rsidR="00013529" w:rsidRPr="00013529" w:rsidRDefault="00013529" w:rsidP="00403448">
      <w:r w:rsidRPr="00013529">
        <w:rPr>
          <w:rtl/>
          <w:lang w:bidi="ar-EG"/>
        </w:rPr>
        <w:t>يفترض بأن التغير الزمني للخسارة الفائضة العائدة إلى آلية الانعراج هو نتيجة التغييرات</w:t>
      </w:r>
      <w:r>
        <w:rPr>
          <w:rtl/>
          <w:lang w:bidi="ar-EG"/>
        </w:rPr>
        <w:t xml:space="preserve"> في </w:t>
      </w:r>
      <w:r w:rsidRPr="00013529">
        <w:rPr>
          <w:rtl/>
          <w:lang w:bidi="ar-EG"/>
        </w:rPr>
        <w:t>معدل التفاوت لدليل الانكسار الراديوي الجوي الكلي</w:t>
      </w:r>
      <w:r w:rsidRPr="00013529">
        <w:rPr>
          <w:rFonts w:hint="cs"/>
          <w:rtl/>
          <w:lang w:bidi="ar-EG"/>
        </w:rPr>
        <w:t>،</w:t>
      </w:r>
      <w:r w:rsidRPr="00013529">
        <w:rPr>
          <w:rtl/>
          <w:lang w:bidi="ar-EG"/>
        </w:rPr>
        <w:t xml:space="preserve"> أي أنه يفترض تزايد عامل نصف قطر الأرض الفعال </w:t>
      </w:r>
      <w:r w:rsidRPr="00013529">
        <w:rPr>
          <w:i/>
          <w:iCs/>
        </w:rPr>
        <w:t>k</w:t>
      </w:r>
      <w:r w:rsidRPr="00013529">
        <w:t>(</w:t>
      </w:r>
      <w:r w:rsidRPr="00013529">
        <w:rPr>
          <w:i/>
          <w:iCs/>
        </w:rPr>
        <w:t>p</w:t>
      </w:r>
      <w:r w:rsidRPr="00013529">
        <w:t>)</w:t>
      </w:r>
      <w:r w:rsidRPr="00013529">
        <w:rPr>
          <w:rtl/>
          <w:lang w:bidi="ar-EG"/>
        </w:rPr>
        <w:t xml:space="preserve"> كلما تناقصت النسبة المئوية </w:t>
      </w:r>
      <w:r w:rsidRPr="00013529">
        <w:rPr>
          <w:i/>
          <w:iCs/>
        </w:rPr>
        <w:t>p</w:t>
      </w:r>
      <w:r w:rsidRPr="00013529">
        <w:rPr>
          <w:rtl/>
          <w:lang w:bidi="ar-EG"/>
        </w:rPr>
        <w:t xml:space="preserve"> من الوقت. ويعتبر هذا الإجراء مقبولاً لقيمة</w:t>
      </w:r>
      <w:r w:rsidR="00403448">
        <w:rPr>
          <w:rFonts w:hint="cs"/>
          <w:rtl/>
          <w:lang w:bidi="ar-EG"/>
        </w:rPr>
        <w:t xml:space="preserve"> </w:t>
      </w:r>
      <w:r w:rsidR="00403448">
        <w:rPr>
          <w:lang w:bidi="ar-EG"/>
        </w:rPr>
        <w:t>%50 </w:t>
      </w:r>
      <w:r w:rsidR="00403448">
        <w:rPr>
          <w:rFonts w:cs="Times New Roman"/>
          <w:lang w:bidi="ar-EG"/>
        </w:rPr>
        <w:t>≥ </w:t>
      </w:r>
      <w:r w:rsidR="00403448" w:rsidRPr="00403448">
        <w:rPr>
          <w:rFonts w:cs="Times New Roman"/>
          <w:i/>
          <w:iCs/>
          <w:lang w:bidi="ar-EG"/>
        </w:rPr>
        <w:t>p</w:t>
      </w:r>
      <w:r w:rsidR="00403448">
        <w:rPr>
          <w:rFonts w:cs="Times New Roman"/>
          <w:lang w:bidi="ar-EG"/>
        </w:rPr>
        <w:t> ≥ </w:t>
      </w:r>
      <w:r w:rsidR="00403448" w:rsidRPr="00013529">
        <w:sym w:font="Symbol" w:char="F062"/>
      </w:r>
      <w:r w:rsidR="00403448" w:rsidRPr="00013529">
        <w:rPr>
          <w:vertAlign w:val="subscript"/>
        </w:rPr>
        <w:t>0</w:t>
      </w:r>
      <w:r w:rsidRPr="00013529">
        <w:rPr>
          <w:rtl/>
          <w:lang w:bidi="ar-EG"/>
        </w:rPr>
        <w:t xml:space="preserve">. أما لنسب الوقت التي تقل عن </w:t>
      </w:r>
      <w:r w:rsidRPr="00013529">
        <w:sym w:font="Symbol" w:char="F062"/>
      </w:r>
      <w:r w:rsidRPr="00013529">
        <w:rPr>
          <w:vertAlign w:val="subscript"/>
        </w:rPr>
        <w:t>0</w:t>
      </w:r>
      <w:r w:rsidRPr="00013529">
        <w:rPr>
          <w:rtl/>
          <w:lang w:bidi="ar-EG"/>
        </w:rPr>
        <w:t xml:space="preserve"> فإن سويات الإشارات تكون خاضعة لآليات الانتشار الشاذة أكثر منها لمجموع خصائص الانكسار</w:t>
      </w:r>
      <w:r>
        <w:rPr>
          <w:rtl/>
          <w:lang w:bidi="ar-EG"/>
        </w:rPr>
        <w:t xml:space="preserve"> في </w:t>
      </w:r>
      <w:r w:rsidRPr="00013529">
        <w:rPr>
          <w:rtl/>
          <w:lang w:bidi="ar-EG"/>
        </w:rPr>
        <w:t xml:space="preserve">الجو. وهكذا يفترض أن تكون خسارة الانعراج التي لم يتم تجاوزها أثناء </w:t>
      </w:r>
      <w:r w:rsidRPr="00013529">
        <w:rPr>
          <w:iCs/>
        </w:rPr>
        <w:t>%</w:t>
      </w:r>
      <w:r w:rsidRPr="00013529">
        <w:t>β</w:t>
      </w:r>
      <w:r w:rsidRPr="00013529">
        <w:rPr>
          <w:vertAlign w:val="subscript"/>
        </w:rPr>
        <w:t>0</w:t>
      </w:r>
      <w:r w:rsidRPr="00013529">
        <w:rPr>
          <w:i/>
        </w:rPr>
        <w:t> &gt; p</w:t>
      </w:r>
      <w:r w:rsidRPr="00013529">
        <w:rPr>
          <w:rtl/>
          <w:lang w:bidi="ar-EG"/>
        </w:rPr>
        <w:t xml:space="preserve"> هي نفسها أثناء </w:t>
      </w:r>
      <w:r w:rsidRPr="00013529">
        <w:t>%β</w:t>
      </w:r>
      <w:r w:rsidRPr="00013529">
        <w:rPr>
          <w:vertAlign w:val="subscript"/>
        </w:rPr>
        <w:t>0</w:t>
      </w:r>
      <w:r w:rsidRPr="00013529">
        <w:t> = </w:t>
      </w:r>
      <w:r w:rsidRPr="00013529">
        <w:rPr>
          <w:i/>
          <w:iCs/>
        </w:rPr>
        <w:t>p</w:t>
      </w:r>
      <w:r w:rsidRPr="00013529">
        <w:rPr>
          <w:rtl/>
          <w:lang w:bidi="ar-EG"/>
        </w:rPr>
        <w:t xml:space="preserve"> من الوقت.</w:t>
      </w:r>
    </w:p>
    <w:p w:rsidR="00013529" w:rsidRPr="00013529" w:rsidRDefault="00013529" w:rsidP="001678C2">
      <w:r w:rsidRPr="00013529">
        <w:rPr>
          <w:rFonts w:hint="cs"/>
          <w:rtl/>
          <w:lang w:bidi="ar-LB"/>
        </w:rPr>
        <w:t xml:space="preserve">ويناء على ذلك، ففي الحالة العامة حيث </w:t>
      </w:r>
      <w:r w:rsidRPr="00013529">
        <w:rPr>
          <w:iCs/>
        </w:rPr>
        <w:t>%</w:t>
      </w:r>
      <w:r w:rsidRPr="00013529">
        <w:t>50</w:t>
      </w:r>
      <w:r w:rsidRPr="00013529">
        <w:rPr>
          <w:i/>
        </w:rPr>
        <w:t> &gt; p</w:t>
      </w:r>
      <w:r w:rsidRPr="00013529">
        <w:rPr>
          <w:rFonts w:hint="cs"/>
          <w:i/>
          <w:rtl/>
          <w:lang w:bidi="ar-LB"/>
        </w:rPr>
        <w:t xml:space="preserve">، يجب إجراء حساب الانعراج مرتين، أولاً لعامل نصف قطر الأرض الفعال المتوسط </w:t>
      </w:r>
      <w:r w:rsidRPr="00013529">
        <w:rPr>
          <w:i/>
          <w:iCs/>
        </w:rPr>
        <w:t>k</w:t>
      </w:r>
      <w:r w:rsidRPr="00013529">
        <w:rPr>
          <w:vertAlign w:val="subscript"/>
        </w:rPr>
        <w:t>50</w:t>
      </w:r>
      <w:r w:rsidRPr="001678C2">
        <w:rPr>
          <w:rFonts w:hint="cs"/>
          <w:rtl/>
        </w:rPr>
        <w:t xml:space="preserve"> </w:t>
      </w:r>
      <w:r w:rsidRPr="00013529">
        <w:rPr>
          <w:rFonts w:hint="cs"/>
          <w:rtl/>
        </w:rPr>
        <w:t>(المعادلة</w:t>
      </w:r>
      <w:r w:rsidR="001678C2">
        <w:rPr>
          <w:rFonts w:hint="eastAsia"/>
          <w:rtl/>
        </w:rPr>
        <w:t> </w:t>
      </w:r>
      <w:r w:rsidRPr="00013529">
        <w:t>5</w:t>
      </w:r>
      <w:r w:rsidRPr="00013529">
        <w:rPr>
          <w:rFonts w:hint="cs"/>
          <w:rtl/>
          <w:lang w:bidi="ar-LB"/>
        </w:rPr>
        <w:t xml:space="preserve">)، وثانياً </w:t>
      </w:r>
      <w:r w:rsidRPr="00013529">
        <w:rPr>
          <w:rFonts w:hint="cs"/>
          <w:i/>
          <w:rtl/>
          <w:lang w:bidi="ar-LB"/>
        </w:rPr>
        <w:t xml:space="preserve">لعامل نصف قطر الأرض الفعال المقيّد </w:t>
      </w:r>
      <w:r w:rsidRPr="00013529">
        <w:rPr>
          <w:i/>
          <w:iCs/>
        </w:rPr>
        <w:t>k</w:t>
      </w:r>
      <w:r w:rsidRPr="00013529">
        <w:rPr>
          <w:vertAlign w:val="subscript"/>
          <w:lang w:val="de-DE"/>
        </w:rPr>
        <w:t>β</w:t>
      </w:r>
      <w:r w:rsidRPr="001678C2">
        <w:rPr>
          <w:rFonts w:hint="cs"/>
          <w:rtl/>
        </w:rPr>
        <w:t xml:space="preserve"> </w:t>
      </w:r>
      <w:r w:rsidRPr="00013529">
        <w:rPr>
          <w:rFonts w:hint="cs"/>
          <w:rtl/>
          <w:lang w:bidi="ar-LB"/>
        </w:rPr>
        <w:t>الذي يساوي</w:t>
      </w:r>
      <w:r w:rsidR="001678C2">
        <w:rPr>
          <w:rFonts w:hint="eastAsia"/>
          <w:rtl/>
          <w:lang w:bidi="ar-LB"/>
        </w:rPr>
        <w:t> </w:t>
      </w:r>
      <w:r w:rsidRPr="00013529">
        <w:t>3</w:t>
      </w:r>
      <w:r w:rsidRPr="00013529">
        <w:rPr>
          <w:rFonts w:hint="cs"/>
          <w:rtl/>
          <w:lang w:bidi="ar-LB"/>
        </w:rPr>
        <w:t xml:space="preserve">. ويعطي هذا الحساب الثاني قيمة تقديرية لخسارة الانعراج التي لا يتم تجاوزها خلال </w:t>
      </w:r>
      <w:r w:rsidRPr="00013529">
        <w:t>%</w:t>
      </w:r>
      <w:r w:rsidRPr="00013529">
        <w:rPr>
          <w:iCs/>
        </w:rPr>
        <w:sym w:font="Symbol" w:char="F062"/>
      </w:r>
      <w:r w:rsidRPr="00013529">
        <w:rPr>
          <w:vertAlign w:val="subscript"/>
        </w:rPr>
        <w:t>0</w:t>
      </w:r>
      <w:r w:rsidRPr="00013529">
        <w:rPr>
          <w:rFonts w:hint="cs"/>
          <w:rtl/>
        </w:rPr>
        <w:t xml:space="preserve"> من الوقت، حيث تعطى </w:t>
      </w:r>
      <w:r w:rsidRPr="00013529">
        <w:rPr>
          <w:iCs/>
        </w:rPr>
        <w:sym w:font="Symbol" w:char="F062"/>
      </w:r>
      <w:r w:rsidRPr="00013529">
        <w:rPr>
          <w:vertAlign w:val="subscript"/>
        </w:rPr>
        <w:t>0</w:t>
      </w:r>
      <w:r w:rsidRPr="00013529">
        <w:rPr>
          <w:rFonts w:hint="cs"/>
          <w:rtl/>
        </w:rPr>
        <w:t xml:space="preserve"> بالمعادلة </w:t>
      </w:r>
      <w:r w:rsidRPr="00013529">
        <w:t>(2)</w:t>
      </w:r>
      <w:r w:rsidRPr="00013529">
        <w:rPr>
          <w:rFonts w:hint="cs"/>
          <w:rtl/>
          <w:lang w:bidi="ar-LB"/>
        </w:rPr>
        <w:t>.</w:t>
      </w:r>
    </w:p>
    <w:p w:rsidR="00013529" w:rsidRPr="00013529" w:rsidRDefault="00013529" w:rsidP="00E43134">
      <w:r w:rsidRPr="00013529">
        <w:rPr>
          <w:rFonts w:hint="cs"/>
          <w:rtl/>
          <w:lang w:bidi="ar-LB"/>
        </w:rPr>
        <w:t xml:space="preserve">وتحسب عندئذ خسارة الانعراج، </w:t>
      </w:r>
      <w:r w:rsidRPr="00013529">
        <w:rPr>
          <w:i/>
          <w:iCs/>
        </w:rPr>
        <w:t>L</w:t>
      </w:r>
      <w:r w:rsidRPr="00013529">
        <w:rPr>
          <w:i/>
          <w:iCs/>
          <w:vertAlign w:val="subscript"/>
        </w:rPr>
        <w:t>dp</w:t>
      </w:r>
      <w:r w:rsidRPr="00013529">
        <w:rPr>
          <w:rFonts w:hint="cs"/>
          <w:i/>
          <w:iCs/>
          <w:rtl/>
        </w:rPr>
        <w:t>،</w:t>
      </w:r>
      <w:r w:rsidRPr="00013529">
        <w:rPr>
          <w:rFonts w:hint="cs"/>
          <w:rtl/>
          <w:lang w:bidi="ar-LB"/>
        </w:rPr>
        <w:t xml:space="preserve"> التي لا يتم تجاوزها خلال نسبة </w:t>
      </w:r>
      <w:r w:rsidRPr="00013529">
        <w:t>%</w:t>
      </w:r>
      <w:r w:rsidRPr="00013529">
        <w:rPr>
          <w:i/>
          <w:iCs/>
        </w:rPr>
        <w:t>p</w:t>
      </w:r>
      <w:r w:rsidR="001678C2" w:rsidRPr="001678C2">
        <w:rPr>
          <w:rFonts w:hint="cs"/>
          <w:rtl/>
        </w:rPr>
        <w:t xml:space="preserve"> </w:t>
      </w:r>
      <w:r w:rsidRPr="00013529">
        <w:rPr>
          <w:rFonts w:hint="cs"/>
          <w:rtl/>
          <w:lang w:bidi="ar-LB"/>
        </w:rPr>
        <w:t>من الوقت، حيث</w:t>
      </w:r>
      <w:r w:rsidR="00E43134">
        <w:rPr>
          <w:rFonts w:hint="cs"/>
          <w:rtl/>
          <w:lang w:bidi="ar-LB"/>
        </w:rPr>
        <w:t xml:space="preserve"> </w:t>
      </w:r>
      <w:r w:rsidR="00E43134">
        <w:rPr>
          <w:lang w:bidi="ar-LB"/>
        </w:rPr>
        <w:t>%50 </w:t>
      </w:r>
      <w:r w:rsidR="00E43134">
        <w:rPr>
          <w:rFonts w:cs="Times New Roman"/>
          <w:lang w:bidi="ar-LB"/>
        </w:rPr>
        <w:t>≥</w:t>
      </w:r>
      <w:r w:rsidR="00E43134">
        <w:rPr>
          <w:lang w:bidi="ar-LB"/>
        </w:rPr>
        <w:t> </w:t>
      </w:r>
      <w:r w:rsidR="00E43134" w:rsidRPr="00E43134">
        <w:rPr>
          <w:i/>
          <w:iCs/>
          <w:lang w:bidi="ar-LB"/>
        </w:rPr>
        <w:t>p</w:t>
      </w:r>
      <w:r w:rsidR="00E43134">
        <w:rPr>
          <w:lang w:bidi="ar-LB"/>
        </w:rPr>
        <w:t> </w:t>
      </w:r>
      <w:r w:rsidR="00E43134">
        <w:rPr>
          <w:rFonts w:cs="Times New Roman"/>
          <w:lang w:bidi="ar-LB"/>
        </w:rPr>
        <w:t>≥</w:t>
      </w:r>
      <w:r w:rsidR="00E43134">
        <w:rPr>
          <w:lang w:bidi="ar-LB"/>
        </w:rPr>
        <w:t> %0,001</w:t>
      </w:r>
      <w:r w:rsidRPr="00013529">
        <w:rPr>
          <w:rFonts w:hint="cs"/>
          <w:rtl/>
          <w:lang w:bidi="ar-LB"/>
        </w:rPr>
        <w:t>، باستخدام إجراء التقييد أو الاستكمال الداخلي الوارد</w:t>
      </w:r>
      <w:r>
        <w:rPr>
          <w:rFonts w:hint="cs"/>
          <w:rtl/>
          <w:lang w:bidi="ar-LB"/>
        </w:rPr>
        <w:t xml:space="preserve"> في </w:t>
      </w:r>
      <w:r w:rsidRPr="00013529">
        <w:rPr>
          <w:rFonts w:hint="cs"/>
          <w:rtl/>
          <w:lang w:bidi="ar-LB"/>
        </w:rPr>
        <w:t xml:space="preserve">الفقرة </w:t>
      </w:r>
      <w:r w:rsidRPr="00013529">
        <w:t>4.2.4</w:t>
      </w:r>
      <w:r w:rsidRPr="00013529">
        <w:rPr>
          <w:rFonts w:hint="cs"/>
          <w:rtl/>
          <w:lang w:bidi="ar-LB"/>
        </w:rPr>
        <w:t>.</w:t>
      </w:r>
    </w:p>
    <w:p w:rsidR="00013529" w:rsidRPr="00013529" w:rsidRDefault="00013529" w:rsidP="00013529">
      <w:pPr>
        <w:rPr>
          <w:rtl/>
          <w:lang w:bidi="ar-EG"/>
        </w:rPr>
      </w:pPr>
      <w:r w:rsidRPr="00013529">
        <w:rPr>
          <w:rtl/>
          <w:lang w:bidi="ar-EG"/>
        </w:rPr>
        <w:t>ويحسب نموذج الانعراج الكميات التالية المطلوبة</w:t>
      </w:r>
      <w:r>
        <w:rPr>
          <w:rtl/>
          <w:lang w:bidi="ar-EG"/>
        </w:rPr>
        <w:t xml:space="preserve"> في </w:t>
      </w:r>
      <w:r w:rsidRPr="00013529">
        <w:rPr>
          <w:rtl/>
          <w:lang w:bidi="ar-EG"/>
        </w:rPr>
        <w:t xml:space="preserve">الفقرة </w:t>
      </w:r>
      <w:r w:rsidRPr="00013529">
        <w:t>6.4</w:t>
      </w:r>
      <w:r w:rsidRPr="00013529">
        <w:rPr>
          <w:rtl/>
          <w:lang w:bidi="ar-EG"/>
        </w:rPr>
        <w:t>:</w:t>
      </w:r>
    </w:p>
    <w:p w:rsidR="00013529" w:rsidRPr="00013529" w:rsidRDefault="00013529" w:rsidP="000D1B50">
      <w:pPr>
        <w:tabs>
          <w:tab w:val="right" w:pos="850"/>
          <w:tab w:val="left" w:pos="1134"/>
        </w:tabs>
        <w:rPr>
          <w:rtl/>
          <w:lang w:bidi="ar-EG"/>
        </w:rPr>
      </w:pPr>
      <w:r w:rsidRPr="00013529">
        <w:rPr>
          <w:rtl/>
          <w:lang w:bidi="ar-EG"/>
        </w:rPr>
        <w:tab/>
      </w:r>
      <w:r w:rsidRPr="00013529">
        <w:rPr>
          <w:i/>
          <w:iCs/>
        </w:rPr>
        <w:t>L</w:t>
      </w:r>
      <w:r w:rsidRPr="00013529">
        <w:rPr>
          <w:i/>
          <w:iCs/>
          <w:vertAlign w:val="subscript"/>
        </w:rPr>
        <w:t>dp</w:t>
      </w:r>
      <w:r w:rsidRPr="00013529">
        <w:rPr>
          <w:rtl/>
          <w:lang w:bidi="ar-EG"/>
        </w:rPr>
        <w:t>:</w:t>
      </w:r>
      <w:r w:rsidRPr="00013529">
        <w:rPr>
          <w:rtl/>
          <w:lang w:bidi="ar-EG"/>
        </w:rPr>
        <w:tab/>
        <w:t xml:space="preserve">خسارة الانعراج التي لم يتم تجاوزها أثناء </w:t>
      </w:r>
      <w:r w:rsidRPr="00013529">
        <w:t>%</w:t>
      </w:r>
      <w:r w:rsidRPr="00D1150D">
        <w:rPr>
          <w:i/>
          <w:iCs/>
        </w:rPr>
        <w:t>p</w:t>
      </w:r>
      <w:r w:rsidRPr="00013529">
        <w:rPr>
          <w:rtl/>
          <w:lang w:bidi="ar-EG"/>
        </w:rPr>
        <w:t xml:space="preserve"> من الوقت</w:t>
      </w:r>
    </w:p>
    <w:p w:rsidR="00013529" w:rsidRPr="00013529" w:rsidRDefault="00013529" w:rsidP="000D1B50">
      <w:pPr>
        <w:tabs>
          <w:tab w:val="right" w:pos="850"/>
          <w:tab w:val="left" w:pos="1134"/>
        </w:tabs>
        <w:rPr>
          <w:rtl/>
          <w:lang w:bidi="ar-EG"/>
        </w:rPr>
      </w:pPr>
      <w:r w:rsidRPr="00013529">
        <w:rPr>
          <w:rtl/>
          <w:lang w:bidi="ar-EG"/>
        </w:rPr>
        <w:tab/>
      </w:r>
      <w:r w:rsidRPr="00013529">
        <w:rPr>
          <w:i/>
          <w:iCs/>
        </w:rPr>
        <w:t>L</w:t>
      </w:r>
      <w:r w:rsidRPr="00013529">
        <w:rPr>
          <w:i/>
          <w:iCs/>
          <w:vertAlign w:val="subscript"/>
        </w:rPr>
        <w:t>bd</w:t>
      </w:r>
      <w:r w:rsidRPr="00013529">
        <w:rPr>
          <w:vertAlign w:val="subscript"/>
        </w:rPr>
        <w:t>50</w:t>
      </w:r>
      <w:r w:rsidRPr="00013529">
        <w:rPr>
          <w:rtl/>
          <w:lang w:bidi="ar-EG"/>
        </w:rPr>
        <w:t>:</w:t>
      </w:r>
      <w:r w:rsidRPr="00013529">
        <w:rPr>
          <w:rtl/>
          <w:lang w:bidi="ar-EG"/>
        </w:rPr>
        <w:tab/>
        <w:t>خسارة الإرسال الأساسية المتوسطة المصاحبة للانعراج</w:t>
      </w:r>
    </w:p>
    <w:p w:rsidR="00013529" w:rsidRPr="00013529" w:rsidRDefault="00013529" w:rsidP="000D1B50">
      <w:pPr>
        <w:tabs>
          <w:tab w:val="right" w:pos="850"/>
          <w:tab w:val="left" w:pos="1134"/>
        </w:tabs>
        <w:rPr>
          <w:rtl/>
          <w:lang w:bidi="ar-EG"/>
        </w:rPr>
      </w:pPr>
      <w:r w:rsidRPr="00013529">
        <w:rPr>
          <w:rtl/>
          <w:lang w:bidi="ar-EG"/>
        </w:rPr>
        <w:tab/>
      </w:r>
      <w:r w:rsidRPr="00013529">
        <w:rPr>
          <w:i/>
          <w:iCs/>
        </w:rPr>
        <w:t>L</w:t>
      </w:r>
      <w:r w:rsidRPr="00013529">
        <w:rPr>
          <w:i/>
          <w:iCs/>
          <w:vertAlign w:val="subscript"/>
        </w:rPr>
        <w:t>bd</w:t>
      </w:r>
      <w:r w:rsidRPr="00013529">
        <w:rPr>
          <w:rtl/>
          <w:lang w:bidi="ar-EG"/>
        </w:rPr>
        <w:t>:</w:t>
      </w:r>
      <w:r w:rsidRPr="00013529">
        <w:rPr>
          <w:rtl/>
          <w:lang w:bidi="ar-EG"/>
        </w:rPr>
        <w:tab/>
        <w:t xml:space="preserve">خسارة الإرسال الأساسية المصاحبة للانعراج الذي لم يتم تجاوزه أثناء </w:t>
      </w:r>
      <w:r w:rsidRPr="00013529">
        <w:rPr>
          <w:iCs/>
        </w:rPr>
        <w:t>%</w:t>
      </w:r>
      <w:r w:rsidRPr="00013529">
        <w:rPr>
          <w:i/>
          <w:iCs/>
        </w:rPr>
        <w:t>p</w:t>
      </w:r>
      <w:r w:rsidRPr="00013529">
        <w:rPr>
          <w:iCs/>
          <w:rtl/>
          <w:lang w:bidi="ar-EG"/>
        </w:rPr>
        <w:t xml:space="preserve"> </w:t>
      </w:r>
      <w:r w:rsidRPr="00013529">
        <w:rPr>
          <w:rtl/>
          <w:lang w:bidi="ar-EG"/>
        </w:rPr>
        <w:t>من الوقت.</w:t>
      </w:r>
    </w:p>
    <w:p w:rsidR="00013529" w:rsidRPr="00013529" w:rsidRDefault="00013529" w:rsidP="00EE5ADF">
      <w:pPr>
        <w:rPr>
          <w:i/>
          <w:rtl/>
          <w:lang w:bidi="ar-EG"/>
        </w:rPr>
      </w:pPr>
      <w:r w:rsidRPr="00013529">
        <w:rPr>
          <w:rFonts w:hint="cs"/>
          <w:rtl/>
        </w:rPr>
        <w:t>و</w:t>
      </w:r>
      <w:r w:rsidRPr="00013529">
        <w:rPr>
          <w:rtl/>
        </w:rPr>
        <w:t xml:space="preserve">تُحسب خسارة الانعراج عن طريق الجمع بين طريقة تعتمد على بناء بولينغتن </w:t>
      </w:r>
      <w:r w:rsidR="00EE5ADF">
        <w:t>(</w:t>
      </w:r>
      <w:r w:rsidRPr="00013529">
        <w:t>Bullington</w:t>
      </w:r>
      <w:r w:rsidR="00EE5ADF">
        <w:t>)</w:t>
      </w:r>
      <w:r w:rsidRPr="00013529">
        <w:rPr>
          <w:rtl/>
        </w:rPr>
        <w:t xml:space="preserve"> و</w:t>
      </w:r>
      <w:r w:rsidRPr="00013529">
        <w:rPr>
          <w:rFonts w:hint="cs"/>
          <w:rtl/>
        </w:rPr>
        <w:t>ال</w:t>
      </w:r>
      <w:r w:rsidRPr="00013529">
        <w:rPr>
          <w:rtl/>
        </w:rPr>
        <w:t>انعراج</w:t>
      </w:r>
      <w:r>
        <w:rPr>
          <w:rtl/>
        </w:rPr>
        <w:t xml:space="preserve"> في </w:t>
      </w:r>
      <w:r w:rsidRPr="00013529">
        <w:rPr>
          <w:rFonts w:hint="cs"/>
          <w:rtl/>
        </w:rPr>
        <w:t>ال</w:t>
      </w:r>
      <w:r w:rsidRPr="00013529">
        <w:rPr>
          <w:rtl/>
        </w:rPr>
        <w:t xml:space="preserve">أرض </w:t>
      </w:r>
      <w:r w:rsidRPr="00013529">
        <w:rPr>
          <w:rFonts w:hint="cs"/>
          <w:rtl/>
        </w:rPr>
        <w:t>ال</w:t>
      </w:r>
      <w:r w:rsidRPr="00013529">
        <w:rPr>
          <w:rtl/>
        </w:rPr>
        <w:t xml:space="preserve">كروية. وجزء بولينغتن من هذه الطريقة هو توسيع لبناء بولينغتن الأساسي للسيطرة على الانتقال بين ظروف الفضاء الحر والظروف التي تتخللها العوائق. ويستخدم هذا الجزء من الطريقة مرتين: للمظهر الجانب‍ي الفعلي للمسير، وللمظهر الجانب‍ي الأملس عديم الارتفاعات ذي </w:t>
      </w:r>
      <w:r w:rsidRPr="00013529">
        <w:rPr>
          <w:rtl/>
        </w:rPr>
        <w:lastRenderedPageBreak/>
        <w:t>ارتفاعات الهوائي المعدلة التي يشار إليها بارتفاعات الهوائي الفعالة. وتستخدم أيضاً ارتفاعات الهوائي الفعالة نفسها لحساب خسارة الانعراج</w:t>
      </w:r>
      <w:r>
        <w:rPr>
          <w:rtl/>
        </w:rPr>
        <w:t xml:space="preserve"> في </w:t>
      </w:r>
      <w:r w:rsidRPr="00013529">
        <w:rPr>
          <w:rtl/>
        </w:rPr>
        <w:t>الأرض الكروية. ويتم الحصول على النتيجة النهائية بجمع ثلاث خسائر تحسب على النحو الوارد أعلاه. وفي المسير الأملس تماماً، تكون خسارة الانعراج النهائية هي خرج نموذج الأرض الكروية.</w:t>
      </w:r>
    </w:p>
    <w:p w:rsidR="00013529" w:rsidRPr="00013529" w:rsidRDefault="00013529" w:rsidP="00013529">
      <w:pPr>
        <w:rPr>
          <w:i/>
          <w:rtl/>
          <w:lang w:bidi="ar-EG"/>
        </w:rPr>
      </w:pPr>
      <w:r w:rsidRPr="00013529">
        <w:rPr>
          <w:i/>
          <w:rtl/>
          <w:lang w:bidi="ar-EG"/>
        </w:rPr>
        <w:t>وتسمح هذه الطريقة بتقدير خسارة الانعراج</w:t>
      </w:r>
      <w:r>
        <w:rPr>
          <w:i/>
          <w:rtl/>
          <w:lang w:bidi="ar-EG"/>
        </w:rPr>
        <w:t xml:space="preserve"> في </w:t>
      </w:r>
      <w:r w:rsidRPr="00013529">
        <w:rPr>
          <w:i/>
          <w:rtl/>
          <w:lang w:bidi="ar-EG"/>
        </w:rPr>
        <w:t>جميع أنماط المسارات بما فيها المسارات البحرية أو البرية أو الساحلية</w:t>
      </w:r>
      <w:r w:rsidRPr="00013529">
        <w:rPr>
          <w:rFonts w:hint="cs"/>
          <w:i/>
          <w:rtl/>
          <w:lang w:bidi="ar-EG"/>
        </w:rPr>
        <w:t>،</w:t>
      </w:r>
      <w:r w:rsidRPr="00013529">
        <w:rPr>
          <w:i/>
          <w:rtl/>
          <w:lang w:bidi="ar-EG"/>
        </w:rPr>
        <w:t xml:space="preserve"> وبغض النظر عن التضاريس الأرضية</w:t>
      </w:r>
      <w:r w:rsidRPr="00013529">
        <w:rPr>
          <w:rFonts w:hint="cs"/>
          <w:i/>
          <w:rtl/>
          <w:lang w:bidi="ar-EG"/>
        </w:rPr>
        <w:t xml:space="preserve"> أو عما إذا كان</w:t>
      </w:r>
      <w:r>
        <w:rPr>
          <w:rFonts w:hint="cs"/>
          <w:i/>
          <w:rtl/>
          <w:lang w:bidi="ar-EG"/>
        </w:rPr>
        <w:t xml:space="preserve"> في </w:t>
      </w:r>
      <w:r w:rsidRPr="00013529">
        <w:rPr>
          <w:rFonts w:hint="cs"/>
          <w:i/>
          <w:rtl/>
          <w:lang w:bidi="ar-EG"/>
        </w:rPr>
        <w:t>خط البصر أو عبر الأفق.</w:t>
      </w:r>
    </w:p>
    <w:p w:rsidR="00013529" w:rsidRPr="00013529" w:rsidRDefault="00013529" w:rsidP="00013529">
      <w:pPr>
        <w:rPr>
          <w:i/>
          <w:rtl/>
          <w:lang w:bidi="ar-EG"/>
        </w:rPr>
      </w:pPr>
      <w:r w:rsidRPr="00013529">
        <w:rPr>
          <w:i/>
          <w:rtl/>
          <w:lang w:bidi="ar-EG"/>
        </w:rPr>
        <w:t xml:space="preserve">كما نشرت هذه الطريقة أيضاً استعمال تقريب الخسارة الناجمة عن انعراج واحد على حد سكين كدالة لمعلمة دون أبعاد، </w:t>
      </w:r>
      <w:r w:rsidRPr="00013529">
        <w:rPr>
          <w:i/>
        </w:rPr>
        <w:t>v</w:t>
      </w:r>
      <w:r w:rsidRPr="00013529">
        <w:rPr>
          <w:i/>
          <w:rtl/>
          <w:lang w:bidi="ar-EG"/>
        </w:rPr>
        <w:t>،</w:t>
      </w:r>
      <w:r w:rsidRPr="00D1150D">
        <w:rPr>
          <w:iCs/>
          <w:rtl/>
          <w:lang w:bidi="ar-EG"/>
        </w:rPr>
        <w:t xml:space="preserve"> </w:t>
      </w:r>
      <w:r w:rsidRPr="00013529">
        <w:rPr>
          <w:i/>
          <w:rtl/>
          <w:lang w:bidi="ar-EG"/>
        </w:rPr>
        <w:t>تعطى</w:t>
      </w:r>
      <w:r>
        <w:rPr>
          <w:i/>
          <w:rtl/>
          <w:lang w:bidi="ar-EG"/>
        </w:rPr>
        <w:t xml:space="preserve"> في </w:t>
      </w:r>
      <w:r w:rsidRPr="00013529">
        <w:rPr>
          <w:i/>
          <w:rtl/>
          <w:lang w:bidi="ar-EG"/>
        </w:rPr>
        <w:t>العلاقة:</w:t>
      </w:r>
    </w:p>
    <w:p w:rsidR="00E14F94" w:rsidRPr="00E14F94" w:rsidRDefault="00E14F94" w:rsidP="00011086">
      <w:pPr>
        <w:pStyle w:val="Equation"/>
        <w:rPr>
          <w:lang w:eastAsia="en-US"/>
        </w:rPr>
      </w:pPr>
      <w:r w:rsidRPr="00E14F94">
        <w:rPr>
          <w:lang w:eastAsia="en-US"/>
        </w:rPr>
        <w:tab/>
      </w:r>
      <w:r w:rsidR="00011086" w:rsidRPr="008122B3">
        <w:rPr>
          <w:position w:val="-24"/>
        </w:rPr>
        <w:object w:dxaOrig="4340" w:dyaOrig="600">
          <v:shape id="_x0000_i1036" type="#_x0000_t75" style="width:3in;height:29.45pt" o:ole="">
            <v:imagedata r:id="rId32" o:title=""/>
          </v:shape>
          <o:OLEObject Type="Embed" ProgID="Equation.3" ShapeID="_x0000_i1036" DrawAspect="Content" ObjectID="_1485789978" r:id="rId33"/>
        </w:object>
      </w:r>
      <w:r w:rsidRPr="00E14F94">
        <w:rPr>
          <w:lang w:eastAsia="en-US"/>
        </w:rPr>
        <w:tab/>
        <w:t>(13)</w:t>
      </w:r>
    </w:p>
    <w:p w:rsidR="00013529" w:rsidRPr="00013529" w:rsidRDefault="00013529" w:rsidP="00E14F94">
      <w:pPr>
        <w:rPr>
          <w:rtl/>
          <w:lang w:bidi="ar-EG"/>
        </w:rPr>
      </w:pPr>
      <w:r w:rsidRPr="00013529">
        <w:rPr>
          <w:rFonts w:hint="cs"/>
          <w:rtl/>
          <w:lang w:bidi="ar-EG"/>
        </w:rPr>
        <w:t>تجدر الإشارة إلى</w:t>
      </w:r>
      <w:r w:rsidRPr="00013529">
        <w:rPr>
          <w:rtl/>
          <w:lang w:bidi="ar-EG"/>
        </w:rPr>
        <w:t xml:space="preserve"> أن </w:t>
      </w:r>
      <w:r w:rsidRPr="00013529">
        <w:rPr>
          <w:i/>
          <w:iCs/>
        </w:rPr>
        <w:t>J</w:t>
      </w:r>
      <w:r w:rsidRPr="00013529">
        <w:t>(0,78–)</w:t>
      </w:r>
      <w:r w:rsidR="00E14F94">
        <w:t> </w:t>
      </w:r>
      <w:r w:rsidR="00D2242E">
        <w:pict>
          <v:shape id="_x0000_i1037" type="#_x0000_t75" style="width:9.4pt;height:9.4pt">
            <v:imagedata r:id="rId34" o:title=""/>
          </v:shape>
        </w:pict>
      </w:r>
      <w:r w:rsidR="00E14F94">
        <w:t> </w:t>
      </w:r>
      <w:r w:rsidRPr="00013529">
        <w:t>0</w:t>
      </w:r>
      <w:r w:rsidRPr="00013529">
        <w:rPr>
          <w:rtl/>
          <w:lang w:bidi="ar-EG"/>
        </w:rPr>
        <w:t>، وهذا يعر</w:t>
      </w:r>
      <w:r w:rsidRPr="00013529">
        <w:rPr>
          <w:rFonts w:hint="cs"/>
          <w:rtl/>
          <w:lang w:bidi="ar-LB"/>
        </w:rPr>
        <w:t>ّ</w:t>
      </w:r>
      <w:r w:rsidRPr="00013529">
        <w:rPr>
          <w:rtl/>
          <w:lang w:bidi="ar-EG"/>
        </w:rPr>
        <w:t xml:space="preserve">ف الحد الأدنى الذي ينبغي استعمال هذا التقريب عنده. وتعطى </w:t>
      </w:r>
      <w:r w:rsidRPr="00013529">
        <w:rPr>
          <w:i/>
          <w:iCs/>
        </w:rPr>
        <w:t>J</w:t>
      </w:r>
      <w:r w:rsidRPr="00013529">
        <w:t>(</w:t>
      </w:r>
      <w:r w:rsidRPr="00013529">
        <w:rPr>
          <w:i/>
          <w:iCs/>
        </w:rPr>
        <w:t>v</w:t>
      </w:r>
      <w:r w:rsidRPr="00013529">
        <w:t>)</w:t>
      </w:r>
      <w:r w:rsidRPr="00013529">
        <w:rPr>
          <w:rtl/>
          <w:lang w:bidi="ar-EG"/>
        </w:rPr>
        <w:t xml:space="preserve"> القيمة صفر </w:t>
      </w:r>
      <w:r w:rsidRPr="00013529">
        <w:rPr>
          <w:rFonts w:hint="cs"/>
          <w:rtl/>
          <w:lang w:bidi="ar-EG"/>
        </w:rPr>
        <w:t xml:space="preserve">إذا كان </w:t>
      </w:r>
      <w:r w:rsidR="00E14F94">
        <w:rPr>
          <w:lang w:bidi="ar-EG"/>
        </w:rPr>
        <w:t>0,78– </w:t>
      </w:r>
      <w:r w:rsidR="00E14F94">
        <w:rPr>
          <w:rFonts w:ascii="Traditional Arabic" w:hAnsi="Traditional Arabic"/>
          <w:lang w:bidi="ar-EG"/>
        </w:rPr>
        <w:t>&gt;</w:t>
      </w:r>
      <w:r w:rsidR="00E14F94">
        <w:rPr>
          <w:lang w:bidi="ar-EG"/>
        </w:rPr>
        <w:t> </w:t>
      </w:r>
      <w:r w:rsidR="00E14F94" w:rsidRPr="00D1150D">
        <w:rPr>
          <w:i/>
        </w:rPr>
        <w:t>ν</w:t>
      </w:r>
      <w:r w:rsidRPr="00013529">
        <w:rPr>
          <w:rtl/>
          <w:lang w:bidi="ar-EG"/>
        </w:rPr>
        <w:t>.</w:t>
      </w:r>
    </w:p>
    <w:p w:rsidR="00013529" w:rsidRPr="00013529" w:rsidRDefault="00013529" w:rsidP="00013529">
      <w:bookmarkStart w:id="47" w:name="_Toc254604874"/>
      <w:r w:rsidRPr="00013529">
        <w:rPr>
          <w:rFonts w:hint="cs"/>
          <w:rtl/>
        </w:rPr>
        <w:t>ويوضَّح حساب الانعراج الكلي</w:t>
      </w:r>
      <w:r>
        <w:rPr>
          <w:rFonts w:hint="cs"/>
          <w:rtl/>
        </w:rPr>
        <w:t xml:space="preserve"> في </w:t>
      </w:r>
      <w:r w:rsidRPr="00013529">
        <w:rPr>
          <w:rFonts w:hint="cs"/>
          <w:rtl/>
        </w:rPr>
        <w:t xml:space="preserve">الفقرات الفرعية </w:t>
      </w:r>
      <w:r w:rsidRPr="00013529">
        <w:rPr>
          <w:rtl/>
        </w:rPr>
        <w:t>على النحو التالي</w:t>
      </w:r>
      <w:r w:rsidRPr="00013529">
        <w:rPr>
          <w:rFonts w:hint="cs"/>
          <w:rtl/>
        </w:rPr>
        <w:t>:</w:t>
      </w:r>
    </w:p>
    <w:p w:rsidR="00013529" w:rsidRPr="00013529" w:rsidRDefault="00013529" w:rsidP="00013529">
      <w:pPr>
        <w:rPr>
          <w:rtl/>
          <w:lang w:bidi="ar-SY"/>
        </w:rPr>
      </w:pPr>
      <w:r w:rsidRPr="00013529">
        <w:rPr>
          <w:rFonts w:hint="cs"/>
          <w:rtl/>
        </w:rPr>
        <w:t xml:space="preserve">تصف الفقرة </w:t>
      </w:r>
      <w:r w:rsidRPr="00013529">
        <w:t>1.2.4</w:t>
      </w:r>
      <w:r w:rsidRPr="00013529">
        <w:rPr>
          <w:rFonts w:hint="cs"/>
          <w:rtl/>
          <w:lang w:bidi="ar-SY"/>
        </w:rPr>
        <w:t xml:space="preserve"> </w:t>
      </w:r>
      <w:r w:rsidRPr="00013529">
        <w:rPr>
          <w:rtl/>
        </w:rPr>
        <w:t>جزء بولينغتن</w:t>
      </w:r>
      <w:r w:rsidRPr="00013529">
        <w:rPr>
          <w:rFonts w:hint="cs"/>
          <w:rtl/>
        </w:rPr>
        <w:t xml:space="preserve"> من طريقة الانعراج. وهو يُستخدم مرتين </w:t>
      </w:r>
      <w:r w:rsidRPr="00013529">
        <w:rPr>
          <w:rtl/>
        </w:rPr>
        <w:t xml:space="preserve">لكل حساب </w:t>
      </w:r>
      <w:r w:rsidRPr="00013529">
        <w:rPr>
          <w:rFonts w:hint="cs"/>
          <w:rtl/>
        </w:rPr>
        <w:t>انعراج</w:t>
      </w:r>
      <w:r w:rsidRPr="00013529">
        <w:rPr>
          <w:rtl/>
        </w:rPr>
        <w:t xml:space="preserve"> </w:t>
      </w:r>
      <w:r w:rsidRPr="00013529">
        <w:rPr>
          <w:rFonts w:hint="cs"/>
          <w:rtl/>
        </w:rPr>
        <w:t>من أجل قيمة</w:t>
      </w:r>
      <w:r w:rsidRPr="00013529">
        <w:rPr>
          <w:rtl/>
        </w:rPr>
        <w:t xml:space="preserve"> فعال</w:t>
      </w:r>
      <w:r w:rsidRPr="00013529">
        <w:rPr>
          <w:rFonts w:hint="cs"/>
          <w:rtl/>
        </w:rPr>
        <w:t>ة معينة</w:t>
      </w:r>
      <w:r w:rsidRPr="00013529">
        <w:rPr>
          <w:rtl/>
        </w:rPr>
        <w:t xml:space="preserve"> </w:t>
      </w:r>
      <w:r w:rsidRPr="00013529">
        <w:rPr>
          <w:rFonts w:hint="cs"/>
          <w:rtl/>
        </w:rPr>
        <w:t>ل</w:t>
      </w:r>
      <w:r w:rsidRPr="00013529">
        <w:rPr>
          <w:rtl/>
        </w:rPr>
        <w:t>نصف قطر الأرض</w:t>
      </w:r>
      <w:r w:rsidRPr="00013529">
        <w:rPr>
          <w:rFonts w:hint="cs"/>
          <w:rtl/>
        </w:rPr>
        <w:t xml:space="preserve">. </w:t>
      </w:r>
      <w:r w:rsidRPr="00013529">
        <w:rPr>
          <w:rtl/>
        </w:rPr>
        <w:t xml:space="preserve">وفي المرة الثانية يتم تعديل </w:t>
      </w:r>
      <w:r w:rsidRPr="00013529">
        <w:rPr>
          <w:rFonts w:hint="cs"/>
          <w:rtl/>
        </w:rPr>
        <w:t>ارتفاعات</w:t>
      </w:r>
      <w:r w:rsidRPr="00013529">
        <w:rPr>
          <w:rtl/>
        </w:rPr>
        <w:t xml:space="preserve"> الهوائي</w:t>
      </w:r>
      <w:r w:rsidRPr="00013529">
        <w:rPr>
          <w:rFonts w:hint="cs"/>
          <w:rtl/>
        </w:rPr>
        <w:t xml:space="preserve"> وتصفَّر جميع ارتفاعات المظهر الجانب‍ي.</w:t>
      </w:r>
    </w:p>
    <w:p w:rsidR="00013529" w:rsidRPr="00013529" w:rsidRDefault="00013529" w:rsidP="002C2E77">
      <w:pPr>
        <w:rPr>
          <w:rtl/>
        </w:rPr>
      </w:pPr>
      <w:r w:rsidRPr="00013529">
        <w:rPr>
          <w:rFonts w:hint="cs"/>
          <w:rtl/>
        </w:rPr>
        <w:t xml:space="preserve">وتصف الفقرة </w:t>
      </w:r>
      <w:r w:rsidRPr="00013529">
        <w:t>2.2.4</w:t>
      </w:r>
      <w:r w:rsidRPr="00013529">
        <w:rPr>
          <w:rFonts w:hint="cs"/>
          <w:rtl/>
          <w:lang w:bidi="ar-SY"/>
        </w:rPr>
        <w:t xml:space="preserve"> </w:t>
      </w:r>
      <w:r w:rsidRPr="00013529">
        <w:rPr>
          <w:rtl/>
        </w:rPr>
        <w:t xml:space="preserve">جزء الأرض </w:t>
      </w:r>
      <w:r w:rsidRPr="00013529">
        <w:rPr>
          <w:rFonts w:hint="cs"/>
          <w:rtl/>
        </w:rPr>
        <w:t>ال</w:t>
      </w:r>
      <w:r w:rsidRPr="00013529">
        <w:rPr>
          <w:rtl/>
        </w:rPr>
        <w:t xml:space="preserve">كروية </w:t>
      </w:r>
      <w:r w:rsidRPr="00013529">
        <w:rPr>
          <w:rFonts w:hint="cs"/>
          <w:rtl/>
        </w:rPr>
        <w:t xml:space="preserve">من نموذج الانعراج. وهو يُستخدم </w:t>
      </w:r>
      <w:r w:rsidRPr="00013529">
        <w:rPr>
          <w:rtl/>
        </w:rPr>
        <w:t xml:space="preserve">مع </w:t>
      </w:r>
      <w:r w:rsidRPr="00013529">
        <w:rPr>
          <w:rFonts w:hint="cs"/>
          <w:rtl/>
        </w:rPr>
        <w:t xml:space="preserve">ارتفاعات </w:t>
      </w:r>
      <w:r w:rsidRPr="00013529">
        <w:rPr>
          <w:rtl/>
        </w:rPr>
        <w:t>الهوائي نفس</w:t>
      </w:r>
      <w:r w:rsidRPr="00013529">
        <w:rPr>
          <w:rFonts w:hint="cs"/>
          <w:rtl/>
        </w:rPr>
        <w:t>ها المستخدمَة</w:t>
      </w:r>
      <w:r>
        <w:rPr>
          <w:rFonts w:hint="cs"/>
          <w:rtl/>
        </w:rPr>
        <w:t xml:space="preserve"> في </w:t>
      </w:r>
      <w:r w:rsidRPr="00013529">
        <w:rPr>
          <w:rFonts w:hint="cs"/>
          <w:rtl/>
        </w:rPr>
        <w:t xml:space="preserve">المرة الثانية من </w:t>
      </w:r>
      <w:r w:rsidRPr="00013529">
        <w:rPr>
          <w:rtl/>
        </w:rPr>
        <w:t>جزء بولينغتن</w:t>
      </w:r>
      <w:r>
        <w:rPr>
          <w:rFonts w:hint="cs"/>
          <w:rtl/>
        </w:rPr>
        <w:t xml:space="preserve"> في </w:t>
      </w:r>
      <w:r w:rsidRPr="00013529">
        <w:rPr>
          <w:rFonts w:hint="cs"/>
          <w:rtl/>
        </w:rPr>
        <w:t xml:space="preserve">الفقرة </w:t>
      </w:r>
      <w:r w:rsidRPr="00013529">
        <w:t>1.</w:t>
      </w:r>
      <w:r w:rsidR="002C2E77">
        <w:t>2</w:t>
      </w:r>
      <w:r w:rsidRPr="00013529">
        <w:t>.4</w:t>
      </w:r>
      <w:r w:rsidRPr="00013529">
        <w:rPr>
          <w:rFonts w:hint="cs"/>
          <w:rtl/>
        </w:rPr>
        <w:t>.</w:t>
      </w:r>
    </w:p>
    <w:p w:rsidR="00013529" w:rsidRPr="00013529" w:rsidRDefault="00013529" w:rsidP="002C2E77">
      <w:pPr>
        <w:rPr>
          <w:rtl/>
        </w:rPr>
      </w:pPr>
      <w:r w:rsidRPr="00013529">
        <w:rPr>
          <w:rFonts w:hint="cs"/>
          <w:rtl/>
        </w:rPr>
        <w:t xml:space="preserve">وتصف الفقرة </w:t>
      </w:r>
      <w:r w:rsidRPr="00013529">
        <w:t>3.2.4</w:t>
      </w:r>
      <w:r w:rsidRPr="00013529">
        <w:rPr>
          <w:rFonts w:hint="cs"/>
          <w:rtl/>
        </w:rPr>
        <w:t xml:space="preserve"> </w:t>
      </w:r>
      <w:r w:rsidRPr="00013529">
        <w:rPr>
          <w:rtl/>
        </w:rPr>
        <w:t>كيف تستخدم</w:t>
      </w:r>
      <w:r w:rsidRPr="00013529">
        <w:rPr>
          <w:rFonts w:hint="cs"/>
          <w:rtl/>
        </w:rPr>
        <w:t xml:space="preserve"> </w:t>
      </w:r>
      <w:r w:rsidR="002C2E77">
        <w:rPr>
          <w:rFonts w:hint="cs"/>
          <w:rtl/>
        </w:rPr>
        <w:t>الطريقتان</w:t>
      </w:r>
      <w:r w:rsidRPr="00013529">
        <w:rPr>
          <w:rFonts w:hint="cs"/>
          <w:rtl/>
        </w:rPr>
        <w:t xml:space="preserve"> المذكورت</w:t>
      </w:r>
      <w:r w:rsidR="002C2E77">
        <w:rPr>
          <w:rFonts w:hint="cs"/>
          <w:rtl/>
        </w:rPr>
        <w:t>ا</w:t>
      </w:r>
      <w:r w:rsidRPr="00013529">
        <w:rPr>
          <w:rFonts w:hint="cs"/>
          <w:rtl/>
        </w:rPr>
        <w:t>ن</w:t>
      </w:r>
      <w:r>
        <w:rPr>
          <w:rFonts w:hint="cs"/>
          <w:rtl/>
        </w:rPr>
        <w:t xml:space="preserve"> في </w:t>
      </w:r>
      <w:r w:rsidRPr="00013529">
        <w:rPr>
          <w:rFonts w:hint="cs"/>
          <w:rtl/>
        </w:rPr>
        <w:t xml:space="preserve">الفقرتين </w:t>
      </w:r>
      <w:r w:rsidRPr="00013529">
        <w:t>1.2.4</w:t>
      </w:r>
      <w:r w:rsidRPr="00013529">
        <w:rPr>
          <w:rFonts w:hint="cs"/>
          <w:rtl/>
        </w:rPr>
        <w:t xml:space="preserve"> و</w:t>
      </w:r>
      <w:r w:rsidRPr="00013529">
        <w:t>2.2.4</w:t>
      </w:r>
      <w:r w:rsidRPr="00013529">
        <w:rPr>
          <w:rFonts w:hint="cs"/>
          <w:rtl/>
        </w:rPr>
        <w:t xml:space="preserve"> معاً</w:t>
      </w:r>
      <w:r w:rsidRPr="00013529">
        <w:rPr>
          <w:rtl/>
        </w:rPr>
        <w:t xml:space="preserve"> لإجراء العملية الحسابية </w:t>
      </w:r>
      <w:r w:rsidRPr="00013529">
        <w:rPr>
          <w:rFonts w:hint="cs"/>
          <w:rtl/>
        </w:rPr>
        <w:t>ال</w:t>
      </w:r>
      <w:r w:rsidRPr="00013529">
        <w:rPr>
          <w:rtl/>
        </w:rPr>
        <w:t>كاملة</w:t>
      </w:r>
      <w:r w:rsidRPr="00013529">
        <w:rPr>
          <w:rFonts w:hint="cs"/>
          <w:rtl/>
        </w:rPr>
        <w:t xml:space="preserve"> للانعراج من أجل قيمة</w:t>
      </w:r>
      <w:r w:rsidRPr="00013529">
        <w:rPr>
          <w:rtl/>
        </w:rPr>
        <w:t xml:space="preserve"> فعال</w:t>
      </w:r>
      <w:r w:rsidRPr="00013529">
        <w:rPr>
          <w:rFonts w:hint="cs"/>
          <w:rtl/>
        </w:rPr>
        <w:t>ة معينة</w:t>
      </w:r>
      <w:r w:rsidRPr="00013529">
        <w:rPr>
          <w:rtl/>
        </w:rPr>
        <w:t xml:space="preserve"> </w:t>
      </w:r>
      <w:r w:rsidRPr="00013529">
        <w:rPr>
          <w:rFonts w:hint="cs"/>
          <w:rtl/>
        </w:rPr>
        <w:t>ل</w:t>
      </w:r>
      <w:r w:rsidRPr="00013529">
        <w:rPr>
          <w:rtl/>
        </w:rPr>
        <w:t>نصف قطر الأرض</w:t>
      </w:r>
      <w:r w:rsidRPr="00013529">
        <w:rPr>
          <w:rFonts w:hint="cs"/>
          <w:rtl/>
        </w:rPr>
        <w:t>. ونظراً ل</w:t>
      </w:r>
      <w:r w:rsidRPr="00013529">
        <w:rPr>
          <w:rtl/>
        </w:rPr>
        <w:t xml:space="preserve">لطريقة التي </w:t>
      </w:r>
      <w:r w:rsidRPr="00013529">
        <w:rPr>
          <w:rFonts w:hint="cs"/>
          <w:rtl/>
        </w:rPr>
        <w:t>يُ</w:t>
      </w:r>
      <w:r w:rsidRPr="00013529">
        <w:rPr>
          <w:rtl/>
        </w:rPr>
        <w:t>ستخدم</w:t>
      </w:r>
      <w:r w:rsidRPr="00013529">
        <w:rPr>
          <w:rFonts w:hint="cs"/>
          <w:rtl/>
        </w:rPr>
        <w:t xml:space="preserve"> فيها جزءا</w:t>
      </w:r>
      <w:r w:rsidRPr="00013529">
        <w:rPr>
          <w:rtl/>
        </w:rPr>
        <w:t xml:space="preserve"> بولينغتن </w:t>
      </w:r>
      <w:r w:rsidRPr="00013529">
        <w:rPr>
          <w:rFonts w:hint="cs"/>
          <w:rtl/>
        </w:rPr>
        <w:t>و</w:t>
      </w:r>
      <w:r w:rsidRPr="00013529">
        <w:rPr>
          <w:rtl/>
        </w:rPr>
        <w:t xml:space="preserve">الأرض </w:t>
      </w:r>
      <w:r w:rsidRPr="00013529">
        <w:rPr>
          <w:rFonts w:hint="cs"/>
          <w:rtl/>
        </w:rPr>
        <w:t>ال</w:t>
      </w:r>
      <w:r w:rsidRPr="00013529">
        <w:rPr>
          <w:rtl/>
        </w:rPr>
        <w:t>كروية</w:t>
      </w:r>
      <w:r w:rsidRPr="00013529">
        <w:rPr>
          <w:rFonts w:hint="cs"/>
          <w:rtl/>
        </w:rPr>
        <w:t>، بات الحساب الكامل يُعرف ب</w:t>
      </w:r>
      <w:r w:rsidRPr="00013529">
        <w:rPr>
          <w:rtl/>
        </w:rPr>
        <w:t>نموذج "دلتا بولينغتن".</w:t>
      </w:r>
    </w:p>
    <w:p w:rsidR="00013529" w:rsidRPr="00013529" w:rsidRDefault="00013529" w:rsidP="00013529">
      <w:pPr>
        <w:rPr>
          <w:rtl/>
          <w:lang w:bidi="ar-SY"/>
        </w:rPr>
      </w:pPr>
      <w:r w:rsidRPr="00013529">
        <w:rPr>
          <w:rFonts w:hint="cs"/>
          <w:rtl/>
        </w:rPr>
        <w:t xml:space="preserve">وتصف الفقرة </w:t>
      </w:r>
      <w:r w:rsidRPr="00013529">
        <w:t>4.2.4</w:t>
      </w:r>
      <w:r w:rsidRPr="00013529">
        <w:rPr>
          <w:rFonts w:hint="cs"/>
          <w:rtl/>
          <w:lang w:bidi="ar-SY"/>
        </w:rPr>
        <w:t xml:space="preserve"> </w:t>
      </w:r>
      <w:r w:rsidRPr="00013529">
        <w:rPr>
          <w:rFonts w:hint="cs"/>
          <w:rtl/>
        </w:rPr>
        <w:t>الحساب الكامل</w:t>
      </w:r>
      <w:r w:rsidRPr="00013529">
        <w:rPr>
          <w:rtl/>
        </w:rPr>
        <w:t xml:space="preserve"> لخسارة</w:t>
      </w:r>
      <w:r w:rsidRPr="00013529">
        <w:rPr>
          <w:rFonts w:hint="cs"/>
          <w:rtl/>
        </w:rPr>
        <w:t xml:space="preserve"> الانعراج </w:t>
      </w:r>
      <w:r w:rsidRPr="00013529">
        <w:rPr>
          <w:rFonts w:hint="cs"/>
          <w:rtl/>
          <w:lang w:bidi="ar-LB"/>
        </w:rPr>
        <w:t>التي لا يتم تجاوزها</w:t>
      </w:r>
      <w:r w:rsidRPr="00013529">
        <w:rPr>
          <w:rFonts w:hint="cs"/>
          <w:rtl/>
        </w:rPr>
        <w:t xml:space="preserve"> خلال</w:t>
      </w:r>
      <w:r w:rsidRPr="00013529">
        <w:rPr>
          <w:rtl/>
        </w:rPr>
        <w:t xml:space="preserve"> نسبة</w:t>
      </w:r>
      <w:r w:rsidRPr="00013529">
        <w:rPr>
          <w:rFonts w:hint="cs"/>
          <w:rtl/>
        </w:rPr>
        <w:t xml:space="preserve"> مئوية</w:t>
      </w:r>
      <w:r w:rsidRPr="00013529">
        <w:rPr>
          <w:rtl/>
        </w:rPr>
        <w:t xml:space="preserve"> معينة</w:t>
      </w:r>
      <w:r w:rsidRPr="00013529">
        <w:rPr>
          <w:rFonts w:hint="cs"/>
          <w:rtl/>
        </w:rPr>
        <w:t xml:space="preserve"> </w:t>
      </w:r>
      <w:r w:rsidRPr="00013529">
        <w:rPr>
          <w:iCs/>
          <w:lang w:val="en-GB"/>
        </w:rPr>
        <w:t>%</w:t>
      </w:r>
      <w:r w:rsidRPr="00013529">
        <w:rPr>
          <w:i/>
          <w:lang w:val="en-GB"/>
        </w:rPr>
        <w:t>p</w:t>
      </w:r>
      <w:r w:rsidRPr="00013529">
        <w:rPr>
          <w:rtl/>
        </w:rPr>
        <w:t xml:space="preserve"> </w:t>
      </w:r>
      <w:r w:rsidRPr="00013529">
        <w:rPr>
          <w:rFonts w:hint="cs"/>
          <w:rtl/>
        </w:rPr>
        <w:t>من</w:t>
      </w:r>
      <w:r w:rsidRPr="00013529">
        <w:rPr>
          <w:rtl/>
        </w:rPr>
        <w:t xml:space="preserve"> </w:t>
      </w:r>
      <w:r w:rsidRPr="00013529">
        <w:rPr>
          <w:rFonts w:hint="cs"/>
          <w:rtl/>
        </w:rPr>
        <w:t>ال</w:t>
      </w:r>
      <w:r w:rsidRPr="00013529">
        <w:rPr>
          <w:rtl/>
        </w:rPr>
        <w:t>وقت.</w:t>
      </w:r>
    </w:p>
    <w:p w:rsidR="00013529" w:rsidRPr="00013529" w:rsidRDefault="00013529" w:rsidP="009D128C">
      <w:pPr>
        <w:pStyle w:val="Heading3"/>
        <w:rPr>
          <w:rtl/>
          <w:lang w:bidi="ar-EG"/>
        </w:rPr>
      </w:pPr>
      <w:bookmarkStart w:id="48" w:name="_Toc412047275"/>
      <w:r w:rsidRPr="00013529">
        <w:t>1.2.4</w:t>
      </w:r>
      <w:r w:rsidRPr="00013529">
        <w:rPr>
          <w:rtl/>
          <w:lang w:bidi="ar-EG"/>
        </w:rPr>
        <w:tab/>
      </w:r>
      <w:bookmarkEnd w:id="47"/>
      <w:r w:rsidRPr="00013529">
        <w:rPr>
          <w:rtl/>
          <w:lang w:bidi="ar-EG"/>
        </w:rPr>
        <w:t>جزء بولينغتن</w:t>
      </w:r>
      <w:r w:rsidRPr="00013529">
        <w:rPr>
          <w:rFonts w:hint="cs"/>
          <w:rtl/>
          <w:lang w:bidi="ar-EG"/>
        </w:rPr>
        <w:t xml:space="preserve"> من حساب الانعراج</w:t>
      </w:r>
      <w:bookmarkEnd w:id="48"/>
    </w:p>
    <w:p w:rsidR="00013529" w:rsidRPr="00013529" w:rsidRDefault="00013529" w:rsidP="007C0374">
      <w:pPr>
        <w:rPr>
          <w:rtl/>
          <w:lang w:bidi="ar-EG"/>
        </w:rPr>
      </w:pPr>
      <w:r w:rsidRPr="00013529">
        <w:rPr>
          <w:rtl/>
          <w:lang w:bidi="ar-EG"/>
        </w:rPr>
        <w:t>في المعادلات التالية</w:t>
      </w:r>
      <w:r w:rsidRPr="00013529">
        <w:rPr>
          <w:rFonts w:hint="cs"/>
          <w:rtl/>
          <w:lang w:bidi="ar-EG"/>
        </w:rPr>
        <w:t>،</w:t>
      </w:r>
      <w:r w:rsidRPr="00013529">
        <w:rPr>
          <w:rtl/>
          <w:lang w:bidi="ar-EG"/>
        </w:rPr>
        <w:t xml:space="preserve"> تحسب المنحدرات</w:t>
      </w:r>
      <w:r w:rsidRPr="00013529">
        <w:rPr>
          <w:rFonts w:hint="cs"/>
          <w:rtl/>
          <w:lang w:bidi="ar-EG"/>
        </w:rPr>
        <w:t xml:space="preserve"> بوحدة </w:t>
      </w:r>
      <w:r w:rsidRPr="00013529">
        <w:t>m/km</w:t>
      </w:r>
      <w:r w:rsidRPr="00013529">
        <w:rPr>
          <w:rFonts w:hint="cs"/>
          <w:rtl/>
          <w:lang w:bidi="ar-EG"/>
        </w:rPr>
        <w:t xml:space="preserve"> </w:t>
      </w:r>
      <w:r w:rsidRPr="00013529">
        <w:rPr>
          <w:rtl/>
          <w:lang w:bidi="ar-EG"/>
        </w:rPr>
        <w:t>نسبة إلى</w:t>
      </w:r>
      <w:r w:rsidRPr="00013529">
        <w:rPr>
          <w:rFonts w:hint="cs"/>
          <w:rtl/>
          <w:lang w:bidi="ar-EG"/>
        </w:rPr>
        <w:t xml:space="preserve"> خط</w:t>
      </w:r>
      <w:r w:rsidRPr="00013529">
        <w:rPr>
          <w:rtl/>
          <w:lang w:bidi="ar-EG"/>
        </w:rPr>
        <w:t xml:space="preserve"> الأساس</w:t>
      </w:r>
      <w:r w:rsidRPr="00013529">
        <w:rPr>
          <w:rFonts w:hint="cs"/>
          <w:rtl/>
          <w:lang w:bidi="ar-EG"/>
        </w:rPr>
        <w:t xml:space="preserve"> </w:t>
      </w:r>
      <w:r w:rsidR="002C2E77">
        <w:rPr>
          <w:rFonts w:hint="cs"/>
          <w:rtl/>
          <w:lang w:bidi="ar-EG"/>
        </w:rPr>
        <w:t>الذي</w:t>
      </w:r>
      <w:r w:rsidRPr="00013529">
        <w:rPr>
          <w:rFonts w:hint="cs"/>
          <w:rtl/>
          <w:lang w:bidi="ar-EG"/>
        </w:rPr>
        <w:t xml:space="preserve"> يصل</w:t>
      </w:r>
      <w:r w:rsidRPr="00013529">
        <w:rPr>
          <w:rtl/>
          <w:lang w:bidi="ar-EG"/>
        </w:rPr>
        <w:t xml:space="preserve"> مستوى سطح البحر</w:t>
      </w:r>
      <w:r w:rsidRPr="00013529">
        <w:rPr>
          <w:rFonts w:hint="cs"/>
          <w:rtl/>
          <w:lang w:bidi="ar-EG"/>
        </w:rPr>
        <w:t xml:space="preserve"> عند المرسل ب</w:t>
      </w:r>
      <w:r w:rsidRPr="00013529">
        <w:rPr>
          <w:rtl/>
          <w:lang w:bidi="ar-EG"/>
        </w:rPr>
        <w:t>مستوى سطح البحر</w:t>
      </w:r>
      <w:r w:rsidRPr="00013529">
        <w:rPr>
          <w:rFonts w:hint="cs"/>
          <w:rtl/>
          <w:lang w:bidi="ar-EG"/>
        </w:rPr>
        <w:t xml:space="preserve"> عند المستقبل. وتكون</w:t>
      </w:r>
      <w:r w:rsidRPr="00013529">
        <w:rPr>
          <w:rtl/>
          <w:lang w:bidi="ar-EG"/>
        </w:rPr>
        <w:t xml:space="preserve"> المسافة والارتفاع </w:t>
      </w:r>
      <w:r w:rsidRPr="00013529">
        <w:rPr>
          <w:rFonts w:hint="cs"/>
          <w:rtl/>
          <w:lang w:bidi="ar-EG"/>
        </w:rPr>
        <w:t>لل</w:t>
      </w:r>
      <w:r w:rsidRPr="00013529">
        <w:rPr>
          <w:rtl/>
          <w:lang w:bidi="ar-EG"/>
        </w:rPr>
        <w:t>نقطة</w:t>
      </w:r>
      <w:r w:rsidRPr="00013529">
        <w:rPr>
          <w:rFonts w:hint="cs"/>
          <w:rtl/>
          <w:lang w:bidi="ar-EG"/>
        </w:rPr>
        <w:t xml:space="preserve"> ذات الترتيب</w:t>
      </w:r>
      <w:r w:rsidR="009D128C">
        <w:rPr>
          <w:rFonts w:hint="eastAsia"/>
          <w:rtl/>
          <w:lang w:bidi="ar-EG"/>
        </w:rPr>
        <w:t> </w:t>
      </w:r>
      <w:r w:rsidRPr="00013529">
        <w:rPr>
          <w:i/>
        </w:rPr>
        <w:t>i</w:t>
      </w:r>
      <w:r>
        <w:rPr>
          <w:rFonts w:hint="cs"/>
          <w:rtl/>
          <w:lang w:bidi="ar-EG"/>
        </w:rPr>
        <w:t xml:space="preserve"> في </w:t>
      </w:r>
      <w:r w:rsidRPr="00013529">
        <w:rPr>
          <w:rFonts w:hint="cs"/>
          <w:rtl/>
          <w:lang w:bidi="ar-EG"/>
        </w:rPr>
        <w:t xml:space="preserve">المظهر الجانب‍ي </w:t>
      </w:r>
      <w:r w:rsidRPr="00013529">
        <w:rPr>
          <w:i/>
        </w:rPr>
        <w:t>d</w:t>
      </w:r>
      <w:r w:rsidRPr="00013529">
        <w:rPr>
          <w:i/>
          <w:vertAlign w:val="subscript"/>
        </w:rPr>
        <w:t>i</w:t>
      </w:r>
      <w:r w:rsidRPr="00013529">
        <w:rPr>
          <w:rFonts w:hint="cs"/>
          <w:rtl/>
          <w:lang w:bidi="ar-EG"/>
        </w:rPr>
        <w:t xml:space="preserve"> </w:t>
      </w:r>
      <w:r w:rsidRPr="00013529">
        <w:t>km</w:t>
      </w:r>
      <w:r w:rsidRPr="00013529">
        <w:rPr>
          <w:rFonts w:hint="cs"/>
          <w:rtl/>
          <w:lang w:bidi="ar-EG"/>
        </w:rPr>
        <w:t xml:space="preserve"> و</w:t>
      </w:r>
      <w:r w:rsidRPr="00013529">
        <w:rPr>
          <w:iCs/>
        </w:rPr>
        <w:t>m</w:t>
      </w:r>
      <w:r w:rsidRPr="00013529">
        <w:rPr>
          <w:i/>
        </w:rPr>
        <w:t> h</w:t>
      </w:r>
      <w:r w:rsidRPr="00013529">
        <w:rPr>
          <w:i/>
          <w:vertAlign w:val="subscript"/>
        </w:rPr>
        <w:t>i</w:t>
      </w:r>
      <w:r w:rsidRPr="00013529">
        <w:rPr>
          <w:rFonts w:hint="cs"/>
          <w:rtl/>
          <w:lang w:bidi="ar-EG"/>
        </w:rPr>
        <w:t xml:space="preserve"> </w:t>
      </w:r>
      <w:r w:rsidRPr="00013529">
        <w:rPr>
          <w:rtl/>
          <w:lang w:bidi="ar-EG"/>
        </w:rPr>
        <w:t>فوق مستوى سطح البحر على التوالي</w:t>
      </w:r>
      <w:r w:rsidRPr="00013529">
        <w:rPr>
          <w:rFonts w:hint="cs"/>
          <w:rtl/>
          <w:lang w:bidi="ar-EG"/>
        </w:rPr>
        <w:t xml:space="preserve">، ويتخذ المؤشر </w:t>
      </w:r>
      <w:r w:rsidRPr="00013529">
        <w:rPr>
          <w:i/>
        </w:rPr>
        <w:t>i</w:t>
      </w:r>
      <w:r w:rsidRPr="00013529">
        <w:rPr>
          <w:rFonts w:hint="cs"/>
          <w:rtl/>
          <w:lang w:bidi="ar-EG"/>
        </w:rPr>
        <w:t xml:space="preserve"> قيماً تتراوح بين </w:t>
      </w:r>
      <w:r w:rsidR="004558E2" w:rsidRPr="009819A2">
        <w:t>0</w:t>
      </w:r>
      <w:r w:rsidRPr="00013529">
        <w:rPr>
          <w:rFonts w:hint="cs"/>
          <w:rtl/>
          <w:lang w:bidi="ar-EG"/>
        </w:rPr>
        <w:t xml:space="preserve"> و</w:t>
      </w:r>
      <w:r w:rsidRPr="00013529">
        <w:rPr>
          <w:i/>
        </w:rPr>
        <w:t>n</w:t>
      </w:r>
      <w:r w:rsidRPr="00013529">
        <w:rPr>
          <w:rFonts w:hint="cs"/>
          <w:rtl/>
          <w:lang w:bidi="ar-EG"/>
        </w:rPr>
        <w:t xml:space="preserve"> حيث </w:t>
      </w:r>
      <w:r w:rsidR="004558E2" w:rsidRPr="009819A2">
        <w:rPr>
          <w:i/>
        </w:rPr>
        <w:t>n+1</w:t>
      </w:r>
      <w:r w:rsidRPr="00013529">
        <w:rPr>
          <w:rFonts w:hint="cs"/>
          <w:rtl/>
          <w:lang w:bidi="ar-EG"/>
        </w:rPr>
        <w:t xml:space="preserve"> </w:t>
      </w:r>
      <w:r w:rsidRPr="00013529">
        <w:rPr>
          <w:rtl/>
          <w:lang w:bidi="ar-EG"/>
        </w:rPr>
        <w:t>هو عدد نقاط</w:t>
      </w:r>
      <w:r w:rsidRPr="00013529">
        <w:rPr>
          <w:rFonts w:hint="cs"/>
          <w:rtl/>
          <w:lang w:bidi="ar-EG"/>
        </w:rPr>
        <w:t xml:space="preserve"> المظهر الجانب‍ي والطول الكامل للمسير هو </w:t>
      </w:r>
      <w:r w:rsidRPr="00013529">
        <w:rPr>
          <w:i/>
        </w:rPr>
        <w:t>d</w:t>
      </w:r>
      <w:r w:rsidR="007C0374">
        <w:rPr>
          <w:rFonts w:hint="eastAsia"/>
          <w:rtl/>
          <w:lang w:bidi="ar-EG"/>
        </w:rPr>
        <w:t> </w:t>
      </w:r>
      <w:r w:rsidRPr="00013529">
        <w:t>km</w:t>
      </w:r>
      <w:r w:rsidRPr="00013529">
        <w:rPr>
          <w:rFonts w:hint="cs"/>
          <w:rtl/>
          <w:lang w:bidi="ar-EG"/>
        </w:rPr>
        <w:t>.</w:t>
      </w:r>
      <w:r w:rsidRPr="00013529">
        <w:rPr>
          <w:rtl/>
        </w:rPr>
        <w:t xml:space="preserve"> </w:t>
      </w:r>
      <w:r w:rsidRPr="00013529">
        <w:rPr>
          <w:rFonts w:hint="cs"/>
          <w:rtl/>
        </w:rPr>
        <w:t>و</w:t>
      </w:r>
      <w:r w:rsidRPr="00013529">
        <w:rPr>
          <w:rtl/>
          <w:lang w:bidi="ar-EG"/>
        </w:rPr>
        <w:t>تسهيلا</w:t>
      </w:r>
      <w:r w:rsidRPr="00013529">
        <w:rPr>
          <w:rFonts w:hint="cs"/>
          <w:rtl/>
          <w:lang w:bidi="ar-EG"/>
        </w:rPr>
        <w:t>ً</w:t>
      </w:r>
      <w:r w:rsidRPr="00013529">
        <w:rPr>
          <w:rtl/>
          <w:lang w:bidi="ar-EG"/>
        </w:rPr>
        <w:t xml:space="preserve"> للعمل</w:t>
      </w:r>
      <w:r w:rsidRPr="00013529">
        <w:rPr>
          <w:rFonts w:hint="cs"/>
          <w:rtl/>
          <w:lang w:bidi="ar-EG"/>
        </w:rPr>
        <w:t>، يشار إلى المطرافين</w:t>
      </w:r>
      <w:r>
        <w:rPr>
          <w:rFonts w:hint="cs"/>
          <w:rtl/>
          <w:lang w:bidi="ar-EG"/>
        </w:rPr>
        <w:t xml:space="preserve"> في </w:t>
      </w:r>
      <w:r w:rsidRPr="00013529">
        <w:rPr>
          <w:rtl/>
          <w:lang w:bidi="ar-EG"/>
        </w:rPr>
        <w:t>بداية ونهاية</w:t>
      </w:r>
      <w:r w:rsidRPr="00013529">
        <w:rPr>
          <w:rFonts w:hint="cs"/>
          <w:rtl/>
          <w:lang w:bidi="ar-EG"/>
        </w:rPr>
        <w:t xml:space="preserve"> المظهر الجانب‍ي كمرسل ومستقبل بارتفاعين بالأمتار</w:t>
      </w:r>
      <w:r w:rsidRPr="00013529">
        <w:rPr>
          <w:rtl/>
          <w:lang w:bidi="ar-EG"/>
        </w:rPr>
        <w:t xml:space="preserve"> فوق مستوى سطح البحر</w:t>
      </w:r>
      <w:r w:rsidRPr="00013529">
        <w:rPr>
          <w:rFonts w:hint="cs"/>
          <w:rtl/>
          <w:lang w:bidi="ar-EG"/>
        </w:rPr>
        <w:t xml:space="preserve"> </w:t>
      </w:r>
      <w:r w:rsidRPr="00013529">
        <w:rPr>
          <w:i/>
        </w:rPr>
        <w:t>h</w:t>
      </w:r>
      <w:r w:rsidRPr="00013529">
        <w:rPr>
          <w:i/>
          <w:vertAlign w:val="subscript"/>
        </w:rPr>
        <w:t>ts</w:t>
      </w:r>
      <w:r w:rsidRPr="00013529">
        <w:rPr>
          <w:rFonts w:hint="cs"/>
          <w:rtl/>
          <w:lang w:bidi="ar-EG"/>
        </w:rPr>
        <w:t xml:space="preserve"> و</w:t>
      </w:r>
      <w:r w:rsidRPr="00013529">
        <w:rPr>
          <w:i/>
        </w:rPr>
        <w:t xml:space="preserve"> h</w:t>
      </w:r>
      <w:r w:rsidRPr="00013529">
        <w:rPr>
          <w:i/>
          <w:vertAlign w:val="subscript"/>
        </w:rPr>
        <w:t>rs</w:t>
      </w:r>
      <w:r w:rsidRPr="00013529">
        <w:rPr>
          <w:rFonts w:hint="cs"/>
          <w:rtl/>
          <w:lang w:bidi="ar-EG"/>
        </w:rPr>
        <w:t xml:space="preserve"> </w:t>
      </w:r>
      <w:r w:rsidRPr="00013529">
        <w:rPr>
          <w:rtl/>
          <w:lang w:bidi="ar-EG"/>
        </w:rPr>
        <w:t>على التوالي</w:t>
      </w:r>
      <w:r w:rsidRPr="00013529">
        <w:rPr>
          <w:rFonts w:hint="cs"/>
          <w:rtl/>
          <w:lang w:bidi="ar-EG"/>
        </w:rPr>
        <w:t xml:space="preserve">. ويعطي </w:t>
      </w:r>
      <w:r w:rsidRPr="00013529">
        <w:rPr>
          <w:rtl/>
          <w:lang w:bidi="ar-EG"/>
        </w:rPr>
        <w:t>انحناء الأرض</w:t>
      </w:r>
      <w:r w:rsidRPr="00013529">
        <w:rPr>
          <w:rFonts w:hint="cs"/>
          <w:rtl/>
          <w:lang w:bidi="ar-EG"/>
        </w:rPr>
        <w:t xml:space="preserve"> ال</w:t>
      </w:r>
      <w:r w:rsidRPr="00013529">
        <w:rPr>
          <w:rtl/>
          <w:lang w:bidi="ar-EG"/>
        </w:rPr>
        <w:t>فعال</w:t>
      </w:r>
      <w:r w:rsidRPr="00013529">
        <w:rPr>
          <w:rFonts w:hint="cs"/>
          <w:rtl/>
          <w:lang w:bidi="ar-EG"/>
        </w:rPr>
        <w:t xml:space="preserve">، </w:t>
      </w:r>
      <w:r w:rsidRPr="00013529">
        <w:rPr>
          <w:iCs/>
        </w:rPr>
        <w:t>(</w:t>
      </w:r>
      <w:r w:rsidRPr="00013529">
        <w:rPr>
          <w:i/>
        </w:rPr>
        <w:t>C</w:t>
      </w:r>
      <w:r w:rsidRPr="00013529">
        <w:rPr>
          <w:i/>
          <w:vertAlign w:val="subscript"/>
        </w:rPr>
        <w:t>e</w:t>
      </w:r>
      <w:r w:rsidRPr="00013529">
        <w:rPr>
          <w:i/>
        </w:rPr>
        <w:t> km</w:t>
      </w:r>
      <w:r w:rsidRPr="00013529">
        <w:rPr>
          <w:i/>
          <w:vertAlign w:val="superscript"/>
        </w:rPr>
        <w:t>–1</w:t>
      </w:r>
      <w:r w:rsidRPr="00013529">
        <w:rPr>
          <w:iCs/>
        </w:rPr>
        <w:t>)</w:t>
      </w:r>
      <w:r w:rsidRPr="00013529">
        <w:rPr>
          <w:rFonts w:hint="cs"/>
          <w:rtl/>
          <w:lang w:bidi="ar-EG"/>
        </w:rPr>
        <w:t xml:space="preserve">، بالكسر </w:t>
      </w:r>
      <w:r w:rsidRPr="00013529">
        <w:t>1/</w:t>
      </w:r>
      <w:r w:rsidRPr="00013529">
        <w:rPr>
          <w:i/>
        </w:rPr>
        <w:t>a</w:t>
      </w:r>
      <w:r w:rsidRPr="00013529">
        <w:rPr>
          <w:i/>
          <w:vertAlign w:val="subscript"/>
        </w:rPr>
        <w:t>e</w:t>
      </w:r>
      <w:r w:rsidRPr="00013529">
        <w:rPr>
          <w:rFonts w:hint="cs"/>
          <w:rtl/>
          <w:lang w:bidi="ar-EG"/>
        </w:rPr>
        <w:t xml:space="preserve"> حيث </w:t>
      </w:r>
      <w:r w:rsidR="004558E2" w:rsidRPr="009819A2">
        <w:rPr>
          <w:i/>
        </w:rPr>
        <w:t>a</w:t>
      </w:r>
      <w:r w:rsidR="004558E2" w:rsidRPr="009819A2">
        <w:rPr>
          <w:i/>
          <w:vertAlign w:val="subscript"/>
        </w:rPr>
        <w:t>p</w:t>
      </w:r>
      <w:r w:rsidRPr="00013529">
        <w:rPr>
          <w:rFonts w:hint="cs"/>
          <w:rtl/>
          <w:lang w:bidi="ar-EG"/>
        </w:rPr>
        <w:t xml:space="preserve"> هو نصف قطر الأرض الفعال بالكيلومترات. </w:t>
      </w:r>
      <w:r w:rsidRPr="00013529">
        <w:rPr>
          <w:rtl/>
          <w:lang w:bidi="ar-EG"/>
        </w:rPr>
        <w:t xml:space="preserve">ويمثل طول الموجة بالأمتار </w:t>
      </w:r>
      <w:r w:rsidRPr="00013529">
        <w:rPr>
          <w:rFonts w:hint="cs"/>
          <w:rtl/>
          <w:lang w:bidi="ar-EG"/>
        </w:rPr>
        <w:t xml:space="preserve">بالرمز </w:t>
      </w:r>
      <w:r w:rsidRPr="00013529">
        <w:rPr>
          <w:lang w:val="fr-FR"/>
        </w:rPr>
        <w:sym w:font="Symbol" w:char="F06C"/>
      </w:r>
      <w:r w:rsidRPr="00013529">
        <w:rPr>
          <w:rFonts w:hint="cs"/>
          <w:rtl/>
          <w:lang w:bidi="ar-EG"/>
        </w:rPr>
        <w:t>.</w:t>
      </w:r>
    </w:p>
    <w:p w:rsidR="00013529" w:rsidRPr="00013529" w:rsidRDefault="00013529" w:rsidP="00013529">
      <w:pPr>
        <w:rPr>
          <w:rtl/>
          <w:lang w:bidi="ar-SY"/>
        </w:rPr>
      </w:pPr>
      <w:r w:rsidRPr="00013529">
        <w:rPr>
          <w:rFonts w:hint="cs"/>
          <w:rtl/>
          <w:lang w:bidi="ar-EG"/>
        </w:rPr>
        <w:t>يتم إيجاد ال</w:t>
      </w:r>
      <w:r w:rsidRPr="00013529">
        <w:rPr>
          <w:rtl/>
          <w:lang w:bidi="ar-EG"/>
        </w:rPr>
        <w:t xml:space="preserve">نقطة </w:t>
      </w:r>
      <w:r w:rsidRPr="00013529">
        <w:rPr>
          <w:rFonts w:hint="cs"/>
          <w:rtl/>
          <w:lang w:bidi="ar-EG"/>
        </w:rPr>
        <w:t>ال</w:t>
      </w:r>
      <w:r w:rsidRPr="00013529">
        <w:rPr>
          <w:rtl/>
          <w:lang w:bidi="ar-EG"/>
        </w:rPr>
        <w:t>وسيطة</w:t>
      </w:r>
      <w:r>
        <w:rPr>
          <w:rFonts w:hint="cs"/>
          <w:rtl/>
          <w:lang w:bidi="ar-EG"/>
        </w:rPr>
        <w:t xml:space="preserve"> في </w:t>
      </w:r>
      <w:r w:rsidRPr="00013529">
        <w:rPr>
          <w:rFonts w:hint="cs"/>
          <w:rtl/>
          <w:lang w:bidi="ar-EG"/>
        </w:rPr>
        <w:t>المظهر الجانب‍ي ذات أعلى ميل للخط من المرسل إلى النقطة.</w:t>
      </w:r>
    </w:p>
    <w:p w:rsidR="009D128C" w:rsidRPr="009D128C" w:rsidRDefault="009D128C" w:rsidP="00E34A79">
      <w:pPr>
        <w:pStyle w:val="Equation"/>
        <w:rPr>
          <w:lang w:eastAsia="en-US"/>
        </w:rPr>
      </w:pPr>
      <w:r w:rsidRPr="009D128C">
        <w:rPr>
          <w:lang w:eastAsia="en-US"/>
        </w:rPr>
        <w:tab/>
      </w:r>
      <w:r w:rsidR="00D2242E">
        <w:rPr>
          <w:position w:val="-20"/>
          <w:lang w:val="fr-FR" w:eastAsia="en-US"/>
        </w:rPr>
        <w:pict>
          <v:shape id="_x0000_i1038" type="#_x0000_t75" style="width:152.75pt;height:23.15pt">
            <v:imagedata r:id="rId35" o:title=""/>
          </v:shape>
        </w:pict>
      </w:r>
      <w:r w:rsidRPr="009D128C">
        <w:rPr>
          <w:lang w:eastAsia="en-US"/>
        </w:rPr>
        <w:t>        m/km</w:t>
      </w:r>
      <w:r w:rsidRPr="009D128C">
        <w:rPr>
          <w:lang w:eastAsia="en-US"/>
        </w:rPr>
        <w:tab/>
      </w:r>
      <w:r w:rsidR="00E34A79" w:rsidRPr="009D128C">
        <w:rPr>
          <w:lang w:eastAsia="en-US"/>
        </w:rPr>
        <w:t>(14)</w:t>
      </w:r>
    </w:p>
    <w:p w:rsidR="00013529" w:rsidRPr="00013529" w:rsidRDefault="00013529" w:rsidP="00B61A2D">
      <w:pPr>
        <w:rPr>
          <w:rtl/>
          <w:lang w:bidi="ar-EG"/>
        </w:rPr>
      </w:pPr>
      <w:r w:rsidRPr="00013529">
        <w:rPr>
          <w:rtl/>
          <w:lang w:bidi="ar-EG"/>
        </w:rPr>
        <w:t xml:space="preserve">حيث </w:t>
      </w:r>
      <w:r w:rsidRPr="00013529">
        <w:rPr>
          <w:rFonts w:hint="cs"/>
          <w:rtl/>
          <w:lang w:bidi="ar-EG"/>
        </w:rPr>
        <w:t xml:space="preserve">يتخذ </w:t>
      </w:r>
      <w:r w:rsidRPr="00013529">
        <w:rPr>
          <w:rtl/>
          <w:lang w:bidi="ar-EG"/>
        </w:rPr>
        <w:t>مؤشر</w:t>
      </w:r>
      <w:r w:rsidRPr="00013529">
        <w:rPr>
          <w:rFonts w:hint="cs"/>
          <w:rtl/>
          <w:lang w:bidi="ar-EG"/>
        </w:rPr>
        <w:t xml:space="preserve"> المظهر الجانب‍ي </w:t>
      </w:r>
      <w:r w:rsidRPr="00013529">
        <w:rPr>
          <w:i/>
        </w:rPr>
        <w:t>i</w:t>
      </w:r>
      <w:r w:rsidRPr="00013529">
        <w:rPr>
          <w:rFonts w:hint="cs"/>
          <w:rtl/>
          <w:lang w:bidi="ar-EG"/>
        </w:rPr>
        <w:t xml:space="preserve"> قيماً تتراوح بين </w:t>
      </w:r>
      <w:r w:rsidRPr="00013529">
        <w:t>1</w:t>
      </w:r>
      <w:r w:rsidRPr="00013529">
        <w:rPr>
          <w:rFonts w:hint="cs"/>
          <w:rtl/>
          <w:lang w:bidi="ar-EG"/>
        </w:rPr>
        <w:t xml:space="preserve"> و</w:t>
      </w:r>
      <w:r w:rsidRPr="00013529">
        <w:rPr>
          <w:i/>
          <w:iCs/>
        </w:rPr>
        <w:t>n</w:t>
      </w:r>
      <w:r w:rsidR="00B61A2D">
        <w:rPr>
          <w:iCs/>
        </w:rPr>
        <w:noBreakHyphen/>
      </w:r>
      <w:r w:rsidRPr="00013529">
        <w:rPr>
          <w:iCs/>
        </w:rPr>
        <w:t>1</w:t>
      </w:r>
      <w:r w:rsidRPr="00013529">
        <w:rPr>
          <w:rFonts w:hint="cs"/>
          <w:rtl/>
          <w:lang w:bidi="ar-EG"/>
        </w:rPr>
        <w:t>.</w:t>
      </w:r>
    </w:p>
    <w:p w:rsidR="00013529" w:rsidRPr="00013529" w:rsidRDefault="00013529" w:rsidP="00013529">
      <w:pPr>
        <w:rPr>
          <w:rtl/>
          <w:lang w:bidi="ar-SY"/>
        </w:rPr>
      </w:pPr>
      <w:r w:rsidRPr="00013529">
        <w:rPr>
          <w:rFonts w:hint="cs"/>
          <w:rtl/>
          <w:lang w:bidi="ar-EG"/>
        </w:rPr>
        <w:t>ويُحسب</w:t>
      </w:r>
      <w:r w:rsidRPr="00013529">
        <w:rPr>
          <w:rtl/>
          <w:lang w:bidi="ar-EG"/>
        </w:rPr>
        <w:t xml:space="preserve"> ميل الخط من المرسل إلى المستقبل </w:t>
      </w:r>
      <w:r w:rsidRPr="00013529">
        <w:rPr>
          <w:rFonts w:hint="cs"/>
          <w:rtl/>
          <w:lang w:bidi="ar-EG"/>
        </w:rPr>
        <w:t>ب</w:t>
      </w:r>
      <w:r w:rsidRPr="00013529">
        <w:rPr>
          <w:rtl/>
          <w:lang w:bidi="ar-EG"/>
        </w:rPr>
        <w:t>افتراض مس</w:t>
      </w:r>
      <w:r w:rsidRPr="00013529">
        <w:rPr>
          <w:rFonts w:hint="cs"/>
          <w:rtl/>
          <w:lang w:bidi="ar-EG"/>
        </w:rPr>
        <w:t>ي</w:t>
      </w:r>
      <w:r w:rsidRPr="00013529">
        <w:rPr>
          <w:rtl/>
          <w:lang w:bidi="ar-EG"/>
        </w:rPr>
        <w:t>ر</w:t>
      </w:r>
      <w:r w:rsidRPr="00013529">
        <w:rPr>
          <w:rFonts w:hint="cs"/>
          <w:rtl/>
          <w:lang w:bidi="ar-EG"/>
        </w:rPr>
        <w:t xml:space="preserve"> على خط البصر:</w:t>
      </w:r>
    </w:p>
    <w:p w:rsidR="00B61A2D" w:rsidRPr="00B61A2D" w:rsidRDefault="00B61A2D" w:rsidP="00E34A79">
      <w:pPr>
        <w:pStyle w:val="Equation"/>
        <w:rPr>
          <w:lang w:eastAsia="en-US"/>
        </w:rPr>
      </w:pPr>
      <w:r w:rsidRPr="00B61A2D">
        <w:rPr>
          <w:lang w:eastAsia="en-US"/>
        </w:rPr>
        <w:tab/>
      </w:r>
      <w:r w:rsidR="00D2242E">
        <w:rPr>
          <w:position w:val="-16"/>
          <w:lang w:val="fr-FR" w:eastAsia="en-US"/>
        </w:rPr>
        <w:pict>
          <v:shape id="_x0000_i1039" type="#_x0000_t75" style="width:62pt;height:22.55pt">
            <v:imagedata r:id="rId36" o:title=""/>
          </v:shape>
        </w:pict>
      </w:r>
      <w:r w:rsidRPr="00B61A2D">
        <w:rPr>
          <w:lang w:eastAsia="en-US"/>
        </w:rPr>
        <w:t>        m/km</w:t>
      </w:r>
      <w:r w:rsidRPr="00B61A2D">
        <w:rPr>
          <w:lang w:eastAsia="en-US"/>
        </w:rPr>
        <w:tab/>
      </w:r>
      <w:r w:rsidR="00E34A79" w:rsidRPr="00B61A2D">
        <w:rPr>
          <w:lang w:eastAsia="en-US"/>
        </w:rPr>
        <w:t>(15)</w:t>
      </w:r>
    </w:p>
    <w:p w:rsidR="00013529" w:rsidRPr="00013529" w:rsidRDefault="00013529" w:rsidP="00013529">
      <w:pPr>
        <w:rPr>
          <w:rtl/>
          <w:lang w:bidi="ar-EG"/>
        </w:rPr>
      </w:pPr>
      <w:r w:rsidRPr="00013529">
        <w:rPr>
          <w:rtl/>
          <w:lang w:bidi="ar-EG"/>
        </w:rPr>
        <w:t xml:space="preserve">ويجب الآن </w:t>
      </w:r>
      <w:r w:rsidRPr="00013529">
        <w:rPr>
          <w:rFonts w:hint="cs"/>
          <w:rtl/>
          <w:lang w:bidi="ar-EG"/>
        </w:rPr>
        <w:t xml:space="preserve">أن تؤخذ </w:t>
      </w:r>
      <w:r w:rsidRPr="00013529">
        <w:rPr>
          <w:rtl/>
          <w:lang w:bidi="ar-EG"/>
        </w:rPr>
        <w:t>حالت</w:t>
      </w:r>
      <w:r w:rsidRPr="00013529">
        <w:rPr>
          <w:rFonts w:hint="cs"/>
          <w:rtl/>
          <w:lang w:bidi="ar-EG"/>
        </w:rPr>
        <w:t>ا</w:t>
      </w:r>
      <w:r w:rsidRPr="00013529">
        <w:rPr>
          <w:rtl/>
          <w:lang w:bidi="ar-EG"/>
        </w:rPr>
        <w:t>ن بعين الاعتبار.</w:t>
      </w:r>
    </w:p>
    <w:p w:rsidR="00013529" w:rsidRPr="00013529" w:rsidRDefault="00013529" w:rsidP="00E34A79">
      <w:pPr>
        <w:pStyle w:val="Headingi"/>
        <w:rPr>
          <w:rFonts w:hint="eastAsia"/>
          <w:rtl/>
          <w:lang w:bidi="ar-EG"/>
        </w:rPr>
      </w:pPr>
      <w:r w:rsidRPr="00013529">
        <w:rPr>
          <w:rFonts w:hint="cs"/>
          <w:rtl/>
          <w:lang w:bidi="ar-EG"/>
        </w:rPr>
        <w:lastRenderedPageBreak/>
        <w:t>ال</w:t>
      </w:r>
      <w:r w:rsidRPr="00013529">
        <w:rPr>
          <w:rtl/>
          <w:lang w:bidi="ar-EG"/>
        </w:rPr>
        <w:t xml:space="preserve">حالة </w:t>
      </w:r>
      <w:r w:rsidRPr="00013529">
        <w:t>1</w:t>
      </w:r>
      <w:r w:rsidRPr="00013529">
        <w:rPr>
          <w:rFonts w:hint="cs"/>
          <w:rtl/>
          <w:lang w:bidi="ar-EG"/>
        </w:rPr>
        <w:t>:</w:t>
      </w:r>
      <w:r w:rsidRPr="00013529">
        <w:rPr>
          <w:rtl/>
          <w:lang w:bidi="ar-EG"/>
        </w:rPr>
        <w:t xml:space="preserve"> المس</w:t>
      </w:r>
      <w:r w:rsidRPr="00013529">
        <w:rPr>
          <w:rFonts w:hint="cs"/>
          <w:rtl/>
          <w:lang w:bidi="ar-EG"/>
        </w:rPr>
        <w:t>ي</w:t>
      </w:r>
      <w:r w:rsidRPr="00013529">
        <w:rPr>
          <w:rtl/>
          <w:lang w:bidi="ar-EG"/>
        </w:rPr>
        <w:t xml:space="preserve">ر هو </w:t>
      </w:r>
      <w:r w:rsidRPr="00013529">
        <w:rPr>
          <w:rFonts w:hint="cs"/>
          <w:rtl/>
          <w:lang w:bidi="ar-EG"/>
        </w:rPr>
        <w:t>على خط البصر</w:t>
      </w:r>
    </w:p>
    <w:p w:rsidR="00013529" w:rsidRPr="00013529" w:rsidRDefault="00013529" w:rsidP="00013529">
      <w:pPr>
        <w:rPr>
          <w:rtl/>
          <w:lang w:bidi="ar-EG"/>
        </w:rPr>
      </w:pPr>
      <w:r w:rsidRPr="00013529">
        <w:rPr>
          <w:rFonts w:hint="cs"/>
          <w:rtl/>
          <w:lang w:bidi="ar-EG"/>
        </w:rPr>
        <w:t>في حال</w:t>
      </w:r>
      <w:r w:rsidRPr="00013529">
        <w:rPr>
          <w:rFonts w:hint="cs"/>
          <w:rtl/>
        </w:rPr>
        <w:t xml:space="preserve"> </w:t>
      </w:r>
      <w:r w:rsidRPr="00013529">
        <w:rPr>
          <w:iCs/>
        </w:rPr>
        <w:t>(</w:t>
      </w:r>
      <w:r w:rsidRPr="00013529">
        <w:rPr>
          <w:i/>
        </w:rPr>
        <w:t>S</w:t>
      </w:r>
      <w:r w:rsidRPr="00013529">
        <w:rPr>
          <w:i/>
          <w:vertAlign w:val="subscript"/>
        </w:rPr>
        <w:t>tim</w:t>
      </w:r>
      <w:r w:rsidRPr="00013529">
        <w:rPr>
          <w:i/>
        </w:rPr>
        <w:t> &lt; S</w:t>
      </w:r>
      <w:r w:rsidRPr="00013529">
        <w:rPr>
          <w:i/>
          <w:vertAlign w:val="subscript"/>
        </w:rPr>
        <w:t>tr</w:t>
      </w:r>
      <w:r w:rsidRPr="00013529">
        <w:rPr>
          <w:iCs/>
        </w:rPr>
        <w:t>)</w:t>
      </w:r>
      <w:r w:rsidRPr="00013529">
        <w:rPr>
          <w:rFonts w:hint="cs"/>
          <w:rtl/>
          <w:lang w:bidi="ar-EG"/>
        </w:rPr>
        <w:t>، يكون</w:t>
      </w:r>
      <w:r w:rsidRPr="00013529">
        <w:rPr>
          <w:rtl/>
          <w:lang w:bidi="ar-EG"/>
        </w:rPr>
        <w:t xml:space="preserve"> المس</w:t>
      </w:r>
      <w:r w:rsidRPr="00013529">
        <w:rPr>
          <w:rFonts w:hint="cs"/>
          <w:rtl/>
          <w:lang w:bidi="ar-EG"/>
        </w:rPr>
        <w:t>ي</w:t>
      </w:r>
      <w:r w:rsidRPr="00013529">
        <w:rPr>
          <w:rtl/>
          <w:lang w:bidi="ar-EG"/>
        </w:rPr>
        <w:t xml:space="preserve">ر </w:t>
      </w:r>
      <w:r w:rsidRPr="00013529">
        <w:rPr>
          <w:rFonts w:hint="cs"/>
          <w:rtl/>
          <w:lang w:bidi="ar-EG"/>
        </w:rPr>
        <w:t>على خط البصر.</w:t>
      </w:r>
    </w:p>
    <w:p w:rsidR="00013529" w:rsidRPr="00013529" w:rsidRDefault="00013529" w:rsidP="00013529">
      <w:pPr>
        <w:rPr>
          <w:rtl/>
          <w:lang w:bidi="ar-EG"/>
        </w:rPr>
      </w:pPr>
      <w:r w:rsidRPr="00013529">
        <w:rPr>
          <w:rFonts w:hint="cs"/>
          <w:rtl/>
          <w:lang w:bidi="ar-EG"/>
        </w:rPr>
        <w:t>يتم إيجاد ال</w:t>
      </w:r>
      <w:r w:rsidRPr="00013529">
        <w:rPr>
          <w:rtl/>
          <w:lang w:bidi="ar-EG"/>
        </w:rPr>
        <w:t xml:space="preserve">نقطة </w:t>
      </w:r>
      <w:r w:rsidRPr="00013529">
        <w:rPr>
          <w:rFonts w:hint="cs"/>
          <w:rtl/>
          <w:lang w:bidi="ar-EG"/>
        </w:rPr>
        <w:t>ال</w:t>
      </w:r>
      <w:r w:rsidRPr="00013529">
        <w:rPr>
          <w:rtl/>
          <w:lang w:bidi="ar-EG"/>
        </w:rPr>
        <w:t>وسيطة</w:t>
      </w:r>
      <w:r>
        <w:rPr>
          <w:rFonts w:hint="cs"/>
          <w:rtl/>
          <w:lang w:bidi="ar-EG"/>
        </w:rPr>
        <w:t xml:space="preserve"> في </w:t>
      </w:r>
      <w:r w:rsidRPr="00013529">
        <w:rPr>
          <w:rFonts w:hint="cs"/>
          <w:rtl/>
          <w:lang w:bidi="ar-EG"/>
        </w:rPr>
        <w:t>المظهر الجانب‍ي ذات أعلى معلمة انعراج</w:t>
      </w:r>
      <w:r w:rsidRPr="00013529">
        <w:rPr>
          <w:rFonts w:hint="eastAsia"/>
          <w:rtl/>
          <w:lang w:bidi="ar-EG"/>
        </w:rPr>
        <w:t> </w:t>
      </w:r>
      <w:r w:rsidRPr="00013529">
        <w:rPr>
          <w:lang w:val="fr-FR"/>
        </w:rPr>
        <w:sym w:font="Symbol" w:char="F06E"/>
      </w:r>
      <w:r w:rsidRPr="00013529">
        <w:rPr>
          <w:rFonts w:hint="cs"/>
          <w:rtl/>
          <w:lang w:bidi="ar-EG"/>
        </w:rPr>
        <w:t>:</w:t>
      </w:r>
    </w:p>
    <w:p w:rsidR="00225957" w:rsidRPr="00225957" w:rsidRDefault="00225957" w:rsidP="00011086">
      <w:pPr>
        <w:pStyle w:val="Equation"/>
        <w:rPr>
          <w:rFonts w:cs="Times New Roman"/>
          <w:sz w:val="24"/>
          <w:szCs w:val="20"/>
          <w:lang w:eastAsia="en-US"/>
        </w:rPr>
      </w:pPr>
      <w:r w:rsidRPr="00225957">
        <w:rPr>
          <w:rFonts w:cs="Times New Roman"/>
          <w:sz w:val="24"/>
          <w:szCs w:val="20"/>
          <w:lang w:eastAsia="en-US"/>
        </w:rPr>
        <w:tab/>
      </w:r>
      <w:r w:rsidR="00011086" w:rsidRPr="008348C5">
        <w:rPr>
          <w:position w:val="-26"/>
        </w:rPr>
        <w:object w:dxaOrig="6039" w:dyaOrig="639">
          <v:shape id="_x0000_i1040" type="#_x0000_t75" style="width:303.65pt;height:28.15pt" o:ole="">
            <v:imagedata r:id="rId37" o:title=""/>
          </v:shape>
          <o:OLEObject Type="Embed" ProgID="Equation.3" ShapeID="_x0000_i1040" DrawAspect="Content" ObjectID="_1485789979" r:id="rId38"/>
        </w:object>
      </w:r>
      <w:r w:rsidRPr="00225957">
        <w:rPr>
          <w:rFonts w:cs="Times New Roman"/>
          <w:sz w:val="24"/>
          <w:szCs w:val="20"/>
          <w:lang w:eastAsia="en-US"/>
        </w:rPr>
        <w:tab/>
        <w:t>(16)</w:t>
      </w:r>
    </w:p>
    <w:p w:rsidR="00013529" w:rsidRPr="00013529" w:rsidRDefault="00013529" w:rsidP="00E34A79">
      <w:pPr>
        <w:rPr>
          <w:rtl/>
          <w:lang w:bidi="ar-EG"/>
        </w:rPr>
      </w:pPr>
      <w:r w:rsidRPr="00013529">
        <w:rPr>
          <w:rtl/>
          <w:lang w:bidi="ar-EG"/>
        </w:rPr>
        <w:t xml:space="preserve">حيث </w:t>
      </w:r>
      <w:r w:rsidRPr="00013529">
        <w:rPr>
          <w:rFonts w:hint="cs"/>
          <w:rtl/>
          <w:lang w:bidi="ar-EG"/>
        </w:rPr>
        <w:t xml:space="preserve">يتخذ </w:t>
      </w:r>
      <w:r w:rsidRPr="00013529">
        <w:rPr>
          <w:rtl/>
          <w:lang w:bidi="ar-EG"/>
        </w:rPr>
        <w:t>مؤشر</w:t>
      </w:r>
      <w:r w:rsidRPr="00013529">
        <w:rPr>
          <w:rFonts w:hint="cs"/>
          <w:rtl/>
          <w:lang w:bidi="ar-EG"/>
        </w:rPr>
        <w:t xml:space="preserve"> المظهر الجانب‍ي </w:t>
      </w:r>
      <w:r w:rsidRPr="00013529">
        <w:rPr>
          <w:i/>
        </w:rPr>
        <w:t>i</w:t>
      </w:r>
      <w:r w:rsidRPr="00013529">
        <w:rPr>
          <w:rFonts w:hint="cs"/>
          <w:rtl/>
          <w:lang w:bidi="ar-EG"/>
        </w:rPr>
        <w:t xml:space="preserve"> قيماً تتراوح بين </w:t>
      </w:r>
      <w:r w:rsidRPr="00013529">
        <w:t>1</w:t>
      </w:r>
      <w:r w:rsidRPr="00013529">
        <w:rPr>
          <w:rFonts w:hint="eastAsia"/>
          <w:rtl/>
          <w:lang w:bidi="ar-EG"/>
        </w:rPr>
        <w:t> </w:t>
      </w:r>
      <w:r w:rsidRPr="00013529">
        <w:rPr>
          <w:rFonts w:hint="cs"/>
          <w:rtl/>
        </w:rPr>
        <w:t>و</w:t>
      </w:r>
      <w:r w:rsidR="00E34A79" w:rsidRPr="009819A2">
        <w:rPr>
          <w:i/>
        </w:rPr>
        <w:t>n</w:t>
      </w:r>
      <w:r w:rsidR="00E34A79">
        <w:rPr>
          <w:i/>
        </w:rPr>
        <w:t> </w:t>
      </w:r>
      <w:r w:rsidR="00E34A79" w:rsidRPr="009C72C1">
        <w:t>–</w:t>
      </w:r>
      <w:r w:rsidR="00E34A79">
        <w:t> </w:t>
      </w:r>
      <w:r w:rsidR="00E34A79" w:rsidRPr="009819A2">
        <w:t>1</w:t>
      </w:r>
      <w:r w:rsidRPr="00013529">
        <w:rPr>
          <w:rFonts w:hint="cs"/>
          <w:rtl/>
          <w:lang w:bidi="ar-EG"/>
        </w:rPr>
        <w:t>.</w:t>
      </w:r>
    </w:p>
    <w:p w:rsidR="00013529" w:rsidRPr="00013529" w:rsidRDefault="00013529" w:rsidP="00225957">
      <w:pPr>
        <w:keepNext/>
        <w:rPr>
          <w:rtl/>
          <w:lang w:bidi="ar-EG"/>
        </w:rPr>
      </w:pPr>
      <w:r w:rsidRPr="00013529">
        <w:rPr>
          <w:rFonts w:hint="cs"/>
          <w:rtl/>
          <w:lang w:bidi="ar-EG"/>
        </w:rPr>
        <w:t>و</w:t>
      </w:r>
      <w:r w:rsidRPr="00013529">
        <w:rPr>
          <w:rtl/>
          <w:lang w:bidi="ar-EG"/>
        </w:rPr>
        <w:t xml:space="preserve">في هذه الحالة، </w:t>
      </w:r>
      <w:r w:rsidRPr="00013529">
        <w:rPr>
          <w:rFonts w:hint="cs"/>
          <w:rtl/>
          <w:lang w:bidi="ar-EG"/>
        </w:rPr>
        <w:t>تعطى خسارة</w:t>
      </w:r>
      <w:r w:rsidRPr="00013529">
        <w:rPr>
          <w:rtl/>
          <w:lang w:bidi="ar-EG"/>
        </w:rPr>
        <w:t xml:space="preserve"> حد السكين لنقطة بولينغتن </w:t>
      </w:r>
      <w:r w:rsidRPr="00013529">
        <w:rPr>
          <w:rFonts w:hint="cs"/>
          <w:rtl/>
          <w:lang w:bidi="ar-EG"/>
        </w:rPr>
        <w:t>كما</w:t>
      </w:r>
      <w:r w:rsidRPr="00013529">
        <w:rPr>
          <w:rFonts w:hint="eastAsia"/>
          <w:rtl/>
          <w:lang w:bidi="ar-EG"/>
        </w:rPr>
        <w:t> </w:t>
      </w:r>
      <w:r w:rsidRPr="00013529">
        <w:rPr>
          <w:rFonts w:hint="cs"/>
          <w:rtl/>
          <w:lang w:bidi="ar-EG"/>
        </w:rPr>
        <w:t>يلي</w:t>
      </w:r>
      <w:r w:rsidRPr="00013529">
        <w:rPr>
          <w:rtl/>
          <w:lang w:bidi="ar-EG"/>
        </w:rPr>
        <w:t>:</w:t>
      </w:r>
    </w:p>
    <w:p w:rsidR="00225957" w:rsidRPr="00225957" w:rsidRDefault="00225957" w:rsidP="00E34A79">
      <w:pPr>
        <w:pStyle w:val="Equation"/>
        <w:rPr>
          <w:lang w:eastAsia="en-US"/>
        </w:rPr>
      </w:pPr>
      <w:r w:rsidRPr="00225957">
        <w:rPr>
          <w:lang w:eastAsia="en-US"/>
        </w:rPr>
        <w:tab/>
      </w:r>
      <w:r w:rsidR="00D2242E">
        <w:rPr>
          <w:position w:val="-14"/>
          <w:lang w:val="fr-FR" w:eastAsia="en-US"/>
        </w:rPr>
        <w:pict>
          <v:shape id="_x0000_i1041" type="#_x0000_t75" style="width:76.4pt;height:19.4pt">
            <v:imagedata r:id="rId39" o:title=""/>
          </v:shape>
        </w:pict>
      </w:r>
      <w:r w:rsidRPr="00225957">
        <w:rPr>
          <w:lang w:eastAsia="en-US"/>
        </w:rPr>
        <w:t>       dB</w:t>
      </w:r>
      <w:r w:rsidRPr="00225957">
        <w:rPr>
          <w:lang w:eastAsia="en-US"/>
        </w:rPr>
        <w:tab/>
      </w:r>
      <w:r w:rsidR="00E34A79" w:rsidRPr="00225957">
        <w:rPr>
          <w:lang w:eastAsia="en-US"/>
        </w:rPr>
        <w:t>(17)</w:t>
      </w:r>
    </w:p>
    <w:p w:rsidR="00013529" w:rsidRPr="00013529" w:rsidRDefault="00013529" w:rsidP="00225957">
      <w:pPr>
        <w:rPr>
          <w:rtl/>
          <w:lang w:bidi="ar-EG"/>
        </w:rPr>
      </w:pPr>
      <w:r w:rsidRPr="00013529">
        <w:rPr>
          <w:rFonts w:hint="cs"/>
          <w:rtl/>
          <w:lang w:bidi="ar-EG"/>
        </w:rPr>
        <w:t xml:space="preserve">حيث تعطى الدالة </w:t>
      </w:r>
      <w:r w:rsidRPr="00013529">
        <w:rPr>
          <w:i/>
        </w:rPr>
        <w:t>J</w:t>
      </w:r>
      <w:r w:rsidRPr="00013529">
        <w:rPr>
          <w:rFonts w:hint="cs"/>
          <w:rtl/>
          <w:lang w:bidi="ar-EG"/>
        </w:rPr>
        <w:t xml:space="preserve"> بالمعادلة </w:t>
      </w:r>
      <w:r w:rsidRPr="00013529">
        <w:t>(13)</w:t>
      </w:r>
      <w:r w:rsidRPr="00013529">
        <w:rPr>
          <w:rFonts w:hint="cs"/>
          <w:rtl/>
          <w:lang w:bidi="ar-EG"/>
        </w:rPr>
        <w:t xml:space="preserve"> من أجل </w:t>
      </w:r>
      <w:r w:rsidRPr="00013529">
        <w:rPr>
          <w:lang w:val="fr-FR"/>
        </w:rPr>
        <w:sym w:font="Symbol" w:char="F06E"/>
      </w:r>
      <w:r w:rsidRPr="00013529">
        <w:rPr>
          <w:i/>
          <w:vertAlign w:val="subscript"/>
        </w:rPr>
        <w:t>b</w:t>
      </w:r>
      <w:r w:rsidRPr="00013529">
        <w:rPr>
          <w:rFonts w:hint="cs"/>
          <w:rtl/>
          <w:lang w:bidi="ar-EG"/>
        </w:rPr>
        <w:t xml:space="preserve"> </w:t>
      </w:r>
      <w:r w:rsidRPr="00013529">
        <w:rPr>
          <w:rtl/>
          <w:lang w:bidi="ar-EG"/>
        </w:rPr>
        <w:t xml:space="preserve">أكبر من </w:t>
      </w:r>
      <w:r w:rsidRPr="00013529">
        <w:t>0,78</w:t>
      </w:r>
      <w:r w:rsidR="00225957">
        <w:t>–</w:t>
      </w:r>
      <w:r w:rsidRPr="00013529">
        <w:rPr>
          <w:rtl/>
          <w:lang w:bidi="ar-EG"/>
        </w:rPr>
        <w:t>،</w:t>
      </w:r>
      <w:r w:rsidRPr="00013529">
        <w:rPr>
          <w:rFonts w:hint="cs"/>
          <w:rtl/>
          <w:lang w:bidi="ar-EG"/>
        </w:rPr>
        <w:t xml:space="preserve"> </w:t>
      </w:r>
      <w:r w:rsidRPr="00013529">
        <w:rPr>
          <w:rtl/>
          <w:lang w:bidi="ar-EG"/>
        </w:rPr>
        <w:t>و</w:t>
      </w:r>
      <w:r w:rsidRPr="00013529">
        <w:rPr>
          <w:rFonts w:hint="cs"/>
          <w:rtl/>
          <w:lang w:bidi="ar-EG"/>
        </w:rPr>
        <w:t xml:space="preserve">تكون صفراً </w:t>
      </w:r>
      <w:r w:rsidRPr="00013529">
        <w:rPr>
          <w:rtl/>
          <w:lang w:bidi="ar-EG"/>
        </w:rPr>
        <w:t>خلاف ذلك</w:t>
      </w:r>
      <w:r w:rsidRPr="00013529">
        <w:rPr>
          <w:rFonts w:hint="cs"/>
          <w:rtl/>
          <w:lang w:bidi="ar-EG"/>
        </w:rPr>
        <w:t>.</w:t>
      </w:r>
    </w:p>
    <w:p w:rsidR="00013529" w:rsidRPr="00013529" w:rsidRDefault="00013529" w:rsidP="00E34A79">
      <w:pPr>
        <w:pStyle w:val="Headingi"/>
        <w:rPr>
          <w:rFonts w:hint="eastAsia"/>
          <w:rtl/>
          <w:lang w:bidi="ar-EG"/>
        </w:rPr>
      </w:pPr>
      <w:r w:rsidRPr="00013529">
        <w:rPr>
          <w:rtl/>
          <w:lang w:bidi="ar-EG"/>
        </w:rPr>
        <w:t xml:space="preserve">الحالة </w:t>
      </w:r>
      <w:r w:rsidRPr="00013529">
        <w:t>2</w:t>
      </w:r>
      <w:r w:rsidRPr="00013529">
        <w:rPr>
          <w:rFonts w:hint="cs"/>
          <w:rtl/>
          <w:lang w:bidi="ar-EG"/>
        </w:rPr>
        <w:t>:</w:t>
      </w:r>
      <w:r w:rsidRPr="00013529">
        <w:rPr>
          <w:rtl/>
          <w:lang w:bidi="ar-EG"/>
        </w:rPr>
        <w:t xml:space="preserve"> المس</w:t>
      </w:r>
      <w:r w:rsidRPr="00013529">
        <w:rPr>
          <w:rFonts w:hint="cs"/>
          <w:rtl/>
          <w:lang w:bidi="ar-EG"/>
        </w:rPr>
        <w:t>ي</w:t>
      </w:r>
      <w:r w:rsidRPr="00013529">
        <w:rPr>
          <w:rtl/>
          <w:lang w:bidi="ar-EG"/>
        </w:rPr>
        <w:t>ر عبر الأفق</w:t>
      </w:r>
    </w:p>
    <w:p w:rsidR="00013529" w:rsidRPr="00013529" w:rsidRDefault="00013529" w:rsidP="00447EDE">
      <w:pPr>
        <w:rPr>
          <w:rtl/>
          <w:lang w:bidi="ar-EG"/>
        </w:rPr>
      </w:pPr>
      <w:r w:rsidRPr="00013529">
        <w:rPr>
          <w:rFonts w:hint="cs"/>
          <w:rtl/>
          <w:lang w:bidi="ar-EG"/>
        </w:rPr>
        <w:t>في</w:t>
      </w:r>
      <w:r w:rsidR="00447EDE">
        <w:rPr>
          <w:rFonts w:hint="eastAsia"/>
          <w:rtl/>
          <w:lang w:bidi="ar-EG"/>
        </w:rPr>
        <w:t> </w:t>
      </w:r>
      <w:r w:rsidRPr="00013529">
        <w:rPr>
          <w:rFonts w:hint="cs"/>
          <w:rtl/>
          <w:lang w:bidi="ar-EG"/>
        </w:rPr>
        <w:t>حال</w:t>
      </w:r>
      <w:r w:rsidRPr="00013529">
        <w:rPr>
          <w:rFonts w:hint="cs"/>
          <w:rtl/>
        </w:rPr>
        <w:t xml:space="preserve"> </w:t>
      </w:r>
      <w:r w:rsidRPr="00013529">
        <w:t>(</w:t>
      </w:r>
      <w:r w:rsidRPr="00013529">
        <w:rPr>
          <w:i/>
        </w:rPr>
        <w:t>S</w:t>
      </w:r>
      <w:r w:rsidRPr="00013529">
        <w:rPr>
          <w:i/>
          <w:vertAlign w:val="subscript"/>
        </w:rPr>
        <w:t>tim</w:t>
      </w:r>
      <w:r w:rsidRPr="00013529">
        <w:t> </w:t>
      </w:r>
      <w:r w:rsidRPr="00013529">
        <w:rPr>
          <w:lang w:val="fr-FR"/>
        </w:rPr>
        <w:sym w:font="Symbol" w:char="F0B3"/>
      </w:r>
      <w:r w:rsidRPr="00013529">
        <w:t> </w:t>
      </w:r>
      <w:r w:rsidRPr="00013529">
        <w:rPr>
          <w:i/>
        </w:rPr>
        <w:t>S</w:t>
      </w:r>
      <w:r w:rsidRPr="00013529">
        <w:rPr>
          <w:i/>
          <w:vertAlign w:val="subscript"/>
        </w:rPr>
        <w:t>tr</w:t>
      </w:r>
      <w:r w:rsidRPr="00013529">
        <w:t>)</w:t>
      </w:r>
      <w:r w:rsidRPr="00013529">
        <w:rPr>
          <w:rFonts w:hint="cs"/>
          <w:rtl/>
          <w:lang w:bidi="ar-EG"/>
        </w:rPr>
        <w:t>، يكون</w:t>
      </w:r>
      <w:r w:rsidRPr="00013529">
        <w:rPr>
          <w:rtl/>
          <w:lang w:bidi="ar-EG"/>
        </w:rPr>
        <w:t xml:space="preserve"> المس</w:t>
      </w:r>
      <w:r w:rsidRPr="00013529">
        <w:rPr>
          <w:rFonts w:hint="cs"/>
          <w:rtl/>
          <w:lang w:bidi="ar-EG"/>
        </w:rPr>
        <w:t>ي</w:t>
      </w:r>
      <w:r w:rsidRPr="00013529">
        <w:rPr>
          <w:rtl/>
          <w:lang w:bidi="ar-EG"/>
        </w:rPr>
        <w:t>ر عبر الأفق.</w:t>
      </w:r>
    </w:p>
    <w:p w:rsidR="00013529" w:rsidRPr="00013529" w:rsidRDefault="00013529" w:rsidP="00013529">
      <w:pPr>
        <w:rPr>
          <w:rtl/>
          <w:lang w:bidi="ar-EG"/>
        </w:rPr>
      </w:pPr>
      <w:r w:rsidRPr="00013529">
        <w:rPr>
          <w:rFonts w:hint="cs"/>
          <w:rtl/>
          <w:lang w:bidi="ar-LB"/>
        </w:rPr>
        <w:t xml:space="preserve">يتم </w:t>
      </w:r>
      <w:r w:rsidRPr="00013529">
        <w:rPr>
          <w:rFonts w:hint="cs"/>
          <w:rtl/>
          <w:lang w:bidi="ar-EG"/>
        </w:rPr>
        <w:t>إيجاد ال</w:t>
      </w:r>
      <w:r w:rsidRPr="00013529">
        <w:rPr>
          <w:rtl/>
          <w:lang w:bidi="ar-EG"/>
        </w:rPr>
        <w:t xml:space="preserve">نقطة </w:t>
      </w:r>
      <w:r w:rsidRPr="00013529">
        <w:rPr>
          <w:rFonts w:hint="cs"/>
          <w:rtl/>
          <w:lang w:bidi="ar-EG"/>
        </w:rPr>
        <w:t>ال</w:t>
      </w:r>
      <w:r w:rsidRPr="00013529">
        <w:rPr>
          <w:rtl/>
          <w:lang w:bidi="ar-EG"/>
        </w:rPr>
        <w:t>وسيطة</w:t>
      </w:r>
      <w:r>
        <w:rPr>
          <w:rFonts w:hint="cs"/>
          <w:rtl/>
          <w:lang w:bidi="ar-EG"/>
        </w:rPr>
        <w:t xml:space="preserve"> في </w:t>
      </w:r>
      <w:r w:rsidRPr="00013529">
        <w:rPr>
          <w:rFonts w:hint="cs"/>
          <w:rtl/>
          <w:lang w:bidi="ar-EG"/>
        </w:rPr>
        <w:t>المظهر الجانب‍ي ذات أعلى ميل للخط من المستقبل إلى النقطة.</w:t>
      </w:r>
    </w:p>
    <w:p w:rsidR="00241862" w:rsidRPr="00241862" w:rsidRDefault="00241862" w:rsidP="00E34A79">
      <w:pPr>
        <w:pStyle w:val="Equation"/>
        <w:rPr>
          <w:lang w:eastAsia="en-US"/>
        </w:rPr>
      </w:pPr>
      <w:r w:rsidRPr="00241862">
        <w:rPr>
          <w:lang w:eastAsia="en-US"/>
        </w:rPr>
        <w:tab/>
      </w:r>
      <w:r w:rsidR="00D2242E">
        <w:rPr>
          <w:position w:val="-32"/>
          <w:lang w:eastAsia="en-US"/>
        </w:rPr>
        <w:pict>
          <v:shape id="_x0000_i1042" type="#_x0000_t75" style="width:193.45pt;height:38.2pt">
            <v:imagedata r:id="rId40" o:title=""/>
          </v:shape>
        </w:pict>
      </w:r>
      <w:r w:rsidRPr="00241862">
        <w:rPr>
          <w:lang w:eastAsia="en-US"/>
        </w:rPr>
        <w:t>       m/km</w:t>
      </w:r>
      <w:r w:rsidRPr="00241862">
        <w:rPr>
          <w:lang w:eastAsia="en-US"/>
        </w:rPr>
        <w:tab/>
      </w:r>
      <w:r w:rsidR="00E34A79" w:rsidRPr="00241862">
        <w:rPr>
          <w:lang w:eastAsia="en-US"/>
        </w:rPr>
        <w:t>(18)</w:t>
      </w:r>
    </w:p>
    <w:p w:rsidR="00013529" w:rsidRPr="00013529" w:rsidRDefault="00013529" w:rsidP="00013529">
      <w:pPr>
        <w:rPr>
          <w:rtl/>
          <w:lang w:bidi="ar-EG"/>
        </w:rPr>
      </w:pPr>
      <w:r w:rsidRPr="00013529">
        <w:rPr>
          <w:rtl/>
          <w:lang w:bidi="ar-EG"/>
        </w:rPr>
        <w:t xml:space="preserve">حيث </w:t>
      </w:r>
      <w:r w:rsidRPr="00013529">
        <w:rPr>
          <w:rFonts w:hint="cs"/>
          <w:rtl/>
          <w:lang w:bidi="ar-EG"/>
        </w:rPr>
        <w:t xml:space="preserve">يتخذ </w:t>
      </w:r>
      <w:r w:rsidRPr="00013529">
        <w:rPr>
          <w:rtl/>
          <w:lang w:bidi="ar-EG"/>
        </w:rPr>
        <w:t>مؤشر</w:t>
      </w:r>
      <w:r w:rsidRPr="00013529">
        <w:rPr>
          <w:rFonts w:hint="cs"/>
          <w:rtl/>
          <w:lang w:bidi="ar-EG"/>
        </w:rPr>
        <w:t xml:space="preserve"> المظهر الجانب‍ي </w:t>
      </w:r>
      <w:r w:rsidRPr="00013529">
        <w:rPr>
          <w:i/>
        </w:rPr>
        <w:t>i</w:t>
      </w:r>
      <w:r w:rsidRPr="00013529">
        <w:rPr>
          <w:rFonts w:hint="cs"/>
          <w:rtl/>
          <w:lang w:bidi="ar-EG"/>
        </w:rPr>
        <w:t xml:space="preserve"> قيماً تتراوح بين </w:t>
      </w:r>
      <w:r w:rsidRPr="00013529">
        <w:t>1</w:t>
      </w:r>
      <w:r w:rsidRPr="00013529">
        <w:rPr>
          <w:rFonts w:hint="cs"/>
          <w:rtl/>
          <w:lang w:bidi="ar-EG"/>
        </w:rPr>
        <w:t xml:space="preserve"> و</w:t>
      </w:r>
      <w:r w:rsidRPr="00013529">
        <w:rPr>
          <w:i/>
        </w:rPr>
        <w:t>n-</w:t>
      </w:r>
      <w:r w:rsidRPr="00013529">
        <w:t>1</w:t>
      </w:r>
      <w:r w:rsidRPr="00013529">
        <w:rPr>
          <w:rFonts w:hint="cs"/>
          <w:rtl/>
          <w:lang w:bidi="ar-EG"/>
        </w:rPr>
        <w:t>.</w:t>
      </w:r>
    </w:p>
    <w:p w:rsidR="00013529" w:rsidRPr="00013529" w:rsidRDefault="00013529" w:rsidP="00013529">
      <w:pPr>
        <w:rPr>
          <w:rtl/>
          <w:lang w:bidi="ar-EG"/>
        </w:rPr>
      </w:pPr>
      <w:r w:rsidRPr="00013529">
        <w:rPr>
          <w:rFonts w:hint="cs"/>
          <w:rtl/>
          <w:lang w:bidi="ar-EG"/>
        </w:rPr>
        <w:t xml:space="preserve">تُحسب </w:t>
      </w:r>
      <w:r w:rsidRPr="00013529">
        <w:rPr>
          <w:rtl/>
          <w:lang w:bidi="ar-EG"/>
        </w:rPr>
        <w:t>مسافة نقطة بولينغتن من المرسل:</w:t>
      </w:r>
    </w:p>
    <w:p w:rsidR="00916315" w:rsidRPr="00916315" w:rsidRDefault="00916315" w:rsidP="00D1150D">
      <w:pPr>
        <w:pStyle w:val="Equation"/>
        <w:rPr>
          <w:lang w:eastAsia="en-US"/>
        </w:rPr>
      </w:pPr>
      <w:r w:rsidRPr="00916315">
        <w:rPr>
          <w:lang w:eastAsia="en-US"/>
        </w:rPr>
        <w:tab/>
      </w:r>
      <w:r w:rsidR="00D1150D" w:rsidRPr="00E24E21">
        <w:rPr>
          <w:position w:val="-20"/>
        </w:rPr>
        <w:object w:dxaOrig="1780" w:dyaOrig="520">
          <v:shape id="_x0000_i1043" type="#_x0000_t75" style="width:88.9pt;height:29.45pt" o:ole="">
            <v:imagedata r:id="rId41" o:title=""/>
          </v:shape>
          <o:OLEObject Type="Embed" ProgID="Equation.3" ShapeID="_x0000_i1043" DrawAspect="Content" ObjectID="_1485789980" r:id="rId42"/>
        </w:object>
      </w:r>
      <w:r w:rsidRPr="00916315">
        <w:rPr>
          <w:lang w:eastAsia="en-US"/>
        </w:rPr>
        <w:t xml:space="preserve"> km</w:t>
      </w:r>
      <w:r w:rsidRPr="00916315">
        <w:rPr>
          <w:lang w:eastAsia="en-US"/>
        </w:rPr>
        <w:tab/>
      </w:r>
      <w:r w:rsidR="00E34A79" w:rsidRPr="00916315">
        <w:rPr>
          <w:lang w:eastAsia="en-US"/>
        </w:rPr>
        <w:t>(19)</w:t>
      </w:r>
    </w:p>
    <w:p w:rsidR="00013529" w:rsidRPr="00013529" w:rsidRDefault="00013529" w:rsidP="00013529">
      <w:pPr>
        <w:rPr>
          <w:rtl/>
          <w:lang w:bidi="ar-EG"/>
        </w:rPr>
      </w:pPr>
      <w:r w:rsidRPr="00013529">
        <w:rPr>
          <w:rFonts w:hint="cs"/>
          <w:rtl/>
          <w:lang w:bidi="ar-EG"/>
        </w:rPr>
        <w:t xml:space="preserve">وتُحسب معلمة الانعراج، </w:t>
      </w:r>
      <w:r w:rsidRPr="00013529">
        <w:rPr>
          <w:lang w:val="fr-FR"/>
        </w:rPr>
        <w:sym w:font="Symbol" w:char="F06E"/>
      </w:r>
      <w:r w:rsidRPr="00013529">
        <w:rPr>
          <w:i/>
          <w:vertAlign w:val="subscript"/>
        </w:rPr>
        <w:t>b</w:t>
      </w:r>
      <w:r w:rsidRPr="00013529">
        <w:rPr>
          <w:rFonts w:hint="cs"/>
          <w:rtl/>
          <w:lang w:bidi="ar-EG"/>
        </w:rPr>
        <w:t>،</w:t>
      </w:r>
      <w:r w:rsidRPr="00013529">
        <w:rPr>
          <w:rtl/>
          <w:lang w:bidi="ar-EG"/>
        </w:rPr>
        <w:t xml:space="preserve"> لنقطة بولينغتن:</w:t>
      </w:r>
    </w:p>
    <w:p w:rsidR="00C56030" w:rsidRPr="00C56030" w:rsidRDefault="00C56030" w:rsidP="00E34A79">
      <w:pPr>
        <w:pStyle w:val="Equation"/>
        <w:rPr>
          <w:lang w:eastAsia="en-US"/>
        </w:rPr>
      </w:pPr>
      <w:r w:rsidRPr="00C56030">
        <w:rPr>
          <w:lang w:eastAsia="en-US"/>
        </w:rPr>
        <w:tab/>
      </w:r>
      <w:r w:rsidR="00D2242E">
        <w:rPr>
          <w:position w:val="-20"/>
          <w:lang w:val="en-GB" w:eastAsia="en-US"/>
        </w:rPr>
        <w:pict>
          <v:shape id="_x0000_i1044" type="#_x0000_t75" style="width:204.75pt;height:25.65pt">
            <v:imagedata r:id="rId43" o:title=""/>
          </v:shape>
        </w:pict>
      </w:r>
      <w:r w:rsidRPr="00C56030">
        <w:rPr>
          <w:lang w:eastAsia="en-US"/>
        </w:rPr>
        <w:tab/>
        <w:t>(20)</w:t>
      </w:r>
    </w:p>
    <w:p w:rsidR="00013529" w:rsidRPr="00013529" w:rsidRDefault="00013529" w:rsidP="00013529">
      <w:pPr>
        <w:rPr>
          <w:rtl/>
        </w:rPr>
      </w:pPr>
      <w:r w:rsidRPr="00013529">
        <w:rPr>
          <w:rFonts w:hint="cs"/>
          <w:rtl/>
          <w:lang w:bidi="ar-EG"/>
        </w:rPr>
        <w:t>و</w:t>
      </w:r>
      <w:r w:rsidRPr="00013529">
        <w:rPr>
          <w:rtl/>
          <w:lang w:bidi="ar-EG"/>
        </w:rPr>
        <w:t xml:space="preserve">في هذه الحالة، </w:t>
      </w:r>
      <w:r w:rsidRPr="00013529">
        <w:rPr>
          <w:rFonts w:hint="cs"/>
          <w:rtl/>
          <w:lang w:bidi="ar-EG"/>
        </w:rPr>
        <w:t>تعطى خسارة</w:t>
      </w:r>
      <w:r w:rsidRPr="00013529">
        <w:rPr>
          <w:rtl/>
          <w:lang w:bidi="ar-EG"/>
        </w:rPr>
        <w:t xml:space="preserve"> حد السكين لنقطة بولينغتن </w:t>
      </w:r>
      <w:r w:rsidRPr="00013529">
        <w:rPr>
          <w:rFonts w:hint="cs"/>
          <w:rtl/>
          <w:lang w:bidi="ar-EG"/>
        </w:rPr>
        <w:t>كما يلي</w:t>
      </w:r>
      <w:r w:rsidRPr="00013529">
        <w:rPr>
          <w:rtl/>
          <w:lang w:bidi="ar-EG"/>
        </w:rPr>
        <w:t>:</w:t>
      </w:r>
    </w:p>
    <w:p w:rsidR="00C56030" w:rsidRPr="00C56030" w:rsidRDefault="00C56030" w:rsidP="00E34A79">
      <w:pPr>
        <w:pStyle w:val="Equation"/>
        <w:rPr>
          <w:lang w:eastAsia="en-US"/>
        </w:rPr>
      </w:pPr>
      <w:r w:rsidRPr="00C56030">
        <w:rPr>
          <w:lang w:eastAsia="en-US"/>
        </w:rPr>
        <w:tab/>
      </w:r>
      <w:r w:rsidR="00D2242E">
        <w:rPr>
          <w:position w:val="-14"/>
          <w:lang w:val="fr-FR" w:eastAsia="en-US"/>
        </w:rPr>
        <w:pict>
          <v:shape id="_x0000_i1045" type="#_x0000_t75" style="width:62.6pt;height:19.4pt">
            <v:imagedata r:id="rId44" o:title=""/>
          </v:shape>
        </w:pict>
      </w:r>
      <w:r w:rsidRPr="00C56030">
        <w:rPr>
          <w:lang w:eastAsia="en-US"/>
        </w:rPr>
        <w:t>       dB</w:t>
      </w:r>
      <w:r w:rsidRPr="00C56030">
        <w:rPr>
          <w:lang w:eastAsia="en-US"/>
        </w:rPr>
        <w:tab/>
      </w:r>
      <w:r w:rsidR="00E34A79" w:rsidRPr="00C56030">
        <w:rPr>
          <w:lang w:eastAsia="en-US"/>
        </w:rPr>
        <w:t>(21)</w:t>
      </w:r>
    </w:p>
    <w:p w:rsidR="00013529" w:rsidRPr="00013529" w:rsidRDefault="00013529" w:rsidP="00013529">
      <w:pPr>
        <w:rPr>
          <w:rtl/>
          <w:lang w:bidi="ar-EG"/>
        </w:rPr>
      </w:pPr>
      <w:r w:rsidRPr="00013529">
        <w:rPr>
          <w:rFonts w:hint="cs"/>
          <w:rtl/>
          <w:lang w:bidi="ar-EG"/>
        </w:rPr>
        <w:t xml:space="preserve">ومن أجل الخسارة </w:t>
      </w:r>
      <w:r w:rsidRPr="00013529">
        <w:rPr>
          <w:i/>
        </w:rPr>
        <w:t>L</w:t>
      </w:r>
      <w:r w:rsidRPr="00013529">
        <w:rPr>
          <w:i/>
          <w:vertAlign w:val="subscript"/>
        </w:rPr>
        <w:t>uc</w:t>
      </w:r>
      <w:r w:rsidRPr="00013529">
        <w:rPr>
          <w:rFonts w:hint="cs"/>
          <w:rtl/>
          <w:lang w:bidi="ar-EG"/>
        </w:rPr>
        <w:t xml:space="preserve"> المحسوبة باستخدام إحدى المعادلتين </w:t>
      </w:r>
      <w:r w:rsidRPr="00013529">
        <w:t>(17)</w:t>
      </w:r>
      <w:r w:rsidRPr="00013529">
        <w:rPr>
          <w:rFonts w:hint="cs"/>
          <w:rtl/>
          <w:lang w:bidi="ar-EG"/>
        </w:rPr>
        <w:t xml:space="preserve"> أو </w:t>
      </w:r>
      <w:r w:rsidRPr="00013529">
        <w:t>(21)</w:t>
      </w:r>
      <w:r w:rsidRPr="00013529">
        <w:rPr>
          <w:rFonts w:hint="cs"/>
          <w:rtl/>
          <w:lang w:bidi="ar-EG"/>
        </w:rPr>
        <w:t xml:space="preserve">، تعطى خسارة انعراج </w:t>
      </w:r>
      <w:r w:rsidRPr="00013529">
        <w:rPr>
          <w:rtl/>
          <w:lang w:bidi="ar-EG"/>
        </w:rPr>
        <w:t>بولينغتن</w:t>
      </w:r>
      <w:r>
        <w:rPr>
          <w:rFonts w:hint="cs"/>
          <w:rtl/>
          <w:lang w:bidi="ar-EG"/>
        </w:rPr>
        <w:t xml:space="preserve"> في </w:t>
      </w:r>
      <w:r w:rsidRPr="00013529">
        <w:rPr>
          <w:rFonts w:hint="cs"/>
          <w:rtl/>
          <w:lang w:bidi="ar-EG"/>
        </w:rPr>
        <w:t>المسير كما</w:t>
      </w:r>
      <w:r w:rsidRPr="00013529">
        <w:rPr>
          <w:rFonts w:hint="eastAsia"/>
          <w:rtl/>
          <w:lang w:bidi="ar-EG"/>
        </w:rPr>
        <w:t> </w:t>
      </w:r>
      <w:r w:rsidRPr="00013529">
        <w:rPr>
          <w:rFonts w:hint="cs"/>
          <w:rtl/>
          <w:lang w:bidi="ar-EG"/>
        </w:rPr>
        <w:t>يلي:</w:t>
      </w:r>
    </w:p>
    <w:p w:rsidR="00C1115A" w:rsidRPr="00C1115A" w:rsidRDefault="00C1115A" w:rsidP="00E34A79">
      <w:pPr>
        <w:pStyle w:val="Equation"/>
        <w:rPr>
          <w:lang w:eastAsia="en-US"/>
        </w:rPr>
      </w:pPr>
      <w:r w:rsidRPr="00C1115A">
        <w:rPr>
          <w:i/>
          <w:iCs/>
          <w:lang w:eastAsia="en-US"/>
        </w:rPr>
        <w:tab/>
        <w:t>L</w:t>
      </w:r>
      <w:r w:rsidRPr="00C1115A">
        <w:rPr>
          <w:i/>
          <w:iCs/>
          <w:vertAlign w:val="subscript"/>
          <w:lang w:eastAsia="en-US"/>
        </w:rPr>
        <w:t>bull</w:t>
      </w:r>
      <w:r w:rsidRPr="00C1115A">
        <w:rPr>
          <w:lang w:eastAsia="en-US"/>
        </w:rPr>
        <w:t xml:space="preserve"> = </w:t>
      </w:r>
      <w:r w:rsidRPr="00C1115A">
        <w:rPr>
          <w:i/>
          <w:lang w:eastAsia="en-US"/>
        </w:rPr>
        <w:t>L</w:t>
      </w:r>
      <w:r w:rsidRPr="00C1115A">
        <w:rPr>
          <w:i/>
          <w:vertAlign w:val="subscript"/>
          <w:lang w:eastAsia="en-US"/>
        </w:rPr>
        <w:t>uc</w:t>
      </w:r>
      <w:r w:rsidRPr="00C1115A">
        <w:rPr>
          <w:lang w:eastAsia="en-US"/>
        </w:rPr>
        <w:t xml:space="preserve"> + [1 – exp(–</w:t>
      </w:r>
      <w:r w:rsidRPr="00C1115A">
        <w:rPr>
          <w:i/>
          <w:lang w:eastAsia="en-US"/>
        </w:rPr>
        <w:t>L</w:t>
      </w:r>
      <w:r w:rsidRPr="00C1115A">
        <w:rPr>
          <w:i/>
          <w:vertAlign w:val="subscript"/>
          <w:lang w:eastAsia="en-US"/>
        </w:rPr>
        <w:t>uc</w:t>
      </w:r>
      <w:r w:rsidRPr="00C1115A">
        <w:rPr>
          <w:lang w:eastAsia="en-US"/>
        </w:rPr>
        <w:t>/6)](10+0</w:t>
      </w:r>
      <w:r w:rsidR="001430F4">
        <w:rPr>
          <w:lang w:eastAsia="en-US"/>
        </w:rPr>
        <w:t>,</w:t>
      </w:r>
      <w:r w:rsidRPr="00C1115A">
        <w:rPr>
          <w:lang w:eastAsia="en-US"/>
        </w:rPr>
        <w:t xml:space="preserve">02 </w:t>
      </w:r>
      <w:r w:rsidRPr="00C1115A">
        <w:rPr>
          <w:i/>
          <w:iCs/>
          <w:lang w:eastAsia="en-US"/>
        </w:rPr>
        <w:t>d</w:t>
      </w:r>
      <w:r w:rsidRPr="00C1115A">
        <w:rPr>
          <w:lang w:eastAsia="en-US"/>
        </w:rPr>
        <w:t>)        dB</w:t>
      </w:r>
      <w:r w:rsidRPr="00C1115A">
        <w:rPr>
          <w:lang w:eastAsia="en-US"/>
        </w:rPr>
        <w:tab/>
        <w:t>(22)</w:t>
      </w:r>
    </w:p>
    <w:p w:rsidR="00013529" w:rsidRPr="00013529" w:rsidRDefault="00013529" w:rsidP="00C1115A">
      <w:pPr>
        <w:pStyle w:val="Heading3"/>
        <w:rPr>
          <w:rtl/>
          <w:lang w:bidi="ar-EG"/>
        </w:rPr>
      </w:pPr>
      <w:bookmarkStart w:id="49" w:name="_Toc412047276"/>
      <w:r w:rsidRPr="00013529">
        <w:t>2.2.4</w:t>
      </w:r>
      <w:r w:rsidRPr="00013529">
        <w:rPr>
          <w:rFonts w:hint="cs"/>
          <w:rtl/>
          <w:lang w:bidi="ar-LB"/>
        </w:rPr>
        <w:tab/>
      </w:r>
      <w:r w:rsidRPr="00013529">
        <w:rPr>
          <w:rtl/>
          <w:lang w:bidi="ar-EG"/>
        </w:rPr>
        <w:t>خسارة</w:t>
      </w:r>
      <w:r w:rsidRPr="00013529">
        <w:rPr>
          <w:rFonts w:hint="cs"/>
          <w:rtl/>
          <w:lang w:bidi="ar-SY"/>
        </w:rPr>
        <w:t xml:space="preserve"> الانعراج</w:t>
      </w:r>
      <w:r>
        <w:rPr>
          <w:rFonts w:hint="cs"/>
          <w:rtl/>
          <w:lang w:bidi="ar-SY"/>
        </w:rPr>
        <w:t xml:space="preserve"> في </w:t>
      </w:r>
      <w:r w:rsidRPr="00013529">
        <w:rPr>
          <w:rtl/>
          <w:lang w:bidi="ar-EG"/>
        </w:rPr>
        <w:t>الأرض</w:t>
      </w:r>
      <w:r w:rsidRPr="00013529">
        <w:rPr>
          <w:rFonts w:hint="cs"/>
          <w:rtl/>
          <w:lang w:bidi="ar-EG"/>
        </w:rPr>
        <w:t xml:space="preserve"> ال</w:t>
      </w:r>
      <w:r w:rsidRPr="00013529">
        <w:rPr>
          <w:rtl/>
          <w:lang w:bidi="ar-EG"/>
        </w:rPr>
        <w:t>كروية</w:t>
      </w:r>
      <w:bookmarkEnd w:id="49"/>
    </w:p>
    <w:p w:rsidR="00013529" w:rsidRPr="00013529" w:rsidRDefault="00013529" w:rsidP="00013529">
      <w:pPr>
        <w:rPr>
          <w:rtl/>
        </w:rPr>
      </w:pPr>
      <w:r w:rsidRPr="00013529">
        <w:rPr>
          <w:rFonts w:hint="cs"/>
          <w:rtl/>
        </w:rPr>
        <w:t>تُحسب</w:t>
      </w:r>
      <w:r w:rsidRPr="00013529">
        <w:rPr>
          <w:rtl/>
        </w:rPr>
        <w:t xml:space="preserve"> خسارة الانعراج</w:t>
      </w:r>
      <w:r w:rsidRPr="00013529">
        <w:rPr>
          <w:rFonts w:hint="cs"/>
          <w:rtl/>
        </w:rPr>
        <w:t xml:space="preserve">، </w:t>
      </w:r>
      <w:r w:rsidRPr="00013529">
        <w:rPr>
          <w:i/>
        </w:rPr>
        <w:t>L</w:t>
      </w:r>
      <w:r w:rsidRPr="00013529">
        <w:rPr>
          <w:i/>
          <w:vertAlign w:val="subscript"/>
        </w:rPr>
        <w:t>dsph</w:t>
      </w:r>
      <w:r w:rsidRPr="00013529">
        <w:rPr>
          <w:rFonts w:hint="cs"/>
          <w:rtl/>
        </w:rPr>
        <w:t>،</w:t>
      </w:r>
      <w:r>
        <w:rPr>
          <w:rFonts w:hint="cs"/>
          <w:rtl/>
        </w:rPr>
        <w:t xml:space="preserve"> في </w:t>
      </w:r>
      <w:r w:rsidRPr="00013529">
        <w:rPr>
          <w:rtl/>
        </w:rPr>
        <w:t>الأرض الكروية</w:t>
      </w:r>
      <w:r w:rsidRPr="00013529">
        <w:rPr>
          <w:rFonts w:hint="cs"/>
          <w:rtl/>
        </w:rPr>
        <w:t xml:space="preserve"> التي لا يتم تجاوزها خلال</w:t>
      </w:r>
      <w:r w:rsidRPr="00013529">
        <w:rPr>
          <w:rtl/>
        </w:rPr>
        <w:t xml:space="preserve"> نسبة</w:t>
      </w:r>
      <w:r w:rsidRPr="00013529">
        <w:rPr>
          <w:rFonts w:hint="cs"/>
          <w:rtl/>
        </w:rPr>
        <w:t xml:space="preserve"> مئوية</w:t>
      </w:r>
      <w:r w:rsidRPr="00013529">
        <w:rPr>
          <w:rtl/>
        </w:rPr>
        <w:t xml:space="preserve"> معينة</w:t>
      </w:r>
      <w:r w:rsidRPr="00013529">
        <w:rPr>
          <w:rFonts w:hint="cs"/>
          <w:rtl/>
        </w:rPr>
        <w:t xml:space="preserve"> </w:t>
      </w:r>
      <w:r w:rsidRPr="00013529">
        <w:rPr>
          <w:iCs/>
          <w:lang w:val="en-GB"/>
        </w:rPr>
        <w:t>%</w:t>
      </w:r>
      <w:r w:rsidRPr="00013529">
        <w:rPr>
          <w:i/>
          <w:lang w:val="en-GB"/>
        </w:rPr>
        <w:t>p</w:t>
      </w:r>
      <w:r w:rsidRPr="00013529">
        <w:rPr>
          <w:rtl/>
        </w:rPr>
        <w:t xml:space="preserve"> </w:t>
      </w:r>
      <w:r w:rsidRPr="00013529">
        <w:rPr>
          <w:rFonts w:hint="cs"/>
          <w:rtl/>
        </w:rPr>
        <w:t>من</w:t>
      </w:r>
      <w:r w:rsidRPr="00013529">
        <w:rPr>
          <w:rtl/>
        </w:rPr>
        <w:t xml:space="preserve"> </w:t>
      </w:r>
      <w:r w:rsidRPr="00013529">
        <w:rPr>
          <w:rFonts w:hint="cs"/>
          <w:rtl/>
        </w:rPr>
        <w:t>ال</w:t>
      </w:r>
      <w:r w:rsidRPr="00013529">
        <w:rPr>
          <w:rtl/>
        </w:rPr>
        <w:t>وقت</w:t>
      </w:r>
      <w:r w:rsidRPr="00013529">
        <w:rPr>
          <w:rFonts w:hint="cs"/>
          <w:rtl/>
        </w:rPr>
        <w:t xml:space="preserve"> لارتفاعي الهوائي </w:t>
      </w:r>
      <w:r w:rsidRPr="00013529">
        <w:rPr>
          <w:i/>
        </w:rPr>
        <w:t>h</w:t>
      </w:r>
      <w:r w:rsidRPr="00013529">
        <w:rPr>
          <w:i/>
          <w:vertAlign w:val="subscript"/>
        </w:rPr>
        <w:t>te</w:t>
      </w:r>
      <w:r w:rsidRPr="00013529">
        <w:rPr>
          <w:rFonts w:hint="cs"/>
          <w:rtl/>
        </w:rPr>
        <w:t xml:space="preserve"> و</w:t>
      </w:r>
      <w:r w:rsidRPr="00013529">
        <w:rPr>
          <w:i/>
        </w:rPr>
        <w:t>h</w:t>
      </w:r>
      <w:r w:rsidRPr="00013529">
        <w:rPr>
          <w:i/>
          <w:vertAlign w:val="subscript"/>
        </w:rPr>
        <w:t>re</w:t>
      </w:r>
      <w:r w:rsidRPr="00013529">
        <w:rPr>
          <w:rFonts w:hint="cs"/>
          <w:rtl/>
        </w:rPr>
        <w:t xml:space="preserve"> </w:t>
      </w:r>
      <w:r w:rsidRPr="00013529">
        <w:t>(m)</w:t>
      </w:r>
      <w:r w:rsidRPr="00013529">
        <w:rPr>
          <w:rFonts w:hint="cs"/>
          <w:rtl/>
        </w:rPr>
        <w:t xml:space="preserve">، </w:t>
      </w:r>
      <w:r w:rsidRPr="00013529">
        <w:rPr>
          <w:rtl/>
        </w:rPr>
        <w:t>على النحو التالي.</w:t>
      </w:r>
    </w:p>
    <w:p w:rsidR="00013529" w:rsidRPr="00013529" w:rsidRDefault="00013529" w:rsidP="00013529">
      <w:pPr>
        <w:rPr>
          <w:rtl/>
        </w:rPr>
      </w:pPr>
      <w:r w:rsidRPr="00013529">
        <w:rPr>
          <w:rFonts w:hint="cs"/>
          <w:rtl/>
        </w:rPr>
        <w:t>تُحسب المسافة الهامشية على خط البصر لمسير أملس:</w:t>
      </w:r>
    </w:p>
    <w:p w:rsidR="00C1115A" w:rsidRPr="00C1115A" w:rsidRDefault="00C1115A" w:rsidP="00E34A79">
      <w:pPr>
        <w:pStyle w:val="Equation"/>
        <w:rPr>
          <w:lang w:eastAsia="en-US"/>
        </w:rPr>
      </w:pPr>
      <w:r w:rsidRPr="00C1115A">
        <w:rPr>
          <w:lang w:eastAsia="en-US"/>
        </w:rPr>
        <w:tab/>
      </w:r>
      <w:r w:rsidR="00D2242E">
        <w:rPr>
          <w:position w:val="-16"/>
          <w:lang w:val="en-GB" w:eastAsia="en-US"/>
        </w:rPr>
        <w:pict>
          <v:shape id="_x0000_i1046" type="#_x0000_t75" style="width:187.2pt;height:20.65pt" fillcolor="window">
            <v:imagedata r:id="rId45" o:title=""/>
          </v:shape>
        </w:pict>
      </w:r>
      <w:r w:rsidRPr="00C1115A">
        <w:rPr>
          <w:lang w:eastAsia="en-US"/>
        </w:rPr>
        <w:t>       km</w:t>
      </w:r>
      <w:r w:rsidRPr="00C1115A">
        <w:rPr>
          <w:lang w:eastAsia="en-US"/>
        </w:rPr>
        <w:tab/>
      </w:r>
      <w:r w:rsidR="00E34A79" w:rsidRPr="00C1115A">
        <w:rPr>
          <w:lang w:eastAsia="en-US"/>
        </w:rPr>
        <w:t>(23)</w:t>
      </w:r>
    </w:p>
    <w:p w:rsidR="00013529" w:rsidRPr="00013529" w:rsidRDefault="00013529" w:rsidP="00C1115A">
      <w:r w:rsidRPr="00013529">
        <w:rPr>
          <w:rFonts w:hint="cs"/>
          <w:rtl/>
        </w:rPr>
        <w:t>في</w:t>
      </w:r>
      <w:r w:rsidR="00C1115A">
        <w:rPr>
          <w:rFonts w:hint="eastAsia"/>
          <w:rtl/>
        </w:rPr>
        <w:t> </w:t>
      </w:r>
      <w:r w:rsidRPr="00013529">
        <w:rPr>
          <w:rFonts w:hint="cs"/>
          <w:rtl/>
        </w:rPr>
        <w:t>حال</w:t>
      </w:r>
      <w:r w:rsidRPr="00013529">
        <w:rPr>
          <w:rFonts w:hint="eastAsia"/>
          <w:rtl/>
        </w:rPr>
        <w:t> </w:t>
      </w:r>
      <w:r w:rsidRPr="00013529">
        <w:rPr>
          <w:i/>
        </w:rPr>
        <w:t>d</w:t>
      </w:r>
      <w:r w:rsidRPr="00013529">
        <w:t> ≥ </w:t>
      </w:r>
      <w:r w:rsidRPr="00013529">
        <w:rPr>
          <w:i/>
        </w:rPr>
        <w:t>d</w:t>
      </w:r>
      <w:r w:rsidRPr="00013529">
        <w:rPr>
          <w:i/>
          <w:vertAlign w:val="subscript"/>
        </w:rPr>
        <w:t>los</w:t>
      </w:r>
      <w:r w:rsidRPr="00013529">
        <w:rPr>
          <w:rFonts w:hint="cs"/>
          <w:rtl/>
        </w:rPr>
        <w:t xml:space="preserve">، تُحسب خسارة الانعراج </w:t>
      </w:r>
      <w:r w:rsidRPr="00013529">
        <w:rPr>
          <w:rtl/>
        </w:rPr>
        <w:t>باستخدام</w:t>
      </w:r>
      <w:r w:rsidRPr="00013529">
        <w:rPr>
          <w:rFonts w:hint="cs"/>
          <w:rtl/>
        </w:rPr>
        <w:t xml:space="preserve"> الطريقة المذكورة</w:t>
      </w:r>
      <w:r>
        <w:rPr>
          <w:rFonts w:hint="cs"/>
          <w:rtl/>
        </w:rPr>
        <w:t xml:space="preserve"> في </w:t>
      </w:r>
      <w:r w:rsidRPr="00013529">
        <w:rPr>
          <w:rFonts w:hint="cs"/>
          <w:rtl/>
        </w:rPr>
        <w:t>الفقرة</w:t>
      </w:r>
      <w:r w:rsidRPr="00013529">
        <w:rPr>
          <w:rFonts w:hint="eastAsia"/>
          <w:rtl/>
        </w:rPr>
        <w:t> </w:t>
      </w:r>
      <w:r w:rsidRPr="00013529">
        <w:t>1.2.2.4</w:t>
      </w:r>
      <w:r w:rsidRPr="00013529">
        <w:rPr>
          <w:rFonts w:hint="cs"/>
          <w:rtl/>
          <w:lang w:bidi="ar-SY"/>
        </w:rPr>
        <w:t xml:space="preserve"> من أجل</w:t>
      </w:r>
      <w:r w:rsidRPr="00013529">
        <w:rPr>
          <w:rFonts w:hint="cs"/>
          <w:rtl/>
        </w:rPr>
        <w:t xml:space="preserve"> </w:t>
      </w:r>
      <w:r w:rsidRPr="00013529">
        <w:rPr>
          <w:i/>
        </w:rPr>
        <w:t>a</w:t>
      </w:r>
      <w:r w:rsidRPr="00013529">
        <w:rPr>
          <w:i/>
          <w:vertAlign w:val="subscript"/>
        </w:rPr>
        <w:t>dft</w:t>
      </w:r>
      <w:r w:rsidRPr="00013529">
        <w:t> = </w:t>
      </w:r>
      <w:r w:rsidRPr="00013529">
        <w:rPr>
          <w:i/>
        </w:rPr>
        <w:t>a</w:t>
      </w:r>
      <w:r w:rsidRPr="00013529">
        <w:rPr>
          <w:i/>
          <w:vertAlign w:val="subscript"/>
        </w:rPr>
        <w:t>p</w:t>
      </w:r>
      <w:r w:rsidRPr="00013529">
        <w:rPr>
          <w:rFonts w:hint="cs"/>
          <w:rtl/>
          <w:lang w:bidi="ar-SY"/>
        </w:rPr>
        <w:t xml:space="preserve"> للحصول على </w:t>
      </w:r>
      <w:r w:rsidRPr="00013529">
        <w:rPr>
          <w:i/>
        </w:rPr>
        <w:t>L</w:t>
      </w:r>
      <w:r w:rsidRPr="00013529">
        <w:rPr>
          <w:i/>
          <w:vertAlign w:val="subscript"/>
        </w:rPr>
        <w:t>dft</w:t>
      </w:r>
      <w:r w:rsidRPr="00013529">
        <w:rPr>
          <w:rFonts w:hint="cs"/>
          <w:rtl/>
          <w:lang w:bidi="ar-SY"/>
        </w:rPr>
        <w:t xml:space="preserve"> وتساوى الخسارتان </w:t>
      </w:r>
      <w:r w:rsidRPr="00013529">
        <w:rPr>
          <w:i/>
        </w:rPr>
        <w:t>L</w:t>
      </w:r>
      <w:r w:rsidRPr="00013529">
        <w:rPr>
          <w:i/>
          <w:vertAlign w:val="subscript"/>
        </w:rPr>
        <w:t>dsph</w:t>
      </w:r>
      <w:r w:rsidRPr="00013529">
        <w:rPr>
          <w:rFonts w:hint="cs"/>
          <w:rtl/>
          <w:lang w:bidi="ar-SY"/>
        </w:rPr>
        <w:t xml:space="preserve"> و</w:t>
      </w:r>
      <w:r w:rsidRPr="00013529">
        <w:rPr>
          <w:i/>
        </w:rPr>
        <w:t>L</w:t>
      </w:r>
      <w:r w:rsidRPr="00013529">
        <w:rPr>
          <w:i/>
          <w:vertAlign w:val="subscript"/>
        </w:rPr>
        <w:t>dft</w:t>
      </w:r>
      <w:r w:rsidRPr="00013529">
        <w:rPr>
          <w:rFonts w:hint="cs"/>
          <w:rtl/>
          <w:lang w:bidi="ar-SY"/>
        </w:rPr>
        <w:t>. ولا</w:t>
      </w:r>
      <w:r w:rsidRPr="00013529">
        <w:rPr>
          <w:rFonts w:hint="eastAsia"/>
          <w:rtl/>
          <w:lang w:bidi="ar-SY"/>
        </w:rPr>
        <w:t> </w:t>
      </w:r>
      <w:r w:rsidRPr="00013529">
        <w:rPr>
          <w:rFonts w:hint="cs"/>
          <w:rtl/>
          <w:lang w:bidi="ar-SY"/>
        </w:rPr>
        <w:t>ضرورة لمزيد من حساب الانعراج</w:t>
      </w:r>
      <w:r>
        <w:rPr>
          <w:rtl/>
        </w:rPr>
        <w:t xml:space="preserve"> في </w:t>
      </w:r>
      <w:r w:rsidRPr="00013529">
        <w:rPr>
          <w:rtl/>
        </w:rPr>
        <w:t>الأرض الكروية</w:t>
      </w:r>
      <w:r w:rsidRPr="00013529">
        <w:rPr>
          <w:rFonts w:hint="cs"/>
          <w:rtl/>
        </w:rPr>
        <w:t>.</w:t>
      </w:r>
    </w:p>
    <w:p w:rsidR="00013529" w:rsidRPr="00013529" w:rsidRDefault="00013529" w:rsidP="00013529">
      <w:pPr>
        <w:rPr>
          <w:rtl/>
          <w:lang w:bidi="ar-SY"/>
        </w:rPr>
      </w:pPr>
      <w:r w:rsidRPr="00013529">
        <w:rPr>
          <w:rFonts w:hint="cs"/>
          <w:rtl/>
        </w:rPr>
        <w:t>وب</w:t>
      </w:r>
      <w:r w:rsidRPr="00013529">
        <w:rPr>
          <w:rtl/>
        </w:rPr>
        <w:t>خلاف ذلك</w:t>
      </w:r>
      <w:r w:rsidRPr="00013529">
        <w:rPr>
          <w:rFonts w:hint="cs"/>
          <w:rtl/>
        </w:rPr>
        <w:t>،</w:t>
      </w:r>
      <w:r w:rsidRPr="00013529">
        <w:rPr>
          <w:rtl/>
        </w:rPr>
        <w:t xml:space="preserve"> </w:t>
      </w:r>
      <w:r w:rsidRPr="00013529">
        <w:rPr>
          <w:rFonts w:hint="cs"/>
          <w:rtl/>
          <w:lang w:bidi="ar-LB"/>
        </w:rPr>
        <w:t xml:space="preserve">يواصل العمل </w:t>
      </w:r>
      <w:r w:rsidRPr="00013529">
        <w:rPr>
          <w:rtl/>
        </w:rPr>
        <w:t>على النحو التالي:</w:t>
      </w:r>
    </w:p>
    <w:p w:rsidR="00013529" w:rsidRPr="00013529" w:rsidRDefault="00013529" w:rsidP="00DD0335">
      <w:pPr>
        <w:rPr>
          <w:rtl/>
        </w:rPr>
      </w:pPr>
      <w:r w:rsidRPr="00013529">
        <w:rPr>
          <w:rFonts w:hint="cs"/>
          <w:rtl/>
        </w:rPr>
        <w:lastRenderedPageBreak/>
        <w:t xml:space="preserve">يُحسب أصغر خلوص ارتفاع </w:t>
      </w:r>
      <w:r w:rsidRPr="00013529">
        <w:rPr>
          <w:rtl/>
        </w:rPr>
        <w:t>بين</w:t>
      </w:r>
      <w:r w:rsidRPr="00013529">
        <w:rPr>
          <w:rFonts w:hint="cs"/>
          <w:rtl/>
        </w:rPr>
        <w:t xml:space="preserve"> المسير </w:t>
      </w:r>
      <w:r w:rsidRPr="00013529">
        <w:rPr>
          <w:rtl/>
        </w:rPr>
        <w:t xml:space="preserve">المنحني </w:t>
      </w:r>
      <w:r w:rsidRPr="00013529">
        <w:rPr>
          <w:rFonts w:hint="cs"/>
          <w:rtl/>
        </w:rPr>
        <w:t>على</w:t>
      </w:r>
      <w:r w:rsidRPr="00013529">
        <w:rPr>
          <w:rtl/>
        </w:rPr>
        <w:t xml:space="preserve"> الأرض</w:t>
      </w:r>
      <w:r w:rsidRPr="00013529">
        <w:rPr>
          <w:rFonts w:hint="cs"/>
          <w:rtl/>
        </w:rPr>
        <w:t xml:space="preserve"> والشعاع بين الهوائيين، </w:t>
      </w:r>
      <w:r w:rsidR="00DD0335" w:rsidRPr="009819A2">
        <w:rPr>
          <w:i/>
        </w:rPr>
        <w:t>h</w:t>
      </w:r>
      <w:r w:rsidR="00DD0335" w:rsidRPr="00E34A79">
        <w:rPr>
          <w:i/>
          <w:vertAlign w:val="subscript"/>
        </w:rPr>
        <w:t>se</w:t>
      </w:r>
      <w:r w:rsidRPr="00013529">
        <w:rPr>
          <w:rFonts w:hint="cs"/>
          <w:rtl/>
        </w:rPr>
        <w:t>، المعطى بما يلي:</w:t>
      </w:r>
    </w:p>
    <w:p w:rsidR="00C1115A" w:rsidRPr="00C1115A" w:rsidRDefault="00C1115A" w:rsidP="00E34A79">
      <w:pPr>
        <w:pStyle w:val="Equation"/>
        <w:rPr>
          <w:lang w:eastAsia="en-US"/>
        </w:rPr>
      </w:pPr>
      <w:r w:rsidRPr="00C1115A">
        <w:rPr>
          <w:lang w:eastAsia="en-US"/>
        </w:rPr>
        <w:tab/>
      </w:r>
      <w:r w:rsidR="00D2242E">
        <w:rPr>
          <w:position w:val="-24"/>
          <w:lang w:val="fr-FR" w:eastAsia="en-US"/>
        </w:rPr>
        <w:pict>
          <v:shape id="_x0000_i1047" type="#_x0000_t75" style="width:283pt;height:54.45pt" fillcolor="window">
            <v:imagedata r:id="rId46" o:title=""/>
          </v:shape>
        </w:pict>
      </w:r>
      <w:r w:rsidRPr="00C1115A">
        <w:rPr>
          <w:lang w:eastAsia="en-US"/>
        </w:rPr>
        <w:t>       m</w:t>
      </w:r>
      <w:r w:rsidRPr="00C1115A">
        <w:rPr>
          <w:lang w:eastAsia="en-US"/>
        </w:rPr>
        <w:tab/>
      </w:r>
      <w:r w:rsidR="00E34A79" w:rsidRPr="00C1115A">
        <w:rPr>
          <w:lang w:eastAsia="en-US"/>
        </w:rPr>
        <w:t>(24)</w:t>
      </w:r>
    </w:p>
    <w:p w:rsidR="00013529" w:rsidRPr="00013529" w:rsidRDefault="00013529" w:rsidP="00013529">
      <w:pPr>
        <w:rPr>
          <w:rtl/>
        </w:rPr>
      </w:pPr>
      <w:r w:rsidRPr="00013529">
        <w:rPr>
          <w:rFonts w:hint="cs"/>
          <w:rtl/>
        </w:rPr>
        <w:t>حيث</w:t>
      </w:r>
      <w:r w:rsidR="00DD0335">
        <w:rPr>
          <w:rFonts w:hint="cs"/>
          <w:rtl/>
        </w:rPr>
        <w:t>:</w:t>
      </w:r>
    </w:p>
    <w:p w:rsidR="00C1115A" w:rsidRPr="00C1115A" w:rsidRDefault="00C1115A" w:rsidP="00FC3FC7">
      <w:pPr>
        <w:pStyle w:val="Equation"/>
        <w:rPr>
          <w:lang w:eastAsia="en-US"/>
        </w:rPr>
      </w:pPr>
      <w:r w:rsidRPr="00C1115A">
        <w:rPr>
          <w:lang w:eastAsia="en-US"/>
        </w:rPr>
        <w:tab/>
      </w:r>
      <w:r w:rsidR="00D2242E">
        <w:rPr>
          <w:position w:val="-24"/>
          <w:lang w:val="fr-FR" w:eastAsia="en-US"/>
        </w:rPr>
        <w:pict>
          <v:shape id="_x0000_i1048" type="#_x0000_t75" style="width:108.3pt;height:31.3pt" fillcolor="window">
            <v:imagedata r:id="rId47" o:title=""/>
          </v:shape>
        </w:pict>
      </w:r>
      <w:r w:rsidRPr="00C1115A">
        <w:rPr>
          <w:lang w:eastAsia="en-US"/>
        </w:rPr>
        <w:t xml:space="preserve">        km</w:t>
      </w:r>
      <w:r w:rsidRPr="00C1115A">
        <w:rPr>
          <w:lang w:eastAsia="en-US"/>
        </w:rPr>
        <w:tab/>
      </w:r>
      <w:r w:rsidR="00FC3FC7" w:rsidRPr="00C1115A">
        <w:rPr>
          <w:lang w:eastAsia="en-US"/>
        </w:rPr>
        <w:t>(25a)</w:t>
      </w:r>
    </w:p>
    <w:p w:rsidR="00C1115A" w:rsidRPr="00C1115A" w:rsidRDefault="00C1115A" w:rsidP="00FC3FC7">
      <w:pPr>
        <w:pStyle w:val="Equation"/>
        <w:rPr>
          <w:lang w:eastAsia="en-US"/>
        </w:rPr>
      </w:pPr>
      <w:r w:rsidRPr="00C1115A">
        <w:rPr>
          <w:lang w:eastAsia="en-US"/>
        </w:rPr>
        <w:tab/>
      </w:r>
      <w:r w:rsidR="00D2242E">
        <w:rPr>
          <w:position w:val="-12"/>
          <w:lang w:val="fr-FR" w:eastAsia="en-US"/>
        </w:rPr>
        <w:pict>
          <v:shape id="_x0000_i1049" type="#_x0000_t75" style="width:82pt;height:18.15pt" fillcolor="window">
            <v:imagedata r:id="rId48" o:title=""/>
          </v:shape>
        </w:pict>
      </w:r>
      <w:r w:rsidRPr="00C1115A">
        <w:rPr>
          <w:lang w:eastAsia="en-US"/>
        </w:rPr>
        <w:t>       km</w:t>
      </w:r>
      <w:r w:rsidRPr="00C1115A">
        <w:rPr>
          <w:lang w:eastAsia="en-US"/>
        </w:rPr>
        <w:tab/>
      </w:r>
      <w:r w:rsidR="00FC3FC7" w:rsidRPr="00C1115A">
        <w:rPr>
          <w:lang w:eastAsia="en-US"/>
        </w:rPr>
        <w:t>(25b)</w:t>
      </w:r>
    </w:p>
    <w:p w:rsidR="00C1115A" w:rsidRPr="00C1115A" w:rsidRDefault="00C1115A" w:rsidP="00936F30">
      <w:pPr>
        <w:pStyle w:val="Equation"/>
        <w:rPr>
          <w:lang w:eastAsia="en-US"/>
        </w:rPr>
      </w:pPr>
      <w:r w:rsidRPr="00C1115A">
        <w:rPr>
          <w:lang w:eastAsia="en-US"/>
        </w:rPr>
        <w:tab/>
      </w:r>
      <w:r w:rsidR="00936F30" w:rsidRPr="00480E29">
        <w:rPr>
          <w:position w:val="-38"/>
        </w:rPr>
        <w:object w:dxaOrig="5500" w:dyaOrig="880">
          <v:shape id="_x0000_i1050" type="#_x0000_t75" style="width:276.1pt;height:42.55pt" o:ole="" fillcolor="window">
            <v:imagedata r:id="rId49" o:title=""/>
          </v:shape>
          <o:OLEObject Type="Embed" ProgID="Equation.DSMT4" ShapeID="_x0000_i1050" DrawAspect="Content" ObjectID="_1485789981" r:id="rId50"/>
        </w:object>
      </w:r>
      <w:r w:rsidRPr="00C1115A">
        <w:rPr>
          <w:lang w:eastAsia="en-US"/>
        </w:rPr>
        <w:tab/>
        <w:t>(25c)</w:t>
      </w:r>
    </w:p>
    <w:p w:rsidR="00013529" w:rsidRPr="00013529" w:rsidRDefault="00013529" w:rsidP="00013529">
      <w:pPr>
        <w:rPr>
          <w:rtl/>
          <w:lang w:bidi="ar-EG"/>
        </w:rPr>
      </w:pPr>
      <w:r w:rsidRPr="00013529">
        <w:rPr>
          <w:rFonts w:hint="cs"/>
          <w:rtl/>
        </w:rPr>
        <w:t xml:space="preserve">حيث تنتج دالة </w:t>
      </w:r>
      <w:r w:rsidRPr="00013529">
        <w:rPr>
          <w:rtl/>
        </w:rPr>
        <w:t xml:space="preserve">قوس جيب </w:t>
      </w:r>
      <w:r w:rsidRPr="00013529">
        <w:rPr>
          <w:rFonts w:hint="cs"/>
          <w:rtl/>
        </w:rPr>
        <w:t>ال</w:t>
      </w:r>
      <w:r w:rsidRPr="00013529">
        <w:rPr>
          <w:rtl/>
        </w:rPr>
        <w:t>تمام زاوية بالراديان</w:t>
      </w:r>
      <w:r w:rsidR="00346039">
        <w:rPr>
          <w:rFonts w:hint="cs"/>
          <w:rtl/>
          <w:lang w:bidi="ar-EG"/>
        </w:rPr>
        <w:t>.</w:t>
      </w:r>
    </w:p>
    <w:p w:rsidR="00C1115A" w:rsidRPr="00C1115A" w:rsidRDefault="00C1115A" w:rsidP="00936F30">
      <w:pPr>
        <w:pStyle w:val="Equation"/>
        <w:rPr>
          <w:lang w:eastAsia="en-US"/>
        </w:rPr>
      </w:pPr>
      <w:r w:rsidRPr="00C1115A">
        <w:rPr>
          <w:lang w:eastAsia="en-US"/>
        </w:rPr>
        <w:tab/>
      </w:r>
      <w:r w:rsidR="00936F30" w:rsidRPr="00F76B36">
        <w:rPr>
          <w:position w:val="-30"/>
          <w:lang w:val="es-ES_tradnl"/>
        </w:rPr>
        <w:object w:dxaOrig="1600" w:dyaOrig="680">
          <v:shape id="_x0000_i1051" type="#_x0000_t75" style="width:79.5pt;height:33.2pt" o:ole="" fillcolor="window">
            <v:imagedata r:id="rId51" o:title=""/>
          </v:shape>
          <o:OLEObject Type="Embed" ProgID="Equation.3" ShapeID="_x0000_i1051" DrawAspect="Content" ObjectID="_1485789982" r:id="rId52"/>
        </w:object>
      </w:r>
      <w:r w:rsidRPr="00C1115A">
        <w:rPr>
          <w:lang w:eastAsia="en-US"/>
        </w:rPr>
        <w:tab/>
        <w:t>(25d)</w:t>
      </w:r>
    </w:p>
    <w:p w:rsidR="00C1115A" w:rsidRPr="00C1115A" w:rsidRDefault="00C1115A" w:rsidP="00936F30">
      <w:pPr>
        <w:pStyle w:val="Equation"/>
        <w:rPr>
          <w:lang w:eastAsia="en-US"/>
        </w:rPr>
      </w:pPr>
      <w:r w:rsidRPr="00C1115A">
        <w:rPr>
          <w:lang w:eastAsia="en-US"/>
        </w:rPr>
        <w:tab/>
      </w:r>
      <w:r w:rsidR="00936F30" w:rsidRPr="00480E29">
        <w:rPr>
          <w:position w:val="-34"/>
        </w:rPr>
        <w:object w:dxaOrig="1920" w:dyaOrig="780">
          <v:shape id="_x0000_i1052" type="#_x0000_t75" style="width:95.15pt;height:38.2pt" o:ole="" fillcolor="window">
            <v:imagedata r:id="rId53" o:title=""/>
          </v:shape>
          <o:OLEObject Type="Embed" ProgID="Equation.3" ShapeID="_x0000_i1052" DrawAspect="Content" ObjectID="_1485789983" r:id="rId54"/>
        </w:object>
      </w:r>
      <w:r w:rsidRPr="00C1115A">
        <w:rPr>
          <w:lang w:eastAsia="en-US"/>
        </w:rPr>
        <w:tab/>
        <w:t>(25e)</w:t>
      </w:r>
    </w:p>
    <w:p w:rsidR="00013529" w:rsidRPr="00013529" w:rsidRDefault="00013529" w:rsidP="00013529">
      <w:pPr>
        <w:rPr>
          <w:rtl/>
        </w:rPr>
      </w:pPr>
      <w:r w:rsidRPr="00013529">
        <w:rPr>
          <w:rFonts w:hint="cs"/>
          <w:rtl/>
        </w:rPr>
        <w:t xml:space="preserve">يُحسب الخلوص المطلوب عند انعدام خسارة الانعراج، </w:t>
      </w:r>
      <w:r w:rsidRPr="00013529">
        <w:rPr>
          <w:i/>
        </w:rPr>
        <w:t>h</w:t>
      </w:r>
      <w:r w:rsidRPr="00013529">
        <w:rPr>
          <w:i/>
          <w:vertAlign w:val="subscript"/>
        </w:rPr>
        <w:t>req</w:t>
      </w:r>
      <w:r w:rsidRPr="00013529">
        <w:rPr>
          <w:rFonts w:hint="cs"/>
          <w:rtl/>
        </w:rPr>
        <w:t>، ويعطى بما</w:t>
      </w:r>
      <w:r w:rsidRPr="00013529">
        <w:rPr>
          <w:rFonts w:hint="eastAsia"/>
          <w:rtl/>
        </w:rPr>
        <w:t> </w:t>
      </w:r>
      <w:r w:rsidRPr="00013529">
        <w:rPr>
          <w:rFonts w:hint="cs"/>
          <w:rtl/>
        </w:rPr>
        <w:t>يلي:</w:t>
      </w:r>
    </w:p>
    <w:p w:rsidR="00C1115A" w:rsidRPr="00C1115A" w:rsidRDefault="00C1115A" w:rsidP="00FC3FC7">
      <w:pPr>
        <w:pStyle w:val="Equation"/>
        <w:rPr>
          <w:lang w:eastAsia="en-US"/>
        </w:rPr>
      </w:pPr>
      <w:r w:rsidRPr="00C1115A">
        <w:rPr>
          <w:lang w:eastAsia="en-US"/>
        </w:rPr>
        <w:tab/>
      </w:r>
      <w:r w:rsidR="00D2242E">
        <w:rPr>
          <w:position w:val="-26"/>
          <w:lang w:val="en-GB" w:eastAsia="en-US"/>
        </w:rPr>
        <w:pict>
          <v:shape id="_x0000_i1053" type="#_x0000_t75" style="width:138.35pt;height:34.45pt" fillcolor="window">
            <v:imagedata r:id="rId55" o:title=""/>
          </v:shape>
        </w:pict>
      </w:r>
      <w:r w:rsidRPr="00C1115A">
        <w:rPr>
          <w:lang w:eastAsia="en-US"/>
        </w:rPr>
        <w:t>       m</w:t>
      </w:r>
      <w:r w:rsidRPr="00C1115A">
        <w:rPr>
          <w:lang w:eastAsia="en-US"/>
        </w:rPr>
        <w:tab/>
      </w:r>
      <w:r w:rsidR="00FC3FC7" w:rsidRPr="00C1115A">
        <w:rPr>
          <w:lang w:eastAsia="en-US"/>
        </w:rPr>
        <w:t>(26)</w:t>
      </w:r>
    </w:p>
    <w:p w:rsidR="00013529" w:rsidRPr="00013529" w:rsidRDefault="00013529" w:rsidP="00346039">
      <w:pPr>
        <w:rPr>
          <w:rtl/>
          <w:lang w:bidi="ar-SY"/>
        </w:rPr>
      </w:pPr>
      <w:r w:rsidRPr="00013529">
        <w:rPr>
          <w:rFonts w:hint="cs"/>
          <w:rtl/>
        </w:rPr>
        <w:t xml:space="preserve">في حال </w:t>
      </w:r>
      <w:r w:rsidRPr="00013529">
        <w:t>(</w:t>
      </w:r>
      <w:r w:rsidR="00346039" w:rsidRPr="00346039">
        <w:rPr>
          <w:rFonts w:eastAsia="Times New Roman" w:cs="Times New Roman"/>
          <w:i/>
          <w:sz w:val="24"/>
          <w:szCs w:val="20"/>
          <w:lang w:eastAsia="en-US"/>
        </w:rPr>
        <w:t>h</w:t>
      </w:r>
      <w:r w:rsidR="00346039" w:rsidRPr="00E34A79">
        <w:rPr>
          <w:rFonts w:eastAsia="Times New Roman" w:cs="Times New Roman"/>
          <w:i/>
          <w:sz w:val="24"/>
          <w:szCs w:val="20"/>
          <w:vertAlign w:val="subscript"/>
          <w:lang w:eastAsia="en-US"/>
        </w:rPr>
        <w:t>se</w:t>
      </w:r>
      <w:r w:rsidR="00346039" w:rsidRPr="00346039">
        <w:rPr>
          <w:rFonts w:eastAsia="Times New Roman" w:cs="Times New Roman"/>
          <w:sz w:val="24"/>
          <w:szCs w:val="20"/>
          <w:lang w:eastAsia="en-US"/>
        </w:rPr>
        <w:t xml:space="preserve"> &gt; </w:t>
      </w:r>
      <w:r w:rsidR="00346039" w:rsidRPr="00346039">
        <w:rPr>
          <w:rFonts w:eastAsia="Times New Roman" w:cs="Times New Roman"/>
          <w:i/>
          <w:sz w:val="24"/>
          <w:szCs w:val="20"/>
          <w:lang w:eastAsia="en-US"/>
        </w:rPr>
        <w:t>h</w:t>
      </w:r>
      <w:r w:rsidR="00346039" w:rsidRPr="00346039">
        <w:rPr>
          <w:rFonts w:eastAsia="Times New Roman" w:cs="Times New Roman"/>
          <w:i/>
          <w:sz w:val="24"/>
          <w:szCs w:val="20"/>
          <w:vertAlign w:val="subscript"/>
          <w:lang w:eastAsia="en-US"/>
        </w:rPr>
        <w:t>req</w:t>
      </w:r>
      <w:r w:rsidRPr="00013529">
        <w:t>)</w:t>
      </w:r>
      <w:r w:rsidRPr="00013529">
        <w:rPr>
          <w:rFonts w:hint="cs"/>
          <w:rtl/>
        </w:rPr>
        <w:t xml:space="preserve"> تنعدم خسارة الانعراج</w:t>
      </w:r>
      <w:r>
        <w:rPr>
          <w:rtl/>
        </w:rPr>
        <w:t xml:space="preserve"> في </w:t>
      </w:r>
      <w:r w:rsidRPr="00013529">
        <w:rPr>
          <w:rtl/>
        </w:rPr>
        <w:t>الأرض الكروية</w:t>
      </w:r>
      <w:r w:rsidRPr="00013529">
        <w:rPr>
          <w:rFonts w:hint="cs"/>
          <w:rtl/>
        </w:rPr>
        <w:t xml:space="preserve"> </w:t>
      </w:r>
      <w:r w:rsidRPr="00013529">
        <w:rPr>
          <w:i/>
        </w:rPr>
        <w:t>L</w:t>
      </w:r>
      <w:r w:rsidRPr="00013529">
        <w:rPr>
          <w:i/>
          <w:vertAlign w:val="subscript"/>
        </w:rPr>
        <w:t>dsph</w:t>
      </w:r>
      <w:r w:rsidRPr="00013529">
        <w:rPr>
          <w:rFonts w:hint="cs"/>
          <w:rtl/>
        </w:rPr>
        <w:t>.</w:t>
      </w:r>
      <w:r w:rsidRPr="00013529">
        <w:rPr>
          <w:rFonts w:hint="cs"/>
          <w:rtl/>
          <w:lang w:bidi="ar-SY"/>
        </w:rPr>
        <w:t xml:space="preserve"> ولا ضرورة لمزيد من حساب الانعراج</w:t>
      </w:r>
      <w:r>
        <w:rPr>
          <w:rtl/>
        </w:rPr>
        <w:t xml:space="preserve"> في </w:t>
      </w:r>
      <w:r w:rsidRPr="00013529">
        <w:rPr>
          <w:rtl/>
        </w:rPr>
        <w:t>الأرض</w:t>
      </w:r>
      <w:r w:rsidRPr="00013529">
        <w:rPr>
          <w:rFonts w:hint="cs"/>
          <w:rtl/>
        </w:rPr>
        <w:t> </w:t>
      </w:r>
      <w:r w:rsidRPr="00013529">
        <w:rPr>
          <w:rtl/>
        </w:rPr>
        <w:t>الكروية</w:t>
      </w:r>
      <w:r w:rsidRPr="00013529">
        <w:rPr>
          <w:rFonts w:hint="cs"/>
          <w:rtl/>
        </w:rPr>
        <w:t>.</w:t>
      </w:r>
    </w:p>
    <w:p w:rsidR="00013529" w:rsidRPr="00013529" w:rsidRDefault="00013529" w:rsidP="00013529">
      <w:pPr>
        <w:rPr>
          <w:rtl/>
        </w:rPr>
      </w:pPr>
      <w:r w:rsidRPr="00013529">
        <w:rPr>
          <w:rFonts w:hint="cs"/>
          <w:rtl/>
        </w:rPr>
        <w:t>وب</w:t>
      </w:r>
      <w:r w:rsidRPr="00013529">
        <w:rPr>
          <w:rtl/>
        </w:rPr>
        <w:t>خلاف ذلك</w:t>
      </w:r>
      <w:r w:rsidRPr="00013529">
        <w:rPr>
          <w:rFonts w:hint="cs"/>
          <w:rtl/>
        </w:rPr>
        <w:t>،</w:t>
      </w:r>
      <w:r w:rsidRPr="00013529">
        <w:rPr>
          <w:rtl/>
        </w:rPr>
        <w:t xml:space="preserve"> </w:t>
      </w:r>
      <w:r w:rsidRPr="00013529">
        <w:rPr>
          <w:rFonts w:hint="cs"/>
          <w:rtl/>
        </w:rPr>
        <w:t>يواصل العمل</w:t>
      </w:r>
      <w:r w:rsidRPr="00013529">
        <w:rPr>
          <w:rtl/>
        </w:rPr>
        <w:t xml:space="preserve"> على النحو التالي:</w:t>
      </w:r>
    </w:p>
    <w:p w:rsidR="00013529" w:rsidRPr="00013529" w:rsidRDefault="00013529" w:rsidP="00013529">
      <w:pPr>
        <w:rPr>
          <w:rtl/>
        </w:rPr>
      </w:pPr>
      <w:r w:rsidRPr="00013529">
        <w:rPr>
          <w:rFonts w:hint="cs"/>
          <w:rtl/>
        </w:rPr>
        <w:t xml:space="preserve">يُحسب نصف قطر الأرض الفعال المعدل، </w:t>
      </w:r>
      <w:r w:rsidRPr="00013529">
        <w:rPr>
          <w:i/>
        </w:rPr>
        <w:t>a</w:t>
      </w:r>
      <w:r w:rsidRPr="00013529">
        <w:rPr>
          <w:i/>
          <w:vertAlign w:val="subscript"/>
        </w:rPr>
        <w:t>em</w:t>
      </w:r>
      <w:r w:rsidRPr="00013529">
        <w:rPr>
          <w:rFonts w:hint="cs"/>
          <w:rtl/>
        </w:rPr>
        <w:t xml:space="preserve">، مما يعطي خط بصر هامشي على مسافة </w:t>
      </w:r>
      <w:r w:rsidRPr="00013529">
        <w:rPr>
          <w:i/>
        </w:rPr>
        <w:t>d</w:t>
      </w:r>
      <w:r w:rsidRPr="00013529">
        <w:rPr>
          <w:rFonts w:hint="cs"/>
          <w:rtl/>
        </w:rPr>
        <w:t xml:space="preserve"> تعطى بما يلي:</w:t>
      </w:r>
    </w:p>
    <w:p w:rsidR="00C1115A" w:rsidRPr="00C1115A" w:rsidRDefault="00C1115A" w:rsidP="00FC3FC7">
      <w:pPr>
        <w:pStyle w:val="Equation"/>
        <w:rPr>
          <w:lang w:eastAsia="en-US"/>
        </w:rPr>
      </w:pPr>
      <w:r w:rsidRPr="00C1115A">
        <w:rPr>
          <w:lang w:eastAsia="en-US"/>
        </w:rPr>
        <w:tab/>
      </w:r>
      <w:r w:rsidR="00D2242E">
        <w:rPr>
          <w:position w:val="-36"/>
          <w:lang w:val="fr-FR" w:eastAsia="en-US"/>
        </w:rPr>
        <w:pict>
          <v:shape id="_x0000_i1054" type="#_x0000_t75" style="width:134pt;height:45.7pt" fillcolor="window">
            <v:imagedata r:id="rId56" o:title=""/>
          </v:shape>
        </w:pict>
      </w:r>
      <w:r w:rsidRPr="00C1115A">
        <w:rPr>
          <w:lang w:eastAsia="en-US"/>
        </w:rPr>
        <w:t>       km</w:t>
      </w:r>
      <w:r w:rsidRPr="00C1115A">
        <w:rPr>
          <w:lang w:eastAsia="en-US"/>
        </w:rPr>
        <w:tab/>
      </w:r>
      <w:r w:rsidR="00FC3FC7" w:rsidRPr="00C1115A">
        <w:rPr>
          <w:lang w:eastAsia="en-US"/>
        </w:rPr>
        <w:t>(27)</w:t>
      </w:r>
    </w:p>
    <w:p w:rsidR="00013529" w:rsidRPr="00013529" w:rsidRDefault="00013529" w:rsidP="00013529">
      <w:pPr>
        <w:rPr>
          <w:rtl/>
          <w:lang w:bidi="ar-SY"/>
        </w:rPr>
      </w:pPr>
      <w:r w:rsidRPr="00013529">
        <w:rPr>
          <w:rFonts w:hint="cs"/>
          <w:rtl/>
        </w:rPr>
        <w:t>تُستخدم الطريقة المذكورة</w:t>
      </w:r>
      <w:r>
        <w:rPr>
          <w:rFonts w:hint="cs"/>
          <w:rtl/>
        </w:rPr>
        <w:t xml:space="preserve"> في </w:t>
      </w:r>
      <w:r w:rsidRPr="00013529">
        <w:rPr>
          <w:rFonts w:hint="cs"/>
          <w:rtl/>
        </w:rPr>
        <w:t xml:space="preserve">الفقرة </w:t>
      </w:r>
      <w:r w:rsidRPr="00013529">
        <w:t>1.2.2.4</w:t>
      </w:r>
      <w:r w:rsidRPr="00013529">
        <w:rPr>
          <w:rFonts w:hint="cs"/>
          <w:rtl/>
          <w:lang w:bidi="ar-SY"/>
        </w:rPr>
        <w:t xml:space="preserve"> من أجل</w:t>
      </w:r>
      <w:r w:rsidRPr="00013529">
        <w:rPr>
          <w:rFonts w:hint="eastAsia"/>
          <w:rtl/>
        </w:rPr>
        <w:t> </w:t>
      </w:r>
      <w:r w:rsidRPr="00013529">
        <w:t>(</w:t>
      </w:r>
      <w:r w:rsidRPr="00013529">
        <w:rPr>
          <w:i/>
        </w:rPr>
        <w:t>a</w:t>
      </w:r>
      <w:r w:rsidRPr="00013529">
        <w:rPr>
          <w:i/>
          <w:vertAlign w:val="subscript"/>
        </w:rPr>
        <w:t>dft</w:t>
      </w:r>
      <w:r w:rsidRPr="00013529">
        <w:t> = </w:t>
      </w:r>
      <w:r w:rsidRPr="00013529">
        <w:rPr>
          <w:i/>
        </w:rPr>
        <w:t>a</w:t>
      </w:r>
      <w:r w:rsidRPr="00013529">
        <w:rPr>
          <w:i/>
          <w:vertAlign w:val="subscript"/>
        </w:rPr>
        <w:t>em</w:t>
      </w:r>
      <w:r w:rsidRPr="00013529">
        <w:t>)</w:t>
      </w:r>
      <w:r w:rsidRPr="00013529">
        <w:rPr>
          <w:rFonts w:hint="cs"/>
          <w:rtl/>
          <w:lang w:bidi="ar-SY"/>
        </w:rPr>
        <w:t xml:space="preserve"> للحصول على الخسارة </w:t>
      </w:r>
      <w:r w:rsidRPr="00013529">
        <w:rPr>
          <w:i/>
        </w:rPr>
        <w:t>L</w:t>
      </w:r>
      <w:r w:rsidRPr="00013529">
        <w:rPr>
          <w:i/>
          <w:vertAlign w:val="subscript"/>
        </w:rPr>
        <w:t>dft</w:t>
      </w:r>
      <w:r w:rsidRPr="00013529">
        <w:rPr>
          <w:rFonts w:hint="cs"/>
          <w:rtl/>
          <w:lang w:bidi="ar-SY"/>
        </w:rPr>
        <w:t>.</w:t>
      </w:r>
    </w:p>
    <w:p w:rsidR="00013529" w:rsidRPr="00013529" w:rsidRDefault="00013529" w:rsidP="00013529">
      <w:pPr>
        <w:rPr>
          <w:rtl/>
          <w:lang w:bidi="ar-SY"/>
        </w:rPr>
      </w:pPr>
      <w:r w:rsidRPr="00013529">
        <w:rPr>
          <w:rFonts w:hint="cs"/>
          <w:rtl/>
        </w:rPr>
        <w:t xml:space="preserve">فإذا كانت </w:t>
      </w:r>
      <w:r w:rsidRPr="00013529">
        <w:rPr>
          <w:rFonts w:hint="cs"/>
          <w:rtl/>
          <w:lang w:bidi="ar-SY"/>
        </w:rPr>
        <w:t xml:space="preserve">الخسارة </w:t>
      </w:r>
      <w:r w:rsidRPr="00013529">
        <w:rPr>
          <w:i/>
        </w:rPr>
        <w:t>L</w:t>
      </w:r>
      <w:r w:rsidRPr="00013529">
        <w:rPr>
          <w:i/>
          <w:vertAlign w:val="subscript"/>
        </w:rPr>
        <w:t>dft</w:t>
      </w:r>
      <w:r w:rsidRPr="00013529">
        <w:rPr>
          <w:rFonts w:hint="cs"/>
          <w:rtl/>
        </w:rPr>
        <w:t xml:space="preserve"> سالبة، تنعدم خسارة الانعراج</w:t>
      </w:r>
      <w:r>
        <w:rPr>
          <w:rtl/>
        </w:rPr>
        <w:t xml:space="preserve"> في </w:t>
      </w:r>
      <w:r w:rsidRPr="00013529">
        <w:rPr>
          <w:rtl/>
        </w:rPr>
        <w:t>الأرض الكروية</w:t>
      </w:r>
      <w:r w:rsidRPr="00013529">
        <w:rPr>
          <w:rFonts w:hint="cs"/>
          <w:rtl/>
        </w:rPr>
        <w:t xml:space="preserve"> </w:t>
      </w:r>
      <w:r w:rsidRPr="00013529">
        <w:rPr>
          <w:i/>
        </w:rPr>
        <w:t>L</w:t>
      </w:r>
      <w:r w:rsidRPr="00013529">
        <w:rPr>
          <w:i/>
          <w:vertAlign w:val="subscript"/>
        </w:rPr>
        <w:t>dsph</w:t>
      </w:r>
      <w:r w:rsidRPr="00013529">
        <w:rPr>
          <w:rFonts w:hint="cs"/>
          <w:rtl/>
        </w:rPr>
        <w:t>.</w:t>
      </w:r>
      <w:r w:rsidRPr="00013529">
        <w:rPr>
          <w:rFonts w:hint="cs"/>
          <w:rtl/>
          <w:lang w:bidi="ar-SY"/>
        </w:rPr>
        <w:t xml:space="preserve"> ولا ضرورة لمزيد من حساب الانعراج</w:t>
      </w:r>
      <w:r>
        <w:rPr>
          <w:rtl/>
        </w:rPr>
        <w:t xml:space="preserve"> في </w:t>
      </w:r>
      <w:r w:rsidRPr="00013529">
        <w:rPr>
          <w:rtl/>
        </w:rPr>
        <w:t>الأرض</w:t>
      </w:r>
      <w:r w:rsidRPr="00013529">
        <w:rPr>
          <w:rFonts w:hint="cs"/>
          <w:rtl/>
        </w:rPr>
        <w:t> </w:t>
      </w:r>
      <w:r w:rsidRPr="00013529">
        <w:rPr>
          <w:rtl/>
        </w:rPr>
        <w:t>الكروية</w:t>
      </w:r>
      <w:r w:rsidRPr="00013529">
        <w:rPr>
          <w:rFonts w:hint="cs"/>
          <w:rtl/>
        </w:rPr>
        <w:t>.</w:t>
      </w:r>
    </w:p>
    <w:p w:rsidR="00013529" w:rsidRPr="00013529" w:rsidRDefault="00013529" w:rsidP="00013529">
      <w:pPr>
        <w:rPr>
          <w:rtl/>
        </w:rPr>
      </w:pPr>
      <w:r w:rsidRPr="00013529">
        <w:rPr>
          <w:rFonts w:hint="cs"/>
          <w:rtl/>
        </w:rPr>
        <w:t>وب</w:t>
      </w:r>
      <w:r w:rsidRPr="00013529">
        <w:rPr>
          <w:rtl/>
        </w:rPr>
        <w:t>خلاف ذلك</w:t>
      </w:r>
      <w:r w:rsidRPr="00013529">
        <w:rPr>
          <w:rFonts w:hint="cs"/>
          <w:rtl/>
        </w:rPr>
        <w:t>،</w:t>
      </w:r>
      <w:r w:rsidRPr="00013529">
        <w:rPr>
          <w:rtl/>
        </w:rPr>
        <w:t xml:space="preserve"> </w:t>
      </w:r>
      <w:r w:rsidRPr="00013529">
        <w:rPr>
          <w:rFonts w:hint="cs"/>
          <w:rtl/>
        </w:rPr>
        <w:t>يواصل العمل</w:t>
      </w:r>
      <w:r w:rsidRPr="00013529">
        <w:rPr>
          <w:rtl/>
        </w:rPr>
        <w:t xml:space="preserve"> على النحو التالي:</w:t>
      </w:r>
    </w:p>
    <w:p w:rsidR="00013529" w:rsidRPr="00013529" w:rsidRDefault="00013529" w:rsidP="00013529">
      <w:pPr>
        <w:rPr>
          <w:rtl/>
        </w:rPr>
      </w:pPr>
      <w:r w:rsidRPr="00013529">
        <w:rPr>
          <w:rFonts w:hint="cs"/>
          <w:rtl/>
        </w:rPr>
        <w:t>تُحسب خسارة الانعراج</w:t>
      </w:r>
      <w:r>
        <w:rPr>
          <w:rtl/>
        </w:rPr>
        <w:t xml:space="preserve"> في </w:t>
      </w:r>
      <w:r w:rsidRPr="00013529">
        <w:rPr>
          <w:rtl/>
        </w:rPr>
        <w:t>الأرض الكروية</w:t>
      </w:r>
      <w:r w:rsidRPr="00013529">
        <w:rPr>
          <w:rFonts w:hint="cs"/>
          <w:rtl/>
        </w:rPr>
        <w:t xml:space="preserve"> بالاستكمال الداخلي:</w:t>
      </w:r>
    </w:p>
    <w:p w:rsidR="00171E40" w:rsidRPr="00171E40" w:rsidRDefault="00171E40" w:rsidP="00FC3FC7">
      <w:pPr>
        <w:pStyle w:val="Equation"/>
        <w:rPr>
          <w:lang w:eastAsia="en-US"/>
        </w:rPr>
      </w:pPr>
      <w:r w:rsidRPr="00171E40">
        <w:rPr>
          <w:lang w:eastAsia="en-US"/>
        </w:rPr>
        <w:tab/>
      </w:r>
      <w:r w:rsidR="00D2242E">
        <w:rPr>
          <w:position w:val="-14"/>
          <w:lang w:val="fr-FR" w:eastAsia="en-US"/>
        </w:rPr>
        <w:pict>
          <v:shape id="_x0000_i1055" type="#_x0000_t75" style="width:135.85pt;height:25.65pt" fillcolor="window">
            <v:imagedata r:id="rId57" o:title="" croptop="-19876f"/>
            <o:lock v:ext="edit" aspectratio="f"/>
          </v:shape>
        </w:pict>
      </w:r>
      <w:r w:rsidRPr="00171E40">
        <w:rPr>
          <w:lang w:eastAsia="en-US"/>
        </w:rPr>
        <w:t>       dB</w:t>
      </w:r>
      <w:r w:rsidRPr="00171E40">
        <w:rPr>
          <w:lang w:eastAsia="en-US"/>
        </w:rPr>
        <w:tab/>
      </w:r>
      <w:r w:rsidR="00FC3FC7" w:rsidRPr="00171E40">
        <w:rPr>
          <w:lang w:eastAsia="en-US"/>
        </w:rPr>
        <w:t>(28)</w:t>
      </w:r>
    </w:p>
    <w:p w:rsidR="00013529" w:rsidRPr="00013529" w:rsidRDefault="00013529" w:rsidP="00171E40">
      <w:pPr>
        <w:pStyle w:val="Heading4"/>
        <w:rPr>
          <w:rtl/>
          <w:lang w:bidi="ar-EG"/>
        </w:rPr>
      </w:pPr>
      <w:r w:rsidRPr="00013529">
        <w:rPr>
          <w:lang w:val="en-GB"/>
        </w:rPr>
        <w:lastRenderedPageBreak/>
        <w:t>1.2.2.4</w:t>
      </w:r>
      <w:r w:rsidRPr="00013529">
        <w:rPr>
          <w:lang w:val="en-GB"/>
        </w:rPr>
        <w:tab/>
      </w:r>
      <w:r w:rsidRPr="00013529">
        <w:rPr>
          <w:rFonts w:hint="cs"/>
          <w:rtl/>
          <w:lang w:bidi="ar-SY"/>
        </w:rPr>
        <w:t xml:space="preserve">جزء الحد الأول من </w:t>
      </w:r>
      <w:r w:rsidRPr="00013529">
        <w:rPr>
          <w:rFonts w:hint="cs"/>
          <w:rtl/>
          <w:lang w:bidi="ar-EG"/>
        </w:rPr>
        <w:t>خسارة الانعراج</w:t>
      </w:r>
      <w:r>
        <w:rPr>
          <w:rtl/>
          <w:lang w:bidi="ar-EG"/>
        </w:rPr>
        <w:t xml:space="preserve"> في </w:t>
      </w:r>
      <w:r w:rsidRPr="00013529">
        <w:rPr>
          <w:rtl/>
          <w:lang w:bidi="ar-EG"/>
        </w:rPr>
        <w:t>الأرض الكروية</w:t>
      </w:r>
    </w:p>
    <w:p w:rsidR="00013529" w:rsidRPr="00013529" w:rsidRDefault="00013529" w:rsidP="00013529">
      <w:pPr>
        <w:rPr>
          <w:rtl/>
          <w:lang w:bidi="ar-SY"/>
        </w:rPr>
      </w:pPr>
      <w:r w:rsidRPr="00013529">
        <w:rPr>
          <w:rFonts w:hint="cs"/>
          <w:rtl/>
        </w:rPr>
        <w:t>تقدم هذه الفقرة الفرعية طريقة لحساب الانعراج</w:t>
      </w:r>
      <w:r>
        <w:rPr>
          <w:rtl/>
        </w:rPr>
        <w:t xml:space="preserve"> في </w:t>
      </w:r>
      <w:r w:rsidRPr="00013529">
        <w:rPr>
          <w:rtl/>
        </w:rPr>
        <w:t>الأرض الكروية</w:t>
      </w:r>
      <w:r w:rsidRPr="00013529">
        <w:rPr>
          <w:rFonts w:hint="cs"/>
          <w:rtl/>
        </w:rPr>
        <w:t xml:space="preserve"> </w:t>
      </w:r>
      <w:r w:rsidRPr="00013529">
        <w:rPr>
          <w:rtl/>
        </w:rPr>
        <w:t xml:space="preserve">باستخدام </w:t>
      </w:r>
      <w:r w:rsidRPr="00013529">
        <w:rPr>
          <w:rFonts w:hint="cs"/>
          <w:rtl/>
        </w:rPr>
        <w:t>الحد</w:t>
      </w:r>
      <w:r w:rsidRPr="00013529">
        <w:rPr>
          <w:rtl/>
        </w:rPr>
        <w:t xml:space="preserve"> الأول فقط من </w:t>
      </w:r>
      <w:r w:rsidRPr="00013529">
        <w:rPr>
          <w:rFonts w:hint="cs"/>
          <w:rtl/>
        </w:rPr>
        <w:t>سلسلة البقايا</w:t>
      </w:r>
      <w:r w:rsidRPr="00013529">
        <w:rPr>
          <w:rtl/>
        </w:rPr>
        <w:t>.</w:t>
      </w:r>
      <w:r w:rsidRPr="00013529">
        <w:rPr>
          <w:rFonts w:hint="cs"/>
          <w:rtl/>
        </w:rPr>
        <w:t xml:space="preserve"> وهي تشكل جزءاً من طريقة الانعراج الكلي الموضحة</w:t>
      </w:r>
      <w:r>
        <w:rPr>
          <w:rFonts w:hint="cs"/>
          <w:rtl/>
        </w:rPr>
        <w:t xml:space="preserve"> في </w:t>
      </w:r>
      <w:r w:rsidRPr="00013529">
        <w:rPr>
          <w:rFonts w:hint="cs"/>
          <w:rtl/>
        </w:rPr>
        <w:t xml:space="preserve">الفقرة </w:t>
      </w:r>
      <w:r w:rsidRPr="00013529">
        <w:t>2.2.4</w:t>
      </w:r>
      <w:r w:rsidRPr="00013529">
        <w:rPr>
          <w:rFonts w:hint="cs"/>
          <w:rtl/>
        </w:rPr>
        <w:t xml:space="preserve"> أعلاه لتعطي </w:t>
      </w:r>
      <w:r w:rsidRPr="00013529">
        <w:rPr>
          <w:rtl/>
        </w:rPr>
        <w:t>الحد الأول من خسارة الانعراج</w:t>
      </w:r>
      <w:r w:rsidRPr="00013529">
        <w:rPr>
          <w:rFonts w:hint="cs"/>
          <w:rtl/>
        </w:rPr>
        <w:t xml:space="preserve"> </w:t>
      </w:r>
      <w:r w:rsidRPr="00013529">
        <w:rPr>
          <w:i/>
        </w:rPr>
        <w:t>L</w:t>
      </w:r>
      <w:r w:rsidRPr="00013529">
        <w:rPr>
          <w:i/>
          <w:vertAlign w:val="subscript"/>
        </w:rPr>
        <w:t>dft</w:t>
      </w:r>
      <w:r w:rsidRPr="00013529">
        <w:rPr>
          <w:rFonts w:hint="cs"/>
          <w:rtl/>
        </w:rPr>
        <w:t xml:space="preserve">، من أجل </w:t>
      </w:r>
      <w:r w:rsidRPr="00013529">
        <w:rPr>
          <w:rtl/>
        </w:rPr>
        <w:t>قيمة معينة</w:t>
      </w:r>
      <w:r w:rsidRPr="00013529">
        <w:rPr>
          <w:rFonts w:hint="cs"/>
          <w:rtl/>
        </w:rPr>
        <w:t xml:space="preserve"> لنصف قطر</w:t>
      </w:r>
      <w:r w:rsidRPr="00013529">
        <w:rPr>
          <w:rtl/>
        </w:rPr>
        <w:t xml:space="preserve"> الأرض </w:t>
      </w:r>
      <w:r w:rsidRPr="00013529">
        <w:rPr>
          <w:rFonts w:hint="cs"/>
          <w:rtl/>
        </w:rPr>
        <w:t>ال</w:t>
      </w:r>
      <w:r w:rsidRPr="00013529">
        <w:rPr>
          <w:rtl/>
        </w:rPr>
        <w:t>فعال</w:t>
      </w:r>
      <w:r w:rsidRPr="00013529">
        <w:rPr>
          <w:rFonts w:hint="cs"/>
          <w:rtl/>
        </w:rPr>
        <w:t xml:space="preserve"> </w:t>
      </w:r>
      <w:r w:rsidRPr="00013529">
        <w:rPr>
          <w:i/>
        </w:rPr>
        <w:t>a</w:t>
      </w:r>
      <w:r w:rsidRPr="00013529">
        <w:rPr>
          <w:i/>
          <w:vertAlign w:val="subscript"/>
        </w:rPr>
        <w:t>dft</w:t>
      </w:r>
      <w:r w:rsidRPr="00013529">
        <w:rPr>
          <w:rFonts w:hint="cs"/>
          <w:rtl/>
        </w:rPr>
        <w:t xml:space="preserve">. وترد قيمة </w:t>
      </w:r>
      <w:r w:rsidRPr="00013529">
        <w:rPr>
          <w:i/>
        </w:rPr>
        <w:t>a</w:t>
      </w:r>
      <w:r w:rsidRPr="00013529">
        <w:rPr>
          <w:i/>
          <w:vertAlign w:val="subscript"/>
        </w:rPr>
        <w:t>dft</w:t>
      </w:r>
      <w:r w:rsidRPr="00013529">
        <w:rPr>
          <w:rFonts w:hint="cs"/>
          <w:rtl/>
        </w:rPr>
        <w:t xml:space="preserve"> التي يتعين استخدامها</w:t>
      </w:r>
      <w:r>
        <w:rPr>
          <w:rFonts w:hint="cs"/>
          <w:rtl/>
        </w:rPr>
        <w:t xml:space="preserve"> في </w:t>
      </w:r>
      <w:r w:rsidRPr="00013529">
        <w:rPr>
          <w:rFonts w:hint="cs"/>
          <w:rtl/>
        </w:rPr>
        <w:t xml:space="preserve">الفقرة </w:t>
      </w:r>
      <w:r w:rsidRPr="00013529">
        <w:t>2.2.4</w:t>
      </w:r>
      <w:r w:rsidRPr="00013529">
        <w:rPr>
          <w:rFonts w:hint="cs"/>
          <w:rtl/>
        </w:rPr>
        <w:t>.</w:t>
      </w:r>
    </w:p>
    <w:p w:rsidR="00013529" w:rsidRPr="00013529" w:rsidRDefault="00013529" w:rsidP="00013529">
      <w:pPr>
        <w:rPr>
          <w:rtl/>
        </w:rPr>
      </w:pPr>
      <w:r w:rsidRPr="00013529">
        <w:rPr>
          <w:rFonts w:hint="cs"/>
          <w:rtl/>
        </w:rPr>
        <w:t xml:space="preserve">وتحدَد </w:t>
      </w:r>
      <w:r w:rsidRPr="00013529">
        <w:rPr>
          <w:rtl/>
        </w:rPr>
        <w:t xml:space="preserve">الخصائص الكهربائية </w:t>
      </w:r>
      <w:r w:rsidRPr="00013529">
        <w:rPr>
          <w:rFonts w:hint="cs"/>
          <w:rtl/>
        </w:rPr>
        <w:t>لل</w:t>
      </w:r>
      <w:r w:rsidRPr="00013529">
        <w:rPr>
          <w:rtl/>
        </w:rPr>
        <w:t>تضاريس</w:t>
      </w:r>
      <w:r w:rsidRPr="00013529">
        <w:rPr>
          <w:rFonts w:hint="cs"/>
          <w:rtl/>
        </w:rPr>
        <w:t xml:space="preserve"> النمطية على البر ب</w:t>
      </w:r>
      <w:r w:rsidRPr="00013529">
        <w:rPr>
          <w:rtl/>
        </w:rPr>
        <w:t>السماحية النسبية</w:t>
      </w:r>
      <w:r w:rsidRPr="00013529">
        <w:rPr>
          <w:rFonts w:hint="cs"/>
          <w:rtl/>
        </w:rPr>
        <w:t xml:space="preserve"> </w:t>
      </w:r>
      <w:r w:rsidRPr="00013529">
        <w:t>22,0 = </w:t>
      </w:r>
      <w:r w:rsidRPr="00013529">
        <w:rPr>
          <w:rFonts w:hint="cs"/>
        </w:rPr>
        <w:sym w:font="Symbol" w:char="F065"/>
      </w:r>
      <w:r w:rsidRPr="00013529">
        <w:rPr>
          <w:i/>
          <w:iCs/>
          <w:vertAlign w:val="subscript"/>
        </w:rPr>
        <w:t>r</w:t>
      </w:r>
      <w:r w:rsidRPr="00013529">
        <w:rPr>
          <w:rFonts w:hint="cs"/>
          <w:rtl/>
        </w:rPr>
        <w:t xml:space="preserve"> والإيصالية النوعية </w:t>
      </w:r>
      <w:r w:rsidRPr="00013529">
        <w:t>S/m 0,003 = </w:t>
      </w:r>
      <w:r w:rsidRPr="00013529">
        <w:rPr>
          <w:rFonts w:hint="cs"/>
        </w:rPr>
        <w:sym w:font="Symbol" w:char="F073"/>
      </w:r>
      <w:r w:rsidRPr="00013529">
        <w:rPr>
          <w:rFonts w:hint="cs"/>
          <w:rtl/>
        </w:rPr>
        <w:t xml:space="preserve"> وتُحسب الخسارة </w:t>
      </w:r>
      <w:r w:rsidRPr="00013529">
        <w:rPr>
          <w:i/>
        </w:rPr>
        <w:t>L</w:t>
      </w:r>
      <w:r w:rsidRPr="00013529">
        <w:rPr>
          <w:i/>
          <w:vertAlign w:val="subscript"/>
        </w:rPr>
        <w:t>dft</w:t>
      </w:r>
      <w:r w:rsidRPr="00013529">
        <w:rPr>
          <w:rFonts w:hint="cs"/>
          <w:rtl/>
        </w:rPr>
        <w:t xml:space="preserve"> </w:t>
      </w:r>
      <w:r w:rsidRPr="00013529">
        <w:rPr>
          <w:rtl/>
        </w:rPr>
        <w:t xml:space="preserve">باستخدام </w:t>
      </w:r>
      <w:r w:rsidRPr="00013529">
        <w:rPr>
          <w:rFonts w:hint="cs"/>
          <w:rtl/>
        </w:rPr>
        <w:t>ال</w:t>
      </w:r>
      <w:r w:rsidRPr="00013529">
        <w:rPr>
          <w:rtl/>
        </w:rPr>
        <w:t>معادلات</w:t>
      </w:r>
      <w:r w:rsidRPr="00013529">
        <w:rPr>
          <w:rFonts w:hint="cs"/>
          <w:rtl/>
        </w:rPr>
        <w:t xml:space="preserve"> </w:t>
      </w:r>
      <w:r w:rsidRPr="00013529">
        <w:t>(30)</w:t>
      </w:r>
      <w:r w:rsidRPr="00013529">
        <w:rPr>
          <w:rFonts w:hint="cs"/>
          <w:rtl/>
        </w:rPr>
        <w:t xml:space="preserve"> حتى </w:t>
      </w:r>
      <w:r w:rsidRPr="00013529">
        <w:t>(37)</w:t>
      </w:r>
      <w:r w:rsidRPr="00013529">
        <w:rPr>
          <w:rFonts w:hint="cs"/>
          <w:rtl/>
        </w:rPr>
        <w:t xml:space="preserve"> وتدعى النتيجة </w:t>
      </w:r>
      <w:r w:rsidRPr="00013529">
        <w:rPr>
          <w:i/>
        </w:rPr>
        <w:t>L</w:t>
      </w:r>
      <w:r w:rsidRPr="00013529">
        <w:rPr>
          <w:i/>
          <w:vertAlign w:val="subscript"/>
        </w:rPr>
        <w:t>dftland</w:t>
      </w:r>
      <w:r w:rsidRPr="00013529">
        <w:rPr>
          <w:rFonts w:hint="cs"/>
          <w:rtl/>
        </w:rPr>
        <w:t>.</w:t>
      </w:r>
    </w:p>
    <w:p w:rsidR="00013529" w:rsidRPr="00013529" w:rsidRDefault="00013529" w:rsidP="006F36B3">
      <w:pPr>
        <w:rPr>
          <w:rtl/>
        </w:rPr>
      </w:pPr>
      <w:r w:rsidRPr="00013529">
        <w:rPr>
          <w:rFonts w:hint="cs"/>
          <w:rtl/>
        </w:rPr>
        <w:t xml:space="preserve">وتحدَد </w:t>
      </w:r>
      <w:r w:rsidRPr="00013529">
        <w:rPr>
          <w:rtl/>
        </w:rPr>
        <w:t xml:space="preserve">الخصائص الكهربائية </w:t>
      </w:r>
      <w:r w:rsidRPr="00013529">
        <w:rPr>
          <w:rFonts w:hint="cs"/>
          <w:rtl/>
        </w:rPr>
        <w:t>لل</w:t>
      </w:r>
      <w:r w:rsidRPr="00013529">
        <w:rPr>
          <w:rtl/>
        </w:rPr>
        <w:t>تضاريس</w:t>
      </w:r>
      <w:r w:rsidRPr="00013529">
        <w:rPr>
          <w:rFonts w:hint="cs"/>
          <w:rtl/>
        </w:rPr>
        <w:t xml:space="preserve"> النمطية</w:t>
      </w:r>
      <w:r>
        <w:rPr>
          <w:rFonts w:hint="cs"/>
          <w:rtl/>
        </w:rPr>
        <w:t xml:space="preserve"> في </w:t>
      </w:r>
      <w:r w:rsidRPr="00013529">
        <w:rPr>
          <w:rFonts w:hint="cs"/>
          <w:rtl/>
        </w:rPr>
        <w:t>البحر ب</w:t>
      </w:r>
      <w:r w:rsidRPr="00013529">
        <w:rPr>
          <w:rtl/>
        </w:rPr>
        <w:t>السماحية النسبية</w:t>
      </w:r>
      <w:r w:rsidRPr="00013529">
        <w:rPr>
          <w:rFonts w:hint="cs"/>
          <w:rtl/>
        </w:rPr>
        <w:t> </w:t>
      </w:r>
      <w:r w:rsidRPr="00013529">
        <w:t>80,0 = </w:t>
      </w:r>
      <w:r w:rsidRPr="00013529">
        <w:rPr>
          <w:rFonts w:hint="cs"/>
        </w:rPr>
        <w:sym w:font="Symbol" w:char="F065"/>
      </w:r>
      <w:r w:rsidRPr="00013529">
        <w:rPr>
          <w:i/>
          <w:iCs/>
          <w:vertAlign w:val="subscript"/>
        </w:rPr>
        <w:t>r</w:t>
      </w:r>
      <w:r w:rsidRPr="00013529">
        <w:rPr>
          <w:rFonts w:hint="cs"/>
          <w:rtl/>
        </w:rPr>
        <w:t xml:space="preserve"> والإيصالية النوعية </w:t>
      </w:r>
      <w:r w:rsidRPr="00013529">
        <w:t>S/m 5,0 = </w:t>
      </w:r>
      <w:r w:rsidRPr="00013529">
        <w:rPr>
          <w:rFonts w:hint="cs"/>
        </w:rPr>
        <w:sym w:font="Symbol" w:char="F073"/>
      </w:r>
      <w:r w:rsidRPr="00013529">
        <w:rPr>
          <w:rFonts w:hint="cs"/>
          <w:rtl/>
        </w:rPr>
        <w:t xml:space="preserve"> وتُحسب الخسارة </w:t>
      </w:r>
      <w:r w:rsidRPr="00013529">
        <w:rPr>
          <w:i/>
        </w:rPr>
        <w:t>L</w:t>
      </w:r>
      <w:r w:rsidRPr="00013529">
        <w:rPr>
          <w:i/>
          <w:vertAlign w:val="subscript"/>
        </w:rPr>
        <w:t>dft</w:t>
      </w:r>
      <w:r w:rsidRPr="00013529">
        <w:rPr>
          <w:rFonts w:hint="cs"/>
          <w:rtl/>
        </w:rPr>
        <w:t xml:space="preserve"> </w:t>
      </w:r>
      <w:r w:rsidRPr="00013529">
        <w:rPr>
          <w:rtl/>
        </w:rPr>
        <w:t xml:space="preserve">باستخدام </w:t>
      </w:r>
      <w:r w:rsidRPr="00013529">
        <w:rPr>
          <w:rFonts w:hint="cs"/>
          <w:rtl/>
        </w:rPr>
        <w:t>ال</w:t>
      </w:r>
      <w:r w:rsidRPr="00013529">
        <w:rPr>
          <w:rtl/>
        </w:rPr>
        <w:t>معادلات</w:t>
      </w:r>
      <w:r w:rsidRPr="00013529">
        <w:rPr>
          <w:rFonts w:hint="cs"/>
          <w:rtl/>
        </w:rPr>
        <w:t xml:space="preserve"> </w:t>
      </w:r>
      <w:r w:rsidRPr="00013529">
        <w:t>(30)</w:t>
      </w:r>
      <w:r w:rsidRPr="00013529">
        <w:rPr>
          <w:rFonts w:hint="cs"/>
          <w:rtl/>
        </w:rPr>
        <w:t xml:space="preserve"> حتى </w:t>
      </w:r>
      <w:r w:rsidRPr="00013529">
        <w:t>(37)</w:t>
      </w:r>
      <w:r w:rsidRPr="00013529">
        <w:rPr>
          <w:rFonts w:hint="cs"/>
          <w:rtl/>
        </w:rPr>
        <w:t xml:space="preserve"> وتدعى النتيجة </w:t>
      </w:r>
      <w:r w:rsidR="006F36B3" w:rsidRPr="009819A2">
        <w:rPr>
          <w:i/>
        </w:rPr>
        <w:t>L</w:t>
      </w:r>
      <w:r w:rsidR="006F36B3" w:rsidRPr="009819A2">
        <w:rPr>
          <w:i/>
          <w:vertAlign w:val="subscript"/>
        </w:rPr>
        <w:t>dftsea</w:t>
      </w:r>
      <w:r w:rsidRPr="00013529">
        <w:rPr>
          <w:rFonts w:hint="cs"/>
          <w:rtl/>
        </w:rPr>
        <w:t>.</w:t>
      </w:r>
    </w:p>
    <w:p w:rsidR="00013529" w:rsidRPr="00013529" w:rsidRDefault="00013529" w:rsidP="00013529">
      <w:pPr>
        <w:rPr>
          <w:rtl/>
        </w:rPr>
      </w:pPr>
      <w:r w:rsidRPr="00013529">
        <w:rPr>
          <w:rFonts w:hint="cs"/>
          <w:rtl/>
        </w:rPr>
        <w:t>ويعطى</w:t>
      </w:r>
      <w:r w:rsidRPr="00013529">
        <w:rPr>
          <w:rtl/>
        </w:rPr>
        <w:t xml:space="preserve"> الآن</w:t>
      </w:r>
      <w:r w:rsidRPr="00013529">
        <w:rPr>
          <w:rFonts w:hint="cs"/>
          <w:rtl/>
        </w:rPr>
        <w:t xml:space="preserve"> الحد</w:t>
      </w:r>
      <w:r w:rsidRPr="00013529">
        <w:rPr>
          <w:rtl/>
        </w:rPr>
        <w:t xml:space="preserve"> الأول</w:t>
      </w:r>
      <w:r w:rsidRPr="00013529">
        <w:rPr>
          <w:rFonts w:hint="cs"/>
          <w:rtl/>
        </w:rPr>
        <w:t xml:space="preserve"> لخسارة الانعراج</w:t>
      </w:r>
      <w:r>
        <w:rPr>
          <w:rtl/>
        </w:rPr>
        <w:t xml:space="preserve"> في </w:t>
      </w:r>
      <w:r w:rsidRPr="00013529">
        <w:rPr>
          <w:rtl/>
        </w:rPr>
        <w:t>الأرض الكروية</w:t>
      </w:r>
      <w:r w:rsidRPr="00013529">
        <w:rPr>
          <w:rFonts w:hint="cs"/>
          <w:rtl/>
        </w:rPr>
        <w:t xml:space="preserve"> بما</w:t>
      </w:r>
      <w:r w:rsidRPr="00013529">
        <w:rPr>
          <w:rFonts w:hint="eastAsia"/>
          <w:rtl/>
        </w:rPr>
        <w:t> </w:t>
      </w:r>
      <w:r w:rsidRPr="00013529">
        <w:rPr>
          <w:rFonts w:hint="cs"/>
          <w:rtl/>
        </w:rPr>
        <w:t>يلي:</w:t>
      </w:r>
    </w:p>
    <w:p w:rsidR="00171E40" w:rsidRPr="00171E40" w:rsidRDefault="00171E40" w:rsidP="00D1150D">
      <w:pPr>
        <w:pStyle w:val="Equation"/>
        <w:rPr>
          <w:lang w:eastAsia="en-US"/>
        </w:rPr>
      </w:pPr>
      <w:r w:rsidRPr="00171E40">
        <w:rPr>
          <w:lang w:eastAsia="en-US"/>
        </w:rPr>
        <w:tab/>
      </w:r>
      <w:r w:rsidR="00D2242E">
        <w:rPr>
          <w:position w:val="-14"/>
          <w:lang w:val="fr-FR" w:eastAsia="en-US"/>
        </w:rPr>
        <w:pict>
          <v:shape id="_x0000_i1056" type="#_x0000_t75" style="width:149pt;height:19.4pt">
            <v:imagedata r:id="rId58" o:title=""/>
          </v:shape>
        </w:pict>
      </w:r>
      <w:r w:rsidRPr="00171E40">
        <w:rPr>
          <w:lang w:eastAsia="en-US"/>
        </w:rPr>
        <w:t>       dB</w:t>
      </w:r>
      <w:r w:rsidRPr="00171E40">
        <w:rPr>
          <w:lang w:eastAsia="en-US"/>
        </w:rPr>
        <w:tab/>
      </w:r>
      <w:r w:rsidR="00D1150D" w:rsidRPr="00171E40">
        <w:rPr>
          <w:lang w:eastAsia="en-US"/>
        </w:rPr>
        <w:t>(29)</w:t>
      </w:r>
    </w:p>
    <w:p w:rsidR="00013529" w:rsidRPr="00013529" w:rsidRDefault="00013529" w:rsidP="00013529">
      <w:pPr>
        <w:rPr>
          <w:rtl/>
        </w:rPr>
      </w:pPr>
      <w:r w:rsidRPr="00013529">
        <w:rPr>
          <w:rtl/>
        </w:rPr>
        <w:t>حيث</w:t>
      </w:r>
      <w:r w:rsidRPr="00013529">
        <w:rPr>
          <w:rFonts w:hint="cs"/>
          <w:rtl/>
        </w:rPr>
        <w:t xml:space="preserve"> </w:t>
      </w:r>
      <w:r w:rsidRPr="00013529">
        <w:sym w:font="Symbol" w:char="F077"/>
      </w:r>
      <w:r w:rsidRPr="00013529">
        <w:rPr>
          <w:rtl/>
        </w:rPr>
        <w:t xml:space="preserve"> هو </w:t>
      </w:r>
      <w:r w:rsidRPr="00013529">
        <w:rPr>
          <w:rFonts w:hint="cs"/>
          <w:rtl/>
        </w:rPr>
        <w:t>شطر</w:t>
      </w:r>
      <w:r w:rsidRPr="00013529">
        <w:rPr>
          <w:rtl/>
        </w:rPr>
        <w:t xml:space="preserve"> </w:t>
      </w:r>
      <w:r w:rsidRPr="00013529">
        <w:rPr>
          <w:rFonts w:hint="cs"/>
          <w:rtl/>
        </w:rPr>
        <w:t>ال</w:t>
      </w:r>
      <w:r w:rsidRPr="00013529">
        <w:rPr>
          <w:rtl/>
        </w:rPr>
        <w:t>مس</w:t>
      </w:r>
      <w:r w:rsidRPr="00013529">
        <w:rPr>
          <w:rFonts w:hint="cs"/>
          <w:rtl/>
        </w:rPr>
        <w:t>ي</w:t>
      </w:r>
      <w:r w:rsidRPr="00013529">
        <w:rPr>
          <w:rtl/>
        </w:rPr>
        <w:t>ر فوق البحر.</w:t>
      </w:r>
    </w:p>
    <w:p w:rsidR="00013529" w:rsidRPr="00013529" w:rsidRDefault="00013529" w:rsidP="00013529">
      <w:pPr>
        <w:rPr>
          <w:i/>
          <w:iCs/>
          <w:rtl/>
        </w:rPr>
      </w:pPr>
      <w:r w:rsidRPr="00013529">
        <w:rPr>
          <w:rFonts w:hint="cs"/>
          <w:i/>
          <w:iCs/>
          <w:rtl/>
          <w:lang w:bidi="ar-LB"/>
        </w:rPr>
        <w:t>ي</w:t>
      </w:r>
      <w:r w:rsidRPr="00013529">
        <w:rPr>
          <w:i/>
          <w:iCs/>
          <w:rtl/>
        </w:rPr>
        <w:t>بد</w:t>
      </w:r>
      <w:r w:rsidRPr="00013529">
        <w:rPr>
          <w:rFonts w:hint="cs"/>
          <w:i/>
          <w:iCs/>
          <w:rtl/>
        </w:rPr>
        <w:t>أ</w:t>
      </w:r>
      <w:r w:rsidRPr="00013529">
        <w:rPr>
          <w:i/>
          <w:iCs/>
          <w:rtl/>
        </w:rPr>
        <w:t xml:space="preserve"> الحساب </w:t>
      </w:r>
      <w:r w:rsidRPr="00013529">
        <w:rPr>
          <w:rFonts w:hint="cs"/>
          <w:i/>
          <w:iCs/>
          <w:rtl/>
        </w:rPr>
        <w:t>الذي</w:t>
      </w:r>
      <w:r w:rsidRPr="00013529">
        <w:rPr>
          <w:i/>
          <w:iCs/>
          <w:rtl/>
        </w:rPr>
        <w:t xml:space="preserve"> يتعين القيام به مرتين، </w:t>
      </w:r>
      <w:r w:rsidRPr="00013529">
        <w:rPr>
          <w:rFonts w:hint="cs"/>
          <w:i/>
          <w:iCs/>
          <w:rtl/>
        </w:rPr>
        <w:t>على النحو ال</w:t>
      </w:r>
      <w:r w:rsidRPr="00013529">
        <w:rPr>
          <w:i/>
          <w:iCs/>
          <w:rtl/>
        </w:rPr>
        <w:t>موضح أعلاه:</w:t>
      </w:r>
    </w:p>
    <w:p w:rsidR="00013529" w:rsidRPr="00013529" w:rsidRDefault="00013529" w:rsidP="00013529">
      <w:pPr>
        <w:rPr>
          <w:rtl/>
          <w:lang w:bidi="ar-SY"/>
        </w:rPr>
      </w:pPr>
      <w:r w:rsidRPr="00013529">
        <w:rPr>
          <w:rFonts w:hint="cs"/>
          <w:rtl/>
        </w:rPr>
        <w:t>العامل المقيَّس لسماحية</w:t>
      </w:r>
      <w:r w:rsidRPr="00013529">
        <w:rPr>
          <w:rtl/>
        </w:rPr>
        <w:t xml:space="preserve"> </w:t>
      </w:r>
      <w:r w:rsidRPr="00013529">
        <w:rPr>
          <w:rFonts w:hint="cs"/>
          <w:rtl/>
        </w:rPr>
        <w:t>ا</w:t>
      </w:r>
      <w:r w:rsidRPr="00013529">
        <w:rPr>
          <w:rtl/>
        </w:rPr>
        <w:t>لسطح</w:t>
      </w:r>
      <w:r>
        <w:rPr>
          <w:rtl/>
        </w:rPr>
        <w:t xml:space="preserve"> في </w:t>
      </w:r>
      <w:r w:rsidRPr="00013529">
        <w:rPr>
          <w:rtl/>
        </w:rPr>
        <w:t xml:space="preserve">الاستقطاب الأفقي </w:t>
      </w:r>
      <w:r w:rsidRPr="00013529">
        <w:rPr>
          <w:rFonts w:hint="cs"/>
          <w:rtl/>
        </w:rPr>
        <w:t>والرأسي</w:t>
      </w:r>
      <w:r w:rsidRPr="00013529">
        <w:rPr>
          <w:rtl/>
        </w:rPr>
        <w:t>:</w:t>
      </w:r>
    </w:p>
    <w:p w:rsidR="00171E40" w:rsidRPr="00171E40" w:rsidRDefault="00171E40" w:rsidP="00F47CE0">
      <w:pPr>
        <w:pStyle w:val="Equation"/>
        <w:rPr>
          <w:rtl/>
          <w:lang w:eastAsia="en-US" w:bidi="ar-EG"/>
        </w:rPr>
      </w:pPr>
      <w:r w:rsidRPr="00171E40">
        <w:rPr>
          <w:lang w:eastAsia="en-US"/>
        </w:rPr>
        <w:tab/>
      </w:r>
      <w:r w:rsidR="00D2242E">
        <w:rPr>
          <w:position w:val="-16"/>
          <w:lang w:val="en-GB" w:eastAsia="en-US"/>
        </w:rPr>
        <w:pict>
          <v:shape id="_x0000_i1057" type="#_x0000_t75" style="width:252.95pt;height:27.55pt">
            <v:imagedata r:id="rId59" o:title=""/>
          </v:shape>
        </w:pict>
      </w:r>
      <w:r w:rsidR="00F47CE0">
        <w:rPr>
          <w:rFonts w:hint="cs"/>
          <w:rtl/>
          <w:lang w:val="en-GB" w:eastAsia="en-US" w:bidi="ar-EG"/>
        </w:rPr>
        <w:t xml:space="preserve">            </w:t>
      </w:r>
      <w:r w:rsidR="00F47CE0" w:rsidRPr="00171E40">
        <w:rPr>
          <w:rFonts w:hint="cs"/>
          <w:rtl/>
        </w:rPr>
        <w:t>(أفقي)</w:t>
      </w:r>
      <w:r w:rsidR="00F47CE0">
        <w:rPr>
          <w:rtl/>
        </w:rPr>
        <w:tab/>
      </w:r>
      <w:r w:rsidR="00F47CE0" w:rsidRPr="00171E40">
        <w:rPr>
          <w:lang w:eastAsia="en-US"/>
        </w:rPr>
        <w:t>(30a)</w:t>
      </w:r>
    </w:p>
    <w:p w:rsidR="00013529" w:rsidRPr="00013529" w:rsidRDefault="00013529" w:rsidP="00013529">
      <w:pPr>
        <w:rPr>
          <w:rtl/>
        </w:rPr>
      </w:pPr>
      <w:r w:rsidRPr="00013529">
        <w:rPr>
          <w:rFonts w:hint="cs"/>
          <w:rtl/>
        </w:rPr>
        <w:t>و</w:t>
      </w:r>
      <w:r w:rsidR="0087138A">
        <w:rPr>
          <w:rFonts w:hint="cs"/>
          <w:rtl/>
        </w:rPr>
        <w:t>:</w:t>
      </w:r>
    </w:p>
    <w:p w:rsidR="00171E40" w:rsidRPr="00171E40" w:rsidRDefault="00F47CE0" w:rsidP="00F47CE0">
      <w:pPr>
        <w:pStyle w:val="Equation"/>
        <w:rPr>
          <w:lang w:eastAsia="en-US"/>
        </w:rPr>
      </w:pPr>
      <w:r>
        <w:rPr>
          <w:rtl/>
          <w:lang w:eastAsia="en-US"/>
        </w:rPr>
        <w:tab/>
      </w:r>
      <w:r w:rsidRPr="007B47D5">
        <w:rPr>
          <w:position w:val="-20"/>
        </w:rPr>
        <w:object w:dxaOrig="3379" w:dyaOrig="660">
          <v:shape id="_x0000_i1058" type="#_x0000_t75" style="width:168.4pt;height:33.8pt" o:ole="">
            <v:imagedata r:id="rId60" o:title=""/>
          </v:shape>
          <o:OLEObject Type="Embed" ProgID="Equation.DSMT4" ShapeID="_x0000_i1058" DrawAspect="Content" ObjectID="_1485789984" r:id="rId61"/>
        </w:object>
      </w:r>
      <w:r>
        <w:rPr>
          <w:rFonts w:hint="cs"/>
          <w:rtl/>
          <w:lang w:eastAsia="en-US"/>
        </w:rPr>
        <w:t xml:space="preserve">        </w:t>
      </w:r>
      <w:r w:rsidR="00171E40" w:rsidRPr="00171E40">
        <w:rPr>
          <w:rFonts w:hint="cs"/>
          <w:rtl/>
        </w:rPr>
        <w:t>(رأسي)</w:t>
      </w:r>
      <w:r w:rsidR="00171E40" w:rsidRPr="00171E40">
        <w:rPr>
          <w:lang w:eastAsia="en-US"/>
        </w:rPr>
        <w:tab/>
      </w:r>
      <w:r w:rsidRPr="00171E40">
        <w:rPr>
          <w:lang w:eastAsia="en-US"/>
        </w:rPr>
        <w:t>(30b)</w:t>
      </w:r>
    </w:p>
    <w:p w:rsidR="00013529" w:rsidRPr="00013529" w:rsidRDefault="00013529" w:rsidP="008F3593">
      <w:pPr>
        <w:rPr>
          <w:rtl/>
        </w:rPr>
      </w:pPr>
      <w:r w:rsidRPr="00013529">
        <w:rPr>
          <w:rFonts w:hint="cs"/>
          <w:rtl/>
        </w:rPr>
        <w:t>وإذا كان متّجه الاستقطاب يتضمن مركّبات أفقية وعمودية، مثلاً دائرية أو مائلة، يفكّك إلى مركبتين أفقية وعمودية، وتحسب كل واحدة بشكل منفص</w:t>
      </w:r>
      <w:r w:rsidR="008F3593">
        <w:rPr>
          <w:rFonts w:eastAsia="PMingLiU" w:hint="cs"/>
          <w:rtl/>
          <w:lang w:eastAsia="zh-TW" w:bidi="ar-EG"/>
        </w:rPr>
        <w:t>ل</w:t>
      </w:r>
      <w:r w:rsidRPr="00013529">
        <w:rPr>
          <w:rFonts w:hint="cs"/>
          <w:rtl/>
        </w:rPr>
        <w:t xml:space="preserve"> بدءاً من المعادلتين </w:t>
      </w:r>
      <w:r w:rsidRPr="00013529">
        <w:t>(30a)</w:t>
      </w:r>
      <w:r w:rsidRPr="00013529">
        <w:rPr>
          <w:rFonts w:hint="cs"/>
          <w:rtl/>
          <w:lang w:bidi="ar-LB"/>
        </w:rPr>
        <w:t xml:space="preserve"> و</w:t>
      </w:r>
      <w:r w:rsidRPr="00013529">
        <w:t>(30b)</w:t>
      </w:r>
      <w:r w:rsidRPr="00013529">
        <w:rPr>
          <w:rFonts w:hint="cs"/>
          <w:rtl/>
          <w:lang w:bidi="ar-LB"/>
        </w:rPr>
        <w:t xml:space="preserve"> وتجمع النتائج بالجمع المتجهي لاتساع المجال. وعموماً هذا التفكيك غير ضروري من الناحية العملية لأنه فوق </w:t>
      </w:r>
      <w:r w:rsidRPr="00013529">
        <w:t>MHz 300</w:t>
      </w:r>
      <w:r w:rsidRPr="00013529">
        <w:rPr>
          <w:rFonts w:hint="cs"/>
          <w:rtl/>
          <w:lang w:bidi="ar-LB"/>
        </w:rPr>
        <w:t xml:space="preserve"> يمكن استعمال القيمة </w:t>
      </w:r>
      <w:r w:rsidRPr="00013529">
        <w:t>1</w:t>
      </w:r>
      <w:r w:rsidRPr="00013529">
        <w:rPr>
          <w:rFonts w:hint="cs"/>
          <w:rtl/>
          <w:lang w:bidi="ar-LB"/>
        </w:rPr>
        <w:t xml:space="preserve"> للمعلمة </w:t>
      </w:r>
      <w:r w:rsidRPr="00013529">
        <w:t>β</w:t>
      </w:r>
      <w:r w:rsidRPr="00013529">
        <w:rPr>
          <w:i/>
          <w:vertAlign w:val="subscript"/>
        </w:rPr>
        <w:t>dft</w:t>
      </w:r>
      <w:r w:rsidRPr="00831570">
        <w:rPr>
          <w:rFonts w:hint="cs"/>
          <w:rtl/>
          <w:lang w:bidi="ar-LB"/>
        </w:rPr>
        <w:t xml:space="preserve"> في</w:t>
      </w:r>
      <w:r>
        <w:rPr>
          <w:rFonts w:hint="cs"/>
          <w:i/>
          <w:vertAlign w:val="subscript"/>
          <w:rtl/>
        </w:rPr>
        <w:t> </w:t>
      </w:r>
      <w:r w:rsidRPr="00013529">
        <w:rPr>
          <w:rFonts w:hint="cs"/>
          <w:i/>
          <w:rtl/>
        </w:rPr>
        <w:t xml:space="preserve">المعادلة </w:t>
      </w:r>
      <w:r w:rsidRPr="00013529">
        <w:rPr>
          <w:iCs/>
        </w:rPr>
        <w:t>(31)</w:t>
      </w:r>
      <w:r w:rsidRPr="00013529">
        <w:rPr>
          <w:rFonts w:hint="cs"/>
          <w:iCs/>
          <w:rtl/>
          <w:lang w:bidi="ar-LB"/>
        </w:rPr>
        <w:t>.</w:t>
      </w:r>
    </w:p>
    <w:p w:rsidR="00013529" w:rsidRPr="00013529" w:rsidRDefault="00013529" w:rsidP="00013529">
      <w:pPr>
        <w:rPr>
          <w:rtl/>
        </w:rPr>
      </w:pPr>
      <w:r w:rsidRPr="00013529">
        <w:rPr>
          <w:rFonts w:hint="cs"/>
          <w:rtl/>
        </w:rPr>
        <w:t>وتُحسب معلمة الاستقطاب الأرضية:</w:t>
      </w:r>
    </w:p>
    <w:p w:rsidR="00171E40" w:rsidRPr="00171E40" w:rsidRDefault="00171E40" w:rsidP="00F47CE0">
      <w:pPr>
        <w:pStyle w:val="Equation"/>
        <w:rPr>
          <w:lang w:eastAsia="en-US"/>
        </w:rPr>
      </w:pPr>
      <w:r w:rsidRPr="00171E40">
        <w:rPr>
          <w:lang w:eastAsia="en-US"/>
        </w:rPr>
        <w:tab/>
      </w:r>
      <w:r w:rsidR="00D2242E">
        <w:rPr>
          <w:position w:val="-28"/>
          <w:lang w:val="en-GB" w:eastAsia="en-US"/>
        </w:rPr>
        <w:pict>
          <v:shape id="_x0000_i1059" type="#_x0000_t75" style="width:124.6pt;height:33.8pt" fillcolor="window">
            <v:imagedata r:id="rId62" o:title=""/>
          </v:shape>
        </w:pict>
      </w:r>
      <w:r w:rsidRPr="00171E40">
        <w:rPr>
          <w:lang w:eastAsia="en-US"/>
        </w:rPr>
        <w:tab/>
        <w:t>(31)</w:t>
      </w:r>
    </w:p>
    <w:p w:rsidR="00013529" w:rsidRPr="00013529" w:rsidRDefault="00013529" w:rsidP="00013529">
      <w:pPr>
        <w:rPr>
          <w:rtl/>
        </w:rPr>
      </w:pPr>
      <w:r w:rsidRPr="00013529">
        <w:rPr>
          <w:rtl/>
        </w:rPr>
        <w:t xml:space="preserve">حيث </w:t>
      </w:r>
      <w:r w:rsidRPr="00013529">
        <w:rPr>
          <w:i/>
          <w:iCs/>
        </w:rPr>
        <w:t>K</w:t>
      </w:r>
      <w:r w:rsidRPr="00013529">
        <w:rPr>
          <w:rtl/>
        </w:rPr>
        <w:t xml:space="preserve"> هو</w:t>
      </w:r>
      <w:r w:rsidRPr="00013529">
        <w:rPr>
          <w:rFonts w:hint="cs"/>
          <w:rtl/>
        </w:rPr>
        <w:t xml:space="preserve"> </w:t>
      </w:r>
      <w:r w:rsidRPr="00013529">
        <w:rPr>
          <w:i/>
        </w:rPr>
        <w:t>K</w:t>
      </w:r>
      <w:r w:rsidRPr="00013529">
        <w:rPr>
          <w:i/>
          <w:vertAlign w:val="subscript"/>
        </w:rPr>
        <w:t>H</w:t>
      </w:r>
      <w:r w:rsidRPr="00013529">
        <w:rPr>
          <w:rFonts w:hint="cs"/>
          <w:rtl/>
        </w:rPr>
        <w:t xml:space="preserve"> أو </w:t>
      </w:r>
      <w:r w:rsidRPr="00013529">
        <w:rPr>
          <w:i/>
        </w:rPr>
        <w:t>K</w:t>
      </w:r>
      <w:r w:rsidRPr="00013529">
        <w:rPr>
          <w:i/>
          <w:vertAlign w:val="subscript"/>
        </w:rPr>
        <w:t>V</w:t>
      </w:r>
      <w:r w:rsidRPr="00013529">
        <w:rPr>
          <w:rFonts w:hint="cs"/>
          <w:rtl/>
        </w:rPr>
        <w:t xml:space="preserve"> </w:t>
      </w:r>
      <w:r w:rsidRPr="00013529">
        <w:rPr>
          <w:rtl/>
        </w:rPr>
        <w:t>وفقا</w:t>
      </w:r>
      <w:r w:rsidRPr="00013529">
        <w:rPr>
          <w:rFonts w:hint="cs"/>
          <w:rtl/>
        </w:rPr>
        <w:t>ً</w:t>
      </w:r>
      <w:r w:rsidRPr="00013529">
        <w:rPr>
          <w:rtl/>
        </w:rPr>
        <w:t xml:space="preserve"> للاستقطاب.</w:t>
      </w:r>
    </w:p>
    <w:p w:rsidR="00013529" w:rsidRPr="00013529" w:rsidRDefault="00013529" w:rsidP="00013529">
      <w:pPr>
        <w:rPr>
          <w:rtl/>
        </w:rPr>
      </w:pPr>
      <w:r w:rsidRPr="00013529">
        <w:rPr>
          <w:rFonts w:hint="cs"/>
          <w:rtl/>
        </w:rPr>
        <w:t>المسافة المقيَّسة:</w:t>
      </w:r>
    </w:p>
    <w:p w:rsidR="00171E40" w:rsidRPr="00171E40" w:rsidRDefault="00171E40" w:rsidP="00011086">
      <w:pPr>
        <w:pStyle w:val="Equation"/>
        <w:rPr>
          <w:lang w:eastAsia="en-US"/>
        </w:rPr>
      </w:pPr>
      <w:r w:rsidRPr="00171E40">
        <w:rPr>
          <w:lang w:eastAsia="en-US"/>
        </w:rPr>
        <w:tab/>
      </w:r>
      <w:r w:rsidR="00011086" w:rsidRPr="00A94C0E">
        <w:rPr>
          <w:position w:val="-34"/>
        </w:rPr>
        <w:object w:dxaOrig="2620" w:dyaOrig="859">
          <v:shape id="_x0000_i1060" type="#_x0000_t75" style="width:129.6pt;height:42.55pt" o:ole="">
            <v:imagedata r:id="rId63" o:title=""/>
          </v:shape>
          <o:OLEObject Type="Embed" ProgID="Equation.3" ShapeID="_x0000_i1060" DrawAspect="Content" ObjectID="_1485789985" r:id="rId64"/>
        </w:object>
      </w:r>
      <w:r w:rsidRPr="00171E40">
        <w:rPr>
          <w:lang w:eastAsia="en-US"/>
        </w:rPr>
        <w:tab/>
        <w:t>(32)</w:t>
      </w:r>
    </w:p>
    <w:p w:rsidR="00013529" w:rsidRPr="00013529" w:rsidRDefault="00013529" w:rsidP="00013529">
      <w:pPr>
        <w:rPr>
          <w:rtl/>
        </w:rPr>
      </w:pPr>
      <w:r w:rsidRPr="00013529">
        <w:rPr>
          <w:rFonts w:hint="cs"/>
          <w:rtl/>
        </w:rPr>
        <w:t xml:space="preserve">والارتفاعان المقيّسان للمرسل والمستقبل: </w:t>
      </w:r>
    </w:p>
    <w:p w:rsidR="00171E40" w:rsidRPr="00171E40" w:rsidRDefault="00171E40" w:rsidP="00011086">
      <w:pPr>
        <w:pStyle w:val="Equation"/>
        <w:rPr>
          <w:lang w:eastAsia="en-US"/>
        </w:rPr>
      </w:pPr>
      <w:r w:rsidRPr="00171E40">
        <w:rPr>
          <w:lang w:eastAsia="en-US"/>
        </w:rPr>
        <w:tab/>
      </w:r>
      <w:r w:rsidR="00011086" w:rsidRPr="00A94C0E">
        <w:rPr>
          <w:position w:val="-34"/>
        </w:rPr>
        <w:object w:dxaOrig="2780" w:dyaOrig="859">
          <v:shape id="_x0000_i1061" type="#_x0000_t75" style="width:137.1pt;height:42.55pt" o:ole="">
            <v:imagedata r:id="rId65" o:title=""/>
          </v:shape>
          <o:OLEObject Type="Embed" ProgID="Equation.3" ShapeID="_x0000_i1061" DrawAspect="Content" ObjectID="_1485789986" r:id="rId66"/>
        </w:object>
      </w:r>
      <w:r w:rsidRPr="00171E40">
        <w:rPr>
          <w:lang w:eastAsia="en-US"/>
        </w:rPr>
        <w:tab/>
        <w:t>(33a)</w:t>
      </w:r>
    </w:p>
    <w:p w:rsidR="00171E40" w:rsidRPr="00171E40" w:rsidRDefault="00171E40" w:rsidP="00011086">
      <w:pPr>
        <w:pStyle w:val="Equation"/>
        <w:rPr>
          <w:lang w:eastAsia="en-US"/>
        </w:rPr>
      </w:pPr>
      <w:r w:rsidRPr="00171E40">
        <w:rPr>
          <w:lang w:eastAsia="en-US"/>
        </w:rPr>
        <w:tab/>
      </w:r>
      <w:r w:rsidR="00011086" w:rsidRPr="00A94C0E">
        <w:rPr>
          <w:position w:val="-34"/>
        </w:rPr>
        <w:object w:dxaOrig="2820" w:dyaOrig="859">
          <v:shape id="_x0000_i1062" type="#_x0000_t75" style="width:2in;height:42.55pt" o:ole="">
            <v:imagedata r:id="rId67" o:title=""/>
          </v:shape>
          <o:OLEObject Type="Embed" ProgID="Equation.3" ShapeID="_x0000_i1062" DrawAspect="Content" ObjectID="_1485789987" r:id="rId68"/>
        </w:object>
      </w:r>
      <w:r w:rsidRPr="00171E40">
        <w:rPr>
          <w:lang w:eastAsia="en-US"/>
        </w:rPr>
        <w:tab/>
        <w:t>(33b)</w:t>
      </w:r>
    </w:p>
    <w:p w:rsidR="00013529" w:rsidRPr="00013529" w:rsidRDefault="00013529" w:rsidP="00013529">
      <w:pPr>
        <w:rPr>
          <w:rtl/>
          <w:lang w:bidi="ar-SY"/>
        </w:rPr>
      </w:pPr>
      <w:r w:rsidRPr="00013529">
        <w:rPr>
          <w:rFonts w:hint="cs"/>
          <w:rtl/>
          <w:lang w:bidi="ar-SY"/>
        </w:rPr>
        <w:lastRenderedPageBreak/>
        <w:t>ويُحسب حد المسافة كما</w:t>
      </w:r>
      <w:r w:rsidRPr="00013529">
        <w:rPr>
          <w:rFonts w:hint="eastAsia"/>
          <w:rtl/>
          <w:lang w:bidi="ar-SY"/>
        </w:rPr>
        <w:t> </w:t>
      </w:r>
      <w:r w:rsidRPr="00013529">
        <w:rPr>
          <w:rFonts w:hint="cs"/>
          <w:rtl/>
          <w:lang w:bidi="ar-SY"/>
        </w:rPr>
        <w:t>يلي:</w:t>
      </w:r>
    </w:p>
    <w:p w:rsidR="00171E40" w:rsidRPr="00171E40" w:rsidRDefault="00011086" w:rsidP="00011086">
      <w:pPr>
        <w:pStyle w:val="Equation"/>
        <w:rPr>
          <w:lang w:eastAsia="en-US"/>
        </w:rPr>
      </w:pPr>
      <w:r>
        <w:tab/>
      </w:r>
      <w:r w:rsidRPr="00011086">
        <w:rPr>
          <w:position w:val="-32"/>
        </w:rPr>
        <w:object w:dxaOrig="5840" w:dyaOrig="760">
          <v:shape id="_x0000_i1063" type="#_x0000_t75" style="width:290.5pt;height:38.8pt" o:ole="" filled="t">
            <v:fill color2="black"/>
            <v:imagedata r:id="rId69" o:title=""/>
          </v:shape>
          <o:OLEObject Type="Embed" ProgID="Equation.DSMT4" ShapeID="_x0000_i1063" DrawAspect="Content" ObjectID="_1485789988" r:id="rId70"/>
        </w:object>
      </w:r>
      <w:r w:rsidR="00171E40" w:rsidRPr="00171E40">
        <w:rPr>
          <w:lang w:eastAsia="en-US"/>
        </w:rPr>
        <w:tab/>
        <w:t>(34)</w:t>
      </w:r>
    </w:p>
    <w:p w:rsidR="00013529" w:rsidRPr="00013529" w:rsidRDefault="00013529" w:rsidP="00171E40">
      <w:pPr>
        <w:keepNext/>
        <w:keepLines/>
        <w:rPr>
          <w:rtl/>
          <w:lang w:bidi="ar-SY"/>
        </w:rPr>
      </w:pPr>
      <w:r w:rsidRPr="00013529">
        <w:rPr>
          <w:rFonts w:hint="cs"/>
          <w:rtl/>
          <w:lang w:bidi="ar-SY"/>
        </w:rPr>
        <w:t>وتحدَد دالة الارتفاع المقيّس بما</w:t>
      </w:r>
      <w:r w:rsidRPr="00013529">
        <w:rPr>
          <w:rFonts w:hint="eastAsia"/>
          <w:rtl/>
          <w:lang w:bidi="ar-SY"/>
        </w:rPr>
        <w:t> </w:t>
      </w:r>
      <w:r w:rsidRPr="00013529">
        <w:rPr>
          <w:rFonts w:hint="cs"/>
          <w:rtl/>
          <w:lang w:bidi="ar-SY"/>
        </w:rPr>
        <w:t>يلي:</w:t>
      </w:r>
    </w:p>
    <w:p w:rsidR="00171E40" w:rsidRPr="00171E40" w:rsidRDefault="00011086" w:rsidP="00011086">
      <w:pPr>
        <w:pStyle w:val="Equation"/>
        <w:rPr>
          <w:rFonts w:cs="Times New Roman"/>
          <w:sz w:val="24"/>
          <w:szCs w:val="20"/>
          <w:lang w:eastAsia="en-US"/>
        </w:rPr>
      </w:pPr>
      <w:r>
        <w:tab/>
      </w:r>
      <w:r w:rsidRPr="00011086">
        <w:rPr>
          <w:position w:val="-36"/>
        </w:rPr>
        <w:object w:dxaOrig="7280" w:dyaOrig="840">
          <v:shape id="_x0000_i1064" type="#_x0000_t75" style="width:358.1pt;height:38.8pt" o:ole="" fillcolor="window">
            <v:imagedata r:id="rId71" o:title=""/>
          </v:shape>
          <o:OLEObject Type="Embed" ProgID="Equation.DSMT4" ShapeID="_x0000_i1064" DrawAspect="Content" ObjectID="_1485789989" r:id="rId72"/>
        </w:object>
      </w:r>
      <w:r w:rsidR="00171E40" w:rsidRPr="00171E40">
        <w:rPr>
          <w:rFonts w:cs="Times New Roman"/>
          <w:sz w:val="24"/>
          <w:szCs w:val="20"/>
          <w:lang w:eastAsia="en-US"/>
        </w:rPr>
        <w:tab/>
        <w:t>(35)</w:t>
      </w:r>
    </w:p>
    <w:p w:rsidR="00013529" w:rsidRPr="00013529" w:rsidRDefault="00013529" w:rsidP="00013529">
      <w:pPr>
        <w:rPr>
          <w:rtl/>
          <w:lang w:bidi="ar-SY"/>
        </w:rPr>
      </w:pPr>
      <w:r w:rsidRPr="00013529">
        <w:rPr>
          <w:rFonts w:hint="cs"/>
          <w:rtl/>
          <w:lang w:bidi="ar-SY"/>
        </w:rPr>
        <w:t>حيث:</w:t>
      </w:r>
    </w:p>
    <w:p w:rsidR="00171E40" w:rsidRPr="00171E40" w:rsidRDefault="00171E40" w:rsidP="00111039">
      <w:pPr>
        <w:pStyle w:val="Equation"/>
        <w:rPr>
          <w:lang w:eastAsia="en-US"/>
        </w:rPr>
      </w:pPr>
      <w:r w:rsidRPr="00171E40">
        <w:rPr>
          <w:lang w:eastAsia="en-US"/>
        </w:rPr>
        <w:tab/>
      </w:r>
      <w:r w:rsidR="00D2242E">
        <w:rPr>
          <w:lang w:val="fr-FR" w:eastAsia="en-US"/>
        </w:rPr>
        <w:pict>
          <v:shape id="_x0000_i1065" type="#_x0000_t75" style="width:52.6pt;height:18.15pt" fillcolor="window">
            <v:imagedata r:id="rId73" o:title=""/>
          </v:shape>
        </w:pict>
      </w:r>
      <w:r w:rsidRPr="00171E40">
        <w:rPr>
          <w:lang w:eastAsia="en-US"/>
        </w:rPr>
        <w:tab/>
        <w:t>(36a)</w:t>
      </w:r>
    </w:p>
    <w:p w:rsidR="00171E40" w:rsidRPr="00171E40" w:rsidRDefault="00171E40" w:rsidP="00111039">
      <w:pPr>
        <w:pStyle w:val="Equation"/>
        <w:rPr>
          <w:lang w:eastAsia="en-US"/>
        </w:rPr>
      </w:pPr>
      <w:r w:rsidRPr="00171E40">
        <w:rPr>
          <w:lang w:eastAsia="en-US"/>
        </w:rPr>
        <w:tab/>
      </w:r>
      <w:r w:rsidR="00D2242E">
        <w:rPr>
          <w:lang w:val="fr-FR" w:eastAsia="en-US"/>
        </w:rPr>
        <w:pict>
          <v:shape id="_x0000_i1066" type="#_x0000_t75" style="width:55.7pt;height:18.15pt" fillcolor="window">
            <v:imagedata r:id="rId74" o:title=""/>
          </v:shape>
        </w:pict>
      </w:r>
      <w:r w:rsidRPr="00171E40">
        <w:rPr>
          <w:lang w:eastAsia="en-US"/>
        </w:rPr>
        <w:tab/>
        <w:t>(36b)</w:t>
      </w:r>
    </w:p>
    <w:p w:rsidR="00013529" w:rsidRPr="00013529" w:rsidRDefault="00013529" w:rsidP="003A5B81">
      <w:pPr>
        <w:rPr>
          <w:rtl/>
        </w:rPr>
      </w:pPr>
      <w:r w:rsidRPr="00013529">
        <w:rPr>
          <w:rFonts w:hint="cs"/>
          <w:rtl/>
          <w:lang w:bidi="ar-LB"/>
        </w:rPr>
        <w:t xml:space="preserve">وإذا كانت </w:t>
      </w:r>
      <w:r w:rsidRPr="00013529">
        <w:rPr>
          <w:i/>
        </w:rPr>
        <w:t>G</w:t>
      </w:r>
      <w:r w:rsidRPr="00013529">
        <w:t>(</w:t>
      </w:r>
      <w:r w:rsidRPr="00013529">
        <w:rPr>
          <w:i/>
        </w:rPr>
        <w:t>Y</w:t>
      </w:r>
      <w:r w:rsidRPr="00013529">
        <w:t>)</w:t>
      </w:r>
      <w:r w:rsidRPr="00013529">
        <w:rPr>
          <w:rFonts w:hint="cs"/>
          <w:rtl/>
        </w:rPr>
        <w:t xml:space="preserve"> أقل من </w:t>
      </w:r>
      <w:r w:rsidRPr="00013529">
        <w:t>2 + 20log</w:t>
      </w:r>
      <w:r w:rsidRPr="00013529">
        <w:rPr>
          <w:i/>
          <w:iCs/>
        </w:rPr>
        <w:t>K</w:t>
      </w:r>
      <w:r w:rsidRPr="00013529">
        <w:rPr>
          <w:rFonts w:hint="cs"/>
          <w:rtl/>
        </w:rPr>
        <w:t>،</w:t>
      </w:r>
      <w:r w:rsidRPr="00013529">
        <w:rPr>
          <w:rFonts w:hint="cs"/>
          <w:i/>
          <w:iCs/>
          <w:rtl/>
        </w:rPr>
        <w:t xml:space="preserve"> </w:t>
      </w:r>
      <w:r w:rsidRPr="00013529">
        <w:rPr>
          <w:rFonts w:hint="cs"/>
          <w:rtl/>
        </w:rPr>
        <w:t xml:space="preserve">تُحد الدالة </w:t>
      </w:r>
      <w:r w:rsidRPr="00013529">
        <w:rPr>
          <w:i/>
        </w:rPr>
        <w:t>G</w:t>
      </w:r>
      <w:r w:rsidRPr="00013529">
        <w:t>(</w:t>
      </w:r>
      <w:r w:rsidRPr="00013529">
        <w:rPr>
          <w:i/>
        </w:rPr>
        <w:t>Y</w:t>
      </w:r>
      <w:r w:rsidRPr="00013529">
        <w:t>)</w:t>
      </w:r>
      <w:r w:rsidRPr="00013529">
        <w:rPr>
          <w:rFonts w:hint="cs"/>
          <w:rtl/>
        </w:rPr>
        <w:t xml:space="preserve"> بحيث أن </w:t>
      </w:r>
      <w:r w:rsidR="00D2242E">
        <w:rPr>
          <w:rFonts w:eastAsia="Times New Roman" w:cs="Times New Roman"/>
          <w:position w:val="-10"/>
          <w:sz w:val="24"/>
          <w:szCs w:val="20"/>
          <w:lang w:val="en-GB" w:eastAsia="en-US"/>
        </w:rPr>
        <w:pict>
          <v:shape id="_x0000_i1067" type="#_x0000_t75" style="width:94.55pt;height:16.3pt" fillcolor="window">
            <v:imagedata r:id="rId75" o:title=""/>
          </v:shape>
        </w:pict>
      </w:r>
      <w:r w:rsidRPr="00013529">
        <w:rPr>
          <w:rFonts w:hint="cs"/>
          <w:vertAlign w:val="superscript"/>
          <w:rtl/>
        </w:rPr>
        <w:t>.</w:t>
      </w:r>
    </w:p>
    <w:p w:rsidR="00013529" w:rsidRPr="00013529" w:rsidRDefault="00013529" w:rsidP="00013529">
      <w:pPr>
        <w:rPr>
          <w:rtl/>
        </w:rPr>
      </w:pPr>
      <w:r w:rsidRPr="00013529">
        <w:rPr>
          <w:rFonts w:hint="cs"/>
          <w:rtl/>
        </w:rPr>
        <w:t>ويعطى</w:t>
      </w:r>
      <w:r w:rsidRPr="00013529">
        <w:rPr>
          <w:rtl/>
        </w:rPr>
        <w:t xml:space="preserve"> الآن</w:t>
      </w:r>
      <w:r w:rsidRPr="00013529">
        <w:rPr>
          <w:rFonts w:hint="cs"/>
          <w:rtl/>
        </w:rPr>
        <w:t xml:space="preserve"> الحد</w:t>
      </w:r>
      <w:r w:rsidRPr="00013529">
        <w:rPr>
          <w:rtl/>
        </w:rPr>
        <w:t xml:space="preserve"> الأول</w:t>
      </w:r>
      <w:r w:rsidRPr="00013529">
        <w:rPr>
          <w:rFonts w:hint="cs"/>
          <w:rtl/>
        </w:rPr>
        <w:t xml:space="preserve"> لخسارة الانعراج</w:t>
      </w:r>
      <w:r>
        <w:rPr>
          <w:rtl/>
        </w:rPr>
        <w:t xml:space="preserve"> في </w:t>
      </w:r>
      <w:r w:rsidRPr="00013529">
        <w:rPr>
          <w:rtl/>
        </w:rPr>
        <w:t>الأرض الكروية</w:t>
      </w:r>
      <w:r w:rsidRPr="00013529">
        <w:rPr>
          <w:rFonts w:hint="cs"/>
          <w:rtl/>
        </w:rPr>
        <w:t xml:space="preserve"> بما</w:t>
      </w:r>
      <w:r w:rsidRPr="00013529">
        <w:rPr>
          <w:rFonts w:hint="eastAsia"/>
          <w:rtl/>
        </w:rPr>
        <w:t> </w:t>
      </w:r>
      <w:r w:rsidRPr="00013529">
        <w:rPr>
          <w:rFonts w:hint="cs"/>
          <w:rtl/>
        </w:rPr>
        <w:t>يلي:</w:t>
      </w:r>
    </w:p>
    <w:p w:rsidR="00B56F42" w:rsidRPr="00B56F42" w:rsidRDefault="00B56F42" w:rsidP="00111039">
      <w:pPr>
        <w:pStyle w:val="Equation"/>
        <w:rPr>
          <w:lang w:eastAsia="en-US"/>
        </w:rPr>
      </w:pPr>
      <w:r w:rsidRPr="00B56F42">
        <w:rPr>
          <w:lang w:eastAsia="en-US"/>
        </w:rPr>
        <w:tab/>
      </w:r>
      <w:r w:rsidR="00D2242E">
        <w:rPr>
          <w:position w:val="-14"/>
          <w:lang w:val="fr-FR" w:eastAsia="en-US"/>
        </w:rPr>
        <w:pict>
          <v:shape id="_x0000_i1068" type="#_x0000_t75" style="width:132.75pt;height:18.8pt" fillcolor="window">
            <v:imagedata r:id="rId76" o:title=""/>
            <o:lock v:ext="edit" aspectratio="f"/>
          </v:shape>
        </w:pict>
      </w:r>
      <w:r w:rsidRPr="00B56F42">
        <w:rPr>
          <w:lang w:eastAsia="en-US"/>
        </w:rPr>
        <w:t>       dB</w:t>
      </w:r>
      <w:r w:rsidRPr="00B56F42">
        <w:rPr>
          <w:lang w:eastAsia="en-US"/>
        </w:rPr>
        <w:tab/>
      </w:r>
      <w:r w:rsidR="00111039" w:rsidRPr="00B56F42">
        <w:rPr>
          <w:lang w:eastAsia="en-US"/>
        </w:rPr>
        <w:t>(37)</w:t>
      </w:r>
    </w:p>
    <w:p w:rsidR="00013529" w:rsidRPr="00013529" w:rsidRDefault="00013529" w:rsidP="00B56F42">
      <w:pPr>
        <w:pStyle w:val="Heading3"/>
        <w:rPr>
          <w:rtl/>
          <w:lang w:bidi="ar-EG"/>
        </w:rPr>
      </w:pPr>
      <w:bookmarkStart w:id="50" w:name="_Toc412047277"/>
      <w:r w:rsidRPr="00013529">
        <w:t>3.2.4</w:t>
      </w:r>
      <w:r w:rsidRPr="00013529">
        <w:rPr>
          <w:rFonts w:hint="cs"/>
          <w:rtl/>
          <w:lang w:bidi="ar-EG"/>
        </w:rPr>
        <w:tab/>
        <w:t>نموذج</w:t>
      </w:r>
      <w:r w:rsidRPr="00013529">
        <w:rPr>
          <w:rtl/>
          <w:lang w:bidi="ar-EG"/>
        </w:rPr>
        <w:t>"دلتا بولينغتن"</w:t>
      </w:r>
      <w:r w:rsidRPr="00013529">
        <w:rPr>
          <w:rFonts w:hint="cs"/>
          <w:rtl/>
          <w:lang w:bidi="ar-EG"/>
        </w:rPr>
        <w:t xml:space="preserve"> لخسارة الانعراج الكاملة</w:t>
      </w:r>
      <w:bookmarkEnd w:id="50"/>
    </w:p>
    <w:p w:rsidR="00013529" w:rsidRPr="00013529" w:rsidRDefault="00013529" w:rsidP="00013529">
      <w:pPr>
        <w:rPr>
          <w:rtl/>
          <w:lang w:bidi="ar-EG"/>
        </w:rPr>
      </w:pPr>
      <w:r w:rsidRPr="00013529">
        <w:rPr>
          <w:rFonts w:hint="cs"/>
          <w:rtl/>
          <w:lang w:bidi="ar-EG"/>
        </w:rPr>
        <w:t>تُستخدم الطريقة المذكورة</w:t>
      </w:r>
      <w:r>
        <w:rPr>
          <w:rFonts w:hint="cs"/>
          <w:rtl/>
          <w:lang w:bidi="ar-EG"/>
        </w:rPr>
        <w:t xml:space="preserve"> في </w:t>
      </w:r>
      <w:r w:rsidRPr="00013529">
        <w:rPr>
          <w:rFonts w:hint="cs"/>
          <w:rtl/>
          <w:lang w:bidi="ar-EG"/>
        </w:rPr>
        <w:t xml:space="preserve">الفقرة </w:t>
      </w:r>
      <w:r w:rsidRPr="00013529">
        <w:t>1.2.4</w:t>
      </w:r>
      <w:r w:rsidRPr="00013529">
        <w:rPr>
          <w:rFonts w:hint="cs"/>
          <w:rtl/>
          <w:lang w:bidi="ar-EG"/>
        </w:rPr>
        <w:t xml:space="preserve"> للمظهر الجانب‍ي الفعلي للتضاريس وارتفاعات الهوائي. وتحدَد خسارة انعراج </w:t>
      </w:r>
      <w:r w:rsidRPr="00013529">
        <w:rPr>
          <w:rtl/>
          <w:lang w:bidi="ar-EG"/>
        </w:rPr>
        <w:t>بولينغتن الناتجة</w:t>
      </w:r>
      <w:r>
        <w:rPr>
          <w:rFonts w:hint="cs"/>
          <w:rtl/>
          <w:lang w:bidi="ar-EG"/>
        </w:rPr>
        <w:t xml:space="preserve"> في </w:t>
      </w:r>
      <w:r w:rsidRPr="00013529">
        <w:rPr>
          <w:rFonts w:hint="cs"/>
          <w:rtl/>
          <w:lang w:bidi="ar-EG"/>
        </w:rPr>
        <w:t xml:space="preserve">المسير الفعلي بالمساواة </w:t>
      </w:r>
      <w:r w:rsidRPr="00013529">
        <w:rPr>
          <w:i/>
        </w:rPr>
        <w:t>L</w:t>
      </w:r>
      <w:r w:rsidRPr="00013529">
        <w:rPr>
          <w:i/>
          <w:vertAlign w:val="subscript"/>
        </w:rPr>
        <w:t>bull</w:t>
      </w:r>
      <w:r w:rsidRPr="00013529">
        <w:rPr>
          <w:iCs/>
        </w:rPr>
        <w:t> = </w:t>
      </w:r>
      <w:r w:rsidRPr="00013529">
        <w:rPr>
          <w:i/>
        </w:rPr>
        <w:t>L</w:t>
      </w:r>
      <w:r w:rsidRPr="00013529">
        <w:rPr>
          <w:i/>
          <w:vertAlign w:val="subscript"/>
        </w:rPr>
        <w:t>bulla</w:t>
      </w:r>
      <w:r w:rsidRPr="00013529">
        <w:rPr>
          <w:rFonts w:hint="cs"/>
          <w:rtl/>
          <w:lang w:bidi="ar-EG"/>
        </w:rPr>
        <w:t xml:space="preserve"> على النحو المعطى</w:t>
      </w:r>
      <w:r>
        <w:rPr>
          <w:rFonts w:hint="cs"/>
          <w:rtl/>
          <w:lang w:bidi="ar-EG"/>
        </w:rPr>
        <w:t xml:space="preserve"> في </w:t>
      </w:r>
      <w:r w:rsidRPr="00013529">
        <w:rPr>
          <w:rFonts w:hint="cs"/>
          <w:rtl/>
          <w:lang w:bidi="ar-EG"/>
        </w:rPr>
        <w:t>المعادلة</w:t>
      </w:r>
      <w:r w:rsidRPr="00013529">
        <w:rPr>
          <w:rFonts w:hint="eastAsia"/>
          <w:rtl/>
        </w:rPr>
        <w:t> </w:t>
      </w:r>
      <w:r w:rsidRPr="00013529">
        <w:t>(22)</w:t>
      </w:r>
      <w:r w:rsidRPr="00013529">
        <w:rPr>
          <w:rFonts w:hint="cs"/>
          <w:rtl/>
          <w:lang w:bidi="ar-EG"/>
        </w:rPr>
        <w:t>.</w:t>
      </w:r>
    </w:p>
    <w:p w:rsidR="00013529" w:rsidRPr="00013529" w:rsidRDefault="00013529" w:rsidP="00455344">
      <w:pPr>
        <w:rPr>
          <w:rtl/>
        </w:rPr>
      </w:pPr>
      <w:r w:rsidRPr="00013529">
        <w:rPr>
          <w:rFonts w:hint="cs"/>
          <w:rtl/>
        </w:rPr>
        <w:t>وتُستخدم الطريقة المذكورة</w:t>
      </w:r>
      <w:r>
        <w:rPr>
          <w:rFonts w:hint="cs"/>
          <w:rtl/>
        </w:rPr>
        <w:t xml:space="preserve"> في </w:t>
      </w:r>
      <w:r w:rsidRPr="00013529">
        <w:rPr>
          <w:rFonts w:hint="cs"/>
          <w:rtl/>
        </w:rPr>
        <w:t xml:space="preserve">الفقرة </w:t>
      </w:r>
      <w:r w:rsidRPr="00013529">
        <w:t>1.2.4</w:t>
      </w:r>
      <w:r w:rsidRPr="00013529">
        <w:rPr>
          <w:rFonts w:hint="cs"/>
          <w:rtl/>
        </w:rPr>
        <w:t xml:space="preserve"> </w:t>
      </w:r>
      <w:r w:rsidRPr="00013529">
        <w:rPr>
          <w:rFonts w:hint="cs"/>
          <w:rtl/>
          <w:lang w:bidi="ar-LB"/>
        </w:rPr>
        <w:t xml:space="preserve">مرة ثانية </w:t>
      </w:r>
      <w:r w:rsidRPr="00013529">
        <w:rPr>
          <w:rFonts w:hint="cs"/>
          <w:rtl/>
        </w:rPr>
        <w:t xml:space="preserve">مع تصفير جميع ارتفاعات المظهر الجانب‍ي، </w:t>
      </w:r>
      <w:r w:rsidR="00455344" w:rsidRPr="009819A2">
        <w:rPr>
          <w:i/>
        </w:rPr>
        <w:t>h</w:t>
      </w:r>
      <w:r w:rsidR="00455344" w:rsidRPr="00936F30">
        <w:rPr>
          <w:i/>
          <w:iCs/>
          <w:vertAlign w:val="subscript"/>
        </w:rPr>
        <w:t>i</w:t>
      </w:r>
      <w:r w:rsidRPr="00013529">
        <w:rPr>
          <w:rFonts w:hint="cs"/>
          <w:rtl/>
        </w:rPr>
        <w:t>، و</w:t>
      </w:r>
      <w:r w:rsidRPr="00013529">
        <w:rPr>
          <w:rtl/>
        </w:rPr>
        <w:t>تعديل</w:t>
      </w:r>
      <w:r w:rsidRPr="00013529">
        <w:rPr>
          <w:rFonts w:hint="cs"/>
          <w:rtl/>
        </w:rPr>
        <w:t xml:space="preserve"> </w:t>
      </w:r>
      <w:r w:rsidRPr="00013529">
        <w:rPr>
          <w:rtl/>
        </w:rPr>
        <w:t>ارتفاع</w:t>
      </w:r>
      <w:r w:rsidRPr="00013529">
        <w:rPr>
          <w:rFonts w:hint="cs"/>
          <w:rtl/>
        </w:rPr>
        <w:t>ات</w:t>
      </w:r>
      <w:r w:rsidRPr="00013529">
        <w:rPr>
          <w:rtl/>
        </w:rPr>
        <w:t xml:space="preserve"> </w:t>
      </w:r>
      <w:r w:rsidRPr="00013529">
        <w:rPr>
          <w:rFonts w:hint="cs"/>
          <w:rtl/>
        </w:rPr>
        <w:t>ال</w:t>
      </w:r>
      <w:r w:rsidRPr="00013529">
        <w:rPr>
          <w:rtl/>
        </w:rPr>
        <w:t>هوائي</w:t>
      </w:r>
      <w:r w:rsidRPr="00013529">
        <w:rPr>
          <w:rFonts w:hint="cs"/>
          <w:rtl/>
        </w:rPr>
        <w:t>، كما</w:t>
      </w:r>
      <w:r w:rsidRPr="00013529">
        <w:rPr>
          <w:rFonts w:hint="eastAsia"/>
          <w:rtl/>
        </w:rPr>
        <w:t> </w:t>
      </w:r>
      <w:r w:rsidRPr="00013529">
        <w:rPr>
          <w:rFonts w:hint="cs"/>
          <w:rtl/>
        </w:rPr>
        <w:t>يلي:</w:t>
      </w:r>
    </w:p>
    <w:p w:rsidR="00B56F42" w:rsidRPr="00B56F42" w:rsidRDefault="00B56F42" w:rsidP="009C09ED">
      <w:pPr>
        <w:pStyle w:val="Equation"/>
        <w:rPr>
          <w:lang w:val="en-GB" w:eastAsia="en-US"/>
        </w:rPr>
      </w:pPr>
      <w:r w:rsidRPr="00B56F42">
        <w:rPr>
          <w:lang w:val="en-GB" w:eastAsia="en-US"/>
        </w:rPr>
        <w:tab/>
      </w:r>
      <w:r w:rsidR="00D2242E">
        <w:rPr>
          <w:position w:val="-12"/>
          <w:lang w:val="fr-FR" w:eastAsia="en-US"/>
        </w:rPr>
        <w:pict>
          <v:shape id="_x0000_i1069" type="#_x0000_t75" style="width:73.25pt;height:21.9pt">
            <v:imagedata r:id="rId77" o:title=""/>
            <o:lock v:ext="edit" aspectratio="f"/>
          </v:shape>
        </w:pict>
      </w:r>
      <w:r w:rsidRPr="00B56F42">
        <w:rPr>
          <w:lang w:val="en-GB" w:eastAsia="en-US"/>
        </w:rPr>
        <w:t>       masl</w:t>
      </w:r>
      <w:r w:rsidRPr="00B56F42">
        <w:rPr>
          <w:lang w:val="en-GB" w:eastAsia="en-US"/>
        </w:rPr>
        <w:tab/>
      </w:r>
      <w:r w:rsidR="009C09ED" w:rsidRPr="00B56F42">
        <w:rPr>
          <w:lang w:val="en-GB" w:eastAsia="en-US"/>
        </w:rPr>
        <w:t>(38a)</w:t>
      </w:r>
    </w:p>
    <w:p w:rsidR="00B56F42" w:rsidRPr="00B56F42" w:rsidRDefault="00B56F42" w:rsidP="009C09ED">
      <w:pPr>
        <w:pStyle w:val="Equation"/>
        <w:rPr>
          <w:lang w:val="en-GB" w:eastAsia="en-US"/>
        </w:rPr>
      </w:pPr>
      <w:r w:rsidRPr="00B56F42">
        <w:rPr>
          <w:lang w:val="en-GB" w:eastAsia="en-US"/>
        </w:rPr>
        <w:tab/>
      </w:r>
      <w:r w:rsidR="00D2242E">
        <w:rPr>
          <w:position w:val="-12"/>
          <w:lang w:val="fr-FR" w:eastAsia="en-US"/>
        </w:rPr>
        <w:pict>
          <v:shape id="_x0000_i1070" type="#_x0000_t75" style="width:76.4pt;height:21.9pt">
            <v:imagedata r:id="rId78" o:title=""/>
            <o:lock v:ext="edit" aspectratio="f"/>
          </v:shape>
        </w:pict>
      </w:r>
      <w:r w:rsidRPr="00B56F42">
        <w:rPr>
          <w:lang w:val="en-GB" w:eastAsia="en-US"/>
        </w:rPr>
        <w:t>       masl</w:t>
      </w:r>
      <w:r w:rsidRPr="00B56F42">
        <w:rPr>
          <w:lang w:val="en-GB" w:eastAsia="en-US"/>
        </w:rPr>
        <w:tab/>
      </w:r>
      <w:r w:rsidR="009C09ED" w:rsidRPr="00B56F42">
        <w:rPr>
          <w:lang w:val="en-GB" w:eastAsia="en-US"/>
        </w:rPr>
        <w:t>(38b)</w:t>
      </w:r>
    </w:p>
    <w:p w:rsidR="00013529" w:rsidRPr="00013529" w:rsidRDefault="00013529" w:rsidP="00013529">
      <w:pPr>
        <w:rPr>
          <w:rtl/>
          <w:lang w:bidi="ar-SY"/>
        </w:rPr>
      </w:pPr>
      <w:r w:rsidRPr="00013529">
        <w:rPr>
          <w:rFonts w:hint="cs"/>
          <w:rtl/>
        </w:rPr>
        <w:t xml:space="preserve">حيث يعطى ارتفاعا الأرض الملساء عند المرسل والمستقبل </w:t>
      </w:r>
      <w:r w:rsidRPr="00013529">
        <w:rPr>
          <w:i/>
        </w:rPr>
        <w:t>h</w:t>
      </w:r>
      <w:r w:rsidRPr="00013529">
        <w:rPr>
          <w:i/>
          <w:vertAlign w:val="subscript"/>
        </w:rPr>
        <w:t>std</w:t>
      </w:r>
      <w:r w:rsidRPr="00013529">
        <w:rPr>
          <w:rFonts w:hint="cs"/>
          <w:rtl/>
        </w:rPr>
        <w:t xml:space="preserve"> و</w:t>
      </w:r>
      <w:r w:rsidRPr="00013529">
        <w:rPr>
          <w:i/>
        </w:rPr>
        <w:t xml:space="preserve"> h</w:t>
      </w:r>
      <w:r w:rsidRPr="00013529">
        <w:rPr>
          <w:i/>
          <w:vertAlign w:val="subscript"/>
        </w:rPr>
        <w:t>srd</w:t>
      </w:r>
      <w:r w:rsidRPr="00013529">
        <w:rPr>
          <w:rFonts w:hint="cs"/>
          <w:rtl/>
        </w:rPr>
        <w:t xml:space="preserve">في الفقرة </w:t>
      </w:r>
      <w:r w:rsidRPr="00013529">
        <w:t>3.6.1.5</w:t>
      </w:r>
      <w:r w:rsidRPr="00013529">
        <w:rPr>
          <w:rFonts w:hint="cs"/>
          <w:rtl/>
          <w:lang w:bidi="ar-SY"/>
        </w:rPr>
        <w:t xml:space="preserve"> من المرفق </w:t>
      </w:r>
      <w:r w:rsidRPr="00013529">
        <w:t>2</w:t>
      </w:r>
      <w:r w:rsidRPr="00013529">
        <w:rPr>
          <w:rFonts w:hint="cs"/>
          <w:rtl/>
          <w:lang w:bidi="ar-SY"/>
        </w:rPr>
        <w:t xml:space="preserve">. وتحدَد </w:t>
      </w:r>
      <w:r w:rsidRPr="00013529">
        <w:rPr>
          <w:rFonts w:hint="cs"/>
          <w:rtl/>
        </w:rPr>
        <w:t xml:space="preserve">خسارة الانعراج بطريقة </w:t>
      </w:r>
      <w:r w:rsidRPr="00013529">
        <w:rPr>
          <w:rtl/>
        </w:rPr>
        <w:t>بولينغتن</w:t>
      </w:r>
      <w:r w:rsidRPr="00013529">
        <w:rPr>
          <w:rFonts w:hint="cs"/>
          <w:rtl/>
        </w:rPr>
        <w:t xml:space="preserve"> لهذا المسير الأملس، </w:t>
      </w:r>
      <w:r w:rsidRPr="00013529">
        <w:rPr>
          <w:i/>
        </w:rPr>
        <w:t>L</w:t>
      </w:r>
      <w:r w:rsidRPr="00013529">
        <w:rPr>
          <w:i/>
          <w:vertAlign w:val="subscript"/>
        </w:rPr>
        <w:t>bull</w:t>
      </w:r>
      <w:r w:rsidRPr="00013529">
        <w:t> = </w:t>
      </w:r>
      <w:r w:rsidRPr="00013529">
        <w:rPr>
          <w:i/>
        </w:rPr>
        <w:t>L</w:t>
      </w:r>
      <w:r w:rsidRPr="00013529">
        <w:rPr>
          <w:i/>
          <w:vertAlign w:val="subscript"/>
        </w:rPr>
        <w:t>bulls</w:t>
      </w:r>
      <w:r w:rsidRPr="00013529">
        <w:rPr>
          <w:rFonts w:hint="cs"/>
          <w:rtl/>
        </w:rPr>
        <w:t>، على النحو المعطى بالمعادلة</w:t>
      </w:r>
      <w:r w:rsidRPr="00013529">
        <w:rPr>
          <w:rFonts w:hint="eastAsia"/>
          <w:rtl/>
        </w:rPr>
        <w:t> </w:t>
      </w:r>
      <w:r w:rsidRPr="00013529">
        <w:t>(22)</w:t>
      </w:r>
      <w:r w:rsidRPr="00013529">
        <w:rPr>
          <w:rFonts w:hint="cs"/>
          <w:rtl/>
        </w:rPr>
        <w:t>.</w:t>
      </w:r>
    </w:p>
    <w:p w:rsidR="00013529" w:rsidRPr="00013529" w:rsidRDefault="00013529" w:rsidP="00013529">
      <w:pPr>
        <w:rPr>
          <w:rtl/>
        </w:rPr>
      </w:pPr>
      <w:r w:rsidRPr="00013529">
        <w:rPr>
          <w:rFonts w:hint="cs"/>
          <w:rtl/>
        </w:rPr>
        <w:t>وتُستخدم الطريقة المذكورة</w:t>
      </w:r>
      <w:r>
        <w:rPr>
          <w:rFonts w:hint="cs"/>
          <w:rtl/>
        </w:rPr>
        <w:t xml:space="preserve"> في </w:t>
      </w:r>
      <w:r w:rsidRPr="00013529">
        <w:rPr>
          <w:rFonts w:hint="cs"/>
          <w:rtl/>
        </w:rPr>
        <w:t xml:space="preserve">الفقرة </w:t>
      </w:r>
      <w:r w:rsidRPr="00013529">
        <w:t>2.2.4</w:t>
      </w:r>
      <w:r w:rsidRPr="00013529">
        <w:rPr>
          <w:rFonts w:hint="cs"/>
          <w:rtl/>
          <w:lang w:bidi="ar-SY"/>
        </w:rPr>
        <w:t xml:space="preserve"> لحساب </w:t>
      </w:r>
      <w:r w:rsidRPr="00013529">
        <w:rPr>
          <w:rFonts w:hint="cs"/>
          <w:rtl/>
        </w:rPr>
        <w:t>خسارة الانعراج</w:t>
      </w:r>
      <w:r>
        <w:rPr>
          <w:rtl/>
        </w:rPr>
        <w:t xml:space="preserve"> في </w:t>
      </w:r>
      <w:r w:rsidRPr="00013529">
        <w:rPr>
          <w:rtl/>
        </w:rPr>
        <w:t>الأرض الكروية</w:t>
      </w:r>
      <w:r w:rsidRPr="00013529">
        <w:rPr>
          <w:rFonts w:hint="cs"/>
          <w:rtl/>
        </w:rPr>
        <w:t xml:space="preserve">، </w:t>
      </w:r>
      <w:r w:rsidRPr="00013529">
        <w:rPr>
          <w:i/>
        </w:rPr>
        <w:t>L</w:t>
      </w:r>
      <w:r w:rsidRPr="00013529">
        <w:rPr>
          <w:i/>
          <w:vertAlign w:val="subscript"/>
        </w:rPr>
        <w:t>dsph</w:t>
      </w:r>
      <w:r w:rsidRPr="00013529">
        <w:rPr>
          <w:rFonts w:hint="cs"/>
          <w:rtl/>
        </w:rPr>
        <w:t xml:space="preserve">، من أجل طول المسير الفعلي </w:t>
      </w:r>
      <w:r w:rsidRPr="00013529">
        <w:rPr>
          <w:i/>
        </w:rPr>
        <w:t>d</w:t>
      </w:r>
      <w:r w:rsidRPr="00013529">
        <w:t> </w:t>
      </w:r>
      <w:r w:rsidRPr="00013529">
        <w:rPr>
          <w:rFonts w:hint="cs"/>
          <w:rtl/>
        </w:rPr>
        <w:t xml:space="preserve"> </w:t>
      </w:r>
      <w:r w:rsidRPr="00013529">
        <w:t>km</w:t>
      </w:r>
      <w:r w:rsidRPr="00013529">
        <w:rPr>
          <w:rFonts w:hint="cs"/>
          <w:rtl/>
        </w:rPr>
        <w:t xml:space="preserve"> </w:t>
      </w:r>
      <w:r w:rsidRPr="00013529">
        <w:rPr>
          <w:rtl/>
        </w:rPr>
        <w:t>ومع</w:t>
      </w:r>
      <w:r w:rsidRPr="00013529">
        <w:rPr>
          <w:rFonts w:hint="cs"/>
          <w:rtl/>
        </w:rPr>
        <w:t xml:space="preserve"> ما</w:t>
      </w:r>
      <w:r w:rsidRPr="00013529">
        <w:rPr>
          <w:rFonts w:hint="eastAsia"/>
          <w:rtl/>
        </w:rPr>
        <w:t> </w:t>
      </w:r>
      <w:r w:rsidRPr="00013529">
        <w:rPr>
          <w:rFonts w:hint="cs"/>
          <w:rtl/>
        </w:rPr>
        <w:t>يلي</w:t>
      </w:r>
      <w:r w:rsidRPr="00013529">
        <w:rPr>
          <w:rtl/>
        </w:rPr>
        <w:t>:</w:t>
      </w:r>
    </w:p>
    <w:p w:rsidR="00B56F42" w:rsidRPr="00B56F42" w:rsidRDefault="00B56F42" w:rsidP="009C09ED">
      <w:pPr>
        <w:pStyle w:val="Equation"/>
        <w:rPr>
          <w:lang w:eastAsia="en-US"/>
        </w:rPr>
      </w:pPr>
      <w:r w:rsidRPr="00B56F42">
        <w:rPr>
          <w:lang w:eastAsia="en-US"/>
        </w:rPr>
        <w:tab/>
      </w:r>
      <w:r w:rsidR="00D2242E">
        <w:rPr>
          <w:position w:val="-12"/>
          <w:lang w:val="fr-FR" w:eastAsia="en-US"/>
        </w:rPr>
        <w:pict>
          <v:shape id="_x0000_i1071" type="#_x0000_t75" style="width:41.3pt;height:21.9pt">
            <v:imagedata r:id="rId79" o:title=""/>
            <o:lock v:ext="edit" aspectratio="f"/>
          </v:shape>
        </w:pict>
      </w:r>
      <w:r w:rsidRPr="00B56F42">
        <w:rPr>
          <w:lang w:eastAsia="en-US"/>
        </w:rPr>
        <w:t>       m</w:t>
      </w:r>
      <w:r w:rsidRPr="00B56F42">
        <w:rPr>
          <w:lang w:eastAsia="en-US"/>
        </w:rPr>
        <w:tab/>
      </w:r>
      <w:r w:rsidR="009C09ED" w:rsidRPr="00B56F42">
        <w:rPr>
          <w:lang w:eastAsia="en-US"/>
        </w:rPr>
        <w:t>(39a)</w:t>
      </w:r>
    </w:p>
    <w:p w:rsidR="00B56F42" w:rsidRPr="00B56F42" w:rsidRDefault="00B56F42" w:rsidP="009C09ED">
      <w:pPr>
        <w:pStyle w:val="Equation"/>
        <w:rPr>
          <w:lang w:eastAsia="en-US"/>
        </w:rPr>
      </w:pPr>
      <w:r w:rsidRPr="00B56F42">
        <w:rPr>
          <w:lang w:eastAsia="en-US"/>
        </w:rPr>
        <w:tab/>
      </w:r>
      <w:r w:rsidR="00D2242E">
        <w:rPr>
          <w:position w:val="-12"/>
          <w:lang w:val="fr-FR" w:eastAsia="en-US"/>
        </w:rPr>
        <w:pict>
          <v:shape id="_x0000_i1072" type="#_x0000_t75" style="width:40.7pt;height:19.4pt">
            <v:imagedata r:id="rId80" o:title=""/>
            <o:lock v:ext="edit" aspectratio="f"/>
          </v:shape>
        </w:pict>
      </w:r>
      <w:r w:rsidRPr="00B56F42">
        <w:rPr>
          <w:lang w:eastAsia="en-US"/>
        </w:rPr>
        <w:t>       m</w:t>
      </w:r>
      <w:r w:rsidRPr="00B56F42">
        <w:rPr>
          <w:lang w:eastAsia="en-US"/>
        </w:rPr>
        <w:tab/>
      </w:r>
      <w:r w:rsidR="009C09ED" w:rsidRPr="00B56F42">
        <w:rPr>
          <w:lang w:eastAsia="en-US"/>
        </w:rPr>
        <w:t>(39b)</w:t>
      </w:r>
    </w:p>
    <w:p w:rsidR="00013529" w:rsidRPr="00013529" w:rsidRDefault="00013529" w:rsidP="00013529">
      <w:r w:rsidRPr="00013529">
        <w:rPr>
          <w:rFonts w:hint="cs"/>
          <w:rtl/>
        </w:rPr>
        <w:t>وتعطى الآن خسارة الانعراج</w:t>
      </w:r>
      <w:r>
        <w:rPr>
          <w:rFonts w:hint="cs"/>
          <w:rtl/>
        </w:rPr>
        <w:t xml:space="preserve"> في </w:t>
      </w:r>
      <w:r w:rsidRPr="00013529">
        <w:rPr>
          <w:rFonts w:hint="cs"/>
          <w:rtl/>
        </w:rPr>
        <w:t>مسير عام بما</w:t>
      </w:r>
      <w:r w:rsidRPr="00013529">
        <w:rPr>
          <w:rFonts w:hint="eastAsia"/>
          <w:rtl/>
        </w:rPr>
        <w:t> </w:t>
      </w:r>
      <w:r w:rsidRPr="00013529">
        <w:rPr>
          <w:rFonts w:hint="cs"/>
          <w:rtl/>
        </w:rPr>
        <w:t>يلي:</w:t>
      </w:r>
    </w:p>
    <w:p w:rsidR="00B56F42" w:rsidRPr="00B56F42" w:rsidRDefault="00B56F42" w:rsidP="009C09ED">
      <w:pPr>
        <w:pStyle w:val="Equation"/>
        <w:rPr>
          <w:lang w:eastAsia="en-US"/>
        </w:rPr>
      </w:pPr>
      <w:r w:rsidRPr="00B56F42">
        <w:rPr>
          <w:lang w:eastAsia="en-US"/>
        </w:rPr>
        <w:tab/>
      </w:r>
      <w:r w:rsidR="00D2242E">
        <w:rPr>
          <w:position w:val="-14"/>
          <w:lang w:val="fr-FR" w:eastAsia="en-US"/>
        </w:rPr>
        <w:pict>
          <v:shape id="_x0000_i1073" type="#_x0000_t75" style="width:175.3pt;height:18.15pt">
            <v:imagedata r:id="rId81" o:title=""/>
          </v:shape>
        </w:pict>
      </w:r>
      <w:r w:rsidRPr="00B56F42">
        <w:rPr>
          <w:lang w:eastAsia="en-US"/>
        </w:rPr>
        <w:t>         dB</w:t>
      </w:r>
      <w:r w:rsidRPr="00B56F42">
        <w:rPr>
          <w:lang w:eastAsia="en-US"/>
        </w:rPr>
        <w:tab/>
      </w:r>
      <w:r w:rsidR="009C09ED" w:rsidRPr="00B56F42">
        <w:rPr>
          <w:lang w:eastAsia="en-US"/>
        </w:rPr>
        <w:t>(40)</w:t>
      </w:r>
    </w:p>
    <w:p w:rsidR="00013529" w:rsidRPr="00013529" w:rsidRDefault="00455344" w:rsidP="00455344">
      <w:pPr>
        <w:pStyle w:val="Heading3"/>
        <w:rPr>
          <w:rtl/>
          <w:lang w:bidi="ar-EG"/>
        </w:rPr>
      </w:pPr>
      <w:bookmarkStart w:id="51" w:name="_Toc412047278"/>
      <w:r>
        <w:t>4</w:t>
      </w:r>
      <w:r w:rsidR="00013529" w:rsidRPr="00013529">
        <w:t>.</w:t>
      </w:r>
      <w:r>
        <w:t>2</w:t>
      </w:r>
      <w:r w:rsidR="00013529" w:rsidRPr="00013529">
        <w:t>.4</w:t>
      </w:r>
      <w:r w:rsidR="00013529" w:rsidRPr="00013529">
        <w:rPr>
          <w:rFonts w:hint="cs"/>
          <w:rtl/>
          <w:lang w:bidi="ar-EG"/>
        </w:rPr>
        <w:tab/>
      </w:r>
      <w:r w:rsidR="00013529" w:rsidRPr="00013529">
        <w:rPr>
          <w:rtl/>
          <w:lang w:bidi="ar-EG"/>
        </w:rPr>
        <w:t>خسارة</w:t>
      </w:r>
      <w:r w:rsidR="00013529" w:rsidRPr="00013529">
        <w:rPr>
          <w:rFonts w:hint="cs"/>
          <w:rtl/>
          <w:lang w:bidi="ar-EG"/>
        </w:rPr>
        <w:t xml:space="preserve"> الانعراج </w:t>
      </w:r>
      <w:r w:rsidR="00013529" w:rsidRPr="00013529">
        <w:rPr>
          <w:rFonts w:hint="cs"/>
          <w:rtl/>
          <w:lang w:bidi="ar-LB"/>
        </w:rPr>
        <w:t>التي لا يتم تجاوزها</w:t>
      </w:r>
      <w:r w:rsidR="00013529" w:rsidRPr="00013529">
        <w:rPr>
          <w:rFonts w:hint="cs"/>
          <w:rtl/>
          <w:lang w:bidi="ar-EG"/>
        </w:rPr>
        <w:t xml:space="preserve"> خلال</w:t>
      </w:r>
      <w:r w:rsidR="00013529" w:rsidRPr="00013529">
        <w:rPr>
          <w:rtl/>
          <w:lang w:bidi="ar-EG"/>
        </w:rPr>
        <w:t xml:space="preserve"> </w:t>
      </w:r>
      <w:r w:rsidR="00013529" w:rsidRPr="00013529">
        <w:rPr>
          <w:rFonts w:hint="cs"/>
          <w:rtl/>
          <w:lang w:bidi="ar-EG"/>
        </w:rPr>
        <w:t>ال</w:t>
      </w:r>
      <w:r w:rsidR="00013529" w:rsidRPr="00013529">
        <w:rPr>
          <w:rtl/>
          <w:lang w:bidi="ar-EG"/>
        </w:rPr>
        <w:t>نسبة</w:t>
      </w:r>
      <w:r w:rsidR="00013529" w:rsidRPr="00013529">
        <w:rPr>
          <w:rFonts w:hint="cs"/>
          <w:rtl/>
          <w:lang w:bidi="ar-EG"/>
        </w:rPr>
        <w:t xml:space="preserve"> المئوية</w:t>
      </w:r>
      <w:r w:rsidR="00013529" w:rsidRPr="00013529">
        <w:rPr>
          <w:rtl/>
          <w:lang w:bidi="ar-EG"/>
        </w:rPr>
        <w:t xml:space="preserve"> </w:t>
      </w:r>
      <w:r w:rsidR="00013529" w:rsidRPr="00013529">
        <w:rPr>
          <w:iCs/>
        </w:rPr>
        <w:t>%</w:t>
      </w:r>
      <w:r w:rsidR="00013529" w:rsidRPr="00013529">
        <w:rPr>
          <w:i/>
        </w:rPr>
        <w:t>p</w:t>
      </w:r>
      <w:r w:rsidR="00013529" w:rsidRPr="00013529">
        <w:rPr>
          <w:rtl/>
          <w:lang w:bidi="ar-EG"/>
        </w:rPr>
        <w:t xml:space="preserve"> </w:t>
      </w:r>
      <w:r w:rsidR="00013529" w:rsidRPr="00013529">
        <w:rPr>
          <w:rFonts w:hint="cs"/>
          <w:rtl/>
          <w:lang w:bidi="ar-EG"/>
        </w:rPr>
        <w:t>من</w:t>
      </w:r>
      <w:r w:rsidR="00013529" w:rsidRPr="00013529">
        <w:rPr>
          <w:rtl/>
          <w:lang w:bidi="ar-EG"/>
        </w:rPr>
        <w:t xml:space="preserve"> </w:t>
      </w:r>
      <w:r w:rsidR="00013529" w:rsidRPr="00013529">
        <w:rPr>
          <w:rFonts w:hint="cs"/>
          <w:rtl/>
          <w:lang w:bidi="ar-EG"/>
        </w:rPr>
        <w:t>ال</w:t>
      </w:r>
      <w:r w:rsidR="00013529" w:rsidRPr="00013529">
        <w:rPr>
          <w:rtl/>
          <w:lang w:bidi="ar-EG"/>
        </w:rPr>
        <w:t>وقت</w:t>
      </w:r>
      <w:bookmarkEnd w:id="51"/>
    </w:p>
    <w:p w:rsidR="00013529" w:rsidRPr="00013529" w:rsidRDefault="00013529" w:rsidP="003630CE">
      <w:pPr>
        <w:rPr>
          <w:rtl/>
          <w:lang w:bidi="ar-SY"/>
        </w:rPr>
      </w:pPr>
      <w:r w:rsidRPr="00013529">
        <w:rPr>
          <w:rFonts w:hint="cs"/>
          <w:rtl/>
        </w:rPr>
        <w:t>تُستخدم الطريقة المذكورة</w:t>
      </w:r>
      <w:r>
        <w:rPr>
          <w:rFonts w:hint="cs"/>
          <w:rtl/>
        </w:rPr>
        <w:t xml:space="preserve"> في </w:t>
      </w:r>
      <w:r w:rsidRPr="00013529">
        <w:rPr>
          <w:rFonts w:hint="cs"/>
          <w:rtl/>
        </w:rPr>
        <w:t xml:space="preserve">الفقرة </w:t>
      </w:r>
      <w:r w:rsidR="00455344">
        <w:t>3</w:t>
      </w:r>
      <w:r w:rsidRPr="00013529">
        <w:t>.</w:t>
      </w:r>
      <w:r w:rsidR="00455344">
        <w:t>2</w:t>
      </w:r>
      <w:r w:rsidRPr="00013529">
        <w:t>.4</w:t>
      </w:r>
      <w:r w:rsidRPr="00013529">
        <w:rPr>
          <w:rFonts w:hint="cs"/>
          <w:rtl/>
          <w:lang w:bidi="ar-SY"/>
        </w:rPr>
        <w:t xml:space="preserve"> لحساب </w:t>
      </w:r>
      <w:r w:rsidRPr="00013529">
        <w:rPr>
          <w:rFonts w:hint="cs"/>
          <w:rtl/>
        </w:rPr>
        <w:t>خسارة الانعراج</w:t>
      </w:r>
      <w:r w:rsidRPr="00013529">
        <w:rPr>
          <w:rFonts w:hint="eastAsia"/>
          <w:rtl/>
        </w:rPr>
        <w:t> </w:t>
      </w:r>
      <w:r w:rsidRPr="00013529">
        <w:rPr>
          <w:i/>
          <w:iCs/>
        </w:rPr>
        <w:t>L</w:t>
      </w:r>
      <w:r w:rsidRPr="00013529">
        <w:rPr>
          <w:i/>
          <w:iCs/>
          <w:vertAlign w:val="subscript"/>
        </w:rPr>
        <w:t>d</w:t>
      </w:r>
      <w:r>
        <w:rPr>
          <w:rtl/>
        </w:rPr>
        <w:t xml:space="preserve"> في </w:t>
      </w:r>
      <w:r w:rsidRPr="00013529">
        <w:rPr>
          <w:rFonts w:hint="cs"/>
          <w:rtl/>
          <w:lang w:bidi="ar-SY"/>
        </w:rPr>
        <w:t>متوسط نصف</w:t>
      </w:r>
      <w:r w:rsidRPr="00013529">
        <w:rPr>
          <w:rFonts w:hint="cs"/>
          <w:rtl/>
        </w:rPr>
        <w:t xml:space="preserve"> قطر</w:t>
      </w:r>
      <w:r w:rsidRPr="00013529">
        <w:rPr>
          <w:rtl/>
        </w:rPr>
        <w:t xml:space="preserve"> الأرض </w:t>
      </w:r>
      <w:r w:rsidRPr="00013529">
        <w:rPr>
          <w:rFonts w:hint="cs"/>
          <w:rtl/>
        </w:rPr>
        <w:t>ال</w:t>
      </w:r>
      <w:r w:rsidRPr="00013529">
        <w:rPr>
          <w:rtl/>
        </w:rPr>
        <w:t>فعال</w:t>
      </w:r>
      <w:r w:rsidRPr="00013529">
        <w:rPr>
          <w:rFonts w:hint="cs"/>
          <w:rtl/>
        </w:rPr>
        <w:t xml:space="preserve">، </w:t>
      </w:r>
      <w:r w:rsidR="00455344" w:rsidRPr="00E34A79">
        <w:rPr>
          <w:i/>
        </w:rPr>
        <w:t>a</w:t>
      </w:r>
      <w:r w:rsidR="00455344" w:rsidRPr="00E34A79">
        <w:rPr>
          <w:i/>
          <w:vertAlign w:val="subscript"/>
        </w:rPr>
        <w:t>p</w:t>
      </w:r>
      <w:r w:rsidR="00455344" w:rsidRPr="00013529">
        <w:rPr>
          <w:iCs/>
        </w:rPr>
        <w:t> = </w:t>
      </w:r>
      <w:r w:rsidR="00455344" w:rsidRPr="009819A2">
        <w:rPr>
          <w:i/>
        </w:rPr>
        <w:t>a</w:t>
      </w:r>
      <w:r w:rsidR="00455344" w:rsidRPr="00E34A79">
        <w:rPr>
          <w:i/>
          <w:vertAlign w:val="subscript"/>
        </w:rPr>
        <w:t>e</w:t>
      </w:r>
      <w:r w:rsidRPr="00013529">
        <w:rPr>
          <w:rFonts w:hint="cs"/>
          <w:rtl/>
        </w:rPr>
        <w:t>، كما</w:t>
      </w:r>
      <w:r w:rsidRPr="00013529">
        <w:rPr>
          <w:rFonts w:hint="eastAsia"/>
          <w:rtl/>
        </w:rPr>
        <w:t> </w:t>
      </w:r>
      <w:r w:rsidRPr="00013529">
        <w:rPr>
          <w:rFonts w:hint="cs"/>
          <w:rtl/>
        </w:rPr>
        <w:t xml:space="preserve">يعطى بالمعادلة </w:t>
      </w:r>
      <w:r w:rsidRPr="00013529">
        <w:t>(</w:t>
      </w:r>
      <w:r w:rsidR="00A83362">
        <w:t>6</w:t>
      </w:r>
      <w:r w:rsidRPr="00013529">
        <w:t>a)</w:t>
      </w:r>
      <w:r w:rsidRPr="00013529">
        <w:rPr>
          <w:rFonts w:hint="cs"/>
          <w:rtl/>
        </w:rPr>
        <w:t xml:space="preserve">. ويحدَد </w:t>
      </w:r>
      <w:r w:rsidRPr="00013529">
        <w:rPr>
          <w:rFonts w:hint="cs"/>
          <w:rtl/>
          <w:lang w:bidi="ar-SY"/>
        </w:rPr>
        <w:t>متوسط</w:t>
      </w:r>
      <w:r w:rsidRPr="00013529">
        <w:rPr>
          <w:rFonts w:hint="cs"/>
          <w:rtl/>
        </w:rPr>
        <w:t xml:space="preserve"> خسارة الانعراج بالمساواة</w:t>
      </w:r>
      <w:r w:rsidRPr="00013529">
        <w:rPr>
          <w:rFonts w:hint="eastAsia"/>
          <w:rtl/>
        </w:rPr>
        <w:t> </w:t>
      </w:r>
      <w:r w:rsidRPr="00013529">
        <w:rPr>
          <w:i/>
        </w:rPr>
        <w:t>L</w:t>
      </w:r>
      <w:r w:rsidRPr="00013529">
        <w:rPr>
          <w:i/>
          <w:vertAlign w:val="subscript"/>
        </w:rPr>
        <w:t>d</w:t>
      </w:r>
      <w:r w:rsidRPr="00013529">
        <w:rPr>
          <w:iCs/>
        </w:rPr>
        <w:t> = </w:t>
      </w:r>
      <w:r w:rsidRPr="00013529">
        <w:rPr>
          <w:i/>
        </w:rPr>
        <w:t>L</w:t>
      </w:r>
      <w:r w:rsidRPr="00013529">
        <w:rPr>
          <w:i/>
          <w:vertAlign w:val="subscript"/>
        </w:rPr>
        <w:t>d</w:t>
      </w:r>
      <w:r w:rsidRPr="00013529">
        <w:rPr>
          <w:vertAlign w:val="subscript"/>
        </w:rPr>
        <w:t>50</w:t>
      </w:r>
      <w:r w:rsidRPr="00013529">
        <w:rPr>
          <w:rFonts w:hint="cs"/>
          <w:rtl/>
        </w:rPr>
        <w:t>.</w:t>
      </w:r>
    </w:p>
    <w:p w:rsidR="00013529" w:rsidRPr="00013529" w:rsidRDefault="00013529" w:rsidP="00013529">
      <w:pPr>
        <w:rPr>
          <w:rtl/>
        </w:rPr>
      </w:pPr>
      <w:r w:rsidRPr="00013529">
        <w:rPr>
          <w:rFonts w:hint="cs"/>
          <w:rtl/>
        </w:rPr>
        <w:lastRenderedPageBreak/>
        <w:t xml:space="preserve">وفي حال </w:t>
      </w:r>
      <w:r w:rsidRPr="00013529">
        <w:t>%50 = </w:t>
      </w:r>
      <w:r w:rsidRPr="00013529">
        <w:rPr>
          <w:i/>
        </w:rPr>
        <w:t>p</w:t>
      </w:r>
      <w:r w:rsidRPr="00013529">
        <w:rPr>
          <w:rFonts w:hint="cs"/>
          <w:rtl/>
        </w:rPr>
        <w:t>، تعطى خسارة الانعراج التي لا يتم تجاوزها خلال</w:t>
      </w:r>
      <w:r w:rsidRPr="00013529">
        <w:rPr>
          <w:rtl/>
        </w:rPr>
        <w:t xml:space="preserve"> نسبة</w:t>
      </w:r>
      <w:r w:rsidRPr="00013529">
        <w:rPr>
          <w:rFonts w:hint="cs"/>
          <w:rtl/>
        </w:rPr>
        <w:t xml:space="preserve"> مئوية</w:t>
      </w:r>
      <w:r w:rsidRPr="00013529">
        <w:rPr>
          <w:rtl/>
        </w:rPr>
        <w:t xml:space="preserve"> معينة</w:t>
      </w:r>
      <w:r w:rsidRPr="00013529">
        <w:rPr>
          <w:rFonts w:hint="cs"/>
          <w:rtl/>
        </w:rPr>
        <w:t xml:space="preserve"> </w:t>
      </w:r>
      <w:r w:rsidRPr="00013529">
        <w:rPr>
          <w:iCs/>
          <w:lang w:val="en-GB"/>
        </w:rPr>
        <w:t>%</w:t>
      </w:r>
      <w:r w:rsidRPr="00013529">
        <w:rPr>
          <w:i/>
          <w:lang w:val="en-GB"/>
        </w:rPr>
        <w:t>p</w:t>
      </w:r>
      <w:r w:rsidRPr="00013529">
        <w:rPr>
          <w:rtl/>
        </w:rPr>
        <w:t xml:space="preserve"> </w:t>
      </w:r>
      <w:r w:rsidR="00A83362" w:rsidRPr="00E34A79">
        <w:rPr>
          <w:i/>
        </w:rPr>
        <w:t>L</w:t>
      </w:r>
      <w:r w:rsidR="00A83362" w:rsidRPr="00E34A79">
        <w:rPr>
          <w:i/>
          <w:vertAlign w:val="subscript"/>
        </w:rPr>
        <w:t>dp</w:t>
      </w:r>
      <w:r w:rsidR="00A83362">
        <w:rPr>
          <w:rFonts w:hint="cs"/>
          <w:rtl/>
          <w:lang w:bidi="ar-EG"/>
        </w:rPr>
        <w:t xml:space="preserve"> </w:t>
      </w:r>
      <w:r w:rsidRPr="00013529">
        <w:rPr>
          <w:rFonts w:hint="cs"/>
          <w:rtl/>
        </w:rPr>
        <w:t>من</w:t>
      </w:r>
      <w:r w:rsidRPr="00013529">
        <w:rPr>
          <w:rtl/>
        </w:rPr>
        <w:t xml:space="preserve"> </w:t>
      </w:r>
      <w:r w:rsidRPr="00013529">
        <w:rPr>
          <w:rFonts w:hint="cs"/>
          <w:rtl/>
        </w:rPr>
        <w:t>ال</w:t>
      </w:r>
      <w:r w:rsidRPr="00013529">
        <w:rPr>
          <w:rtl/>
        </w:rPr>
        <w:t>وقت</w:t>
      </w:r>
      <w:r w:rsidRPr="00013529">
        <w:rPr>
          <w:rFonts w:hint="cs"/>
          <w:rtl/>
        </w:rPr>
        <w:t xml:space="preserve"> بالخسارة </w:t>
      </w:r>
      <w:r w:rsidRPr="00013529">
        <w:rPr>
          <w:i/>
        </w:rPr>
        <w:t>L</w:t>
      </w:r>
      <w:r w:rsidRPr="00013529">
        <w:rPr>
          <w:i/>
          <w:vertAlign w:val="subscript"/>
        </w:rPr>
        <w:t>d</w:t>
      </w:r>
      <w:r w:rsidRPr="00013529">
        <w:rPr>
          <w:vertAlign w:val="subscript"/>
        </w:rPr>
        <w:t>50</w:t>
      </w:r>
      <w:r w:rsidRPr="00013529">
        <w:rPr>
          <w:rFonts w:hint="cs"/>
          <w:rtl/>
        </w:rPr>
        <w:t>، و</w:t>
      </w:r>
      <w:r w:rsidRPr="00013529">
        <w:rPr>
          <w:rtl/>
        </w:rPr>
        <w:t>يكمل</w:t>
      </w:r>
      <w:r w:rsidRPr="00013529">
        <w:rPr>
          <w:rFonts w:hint="cs"/>
          <w:rtl/>
        </w:rPr>
        <w:t xml:space="preserve"> ذلك</w:t>
      </w:r>
      <w:r w:rsidRPr="00013529">
        <w:rPr>
          <w:rtl/>
        </w:rPr>
        <w:t xml:space="preserve"> حساب</w:t>
      </w:r>
      <w:r w:rsidRPr="00013529">
        <w:rPr>
          <w:rFonts w:hint="cs"/>
          <w:rtl/>
        </w:rPr>
        <w:t xml:space="preserve"> الانعراج.</w:t>
      </w:r>
    </w:p>
    <w:p w:rsidR="00013529" w:rsidRPr="00013529" w:rsidRDefault="00013529" w:rsidP="00013529">
      <w:pPr>
        <w:rPr>
          <w:rtl/>
        </w:rPr>
      </w:pPr>
      <w:r w:rsidRPr="00013529">
        <w:rPr>
          <w:rFonts w:hint="cs"/>
          <w:rtl/>
        </w:rPr>
        <w:t xml:space="preserve">وفي حال </w:t>
      </w:r>
      <w:r w:rsidRPr="00013529">
        <w:rPr>
          <w:iCs/>
        </w:rPr>
        <w:t>(</w:t>
      </w:r>
      <w:r w:rsidRPr="00013529">
        <w:rPr>
          <w:i/>
          <w:iCs/>
        </w:rPr>
        <w:t>p</w:t>
      </w:r>
      <w:r w:rsidRPr="00013529">
        <w:rPr>
          <w:iCs/>
        </w:rPr>
        <w:t xml:space="preserve"> &lt; 50%)</w:t>
      </w:r>
      <w:r w:rsidRPr="00013529">
        <w:rPr>
          <w:rFonts w:hint="cs"/>
          <w:rtl/>
        </w:rPr>
        <w:t xml:space="preserve">، يُواصل العمل </w:t>
      </w:r>
      <w:r w:rsidRPr="00013529">
        <w:rPr>
          <w:rtl/>
        </w:rPr>
        <w:t>على النحو التالي.</w:t>
      </w:r>
    </w:p>
    <w:p w:rsidR="00013529" w:rsidRPr="00013529" w:rsidRDefault="00013529" w:rsidP="003630CE">
      <w:pPr>
        <w:rPr>
          <w:rtl/>
        </w:rPr>
      </w:pPr>
      <w:r w:rsidRPr="00013529">
        <w:rPr>
          <w:rFonts w:hint="cs"/>
          <w:rtl/>
        </w:rPr>
        <w:t>تُستخدم الطريقة المذكورة</w:t>
      </w:r>
      <w:r>
        <w:rPr>
          <w:rFonts w:hint="cs"/>
          <w:rtl/>
        </w:rPr>
        <w:t xml:space="preserve"> في </w:t>
      </w:r>
      <w:r w:rsidRPr="00013529">
        <w:rPr>
          <w:rFonts w:hint="cs"/>
          <w:rtl/>
        </w:rPr>
        <w:t xml:space="preserve">الفقرة </w:t>
      </w:r>
      <w:r w:rsidRPr="00013529">
        <w:t>3.2.4</w:t>
      </w:r>
      <w:r w:rsidRPr="00013529">
        <w:rPr>
          <w:rFonts w:hint="cs"/>
          <w:rtl/>
          <w:lang w:bidi="ar-SY"/>
        </w:rPr>
        <w:t xml:space="preserve"> لحساب </w:t>
      </w:r>
      <w:r w:rsidRPr="00013529">
        <w:rPr>
          <w:rFonts w:hint="cs"/>
          <w:rtl/>
        </w:rPr>
        <w:t xml:space="preserve">خسارة الانعراج، </w:t>
      </w:r>
      <w:r w:rsidRPr="00013529">
        <w:rPr>
          <w:i/>
        </w:rPr>
        <w:t>L</w:t>
      </w:r>
      <w:r w:rsidRPr="00013529">
        <w:rPr>
          <w:i/>
          <w:vertAlign w:val="subscript"/>
        </w:rPr>
        <w:t>d</w:t>
      </w:r>
      <w:r w:rsidR="003630CE">
        <w:rPr>
          <w:rFonts w:hint="cs"/>
          <w:rtl/>
        </w:rPr>
        <w:t xml:space="preserve">، </w:t>
      </w:r>
      <w:r w:rsidRPr="00013529">
        <w:rPr>
          <w:rFonts w:hint="cs"/>
          <w:rtl/>
        </w:rPr>
        <w:t>من أجل</w:t>
      </w:r>
      <w:r w:rsidRPr="00013529">
        <w:rPr>
          <w:rFonts w:hint="cs"/>
          <w:rtl/>
          <w:lang w:bidi="ar-SY"/>
        </w:rPr>
        <w:t xml:space="preserve"> نصف</w:t>
      </w:r>
      <w:r w:rsidRPr="00013529">
        <w:rPr>
          <w:rFonts w:hint="cs"/>
          <w:rtl/>
        </w:rPr>
        <w:t xml:space="preserve"> قطر</w:t>
      </w:r>
      <w:r w:rsidRPr="00013529">
        <w:rPr>
          <w:rtl/>
        </w:rPr>
        <w:t xml:space="preserve"> الأرض </w:t>
      </w:r>
      <w:r w:rsidRPr="00013529">
        <w:rPr>
          <w:rFonts w:hint="cs"/>
          <w:rtl/>
        </w:rPr>
        <w:t>ال</w:t>
      </w:r>
      <w:r w:rsidRPr="00013529">
        <w:rPr>
          <w:rtl/>
        </w:rPr>
        <w:t>فعال</w:t>
      </w:r>
      <w:r w:rsidR="003630CE">
        <w:rPr>
          <w:rFonts w:hint="cs"/>
          <w:rtl/>
        </w:rPr>
        <w:t xml:space="preserve"> (</w:t>
      </w:r>
      <w:r w:rsidR="003630CE" w:rsidRPr="00E34A79">
        <w:rPr>
          <w:i/>
        </w:rPr>
        <w:t>a</w:t>
      </w:r>
      <w:r w:rsidR="003630CE" w:rsidRPr="00E34A79">
        <w:rPr>
          <w:i/>
          <w:vertAlign w:val="subscript"/>
        </w:rPr>
        <w:t>p</w:t>
      </w:r>
      <w:r w:rsidR="003630CE" w:rsidRPr="00013529">
        <w:rPr>
          <w:iCs/>
        </w:rPr>
        <w:t> = </w:t>
      </w:r>
      <w:r w:rsidR="003630CE" w:rsidRPr="009819A2">
        <w:rPr>
          <w:i/>
        </w:rPr>
        <w:t>a</w:t>
      </w:r>
      <w:r w:rsidR="003630CE" w:rsidRPr="00E34A79">
        <w:rPr>
          <w:i/>
          <w:vertAlign w:val="subscript"/>
        </w:rPr>
        <w:sym w:font="Symbol" w:char="F062"/>
      </w:r>
      <w:r w:rsidR="003630CE">
        <w:rPr>
          <w:rFonts w:hint="cs"/>
          <w:rtl/>
        </w:rPr>
        <w:t>)</w:t>
      </w:r>
      <w:r w:rsidRPr="00013529">
        <w:rPr>
          <w:rFonts w:hint="cs"/>
          <w:rtl/>
        </w:rPr>
        <w:t xml:space="preserve">، كما تعطى بالمعادلة </w:t>
      </w:r>
      <w:r w:rsidRPr="00013529">
        <w:t>(6b)</w:t>
      </w:r>
      <w:r w:rsidRPr="00013529">
        <w:rPr>
          <w:rFonts w:hint="cs"/>
          <w:rtl/>
        </w:rPr>
        <w:t>. وتحدَد خسارة الانعراج خلال</w:t>
      </w:r>
      <w:r w:rsidRPr="00013529">
        <w:rPr>
          <w:rtl/>
        </w:rPr>
        <w:t xml:space="preserve"> نسبة</w:t>
      </w:r>
      <w:r w:rsidRPr="00013529">
        <w:rPr>
          <w:rFonts w:hint="cs"/>
          <w:rtl/>
        </w:rPr>
        <w:t xml:space="preserve"> مئوية</w:t>
      </w:r>
      <w:r w:rsidRPr="00013529">
        <w:rPr>
          <w:rtl/>
        </w:rPr>
        <w:t xml:space="preserve"> معينة</w:t>
      </w:r>
      <w:r w:rsidRPr="00013529">
        <w:rPr>
          <w:rFonts w:hint="eastAsia"/>
          <w:rtl/>
        </w:rPr>
        <w:t> </w:t>
      </w:r>
      <w:r w:rsidRPr="00013529">
        <w:rPr>
          <w:iCs/>
          <w:lang w:val="en-GB"/>
        </w:rPr>
        <w:t>%</w:t>
      </w:r>
      <w:r w:rsidRPr="00013529">
        <w:sym w:font="Symbol" w:char="F062"/>
      </w:r>
      <w:r w:rsidRPr="00013529">
        <w:rPr>
          <w:vertAlign w:val="subscript"/>
        </w:rPr>
        <w:t>0</w:t>
      </w:r>
      <w:r w:rsidRPr="00013529">
        <w:rPr>
          <w:rtl/>
        </w:rPr>
        <w:t xml:space="preserve"> </w:t>
      </w:r>
      <w:r w:rsidRPr="00013529">
        <w:rPr>
          <w:rFonts w:hint="cs"/>
          <w:rtl/>
        </w:rPr>
        <w:t>من</w:t>
      </w:r>
      <w:r w:rsidRPr="00013529">
        <w:rPr>
          <w:rtl/>
        </w:rPr>
        <w:t xml:space="preserve"> </w:t>
      </w:r>
      <w:r w:rsidRPr="00013529">
        <w:rPr>
          <w:rFonts w:hint="cs"/>
          <w:rtl/>
        </w:rPr>
        <w:t>ال</w:t>
      </w:r>
      <w:r w:rsidRPr="00013529">
        <w:rPr>
          <w:rtl/>
        </w:rPr>
        <w:t>وقت</w:t>
      </w:r>
      <w:r w:rsidRPr="00013529">
        <w:rPr>
          <w:rFonts w:hint="cs"/>
          <w:rtl/>
        </w:rPr>
        <w:t xml:space="preserve"> بالمساواة </w:t>
      </w:r>
      <w:r w:rsidRPr="00013529">
        <w:rPr>
          <w:i/>
        </w:rPr>
        <w:t>L</w:t>
      </w:r>
      <w:r w:rsidRPr="00013529">
        <w:rPr>
          <w:i/>
          <w:vertAlign w:val="subscript"/>
        </w:rPr>
        <w:t>d</w:t>
      </w:r>
      <w:r w:rsidRPr="00013529">
        <w:rPr>
          <w:iCs/>
        </w:rPr>
        <w:t> = </w:t>
      </w:r>
      <w:r w:rsidRPr="00013529">
        <w:rPr>
          <w:i/>
        </w:rPr>
        <w:t>L</w:t>
      </w:r>
      <w:r w:rsidRPr="00013529">
        <w:rPr>
          <w:i/>
          <w:vertAlign w:val="subscript"/>
        </w:rPr>
        <w:t>d</w:t>
      </w:r>
      <w:r w:rsidRPr="00013529">
        <w:rPr>
          <w:vertAlign w:val="subscript"/>
        </w:rPr>
        <w:sym w:font="Symbol" w:char="F062"/>
      </w:r>
      <w:r w:rsidRPr="00013529">
        <w:rPr>
          <w:rFonts w:hint="cs"/>
          <w:rtl/>
        </w:rPr>
        <w:t>.</w:t>
      </w:r>
    </w:p>
    <w:p w:rsidR="00013529" w:rsidRPr="00013529" w:rsidRDefault="00013529" w:rsidP="009C09ED">
      <w:pPr>
        <w:rPr>
          <w:lang w:val="en-GB"/>
        </w:rPr>
      </w:pPr>
      <w:r w:rsidRPr="00013529">
        <w:rPr>
          <w:rFonts w:hint="cs"/>
          <w:rtl/>
          <w:lang w:bidi="ar-EG"/>
        </w:rPr>
        <w:t>وي</w:t>
      </w:r>
      <w:r w:rsidRPr="00013529">
        <w:rPr>
          <w:rFonts w:hint="cs"/>
          <w:rtl/>
        </w:rPr>
        <w:t>تحكم</w:t>
      </w:r>
      <w:r>
        <w:rPr>
          <w:rFonts w:hint="cs"/>
          <w:rtl/>
        </w:rPr>
        <w:t xml:space="preserve"> في </w:t>
      </w:r>
      <w:r w:rsidRPr="00013529">
        <w:rPr>
          <w:rFonts w:hint="cs"/>
          <w:rtl/>
        </w:rPr>
        <w:t xml:space="preserve">تطبيق القيمتين المحتملتين لعامل نصف قطر الأرض الفعال عامل استكمال داخلي </w:t>
      </w:r>
      <w:r w:rsidRPr="00013529">
        <w:rPr>
          <w:i/>
          <w:lang w:val="en-GB"/>
        </w:rPr>
        <w:t>F</w:t>
      </w:r>
      <w:r w:rsidRPr="00013529">
        <w:rPr>
          <w:i/>
          <w:vertAlign w:val="subscript"/>
          <w:lang w:val="en-GB"/>
        </w:rPr>
        <w:t>i</w:t>
      </w:r>
      <w:r w:rsidRPr="00013529">
        <w:rPr>
          <w:rFonts w:hint="cs"/>
          <w:rtl/>
        </w:rPr>
        <w:t xml:space="preserve"> يستند إلى توزيع عادي لخسارة الانعراج على مدى </w:t>
      </w:r>
      <w:r w:rsidRPr="00013529">
        <w:rPr>
          <w:lang w:val="en-GB"/>
        </w:rPr>
        <w:t>(</w:t>
      </w:r>
      <w:r w:rsidRPr="00013529">
        <w:rPr>
          <w:lang w:val="fr-FR"/>
        </w:rPr>
        <w:t>β</w:t>
      </w:r>
      <w:r w:rsidRPr="00013529">
        <w:rPr>
          <w:vertAlign w:val="subscript"/>
        </w:rPr>
        <w:t>0</w:t>
      </w:r>
      <w:r w:rsidRPr="00013529">
        <w:t>% ≤ </w:t>
      </w:r>
      <w:r w:rsidRPr="00013529">
        <w:rPr>
          <w:i/>
        </w:rPr>
        <w:t>p</w:t>
      </w:r>
      <w:r w:rsidRPr="00013529">
        <w:t> &lt; 50%)</w:t>
      </w:r>
      <w:r w:rsidRPr="00013529">
        <w:rPr>
          <w:rFonts w:hint="cs"/>
          <w:rtl/>
        </w:rPr>
        <w:t>، ويتم الحصول عليه بالمعادلات:</w:t>
      </w:r>
    </w:p>
    <w:p w:rsidR="00614096" w:rsidRPr="00614096" w:rsidRDefault="00614096" w:rsidP="009C09ED">
      <w:pPr>
        <w:pStyle w:val="Equation"/>
        <w:rPr>
          <w:lang w:val="nb-NO" w:eastAsia="en-US"/>
        </w:rPr>
      </w:pPr>
      <w:r w:rsidRPr="00614096">
        <w:rPr>
          <w:lang w:val="nb-NO" w:eastAsia="en-US"/>
        </w:rPr>
        <w:tab/>
      </w:r>
      <w:r w:rsidRPr="00614096">
        <w:rPr>
          <w:i/>
          <w:iCs/>
          <w:lang w:val="nb-NO" w:eastAsia="en-US"/>
        </w:rPr>
        <w:t>F</w:t>
      </w:r>
      <w:r w:rsidRPr="00614096">
        <w:rPr>
          <w:i/>
          <w:vertAlign w:val="subscript"/>
          <w:lang w:val="nb-NO" w:eastAsia="en-US"/>
        </w:rPr>
        <w:t>i</w:t>
      </w:r>
      <w:r w:rsidRPr="00614096">
        <w:rPr>
          <w:lang w:val="nb-NO" w:eastAsia="en-US"/>
        </w:rPr>
        <w:t xml:space="preserve"> = </w:t>
      </w:r>
      <w:r w:rsidR="00D2242E">
        <w:rPr>
          <w:position w:val="-60"/>
          <w:lang w:val="fr-FR" w:eastAsia="en-US"/>
        </w:rPr>
        <w:pict>
          <v:shape id="_x0000_i1074" type="#_x0000_t75" style="width:41.95pt;height:67pt">
            <v:imagedata r:id="rId82" o:title=""/>
          </v:shape>
        </w:pict>
      </w:r>
      <w:r w:rsidRPr="00614096">
        <w:rPr>
          <w:lang w:eastAsia="en-US"/>
        </w:rPr>
        <w:t>     </w:t>
      </w:r>
      <w:r w:rsidR="00703BF9">
        <w:rPr>
          <w:lang w:eastAsia="en-US"/>
        </w:rPr>
        <w:t>  </w:t>
      </w:r>
      <w:r w:rsidRPr="00614096">
        <w:rPr>
          <w:lang w:eastAsia="en-US"/>
        </w:rPr>
        <w:t>  </w:t>
      </w:r>
      <w:r w:rsidRPr="00614096">
        <w:rPr>
          <w:lang w:val="nb-NO" w:eastAsia="en-US"/>
        </w:rPr>
        <w:t>for 50% &gt; </w:t>
      </w:r>
      <w:r w:rsidRPr="00614096">
        <w:rPr>
          <w:i/>
          <w:iCs/>
          <w:lang w:val="nb-NO" w:eastAsia="en-US"/>
        </w:rPr>
        <w:t>p</w:t>
      </w:r>
      <w:r w:rsidRPr="00614096">
        <w:rPr>
          <w:lang w:val="nb-NO" w:eastAsia="en-US"/>
        </w:rPr>
        <w:t> &gt; </w:t>
      </w:r>
      <w:r w:rsidRPr="00614096">
        <w:rPr>
          <w:lang w:val="fr-FR" w:eastAsia="en-US"/>
        </w:rPr>
        <w:t>β</w:t>
      </w:r>
      <w:r w:rsidRPr="00614096">
        <w:rPr>
          <w:vertAlign w:val="subscript"/>
          <w:lang w:val="nb-NO" w:eastAsia="en-US"/>
        </w:rPr>
        <w:t>0</w:t>
      </w:r>
      <w:r w:rsidRPr="00614096">
        <w:rPr>
          <w:lang w:val="nb-NO" w:eastAsia="en-US"/>
        </w:rPr>
        <w:t>%</w:t>
      </w:r>
      <w:r w:rsidRPr="00614096">
        <w:rPr>
          <w:lang w:val="nb-NO" w:eastAsia="en-US"/>
        </w:rPr>
        <w:tab/>
        <w:t>(41a)</w:t>
      </w:r>
    </w:p>
    <w:p w:rsidR="00614096" w:rsidRPr="00614096" w:rsidRDefault="00703BF9" w:rsidP="009C09ED">
      <w:pPr>
        <w:pStyle w:val="Equation"/>
        <w:rPr>
          <w:lang w:val="nb-NO" w:eastAsia="en-US"/>
        </w:rPr>
      </w:pPr>
      <w:r>
        <w:rPr>
          <w:lang w:val="nb-NO" w:eastAsia="en-US"/>
        </w:rPr>
        <w:tab/>
        <w:t>= 1                  </w:t>
      </w:r>
      <w:r w:rsidR="00614096" w:rsidRPr="00614096">
        <w:rPr>
          <w:lang w:val="nb-NO" w:eastAsia="en-US"/>
        </w:rPr>
        <w:t xml:space="preserve">       for </w:t>
      </w:r>
      <w:r w:rsidR="00614096" w:rsidRPr="00614096">
        <w:rPr>
          <w:lang w:val="fr-FR" w:eastAsia="en-US"/>
        </w:rPr>
        <w:t>β</w:t>
      </w:r>
      <w:r w:rsidR="00614096" w:rsidRPr="00614096">
        <w:rPr>
          <w:vertAlign w:val="subscript"/>
          <w:lang w:val="nb-NO" w:eastAsia="en-US"/>
        </w:rPr>
        <w:t>0</w:t>
      </w:r>
      <w:r w:rsidR="00614096" w:rsidRPr="00614096">
        <w:rPr>
          <w:lang w:val="nb-NO" w:eastAsia="en-US"/>
        </w:rPr>
        <w:t>% </w:t>
      </w:r>
      <w:r w:rsidR="007B1D54" w:rsidRPr="00614096">
        <w:rPr>
          <w:noProof/>
          <w:lang w:eastAsia="zh-CN"/>
        </w:rPr>
        <w:drawing>
          <wp:inline distT="0" distB="0" distL="0" distR="0">
            <wp:extent cx="123825" cy="152400"/>
            <wp:effectExtent l="0" t="0" r="9525"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614096" w:rsidRPr="00614096">
        <w:rPr>
          <w:lang w:val="nb-NO" w:eastAsia="en-US"/>
        </w:rPr>
        <w:t> </w:t>
      </w:r>
      <w:r w:rsidR="00614096" w:rsidRPr="00614096">
        <w:rPr>
          <w:i/>
          <w:iCs/>
          <w:lang w:val="nb-NO" w:eastAsia="en-US"/>
        </w:rPr>
        <w:t>p</w:t>
      </w:r>
      <w:r w:rsidR="00614096" w:rsidRPr="00614096">
        <w:rPr>
          <w:lang w:val="nb-NO" w:eastAsia="en-US"/>
        </w:rPr>
        <w:tab/>
        <w:t>(41b)</w:t>
      </w:r>
    </w:p>
    <w:p w:rsidR="00013529" w:rsidRPr="00013529" w:rsidRDefault="00013529" w:rsidP="00FB7A95">
      <w:pPr>
        <w:rPr>
          <w:rtl/>
          <w:lang w:bidi="ar-EG"/>
        </w:rPr>
      </w:pPr>
      <w:r w:rsidRPr="00013529">
        <w:rPr>
          <w:rFonts w:hint="cs"/>
          <w:rtl/>
        </w:rPr>
        <w:t xml:space="preserve">حيث </w:t>
      </w:r>
      <w:r w:rsidRPr="00013529">
        <w:rPr>
          <w:i/>
          <w:iCs/>
          <w:lang w:val="en-GB"/>
        </w:rPr>
        <w:t>I</w:t>
      </w:r>
      <w:r w:rsidRPr="00013529">
        <w:rPr>
          <w:lang w:val="en-GB"/>
        </w:rPr>
        <w:t>(</w:t>
      </w:r>
      <w:r w:rsidRPr="00013529">
        <w:rPr>
          <w:i/>
          <w:lang w:val="en-GB"/>
        </w:rPr>
        <w:t>x</w:t>
      </w:r>
      <w:r w:rsidRPr="00013529">
        <w:rPr>
          <w:lang w:val="en-GB"/>
        </w:rPr>
        <w:t>)</w:t>
      </w:r>
      <w:r w:rsidRPr="00013529">
        <w:rPr>
          <w:rFonts w:hint="cs"/>
          <w:rtl/>
        </w:rPr>
        <w:t xml:space="preserve"> هو مقلوب التوزيع العادي التراكمي التكميلي بدلالة الاحتمال </w:t>
      </w:r>
      <w:r w:rsidRPr="00013529">
        <w:rPr>
          <w:i/>
          <w:lang w:val="en-GB"/>
        </w:rPr>
        <w:t>x</w:t>
      </w:r>
      <w:r w:rsidRPr="00013529">
        <w:rPr>
          <w:rFonts w:hint="cs"/>
          <w:rtl/>
        </w:rPr>
        <w:t>. ويرد</w:t>
      </w:r>
      <w:r>
        <w:rPr>
          <w:rFonts w:hint="cs"/>
          <w:rtl/>
        </w:rPr>
        <w:t xml:space="preserve"> في </w:t>
      </w:r>
      <w:r w:rsidRPr="00013529">
        <w:rPr>
          <w:rFonts w:hint="cs"/>
          <w:rtl/>
        </w:rPr>
        <w:t xml:space="preserve">المرفق </w:t>
      </w:r>
      <w:r w:rsidRPr="00013529">
        <w:rPr>
          <w:lang w:val="en-GB"/>
        </w:rPr>
        <w:t>3</w:t>
      </w:r>
      <w:r w:rsidRPr="00013529">
        <w:rPr>
          <w:rFonts w:hint="cs"/>
          <w:rtl/>
        </w:rPr>
        <w:t xml:space="preserve"> </w:t>
      </w:r>
      <w:r w:rsidR="00FB7A95">
        <w:rPr>
          <w:rFonts w:hint="cs"/>
          <w:rtl/>
          <w:lang w:bidi="ar-EG"/>
        </w:rPr>
        <w:t xml:space="preserve">للملحق </w:t>
      </w:r>
      <w:r w:rsidR="00FB7A95">
        <w:rPr>
          <w:lang w:bidi="ar-EG"/>
        </w:rPr>
        <w:t>1</w:t>
      </w:r>
      <w:r w:rsidR="00FB7A95">
        <w:rPr>
          <w:rFonts w:hint="cs"/>
          <w:rtl/>
          <w:lang w:bidi="ar-EG"/>
        </w:rPr>
        <w:t xml:space="preserve"> تق</w:t>
      </w:r>
      <w:r w:rsidRPr="00013529">
        <w:rPr>
          <w:rFonts w:hint="cs"/>
          <w:rtl/>
        </w:rPr>
        <w:t>ري</w:t>
      </w:r>
      <w:r w:rsidRPr="00013529">
        <w:rPr>
          <w:rFonts w:hint="cs"/>
          <w:rtl/>
          <w:lang w:bidi="ar-SY"/>
        </w:rPr>
        <w:t xml:space="preserve">ب لدالة </w:t>
      </w:r>
      <w:r w:rsidRPr="00013529">
        <w:rPr>
          <w:i/>
          <w:iCs/>
          <w:lang w:val="en-GB"/>
        </w:rPr>
        <w:t>I</w:t>
      </w:r>
      <w:r w:rsidRPr="00013529">
        <w:rPr>
          <w:lang w:val="en-GB"/>
        </w:rPr>
        <w:t>(</w:t>
      </w:r>
      <w:r w:rsidRPr="00013529">
        <w:rPr>
          <w:i/>
          <w:lang w:val="en-GB"/>
        </w:rPr>
        <w:t>x</w:t>
      </w:r>
      <w:r w:rsidRPr="00013529">
        <w:rPr>
          <w:lang w:val="en-GB"/>
        </w:rPr>
        <w:t>)</w:t>
      </w:r>
      <w:r w:rsidRPr="00013529">
        <w:rPr>
          <w:rFonts w:hint="cs"/>
          <w:rtl/>
        </w:rPr>
        <w:t xml:space="preserve"> يمكن استعماله بهامش ثقة عندما تكون </w:t>
      </w:r>
      <w:r w:rsidRPr="00013529">
        <w:rPr>
          <w:lang w:val="en-GB"/>
        </w:rPr>
        <w:t>(</w:t>
      </w:r>
      <w:r w:rsidRPr="00013529">
        <w:rPr>
          <w:i/>
        </w:rPr>
        <w:t>x</w:t>
      </w:r>
      <w:r w:rsidRPr="00013529">
        <w:t> &lt; 0.5)</w:t>
      </w:r>
      <w:r w:rsidRPr="00013529">
        <w:rPr>
          <w:rFonts w:hint="cs"/>
          <w:rtl/>
        </w:rPr>
        <w:t>.</w:t>
      </w:r>
    </w:p>
    <w:p w:rsidR="00013529" w:rsidRPr="00013529" w:rsidRDefault="00013529" w:rsidP="00013529">
      <w:pPr>
        <w:rPr>
          <w:rtl/>
        </w:rPr>
      </w:pPr>
      <w:r w:rsidRPr="00013529">
        <w:rPr>
          <w:rFonts w:hint="cs"/>
          <w:rtl/>
        </w:rPr>
        <w:t>أما </w:t>
      </w:r>
      <w:r w:rsidRPr="00013529">
        <w:rPr>
          <w:rFonts w:hint="cs"/>
          <w:rtl/>
          <w:lang w:bidi="ar-SY"/>
        </w:rPr>
        <w:t xml:space="preserve">خسارة الانعراج، </w:t>
      </w:r>
      <w:r w:rsidRPr="00013529">
        <w:rPr>
          <w:i/>
          <w:iCs/>
          <w:lang w:val="en-GB"/>
        </w:rPr>
        <w:t>L</w:t>
      </w:r>
      <w:r w:rsidRPr="00013529">
        <w:rPr>
          <w:i/>
          <w:iCs/>
          <w:vertAlign w:val="subscript"/>
          <w:lang w:val="en-GB"/>
        </w:rPr>
        <w:t>dp</w:t>
      </w:r>
      <w:r w:rsidRPr="00013529">
        <w:rPr>
          <w:rFonts w:hint="cs"/>
          <w:rtl/>
          <w:lang w:bidi="ar-SY"/>
        </w:rPr>
        <w:t xml:space="preserve">، </w:t>
      </w:r>
      <w:r w:rsidRPr="00013529">
        <w:rPr>
          <w:rtl/>
        </w:rPr>
        <w:t>التي لا </w:t>
      </w:r>
      <w:r w:rsidRPr="00013529">
        <w:rPr>
          <w:rFonts w:hint="cs"/>
          <w:rtl/>
        </w:rPr>
        <w:t>يتم تجاوزها</w:t>
      </w:r>
      <w:r w:rsidRPr="00013529">
        <w:rPr>
          <w:rtl/>
        </w:rPr>
        <w:t xml:space="preserve"> أثناء النسبة المئوية </w:t>
      </w:r>
      <w:r w:rsidRPr="00013529">
        <w:rPr>
          <w:lang w:val="en-GB"/>
        </w:rPr>
        <w:t>%</w:t>
      </w:r>
      <w:r w:rsidRPr="00013529">
        <w:rPr>
          <w:i/>
          <w:lang w:val="en-GB"/>
        </w:rPr>
        <w:t>p</w:t>
      </w:r>
      <w:r w:rsidRPr="00013529">
        <w:rPr>
          <w:rtl/>
        </w:rPr>
        <w:t xml:space="preserve"> من الوقت</w:t>
      </w:r>
      <w:r w:rsidRPr="00013529">
        <w:rPr>
          <w:rFonts w:hint="cs"/>
          <w:rtl/>
        </w:rPr>
        <w:t>، فهي تُعطى هنا بالمعادلة:</w:t>
      </w:r>
    </w:p>
    <w:p w:rsidR="00614096" w:rsidRPr="00614096" w:rsidRDefault="00614096" w:rsidP="009C09ED">
      <w:pPr>
        <w:pStyle w:val="Equation"/>
        <w:rPr>
          <w:lang w:eastAsia="en-US"/>
        </w:rPr>
      </w:pPr>
      <w:r w:rsidRPr="00614096">
        <w:rPr>
          <w:lang w:eastAsia="en-US"/>
        </w:rPr>
        <w:tab/>
      </w:r>
      <w:r w:rsidRPr="00614096">
        <w:rPr>
          <w:i/>
          <w:lang w:eastAsia="en-US"/>
        </w:rPr>
        <w:t>L</w:t>
      </w:r>
      <w:r w:rsidRPr="00614096">
        <w:rPr>
          <w:i/>
          <w:vertAlign w:val="subscript"/>
          <w:lang w:eastAsia="en-US"/>
        </w:rPr>
        <w:t xml:space="preserve">dp </w:t>
      </w:r>
      <w:r w:rsidRPr="00614096">
        <w:rPr>
          <w:lang w:eastAsia="en-US"/>
        </w:rPr>
        <w:t xml:space="preserve">= </w:t>
      </w:r>
      <w:r w:rsidRPr="00614096">
        <w:rPr>
          <w:i/>
          <w:iCs/>
          <w:lang w:eastAsia="en-US"/>
        </w:rPr>
        <w:t>L</w:t>
      </w:r>
      <w:r w:rsidRPr="00614096">
        <w:rPr>
          <w:i/>
          <w:iCs/>
          <w:vertAlign w:val="subscript"/>
          <w:lang w:eastAsia="en-US"/>
        </w:rPr>
        <w:t>d</w:t>
      </w:r>
      <w:r w:rsidRPr="00614096">
        <w:rPr>
          <w:vertAlign w:val="subscript"/>
          <w:lang w:eastAsia="en-US"/>
        </w:rPr>
        <w:t>50</w:t>
      </w:r>
      <w:r w:rsidRPr="00614096">
        <w:rPr>
          <w:lang w:eastAsia="en-US"/>
        </w:rPr>
        <w:t xml:space="preserve"> + </w:t>
      </w:r>
      <w:r w:rsidRPr="00614096">
        <w:rPr>
          <w:i/>
          <w:iCs/>
          <w:lang w:eastAsia="en-US"/>
        </w:rPr>
        <w:t>F</w:t>
      </w:r>
      <w:r w:rsidRPr="00614096">
        <w:rPr>
          <w:i/>
          <w:iCs/>
          <w:vertAlign w:val="subscript"/>
          <w:lang w:eastAsia="en-US"/>
        </w:rPr>
        <w:t>i</w:t>
      </w:r>
      <w:r w:rsidRPr="00614096">
        <w:rPr>
          <w:lang w:eastAsia="en-US"/>
        </w:rPr>
        <w:t xml:space="preserve"> (</w:t>
      </w:r>
      <w:r w:rsidRPr="00614096">
        <w:rPr>
          <w:i/>
          <w:iCs/>
          <w:lang w:eastAsia="en-US"/>
        </w:rPr>
        <w:t>L</w:t>
      </w:r>
      <w:r w:rsidRPr="00614096">
        <w:rPr>
          <w:i/>
          <w:iCs/>
          <w:vertAlign w:val="subscript"/>
          <w:lang w:eastAsia="en-US"/>
        </w:rPr>
        <w:t>d</w:t>
      </w:r>
      <w:r w:rsidRPr="00614096">
        <w:rPr>
          <w:iCs/>
          <w:vertAlign w:val="subscript"/>
          <w:lang w:val="fr-FR" w:eastAsia="en-US"/>
        </w:rPr>
        <w:sym w:font="Symbol" w:char="F062"/>
      </w:r>
      <w:r w:rsidRPr="00614096">
        <w:rPr>
          <w:i/>
          <w:lang w:eastAsia="en-US"/>
        </w:rPr>
        <w:t xml:space="preserve"> –</w:t>
      </w:r>
      <w:r w:rsidRPr="00614096">
        <w:rPr>
          <w:lang w:eastAsia="en-US"/>
        </w:rPr>
        <w:t xml:space="preserve"> </w:t>
      </w:r>
      <w:r w:rsidRPr="00614096">
        <w:rPr>
          <w:i/>
          <w:iCs/>
          <w:lang w:eastAsia="en-US"/>
        </w:rPr>
        <w:t>L</w:t>
      </w:r>
      <w:r w:rsidRPr="00614096">
        <w:rPr>
          <w:i/>
          <w:iCs/>
          <w:vertAlign w:val="subscript"/>
          <w:lang w:eastAsia="en-US"/>
        </w:rPr>
        <w:t>d</w:t>
      </w:r>
      <w:r w:rsidRPr="00614096">
        <w:rPr>
          <w:vertAlign w:val="subscript"/>
          <w:lang w:eastAsia="en-US"/>
        </w:rPr>
        <w:t>50</w:t>
      </w:r>
      <w:r w:rsidRPr="00614096">
        <w:rPr>
          <w:lang w:eastAsia="en-US"/>
        </w:rPr>
        <w:t>)                </w:t>
      </w:r>
      <w:r w:rsidRPr="00614096">
        <w:rPr>
          <w:iCs/>
          <w:lang w:eastAsia="en-US"/>
        </w:rPr>
        <w:t>dB</w:t>
      </w:r>
      <w:r w:rsidRPr="00614096">
        <w:rPr>
          <w:lang w:eastAsia="en-US"/>
        </w:rPr>
        <w:tab/>
        <w:t>(42)</w:t>
      </w:r>
    </w:p>
    <w:p w:rsidR="00013529" w:rsidRPr="00013529" w:rsidRDefault="00013529" w:rsidP="008D1CBF">
      <w:pPr>
        <w:rPr>
          <w:rtl/>
        </w:rPr>
      </w:pPr>
      <w:r w:rsidRPr="00013529">
        <w:rPr>
          <w:rFonts w:hint="cs"/>
          <w:rtl/>
          <w:lang w:bidi="ar-LB"/>
        </w:rPr>
        <w:t xml:space="preserve">حيث يعرف </w:t>
      </w:r>
      <w:r w:rsidRPr="00013529">
        <w:rPr>
          <w:i/>
        </w:rPr>
        <w:t>L</w:t>
      </w:r>
      <w:r w:rsidRPr="00013529">
        <w:rPr>
          <w:i/>
          <w:vertAlign w:val="subscript"/>
        </w:rPr>
        <w:t>d</w:t>
      </w:r>
      <w:r w:rsidRPr="00013529">
        <w:rPr>
          <w:iCs/>
          <w:vertAlign w:val="subscript"/>
        </w:rPr>
        <w:t>50</w:t>
      </w:r>
      <w:r w:rsidRPr="00013529">
        <w:t xml:space="preserve"> </w:t>
      </w:r>
      <w:r w:rsidRPr="00013529">
        <w:rPr>
          <w:rFonts w:hint="cs"/>
          <w:rtl/>
        </w:rPr>
        <w:t xml:space="preserve"> و</w:t>
      </w:r>
      <w:r w:rsidRPr="00013529">
        <w:t xml:space="preserve"> </w:t>
      </w:r>
      <w:r w:rsidRPr="00013529">
        <w:rPr>
          <w:i/>
        </w:rPr>
        <w:t>L</w:t>
      </w:r>
      <w:r w:rsidRPr="00013529">
        <w:rPr>
          <w:i/>
          <w:vertAlign w:val="subscript"/>
        </w:rPr>
        <w:t>d</w:t>
      </w:r>
      <w:r w:rsidRPr="00013529">
        <w:rPr>
          <w:iCs/>
          <w:vertAlign w:val="subscript"/>
        </w:rPr>
        <w:sym w:font="Symbol" w:char="F062"/>
      </w:r>
      <w:r w:rsidRPr="00013529">
        <w:rPr>
          <w:rFonts w:hint="cs"/>
          <w:i/>
          <w:rtl/>
        </w:rPr>
        <w:t>أعلاه</w:t>
      </w:r>
      <w:r w:rsidRPr="00013529">
        <w:rPr>
          <w:rFonts w:hint="cs"/>
          <w:iCs/>
          <w:vertAlign w:val="subscript"/>
          <w:rtl/>
        </w:rPr>
        <w:t xml:space="preserve"> </w:t>
      </w:r>
      <w:r w:rsidRPr="00013529">
        <w:rPr>
          <w:rFonts w:hint="cs"/>
          <w:rtl/>
          <w:lang w:bidi="ar-SY"/>
        </w:rPr>
        <w:t xml:space="preserve">ويُحدد العامل </w:t>
      </w:r>
      <w:r w:rsidRPr="00013529">
        <w:rPr>
          <w:i/>
          <w:lang w:val="en-GB"/>
        </w:rPr>
        <w:t>F</w:t>
      </w:r>
      <w:r w:rsidRPr="00013529">
        <w:rPr>
          <w:i/>
          <w:vertAlign w:val="subscript"/>
          <w:lang w:val="en-GB"/>
        </w:rPr>
        <w:t>i</w:t>
      </w:r>
      <w:r w:rsidRPr="00013529">
        <w:rPr>
          <w:rFonts w:hint="cs"/>
          <w:rtl/>
          <w:lang w:bidi="ar-SY"/>
        </w:rPr>
        <w:t xml:space="preserve"> بالمعادلتين </w:t>
      </w:r>
      <w:r w:rsidRPr="00013529">
        <w:rPr>
          <w:lang w:val="en-GB"/>
        </w:rPr>
        <w:t>(4</w:t>
      </w:r>
      <w:r w:rsidR="008D1CBF">
        <w:rPr>
          <w:lang w:val="en-GB"/>
        </w:rPr>
        <w:t>1</w:t>
      </w:r>
      <w:r w:rsidRPr="00013529">
        <w:rPr>
          <w:lang w:val="en-GB"/>
        </w:rPr>
        <w:t>a)</w:t>
      </w:r>
      <w:r w:rsidRPr="00013529">
        <w:rPr>
          <w:rFonts w:hint="cs"/>
          <w:rtl/>
        </w:rPr>
        <w:t xml:space="preserve"> و</w:t>
      </w:r>
      <w:r w:rsidRPr="00013529">
        <w:t>(41b)</w:t>
      </w:r>
      <w:r w:rsidRPr="00013529">
        <w:rPr>
          <w:rFonts w:hint="cs"/>
          <w:rtl/>
        </w:rPr>
        <w:t xml:space="preserve"> تبعاً لقيم </w:t>
      </w:r>
      <w:r w:rsidRPr="00013529">
        <w:rPr>
          <w:i/>
          <w:lang w:val="en-GB"/>
        </w:rPr>
        <w:t>p</w:t>
      </w:r>
      <w:r w:rsidRPr="00013529">
        <w:rPr>
          <w:rFonts w:hint="cs"/>
          <w:rtl/>
        </w:rPr>
        <w:t xml:space="preserve"> و</w:t>
      </w:r>
      <w:r w:rsidRPr="00013529">
        <w:rPr>
          <w:iCs/>
          <w:lang w:val="en-GB"/>
        </w:rPr>
        <w:sym w:font="Symbol" w:char="F062"/>
      </w:r>
      <w:r w:rsidRPr="00013529">
        <w:rPr>
          <w:iCs/>
          <w:vertAlign w:val="subscript"/>
          <w:lang w:val="en-GB"/>
        </w:rPr>
        <w:t>0</w:t>
      </w:r>
      <w:r w:rsidRPr="00013529">
        <w:rPr>
          <w:rFonts w:hint="cs"/>
          <w:rtl/>
        </w:rPr>
        <w:t>.</w:t>
      </w:r>
    </w:p>
    <w:p w:rsidR="00013529" w:rsidRPr="00013529" w:rsidRDefault="00013529" w:rsidP="00013529">
      <w:pPr>
        <w:rPr>
          <w:rtl/>
        </w:rPr>
      </w:pPr>
      <w:r w:rsidRPr="00013529">
        <w:rPr>
          <w:rFonts w:hint="cs"/>
          <w:rtl/>
          <w:lang w:bidi="ar-SY"/>
        </w:rPr>
        <w:t xml:space="preserve">ويتم الحصول على متوسط خسارة الإرسال الأساسية المصاحبة للانعراج، </w:t>
      </w:r>
      <w:r w:rsidRPr="00013529">
        <w:rPr>
          <w:i/>
          <w:lang w:val="en-GB"/>
        </w:rPr>
        <w:t>L</w:t>
      </w:r>
      <w:r w:rsidRPr="00013529">
        <w:rPr>
          <w:i/>
          <w:vertAlign w:val="subscript"/>
          <w:lang w:val="en-GB"/>
        </w:rPr>
        <w:t>bd</w:t>
      </w:r>
      <w:r w:rsidRPr="00013529">
        <w:rPr>
          <w:vertAlign w:val="subscript"/>
          <w:lang w:val="en-GB"/>
        </w:rPr>
        <w:t>50</w:t>
      </w:r>
      <w:r w:rsidRPr="00013529">
        <w:rPr>
          <w:rFonts w:hint="cs"/>
          <w:rtl/>
          <w:lang w:bidi="ar-SY"/>
        </w:rPr>
        <w:t>، بالمعادلة:</w:t>
      </w:r>
    </w:p>
    <w:p w:rsidR="00614096" w:rsidRPr="00614096" w:rsidRDefault="00614096" w:rsidP="009C09ED">
      <w:pPr>
        <w:pStyle w:val="Equation"/>
        <w:rPr>
          <w:lang w:eastAsia="en-US"/>
        </w:rPr>
      </w:pPr>
      <w:r w:rsidRPr="00614096">
        <w:rPr>
          <w:lang w:eastAsia="en-US"/>
        </w:rPr>
        <w:tab/>
      </w:r>
      <w:r w:rsidRPr="00614096">
        <w:rPr>
          <w:i/>
          <w:lang w:eastAsia="en-US"/>
        </w:rPr>
        <w:t>L</w:t>
      </w:r>
      <w:r w:rsidRPr="00614096">
        <w:rPr>
          <w:i/>
          <w:vertAlign w:val="subscript"/>
          <w:lang w:eastAsia="en-US"/>
        </w:rPr>
        <w:t>bd</w:t>
      </w:r>
      <w:r w:rsidRPr="00614096">
        <w:rPr>
          <w:iCs/>
          <w:vertAlign w:val="subscript"/>
          <w:lang w:eastAsia="en-US"/>
        </w:rPr>
        <w:t>50</w:t>
      </w:r>
      <w:r w:rsidRPr="00614096">
        <w:rPr>
          <w:lang w:eastAsia="en-US"/>
        </w:rPr>
        <w:t> = </w:t>
      </w:r>
      <w:r w:rsidRPr="00614096">
        <w:rPr>
          <w:i/>
          <w:lang w:eastAsia="en-US"/>
        </w:rPr>
        <w:t>L</w:t>
      </w:r>
      <w:r w:rsidRPr="00614096">
        <w:rPr>
          <w:i/>
          <w:vertAlign w:val="subscript"/>
          <w:lang w:eastAsia="en-US"/>
        </w:rPr>
        <w:t>bfsg</w:t>
      </w:r>
      <w:r w:rsidRPr="00614096">
        <w:rPr>
          <w:lang w:eastAsia="en-US"/>
        </w:rPr>
        <w:t> + </w:t>
      </w:r>
      <w:r w:rsidRPr="00614096">
        <w:rPr>
          <w:i/>
          <w:lang w:eastAsia="en-US"/>
        </w:rPr>
        <w:t>L</w:t>
      </w:r>
      <w:r w:rsidRPr="00614096">
        <w:rPr>
          <w:i/>
          <w:vertAlign w:val="subscript"/>
          <w:lang w:eastAsia="en-US"/>
        </w:rPr>
        <w:t>d</w:t>
      </w:r>
      <w:r w:rsidRPr="00614096">
        <w:rPr>
          <w:iCs/>
          <w:vertAlign w:val="subscript"/>
          <w:lang w:eastAsia="en-US"/>
        </w:rPr>
        <w:t>50</w:t>
      </w:r>
      <w:r w:rsidRPr="00614096">
        <w:rPr>
          <w:lang w:eastAsia="en-US"/>
        </w:rPr>
        <w:t>                dB</w:t>
      </w:r>
      <w:r w:rsidRPr="00614096">
        <w:rPr>
          <w:lang w:val="fr-FR" w:eastAsia="en-US"/>
        </w:rPr>
        <w:fldChar w:fldCharType="begin"/>
      </w:r>
      <w:r w:rsidRPr="00614096">
        <w:rPr>
          <w:lang w:eastAsia="en-US"/>
        </w:rPr>
        <w:instrText xml:space="preserve"> </w:instrText>
      </w:r>
      <w:r w:rsidRPr="00614096">
        <w:rPr>
          <w:lang w:val="fr-FR" w:eastAsia="en-US"/>
        </w:rPr>
        <w:fldChar w:fldCharType="begin"/>
      </w:r>
      <w:r w:rsidRPr="00614096">
        <w:rPr>
          <w:lang w:eastAsia="en-US"/>
        </w:rPr>
        <w:instrText xml:space="preserve">eq </w:instrText>
      </w:r>
      <w:r w:rsidRPr="00614096">
        <w:rPr>
          <w:i/>
          <w:lang w:eastAsia="en-US"/>
        </w:rPr>
        <w:instrText>a</w:instrText>
      </w:r>
      <w:r w:rsidRPr="00614096">
        <w:rPr>
          <w:lang w:eastAsia="en-US"/>
        </w:rPr>
        <w:instrText>(</w:instrText>
      </w:r>
      <w:r w:rsidRPr="00614096">
        <w:rPr>
          <w:sz w:val="12"/>
          <w:lang w:eastAsia="en-US"/>
        </w:rPr>
        <w:instrText> </w:instrText>
      </w:r>
      <w:r w:rsidRPr="00614096">
        <w:rPr>
          <w:i/>
          <w:lang w:eastAsia="en-US"/>
        </w:rPr>
        <w:instrText>p</w:instrText>
      </w:r>
      <w:r w:rsidRPr="00614096">
        <w:rPr>
          <w:lang w:eastAsia="en-US"/>
        </w:rPr>
        <w:instrText>) = 6</w:instrText>
      </w:r>
      <w:r w:rsidRPr="00614096">
        <w:rPr>
          <w:sz w:val="12"/>
          <w:lang w:eastAsia="en-US"/>
        </w:rPr>
        <w:instrText xml:space="preserve"> </w:instrText>
      </w:r>
      <w:r w:rsidRPr="00614096">
        <w:rPr>
          <w:lang w:eastAsia="en-US"/>
        </w:rPr>
        <w:instrText xml:space="preserve">371 · </w:instrText>
      </w:r>
      <w:r w:rsidRPr="00614096">
        <w:rPr>
          <w:i/>
          <w:lang w:eastAsia="en-US"/>
        </w:rPr>
        <w:instrText>k</w:instrText>
      </w:r>
      <w:r w:rsidRPr="00614096">
        <w:rPr>
          <w:lang w:eastAsia="en-US"/>
        </w:rPr>
        <w:instrText>(</w:instrText>
      </w:r>
      <w:r w:rsidRPr="00614096">
        <w:rPr>
          <w:sz w:val="12"/>
          <w:lang w:eastAsia="en-US"/>
        </w:rPr>
        <w:instrText> </w:instrText>
      </w:r>
      <w:r w:rsidRPr="00614096">
        <w:rPr>
          <w:i/>
          <w:lang w:eastAsia="en-US"/>
        </w:rPr>
        <w:instrText>p</w:instrText>
      </w:r>
      <w:r w:rsidRPr="00614096">
        <w:rPr>
          <w:lang w:eastAsia="en-US"/>
        </w:rPr>
        <w:instrText>)               km</w:instrText>
      </w:r>
      <w:r w:rsidRPr="00614096">
        <w:rPr>
          <w:lang w:val="fr-FR" w:eastAsia="en-US"/>
        </w:rPr>
        <w:fldChar w:fldCharType="end"/>
      </w:r>
      <w:r w:rsidRPr="00614096">
        <w:rPr>
          <w:lang w:eastAsia="en-US"/>
        </w:rPr>
        <w:instrText xml:space="preserve"> </w:instrText>
      </w:r>
      <w:r w:rsidRPr="00614096">
        <w:rPr>
          <w:lang w:val="fr-FR" w:eastAsia="en-US"/>
        </w:rPr>
        <w:fldChar w:fldCharType="end"/>
      </w:r>
      <w:r w:rsidRPr="00614096">
        <w:rPr>
          <w:lang w:eastAsia="en-US"/>
        </w:rPr>
        <w:tab/>
        <w:t>(43)</w:t>
      </w:r>
    </w:p>
    <w:p w:rsidR="00013529" w:rsidRPr="00013529" w:rsidRDefault="00013529" w:rsidP="008D1CBF">
      <w:pPr>
        <w:rPr>
          <w:rtl/>
          <w:lang w:bidi="ar-SY"/>
        </w:rPr>
      </w:pPr>
      <w:r w:rsidRPr="00013529">
        <w:rPr>
          <w:rFonts w:hint="cs"/>
          <w:rtl/>
          <w:lang w:bidi="ar-SY"/>
        </w:rPr>
        <w:t xml:space="preserve">حيث يتم الحصول على </w:t>
      </w:r>
      <w:r w:rsidR="008D1CBF" w:rsidRPr="009819A2">
        <w:rPr>
          <w:i/>
        </w:rPr>
        <w:t>L</w:t>
      </w:r>
      <w:r w:rsidR="008D1CBF" w:rsidRPr="009819A2">
        <w:rPr>
          <w:i/>
          <w:vertAlign w:val="subscript"/>
        </w:rPr>
        <w:t>bfsg</w:t>
      </w:r>
      <w:r w:rsidR="008D1CBF" w:rsidRPr="00013529">
        <w:rPr>
          <w:rFonts w:hint="cs"/>
          <w:rtl/>
          <w:lang w:bidi="ar-SY"/>
        </w:rPr>
        <w:t xml:space="preserve"> </w:t>
      </w:r>
      <w:r w:rsidRPr="00013529">
        <w:rPr>
          <w:rFonts w:hint="cs"/>
          <w:rtl/>
          <w:lang w:bidi="ar-SY"/>
        </w:rPr>
        <w:t xml:space="preserve">بالمعادلة </w:t>
      </w:r>
      <w:r w:rsidRPr="00013529">
        <w:t>(8)</w:t>
      </w:r>
      <w:r w:rsidRPr="00013529">
        <w:rPr>
          <w:rFonts w:hint="cs"/>
          <w:rtl/>
          <w:lang w:bidi="ar-SY"/>
        </w:rPr>
        <w:t>.</w:t>
      </w:r>
    </w:p>
    <w:p w:rsidR="00013529" w:rsidRPr="00013529" w:rsidRDefault="00013529" w:rsidP="00013529">
      <w:pPr>
        <w:rPr>
          <w:rtl/>
        </w:rPr>
      </w:pPr>
      <w:r w:rsidRPr="00013529">
        <w:rPr>
          <w:rFonts w:hint="cs"/>
          <w:rtl/>
          <w:lang w:bidi="ar-SY"/>
        </w:rPr>
        <w:t xml:space="preserve">ويتم الحصول على خسارة الإرسال الأساسية المصاحبة للانعراج والتي </w:t>
      </w:r>
      <w:r w:rsidRPr="00013529">
        <w:rPr>
          <w:rtl/>
        </w:rPr>
        <w:t>لا </w:t>
      </w:r>
      <w:r w:rsidRPr="00013529">
        <w:rPr>
          <w:rFonts w:hint="cs"/>
          <w:rtl/>
        </w:rPr>
        <w:t xml:space="preserve">يتم تجاوزها </w:t>
      </w:r>
      <w:r w:rsidRPr="00013529">
        <w:rPr>
          <w:rtl/>
        </w:rPr>
        <w:t xml:space="preserve">أثناء النسبة المئوية </w:t>
      </w:r>
      <w:r w:rsidRPr="00013529">
        <w:rPr>
          <w:lang w:val="en-GB"/>
        </w:rPr>
        <w:t>%</w:t>
      </w:r>
      <w:r w:rsidRPr="00013529">
        <w:rPr>
          <w:i/>
          <w:lang w:val="en-GB"/>
        </w:rPr>
        <w:t>p</w:t>
      </w:r>
      <w:r w:rsidRPr="00013529">
        <w:rPr>
          <w:rtl/>
        </w:rPr>
        <w:t xml:space="preserve"> من الوقت</w:t>
      </w:r>
      <w:r w:rsidRPr="00013529">
        <w:rPr>
          <w:rFonts w:hint="cs"/>
          <w:rtl/>
        </w:rPr>
        <w:t xml:space="preserve"> بالمعادلة:</w:t>
      </w:r>
    </w:p>
    <w:p w:rsidR="00614096" w:rsidRPr="00614096" w:rsidRDefault="00614096" w:rsidP="009C09ED">
      <w:pPr>
        <w:pStyle w:val="Equation"/>
        <w:rPr>
          <w:lang w:eastAsia="en-US"/>
        </w:rPr>
      </w:pPr>
      <w:r w:rsidRPr="00614096">
        <w:rPr>
          <w:lang w:eastAsia="en-US"/>
        </w:rPr>
        <w:tab/>
      </w:r>
      <w:r w:rsidRPr="00614096">
        <w:rPr>
          <w:i/>
          <w:lang w:eastAsia="en-US"/>
        </w:rPr>
        <w:t>L</w:t>
      </w:r>
      <w:r w:rsidRPr="00614096">
        <w:rPr>
          <w:i/>
          <w:vertAlign w:val="subscript"/>
          <w:lang w:eastAsia="en-US"/>
        </w:rPr>
        <w:t>bd</w:t>
      </w:r>
      <w:r w:rsidRPr="00614096">
        <w:rPr>
          <w:lang w:eastAsia="en-US"/>
        </w:rPr>
        <w:t> = </w:t>
      </w:r>
      <w:r w:rsidRPr="00614096">
        <w:rPr>
          <w:i/>
          <w:lang w:eastAsia="en-US"/>
        </w:rPr>
        <w:t>L</w:t>
      </w:r>
      <w:r w:rsidRPr="00614096">
        <w:rPr>
          <w:i/>
          <w:vertAlign w:val="subscript"/>
          <w:lang w:eastAsia="en-US"/>
        </w:rPr>
        <w:t>b</w:t>
      </w:r>
      <w:r w:rsidRPr="00614096">
        <w:rPr>
          <w:vertAlign w:val="subscript"/>
          <w:lang w:eastAsia="en-US"/>
        </w:rPr>
        <w:t>0</w:t>
      </w:r>
      <w:r w:rsidRPr="00614096">
        <w:rPr>
          <w:i/>
          <w:vertAlign w:val="subscript"/>
          <w:lang w:eastAsia="en-US"/>
        </w:rPr>
        <w:t>p</w:t>
      </w:r>
      <w:r w:rsidRPr="00614096">
        <w:rPr>
          <w:lang w:eastAsia="en-US"/>
        </w:rPr>
        <w:t> + </w:t>
      </w:r>
      <w:r w:rsidRPr="00614096">
        <w:rPr>
          <w:i/>
          <w:lang w:eastAsia="en-US"/>
        </w:rPr>
        <w:t>L</w:t>
      </w:r>
      <w:r w:rsidRPr="00614096">
        <w:rPr>
          <w:i/>
          <w:vertAlign w:val="subscript"/>
          <w:lang w:eastAsia="en-US"/>
        </w:rPr>
        <w:t>dp</w:t>
      </w:r>
      <w:r w:rsidRPr="00614096">
        <w:rPr>
          <w:lang w:eastAsia="en-US"/>
        </w:rPr>
        <w:t>                dB</w:t>
      </w:r>
      <w:r w:rsidRPr="00614096">
        <w:rPr>
          <w:lang w:val="fr-FR" w:eastAsia="en-US"/>
        </w:rPr>
        <w:fldChar w:fldCharType="begin"/>
      </w:r>
      <w:r w:rsidRPr="00614096">
        <w:rPr>
          <w:lang w:eastAsia="en-US"/>
        </w:rPr>
        <w:instrText xml:space="preserve"> </w:instrText>
      </w:r>
      <w:r w:rsidRPr="00614096">
        <w:rPr>
          <w:lang w:val="fr-FR" w:eastAsia="en-US"/>
        </w:rPr>
        <w:fldChar w:fldCharType="begin"/>
      </w:r>
      <w:r w:rsidRPr="00614096">
        <w:rPr>
          <w:lang w:eastAsia="en-US"/>
        </w:rPr>
        <w:instrText xml:space="preserve">eq </w:instrText>
      </w:r>
      <w:r w:rsidRPr="00614096">
        <w:rPr>
          <w:i/>
          <w:lang w:eastAsia="en-US"/>
        </w:rPr>
        <w:instrText>a</w:instrText>
      </w:r>
      <w:r w:rsidRPr="00614096">
        <w:rPr>
          <w:lang w:eastAsia="en-US"/>
        </w:rPr>
        <w:instrText>(</w:instrText>
      </w:r>
      <w:r w:rsidRPr="00614096">
        <w:rPr>
          <w:sz w:val="12"/>
          <w:lang w:eastAsia="en-US"/>
        </w:rPr>
        <w:instrText> </w:instrText>
      </w:r>
      <w:r w:rsidRPr="00614096">
        <w:rPr>
          <w:i/>
          <w:lang w:eastAsia="en-US"/>
        </w:rPr>
        <w:instrText>p</w:instrText>
      </w:r>
      <w:r w:rsidRPr="00614096">
        <w:rPr>
          <w:lang w:eastAsia="en-US"/>
        </w:rPr>
        <w:instrText>) = 6</w:instrText>
      </w:r>
      <w:r w:rsidRPr="00614096">
        <w:rPr>
          <w:sz w:val="12"/>
          <w:lang w:eastAsia="en-US"/>
        </w:rPr>
        <w:instrText xml:space="preserve"> </w:instrText>
      </w:r>
      <w:r w:rsidRPr="00614096">
        <w:rPr>
          <w:lang w:eastAsia="en-US"/>
        </w:rPr>
        <w:instrText xml:space="preserve">371 · </w:instrText>
      </w:r>
      <w:r w:rsidRPr="00614096">
        <w:rPr>
          <w:i/>
          <w:lang w:eastAsia="en-US"/>
        </w:rPr>
        <w:instrText>k</w:instrText>
      </w:r>
      <w:r w:rsidRPr="00614096">
        <w:rPr>
          <w:lang w:eastAsia="en-US"/>
        </w:rPr>
        <w:instrText>(</w:instrText>
      </w:r>
      <w:r w:rsidRPr="00614096">
        <w:rPr>
          <w:sz w:val="12"/>
          <w:lang w:eastAsia="en-US"/>
        </w:rPr>
        <w:instrText> </w:instrText>
      </w:r>
      <w:r w:rsidRPr="00614096">
        <w:rPr>
          <w:i/>
          <w:lang w:eastAsia="en-US"/>
        </w:rPr>
        <w:instrText>p</w:instrText>
      </w:r>
      <w:r w:rsidRPr="00614096">
        <w:rPr>
          <w:lang w:eastAsia="en-US"/>
        </w:rPr>
        <w:instrText>)               km</w:instrText>
      </w:r>
      <w:r w:rsidRPr="00614096">
        <w:rPr>
          <w:lang w:val="fr-FR" w:eastAsia="en-US"/>
        </w:rPr>
        <w:fldChar w:fldCharType="end"/>
      </w:r>
      <w:r w:rsidRPr="00614096">
        <w:rPr>
          <w:lang w:eastAsia="en-US"/>
        </w:rPr>
        <w:instrText xml:space="preserve"> </w:instrText>
      </w:r>
      <w:r w:rsidRPr="00614096">
        <w:rPr>
          <w:lang w:val="fr-FR" w:eastAsia="en-US"/>
        </w:rPr>
        <w:fldChar w:fldCharType="end"/>
      </w:r>
      <w:r w:rsidRPr="00614096">
        <w:rPr>
          <w:lang w:eastAsia="en-US"/>
        </w:rPr>
        <w:tab/>
        <w:t>(44)</w:t>
      </w:r>
    </w:p>
    <w:p w:rsidR="00013529" w:rsidRPr="00013529" w:rsidRDefault="00013529" w:rsidP="00013529">
      <w:pPr>
        <w:rPr>
          <w:rtl/>
          <w:lang w:bidi="ar-SY"/>
        </w:rPr>
      </w:pPr>
      <w:r w:rsidRPr="00013529">
        <w:rPr>
          <w:rFonts w:hint="cs"/>
          <w:rtl/>
          <w:lang w:bidi="ar-SY"/>
        </w:rPr>
        <w:t xml:space="preserve">حيث يتم الحصول على </w:t>
      </w:r>
      <w:r w:rsidRPr="00013529">
        <w:rPr>
          <w:i/>
          <w:lang w:val="en-GB"/>
        </w:rPr>
        <w:t>L</w:t>
      </w:r>
      <w:r w:rsidRPr="00013529">
        <w:rPr>
          <w:i/>
          <w:vertAlign w:val="subscript"/>
          <w:lang w:val="en-GB"/>
        </w:rPr>
        <w:t>b</w:t>
      </w:r>
      <w:r w:rsidRPr="00013529">
        <w:rPr>
          <w:vertAlign w:val="subscript"/>
          <w:lang w:val="en-GB"/>
        </w:rPr>
        <w:t>0</w:t>
      </w:r>
      <w:r w:rsidRPr="00013529">
        <w:rPr>
          <w:i/>
          <w:vertAlign w:val="subscript"/>
          <w:lang w:val="en-GB"/>
        </w:rPr>
        <w:t>p</w:t>
      </w:r>
      <w:r w:rsidRPr="00013529">
        <w:rPr>
          <w:rFonts w:hint="cs"/>
          <w:rtl/>
          <w:lang w:bidi="ar-SY"/>
        </w:rPr>
        <w:t xml:space="preserve"> بالمعادلة</w:t>
      </w:r>
      <w:r w:rsidRPr="00013529">
        <w:rPr>
          <w:rFonts w:hint="eastAsia"/>
          <w:rtl/>
          <w:lang w:bidi="ar-SY"/>
        </w:rPr>
        <w:t> </w:t>
      </w:r>
      <w:r w:rsidRPr="00013529">
        <w:t>(11)</w:t>
      </w:r>
      <w:r w:rsidRPr="00013529">
        <w:rPr>
          <w:rFonts w:hint="cs"/>
          <w:rtl/>
          <w:lang w:bidi="ar-SY"/>
        </w:rPr>
        <w:t>.</w:t>
      </w:r>
    </w:p>
    <w:p w:rsidR="00013529" w:rsidRPr="00013529" w:rsidRDefault="00013529" w:rsidP="00614096">
      <w:pPr>
        <w:pStyle w:val="Heading2"/>
        <w:rPr>
          <w:rtl/>
          <w:lang w:bidi="ar-EG"/>
        </w:rPr>
      </w:pPr>
      <w:bookmarkStart w:id="52" w:name="_Toc254604699"/>
      <w:bookmarkStart w:id="53" w:name="_Toc254604745"/>
      <w:bookmarkStart w:id="54" w:name="_Toc254604883"/>
      <w:bookmarkStart w:id="55" w:name="_Toc412047279"/>
      <w:r w:rsidRPr="00013529">
        <w:t>3.4</w:t>
      </w:r>
      <w:r w:rsidRPr="00013529">
        <w:rPr>
          <w:rtl/>
          <w:lang w:bidi="ar-EG"/>
        </w:rPr>
        <w:tab/>
        <w:t xml:space="preserve">الانتثار التروبوسفيري (الملاحظتان </w:t>
      </w:r>
      <w:r w:rsidR="00614096">
        <w:rPr>
          <w:lang w:bidi="ar-EG"/>
        </w:rPr>
        <w:t>1</w:t>
      </w:r>
      <w:r w:rsidRPr="00013529">
        <w:rPr>
          <w:rtl/>
          <w:lang w:bidi="ar-EG"/>
        </w:rPr>
        <w:t xml:space="preserve"> و</w:t>
      </w:r>
      <w:r w:rsidRPr="00013529">
        <w:t>(2</w:t>
      </w:r>
      <w:bookmarkEnd w:id="52"/>
      <w:bookmarkEnd w:id="53"/>
      <w:bookmarkEnd w:id="54"/>
      <w:bookmarkEnd w:id="55"/>
    </w:p>
    <w:p w:rsidR="00013529" w:rsidRPr="00013529" w:rsidRDefault="00013529" w:rsidP="00614096">
      <w:pPr>
        <w:pStyle w:val="Note"/>
        <w:rPr>
          <w:rtl/>
          <w:lang w:bidi="ar-EG"/>
        </w:rPr>
      </w:pPr>
      <w:r w:rsidRPr="00614096">
        <w:rPr>
          <w:b/>
          <w:bCs/>
          <w:rtl/>
          <w:lang w:bidi="ar-EG"/>
        </w:rPr>
        <w:t xml:space="preserve">الملاحظة </w:t>
      </w:r>
      <w:r w:rsidRPr="00614096">
        <w:rPr>
          <w:b/>
          <w:bCs/>
        </w:rPr>
        <w:t>1</w:t>
      </w:r>
      <w:r w:rsidRPr="00013529">
        <w:rPr>
          <w:rtl/>
          <w:lang w:bidi="ar-EG"/>
        </w:rPr>
        <w:t xml:space="preserve"> - من الصعب، عند نسب مئوية أدنى بكثير من </w:t>
      </w:r>
      <w:r w:rsidRPr="00013529">
        <w:t>%50</w:t>
      </w:r>
      <w:r w:rsidRPr="00013529">
        <w:rPr>
          <w:rtl/>
          <w:lang w:bidi="ar-EG"/>
        </w:rPr>
        <w:t xml:space="preserve">، فصل أسلوب الانتثار التروبوسفيري الحقيقي عن ظواهر الانتشار الثانوية الأخرى التي تنتج تأثيرات انتشار مماثلة. </w:t>
      </w:r>
      <w:r w:rsidRPr="00013529">
        <w:rPr>
          <w:rFonts w:hint="cs"/>
          <w:rtl/>
          <w:lang w:bidi="ar-LB"/>
        </w:rPr>
        <w:t>وبذلك</w:t>
      </w:r>
      <w:r w:rsidRPr="00013529">
        <w:rPr>
          <w:rtl/>
          <w:lang w:bidi="ar-EG"/>
        </w:rPr>
        <w:t xml:space="preserve"> يعتبر نموذج "الانتثار التروبوسفيري" الذي </w:t>
      </w:r>
      <w:r w:rsidRPr="00013529">
        <w:rPr>
          <w:rFonts w:hint="cs"/>
          <w:rtl/>
          <w:lang w:bidi="ar-EG"/>
        </w:rPr>
        <w:t>اعتمدته</w:t>
      </w:r>
      <w:r w:rsidRPr="00013529">
        <w:rPr>
          <w:rtl/>
          <w:lang w:bidi="ar-EG"/>
        </w:rPr>
        <w:t xml:space="preserve"> هذه التوصية تعميماً تجريبياً لمفهوم الانتثار التروبوسفيري الذي يشمل أيضاً تأثيرات الانتشار الثانوية. ويسمح ذلك بإجراء تنبؤ مستمر متسق بخسارة الإرسال الأساسية</w:t>
      </w:r>
      <w:r>
        <w:rPr>
          <w:rtl/>
          <w:lang w:bidi="ar-EG"/>
        </w:rPr>
        <w:t xml:space="preserve"> في </w:t>
      </w:r>
      <w:r w:rsidRPr="00013529">
        <w:rPr>
          <w:rtl/>
          <w:lang w:bidi="ar-EG"/>
        </w:rPr>
        <w:t xml:space="preserve">أثناء نسب مئوية من الوقت </w:t>
      </w:r>
      <w:r w:rsidRPr="00013529">
        <w:rPr>
          <w:i/>
          <w:iCs/>
        </w:rPr>
        <w:t>p</w:t>
      </w:r>
      <w:r w:rsidRPr="00013529">
        <w:rPr>
          <w:rtl/>
          <w:lang w:bidi="ar-EG"/>
        </w:rPr>
        <w:t xml:space="preserve"> تتراوح بين </w:t>
      </w:r>
      <w:r w:rsidRPr="00013529">
        <w:t>%0,001</w:t>
      </w:r>
      <w:r w:rsidRPr="00013529">
        <w:rPr>
          <w:rtl/>
          <w:lang w:bidi="ar-EG"/>
        </w:rPr>
        <w:t xml:space="preserve"> و</w:t>
      </w:r>
      <w:r w:rsidRPr="00013529">
        <w:t>%50</w:t>
      </w:r>
      <w:r w:rsidRPr="00013529">
        <w:rPr>
          <w:rtl/>
          <w:lang w:bidi="ar-EG"/>
        </w:rPr>
        <w:t xml:space="preserve">، وتؤدي بذلك إلى وصل نموذج </w:t>
      </w:r>
      <w:r w:rsidRPr="00013529">
        <w:rPr>
          <w:rFonts w:hint="cs"/>
          <w:rtl/>
          <w:lang w:bidi="ar-EG"/>
        </w:rPr>
        <w:t>الانتشار الموجه</w:t>
      </w:r>
      <w:r w:rsidRPr="00013529">
        <w:rPr>
          <w:rtl/>
          <w:lang w:bidi="ar-EG"/>
        </w:rPr>
        <w:t xml:space="preserve"> والانعكاس على الطبقات عند نسب مئوية صغيرة من الوقت مع "أسلوب الانتثار" الحقيقي المناسب للمجال المتبقي الضعيف الذي يتم تجاوزه</w:t>
      </w:r>
      <w:r>
        <w:rPr>
          <w:rtl/>
          <w:lang w:bidi="ar-EG"/>
        </w:rPr>
        <w:t xml:space="preserve"> في </w:t>
      </w:r>
      <w:r w:rsidRPr="00013529">
        <w:rPr>
          <w:rtl/>
          <w:lang w:bidi="ar-EG"/>
        </w:rPr>
        <w:t>أثناء نسب مئوية</w:t>
      </w:r>
      <w:r w:rsidRPr="00013529">
        <w:rPr>
          <w:rFonts w:hint="cs"/>
          <w:rtl/>
          <w:lang w:bidi="ar-EG"/>
        </w:rPr>
        <w:t xml:space="preserve"> أكبر</w:t>
      </w:r>
      <w:r w:rsidRPr="00013529">
        <w:rPr>
          <w:rtl/>
          <w:lang w:bidi="ar-EG"/>
        </w:rPr>
        <w:t xml:space="preserve"> من الوقت.</w:t>
      </w:r>
    </w:p>
    <w:p w:rsidR="00013529" w:rsidRPr="00013529" w:rsidRDefault="00013529" w:rsidP="00614096">
      <w:pPr>
        <w:pStyle w:val="Note"/>
        <w:rPr>
          <w:rtl/>
          <w:lang w:bidi="ar-EG"/>
        </w:rPr>
      </w:pPr>
      <w:r w:rsidRPr="00614096">
        <w:rPr>
          <w:b/>
          <w:bCs/>
          <w:rtl/>
          <w:lang w:bidi="ar-EG"/>
        </w:rPr>
        <w:t xml:space="preserve">الملاحظة </w:t>
      </w:r>
      <w:r w:rsidRPr="00614096">
        <w:rPr>
          <w:b/>
          <w:bCs/>
        </w:rPr>
        <w:t>2</w:t>
      </w:r>
      <w:r w:rsidRPr="00013529">
        <w:rPr>
          <w:rtl/>
          <w:lang w:bidi="ar-EG"/>
        </w:rPr>
        <w:t xml:space="preserve"> - لقد تم اشتقاق هذا النموذج للتنبؤ بالانتثار التروبوسفيري من أجل الأهداف الخاصة بالتنبؤ بالتداخل ولا يعتبر مناسباً لحساب شروط الانتشار</w:t>
      </w:r>
      <w:r>
        <w:rPr>
          <w:rtl/>
          <w:lang w:bidi="ar-EG"/>
        </w:rPr>
        <w:t xml:space="preserve"> في </w:t>
      </w:r>
      <w:r w:rsidRPr="00013529">
        <w:rPr>
          <w:rtl/>
          <w:lang w:bidi="ar-EG"/>
        </w:rPr>
        <w:t xml:space="preserve">أثناء أكثر من </w:t>
      </w:r>
      <w:r w:rsidRPr="00013529">
        <w:t>%50</w:t>
      </w:r>
      <w:r w:rsidRPr="00013529">
        <w:rPr>
          <w:rtl/>
          <w:lang w:bidi="ar-EG"/>
        </w:rPr>
        <w:t xml:space="preserve"> من الوقت والتي تؤثر</w:t>
      </w:r>
      <w:r>
        <w:rPr>
          <w:rtl/>
          <w:lang w:bidi="ar-EG"/>
        </w:rPr>
        <w:t xml:space="preserve"> في </w:t>
      </w:r>
      <w:r w:rsidRPr="00013529">
        <w:rPr>
          <w:rtl/>
          <w:lang w:bidi="ar-EG"/>
        </w:rPr>
        <w:t>الجوانب الخاصة بالأداء</w:t>
      </w:r>
      <w:r>
        <w:rPr>
          <w:rtl/>
          <w:lang w:bidi="ar-EG"/>
        </w:rPr>
        <w:t xml:space="preserve"> في </w:t>
      </w:r>
      <w:r w:rsidRPr="00013529">
        <w:rPr>
          <w:rtl/>
          <w:lang w:bidi="ar-EG"/>
        </w:rPr>
        <w:t>أنظمة المرحِّلات الراديوية عبر الأفق.</w:t>
      </w:r>
    </w:p>
    <w:p w:rsidR="00013529" w:rsidRPr="00013529" w:rsidRDefault="00013529" w:rsidP="00013529">
      <w:pPr>
        <w:rPr>
          <w:rtl/>
          <w:lang w:bidi="ar-EG"/>
        </w:rPr>
      </w:pPr>
      <w:r w:rsidRPr="00013529">
        <w:rPr>
          <w:rtl/>
          <w:lang w:bidi="ar-EG"/>
        </w:rPr>
        <w:t xml:space="preserve">تعطي الصيغة التالية خسارة الإرسال الأساسية العائدة إلى الانتثار التروبوسفيري </w:t>
      </w:r>
      <w:r w:rsidRPr="00013529">
        <w:rPr>
          <w:i/>
          <w:iCs/>
        </w:rPr>
        <w:t>L</w:t>
      </w:r>
      <w:r w:rsidRPr="00013529">
        <w:rPr>
          <w:i/>
          <w:iCs/>
          <w:vertAlign w:val="subscript"/>
        </w:rPr>
        <w:t>bs</w:t>
      </w:r>
      <w:r w:rsidRPr="00013529">
        <w:rPr>
          <w:rtl/>
          <w:lang w:bidi="ar-EG"/>
        </w:rPr>
        <w:t xml:space="preserve"> معبراً عنها بوحدة </w:t>
      </w:r>
      <w:r w:rsidRPr="00013529">
        <w:t>(dB)</w:t>
      </w:r>
      <w:r w:rsidRPr="00013529">
        <w:rPr>
          <w:rtl/>
          <w:lang w:bidi="ar-EG"/>
        </w:rPr>
        <w:t xml:space="preserve"> التي لا يتم تجاوزها أثناء أية نسبة مئوية من الوقت </w:t>
      </w:r>
      <w:r w:rsidRPr="00013529">
        <w:rPr>
          <w:i/>
          <w:iCs/>
        </w:rPr>
        <w:t>p</w:t>
      </w:r>
      <w:r w:rsidRPr="00013529">
        <w:rPr>
          <w:rtl/>
          <w:lang w:bidi="ar-EG"/>
        </w:rPr>
        <w:t xml:space="preserve"> أدنى من </w:t>
      </w:r>
      <w:r w:rsidRPr="00013529">
        <w:t>%50</w:t>
      </w:r>
      <w:r w:rsidRPr="00013529">
        <w:rPr>
          <w:rtl/>
          <w:lang w:bidi="ar-EG"/>
        </w:rPr>
        <w:t xml:space="preserve">: </w:t>
      </w:r>
    </w:p>
    <w:p w:rsidR="00921EE9" w:rsidRPr="00921EE9" w:rsidRDefault="00921EE9" w:rsidP="00A416FC">
      <w:pPr>
        <w:tabs>
          <w:tab w:val="left" w:pos="794"/>
          <w:tab w:val="center" w:pos="4820"/>
          <w:tab w:val="right" w:pos="9639"/>
        </w:tabs>
        <w:spacing w:line="240" w:lineRule="auto"/>
        <w:rPr>
          <w:rFonts w:cs="Times New Roman"/>
          <w:sz w:val="24"/>
          <w:szCs w:val="20"/>
          <w:lang w:eastAsia="en-US"/>
        </w:rPr>
      </w:pPr>
      <w:r w:rsidRPr="00921EE9">
        <w:rPr>
          <w:rFonts w:cs="Times New Roman"/>
          <w:sz w:val="24"/>
          <w:szCs w:val="20"/>
          <w:lang w:eastAsia="en-US"/>
        </w:rPr>
        <w:tab/>
      </w:r>
      <w:r w:rsidR="00D2242E">
        <w:rPr>
          <w:rFonts w:eastAsia="Times New Roman" w:cs="Times New Roman"/>
          <w:position w:val="-14"/>
          <w:sz w:val="24"/>
          <w:szCs w:val="20"/>
          <w:lang w:val="en-GB" w:eastAsia="en-US"/>
        </w:rPr>
        <w:pict>
          <v:shape id="_x0000_i1075" type="#_x0000_t75" style="width:380.65pt;height:18.8pt">
            <v:imagedata r:id="rId84" o:title=""/>
          </v:shape>
        </w:pict>
      </w:r>
      <w:r w:rsidRPr="00921EE9">
        <w:rPr>
          <w:rFonts w:cs="Times New Roman"/>
          <w:sz w:val="24"/>
          <w:szCs w:val="20"/>
          <w:lang w:eastAsia="en-US"/>
        </w:rPr>
        <w:t>  d</w:t>
      </w:r>
      <w:r w:rsidRPr="00921EE9">
        <w:rPr>
          <w:rFonts w:cs="Times New Roman"/>
          <w:iCs/>
          <w:sz w:val="24"/>
          <w:szCs w:val="20"/>
          <w:lang w:eastAsia="en-US"/>
        </w:rPr>
        <w:t>B</w:t>
      </w:r>
      <w:r w:rsidRPr="00921EE9">
        <w:rPr>
          <w:rFonts w:cs="Times New Roman"/>
          <w:iCs/>
          <w:sz w:val="24"/>
          <w:szCs w:val="20"/>
          <w:lang w:eastAsia="en-US"/>
        </w:rPr>
        <w:tab/>
      </w:r>
      <w:r w:rsidR="00A416FC" w:rsidRPr="00921EE9">
        <w:rPr>
          <w:rFonts w:cs="Times New Roman"/>
          <w:iCs/>
          <w:sz w:val="24"/>
          <w:szCs w:val="20"/>
          <w:lang w:eastAsia="en-US"/>
        </w:rPr>
        <w:t>(45)</w:t>
      </w:r>
    </w:p>
    <w:p w:rsidR="00013529" w:rsidRPr="00013529" w:rsidRDefault="00013529" w:rsidP="00D1150D">
      <w:pPr>
        <w:keepNext/>
        <w:rPr>
          <w:rtl/>
          <w:lang w:bidi="ar-EG"/>
        </w:rPr>
      </w:pPr>
      <w:r w:rsidRPr="00013529">
        <w:rPr>
          <w:rtl/>
          <w:lang w:bidi="ar-EG"/>
        </w:rPr>
        <w:lastRenderedPageBreak/>
        <w:t>حيث:</w:t>
      </w:r>
    </w:p>
    <w:p w:rsidR="00013529" w:rsidRPr="00013529" w:rsidRDefault="00013529" w:rsidP="00A416FC">
      <w:pPr>
        <w:pStyle w:val="Equationlegend"/>
        <w:rPr>
          <w:rtl/>
          <w:lang w:bidi="ar-EG"/>
        </w:rPr>
      </w:pPr>
      <w:r w:rsidRPr="00013529">
        <w:rPr>
          <w:rtl/>
          <w:lang w:bidi="ar-EG"/>
        </w:rPr>
        <w:tab/>
      </w:r>
      <w:r w:rsidRPr="00013529">
        <w:rPr>
          <w:i/>
          <w:iCs/>
        </w:rPr>
        <w:t>L</w:t>
      </w:r>
      <w:r w:rsidRPr="00013529">
        <w:rPr>
          <w:i/>
          <w:iCs/>
          <w:vertAlign w:val="subscript"/>
        </w:rPr>
        <w:t>f</w:t>
      </w:r>
      <w:r w:rsidRPr="00013529">
        <w:rPr>
          <w:rtl/>
          <w:lang w:bidi="ar-EG"/>
        </w:rPr>
        <w:t>:</w:t>
      </w:r>
      <w:r w:rsidRPr="00013529">
        <w:rPr>
          <w:rtl/>
          <w:lang w:bidi="ar-EG"/>
        </w:rPr>
        <w:tab/>
        <w:t>الخسارة بدلالة التردد:</w:t>
      </w:r>
    </w:p>
    <w:p w:rsidR="00A804C0" w:rsidRPr="00A804C0" w:rsidRDefault="00A804C0" w:rsidP="00A416FC">
      <w:pPr>
        <w:pStyle w:val="Equation"/>
        <w:rPr>
          <w:lang w:eastAsia="en-US"/>
        </w:rPr>
      </w:pPr>
      <w:r w:rsidRPr="00A804C0">
        <w:rPr>
          <w:lang w:eastAsia="en-US"/>
        </w:rPr>
        <w:tab/>
      </w:r>
      <w:r w:rsidRPr="00A804C0">
        <w:rPr>
          <w:i/>
          <w:lang w:eastAsia="en-US"/>
        </w:rPr>
        <w:t>L</w:t>
      </w:r>
      <w:r w:rsidRPr="00A804C0">
        <w:rPr>
          <w:i/>
          <w:vertAlign w:val="subscript"/>
          <w:lang w:eastAsia="en-US"/>
        </w:rPr>
        <w:t>f</w:t>
      </w:r>
      <w:r w:rsidRPr="00A804C0">
        <w:rPr>
          <w:lang w:eastAsia="en-US"/>
        </w:rPr>
        <w:t xml:space="preserve"> = 25 log </w:t>
      </w:r>
      <w:r w:rsidRPr="00A804C0">
        <w:rPr>
          <w:i/>
          <w:lang w:eastAsia="en-US"/>
        </w:rPr>
        <w:t>f</w:t>
      </w:r>
      <w:r w:rsidRPr="00A804C0">
        <w:rPr>
          <w:lang w:eastAsia="en-US"/>
        </w:rPr>
        <w:t xml:space="preserve"> – 2</w:t>
      </w:r>
      <w:r w:rsidR="005F077A">
        <w:rPr>
          <w:lang w:eastAsia="en-US"/>
        </w:rPr>
        <w:t>,</w:t>
      </w:r>
      <w:r w:rsidRPr="00A804C0">
        <w:rPr>
          <w:lang w:eastAsia="en-US"/>
        </w:rPr>
        <w:t xml:space="preserve">5 </w:t>
      </w:r>
      <w:r w:rsidRPr="00A804C0">
        <w:rPr>
          <w:sz w:val="28"/>
          <w:lang w:eastAsia="en-US"/>
        </w:rPr>
        <w:t>[</w:t>
      </w:r>
      <w:r w:rsidRPr="00A804C0">
        <w:rPr>
          <w:lang w:eastAsia="en-US"/>
        </w:rPr>
        <w:t>log (</w:t>
      </w:r>
      <w:r w:rsidRPr="00A804C0">
        <w:rPr>
          <w:sz w:val="16"/>
          <w:lang w:eastAsia="en-US"/>
        </w:rPr>
        <w:t> </w:t>
      </w:r>
      <w:r w:rsidRPr="00A804C0">
        <w:rPr>
          <w:i/>
          <w:lang w:eastAsia="en-US"/>
        </w:rPr>
        <w:t>f</w:t>
      </w:r>
      <w:r w:rsidRPr="00A804C0">
        <w:rPr>
          <w:lang w:eastAsia="en-US"/>
        </w:rPr>
        <w:t xml:space="preserve"> / 2)</w:t>
      </w:r>
      <w:r w:rsidRPr="00A804C0">
        <w:rPr>
          <w:sz w:val="28"/>
          <w:lang w:eastAsia="en-US"/>
        </w:rPr>
        <w:t>]</w:t>
      </w:r>
      <w:r w:rsidRPr="00A804C0">
        <w:rPr>
          <w:vertAlign w:val="superscript"/>
          <w:lang w:eastAsia="en-US"/>
        </w:rPr>
        <w:t>2</w:t>
      </w:r>
      <w:r w:rsidRPr="00A804C0">
        <w:rPr>
          <w:lang w:eastAsia="en-US"/>
        </w:rPr>
        <w:t>                dB</w:t>
      </w:r>
      <w:r w:rsidRPr="00A804C0">
        <w:rPr>
          <w:lang w:eastAsia="en-US"/>
        </w:rPr>
        <w:tab/>
        <w:t>(45a)</w:t>
      </w:r>
    </w:p>
    <w:p w:rsidR="00013529" w:rsidRPr="00013529" w:rsidRDefault="00013529" w:rsidP="00A416FC">
      <w:pPr>
        <w:pStyle w:val="Equationlegend"/>
        <w:rPr>
          <w:rtl/>
          <w:lang w:bidi="ar-EG"/>
        </w:rPr>
      </w:pPr>
      <w:r w:rsidRPr="00013529">
        <w:tab/>
      </w:r>
      <w:r w:rsidRPr="00013529">
        <w:rPr>
          <w:i/>
          <w:iCs/>
        </w:rPr>
        <w:t>L</w:t>
      </w:r>
      <w:r w:rsidRPr="00013529">
        <w:rPr>
          <w:i/>
          <w:iCs/>
          <w:vertAlign w:val="subscript"/>
        </w:rPr>
        <w:t>c</w:t>
      </w:r>
      <w:r w:rsidRPr="00013529">
        <w:rPr>
          <w:rtl/>
          <w:lang w:bidi="ar-EG"/>
        </w:rPr>
        <w:t>:</w:t>
      </w:r>
      <w:r w:rsidRPr="00013529">
        <w:rPr>
          <w:rtl/>
          <w:lang w:bidi="ar-EG"/>
        </w:rPr>
        <w:tab/>
        <w:t xml:space="preserve">الخسارة بالاقتران بين الفتحة والوسط الحامل </w:t>
      </w:r>
      <w:r w:rsidRPr="00013529">
        <w:t>(dB)</w:t>
      </w:r>
      <w:r w:rsidRPr="00013529">
        <w:rPr>
          <w:rtl/>
          <w:lang w:bidi="ar-EG"/>
        </w:rPr>
        <w:t>:</w:t>
      </w:r>
    </w:p>
    <w:p w:rsidR="00A804C0" w:rsidRPr="00A804C0" w:rsidRDefault="00A804C0" w:rsidP="00B41155">
      <w:pPr>
        <w:pStyle w:val="Equation"/>
        <w:rPr>
          <w:lang w:eastAsia="en-US"/>
        </w:rPr>
      </w:pPr>
      <w:r w:rsidRPr="00A804C0">
        <w:rPr>
          <w:lang w:eastAsia="en-US"/>
        </w:rPr>
        <w:tab/>
      </w:r>
      <w:r w:rsidR="00B41155" w:rsidRPr="002C0286">
        <w:rPr>
          <w:position w:val="-12"/>
          <w:lang w:val="es-ES_tradnl"/>
        </w:rPr>
        <w:object w:dxaOrig="2600" w:dyaOrig="440">
          <v:shape id="_x0000_i1076" type="#_x0000_t75" style="width:129.6pt;height:21.9pt" o:ole="">
            <v:imagedata r:id="rId85" o:title=""/>
          </v:shape>
          <o:OLEObject Type="Embed" ProgID="Equation.3" ShapeID="_x0000_i1076" DrawAspect="Content" ObjectID="_1485789990" r:id="rId86"/>
        </w:object>
      </w:r>
      <w:r w:rsidRPr="00A804C0">
        <w:rPr>
          <w:lang w:eastAsia="en-US"/>
        </w:rPr>
        <w:t>                dB</w:t>
      </w:r>
      <w:r w:rsidRPr="00A804C0">
        <w:rPr>
          <w:lang w:eastAsia="en-US"/>
        </w:rPr>
        <w:tab/>
      </w:r>
      <w:r w:rsidR="00A416FC" w:rsidRPr="00A804C0">
        <w:rPr>
          <w:lang w:eastAsia="en-US"/>
        </w:rPr>
        <w:t>(45b)</w:t>
      </w:r>
    </w:p>
    <w:p w:rsidR="00013529" w:rsidRPr="00013529" w:rsidRDefault="00013529" w:rsidP="00A416FC">
      <w:pPr>
        <w:pStyle w:val="Equationlegend"/>
        <w:rPr>
          <w:rtl/>
          <w:lang w:bidi="ar-EG"/>
        </w:rPr>
      </w:pPr>
      <w:r w:rsidRPr="00013529">
        <w:tab/>
      </w:r>
      <w:r w:rsidRPr="00013529">
        <w:rPr>
          <w:i/>
          <w:iCs/>
        </w:rPr>
        <w:t>N</w:t>
      </w:r>
      <w:r w:rsidRPr="00013529">
        <w:rPr>
          <w:vertAlign w:val="subscript"/>
        </w:rPr>
        <w:t>0</w:t>
      </w:r>
      <w:r w:rsidRPr="00013529">
        <w:rPr>
          <w:rtl/>
          <w:lang w:bidi="ar-EG"/>
        </w:rPr>
        <w:t>:</w:t>
      </w:r>
      <w:r w:rsidRPr="00013529">
        <w:rPr>
          <w:rtl/>
          <w:lang w:bidi="ar-EG"/>
        </w:rPr>
        <w:tab/>
        <w:t xml:space="preserve">الانكسارية النوعية للسطح على مستوى البحر عند منتصف المسير، تشتق من الشكل </w:t>
      </w:r>
      <w:r w:rsidRPr="00013529">
        <w:t>6</w:t>
      </w:r>
    </w:p>
    <w:p w:rsidR="00013529" w:rsidRPr="00013529" w:rsidRDefault="00013529" w:rsidP="00A416FC">
      <w:pPr>
        <w:pStyle w:val="Equationlegend"/>
        <w:rPr>
          <w:rtl/>
          <w:lang w:bidi="ar-EG"/>
        </w:rPr>
      </w:pPr>
      <w:r w:rsidRPr="00013529">
        <w:rPr>
          <w:rtl/>
          <w:lang w:bidi="ar-EG"/>
        </w:rPr>
        <w:tab/>
      </w:r>
      <w:r w:rsidRPr="00013529">
        <w:rPr>
          <w:i/>
          <w:iCs/>
        </w:rPr>
        <w:t>A</w:t>
      </w:r>
      <w:r w:rsidRPr="00013529">
        <w:rPr>
          <w:i/>
          <w:iCs/>
          <w:vertAlign w:val="subscript"/>
        </w:rPr>
        <w:t>g</w:t>
      </w:r>
      <w:r w:rsidRPr="00013529">
        <w:rPr>
          <w:rtl/>
          <w:lang w:bidi="ar-EG"/>
        </w:rPr>
        <w:t>:</w:t>
      </w:r>
      <w:r w:rsidRPr="00013529">
        <w:rPr>
          <w:rtl/>
          <w:lang w:bidi="ar-EG"/>
        </w:rPr>
        <w:tab/>
        <w:t xml:space="preserve">الامتصاص الغازي </w:t>
      </w:r>
      <w:r w:rsidRPr="00013529">
        <w:rPr>
          <w:rFonts w:hint="cs"/>
          <w:rtl/>
          <w:lang w:bidi="ar-EG"/>
        </w:rPr>
        <w:t>و</w:t>
      </w:r>
      <w:r w:rsidRPr="00013529">
        <w:rPr>
          <w:rtl/>
          <w:lang w:bidi="ar-EG"/>
        </w:rPr>
        <w:t xml:space="preserve">يشتق من المعادلة </w:t>
      </w:r>
      <w:r w:rsidRPr="00013529">
        <w:t>(9)</w:t>
      </w:r>
      <w:r w:rsidRPr="00013529">
        <w:rPr>
          <w:rtl/>
          <w:lang w:bidi="ar-EG"/>
        </w:rPr>
        <w:t xml:space="preserve"> مع </w:t>
      </w:r>
      <w:r w:rsidRPr="00013529">
        <w:t>g/m</w:t>
      </w:r>
      <w:r w:rsidRPr="00013529">
        <w:rPr>
          <w:vertAlign w:val="superscript"/>
        </w:rPr>
        <w:t>3</w:t>
      </w:r>
      <w:r w:rsidRPr="00013529">
        <w:t xml:space="preserve"> 3 = </w:t>
      </w:r>
      <w:r w:rsidRPr="00013529">
        <w:sym w:font="Symbol" w:char="F072"/>
      </w:r>
      <w:r w:rsidRPr="00013529">
        <w:rPr>
          <w:rtl/>
          <w:lang w:bidi="ar-EG"/>
        </w:rPr>
        <w:t xml:space="preserve"> على طول المسير بكامله.</w:t>
      </w:r>
    </w:p>
    <w:p w:rsidR="00013529" w:rsidRPr="00013529" w:rsidRDefault="00013529" w:rsidP="00A804C0">
      <w:pPr>
        <w:pStyle w:val="Heading2"/>
        <w:rPr>
          <w:rtl/>
          <w:lang w:bidi="ar-EG"/>
        </w:rPr>
      </w:pPr>
      <w:bookmarkStart w:id="56" w:name="_Toc254604700"/>
      <w:bookmarkStart w:id="57" w:name="_Toc254604746"/>
      <w:bookmarkStart w:id="58" w:name="_Toc254604884"/>
      <w:bookmarkStart w:id="59" w:name="_Toc412047280"/>
      <w:r w:rsidRPr="00013529">
        <w:t>4.4</w:t>
      </w:r>
      <w:r w:rsidRPr="00013529">
        <w:rPr>
          <w:rtl/>
          <w:lang w:bidi="ar-EG"/>
        </w:rPr>
        <w:tab/>
      </w:r>
      <w:r w:rsidRPr="00013529">
        <w:rPr>
          <w:rFonts w:hint="cs"/>
          <w:rtl/>
          <w:lang w:bidi="ar-EG"/>
        </w:rPr>
        <w:t>الانتشار الموجه</w:t>
      </w:r>
      <w:r w:rsidRPr="00013529">
        <w:rPr>
          <w:rtl/>
          <w:lang w:bidi="ar-EG"/>
        </w:rPr>
        <w:t>/الانعكاس على الطبقات</w:t>
      </w:r>
      <w:bookmarkEnd w:id="56"/>
      <w:bookmarkEnd w:id="57"/>
      <w:bookmarkEnd w:id="58"/>
      <w:bookmarkEnd w:id="59"/>
    </w:p>
    <w:p w:rsidR="00013529" w:rsidRPr="00013529" w:rsidRDefault="00013529" w:rsidP="00013529">
      <w:pPr>
        <w:rPr>
          <w:rtl/>
          <w:lang w:bidi="ar-EG"/>
        </w:rPr>
      </w:pPr>
      <w:r w:rsidRPr="00013529">
        <w:rPr>
          <w:rtl/>
          <w:lang w:bidi="ar-EG"/>
        </w:rPr>
        <w:t>يستند التنبؤ بخسارة الإرسال الأساسية</w:t>
      </w:r>
      <w:r w:rsidRPr="00013529">
        <w:rPr>
          <w:i/>
          <w:iCs/>
        </w:rPr>
        <w:t>L</w:t>
      </w:r>
      <w:r w:rsidRPr="00013529">
        <w:rPr>
          <w:i/>
          <w:iCs/>
          <w:vertAlign w:val="subscript"/>
        </w:rPr>
        <w:t>ba</w:t>
      </w:r>
      <w:r w:rsidRPr="00013529">
        <w:t xml:space="preserve"> </w:t>
      </w:r>
      <w:r w:rsidRPr="00013529">
        <w:rPr>
          <w:rtl/>
          <w:lang w:bidi="ar-EG"/>
        </w:rPr>
        <w:t xml:space="preserve"> </w:t>
      </w:r>
      <w:r w:rsidRPr="00013529">
        <w:t>(dB)</w:t>
      </w:r>
      <w:r w:rsidRPr="00013529">
        <w:rPr>
          <w:rtl/>
          <w:lang w:bidi="ar-EG"/>
        </w:rPr>
        <w:t xml:space="preserve"> التي تحدث</w:t>
      </w:r>
      <w:r>
        <w:rPr>
          <w:rtl/>
          <w:lang w:bidi="ar-EG"/>
        </w:rPr>
        <w:t xml:space="preserve"> في </w:t>
      </w:r>
      <w:r w:rsidRPr="00013529">
        <w:rPr>
          <w:rtl/>
          <w:lang w:bidi="ar-EG"/>
        </w:rPr>
        <w:t>أثناء فترات الانتشار الشاذ (</w:t>
      </w:r>
      <w:r w:rsidRPr="00013529">
        <w:rPr>
          <w:rFonts w:hint="cs"/>
          <w:rtl/>
          <w:lang w:bidi="ar-EG"/>
        </w:rPr>
        <w:t>الانتشار الموجه</w:t>
      </w:r>
      <w:r w:rsidRPr="00013529">
        <w:rPr>
          <w:rtl/>
          <w:lang w:bidi="ar-EG"/>
        </w:rPr>
        <w:t xml:space="preserve"> والانعكاس على الطبقات)، إلى الدالة التالية:</w:t>
      </w:r>
    </w:p>
    <w:p w:rsidR="00A804C0" w:rsidRPr="00A804C0" w:rsidRDefault="00A804C0" w:rsidP="00A416FC">
      <w:pPr>
        <w:pStyle w:val="Equation"/>
        <w:rPr>
          <w:lang w:val="de-CH" w:eastAsia="en-US"/>
        </w:rPr>
      </w:pPr>
      <w:r w:rsidRPr="00A804C0">
        <w:rPr>
          <w:lang w:eastAsia="en-US"/>
        </w:rPr>
        <w:tab/>
      </w:r>
      <w:r w:rsidRPr="00A804C0">
        <w:rPr>
          <w:i/>
          <w:lang w:val="de-CH" w:eastAsia="en-US"/>
        </w:rPr>
        <w:t>L</w:t>
      </w:r>
      <w:r w:rsidRPr="00A804C0">
        <w:rPr>
          <w:i/>
          <w:vertAlign w:val="subscript"/>
          <w:lang w:val="de-CH" w:eastAsia="en-US"/>
        </w:rPr>
        <w:t>ba</w:t>
      </w:r>
      <w:r w:rsidRPr="00A804C0">
        <w:rPr>
          <w:lang w:val="de-CH" w:eastAsia="en-US"/>
        </w:rPr>
        <w:t>  = </w:t>
      </w:r>
      <w:r w:rsidRPr="00A804C0">
        <w:rPr>
          <w:i/>
          <w:lang w:val="de-CH" w:eastAsia="en-US"/>
        </w:rPr>
        <w:t>A</w:t>
      </w:r>
      <w:r w:rsidRPr="00A804C0">
        <w:rPr>
          <w:i/>
          <w:vertAlign w:val="subscript"/>
          <w:lang w:val="de-CH" w:eastAsia="en-US"/>
        </w:rPr>
        <w:t>f</w:t>
      </w:r>
      <w:r w:rsidRPr="00A804C0">
        <w:rPr>
          <w:lang w:val="de-CH" w:eastAsia="en-US"/>
        </w:rPr>
        <w:t xml:space="preserve"> + </w:t>
      </w:r>
      <w:r w:rsidRPr="00A804C0">
        <w:rPr>
          <w:i/>
          <w:lang w:val="de-CH" w:eastAsia="en-US"/>
        </w:rPr>
        <w:t>A</w:t>
      </w:r>
      <w:r w:rsidRPr="00A804C0">
        <w:rPr>
          <w:i/>
          <w:vertAlign w:val="subscript"/>
          <w:lang w:val="de-CH" w:eastAsia="en-US"/>
        </w:rPr>
        <w:t>d</w:t>
      </w:r>
      <w:r w:rsidRPr="00A804C0">
        <w:rPr>
          <w:sz w:val="12"/>
          <w:lang w:val="de-CH" w:eastAsia="en-US"/>
        </w:rPr>
        <w:t> </w:t>
      </w:r>
      <w:r w:rsidRPr="00A804C0">
        <w:rPr>
          <w:lang w:val="de-CH" w:eastAsia="en-US"/>
        </w:rPr>
        <w:t>(</w:t>
      </w:r>
      <w:r w:rsidRPr="00A804C0">
        <w:rPr>
          <w:sz w:val="16"/>
          <w:lang w:val="de-CH" w:eastAsia="en-US"/>
        </w:rPr>
        <w:t> </w:t>
      </w:r>
      <w:r w:rsidRPr="00A804C0">
        <w:rPr>
          <w:i/>
          <w:lang w:val="de-CH" w:eastAsia="en-US"/>
        </w:rPr>
        <w:t>p</w:t>
      </w:r>
      <w:r w:rsidRPr="00A804C0">
        <w:rPr>
          <w:lang w:val="de-CH" w:eastAsia="en-US"/>
        </w:rPr>
        <w:t xml:space="preserve">) + </w:t>
      </w:r>
      <w:r w:rsidRPr="00A804C0">
        <w:rPr>
          <w:i/>
          <w:lang w:val="de-CH" w:eastAsia="en-US"/>
        </w:rPr>
        <w:t>A</w:t>
      </w:r>
      <w:r w:rsidRPr="00A804C0">
        <w:rPr>
          <w:i/>
          <w:vertAlign w:val="subscript"/>
          <w:lang w:val="de-CH" w:eastAsia="en-US"/>
        </w:rPr>
        <w:t>g</w:t>
      </w:r>
      <w:r w:rsidRPr="00A804C0">
        <w:rPr>
          <w:lang w:eastAsia="en-US"/>
        </w:rPr>
        <w:t>                </w:t>
      </w:r>
      <w:r w:rsidRPr="00A804C0">
        <w:rPr>
          <w:lang w:val="de-CH" w:eastAsia="en-US"/>
        </w:rPr>
        <w:t>dB</w:t>
      </w:r>
      <w:r w:rsidRPr="00A804C0">
        <w:rPr>
          <w:lang w:val="de-CH" w:eastAsia="en-US"/>
        </w:rPr>
        <w:tab/>
        <w:t>(46)</w:t>
      </w:r>
    </w:p>
    <w:p w:rsidR="00013529" w:rsidRPr="00013529" w:rsidRDefault="00013529" w:rsidP="00013529">
      <w:pPr>
        <w:rPr>
          <w:rtl/>
          <w:lang w:bidi="ar-EG"/>
        </w:rPr>
      </w:pPr>
      <w:r w:rsidRPr="00013529">
        <w:rPr>
          <w:rtl/>
          <w:lang w:bidi="ar-EG"/>
        </w:rPr>
        <w:t>حيث:</w:t>
      </w:r>
    </w:p>
    <w:p w:rsidR="00013529" w:rsidRPr="00013529" w:rsidRDefault="00013529" w:rsidP="00A416FC">
      <w:pPr>
        <w:pStyle w:val="Equationlegend"/>
        <w:rPr>
          <w:rtl/>
          <w:lang w:bidi="ar-EG"/>
        </w:rPr>
      </w:pPr>
      <w:r w:rsidRPr="00013529">
        <w:rPr>
          <w:rtl/>
          <w:lang w:bidi="ar-EG"/>
        </w:rPr>
        <w:tab/>
      </w:r>
      <w:r w:rsidRPr="00013529">
        <w:rPr>
          <w:i/>
          <w:iCs/>
        </w:rPr>
        <w:t>A</w:t>
      </w:r>
      <w:r w:rsidRPr="00013529">
        <w:rPr>
          <w:i/>
          <w:iCs/>
          <w:vertAlign w:val="subscript"/>
        </w:rPr>
        <w:t>f</w:t>
      </w:r>
      <w:r w:rsidRPr="00013529">
        <w:rPr>
          <w:rtl/>
          <w:lang w:bidi="ar-EG"/>
        </w:rPr>
        <w:t>:</w:t>
      </w:r>
      <w:r w:rsidRPr="00013529">
        <w:rPr>
          <w:rtl/>
          <w:lang w:bidi="ar-EG"/>
        </w:rPr>
        <w:tab/>
        <w:t>مجموع خسائر الاقتران الثابتة (باستثناء الخسائر الناجمة عن العوائق المحلية) بين الهوائيات وبنية الانتشار الشاذ داخل الجو.</w:t>
      </w:r>
    </w:p>
    <w:p w:rsidR="00A804C0" w:rsidRPr="00A804C0" w:rsidRDefault="00A804C0" w:rsidP="002506D8">
      <w:pPr>
        <w:pStyle w:val="Equation"/>
        <w:rPr>
          <w:lang w:eastAsia="en-GB"/>
        </w:rPr>
      </w:pPr>
      <w:r w:rsidRPr="00A804C0">
        <w:rPr>
          <w:iCs/>
          <w:lang w:eastAsia="en-GB"/>
        </w:rPr>
        <w:tab/>
      </w:r>
      <w:r w:rsidRPr="00A804C0">
        <w:rPr>
          <w:i/>
          <w:lang w:eastAsia="en-GB"/>
        </w:rPr>
        <w:t>A</w:t>
      </w:r>
      <w:r w:rsidRPr="00A804C0">
        <w:rPr>
          <w:i/>
          <w:vertAlign w:val="subscript"/>
          <w:lang w:eastAsia="en-GB"/>
        </w:rPr>
        <w:t>f</w:t>
      </w:r>
      <w:r w:rsidRPr="00A804C0">
        <w:rPr>
          <w:lang w:eastAsia="en-US"/>
        </w:rPr>
        <w:t xml:space="preserve"> </w:t>
      </w:r>
      <w:r w:rsidRPr="00A804C0">
        <w:rPr>
          <w:iCs/>
          <w:lang w:eastAsia="en-GB"/>
        </w:rPr>
        <w:t>=</w:t>
      </w:r>
      <w:r w:rsidRPr="00A804C0">
        <w:rPr>
          <w:iCs/>
          <w:lang w:eastAsia="en-US"/>
        </w:rPr>
        <w:t xml:space="preserve"> </w:t>
      </w:r>
      <w:r w:rsidRPr="00A804C0">
        <w:rPr>
          <w:lang w:eastAsia="en-US"/>
        </w:rPr>
        <w:t>102</w:t>
      </w:r>
      <w:r w:rsidR="005F077A">
        <w:rPr>
          <w:lang w:eastAsia="en-US"/>
        </w:rPr>
        <w:t>,</w:t>
      </w:r>
      <w:r w:rsidRPr="00A804C0">
        <w:rPr>
          <w:lang w:eastAsia="en-US"/>
        </w:rPr>
        <w:t xml:space="preserve">45 + 20 log </w:t>
      </w:r>
      <w:r w:rsidRPr="00A804C0">
        <w:rPr>
          <w:i/>
          <w:lang w:eastAsia="en-US"/>
        </w:rPr>
        <w:t>f</w:t>
      </w:r>
      <w:r w:rsidRPr="00A804C0">
        <w:rPr>
          <w:iCs/>
          <w:lang w:eastAsia="en-US"/>
        </w:rPr>
        <w:t> + </w:t>
      </w:r>
      <w:r w:rsidRPr="00A804C0">
        <w:rPr>
          <w:lang w:eastAsia="en-US"/>
        </w:rPr>
        <w:t>20 log(</w:t>
      </w:r>
      <w:r w:rsidRPr="00A804C0">
        <w:rPr>
          <w:i/>
          <w:iCs/>
          <w:lang w:eastAsia="en-US"/>
        </w:rPr>
        <w:t>d</w:t>
      </w:r>
      <w:r w:rsidRPr="00A804C0">
        <w:rPr>
          <w:i/>
          <w:iCs/>
          <w:vertAlign w:val="subscript"/>
          <w:lang w:eastAsia="en-US"/>
        </w:rPr>
        <w:t>lt</w:t>
      </w:r>
      <w:r w:rsidRPr="00A804C0">
        <w:rPr>
          <w:lang w:eastAsia="en-US"/>
        </w:rPr>
        <w:t> + </w:t>
      </w:r>
      <w:r w:rsidRPr="00A804C0">
        <w:rPr>
          <w:i/>
          <w:iCs/>
          <w:lang w:eastAsia="en-US"/>
        </w:rPr>
        <w:t>d</w:t>
      </w:r>
      <w:r w:rsidRPr="00A804C0">
        <w:rPr>
          <w:i/>
          <w:iCs/>
          <w:vertAlign w:val="subscript"/>
          <w:lang w:eastAsia="en-US"/>
        </w:rPr>
        <w:t>lr</w:t>
      </w:r>
      <w:r w:rsidRPr="00A804C0">
        <w:rPr>
          <w:lang w:eastAsia="en-US"/>
        </w:rPr>
        <w:t xml:space="preserve">) </w:t>
      </w:r>
      <w:r w:rsidRPr="00A804C0">
        <w:rPr>
          <w:iCs/>
          <w:sz w:val="20"/>
          <w:lang w:eastAsia="en-US"/>
        </w:rPr>
        <w:t>+ </w:t>
      </w:r>
      <w:r w:rsidRPr="00A804C0">
        <w:rPr>
          <w:i/>
          <w:lang w:eastAsia="en-US"/>
        </w:rPr>
        <w:t>A</w:t>
      </w:r>
      <w:r w:rsidRPr="00A804C0">
        <w:rPr>
          <w:i/>
          <w:vertAlign w:val="subscript"/>
          <w:lang w:eastAsia="en-US"/>
        </w:rPr>
        <w:t>lf</w:t>
      </w:r>
      <w:r w:rsidRPr="00A804C0">
        <w:rPr>
          <w:lang w:eastAsia="en-US"/>
        </w:rPr>
        <w:t> + </w:t>
      </w:r>
      <w:r w:rsidRPr="00A804C0">
        <w:rPr>
          <w:i/>
          <w:lang w:eastAsia="en-US"/>
        </w:rPr>
        <w:t>A</w:t>
      </w:r>
      <w:r w:rsidRPr="00A804C0">
        <w:rPr>
          <w:i/>
          <w:vertAlign w:val="subscript"/>
          <w:lang w:eastAsia="en-US"/>
        </w:rPr>
        <w:t>st</w:t>
      </w:r>
      <w:r w:rsidRPr="00A804C0">
        <w:rPr>
          <w:iCs/>
          <w:lang w:eastAsia="en-US"/>
        </w:rPr>
        <w:t> + </w:t>
      </w:r>
      <w:r w:rsidRPr="00A804C0">
        <w:rPr>
          <w:i/>
          <w:lang w:eastAsia="en-US"/>
        </w:rPr>
        <w:t>A</w:t>
      </w:r>
      <w:r w:rsidRPr="00A804C0">
        <w:rPr>
          <w:i/>
          <w:vertAlign w:val="subscript"/>
          <w:lang w:eastAsia="en-US"/>
        </w:rPr>
        <w:t>sr</w:t>
      </w:r>
      <w:r w:rsidRPr="00A804C0">
        <w:rPr>
          <w:iCs/>
          <w:lang w:eastAsia="en-US"/>
        </w:rPr>
        <w:t> + </w:t>
      </w:r>
      <w:r w:rsidRPr="00A804C0">
        <w:rPr>
          <w:i/>
          <w:lang w:eastAsia="en-US"/>
        </w:rPr>
        <w:t>A</w:t>
      </w:r>
      <w:r w:rsidRPr="00A804C0">
        <w:rPr>
          <w:i/>
          <w:vertAlign w:val="subscript"/>
          <w:lang w:eastAsia="en-US"/>
        </w:rPr>
        <w:t>ct</w:t>
      </w:r>
      <w:r w:rsidRPr="00A804C0">
        <w:rPr>
          <w:iCs/>
          <w:lang w:eastAsia="en-US"/>
        </w:rPr>
        <w:t xml:space="preserve"> + </w:t>
      </w:r>
      <w:r w:rsidRPr="00A804C0">
        <w:rPr>
          <w:i/>
          <w:lang w:eastAsia="en-US"/>
        </w:rPr>
        <w:t>A</w:t>
      </w:r>
      <w:r w:rsidRPr="00A804C0">
        <w:rPr>
          <w:i/>
          <w:vertAlign w:val="subscript"/>
          <w:lang w:eastAsia="en-US"/>
        </w:rPr>
        <w:t>cr</w:t>
      </w:r>
      <w:r w:rsidRPr="00A804C0">
        <w:rPr>
          <w:iCs/>
          <w:vertAlign w:val="subscript"/>
          <w:lang w:eastAsia="en-US"/>
        </w:rPr>
        <w:t>       </w:t>
      </w:r>
      <w:r w:rsidRPr="00A804C0">
        <w:rPr>
          <w:lang w:eastAsia="en-US"/>
        </w:rPr>
        <w:t>dB</w:t>
      </w:r>
      <w:r w:rsidRPr="00A804C0">
        <w:rPr>
          <w:rFonts w:ascii="TimesNewRoman" w:hAnsi="TimesNewRoman" w:cs="TimesNewRoman"/>
          <w:lang w:eastAsia="en-GB"/>
        </w:rPr>
        <w:tab/>
      </w:r>
      <w:r w:rsidRPr="00A804C0">
        <w:rPr>
          <w:lang w:eastAsia="en-GB"/>
        </w:rPr>
        <w:t>(47)</w:t>
      </w:r>
    </w:p>
    <w:p w:rsidR="00013529" w:rsidRPr="00013529" w:rsidRDefault="00013529" w:rsidP="00063392">
      <w:pPr>
        <w:pStyle w:val="Equationlegend"/>
        <w:spacing w:before="120"/>
        <w:rPr>
          <w:rtl/>
          <w:lang w:bidi="ar-EG"/>
        </w:rPr>
      </w:pPr>
      <w:r w:rsidRPr="00013529">
        <w:rPr>
          <w:i/>
          <w:iCs/>
          <w:rtl/>
          <w:lang w:bidi="ar-EG"/>
        </w:rPr>
        <w:tab/>
      </w:r>
      <w:r w:rsidRPr="00013529">
        <w:rPr>
          <w:i/>
          <w:iCs/>
          <w:lang w:val="fr-FR"/>
        </w:rPr>
        <w:t>A</w:t>
      </w:r>
      <w:r w:rsidRPr="00013529">
        <w:rPr>
          <w:i/>
          <w:iCs/>
          <w:vertAlign w:val="subscript"/>
          <w:lang w:val="fr-FR"/>
        </w:rPr>
        <w:t>lf</w:t>
      </w:r>
      <w:r w:rsidRPr="00013529">
        <w:rPr>
          <w:rtl/>
          <w:lang w:bidi="ar-EG"/>
        </w:rPr>
        <w:t>:</w:t>
      </w:r>
      <w:r w:rsidRPr="00013529">
        <w:rPr>
          <w:rtl/>
          <w:lang w:bidi="ar-EG"/>
        </w:rPr>
        <w:tab/>
        <w:t>تصحيح تجريب‍ي لمراعاة زيادة التوهين مع زيادة الطول الموجي</w:t>
      </w:r>
      <w:r>
        <w:rPr>
          <w:rtl/>
          <w:lang w:bidi="ar-EG"/>
        </w:rPr>
        <w:t xml:space="preserve"> في </w:t>
      </w:r>
      <w:r w:rsidRPr="00013529">
        <w:rPr>
          <w:rtl/>
          <w:lang w:bidi="ar-EG"/>
        </w:rPr>
        <w:t>الانتشار عبر مسيرات</w:t>
      </w:r>
      <w:r>
        <w:rPr>
          <w:rtl/>
          <w:lang w:bidi="ar-EG"/>
        </w:rPr>
        <w:t xml:space="preserve"> في </w:t>
      </w:r>
      <w:r w:rsidRPr="00013529">
        <w:rPr>
          <w:rtl/>
          <w:lang w:bidi="ar-EG"/>
        </w:rPr>
        <w:t>طبقات الجو.</w:t>
      </w:r>
    </w:p>
    <w:p w:rsidR="00A804C0" w:rsidRPr="00A804C0" w:rsidRDefault="00A804C0" w:rsidP="002506D8">
      <w:pPr>
        <w:pStyle w:val="Equation"/>
        <w:rPr>
          <w:lang w:eastAsia="en-US"/>
        </w:rPr>
      </w:pPr>
      <w:r w:rsidRPr="00A804C0">
        <w:rPr>
          <w:i/>
          <w:lang w:eastAsia="en-US"/>
        </w:rPr>
        <w:tab/>
        <w:t>A</w:t>
      </w:r>
      <w:r w:rsidRPr="00A804C0">
        <w:rPr>
          <w:i/>
          <w:vertAlign w:val="subscript"/>
          <w:lang w:eastAsia="en-US"/>
        </w:rPr>
        <w:t>lf</w:t>
      </w:r>
      <w:r w:rsidRPr="00A804C0">
        <w:rPr>
          <w:lang w:eastAsia="en-US"/>
        </w:rPr>
        <w:t>(</w:t>
      </w:r>
      <w:r w:rsidRPr="00A804C0">
        <w:rPr>
          <w:i/>
          <w:lang w:eastAsia="en-US"/>
        </w:rPr>
        <w:t>f</w:t>
      </w:r>
      <w:r w:rsidRPr="00A804C0">
        <w:rPr>
          <w:lang w:eastAsia="en-US"/>
        </w:rPr>
        <w:t>) = 45</w:t>
      </w:r>
      <w:r w:rsidR="005F077A">
        <w:rPr>
          <w:lang w:eastAsia="en-US"/>
        </w:rPr>
        <w:t>,</w:t>
      </w:r>
      <w:r w:rsidRPr="00A804C0">
        <w:rPr>
          <w:lang w:eastAsia="en-US"/>
        </w:rPr>
        <w:t>375 – 137</w:t>
      </w:r>
      <w:r w:rsidR="005F077A">
        <w:rPr>
          <w:lang w:eastAsia="en-US"/>
        </w:rPr>
        <w:t>,</w:t>
      </w:r>
      <w:r w:rsidRPr="00A804C0">
        <w:rPr>
          <w:lang w:eastAsia="en-US"/>
        </w:rPr>
        <w:t>0 </w:t>
      </w:r>
      <w:r w:rsidRPr="00A804C0" w:rsidDel="00C5184E">
        <w:rPr>
          <w:lang w:eastAsia="en-US"/>
        </w:rPr>
        <w:t>·</w:t>
      </w:r>
      <w:r w:rsidRPr="00A804C0">
        <w:rPr>
          <w:lang w:eastAsia="en-US"/>
        </w:rPr>
        <w:t> </w:t>
      </w:r>
      <w:r w:rsidRPr="00A804C0">
        <w:rPr>
          <w:i/>
          <w:lang w:eastAsia="en-US"/>
        </w:rPr>
        <w:t>f</w:t>
      </w:r>
      <w:r w:rsidRPr="00A804C0">
        <w:rPr>
          <w:lang w:eastAsia="en-US"/>
        </w:rPr>
        <w:t xml:space="preserve"> + 92</w:t>
      </w:r>
      <w:r w:rsidR="005F077A">
        <w:rPr>
          <w:lang w:eastAsia="en-US"/>
        </w:rPr>
        <w:t>,</w:t>
      </w:r>
      <w:r w:rsidRPr="00A804C0">
        <w:rPr>
          <w:lang w:eastAsia="en-US"/>
        </w:rPr>
        <w:t>5 </w:t>
      </w:r>
      <w:r w:rsidRPr="00A804C0" w:rsidDel="00C5184E">
        <w:rPr>
          <w:lang w:eastAsia="en-US"/>
        </w:rPr>
        <w:t>·</w:t>
      </w:r>
      <w:r w:rsidRPr="00A804C0">
        <w:rPr>
          <w:lang w:eastAsia="en-US"/>
        </w:rPr>
        <w:t> </w:t>
      </w:r>
      <w:r w:rsidRPr="00A804C0">
        <w:rPr>
          <w:i/>
          <w:lang w:eastAsia="en-US"/>
        </w:rPr>
        <w:t xml:space="preserve">f </w:t>
      </w:r>
      <w:r w:rsidRPr="00A804C0">
        <w:rPr>
          <w:vertAlign w:val="superscript"/>
          <w:lang w:eastAsia="en-US"/>
        </w:rPr>
        <w:t>2</w:t>
      </w:r>
      <w:r w:rsidRPr="00A804C0">
        <w:rPr>
          <w:lang w:eastAsia="en-US"/>
        </w:rPr>
        <w:t>  dB  </w:t>
      </w:r>
      <w:r w:rsidR="00B41155">
        <w:rPr>
          <w:lang w:eastAsia="en-US"/>
        </w:rPr>
        <w:t>         </w:t>
      </w:r>
      <w:r w:rsidRPr="00A804C0">
        <w:rPr>
          <w:lang w:eastAsia="en-US"/>
        </w:rPr>
        <w:t xml:space="preserve">   if </w:t>
      </w:r>
      <w:r w:rsidRPr="00A804C0">
        <w:rPr>
          <w:i/>
          <w:iCs/>
          <w:lang w:eastAsia="en-US"/>
        </w:rPr>
        <w:t>f</w:t>
      </w:r>
      <w:r w:rsidRPr="00A804C0">
        <w:rPr>
          <w:lang w:eastAsia="en-US"/>
        </w:rPr>
        <w:t xml:space="preserve"> &lt; 0</w:t>
      </w:r>
      <w:r w:rsidR="005F077A">
        <w:rPr>
          <w:lang w:eastAsia="en-US"/>
        </w:rPr>
        <w:t>,</w:t>
      </w:r>
      <w:r w:rsidRPr="00A804C0">
        <w:rPr>
          <w:lang w:eastAsia="en-US"/>
        </w:rPr>
        <w:t>5 GHz</w:t>
      </w:r>
      <w:r w:rsidRPr="00A804C0">
        <w:rPr>
          <w:i/>
          <w:iCs/>
          <w:lang w:eastAsia="en-US"/>
        </w:rPr>
        <w:tab/>
      </w:r>
      <w:r w:rsidRPr="00A804C0">
        <w:rPr>
          <w:lang w:eastAsia="en-US"/>
        </w:rPr>
        <w:t>(47a)</w:t>
      </w:r>
    </w:p>
    <w:p w:rsidR="00013529" w:rsidRPr="00013529" w:rsidRDefault="002506D8" w:rsidP="00936F30">
      <w:pPr>
        <w:pStyle w:val="Equation"/>
        <w:rPr>
          <w:rtl/>
          <w:lang w:bidi="ar-EG"/>
        </w:rPr>
      </w:pPr>
      <w:r>
        <w:rPr>
          <w:i/>
          <w:lang w:val="en-GB"/>
        </w:rPr>
        <w:tab/>
      </w:r>
      <w:r w:rsidR="00013529" w:rsidRPr="00013529">
        <w:rPr>
          <w:i/>
          <w:lang w:val="en-GB"/>
        </w:rPr>
        <w:t>A</w:t>
      </w:r>
      <w:r w:rsidR="00013529" w:rsidRPr="00013529">
        <w:rPr>
          <w:i/>
          <w:vertAlign w:val="subscript"/>
          <w:lang w:val="en-GB"/>
        </w:rPr>
        <w:t>lf</w:t>
      </w:r>
      <w:r w:rsidR="00013529" w:rsidRPr="00013529">
        <w:t>(</w:t>
      </w:r>
      <w:r w:rsidR="00013529" w:rsidRPr="00013529">
        <w:rPr>
          <w:i/>
          <w:lang w:val="en-GB"/>
        </w:rPr>
        <w:t>f</w:t>
      </w:r>
      <w:r w:rsidR="00013529" w:rsidRPr="00013529">
        <w:t>) = 0</w:t>
      </w:r>
      <w:r w:rsidR="00936F30">
        <w:t>,</w:t>
      </w:r>
      <w:r w:rsidR="00013529" w:rsidRPr="00013529">
        <w:t>0 dB</w:t>
      </w:r>
      <w:r w:rsidR="00A804C0">
        <w:rPr>
          <w:rFonts w:hint="cs"/>
          <w:rtl/>
        </w:rPr>
        <w:t>            </w:t>
      </w:r>
      <w:r w:rsidR="00013529" w:rsidRPr="00013529">
        <w:rPr>
          <w:rtl/>
          <w:lang w:bidi="ar-EG"/>
        </w:rPr>
        <w:t>خلافاً لذلك</w:t>
      </w:r>
    </w:p>
    <w:p w:rsidR="00013529" w:rsidRPr="00013529" w:rsidRDefault="00013529" w:rsidP="00A416FC">
      <w:pPr>
        <w:pStyle w:val="Equationlegend"/>
        <w:rPr>
          <w:rtl/>
          <w:lang w:bidi="ar-EG"/>
        </w:rPr>
      </w:pPr>
      <w:r w:rsidRPr="00013529">
        <w:rPr>
          <w:i/>
          <w:iCs/>
          <w:rtl/>
          <w:lang w:bidi="ar-EG"/>
        </w:rPr>
        <w:tab/>
      </w:r>
      <w:r w:rsidRPr="00013529">
        <w:rPr>
          <w:i/>
          <w:iCs/>
        </w:rPr>
        <w:t>A</w:t>
      </w:r>
      <w:r w:rsidRPr="00936F30">
        <w:rPr>
          <w:i/>
          <w:iCs/>
          <w:vertAlign w:val="subscript"/>
        </w:rPr>
        <w:t>st</w:t>
      </w:r>
      <w:r w:rsidRPr="00013529">
        <w:rPr>
          <w:rtl/>
          <w:lang w:bidi="ar-EG"/>
        </w:rPr>
        <w:t xml:space="preserve">، </w:t>
      </w:r>
      <w:r w:rsidRPr="00013529">
        <w:rPr>
          <w:i/>
          <w:iCs/>
        </w:rPr>
        <w:t>A</w:t>
      </w:r>
      <w:r w:rsidRPr="00936F30">
        <w:rPr>
          <w:i/>
          <w:iCs/>
          <w:vertAlign w:val="subscript"/>
        </w:rPr>
        <w:t>sr</w:t>
      </w:r>
      <w:r w:rsidRPr="00936F30">
        <w:rPr>
          <w:vertAlign w:val="subscript"/>
        </w:rPr>
        <w:t> </w:t>
      </w:r>
      <w:r w:rsidRPr="00013529">
        <w:rPr>
          <w:rtl/>
          <w:lang w:bidi="ar-EG"/>
        </w:rPr>
        <w:t>:</w:t>
      </w:r>
      <w:r w:rsidRPr="00013529">
        <w:rPr>
          <w:rtl/>
          <w:lang w:bidi="ar-EG"/>
        </w:rPr>
        <w:tab/>
        <w:t>خسارتا الانعراج العائد إلى تأثير حجب التضاريس الأرضية للمحطة المسببة للتداخل والمحطة المعرضة للتداخل، على التوالي:</w:t>
      </w:r>
    </w:p>
    <w:p w:rsidR="00AC043A" w:rsidRPr="00AC043A" w:rsidRDefault="00AC043A" w:rsidP="002506D8">
      <w:pPr>
        <w:pStyle w:val="Equation"/>
        <w:rPr>
          <w:lang w:eastAsia="en-US"/>
        </w:rPr>
      </w:pPr>
      <w:r w:rsidRPr="00AC043A">
        <w:rPr>
          <w:lang w:eastAsia="en-US"/>
        </w:rPr>
        <w:tab/>
      </w:r>
      <w:r w:rsidR="00D2242E">
        <w:rPr>
          <w:position w:val="-58"/>
          <w:lang w:val="en-GB" w:eastAsia="en-US"/>
        </w:rPr>
        <w:pict>
          <v:shape id="_x0000_i1077" type="#_x0000_t75" style="width:398.8pt;height:58.85pt">
            <v:imagedata r:id="rId87" o:title=""/>
          </v:shape>
        </w:pict>
      </w:r>
      <w:r w:rsidRPr="00AC043A">
        <w:rPr>
          <w:lang w:eastAsia="en-US"/>
        </w:rPr>
        <w:tab/>
        <w:t>(48)</w:t>
      </w:r>
    </w:p>
    <w:p w:rsidR="00013529" w:rsidRPr="00013529" w:rsidRDefault="00013529" w:rsidP="00013529">
      <w:pPr>
        <w:rPr>
          <w:rtl/>
          <w:lang w:bidi="ar-EG"/>
        </w:rPr>
      </w:pPr>
      <w:r w:rsidRPr="00013529">
        <w:rPr>
          <w:rtl/>
          <w:lang w:bidi="ar-EG"/>
        </w:rPr>
        <w:t>حيث:</w:t>
      </w:r>
    </w:p>
    <w:p w:rsidR="00AC043A" w:rsidRPr="00AC043A" w:rsidRDefault="00AC043A" w:rsidP="002506D8">
      <w:pPr>
        <w:pStyle w:val="Equation"/>
        <w:rPr>
          <w:lang w:eastAsia="en-US"/>
        </w:rPr>
      </w:pPr>
      <w:r w:rsidRPr="00AC043A">
        <w:rPr>
          <w:lang w:eastAsia="en-US"/>
        </w:rPr>
        <w:tab/>
      </w:r>
      <w:r w:rsidR="00D2242E">
        <w:rPr>
          <w:lang w:val="en-GB" w:eastAsia="en-US"/>
        </w:rPr>
        <w:pict>
          <v:shape id="_x0000_i1078" type="#_x0000_t75" style="width:172.8pt;height:18.15pt">
            <v:imagedata r:id="rId88" o:title=""/>
          </v:shape>
        </w:pict>
      </w:r>
      <w:r w:rsidRPr="00AC043A">
        <w:rPr>
          <w:lang w:eastAsia="en-US"/>
        </w:rPr>
        <w:tab/>
        <w:t>(48a)</w:t>
      </w:r>
    </w:p>
    <w:p w:rsidR="00013529" w:rsidRPr="00013529" w:rsidRDefault="00013529" w:rsidP="00AC043A">
      <w:pPr>
        <w:tabs>
          <w:tab w:val="right" w:pos="850"/>
          <w:tab w:val="left" w:pos="1134"/>
        </w:tabs>
        <w:ind w:left="1134" w:hanging="1134"/>
        <w:rPr>
          <w:rtl/>
          <w:lang w:bidi="ar-EG"/>
        </w:rPr>
      </w:pPr>
      <w:r w:rsidRPr="00013529">
        <w:rPr>
          <w:rtl/>
          <w:lang w:bidi="ar-EG"/>
        </w:rPr>
        <w:tab/>
      </w:r>
      <w:r w:rsidRPr="00013529">
        <w:rPr>
          <w:i/>
          <w:iCs/>
        </w:rPr>
        <w:t>A</w:t>
      </w:r>
      <w:r w:rsidRPr="00936F30">
        <w:rPr>
          <w:i/>
          <w:iCs/>
          <w:vertAlign w:val="subscript"/>
        </w:rPr>
        <w:t>ct</w:t>
      </w:r>
      <w:r w:rsidRPr="00013529">
        <w:rPr>
          <w:rtl/>
          <w:lang w:bidi="ar-EG"/>
        </w:rPr>
        <w:t xml:space="preserve">، </w:t>
      </w:r>
      <w:r w:rsidRPr="00013529">
        <w:rPr>
          <w:i/>
          <w:iCs/>
        </w:rPr>
        <w:t>A</w:t>
      </w:r>
      <w:r w:rsidRPr="00936F30">
        <w:rPr>
          <w:i/>
          <w:iCs/>
          <w:vertAlign w:val="subscript"/>
        </w:rPr>
        <w:t>cr</w:t>
      </w:r>
      <w:r w:rsidRPr="00013529">
        <w:t> </w:t>
      </w:r>
      <w:r w:rsidRPr="00013529">
        <w:rPr>
          <w:rtl/>
          <w:lang w:bidi="ar-EG"/>
        </w:rPr>
        <w:t>:</w:t>
      </w:r>
      <w:r w:rsidRPr="00013529">
        <w:rPr>
          <w:rtl/>
          <w:lang w:bidi="ar-EG"/>
        </w:rPr>
        <w:tab/>
        <w:t>قيمتا تصحيح الاقتران بال</w:t>
      </w:r>
      <w:r w:rsidRPr="00013529">
        <w:rPr>
          <w:rFonts w:hint="cs"/>
          <w:rtl/>
          <w:lang w:bidi="ar-EG"/>
        </w:rPr>
        <w:t>انتشار الموجه</w:t>
      </w:r>
      <w:r w:rsidRPr="00013529">
        <w:rPr>
          <w:rtl/>
          <w:lang w:bidi="ar-EG"/>
        </w:rPr>
        <w:t xml:space="preserve"> على السطح فوق البحر من أجل المحطة المسببة للتداخل والمحطة المعرضة للتداخل، على التوالي:</w:t>
      </w:r>
    </w:p>
    <w:p w:rsidR="00D10D6A" w:rsidRPr="00D10D6A" w:rsidRDefault="00D10D6A" w:rsidP="002506D8">
      <w:pPr>
        <w:pStyle w:val="Equation"/>
        <w:rPr>
          <w:lang w:eastAsia="en-US"/>
        </w:rPr>
      </w:pPr>
      <w:r w:rsidRPr="00D10D6A">
        <w:rPr>
          <w:lang w:eastAsia="en-US"/>
        </w:rPr>
        <w:tab/>
      </w:r>
      <w:r w:rsidR="00D2242E">
        <w:rPr>
          <w:rFonts w:eastAsia="Times New Roman"/>
          <w:position w:val="-30"/>
          <w:lang w:val="en-GB" w:eastAsia="en-US"/>
        </w:rPr>
        <w:pict>
          <v:shape id="_x0000_i1079" type="#_x0000_t75" style="width:222.9pt;height:37.55pt">
            <v:imagedata r:id="rId89" o:title=""/>
          </v:shape>
        </w:pict>
      </w:r>
      <w:r w:rsidRPr="00D10D6A">
        <w:rPr>
          <w:lang w:eastAsia="en-US"/>
        </w:rPr>
        <w:t>       dB        for </w:t>
      </w:r>
      <w:r w:rsidRPr="00D10D6A">
        <w:rPr>
          <w:lang w:val="fr-FR" w:eastAsia="en-US"/>
        </w:rPr>
        <w:sym w:font="Symbol" w:char="F077"/>
      </w:r>
      <w:r w:rsidRPr="00D10D6A">
        <w:rPr>
          <w:lang w:eastAsia="en-US"/>
        </w:rPr>
        <w:t> </w:t>
      </w:r>
      <w:r w:rsidRPr="00D10D6A">
        <w:rPr>
          <w:lang w:val="fr-FR" w:eastAsia="en-US"/>
        </w:rPr>
        <w:sym w:font="Symbol" w:char="F0B3"/>
      </w:r>
      <w:r w:rsidRPr="00D10D6A">
        <w:rPr>
          <w:lang w:eastAsia="en-US"/>
        </w:rPr>
        <w:t> 0</w:t>
      </w:r>
      <w:r w:rsidR="00E5050F">
        <w:rPr>
          <w:lang w:eastAsia="en-US"/>
        </w:rPr>
        <w:t>,</w:t>
      </w:r>
      <w:r w:rsidRPr="00D10D6A">
        <w:rPr>
          <w:lang w:eastAsia="en-US"/>
        </w:rPr>
        <w:t>75</w:t>
      </w:r>
    </w:p>
    <w:p w:rsidR="00D10D6A" w:rsidRPr="00D10D6A" w:rsidRDefault="00D10D6A" w:rsidP="002506D8">
      <w:pPr>
        <w:pStyle w:val="Equation"/>
        <w:rPr>
          <w:lang w:eastAsia="en-US"/>
        </w:rPr>
      </w:pPr>
      <w:r w:rsidRPr="00D10D6A">
        <w:rPr>
          <w:lang w:eastAsia="en-US"/>
        </w:rPr>
        <w:tab/>
      </w:r>
      <w:r w:rsidRPr="00D10D6A">
        <w:rPr>
          <w:i/>
          <w:iCs/>
          <w:lang w:eastAsia="en-US"/>
        </w:rPr>
        <w:t>d</w:t>
      </w:r>
      <w:r w:rsidRPr="00D10D6A">
        <w:rPr>
          <w:i/>
          <w:iCs/>
          <w:vertAlign w:val="subscript"/>
          <w:lang w:eastAsia="en-US"/>
        </w:rPr>
        <w:t>ct,cr</w:t>
      </w:r>
      <w:r w:rsidRPr="00D10D6A">
        <w:rPr>
          <w:lang w:eastAsia="en-US"/>
        </w:rPr>
        <w:t>             </w:t>
      </w:r>
      <w:r w:rsidRPr="00D10D6A">
        <w:rPr>
          <w:lang w:val="fr-FR" w:eastAsia="en-US"/>
        </w:rPr>
        <w:sym w:font="Symbol" w:char="F0A3"/>
      </w:r>
      <w:r w:rsidRPr="00D10D6A">
        <w:rPr>
          <w:lang w:eastAsia="en-US"/>
        </w:rPr>
        <w:t> </w:t>
      </w:r>
      <w:r w:rsidRPr="00D10D6A">
        <w:rPr>
          <w:i/>
          <w:iCs/>
          <w:lang w:eastAsia="en-US"/>
        </w:rPr>
        <w:t>d</w:t>
      </w:r>
      <w:r w:rsidRPr="00D10D6A">
        <w:rPr>
          <w:i/>
          <w:iCs/>
          <w:vertAlign w:val="subscript"/>
          <w:lang w:eastAsia="en-US"/>
        </w:rPr>
        <w:t>lt,lr</w:t>
      </w:r>
      <w:r w:rsidRPr="00D10D6A">
        <w:rPr>
          <w:lang w:eastAsia="en-US"/>
        </w:rPr>
        <w:tab/>
        <w:t>(49)</w:t>
      </w:r>
    </w:p>
    <w:p w:rsidR="00D10D6A" w:rsidRPr="00D10D6A" w:rsidRDefault="00D10D6A" w:rsidP="002506D8">
      <w:pPr>
        <w:pStyle w:val="Equation"/>
        <w:rPr>
          <w:lang w:eastAsia="en-US"/>
        </w:rPr>
      </w:pPr>
      <w:r w:rsidRPr="00D10D6A">
        <w:rPr>
          <w:lang w:eastAsia="en-US"/>
        </w:rPr>
        <w:tab/>
      </w:r>
      <w:r w:rsidRPr="00D10D6A">
        <w:rPr>
          <w:i/>
          <w:iCs/>
          <w:lang w:eastAsia="en-US"/>
        </w:rPr>
        <w:t>d</w:t>
      </w:r>
      <w:r w:rsidRPr="00D10D6A">
        <w:rPr>
          <w:i/>
          <w:iCs/>
          <w:vertAlign w:val="subscript"/>
          <w:lang w:eastAsia="en-US"/>
        </w:rPr>
        <w:t>ct,cr</w:t>
      </w:r>
      <w:r w:rsidRPr="00D10D6A">
        <w:rPr>
          <w:lang w:eastAsia="en-US"/>
        </w:rPr>
        <w:t>           </w:t>
      </w:r>
      <w:r w:rsidRPr="00D10D6A">
        <w:rPr>
          <w:lang w:val="fr-FR" w:eastAsia="en-US"/>
        </w:rPr>
        <w:sym w:font="Symbol" w:char="F0A3"/>
      </w:r>
      <w:r w:rsidRPr="00D10D6A">
        <w:rPr>
          <w:lang w:eastAsia="en-US"/>
        </w:rPr>
        <w:t> 5 km</w:t>
      </w:r>
    </w:p>
    <w:p w:rsidR="00D10D6A" w:rsidRPr="00D10D6A" w:rsidRDefault="00D10D6A" w:rsidP="00936F30">
      <w:pPr>
        <w:pStyle w:val="Equation"/>
        <w:rPr>
          <w:lang w:eastAsia="en-US"/>
        </w:rPr>
      </w:pPr>
      <w:r w:rsidRPr="00D10D6A">
        <w:rPr>
          <w:lang w:eastAsia="en-US"/>
        </w:rPr>
        <w:tab/>
      </w:r>
      <w:r w:rsidR="00D063EE">
        <w:rPr>
          <w:rFonts w:hint="cs"/>
          <w:rtl/>
          <w:lang w:eastAsia="en-US"/>
        </w:rPr>
        <w:t>لجميع الشروط الأخرى</w:t>
      </w:r>
      <w:r w:rsidR="00D2242E">
        <w:rPr>
          <w:position w:val="-14"/>
          <w:lang w:val="fr-FR" w:eastAsia="en-US"/>
        </w:rPr>
        <w:pict>
          <v:shape id="_x0000_i1080" type="#_x0000_t75" style="width:48.2pt;height:18.15pt">
            <v:imagedata r:id="rId90" o:title=""/>
          </v:shape>
        </w:pict>
      </w:r>
      <w:r w:rsidRPr="00D10D6A">
        <w:rPr>
          <w:lang w:eastAsia="en-US"/>
        </w:rPr>
        <w:t>           dB            </w:t>
      </w:r>
      <w:r w:rsidRPr="00D10D6A">
        <w:rPr>
          <w:lang w:eastAsia="en-US"/>
        </w:rPr>
        <w:tab/>
      </w:r>
      <w:r w:rsidR="002506D8" w:rsidRPr="00D10D6A">
        <w:rPr>
          <w:lang w:eastAsia="en-US"/>
        </w:rPr>
        <w:t>(49a)</w:t>
      </w:r>
    </w:p>
    <w:p w:rsidR="00013529" w:rsidRPr="00013529" w:rsidRDefault="00013529" w:rsidP="00013529">
      <w:pPr>
        <w:rPr>
          <w:rtl/>
          <w:lang w:bidi="ar-EG"/>
        </w:rPr>
      </w:pPr>
      <w:r w:rsidRPr="00013529">
        <w:rPr>
          <w:rtl/>
          <w:lang w:bidi="ar-EG"/>
        </w:rPr>
        <w:t xml:space="preserve">وتجدر الإشارة هنا إلى المجموعة المحدودة من الشروط التي تكون فيها المعادلة </w:t>
      </w:r>
      <w:r w:rsidRPr="00013529">
        <w:t>(49)</w:t>
      </w:r>
      <w:r w:rsidRPr="00013529">
        <w:rPr>
          <w:rtl/>
          <w:lang w:bidi="ar-EG"/>
        </w:rPr>
        <w:t xml:space="preserve"> ضرورية.</w:t>
      </w:r>
    </w:p>
    <w:p w:rsidR="00013529" w:rsidRPr="00013529" w:rsidRDefault="00013529" w:rsidP="00063392">
      <w:pPr>
        <w:pStyle w:val="Equationlegend"/>
        <w:rPr>
          <w:rtl/>
          <w:lang w:bidi="ar-EG"/>
        </w:rPr>
      </w:pPr>
      <w:r w:rsidRPr="00013529">
        <w:rPr>
          <w:rtl/>
          <w:lang w:bidi="ar-EG"/>
        </w:rPr>
        <w:lastRenderedPageBreak/>
        <w:tab/>
      </w:r>
      <w:r w:rsidRPr="00013529">
        <w:rPr>
          <w:i/>
          <w:iCs/>
        </w:rPr>
        <w:t>A</w:t>
      </w:r>
      <w:r w:rsidRPr="00013529">
        <w:rPr>
          <w:i/>
          <w:iCs/>
          <w:vertAlign w:val="subscript"/>
        </w:rPr>
        <w:t>d</w:t>
      </w:r>
      <w:r w:rsidRPr="00013529">
        <w:t xml:space="preserve"> (</w:t>
      </w:r>
      <w:r w:rsidRPr="00013529">
        <w:rPr>
          <w:i/>
          <w:iCs/>
        </w:rPr>
        <w:t>p</w:t>
      </w:r>
      <w:r w:rsidRPr="00013529">
        <w:t>)</w:t>
      </w:r>
      <w:r w:rsidRPr="00013529">
        <w:rPr>
          <w:rtl/>
          <w:lang w:bidi="ar-EG"/>
        </w:rPr>
        <w:t>:</w:t>
      </w:r>
      <w:r w:rsidRPr="00013529">
        <w:rPr>
          <w:rtl/>
          <w:lang w:bidi="ar-EG"/>
        </w:rPr>
        <w:tab/>
        <w:t>الخسائر بدلالة النسبة المئوية من الوقت والمسافة الزاوِّية داخل آلية الانتشار الشاذ:</w:t>
      </w:r>
    </w:p>
    <w:p w:rsidR="00D10D6A" w:rsidRPr="00D10D6A" w:rsidRDefault="00D10D6A" w:rsidP="002506D8">
      <w:pPr>
        <w:pStyle w:val="Equation"/>
        <w:rPr>
          <w:lang w:eastAsia="en-US"/>
        </w:rPr>
      </w:pPr>
      <w:r w:rsidRPr="00D10D6A">
        <w:rPr>
          <w:lang w:eastAsia="en-US"/>
        </w:rPr>
        <w:tab/>
      </w:r>
      <w:r w:rsidRPr="00D10D6A">
        <w:rPr>
          <w:i/>
          <w:lang w:eastAsia="en-US"/>
        </w:rPr>
        <w:t>A</w:t>
      </w:r>
      <w:r w:rsidRPr="00D10D6A">
        <w:rPr>
          <w:i/>
          <w:vertAlign w:val="subscript"/>
          <w:lang w:eastAsia="en-US"/>
        </w:rPr>
        <w:t>d</w:t>
      </w:r>
      <w:r w:rsidRPr="00D10D6A">
        <w:rPr>
          <w:rFonts w:ascii="Tms Rmn" w:hAnsi="Tms Rmn"/>
          <w:vertAlign w:val="subscript"/>
          <w:lang w:eastAsia="en-US"/>
        </w:rPr>
        <w:t> </w:t>
      </w:r>
      <w:r w:rsidRPr="00D10D6A">
        <w:rPr>
          <w:lang w:eastAsia="en-US"/>
        </w:rPr>
        <w:t>(</w:t>
      </w:r>
      <w:r w:rsidRPr="00D10D6A">
        <w:rPr>
          <w:sz w:val="16"/>
          <w:lang w:eastAsia="en-US"/>
        </w:rPr>
        <w:t> </w:t>
      </w:r>
      <w:r w:rsidRPr="00D10D6A">
        <w:rPr>
          <w:i/>
          <w:lang w:eastAsia="en-US"/>
        </w:rPr>
        <w:t>p</w:t>
      </w:r>
      <w:r w:rsidRPr="00D10D6A">
        <w:rPr>
          <w:lang w:eastAsia="en-US"/>
        </w:rPr>
        <w:t xml:space="preserve">) = </w:t>
      </w:r>
      <w:r w:rsidRPr="00D10D6A">
        <w:rPr>
          <w:lang w:val="fr-FR" w:eastAsia="en-US"/>
        </w:rPr>
        <w:t>γ</w:t>
      </w:r>
      <w:r w:rsidRPr="00D10D6A">
        <w:rPr>
          <w:i/>
          <w:vertAlign w:val="subscript"/>
          <w:lang w:eastAsia="en-US"/>
        </w:rPr>
        <w:t>d</w:t>
      </w:r>
      <w:r w:rsidRPr="00D10D6A">
        <w:rPr>
          <w:lang w:eastAsia="en-US"/>
        </w:rPr>
        <w:t xml:space="preserve"> · </w:t>
      </w:r>
      <w:r w:rsidRPr="00D10D6A">
        <w:rPr>
          <w:lang w:val="fr-FR" w:eastAsia="en-US"/>
        </w:rPr>
        <w:t>θ</w:t>
      </w:r>
      <w:r w:rsidRPr="00D10D6A">
        <w:rPr>
          <w:lang w:eastAsia="en-US"/>
        </w:rPr>
        <w:t xml:space="preserve">´ + </w:t>
      </w:r>
      <w:r w:rsidRPr="00D10D6A">
        <w:rPr>
          <w:i/>
          <w:lang w:eastAsia="en-US"/>
        </w:rPr>
        <w:t>A</w:t>
      </w:r>
      <w:r w:rsidRPr="00D10D6A">
        <w:rPr>
          <w:lang w:eastAsia="en-US"/>
        </w:rPr>
        <w:t> (</w:t>
      </w:r>
      <w:r w:rsidRPr="00D10D6A">
        <w:rPr>
          <w:sz w:val="16"/>
          <w:lang w:eastAsia="en-US"/>
        </w:rPr>
        <w:t> </w:t>
      </w:r>
      <w:r w:rsidRPr="00D10D6A">
        <w:rPr>
          <w:i/>
          <w:lang w:eastAsia="en-US"/>
        </w:rPr>
        <w:t>p</w:t>
      </w:r>
      <w:r w:rsidRPr="00D10D6A">
        <w:rPr>
          <w:lang w:eastAsia="en-US"/>
        </w:rPr>
        <w:t>)                 dB</w:t>
      </w:r>
      <w:r w:rsidRPr="00D10D6A">
        <w:rPr>
          <w:lang w:eastAsia="en-US"/>
        </w:rPr>
        <w:tab/>
        <w:t>(50)</w:t>
      </w:r>
    </w:p>
    <w:p w:rsidR="00013529" w:rsidRPr="00013529" w:rsidRDefault="00013529" w:rsidP="00013529">
      <w:pPr>
        <w:rPr>
          <w:rtl/>
          <w:lang w:bidi="ar-EG"/>
        </w:rPr>
      </w:pPr>
      <w:r w:rsidRPr="00013529">
        <w:rPr>
          <w:rtl/>
          <w:lang w:bidi="ar-EG"/>
        </w:rPr>
        <w:t>حيث:</w:t>
      </w:r>
    </w:p>
    <w:p w:rsidR="00013529" w:rsidRPr="00013529" w:rsidRDefault="00013529" w:rsidP="002506D8">
      <w:pPr>
        <w:pStyle w:val="Equationlegend"/>
        <w:rPr>
          <w:rtl/>
          <w:lang w:bidi="ar-EG"/>
        </w:rPr>
      </w:pPr>
      <w:r w:rsidRPr="00013529">
        <w:rPr>
          <w:rtl/>
          <w:lang w:bidi="ar-EG"/>
        </w:rPr>
        <w:tab/>
      </w:r>
      <w:r w:rsidRPr="00013529">
        <w:sym w:font="Symbol" w:char="F067"/>
      </w:r>
      <w:r w:rsidRPr="00013529">
        <w:rPr>
          <w:i/>
          <w:iCs/>
          <w:vertAlign w:val="subscript"/>
        </w:rPr>
        <w:t>d</w:t>
      </w:r>
      <w:r w:rsidRPr="00013529">
        <w:rPr>
          <w:rtl/>
          <w:lang w:bidi="ar-EG"/>
        </w:rPr>
        <w:t>:</w:t>
      </w:r>
      <w:r w:rsidRPr="00013529">
        <w:rPr>
          <w:rtl/>
          <w:lang w:bidi="ar-EG"/>
        </w:rPr>
        <w:tab/>
        <w:t>التوهين النوعي:</w:t>
      </w:r>
    </w:p>
    <w:p w:rsidR="00D10D6A" w:rsidRPr="00D10D6A" w:rsidRDefault="00D10D6A" w:rsidP="002506D8">
      <w:pPr>
        <w:pStyle w:val="Equation"/>
        <w:rPr>
          <w:lang w:eastAsia="en-US"/>
        </w:rPr>
      </w:pPr>
      <w:r w:rsidRPr="00D10D6A">
        <w:rPr>
          <w:lang w:eastAsia="en-US"/>
        </w:rPr>
        <w:tab/>
      </w:r>
      <w:r w:rsidRPr="00D10D6A">
        <w:rPr>
          <w:lang w:val="fr-FR" w:eastAsia="en-US"/>
        </w:rPr>
        <w:t>γ</w:t>
      </w:r>
      <w:r w:rsidRPr="00D10D6A">
        <w:rPr>
          <w:i/>
          <w:vertAlign w:val="subscript"/>
          <w:lang w:eastAsia="en-US"/>
        </w:rPr>
        <w:t>d</w:t>
      </w:r>
      <w:r w:rsidRPr="00D10D6A">
        <w:rPr>
          <w:lang w:eastAsia="en-US"/>
        </w:rPr>
        <w:t> = 5 × 10</w:t>
      </w:r>
      <w:r w:rsidRPr="00D10D6A">
        <w:rPr>
          <w:vertAlign w:val="superscript"/>
          <w:lang w:eastAsia="en-US"/>
        </w:rPr>
        <w:t>–5</w:t>
      </w:r>
      <w:r w:rsidRPr="00D10D6A">
        <w:rPr>
          <w:lang w:eastAsia="en-US"/>
        </w:rPr>
        <w:t xml:space="preserve"> </w:t>
      </w:r>
      <w:r w:rsidRPr="00D10D6A">
        <w:rPr>
          <w:i/>
          <w:lang w:eastAsia="en-US"/>
        </w:rPr>
        <w:t>a</w:t>
      </w:r>
      <w:r w:rsidRPr="00D10D6A">
        <w:rPr>
          <w:i/>
          <w:vertAlign w:val="subscript"/>
          <w:lang w:eastAsia="en-US"/>
        </w:rPr>
        <w:t>e</w:t>
      </w:r>
      <w:r w:rsidRPr="00D10D6A">
        <w:rPr>
          <w:lang w:eastAsia="en-US"/>
        </w:rPr>
        <w:t xml:space="preserve"> </w:t>
      </w:r>
      <w:r w:rsidRPr="00D10D6A">
        <w:rPr>
          <w:i/>
          <w:lang w:eastAsia="en-US"/>
        </w:rPr>
        <w:t>f</w:t>
      </w:r>
      <w:r w:rsidRPr="00D10D6A">
        <w:rPr>
          <w:vertAlign w:val="superscript"/>
          <w:lang w:eastAsia="en-US"/>
        </w:rPr>
        <w:t> 1/3</w:t>
      </w:r>
      <w:r w:rsidRPr="00D10D6A">
        <w:rPr>
          <w:lang w:eastAsia="en-US"/>
        </w:rPr>
        <w:t>                dB/mrad</w:t>
      </w:r>
      <w:r w:rsidRPr="00D10D6A">
        <w:rPr>
          <w:lang w:eastAsia="en-US"/>
        </w:rPr>
        <w:tab/>
        <w:t>(51)</w:t>
      </w:r>
    </w:p>
    <w:p w:rsidR="00013529" w:rsidRPr="00013529" w:rsidRDefault="00013529" w:rsidP="002506D8">
      <w:pPr>
        <w:pStyle w:val="Equationlegend"/>
        <w:rPr>
          <w:rtl/>
          <w:lang w:bidi="ar-EG"/>
        </w:rPr>
      </w:pPr>
      <w:r w:rsidRPr="00013529">
        <w:rPr>
          <w:rtl/>
          <w:lang w:bidi="ar-EG"/>
        </w:rPr>
        <w:tab/>
      </w:r>
      <w:r w:rsidRPr="00013529">
        <w:sym w:font="Symbol" w:char="F071"/>
      </w:r>
      <w:r w:rsidRPr="00013529">
        <w:sym w:font="Symbol" w:char="F0A2"/>
      </w:r>
      <w:r w:rsidRPr="00013529">
        <w:rPr>
          <w:rtl/>
          <w:lang w:bidi="ar-EG"/>
        </w:rPr>
        <w:t>:</w:t>
      </w:r>
      <w:r w:rsidRPr="00013529">
        <w:rPr>
          <w:rtl/>
          <w:lang w:bidi="ar-EG"/>
        </w:rPr>
        <w:tab/>
        <w:t>المسافة الزاوي</w:t>
      </w:r>
      <w:r w:rsidRPr="00013529">
        <w:rPr>
          <w:rFonts w:hint="cs"/>
          <w:rtl/>
          <w:lang w:bidi="ar-EG"/>
        </w:rPr>
        <w:t>ّ</w:t>
      </w:r>
      <w:r w:rsidRPr="00013529">
        <w:rPr>
          <w:rtl/>
          <w:lang w:bidi="ar-EG"/>
        </w:rPr>
        <w:t xml:space="preserve">ة (مصححة وفقاً للحاجة (من خلال المعادلة </w:t>
      </w:r>
      <w:r w:rsidRPr="00013529">
        <w:t>((52a)</w:t>
      </w:r>
      <w:r w:rsidRPr="00013529">
        <w:rPr>
          <w:rtl/>
          <w:lang w:bidi="ar-EG"/>
        </w:rPr>
        <w:t xml:space="preserve"> من أجل إتاحة تطبيق نموذج تأثير حجب التضاريس الأرضية</w:t>
      </w:r>
      <w:r>
        <w:rPr>
          <w:rtl/>
          <w:lang w:bidi="ar-EG"/>
        </w:rPr>
        <w:t xml:space="preserve"> في </w:t>
      </w:r>
      <w:r w:rsidRPr="00013529">
        <w:rPr>
          <w:rtl/>
          <w:lang w:bidi="ar-EG"/>
        </w:rPr>
        <w:t xml:space="preserve">المعادلة </w:t>
      </w:r>
      <w:r w:rsidRPr="00013529">
        <w:t>((48)</w:t>
      </w:r>
      <w:r w:rsidRPr="00013529">
        <w:rPr>
          <w:rtl/>
          <w:lang w:bidi="ar-EG"/>
        </w:rPr>
        <w:t>:</w:t>
      </w:r>
    </w:p>
    <w:p w:rsidR="00D10D6A" w:rsidRPr="00D10D6A" w:rsidRDefault="00D10D6A" w:rsidP="002506D8">
      <w:pPr>
        <w:pStyle w:val="Equation"/>
        <w:rPr>
          <w:lang w:eastAsia="en-US"/>
        </w:rPr>
      </w:pPr>
      <w:r w:rsidRPr="00D10D6A">
        <w:rPr>
          <w:lang w:eastAsia="en-US"/>
        </w:rPr>
        <w:tab/>
      </w:r>
      <w:r w:rsidR="00D2242E">
        <w:rPr>
          <w:lang w:val="fr-FR" w:eastAsia="en-US"/>
        </w:rPr>
        <w:pict>
          <v:shape id="_x0000_i1081" type="#_x0000_t75" style="width:180.3pt;height:37.55pt">
            <v:imagedata r:id="rId91" o:title=""/>
          </v:shape>
        </w:pict>
      </w:r>
      <w:r w:rsidRPr="00D10D6A">
        <w:rPr>
          <w:lang w:eastAsia="en-US"/>
        </w:rPr>
        <w:tab/>
        <w:t>(52)</w:t>
      </w:r>
    </w:p>
    <w:p w:rsidR="00D10D6A" w:rsidRPr="00D10D6A" w:rsidRDefault="00D10D6A" w:rsidP="002506D8">
      <w:pPr>
        <w:pStyle w:val="Equation"/>
        <w:rPr>
          <w:lang w:eastAsia="en-US"/>
        </w:rPr>
      </w:pPr>
      <w:r w:rsidRPr="00D10D6A">
        <w:rPr>
          <w:lang w:eastAsia="en-US"/>
        </w:rPr>
        <w:tab/>
      </w:r>
      <w:r w:rsidR="00D2242E">
        <w:rPr>
          <w:position w:val="-50"/>
          <w:lang w:val="en-GB" w:eastAsia="en-US"/>
        </w:rPr>
        <w:pict>
          <v:shape id="_x0000_i1082" type="#_x0000_t75" style="width:270.45pt;height:55.7pt">
            <v:imagedata r:id="rId92" o:title=""/>
          </v:shape>
        </w:pict>
      </w:r>
      <w:r w:rsidRPr="00D10D6A">
        <w:rPr>
          <w:lang w:eastAsia="en-US"/>
        </w:rPr>
        <w:tab/>
        <w:t>(52a)</w:t>
      </w:r>
    </w:p>
    <w:p w:rsidR="00013529" w:rsidRPr="00013529" w:rsidRDefault="00013529" w:rsidP="002506D8">
      <w:pPr>
        <w:pStyle w:val="Equationlegend"/>
        <w:rPr>
          <w:rtl/>
          <w:lang w:bidi="ar-EG"/>
        </w:rPr>
      </w:pPr>
      <w:r w:rsidRPr="00013529">
        <w:rPr>
          <w:rtl/>
          <w:lang w:bidi="ar-EG"/>
        </w:rPr>
        <w:tab/>
      </w:r>
      <w:r w:rsidRPr="00013529">
        <w:rPr>
          <w:i/>
          <w:iCs/>
        </w:rPr>
        <w:t>A</w:t>
      </w:r>
      <w:r w:rsidRPr="00013529">
        <w:t>(</w:t>
      </w:r>
      <w:r w:rsidRPr="00013529">
        <w:rPr>
          <w:i/>
          <w:iCs/>
        </w:rPr>
        <w:t>p</w:t>
      </w:r>
      <w:r w:rsidRPr="00013529">
        <w:t>)</w:t>
      </w:r>
      <w:r w:rsidRPr="00013529">
        <w:rPr>
          <w:rtl/>
          <w:lang w:bidi="ar-EG"/>
        </w:rPr>
        <w:t>:</w:t>
      </w:r>
      <w:r w:rsidRPr="00013529">
        <w:rPr>
          <w:rtl/>
          <w:lang w:bidi="ar-EG"/>
        </w:rPr>
        <w:tab/>
        <w:t>تغير النسبة المئوية من الوقت (التوزيع التراكمي):</w:t>
      </w:r>
    </w:p>
    <w:p w:rsidR="00D10D6A" w:rsidRPr="00D10D6A" w:rsidRDefault="00D10D6A" w:rsidP="00B41155">
      <w:pPr>
        <w:pStyle w:val="Equation"/>
        <w:rPr>
          <w:lang w:eastAsia="en-US"/>
        </w:rPr>
      </w:pPr>
      <w:bookmarkStart w:id="60" w:name="F033"/>
      <w:r w:rsidRPr="00D10D6A">
        <w:rPr>
          <w:lang w:eastAsia="en-US"/>
        </w:rPr>
        <w:tab/>
      </w:r>
      <w:r w:rsidR="00B41155" w:rsidRPr="002C0286">
        <w:rPr>
          <w:position w:val="-30"/>
          <w:lang w:val="es-ES_tradnl"/>
        </w:rPr>
        <w:object w:dxaOrig="6580" w:dyaOrig="800">
          <v:shape id="_x0000_i1083" type="#_x0000_t75" style="width:321.2pt;height:41.3pt" o:ole="">
            <v:imagedata r:id="rId93" o:title=""/>
          </v:shape>
          <o:OLEObject Type="Embed" ProgID="Equation.3" ShapeID="_x0000_i1083" DrawAspect="Content" ObjectID="_1485789991" r:id="rId94"/>
        </w:object>
      </w:r>
      <w:r w:rsidRPr="00D10D6A">
        <w:rPr>
          <w:lang w:eastAsia="en-US"/>
        </w:rPr>
        <w:tab/>
        <w:t>(53)</w:t>
      </w:r>
    </w:p>
    <w:p w:rsidR="00D10D6A" w:rsidRPr="00D10D6A" w:rsidRDefault="00D10D6A" w:rsidP="00B41155">
      <w:pPr>
        <w:pStyle w:val="Equation"/>
        <w:rPr>
          <w:lang w:eastAsia="en-US"/>
        </w:rPr>
      </w:pPr>
      <w:r w:rsidRPr="00D10D6A">
        <w:rPr>
          <w:lang w:eastAsia="en-US"/>
        </w:rPr>
        <w:tab/>
      </w:r>
      <w:r w:rsidR="00B41155" w:rsidRPr="002C0286">
        <w:rPr>
          <w:position w:val="-34"/>
        </w:rPr>
        <w:object w:dxaOrig="6800" w:dyaOrig="720">
          <v:shape id="_x0000_i1084" type="#_x0000_t75" style="width:329.3pt;height:36.3pt" o:ole="" fillcolor="window">
            <v:imagedata r:id="rId95" o:title=""/>
          </v:shape>
          <o:OLEObject Type="Embed" ProgID="Equation.3" ShapeID="_x0000_i1084" DrawAspect="Content" ObjectID="_1485789992" r:id="rId96"/>
        </w:object>
      </w:r>
      <w:r w:rsidRPr="00D10D6A">
        <w:rPr>
          <w:lang w:eastAsia="en-US"/>
        </w:rPr>
        <w:tab/>
        <w:t>(53a)</w:t>
      </w:r>
    </w:p>
    <w:p w:rsidR="00D10D6A" w:rsidRPr="00D10D6A" w:rsidRDefault="00D10D6A" w:rsidP="002506D8">
      <w:pPr>
        <w:pStyle w:val="Equation"/>
        <w:rPr>
          <w:lang w:eastAsia="en-US"/>
        </w:rPr>
      </w:pPr>
      <w:r w:rsidRPr="00D10D6A">
        <w:rPr>
          <w:lang w:eastAsia="en-US"/>
        </w:rPr>
        <w:tab/>
      </w:r>
      <w:r w:rsidRPr="00D10D6A">
        <w:rPr>
          <w:lang w:val="fr-FR" w:eastAsia="en-US"/>
        </w:rPr>
        <w:t>β</w:t>
      </w:r>
      <w:r w:rsidRPr="00D10D6A">
        <w:rPr>
          <w:lang w:eastAsia="en-US"/>
        </w:rPr>
        <w:t> = </w:t>
      </w:r>
      <w:r w:rsidRPr="00D10D6A">
        <w:rPr>
          <w:lang w:val="fr-FR" w:eastAsia="en-US"/>
        </w:rPr>
        <w:t>β</w:t>
      </w:r>
      <w:r w:rsidRPr="00D10D6A">
        <w:rPr>
          <w:vertAlign w:val="subscript"/>
          <w:lang w:eastAsia="en-US"/>
        </w:rPr>
        <w:t>0</w:t>
      </w:r>
      <w:r w:rsidRPr="00D10D6A">
        <w:rPr>
          <w:lang w:eastAsia="en-US"/>
        </w:rPr>
        <w:t> · </w:t>
      </w:r>
      <w:r w:rsidRPr="00D10D6A">
        <w:rPr>
          <w:lang w:val="fr-FR" w:eastAsia="en-US"/>
        </w:rPr>
        <w:t>μ</w:t>
      </w:r>
      <w:r w:rsidRPr="00D10D6A">
        <w:rPr>
          <w:vertAlign w:val="subscript"/>
          <w:lang w:eastAsia="en-US"/>
        </w:rPr>
        <w:t>2</w:t>
      </w:r>
      <w:r w:rsidRPr="00D10D6A">
        <w:rPr>
          <w:lang w:eastAsia="en-US"/>
        </w:rPr>
        <w:t> · </w:t>
      </w:r>
      <w:r w:rsidRPr="00D10D6A">
        <w:rPr>
          <w:lang w:val="fr-FR" w:eastAsia="en-US"/>
        </w:rPr>
        <w:t>μ</w:t>
      </w:r>
      <w:r w:rsidRPr="00D10D6A">
        <w:rPr>
          <w:vertAlign w:val="subscript"/>
          <w:lang w:eastAsia="en-US"/>
        </w:rPr>
        <w:t>3</w:t>
      </w:r>
      <w:r w:rsidRPr="00D10D6A">
        <w:rPr>
          <w:lang w:eastAsia="en-US"/>
        </w:rPr>
        <w:t>                %</w:t>
      </w:r>
      <w:r w:rsidRPr="00D10D6A">
        <w:rPr>
          <w:lang w:eastAsia="en-US"/>
        </w:rPr>
        <w:tab/>
        <w:t>(54)</w:t>
      </w:r>
    </w:p>
    <w:bookmarkEnd w:id="60"/>
    <w:p w:rsidR="00013529" w:rsidRPr="00013529" w:rsidRDefault="00013529" w:rsidP="002506D8">
      <w:pPr>
        <w:pStyle w:val="Equationlegend"/>
        <w:rPr>
          <w:rtl/>
          <w:lang w:bidi="ar-EG"/>
        </w:rPr>
      </w:pPr>
      <w:r w:rsidRPr="00013529">
        <w:rPr>
          <w:rtl/>
          <w:lang w:bidi="ar-EG"/>
        </w:rPr>
        <w:tab/>
      </w:r>
      <w:r w:rsidRPr="00013529">
        <w:sym w:font="Symbol" w:char="F06D"/>
      </w:r>
      <w:r w:rsidRPr="00013529">
        <w:rPr>
          <w:vertAlign w:val="subscript"/>
        </w:rPr>
        <w:t>2</w:t>
      </w:r>
      <w:r w:rsidRPr="00013529">
        <w:rPr>
          <w:rtl/>
          <w:lang w:bidi="ar-EG"/>
        </w:rPr>
        <w:t>:</w:t>
      </w:r>
      <w:r w:rsidRPr="00013529">
        <w:rPr>
          <w:rtl/>
          <w:lang w:bidi="ar-EG"/>
        </w:rPr>
        <w:tab/>
        <w:t>التصحيح بالنسبة إلى هندسة المسير:</w:t>
      </w:r>
    </w:p>
    <w:p w:rsidR="00D10D6A" w:rsidRPr="00D10D6A" w:rsidRDefault="00D10D6A" w:rsidP="002506D8">
      <w:pPr>
        <w:pStyle w:val="Equation"/>
        <w:rPr>
          <w:lang w:eastAsia="en-US"/>
        </w:rPr>
      </w:pPr>
      <w:r w:rsidRPr="00D10D6A">
        <w:rPr>
          <w:lang w:eastAsia="en-US"/>
        </w:rPr>
        <w:tab/>
      </w:r>
      <w:r w:rsidR="002506D8" w:rsidRPr="009B6ACC">
        <w:rPr>
          <w:position w:val="-42"/>
        </w:rPr>
        <w:object w:dxaOrig="2860" w:dyaOrig="1040">
          <v:shape id="_x0000_i1085" type="#_x0000_t75" style="width:143.35pt;height:52.6pt" o:ole="">
            <v:imagedata r:id="rId97" o:title=""/>
          </v:shape>
          <o:OLEObject Type="Embed" ProgID="Equation.3" ShapeID="_x0000_i1085" DrawAspect="Content" ObjectID="_1485789993" r:id="rId98"/>
        </w:object>
      </w:r>
      <w:r w:rsidRPr="00D10D6A">
        <w:rPr>
          <w:lang w:eastAsia="en-US"/>
        </w:rPr>
        <w:tab/>
        <w:t>(55)</w:t>
      </w:r>
    </w:p>
    <w:p w:rsidR="00013529" w:rsidRPr="00013529" w:rsidRDefault="00013529" w:rsidP="00D10D6A">
      <w:pPr>
        <w:rPr>
          <w:rtl/>
          <w:lang w:bidi="ar-EG"/>
        </w:rPr>
      </w:pPr>
      <w:r w:rsidRPr="00013529">
        <w:rPr>
          <w:rtl/>
          <w:lang w:bidi="ar-EG"/>
        </w:rPr>
        <w:t xml:space="preserve">ويجب ألا تتجاوز قيمة </w:t>
      </w:r>
      <w:r w:rsidRPr="00013529">
        <w:sym w:font="Symbol" w:char="F06D"/>
      </w:r>
      <w:r w:rsidRPr="00013529">
        <w:rPr>
          <w:vertAlign w:val="subscript"/>
        </w:rPr>
        <w:t>2</w:t>
      </w:r>
      <w:r w:rsidRPr="00013529">
        <w:rPr>
          <w:rtl/>
          <w:lang w:bidi="ar-EG"/>
        </w:rPr>
        <w:t xml:space="preserve"> مقدار </w:t>
      </w:r>
      <w:r w:rsidR="00D10D6A">
        <w:rPr>
          <w:lang w:bidi="ar-EG"/>
        </w:rPr>
        <w:t>1</w:t>
      </w:r>
      <w:r w:rsidRPr="00013529">
        <w:rPr>
          <w:rtl/>
          <w:lang w:bidi="ar-EG"/>
        </w:rPr>
        <w:t>:</w:t>
      </w:r>
    </w:p>
    <w:p w:rsidR="00D10D6A" w:rsidRPr="00D10D6A" w:rsidRDefault="00D10D6A" w:rsidP="002506D8">
      <w:pPr>
        <w:pStyle w:val="Equation"/>
        <w:rPr>
          <w:lang w:eastAsia="en-US"/>
        </w:rPr>
      </w:pPr>
      <w:r w:rsidRPr="00D10D6A">
        <w:rPr>
          <w:lang w:eastAsia="en-US"/>
        </w:rPr>
        <w:tab/>
      </w:r>
      <w:r w:rsidR="00D2242E">
        <w:rPr>
          <w:lang w:val="en-GB" w:eastAsia="en-US"/>
        </w:rPr>
        <w:pict>
          <v:shape id="_x0000_i1086" type="#_x0000_t75" style="width:127.1pt;height:16.9pt">
            <v:imagedata r:id="rId99" o:title=""/>
          </v:shape>
        </w:pict>
      </w:r>
      <w:r w:rsidRPr="00D10D6A">
        <w:rPr>
          <w:lang w:eastAsia="en-US"/>
        </w:rPr>
        <w:tab/>
        <w:t>(55a)</w:t>
      </w:r>
    </w:p>
    <w:p w:rsidR="00013529" w:rsidRPr="00013529" w:rsidRDefault="00013529" w:rsidP="00013529">
      <w:pPr>
        <w:rPr>
          <w:rtl/>
          <w:lang w:bidi="ar-EG"/>
        </w:rPr>
      </w:pPr>
      <w:r w:rsidRPr="00013529">
        <w:rPr>
          <w:rtl/>
          <w:lang w:bidi="ar-EG"/>
        </w:rPr>
        <w:t>حيث:</w:t>
      </w:r>
    </w:p>
    <w:p w:rsidR="00013529" w:rsidRPr="00013529" w:rsidRDefault="00013529" w:rsidP="002506D8">
      <w:pPr>
        <w:pStyle w:val="Equationlegend"/>
        <w:rPr>
          <w:rtl/>
          <w:lang w:bidi="ar-EG"/>
        </w:rPr>
      </w:pPr>
      <w:r w:rsidRPr="00013529">
        <w:rPr>
          <w:rtl/>
          <w:lang w:bidi="ar-EG"/>
        </w:rPr>
        <w:tab/>
      </w:r>
      <w:r w:rsidRPr="00013529">
        <w:rPr>
          <w:lang w:bidi="ar-EG"/>
        </w:rPr>
        <w:t xml:space="preserve">= </w:t>
      </w:r>
      <w:r w:rsidRPr="00013529">
        <w:rPr>
          <w:lang w:bidi="ar-EG"/>
        </w:rPr>
        <w:sym w:font="Symbol" w:char="F065"/>
      </w:r>
      <w:r w:rsidRPr="00013529">
        <w:rPr>
          <w:rtl/>
          <w:lang w:bidi="ar-EG"/>
        </w:rPr>
        <w:tab/>
      </w:r>
      <w:r w:rsidRPr="00013529">
        <w:rPr>
          <w:lang w:bidi="ar-EG"/>
        </w:rPr>
        <w:t>3,5</w:t>
      </w:r>
    </w:p>
    <w:p w:rsidR="00013529" w:rsidRPr="00013529" w:rsidRDefault="00013529" w:rsidP="002506D8">
      <w:pPr>
        <w:pStyle w:val="Equationlegend"/>
        <w:rPr>
          <w:rtl/>
          <w:lang w:bidi="ar-EG"/>
        </w:rPr>
      </w:pPr>
      <w:r w:rsidRPr="00013529">
        <w:rPr>
          <w:rtl/>
          <w:lang w:bidi="ar-EG"/>
        </w:rPr>
        <w:tab/>
      </w:r>
      <w:r w:rsidRPr="00013529">
        <w:sym w:font="Symbol" w:char="F074"/>
      </w:r>
      <w:r w:rsidRPr="00013529">
        <w:rPr>
          <w:rtl/>
          <w:lang w:bidi="ar-EG"/>
        </w:rPr>
        <w:t>:</w:t>
      </w:r>
      <w:r w:rsidRPr="00013529">
        <w:rPr>
          <w:rtl/>
          <w:lang w:bidi="ar-EG"/>
        </w:rPr>
        <w:tab/>
        <w:t>معرفة</w:t>
      </w:r>
      <w:r>
        <w:rPr>
          <w:rtl/>
          <w:lang w:bidi="ar-EG"/>
        </w:rPr>
        <w:t xml:space="preserve"> في </w:t>
      </w:r>
      <w:r w:rsidRPr="00013529">
        <w:rPr>
          <w:rtl/>
          <w:lang w:bidi="ar-EG"/>
        </w:rPr>
        <w:t xml:space="preserve">المعادلة </w:t>
      </w:r>
      <w:r w:rsidRPr="00013529">
        <w:t>(3a)</w:t>
      </w:r>
    </w:p>
    <w:p w:rsidR="00013529" w:rsidRPr="00013529" w:rsidRDefault="00013529" w:rsidP="002506D8">
      <w:pPr>
        <w:pStyle w:val="Equationlegend"/>
        <w:rPr>
          <w:rtl/>
          <w:lang w:bidi="ar-EG"/>
        </w:rPr>
      </w:pPr>
      <w:r w:rsidRPr="00013529">
        <w:rPr>
          <w:rtl/>
          <w:lang w:bidi="ar-EG"/>
        </w:rPr>
        <w:tab/>
      </w:r>
      <w:r w:rsidRPr="00013529">
        <w:rPr>
          <w:rFonts w:hint="cs"/>
          <w:rtl/>
          <w:lang w:bidi="ar-EG"/>
        </w:rPr>
        <w:tab/>
      </w:r>
      <w:r w:rsidRPr="00013529">
        <w:rPr>
          <w:rtl/>
          <w:lang w:bidi="ar-EG"/>
        </w:rPr>
        <w:t xml:space="preserve">ويجب ألاّ تقل قيمة </w:t>
      </w:r>
      <w:r w:rsidRPr="00013529">
        <w:rPr>
          <w:i/>
          <w:iCs/>
        </w:rPr>
        <w:t>a</w:t>
      </w:r>
      <w:r w:rsidRPr="00013529">
        <w:rPr>
          <w:i/>
          <w:iCs/>
          <w:rtl/>
          <w:lang w:bidi="ar-EG"/>
        </w:rPr>
        <w:t xml:space="preserve"> </w:t>
      </w:r>
      <w:r w:rsidRPr="00013529">
        <w:rPr>
          <w:rtl/>
          <w:lang w:bidi="ar-EG"/>
        </w:rPr>
        <w:t xml:space="preserve">عن </w:t>
      </w:r>
      <w:r w:rsidRPr="00013529">
        <w:t>3,4–</w:t>
      </w:r>
    </w:p>
    <w:p w:rsidR="00013529" w:rsidRPr="00013529" w:rsidRDefault="00013529" w:rsidP="002506D8">
      <w:pPr>
        <w:pStyle w:val="Equationlegend"/>
        <w:rPr>
          <w:rtl/>
          <w:lang w:bidi="ar-EG"/>
        </w:rPr>
      </w:pPr>
      <w:r w:rsidRPr="00013529">
        <w:rPr>
          <w:rtl/>
          <w:lang w:bidi="ar-EG"/>
        </w:rPr>
        <w:tab/>
      </w:r>
      <w:r w:rsidR="00D10D6A" w:rsidRPr="009819A2">
        <w:t>μ</w:t>
      </w:r>
      <w:r w:rsidRPr="00013529">
        <w:t>3</w:t>
      </w:r>
      <w:r w:rsidRPr="00013529">
        <w:rPr>
          <w:rtl/>
          <w:lang w:bidi="ar-EG"/>
        </w:rPr>
        <w:t>:</w:t>
      </w:r>
      <w:r w:rsidRPr="00013529">
        <w:rPr>
          <w:rtl/>
          <w:lang w:bidi="ar-EG"/>
        </w:rPr>
        <w:tab/>
        <w:t>تصحيح التعرج</w:t>
      </w:r>
      <w:r>
        <w:rPr>
          <w:rtl/>
          <w:lang w:bidi="ar-EG"/>
        </w:rPr>
        <w:t xml:space="preserve"> في </w:t>
      </w:r>
      <w:r w:rsidRPr="00013529">
        <w:rPr>
          <w:rtl/>
          <w:lang w:bidi="ar-EG"/>
        </w:rPr>
        <w:t>التضاريس الأرضية:</w:t>
      </w:r>
    </w:p>
    <w:p w:rsidR="00D10D6A" w:rsidRPr="00D1150D" w:rsidRDefault="004B1019" w:rsidP="004B1019">
      <w:pPr>
        <w:pStyle w:val="Equation"/>
        <w:rPr>
          <w:lang w:val="de-CH" w:eastAsia="en-US"/>
        </w:rPr>
      </w:pPr>
      <w:r>
        <w:rPr>
          <w:lang w:eastAsia="en-US"/>
        </w:rPr>
        <w:tab/>
      </w:r>
      <w:r w:rsidRPr="004B1019">
        <w:rPr>
          <w:position w:val="-64"/>
        </w:rPr>
        <w:object w:dxaOrig="6160" w:dyaOrig="1380">
          <v:shape id="_x0000_i1087" type="#_x0000_t75" style="width:306.15pt;height:70.75pt" o:ole="">
            <v:imagedata r:id="rId100" o:title=""/>
          </v:shape>
          <o:OLEObject Type="Embed" ProgID="Equation.DSMT4" ShapeID="_x0000_i1087" DrawAspect="Content" ObjectID="_1485789994" r:id="rId101"/>
        </w:object>
      </w:r>
      <w:r w:rsidR="00D10D6A" w:rsidRPr="00D1150D">
        <w:rPr>
          <w:lang w:val="de-CH" w:eastAsia="en-US"/>
        </w:rPr>
        <w:tab/>
        <w:t>(56)</w:t>
      </w:r>
    </w:p>
    <w:p w:rsidR="00D10D6A" w:rsidRPr="00D10D6A" w:rsidRDefault="00D10D6A" w:rsidP="002506D8">
      <w:pPr>
        <w:pStyle w:val="Equation"/>
        <w:rPr>
          <w:lang w:val="it-IT" w:eastAsia="en-US"/>
        </w:rPr>
      </w:pPr>
      <w:r w:rsidRPr="00D1150D">
        <w:rPr>
          <w:lang w:val="de-CH" w:eastAsia="en-US"/>
        </w:rPr>
        <w:tab/>
      </w:r>
      <w:r w:rsidRPr="00D10D6A">
        <w:rPr>
          <w:i/>
          <w:lang w:val="it-IT" w:eastAsia="en-US"/>
        </w:rPr>
        <w:t>d</w:t>
      </w:r>
      <w:r w:rsidRPr="00D10D6A">
        <w:rPr>
          <w:i/>
          <w:vertAlign w:val="subscript"/>
          <w:lang w:val="it-IT" w:eastAsia="en-US"/>
        </w:rPr>
        <w:t>I</w:t>
      </w:r>
      <w:r w:rsidRPr="00D10D6A">
        <w:rPr>
          <w:lang w:val="it-IT" w:eastAsia="en-US"/>
        </w:rPr>
        <w:t> = min (</w:t>
      </w:r>
      <w:r w:rsidRPr="00D10D6A">
        <w:rPr>
          <w:i/>
          <w:lang w:val="it-IT" w:eastAsia="en-US"/>
        </w:rPr>
        <w:t>d</w:t>
      </w:r>
      <w:r w:rsidRPr="00D10D6A">
        <w:rPr>
          <w:lang w:val="it-IT" w:eastAsia="en-US"/>
        </w:rPr>
        <w:t> – </w:t>
      </w:r>
      <w:r w:rsidRPr="00D10D6A">
        <w:rPr>
          <w:i/>
          <w:lang w:val="it-IT" w:eastAsia="en-US"/>
        </w:rPr>
        <w:t>d</w:t>
      </w:r>
      <w:r w:rsidRPr="00D10D6A">
        <w:rPr>
          <w:i/>
          <w:vertAlign w:val="subscript"/>
          <w:lang w:val="it-IT" w:eastAsia="en-US"/>
        </w:rPr>
        <w:t>lt</w:t>
      </w:r>
      <w:r w:rsidRPr="00D10D6A">
        <w:rPr>
          <w:lang w:val="it-IT" w:eastAsia="en-US"/>
        </w:rPr>
        <w:t> – </w:t>
      </w:r>
      <w:r w:rsidRPr="00D10D6A">
        <w:rPr>
          <w:i/>
          <w:lang w:val="it-IT" w:eastAsia="en-US"/>
        </w:rPr>
        <w:t>d</w:t>
      </w:r>
      <w:r w:rsidRPr="00D10D6A">
        <w:rPr>
          <w:i/>
          <w:vertAlign w:val="subscript"/>
          <w:lang w:val="it-IT" w:eastAsia="en-US"/>
        </w:rPr>
        <w:t>lr</w:t>
      </w:r>
      <w:r w:rsidRPr="00D10D6A">
        <w:rPr>
          <w:lang w:val="it-IT" w:eastAsia="en-US"/>
        </w:rPr>
        <w:t>, 40)</w:t>
      </w:r>
      <w:r w:rsidRPr="00D1150D">
        <w:rPr>
          <w:lang w:val="de-CH" w:eastAsia="en-US"/>
        </w:rPr>
        <w:t xml:space="preserve">                 </w:t>
      </w:r>
      <w:r w:rsidRPr="00D10D6A">
        <w:rPr>
          <w:lang w:val="it-IT" w:eastAsia="en-US"/>
        </w:rPr>
        <w:t>km</w:t>
      </w:r>
      <w:r w:rsidRPr="00D10D6A">
        <w:rPr>
          <w:lang w:val="it-IT" w:eastAsia="en-US"/>
        </w:rPr>
        <w:tab/>
        <w:t>(56a)</w:t>
      </w:r>
    </w:p>
    <w:p w:rsidR="00013529" w:rsidRPr="00013529" w:rsidRDefault="00013529" w:rsidP="002506D8">
      <w:pPr>
        <w:pStyle w:val="Equationlegend"/>
        <w:rPr>
          <w:rtl/>
          <w:lang w:bidi="ar-EG"/>
        </w:rPr>
      </w:pPr>
      <w:r w:rsidRPr="00013529">
        <w:rPr>
          <w:lang w:val="it-IT"/>
        </w:rPr>
        <w:tab/>
      </w:r>
      <w:r w:rsidRPr="00013529">
        <w:rPr>
          <w:i/>
          <w:iCs/>
        </w:rPr>
        <w:t>A</w:t>
      </w:r>
      <w:r w:rsidRPr="00013529">
        <w:rPr>
          <w:i/>
          <w:iCs/>
          <w:vertAlign w:val="subscript"/>
        </w:rPr>
        <w:t>g</w:t>
      </w:r>
      <w:r w:rsidRPr="00013529">
        <w:rPr>
          <w:rtl/>
          <w:lang w:bidi="ar-EG"/>
        </w:rPr>
        <w:t>:</w:t>
      </w:r>
      <w:r w:rsidRPr="00013529">
        <w:rPr>
          <w:rtl/>
          <w:lang w:bidi="ar-EG"/>
        </w:rPr>
        <w:tab/>
        <w:t xml:space="preserve">الامتصاص الغازي الكلي الذي تحدده المعادلتان </w:t>
      </w:r>
      <w:r w:rsidRPr="00013529">
        <w:t>(9)</w:t>
      </w:r>
      <w:r w:rsidRPr="00013529">
        <w:rPr>
          <w:rtl/>
          <w:lang w:bidi="ar-EG"/>
        </w:rPr>
        <w:t xml:space="preserve"> و</w:t>
      </w:r>
      <w:r w:rsidRPr="00013529">
        <w:t>(9a)</w:t>
      </w:r>
      <w:r w:rsidRPr="00013529">
        <w:rPr>
          <w:rtl/>
          <w:lang w:bidi="ar-EG"/>
        </w:rPr>
        <w:t>.</w:t>
      </w:r>
    </w:p>
    <w:p w:rsidR="00013529" w:rsidRPr="00013529" w:rsidRDefault="00013529" w:rsidP="00D10D6A">
      <w:pPr>
        <w:rPr>
          <w:rtl/>
          <w:lang w:bidi="ar-LB"/>
        </w:rPr>
      </w:pPr>
      <w:r w:rsidRPr="00013529">
        <w:rPr>
          <w:rtl/>
          <w:lang w:bidi="ar-EG"/>
        </w:rPr>
        <w:lastRenderedPageBreak/>
        <w:t>ويرد تعريف المصطلحات الأخرى</w:t>
      </w:r>
      <w:r>
        <w:rPr>
          <w:rtl/>
          <w:lang w:bidi="ar-EG"/>
        </w:rPr>
        <w:t xml:space="preserve"> في </w:t>
      </w:r>
      <w:r w:rsidRPr="00013529">
        <w:rPr>
          <w:rtl/>
          <w:lang w:bidi="ar-EG"/>
        </w:rPr>
        <w:t xml:space="preserve">الجدولين </w:t>
      </w:r>
      <w:r w:rsidR="00D10D6A">
        <w:rPr>
          <w:lang w:bidi="ar-EG"/>
        </w:rPr>
        <w:t>1</w:t>
      </w:r>
      <w:r w:rsidRPr="00013529">
        <w:rPr>
          <w:rtl/>
          <w:lang w:bidi="ar-EG"/>
        </w:rPr>
        <w:t xml:space="preserve"> و</w:t>
      </w:r>
      <w:r w:rsidR="00D10D6A">
        <w:rPr>
          <w:lang w:bidi="ar-EG"/>
        </w:rPr>
        <w:t>2</w:t>
      </w:r>
      <w:r w:rsidRPr="00013529">
        <w:rPr>
          <w:rtl/>
          <w:lang w:bidi="ar-EG"/>
        </w:rPr>
        <w:t xml:space="preserve"> وفي </w:t>
      </w:r>
      <w:r w:rsidRPr="00013529">
        <w:rPr>
          <w:rFonts w:hint="cs"/>
          <w:rtl/>
          <w:lang w:bidi="ar-EG"/>
        </w:rPr>
        <w:t xml:space="preserve">المرفق </w:t>
      </w:r>
      <w:r w:rsidRPr="00013529">
        <w:t>2</w:t>
      </w:r>
      <w:r w:rsidRPr="00013529">
        <w:rPr>
          <w:rFonts w:hint="cs"/>
          <w:rtl/>
          <w:lang w:bidi="ar-LB"/>
        </w:rPr>
        <w:t>.</w:t>
      </w:r>
    </w:p>
    <w:p w:rsidR="00013529" w:rsidRPr="00013529" w:rsidRDefault="00013529" w:rsidP="00D10D6A">
      <w:pPr>
        <w:pStyle w:val="Heading2"/>
        <w:rPr>
          <w:rtl/>
          <w:lang w:bidi="ar-EG"/>
        </w:rPr>
      </w:pPr>
      <w:bookmarkStart w:id="61" w:name="_Toc254604701"/>
      <w:bookmarkStart w:id="62" w:name="_Toc254604747"/>
      <w:bookmarkStart w:id="63" w:name="_Toc254604885"/>
      <w:bookmarkStart w:id="64" w:name="_Toc412047281"/>
      <w:r w:rsidRPr="00013529">
        <w:t>5.4</w:t>
      </w:r>
      <w:r w:rsidRPr="00013529">
        <w:rPr>
          <w:rtl/>
          <w:lang w:bidi="ar-EG"/>
        </w:rPr>
        <w:tab/>
        <w:t>الخسائر الإضافية بسبب مجموعات من العوائق</w:t>
      </w:r>
      <w:bookmarkEnd w:id="61"/>
      <w:bookmarkEnd w:id="62"/>
      <w:bookmarkEnd w:id="63"/>
      <w:bookmarkEnd w:id="64"/>
    </w:p>
    <w:p w:rsidR="00013529" w:rsidRPr="00013529" w:rsidRDefault="00013529" w:rsidP="00D10D6A">
      <w:pPr>
        <w:pStyle w:val="Heading3"/>
        <w:rPr>
          <w:rtl/>
          <w:lang w:bidi="ar-EG"/>
        </w:rPr>
      </w:pPr>
      <w:bookmarkStart w:id="65" w:name="_Toc254604886"/>
      <w:bookmarkStart w:id="66" w:name="_Toc412047282"/>
      <w:r w:rsidRPr="00013529">
        <w:t>1.5.4</w:t>
      </w:r>
      <w:r w:rsidRPr="00013529">
        <w:rPr>
          <w:rtl/>
          <w:lang w:bidi="ar-EG"/>
        </w:rPr>
        <w:tab/>
        <w:t>اعتبارات عامة</w:t>
      </w:r>
      <w:bookmarkEnd w:id="65"/>
      <w:bookmarkEnd w:id="66"/>
    </w:p>
    <w:p w:rsidR="00013529" w:rsidRPr="00013529" w:rsidRDefault="00013529" w:rsidP="00D9365B">
      <w:pPr>
        <w:rPr>
          <w:rtl/>
          <w:lang w:bidi="ar-EG"/>
        </w:rPr>
      </w:pPr>
      <w:r w:rsidRPr="00013529">
        <w:rPr>
          <w:rtl/>
          <w:lang w:bidi="ar-EG"/>
        </w:rPr>
        <w:t>ثمة فائدة كبيرة بالنسبة إلى الحماية من التداخل يمكن أن تستخلص من خسائر الانعراج الإضافية التي تحدث عند الهوائيات الواقعة داخل مجموعات من العوائق المحلية على الأرض (مبانٍ، نبات، إلخ.). ويسمح هذا الإجراء بإضافة هذه الخسائر التي تسببها مجموعات العوائق عند كل طرف من طرفي المسير أو عند الطرفين</w:t>
      </w:r>
      <w:r>
        <w:rPr>
          <w:rtl/>
          <w:lang w:bidi="ar-EG"/>
        </w:rPr>
        <w:t xml:space="preserve"> في </w:t>
      </w:r>
      <w:r w:rsidRPr="00013529">
        <w:rPr>
          <w:rtl/>
          <w:lang w:bidi="ar-EG"/>
        </w:rPr>
        <w:t>الحالات التي تكون فيها بنية مجموعة العوائق معروفة. ويتنبأ بخسارة إضافية كحد أقصى</w:t>
      </w:r>
      <w:r>
        <w:rPr>
          <w:rtl/>
          <w:lang w:bidi="ar-EG"/>
        </w:rPr>
        <w:t xml:space="preserve"> في </w:t>
      </w:r>
      <w:r w:rsidRPr="00013529">
        <w:rPr>
          <w:rtl/>
          <w:lang w:bidi="ar-EG"/>
        </w:rPr>
        <w:t xml:space="preserve">كلا طرفي المسار تستخدم عبر دالة استكمال داخلي على شكل </w:t>
      </w:r>
      <w:r w:rsidRPr="00013529">
        <w:t>S</w:t>
      </w:r>
      <w:r w:rsidRPr="00013529">
        <w:rPr>
          <w:rtl/>
          <w:lang w:bidi="ar-EG"/>
        </w:rPr>
        <w:t xml:space="preserve"> ترمي إلى تجنب تقدير زائد عن الحد للخسارة الناجمة عن حجب التضاريس. وتبلغ الخسارة الإضافية القصوى </w:t>
      </w:r>
      <w:r w:rsidRPr="00013529">
        <w:t>dB 20</w:t>
      </w:r>
      <w:r w:rsidRPr="00013529">
        <w:rPr>
          <w:rtl/>
          <w:lang w:bidi="ar-EG"/>
        </w:rPr>
        <w:t xml:space="preserve"> فوق </w:t>
      </w:r>
      <w:r w:rsidRPr="00013529">
        <w:t>GHz 0,9</w:t>
      </w:r>
      <w:r w:rsidRPr="00013529">
        <w:rPr>
          <w:rtl/>
          <w:lang w:bidi="ar-EG"/>
        </w:rPr>
        <w:t xml:space="preserve"> وتقل تدريجياً عند الترددات الأدنى لتصل إلى </w:t>
      </w:r>
      <w:r w:rsidRPr="00013529">
        <w:t>dB 5</w:t>
      </w:r>
      <w:r w:rsidRPr="00013529">
        <w:rPr>
          <w:rtl/>
          <w:lang w:bidi="ar-EG"/>
        </w:rPr>
        <w:t xml:space="preserve"> عند </w:t>
      </w:r>
      <w:r w:rsidRPr="00013529">
        <w:t>GHz 0,1</w:t>
      </w:r>
      <w:r w:rsidRPr="00013529">
        <w:rPr>
          <w:rtl/>
          <w:lang w:bidi="ar-EG"/>
        </w:rPr>
        <w:t>. أما</w:t>
      </w:r>
      <w:r>
        <w:rPr>
          <w:rtl/>
          <w:lang w:bidi="ar-EG"/>
        </w:rPr>
        <w:t xml:space="preserve"> في </w:t>
      </w:r>
      <w:r w:rsidRPr="00013529">
        <w:rPr>
          <w:rtl/>
          <w:lang w:bidi="ar-EG"/>
        </w:rPr>
        <w:t xml:space="preserve">حالات الشك بالنسبة إلى بيئة هذه العوائق فلا تدرج هذه الخسارة الإضافية. وعند استخدام التصحيح، ينبغي </w:t>
      </w:r>
      <w:r w:rsidRPr="00013529">
        <w:rPr>
          <w:rFonts w:hint="cs"/>
          <w:rtl/>
          <w:lang w:bidi="ar-EG"/>
        </w:rPr>
        <w:t>توخي الحذر</w:t>
      </w:r>
      <w:r w:rsidRPr="00013529">
        <w:rPr>
          <w:rtl/>
          <w:lang w:bidi="ar-EG"/>
        </w:rPr>
        <w:t xml:space="preserve"> لعدم توقع خسارة كبيرة من جراء العوائق</w:t>
      </w:r>
      <w:r>
        <w:rPr>
          <w:rtl/>
          <w:lang w:bidi="ar-EG"/>
        </w:rPr>
        <w:t xml:space="preserve"> في </w:t>
      </w:r>
      <w:r w:rsidRPr="00013529">
        <w:rPr>
          <w:rtl/>
          <w:lang w:bidi="ar-EG"/>
        </w:rPr>
        <w:t>منطقة حضرية بارزة الارتفاعات تتألف من مبانٍ عالية منعزلة يفصل بينها فضاء مفتوح. وتلاحظ عادةً خسارة أقل من جراء العوائق</w:t>
      </w:r>
      <w:r>
        <w:rPr>
          <w:rtl/>
          <w:lang w:bidi="ar-EG"/>
        </w:rPr>
        <w:t xml:space="preserve"> في </w:t>
      </w:r>
      <w:r w:rsidRPr="00013529">
        <w:rPr>
          <w:rtl/>
          <w:lang w:bidi="ar-EG"/>
        </w:rPr>
        <w:t>هذه المناطق مقارنة بمراكز المدن الأكثر تقليدية والتي تتألف من مبان</w:t>
      </w:r>
      <w:r w:rsidR="00D9365B">
        <w:rPr>
          <w:rFonts w:hint="cs"/>
          <w:rtl/>
          <w:lang w:bidi="ar-EG"/>
        </w:rPr>
        <w:t>ٍ</w:t>
      </w:r>
      <w:r w:rsidRPr="00013529">
        <w:rPr>
          <w:rtl/>
          <w:lang w:bidi="ar-EG"/>
        </w:rPr>
        <w:t xml:space="preserve"> أقل ارتفاعاً وإن كانت أكثر عدداً وملتصقة ببعضها.</w:t>
      </w:r>
    </w:p>
    <w:p w:rsidR="00013529" w:rsidRPr="00013529" w:rsidRDefault="00013529" w:rsidP="00013529">
      <w:pPr>
        <w:rPr>
          <w:rtl/>
          <w:lang w:bidi="ar-EG"/>
        </w:rPr>
      </w:pPr>
      <w:r w:rsidRPr="00013529">
        <w:rPr>
          <w:rtl/>
          <w:lang w:bidi="ar-EG"/>
        </w:rPr>
        <w:t xml:space="preserve">تسمى الخسارة بسبب مجموعة من العوائق </w:t>
      </w:r>
      <w:r w:rsidRPr="00013529">
        <w:t xml:space="preserve">(dB) </w:t>
      </w:r>
      <w:r w:rsidRPr="00013529">
        <w:rPr>
          <w:i/>
          <w:iCs/>
        </w:rPr>
        <w:t>A</w:t>
      </w:r>
      <w:r w:rsidRPr="00013529">
        <w:rPr>
          <w:i/>
          <w:iCs/>
          <w:vertAlign w:val="subscript"/>
        </w:rPr>
        <w:t>ht</w:t>
      </w:r>
      <w:r w:rsidRPr="00013529">
        <w:rPr>
          <w:rtl/>
          <w:lang w:bidi="ar-EG"/>
        </w:rPr>
        <w:t xml:space="preserve"> و</w:t>
      </w:r>
      <w:r w:rsidRPr="00013529">
        <w:t xml:space="preserve">(dB) </w:t>
      </w:r>
      <w:r w:rsidRPr="00013529">
        <w:rPr>
          <w:i/>
          <w:iCs/>
        </w:rPr>
        <w:t>A</w:t>
      </w:r>
      <w:r w:rsidRPr="00013529">
        <w:rPr>
          <w:i/>
          <w:iCs/>
          <w:vertAlign w:val="subscript"/>
        </w:rPr>
        <w:t>hr</w:t>
      </w:r>
      <w:r w:rsidRPr="00013529">
        <w:rPr>
          <w:rtl/>
          <w:lang w:bidi="ar-EG"/>
        </w:rPr>
        <w:t xml:space="preserve"> من أجل المحطة المسببة للتداخل والمحطة المعرضة للتداخل، على التوالي. وتتعلق الحماية الإضافية المتيسرة بالارتفاع وتحدد نماذجها </w:t>
      </w:r>
      <w:r w:rsidRPr="00013529">
        <w:rPr>
          <w:rFonts w:hint="cs"/>
          <w:rtl/>
          <w:lang w:bidi="ar-LB"/>
        </w:rPr>
        <w:t xml:space="preserve">بالتالي </w:t>
      </w:r>
      <w:r w:rsidRPr="00013529">
        <w:rPr>
          <w:rtl/>
          <w:lang w:bidi="ar-EG"/>
        </w:rPr>
        <w:t>بواسطة دالة كسب الارتفاع المقيَّسة بالنسبة إلى الارتفاع الاسمي لمجموعة العوائق. وتتوفر ارتفاعات اسمية مناسبة من أجل سلسلة من أنماط العوائق.</w:t>
      </w:r>
    </w:p>
    <w:p w:rsidR="00013529" w:rsidRPr="005F4379" w:rsidRDefault="00013529" w:rsidP="00013529">
      <w:pPr>
        <w:rPr>
          <w:spacing w:val="6"/>
          <w:rtl/>
          <w:lang w:bidi="ar-EG"/>
        </w:rPr>
      </w:pPr>
      <w:r w:rsidRPr="005F4379">
        <w:rPr>
          <w:spacing w:val="6"/>
          <w:rtl/>
          <w:lang w:bidi="ar-EG"/>
        </w:rPr>
        <w:t>ويطبق التصحيح على كل التنبؤات في الجو الصافي المذكورة في هذه التوصية</w:t>
      </w:r>
      <w:r w:rsidRPr="005F4379">
        <w:rPr>
          <w:rFonts w:hint="cs"/>
          <w:spacing w:val="6"/>
          <w:rtl/>
          <w:lang w:bidi="ar-EG"/>
        </w:rPr>
        <w:t>،</w:t>
      </w:r>
      <w:r w:rsidRPr="005F4379">
        <w:rPr>
          <w:spacing w:val="6"/>
          <w:rtl/>
          <w:lang w:bidi="ar-EG"/>
        </w:rPr>
        <w:t xml:space="preserve"> أي في كل أساليب الانتشار وكل النسب المئوية من الوقت.</w:t>
      </w:r>
    </w:p>
    <w:p w:rsidR="00013529" w:rsidRPr="00013529" w:rsidRDefault="00013529" w:rsidP="005F4379">
      <w:pPr>
        <w:pStyle w:val="Heading3"/>
        <w:rPr>
          <w:rtl/>
          <w:lang w:bidi="ar-EG"/>
        </w:rPr>
      </w:pPr>
      <w:bookmarkStart w:id="67" w:name="_Toc254604887"/>
      <w:bookmarkStart w:id="68" w:name="_Toc412047283"/>
      <w:r w:rsidRPr="00013529">
        <w:t>2.5.4</w:t>
      </w:r>
      <w:r w:rsidRPr="00013529">
        <w:rPr>
          <w:rtl/>
          <w:lang w:bidi="ar-EG"/>
        </w:rPr>
        <w:tab/>
        <w:t>فئات مجموعات العوائق</w:t>
      </w:r>
      <w:bookmarkEnd w:id="67"/>
      <w:bookmarkEnd w:id="68"/>
    </w:p>
    <w:p w:rsidR="00013529" w:rsidRPr="00013529" w:rsidRDefault="00013529" w:rsidP="005F4379">
      <w:pPr>
        <w:rPr>
          <w:rtl/>
          <w:lang w:bidi="ar-EG"/>
        </w:rPr>
      </w:pPr>
      <w:r w:rsidRPr="00013529">
        <w:rPr>
          <w:rtl/>
          <w:lang w:bidi="ar-EG"/>
        </w:rPr>
        <w:t>يشير الجدول</w:t>
      </w:r>
      <w:r w:rsidR="005F4379">
        <w:rPr>
          <w:rFonts w:hint="cs"/>
          <w:rtl/>
          <w:lang w:bidi="ar-EG"/>
        </w:rPr>
        <w:t> </w:t>
      </w:r>
      <w:r w:rsidR="005F4379">
        <w:rPr>
          <w:lang w:bidi="ar-EG"/>
        </w:rPr>
        <w:t>4</w:t>
      </w:r>
      <w:r w:rsidRPr="00013529">
        <w:rPr>
          <w:rtl/>
          <w:lang w:bidi="ar-EG"/>
        </w:rPr>
        <w:t xml:space="preserve"> إلى فئات مجموعات العوائق (أو التغطية الأرضية) مثلما ورد تعرفيها</w:t>
      </w:r>
      <w:r>
        <w:rPr>
          <w:rtl/>
          <w:lang w:bidi="ar-EG"/>
        </w:rPr>
        <w:t xml:space="preserve"> في </w:t>
      </w:r>
      <w:r w:rsidRPr="00013529">
        <w:rPr>
          <w:rtl/>
          <w:lang w:bidi="ar-EG"/>
        </w:rPr>
        <w:t xml:space="preserve">التوصية </w:t>
      </w:r>
      <w:r w:rsidRPr="00013529">
        <w:t>ITU</w:t>
      </w:r>
      <w:r w:rsidR="005F4379">
        <w:noBreakHyphen/>
      </w:r>
      <w:r w:rsidRPr="00013529">
        <w:t>R P.1058</w:t>
      </w:r>
      <w:r w:rsidRPr="00013529">
        <w:rPr>
          <w:rtl/>
          <w:lang w:bidi="ar-EG"/>
        </w:rPr>
        <w:t xml:space="preserve"> التي يمكن أن يطبق عليها تصحيح كسب الارتفاع. وتعتبر قيم الارتفاع الاسمي لمجموعة العوائق </w:t>
      </w:r>
      <w:r w:rsidRPr="00013529">
        <w:t>(m) </w:t>
      </w:r>
      <w:r w:rsidRPr="00013529">
        <w:rPr>
          <w:i/>
          <w:iCs/>
        </w:rPr>
        <w:t>h</w:t>
      </w:r>
      <w:r w:rsidRPr="00013529">
        <w:rPr>
          <w:i/>
          <w:iCs/>
          <w:vertAlign w:val="subscript"/>
        </w:rPr>
        <w:t>a</w:t>
      </w:r>
      <w:r w:rsidRPr="00013529">
        <w:rPr>
          <w:rtl/>
          <w:lang w:bidi="ar-EG"/>
        </w:rPr>
        <w:t xml:space="preserve"> والمسافة بالنسبة إلى الهوائي </w:t>
      </w:r>
      <w:r w:rsidRPr="00013529">
        <w:t>(km) </w:t>
      </w:r>
      <w:r w:rsidRPr="00013529">
        <w:rPr>
          <w:i/>
          <w:iCs/>
        </w:rPr>
        <w:t>d</w:t>
      </w:r>
      <w:r w:rsidRPr="00013529">
        <w:rPr>
          <w:i/>
          <w:iCs/>
          <w:vertAlign w:val="subscript"/>
        </w:rPr>
        <w:t>k</w:t>
      </w:r>
      <w:r w:rsidRPr="00013529">
        <w:rPr>
          <w:rtl/>
          <w:lang w:bidi="ar-EG"/>
        </w:rPr>
        <w:t xml:space="preserve"> بأنها القيم "المتوسطة" الأكثر تمثيلاً لنمط مجموعة العوائق. غير أن نموذج التصحيح يتبنى أدنى التقديرات نظراً إلى الارتيابات المتعلقة بالارتفاع الفعلي المناسب لكل حالة. أما إذا كانت معلمات مجموعة العوائق معروفة بدقة أكبر فيمكن استخدامها مباشرة بدلاً من القيم المحددة</w:t>
      </w:r>
      <w:r>
        <w:rPr>
          <w:rtl/>
          <w:lang w:bidi="ar-EG"/>
        </w:rPr>
        <w:t xml:space="preserve"> في </w:t>
      </w:r>
      <w:r w:rsidRPr="00013529">
        <w:rPr>
          <w:rtl/>
          <w:lang w:bidi="ar-EG"/>
        </w:rPr>
        <w:t>الجدول</w:t>
      </w:r>
      <w:r w:rsidR="005F4379">
        <w:rPr>
          <w:rFonts w:hint="cs"/>
          <w:rtl/>
          <w:lang w:bidi="ar-EG"/>
        </w:rPr>
        <w:t> </w:t>
      </w:r>
      <w:r w:rsidR="005F4379">
        <w:rPr>
          <w:lang w:bidi="ar-EG"/>
        </w:rPr>
        <w:t>4</w:t>
      </w:r>
      <w:r w:rsidRPr="00013529">
        <w:rPr>
          <w:rtl/>
          <w:lang w:bidi="ar-EG"/>
        </w:rPr>
        <w:t>.</w:t>
      </w:r>
    </w:p>
    <w:p w:rsidR="00013529" w:rsidRPr="00013529" w:rsidRDefault="00013529" w:rsidP="005F4379">
      <w:pPr>
        <w:rPr>
          <w:rtl/>
          <w:lang w:bidi="ar-EG"/>
        </w:rPr>
      </w:pPr>
      <w:r w:rsidRPr="00013529">
        <w:rPr>
          <w:rtl/>
          <w:lang w:bidi="ar-EG"/>
        </w:rPr>
        <w:t>والارتفاعات والمسافات الاسمية الواردة</w:t>
      </w:r>
      <w:r>
        <w:rPr>
          <w:rtl/>
          <w:lang w:bidi="ar-EG"/>
        </w:rPr>
        <w:t xml:space="preserve"> في </w:t>
      </w:r>
      <w:r w:rsidRPr="00013529">
        <w:rPr>
          <w:rtl/>
          <w:lang w:bidi="ar-EG"/>
        </w:rPr>
        <w:t>الجدول</w:t>
      </w:r>
      <w:r w:rsidRPr="00013529">
        <w:t xml:space="preserve">4 </w:t>
      </w:r>
      <w:r w:rsidRPr="00013529">
        <w:rPr>
          <w:rtl/>
          <w:lang w:bidi="ar-EG"/>
        </w:rPr>
        <w:t xml:space="preserve"> قريبة من الارتفاع النموذجي </w:t>
      </w:r>
      <w:r w:rsidRPr="00013529">
        <w:rPr>
          <w:i/>
          <w:iCs/>
        </w:rPr>
        <w:t>H</w:t>
      </w:r>
      <w:r w:rsidRPr="00013529">
        <w:rPr>
          <w:i/>
          <w:iCs/>
          <w:vertAlign w:val="subscript"/>
        </w:rPr>
        <w:t>c</w:t>
      </w:r>
      <w:r w:rsidRPr="00013529">
        <w:rPr>
          <w:rtl/>
          <w:lang w:bidi="ar-EG"/>
        </w:rPr>
        <w:t xml:space="preserve"> وعرض الفجوة النموذجي </w:t>
      </w:r>
      <w:r w:rsidRPr="00013529">
        <w:rPr>
          <w:i/>
          <w:iCs/>
        </w:rPr>
        <w:t>G</w:t>
      </w:r>
      <w:r w:rsidRPr="00013529">
        <w:rPr>
          <w:i/>
          <w:iCs/>
          <w:vertAlign w:val="subscript"/>
        </w:rPr>
        <w:t>c</w:t>
      </w:r>
      <w:r w:rsidRPr="00013529">
        <w:rPr>
          <w:rtl/>
          <w:lang w:bidi="ar-EG"/>
        </w:rPr>
        <w:t xml:space="preserve"> المعرفين</w:t>
      </w:r>
      <w:r>
        <w:rPr>
          <w:rtl/>
          <w:lang w:bidi="ar-EG"/>
        </w:rPr>
        <w:t xml:space="preserve"> في </w:t>
      </w:r>
      <w:r w:rsidRPr="00013529">
        <w:rPr>
          <w:rtl/>
          <w:lang w:bidi="ar-EG"/>
        </w:rPr>
        <w:t xml:space="preserve">التوصية </w:t>
      </w:r>
      <w:r w:rsidRPr="00013529">
        <w:t>ITU</w:t>
      </w:r>
      <w:r w:rsidR="005F4379">
        <w:noBreakHyphen/>
      </w:r>
      <w:r w:rsidRPr="00013529">
        <w:t>R</w:t>
      </w:r>
      <w:r w:rsidR="005F4379">
        <w:t> </w:t>
      </w:r>
      <w:r w:rsidRPr="00013529">
        <w:t>P.1058</w:t>
      </w:r>
      <w:r w:rsidRPr="00013529">
        <w:rPr>
          <w:rtl/>
          <w:lang w:bidi="ar-EG"/>
        </w:rPr>
        <w:t>. ولكن النموذج المستخدم هنا لتقدير الخسائر الإضافية الناجمة عن الحجب بسبب العوائق (التغطية الأرضية) متحفظ عمداً.</w:t>
      </w:r>
    </w:p>
    <w:p w:rsidR="00013529" w:rsidRPr="00013529" w:rsidRDefault="005F4379" w:rsidP="005F4379">
      <w:pPr>
        <w:pStyle w:val="Heading3"/>
        <w:rPr>
          <w:rtl/>
          <w:lang w:bidi="ar-EG"/>
        </w:rPr>
      </w:pPr>
      <w:bookmarkStart w:id="69" w:name="_Toc254604888"/>
      <w:bookmarkStart w:id="70" w:name="_Toc412047284"/>
      <w:r>
        <w:rPr>
          <w:lang w:bidi="ar-EG"/>
        </w:rPr>
        <w:t>3.5.4</w:t>
      </w:r>
      <w:r>
        <w:rPr>
          <w:rtl/>
          <w:lang w:bidi="ar-EG"/>
        </w:rPr>
        <w:tab/>
      </w:r>
      <w:r w:rsidR="00013529" w:rsidRPr="00013529">
        <w:rPr>
          <w:rtl/>
          <w:lang w:bidi="ar-EG"/>
        </w:rPr>
        <w:t>نموذج كسب الارتفاع</w:t>
      </w:r>
      <w:bookmarkEnd w:id="69"/>
      <w:bookmarkEnd w:id="70"/>
    </w:p>
    <w:p w:rsidR="00013529" w:rsidRPr="00013529" w:rsidRDefault="00013529" w:rsidP="00013529">
      <w:pPr>
        <w:rPr>
          <w:rtl/>
          <w:lang w:bidi="ar-EG"/>
        </w:rPr>
      </w:pPr>
      <w:r w:rsidRPr="00013529">
        <w:rPr>
          <w:rtl/>
          <w:lang w:bidi="ar-EG"/>
        </w:rPr>
        <w:t>تعطي العبارة التالية الخسارة الإضافية العائدة إلى الحماية من مجموعة العوائق المحلية:</w:t>
      </w:r>
    </w:p>
    <w:p w:rsidR="005F4379" w:rsidRPr="005F4379" w:rsidRDefault="005F4379" w:rsidP="0035556B">
      <w:pPr>
        <w:pStyle w:val="Equation"/>
        <w:rPr>
          <w:lang w:eastAsia="en-US"/>
        </w:rPr>
      </w:pPr>
      <w:r w:rsidRPr="005F4379">
        <w:rPr>
          <w:lang w:eastAsia="en-US"/>
        </w:rPr>
        <w:tab/>
      </w:r>
      <w:r w:rsidR="00D2242E">
        <w:rPr>
          <w:rFonts w:eastAsia="Times New Roman"/>
          <w:position w:val="-64"/>
          <w:lang w:val="en-GB" w:eastAsia="en-US"/>
        </w:rPr>
        <w:pict>
          <v:shape id="_x0000_i1088" type="#_x0000_t75" style="width:266.7pt;height:71.35pt">
            <v:imagedata r:id="rId102" o:title=""/>
          </v:shape>
        </w:pict>
      </w:r>
      <w:r w:rsidRPr="005F4379">
        <w:rPr>
          <w:lang w:eastAsia="en-US"/>
        </w:rPr>
        <w:t>                dB</w:t>
      </w:r>
      <w:r w:rsidRPr="005F4379">
        <w:rPr>
          <w:lang w:eastAsia="en-US"/>
        </w:rPr>
        <w:tab/>
      </w:r>
      <w:r w:rsidR="0035556B" w:rsidRPr="005F4379">
        <w:rPr>
          <w:lang w:eastAsia="en-US"/>
        </w:rPr>
        <w:t>(57)</w:t>
      </w:r>
    </w:p>
    <w:p w:rsidR="00013529" w:rsidRDefault="00013529" w:rsidP="00013529">
      <w:pPr>
        <w:rPr>
          <w:rtl/>
          <w:lang w:bidi="ar-EG"/>
        </w:rPr>
      </w:pPr>
      <w:r w:rsidRPr="00013529">
        <w:rPr>
          <w:rtl/>
          <w:lang w:bidi="ar-EG"/>
        </w:rPr>
        <w:t>حيث:</w:t>
      </w:r>
    </w:p>
    <w:p w:rsidR="00AD2E78" w:rsidRPr="00AD2E78" w:rsidRDefault="00AD2E78" w:rsidP="004B1019">
      <w:pPr>
        <w:pStyle w:val="Equation"/>
        <w:rPr>
          <w:szCs w:val="20"/>
          <w:lang w:eastAsia="en-US"/>
        </w:rPr>
      </w:pPr>
      <w:r w:rsidRPr="00AD2E78">
        <w:rPr>
          <w:szCs w:val="20"/>
          <w:lang w:eastAsia="en-US"/>
        </w:rPr>
        <w:tab/>
      </w:r>
      <w:r w:rsidR="004B1019" w:rsidRPr="008C5E59">
        <w:rPr>
          <w:position w:val="-16"/>
          <w:szCs w:val="24"/>
        </w:rPr>
        <w:object w:dxaOrig="3900" w:dyaOrig="400">
          <v:shape id="_x0000_i1089" type="#_x0000_t75" style="width:179.7pt;height:20.65pt" o:ole="">
            <v:imagedata r:id="rId103" o:title=""/>
          </v:shape>
          <o:OLEObject Type="Embed" ProgID="Equation.3" ShapeID="_x0000_i1089" DrawAspect="Content" ObjectID="_1485789995" r:id="rId104"/>
        </w:object>
      </w:r>
      <w:r w:rsidRPr="00AD2E78">
        <w:rPr>
          <w:szCs w:val="20"/>
          <w:lang w:eastAsia="en-US"/>
        </w:rPr>
        <w:tab/>
        <w:t>(57a)</w:t>
      </w:r>
    </w:p>
    <w:p w:rsidR="00013529" w:rsidRPr="00013529" w:rsidRDefault="00013529" w:rsidP="00D063EE">
      <w:pPr>
        <w:pageBreakBefore/>
        <w:rPr>
          <w:rtl/>
          <w:lang w:bidi="ar-EG"/>
        </w:rPr>
      </w:pPr>
      <w:r w:rsidRPr="00013529">
        <w:rPr>
          <w:rtl/>
          <w:lang w:bidi="ar-EG"/>
        </w:rPr>
        <w:lastRenderedPageBreak/>
        <w:t>و</w:t>
      </w:r>
      <w:r w:rsidR="00D9365B">
        <w:rPr>
          <w:lang w:bidi="ar-EG"/>
        </w:rPr>
        <w:t>:</w:t>
      </w:r>
    </w:p>
    <w:p w:rsidR="00013529" w:rsidRPr="00013529" w:rsidRDefault="00013529" w:rsidP="00AD2E78">
      <w:pPr>
        <w:tabs>
          <w:tab w:val="right" w:pos="850"/>
          <w:tab w:val="left" w:pos="1134"/>
        </w:tabs>
        <w:ind w:left="1134" w:hanging="1134"/>
        <w:rPr>
          <w:rtl/>
          <w:lang w:bidi="ar-EG"/>
        </w:rPr>
      </w:pPr>
      <w:r w:rsidRPr="00013529">
        <w:rPr>
          <w:rtl/>
          <w:lang w:bidi="ar-EG"/>
        </w:rPr>
        <w:tab/>
      </w:r>
      <w:r w:rsidRPr="00013529">
        <w:rPr>
          <w:i/>
          <w:iCs/>
        </w:rPr>
        <w:t>d</w:t>
      </w:r>
      <w:r w:rsidRPr="00013529">
        <w:rPr>
          <w:i/>
          <w:iCs/>
          <w:vertAlign w:val="subscript"/>
        </w:rPr>
        <w:t>k</w:t>
      </w:r>
      <w:r w:rsidRPr="00013529">
        <w:rPr>
          <w:rtl/>
          <w:lang w:bidi="ar-EG"/>
        </w:rPr>
        <w:t>:</w:t>
      </w:r>
      <w:r w:rsidRPr="00013529">
        <w:rPr>
          <w:rtl/>
          <w:lang w:bidi="ar-EG"/>
        </w:rPr>
        <w:tab/>
        <w:t xml:space="preserve">المسافة </w:t>
      </w:r>
      <w:r w:rsidRPr="00013529">
        <w:t>(km)</w:t>
      </w:r>
      <w:r w:rsidRPr="00013529">
        <w:rPr>
          <w:rtl/>
          <w:lang w:bidi="ar-EG"/>
        </w:rPr>
        <w:t xml:space="preserve"> بين الموقع الاسمي لمجموعة العوائق والهوائي (انظر الشكل </w:t>
      </w:r>
      <w:r w:rsidRPr="00013529">
        <w:t>(3</w:t>
      </w:r>
    </w:p>
    <w:p w:rsidR="00013529" w:rsidRPr="00013529" w:rsidRDefault="00013529" w:rsidP="00AD2E78">
      <w:pPr>
        <w:tabs>
          <w:tab w:val="right" w:pos="850"/>
          <w:tab w:val="left" w:pos="1134"/>
        </w:tabs>
        <w:ind w:left="1134" w:hanging="1134"/>
        <w:rPr>
          <w:rtl/>
          <w:lang w:bidi="ar-EG"/>
        </w:rPr>
      </w:pPr>
      <w:r w:rsidRPr="00013529">
        <w:rPr>
          <w:rtl/>
          <w:lang w:bidi="ar-EG"/>
        </w:rPr>
        <w:tab/>
      </w:r>
      <w:r w:rsidRPr="00013529">
        <w:rPr>
          <w:i/>
          <w:iCs/>
        </w:rPr>
        <w:t>h</w:t>
      </w:r>
      <w:r w:rsidRPr="00013529">
        <w:rPr>
          <w:rtl/>
          <w:lang w:bidi="ar-EG"/>
        </w:rPr>
        <w:t>:</w:t>
      </w:r>
      <w:r w:rsidRPr="00013529">
        <w:rPr>
          <w:rtl/>
          <w:lang w:bidi="ar-EG"/>
        </w:rPr>
        <w:tab/>
        <w:t xml:space="preserve">ارتفاع الهوائي </w:t>
      </w:r>
      <w:r w:rsidRPr="00013529">
        <w:t>(m)</w:t>
      </w:r>
      <w:r w:rsidRPr="00013529">
        <w:rPr>
          <w:rtl/>
          <w:lang w:bidi="ar-EG"/>
        </w:rPr>
        <w:t xml:space="preserve"> فوق مستوى الأرض المحلية</w:t>
      </w:r>
    </w:p>
    <w:p w:rsidR="00013529" w:rsidRPr="00013529" w:rsidRDefault="00013529" w:rsidP="00AD2E78">
      <w:pPr>
        <w:tabs>
          <w:tab w:val="right" w:pos="850"/>
          <w:tab w:val="left" w:pos="1134"/>
        </w:tabs>
        <w:ind w:left="1134" w:hanging="1134"/>
        <w:rPr>
          <w:rtl/>
          <w:lang w:bidi="ar-EG"/>
        </w:rPr>
      </w:pPr>
      <w:r w:rsidRPr="00013529">
        <w:rPr>
          <w:rtl/>
          <w:lang w:bidi="ar-EG"/>
        </w:rPr>
        <w:tab/>
      </w:r>
      <w:r w:rsidRPr="00013529">
        <w:rPr>
          <w:i/>
          <w:iCs/>
        </w:rPr>
        <w:t>h</w:t>
      </w:r>
      <w:r w:rsidRPr="00013529">
        <w:rPr>
          <w:i/>
          <w:iCs/>
          <w:vertAlign w:val="subscript"/>
        </w:rPr>
        <w:t>a</w:t>
      </w:r>
      <w:r w:rsidRPr="00013529">
        <w:rPr>
          <w:rtl/>
          <w:lang w:bidi="ar-EG"/>
        </w:rPr>
        <w:t>:</w:t>
      </w:r>
      <w:r w:rsidRPr="00013529">
        <w:rPr>
          <w:rtl/>
          <w:lang w:bidi="ar-EG"/>
        </w:rPr>
        <w:tab/>
        <w:t xml:space="preserve">الارتفاع الاسمي لمجموعة العوائق </w:t>
      </w:r>
      <w:r w:rsidRPr="00013529">
        <w:t>(m)</w:t>
      </w:r>
      <w:r w:rsidRPr="00013529">
        <w:rPr>
          <w:rtl/>
          <w:lang w:bidi="ar-EG"/>
        </w:rPr>
        <w:t xml:space="preserve"> فوق مستوى الأرض المحلية.</w:t>
      </w:r>
    </w:p>
    <w:p w:rsidR="00AD2E78" w:rsidRDefault="00AD2E78" w:rsidP="0075792F">
      <w:pPr>
        <w:pStyle w:val="TableNo"/>
        <w:rPr>
          <w:rtl/>
          <w:lang w:bidi="ar-SY"/>
        </w:rPr>
      </w:pPr>
      <w:r>
        <w:rPr>
          <w:rFonts w:hint="cs"/>
          <w:rtl/>
        </w:rPr>
        <w:t xml:space="preserve">الجدول </w:t>
      </w:r>
      <w:r>
        <w:t>4</w:t>
      </w:r>
    </w:p>
    <w:p w:rsidR="00AD2E78" w:rsidRDefault="00AD2E78" w:rsidP="0075792F">
      <w:pPr>
        <w:pStyle w:val="Tabletitle"/>
        <w:keepNext/>
        <w:rPr>
          <w:rtl/>
          <w:lang w:bidi="ar-SY"/>
        </w:rPr>
      </w:pPr>
      <w:r w:rsidRPr="00013529">
        <w:rPr>
          <w:rtl/>
        </w:rPr>
        <w:t>الارتفاعات والمسافات الاسمية لمجموعات العوائق</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493"/>
        <w:gridCol w:w="2568"/>
        <w:gridCol w:w="2568"/>
      </w:tblGrid>
      <w:tr w:rsidR="00AD2E78" w:rsidRPr="00AD2E78" w:rsidTr="00D063EE">
        <w:trPr>
          <w:jc w:val="center"/>
        </w:trPr>
        <w:tc>
          <w:tcPr>
            <w:tcW w:w="3969" w:type="dxa"/>
          </w:tcPr>
          <w:p w:rsidR="00AD2E78" w:rsidRPr="00AD2E78" w:rsidRDefault="00AD2E78" w:rsidP="0035556B">
            <w:pPr>
              <w:pStyle w:val="Tablehead"/>
              <w:rPr>
                <w:rtl/>
                <w:lang w:bidi="ar-EG"/>
              </w:rPr>
            </w:pPr>
            <w:r w:rsidRPr="00AD2E78">
              <w:rPr>
                <w:rtl/>
                <w:lang w:bidi="ar-EG"/>
              </w:rPr>
              <w:t>فئة مجموعات العوائق (أو تغطية الأرض)</w:t>
            </w:r>
          </w:p>
        </w:tc>
        <w:tc>
          <w:tcPr>
            <w:tcW w:w="2268" w:type="dxa"/>
          </w:tcPr>
          <w:p w:rsidR="00AD2E78" w:rsidRPr="00AD2E78" w:rsidRDefault="00AD2E78" w:rsidP="0035556B">
            <w:pPr>
              <w:pStyle w:val="Tablehead"/>
            </w:pPr>
            <w:r w:rsidRPr="00AD2E78">
              <w:rPr>
                <w:rtl/>
                <w:lang w:bidi="ar-EG"/>
              </w:rPr>
              <w:t xml:space="preserve">الارتفاع الاسمي، </w:t>
            </w:r>
            <w:r w:rsidRPr="00AD2E78">
              <w:rPr>
                <w:i/>
                <w:iCs/>
              </w:rPr>
              <w:t>ha</w:t>
            </w:r>
            <w:r w:rsidRPr="00AD2E78">
              <w:br/>
              <w:t>(m)</w:t>
            </w:r>
          </w:p>
        </w:tc>
        <w:tc>
          <w:tcPr>
            <w:tcW w:w="2268" w:type="dxa"/>
          </w:tcPr>
          <w:p w:rsidR="00AD2E78" w:rsidRPr="00AD2E78" w:rsidRDefault="00AD2E78" w:rsidP="0035556B">
            <w:pPr>
              <w:pStyle w:val="Tablehead"/>
            </w:pPr>
            <w:r w:rsidRPr="00AD2E78">
              <w:rPr>
                <w:rtl/>
                <w:lang w:bidi="ar-EG"/>
              </w:rPr>
              <w:t xml:space="preserve">المسافة الاسمية، </w:t>
            </w:r>
            <w:r w:rsidRPr="00AD2E78">
              <w:rPr>
                <w:i/>
                <w:iCs/>
              </w:rPr>
              <w:t>dk</w:t>
            </w:r>
            <w:r w:rsidRPr="00AD2E78">
              <w:br/>
              <w:t>(km)</w:t>
            </w:r>
          </w:p>
        </w:tc>
      </w:tr>
      <w:tr w:rsidR="00AD2E78" w:rsidRPr="00AD2E78" w:rsidTr="00D063EE">
        <w:trPr>
          <w:jc w:val="center"/>
        </w:trPr>
        <w:tc>
          <w:tcPr>
            <w:tcW w:w="3969" w:type="dxa"/>
          </w:tcPr>
          <w:p w:rsidR="00AD2E78" w:rsidRPr="00AD2E78" w:rsidRDefault="00AD2E78" w:rsidP="0035556B">
            <w:pPr>
              <w:pStyle w:val="Tabletext"/>
            </w:pPr>
            <w:r w:rsidRPr="00AD2E78">
              <w:rPr>
                <w:rtl/>
                <w:lang w:bidi="ar-EG"/>
              </w:rPr>
              <w:t>حقول زراعية مرتفعة</w:t>
            </w:r>
          </w:p>
          <w:p w:rsidR="00AD2E78" w:rsidRPr="00AD2E78" w:rsidRDefault="00AD2E78" w:rsidP="0035556B">
            <w:pPr>
              <w:pStyle w:val="Tabletext"/>
            </w:pPr>
            <w:r w:rsidRPr="00AD2E78">
              <w:rPr>
                <w:rtl/>
                <w:lang w:bidi="ar-EG"/>
              </w:rPr>
              <w:t>حدائق</w:t>
            </w:r>
          </w:p>
          <w:p w:rsidR="00AD2E78" w:rsidRPr="00AD2E78" w:rsidRDefault="00AD2E78" w:rsidP="0035556B">
            <w:pPr>
              <w:pStyle w:val="Tabletext"/>
            </w:pPr>
            <w:r w:rsidRPr="00AD2E78">
              <w:rPr>
                <w:rtl/>
                <w:lang w:bidi="ar-EG"/>
              </w:rPr>
              <w:t>تغطية ضعيفة الكثافة غير منتظمة</w:t>
            </w:r>
          </w:p>
          <w:p w:rsidR="00AD2E78" w:rsidRPr="00AD2E78" w:rsidRDefault="00AD2E78" w:rsidP="0035556B">
            <w:pPr>
              <w:pStyle w:val="Tabletext"/>
            </w:pPr>
            <w:r w:rsidRPr="00AD2E78">
              <w:rPr>
                <w:rtl/>
                <w:lang w:bidi="ar-EG"/>
              </w:rPr>
              <w:t>بساتين (منتظمة التباعد)</w:t>
            </w:r>
          </w:p>
          <w:p w:rsidR="00AD2E78" w:rsidRPr="00AD2E78" w:rsidRDefault="00AD2E78" w:rsidP="0035556B">
            <w:pPr>
              <w:pStyle w:val="Tabletext"/>
            </w:pPr>
            <w:r w:rsidRPr="00AD2E78">
              <w:rPr>
                <w:rtl/>
                <w:lang w:bidi="ar-EG"/>
              </w:rPr>
              <w:t>مساكن متفرقة</w:t>
            </w:r>
          </w:p>
        </w:tc>
        <w:tc>
          <w:tcPr>
            <w:tcW w:w="2268" w:type="dxa"/>
          </w:tcPr>
          <w:p w:rsidR="00AD2E78" w:rsidRPr="00AD2E78" w:rsidRDefault="00AD2E78" w:rsidP="00D063EE">
            <w:pPr>
              <w:pStyle w:val="Tabletext"/>
              <w:jc w:val="center"/>
              <w:rPr>
                <w:lang w:eastAsia="en-US"/>
              </w:rPr>
            </w:pPr>
          </w:p>
          <w:p w:rsidR="00AD2E78" w:rsidRPr="00AD2E78" w:rsidRDefault="00AD2E78" w:rsidP="00D063EE">
            <w:pPr>
              <w:pStyle w:val="Tabletext"/>
              <w:jc w:val="center"/>
              <w:rPr>
                <w:lang w:val="fr-FR" w:eastAsia="en-US"/>
              </w:rPr>
            </w:pPr>
            <w:r w:rsidRPr="00AD2E78">
              <w:rPr>
                <w:lang w:val="fr-FR" w:eastAsia="en-US"/>
              </w:rPr>
              <w:t>4</w:t>
            </w:r>
          </w:p>
        </w:tc>
        <w:tc>
          <w:tcPr>
            <w:tcW w:w="2268" w:type="dxa"/>
          </w:tcPr>
          <w:p w:rsidR="00AD2E78" w:rsidRPr="00AD2E78" w:rsidRDefault="00AD2E78" w:rsidP="00D063EE">
            <w:pPr>
              <w:pStyle w:val="Tabletext"/>
              <w:jc w:val="center"/>
              <w:rPr>
                <w:lang w:val="fr-FR" w:eastAsia="en-US"/>
              </w:rPr>
            </w:pPr>
          </w:p>
          <w:p w:rsidR="00AD2E78" w:rsidRPr="00AD2E78" w:rsidRDefault="00AD2E78" w:rsidP="00D063EE">
            <w:pPr>
              <w:pStyle w:val="Tabletext"/>
              <w:jc w:val="center"/>
              <w:rPr>
                <w:lang w:val="fr-FR" w:eastAsia="en-US"/>
              </w:rPr>
            </w:pPr>
            <w:r w:rsidRPr="00AD2E78">
              <w:rPr>
                <w:lang w:val="fr-FR" w:eastAsia="en-US"/>
              </w:rPr>
              <w:t>0</w:t>
            </w:r>
            <w:r w:rsidR="002616B7">
              <w:rPr>
                <w:lang w:val="fr-FR" w:eastAsia="en-US"/>
              </w:rPr>
              <w:t>,</w:t>
            </w:r>
            <w:r w:rsidRPr="00AD2E78">
              <w:rPr>
                <w:lang w:val="fr-FR" w:eastAsia="en-US"/>
              </w:rPr>
              <w:t>1</w:t>
            </w:r>
          </w:p>
        </w:tc>
      </w:tr>
      <w:tr w:rsidR="00AD2E78" w:rsidRPr="00AD2E78" w:rsidTr="00D063EE">
        <w:trPr>
          <w:jc w:val="center"/>
        </w:trPr>
        <w:tc>
          <w:tcPr>
            <w:tcW w:w="3969" w:type="dxa"/>
          </w:tcPr>
          <w:p w:rsidR="00AD2E78" w:rsidRPr="00AD2E78" w:rsidRDefault="00AD2E78" w:rsidP="0035556B">
            <w:pPr>
              <w:pStyle w:val="Tabletext"/>
            </w:pPr>
            <w:r w:rsidRPr="00AD2E78">
              <w:rPr>
                <w:rtl/>
                <w:lang w:bidi="ar-EG"/>
              </w:rPr>
              <w:t>وسط القرية</w:t>
            </w:r>
          </w:p>
        </w:tc>
        <w:tc>
          <w:tcPr>
            <w:tcW w:w="2268" w:type="dxa"/>
          </w:tcPr>
          <w:p w:rsidR="00AD2E78" w:rsidRPr="00AD2E78" w:rsidRDefault="00AD2E78" w:rsidP="00D063EE">
            <w:pPr>
              <w:pStyle w:val="Tabletext"/>
              <w:jc w:val="center"/>
              <w:rPr>
                <w:lang w:val="fr-FR" w:eastAsia="en-US"/>
              </w:rPr>
            </w:pPr>
            <w:r w:rsidRPr="00AD2E78">
              <w:rPr>
                <w:lang w:val="fr-FR" w:eastAsia="en-US"/>
              </w:rPr>
              <w:t>5</w:t>
            </w:r>
          </w:p>
        </w:tc>
        <w:tc>
          <w:tcPr>
            <w:tcW w:w="2268" w:type="dxa"/>
          </w:tcPr>
          <w:p w:rsidR="00AD2E78" w:rsidRPr="00AD2E78" w:rsidRDefault="00AD2E78" w:rsidP="00D063EE">
            <w:pPr>
              <w:pStyle w:val="Tabletext"/>
              <w:jc w:val="center"/>
              <w:rPr>
                <w:lang w:val="fr-FR" w:eastAsia="en-US"/>
              </w:rPr>
            </w:pPr>
            <w:r w:rsidRPr="00AD2E78">
              <w:rPr>
                <w:lang w:val="fr-FR" w:eastAsia="en-US"/>
              </w:rPr>
              <w:t>0</w:t>
            </w:r>
            <w:r w:rsidR="002616B7">
              <w:rPr>
                <w:lang w:val="fr-FR" w:eastAsia="en-US"/>
              </w:rPr>
              <w:t>,</w:t>
            </w:r>
            <w:r w:rsidRPr="00AD2E78">
              <w:rPr>
                <w:lang w:val="fr-FR" w:eastAsia="en-US"/>
              </w:rPr>
              <w:t>07</w:t>
            </w:r>
          </w:p>
        </w:tc>
      </w:tr>
      <w:tr w:rsidR="00AD2E78" w:rsidRPr="00AD2E78" w:rsidTr="00D063EE">
        <w:trPr>
          <w:jc w:val="center"/>
        </w:trPr>
        <w:tc>
          <w:tcPr>
            <w:tcW w:w="3969" w:type="dxa"/>
          </w:tcPr>
          <w:p w:rsidR="00AD2E78" w:rsidRPr="00AD2E78" w:rsidRDefault="00AD2E78" w:rsidP="0035556B">
            <w:pPr>
              <w:pStyle w:val="Tabletext"/>
            </w:pPr>
            <w:r w:rsidRPr="00AD2E78">
              <w:rPr>
                <w:rtl/>
                <w:lang w:bidi="ar-EG"/>
              </w:rPr>
              <w:t>أشجار طارحة الأوراق (تباعد غير منتظم)</w:t>
            </w:r>
          </w:p>
          <w:p w:rsidR="00AD2E78" w:rsidRPr="00AD2E78" w:rsidRDefault="00AD2E78" w:rsidP="0035556B">
            <w:pPr>
              <w:pStyle w:val="Tabletext"/>
              <w:rPr>
                <w:rtl/>
                <w:lang w:bidi="ar-EG"/>
              </w:rPr>
            </w:pPr>
            <w:r w:rsidRPr="00AD2E78">
              <w:rPr>
                <w:rtl/>
                <w:lang w:bidi="ar-EG"/>
              </w:rPr>
              <w:t>أشجار طارحة الأوراق (تباعد منتظم)</w:t>
            </w:r>
          </w:p>
          <w:p w:rsidR="00AD2E78" w:rsidRPr="00AD2E78" w:rsidRDefault="00AD2E78" w:rsidP="0035556B">
            <w:pPr>
              <w:pStyle w:val="Tabletext"/>
            </w:pPr>
            <w:r w:rsidRPr="00AD2E78">
              <w:rPr>
                <w:rtl/>
                <w:lang w:bidi="ar-EG"/>
              </w:rPr>
              <w:t>غابات مكونة من أشجار مختلطة</w:t>
            </w:r>
          </w:p>
        </w:tc>
        <w:tc>
          <w:tcPr>
            <w:tcW w:w="2268" w:type="dxa"/>
          </w:tcPr>
          <w:p w:rsidR="00AD2E78" w:rsidRPr="00AD2E78" w:rsidRDefault="00AD2E78" w:rsidP="00D063EE">
            <w:pPr>
              <w:pStyle w:val="Tabletext"/>
              <w:jc w:val="center"/>
              <w:rPr>
                <w:lang w:val="fr-FR" w:eastAsia="en-US"/>
              </w:rPr>
            </w:pPr>
          </w:p>
          <w:p w:rsidR="00AD2E78" w:rsidRPr="00AD2E78" w:rsidRDefault="00AD2E78" w:rsidP="00D063EE">
            <w:pPr>
              <w:pStyle w:val="Tabletext"/>
              <w:jc w:val="center"/>
              <w:rPr>
                <w:lang w:val="fr-FR" w:eastAsia="en-US"/>
              </w:rPr>
            </w:pPr>
            <w:r w:rsidRPr="00AD2E78">
              <w:rPr>
                <w:lang w:val="fr-FR" w:eastAsia="en-US"/>
              </w:rPr>
              <w:t>15</w:t>
            </w:r>
          </w:p>
        </w:tc>
        <w:tc>
          <w:tcPr>
            <w:tcW w:w="2268" w:type="dxa"/>
          </w:tcPr>
          <w:p w:rsidR="00AD2E78" w:rsidRPr="00AD2E78" w:rsidRDefault="00AD2E78" w:rsidP="00D063EE">
            <w:pPr>
              <w:pStyle w:val="Tabletext"/>
              <w:jc w:val="center"/>
              <w:rPr>
                <w:lang w:val="fr-FR" w:eastAsia="en-US"/>
              </w:rPr>
            </w:pPr>
          </w:p>
          <w:p w:rsidR="00AD2E78" w:rsidRPr="00AD2E78" w:rsidRDefault="00AD2E78" w:rsidP="00D063EE">
            <w:pPr>
              <w:pStyle w:val="Tabletext"/>
              <w:jc w:val="center"/>
              <w:rPr>
                <w:lang w:val="fr-FR" w:eastAsia="en-US"/>
              </w:rPr>
            </w:pPr>
            <w:r w:rsidRPr="00AD2E78">
              <w:rPr>
                <w:lang w:val="fr-FR" w:eastAsia="en-US"/>
              </w:rPr>
              <w:t>0</w:t>
            </w:r>
            <w:r w:rsidR="002616B7">
              <w:rPr>
                <w:lang w:val="fr-FR" w:eastAsia="en-US"/>
              </w:rPr>
              <w:t>,</w:t>
            </w:r>
            <w:r w:rsidRPr="00AD2E78">
              <w:rPr>
                <w:lang w:val="fr-FR" w:eastAsia="en-US"/>
              </w:rPr>
              <w:t>05</w:t>
            </w:r>
          </w:p>
        </w:tc>
      </w:tr>
      <w:tr w:rsidR="00AD2E78" w:rsidRPr="00AD2E78" w:rsidTr="00D063EE">
        <w:trPr>
          <w:jc w:val="center"/>
        </w:trPr>
        <w:tc>
          <w:tcPr>
            <w:tcW w:w="3969" w:type="dxa"/>
          </w:tcPr>
          <w:p w:rsidR="00AD2E78" w:rsidRPr="00AD2E78" w:rsidRDefault="00AD2E78" w:rsidP="0035556B">
            <w:pPr>
              <w:pStyle w:val="Tabletext"/>
            </w:pPr>
            <w:r w:rsidRPr="00AD2E78">
              <w:rPr>
                <w:rtl/>
                <w:lang w:bidi="ar-EG"/>
              </w:rPr>
              <w:t>أشجار صنوبرية (غير منتظمة التباعد)</w:t>
            </w:r>
          </w:p>
          <w:p w:rsidR="00AD2E78" w:rsidRPr="00AD2E78" w:rsidRDefault="00AD2E78" w:rsidP="0035556B">
            <w:pPr>
              <w:pStyle w:val="Tabletext"/>
            </w:pPr>
            <w:r w:rsidRPr="00AD2E78">
              <w:rPr>
                <w:rtl/>
                <w:lang w:bidi="ar-EG"/>
              </w:rPr>
              <w:t>أشجار صنوبرية (منتظمة التباعد)</w:t>
            </w:r>
          </w:p>
        </w:tc>
        <w:tc>
          <w:tcPr>
            <w:tcW w:w="2268" w:type="dxa"/>
            <w:vAlign w:val="center"/>
          </w:tcPr>
          <w:p w:rsidR="00AD2E78" w:rsidRPr="00AD2E78" w:rsidRDefault="00AD2E78" w:rsidP="00D063EE">
            <w:pPr>
              <w:pStyle w:val="Tabletext"/>
              <w:jc w:val="center"/>
              <w:rPr>
                <w:lang w:val="fr-FR" w:eastAsia="en-US"/>
              </w:rPr>
            </w:pPr>
            <w:r w:rsidRPr="00AD2E78">
              <w:rPr>
                <w:lang w:val="fr-FR" w:eastAsia="en-US"/>
              </w:rPr>
              <w:t>20</w:t>
            </w:r>
          </w:p>
        </w:tc>
        <w:tc>
          <w:tcPr>
            <w:tcW w:w="2268" w:type="dxa"/>
            <w:vAlign w:val="center"/>
          </w:tcPr>
          <w:p w:rsidR="00AD2E78" w:rsidRPr="00AD2E78" w:rsidRDefault="00AD2E78" w:rsidP="00D063EE">
            <w:pPr>
              <w:pStyle w:val="Tabletext"/>
              <w:jc w:val="center"/>
              <w:rPr>
                <w:lang w:val="fr-FR" w:eastAsia="en-US"/>
              </w:rPr>
            </w:pPr>
            <w:r w:rsidRPr="00AD2E78">
              <w:rPr>
                <w:lang w:val="fr-FR" w:eastAsia="en-US"/>
              </w:rPr>
              <w:t>0</w:t>
            </w:r>
            <w:r w:rsidR="002616B7">
              <w:rPr>
                <w:lang w:val="fr-FR" w:eastAsia="en-US"/>
              </w:rPr>
              <w:t>,</w:t>
            </w:r>
            <w:r w:rsidRPr="00AD2E78">
              <w:rPr>
                <w:lang w:val="fr-FR" w:eastAsia="en-US"/>
              </w:rPr>
              <w:t>05</w:t>
            </w:r>
          </w:p>
        </w:tc>
      </w:tr>
      <w:tr w:rsidR="00AD2E78" w:rsidRPr="00AD2E78" w:rsidTr="00D063EE">
        <w:trPr>
          <w:jc w:val="center"/>
        </w:trPr>
        <w:tc>
          <w:tcPr>
            <w:tcW w:w="3969" w:type="dxa"/>
          </w:tcPr>
          <w:p w:rsidR="00AD2E78" w:rsidRPr="00AD2E78" w:rsidRDefault="00AD2E78" w:rsidP="0035556B">
            <w:pPr>
              <w:pStyle w:val="Tabletext"/>
            </w:pPr>
            <w:r w:rsidRPr="00AD2E78">
              <w:rPr>
                <w:rtl/>
                <w:lang w:bidi="ar-EG"/>
              </w:rPr>
              <w:t>غابة استوائية</w:t>
            </w:r>
          </w:p>
        </w:tc>
        <w:tc>
          <w:tcPr>
            <w:tcW w:w="2268" w:type="dxa"/>
          </w:tcPr>
          <w:p w:rsidR="00AD2E78" w:rsidRPr="00AD2E78" w:rsidRDefault="00AD2E78" w:rsidP="00D063EE">
            <w:pPr>
              <w:pStyle w:val="Tabletext"/>
              <w:jc w:val="center"/>
              <w:rPr>
                <w:lang w:val="fr-FR" w:eastAsia="en-US"/>
              </w:rPr>
            </w:pPr>
            <w:r w:rsidRPr="00AD2E78">
              <w:rPr>
                <w:lang w:val="fr-FR" w:eastAsia="en-US"/>
              </w:rPr>
              <w:t>20</w:t>
            </w:r>
          </w:p>
        </w:tc>
        <w:tc>
          <w:tcPr>
            <w:tcW w:w="2268" w:type="dxa"/>
          </w:tcPr>
          <w:p w:rsidR="00AD2E78" w:rsidRPr="00AD2E78" w:rsidRDefault="00AD2E78" w:rsidP="00D063EE">
            <w:pPr>
              <w:pStyle w:val="Tabletext"/>
              <w:jc w:val="center"/>
              <w:rPr>
                <w:lang w:val="fr-FR" w:eastAsia="en-US"/>
              </w:rPr>
            </w:pPr>
            <w:r w:rsidRPr="00AD2E78">
              <w:rPr>
                <w:lang w:val="fr-FR" w:eastAsia="en-US"/>
              </w:rPr>
              <w:t>0</w:t>
            </w:r>
            <w:r w:rsidR="002616B7">
              <w:rPr>
                <w:lang w:val="fr-FR" w:eastAsia="en-US"/>
              </w:rPr>
              <w:t>,</w:t>
            </w:r>
            <w:r w:rsidRPr="00AD2E78">
              <w:rPr>
                <w:lang w:val="fr-FR" w:eastAsia="en-US"/>
              </w:rPr>
              <w:t>03</w:t>
            </w:r>
          </w:p>
        </w:tc>
      </w:tr>
      <w:tr w:rsidR="00AD2E78" w:rsidRPr="00AD2E78" w:rsidTr="00D063EE">
        <w:trPr>
          <w:jc w:val="center"/>
        </w:trPr>
        <w:tc>
          <w:tcPr>
            <w:tcW w:w="3969" w:type="dxa"/>
          </w:tcPr>
          <w:p w:rsidR="00AD2E78" w:rsidRPr="00AD2E78" w:rsidRDefault="00AD2E78" w:rsidP="0035556B">
            <w:pPr>
              <w:pStyle w:val="Tabletext"/>
              <w:rPr>
                <w:rtl/>
                <w:lang w:bidi="ar-EG"/>
              </w:rPr>
            </w:pPr>
            <w:r w:rsidRPr="00AD2E78">
              <w:rPr>
                <w:rtl/>
                <w:lang w:bidi="ar-EG"/>
              </w:rPr>
              <w:t>منطقة شبه حضرية</w:t>
            </w:r>
          </w:p>
        </w:tc>
        <w:tc>
          <w:tcPr>
            <w:tcW w:w="2268" w:type="dxa"/>
          </w:tcPr>
          <w:p w:rsidR="00AD2E78" w:rsidRPr="00AD2E78" w:rsidRDefault="00AD2E78" w:rsidP="00D063EE">
            <w:pPr>
              <w:pStyle w:val="Tabletext"/>
              <w:jc w:val="center"/>
              <w:rPr>
                <w:lang w:val="fr-FR" w:eastAsia="en-US"/>
              </w:rPr>
            </w:pPr>
            <w:r w:rsidRPr="00AD2E78">
              <w:rPr>
                <w:lang w:val="fr-FR" w:eastAsia="en-US"/>
              </w:rPr>
              <w:t>9</w:t>
            </w:r>
          </w:p>
        </w:tc>
        <w:tc>
          <w:tcPr>
            <w:tcW w:w="2268" w:type="dxa"/>
          </w:tcPr>
          <w:p w:rsidR="00AD2E78" w:rsidRPr="00AD2E78" w:rsidRDefault="00AD2E78" w:rsidP="00D063EE">
            <w:pPr>
              <w:pStyle w:val="Tabletext"/>
              <w:jc w:val="center"/>
              <w:rPr>
                <w:lang w:val="fr-FR" w:eastAsia="en-US"/>
              </w:rPr>
            </w:pPr>
            <w:r w:rsidRPr="00AD2E78">
              <w:rPr>
                <w:lang w:val="fr-FR" w:eastAsia="en-US"/>
              </w:rPr>
              <w:t>0</w:t>
            </w:r>
            <w:r w:rsidR="002616B7">
              <w:rPr>
                <w:lang w:val="fr-FR" w:eastAsia="en-US"/>
              </w:rPr>
              <w:t>,</w:t>
            </w:r>
            <w:r w:rsidRPr="00AD2E78">
              <w:rPr>
                <w:lang w:val="fr-FR" w:eastAsia="en-US"/>
              </w:rPr>
              <w:t>025</w:t>
            </w:r>
          </w:p>
        </w:tc>
      </w:tr>
      <w:tr w:rsidR="00AD2E78" w:rsidRPr="00AD2E78" w:rsidTr="00D063EE">
        <w:trPr>
          <w:jc w:val="center"/>
        </w:trPr>
        <w:tc>
          <w:tcPr>
            <w:tcW w:w="3969" w:type="dxa"/>
          </w:tcPr>
          <w:p w:rsidR="00AD2E78" w:rsidRPr="00AD2E78" w:rsidRDefault="00AD2E78" w:rsidP="0035556B">
            <w:pPr>
              <w:pStyle w:val="Tabletext"/>
            </w:pPr>
            <w:r w:rsidRPr="00AD2E78">
              <w:rPr>
                <w:rtl/>
                <w:lang w:bidi="ar-EG"/>
              </w:rPr>
              <w:t>منطقة شبه حضرية كثيفة</w:t>
            </w:r>
          </w:p>
        </w:tc>
        <w:tc>
          <w:tcPr>
            <w:tcW w:w="2268" w:type="dxa"/>
          </w:tcPr>
          <w:p w:rsidR="00AD2E78" w:rsidRPr="00AD2E78" w:rsidRDefault="00AD2E78" w:rsidP="00D063EE">
            <w:pPr>
              <w:pStyle w:val="Tabletext"/>
              <w:jc w:val="center"/>
              <w:rPr>
                <w:lang w:val="fr-FR" w:eastAsia="en-US"/>
              </w:rPr>
            </w:pPr>
            <w:r w:rsidRPr="00AD2E78">
              <w:rPr>
                <w:lang w:val="fr-FR" w:eastAsia="en-US"/>
              </w:rPr>
              <w:t>12</w:t>
            </w:r>
          </w:p>
        </w:tc>
        <w:tc>
          <w:tcPr>
            <w:tcW w:w="2268" w:type="dxa"/>
          </w:tcPr>
          <w:p w:rsidR="00AD2E78" w:rsidRPr="00AD2E78" w:rsidRDefault="00AD2E78" w:rsidP="00D063EE">
            <w:pPr>
              <w:pStyle w:val="Tabletext"/>
              <w:jc w:val="center"/>
              <w:rPr>
                <w:lang w:val="fr-FR" w:eastAsia="en-US"/>
              </w:rPr>
            </w:pPr>
            <w:r w:rsidRPr="00AD2E78">
              <w:rPr>
                <w:lang w:val="fr-FR" w:eastAsia="en-US"/>
              </w:rPr>
              <w:t>0</w:t>
            </w:r>
            <w:r w:rsidR="002616B7">
              <w:rPr>
                <w:lang w:val="fr-FR" w:eastAsia="en-US"/>
              </w:rPr>
              <w:t>,</w:t>
            </w:r>
            <w:r w:rsidRPr="00AD2E78">
              <w:rPr>
                <w:lang w:val="fr-FR" w:eastAsia="en-US"/>
              </w:rPr>
              <w:t>02</w:t>
            </w:r>
          </w:p>
        </w:tc>
      </w:tr>
      <w:tr w:rsidR="00AD2E78" w:rsidRPr="00AD2E78" w:rsidTr="00D063EE">
        <w:trPr>
          <w:jc w:val="center"/>
        </w:trPr>
        <w:tc>
          <w:tcPr>
            <w:tcW w:w="3969" w:type="dxa"/>
          </w:tcPr>
          <w:p w:rsidR="00AD2E78" w:rsidRPr="00AD2E78" w:rsidRDefault="00AD2E78" w:rsidP="0035556B">
            <w:pPr>
              <w:pStyle w:val="Tabletext"/>
            </w:pPr>
            <w:r w:rsidRPr="00AD2E78">
              <w:rPr>
                <w:rtl/>
                <w:lang w:bidi="ar-EG"/>
              </w:rPr>
              <w:t>منطقة حضرية</w:t>
            </w:r>
          </w:p>
        </w:tc>
        <w:tc>
          <w:tcPr>
            <w:tcW w:w="2268" w:type="dxa"/>
          </w:tcPr>
          <w:p w:rsidR="00AD2E78" w:rsidRPr="00AD2E78" w:rsidRDefault="00AD2E78" w:rsidP="00D063EE">
            <w:pPr>
              <w:pStyle w:val="Tabletext"/>
              <w:jc w:val="center"/>
              <w:rPr>
                <w:lang w:val="fr-FR" w:eastAsia="en-US"/>
              </w:rPr>
            </w:pPr>
            <w:r w:rsidRPr="00AD2E78">
              <w:rPr>
                <w:lang w:val="fr-FR" w:eastAsia="en-US"/>
              </w:rPr>
              <w:t>20</w:t>
            </w:r>
          </w:p>
        </w:tc>
        <w:tc>
          <w:tcPr>
            <w:tcW w:w="2268" w:type="dxa"/>
          </w:tcPr>
          <w:p w:rsidR="00AD2E78" w:rsidRPr="00AD2E78" w:rsidRDefault="00AD2E78" w:rsidP="00D063EE">
            <w:pPr>
              <w:pStyle w:val="Tabletext"/>
              <w:jc w:val="center"/>
              <w:rPr>
                <w:lang w:val="fr-FR" w:eastAsia="en-US"/>
              </w:rPr>
            </w:pPr>
            <w:r w:rsidRPr="00AD2E78">
              <w:rPr>
                <w:lang w:val="fr-FR" w:eastAsia="en-US"/>
              </w:rPr>
              <w:t>0</w:t>
            </w:r>
            <w:r w:rsidR="002616B7">
              <w:rPr>
                <w:lang w:val="fr-FR" w:eastAsia="en-US"/>
              </w:rPr>
              <w:t>,</w:t>
            </w:r>
            <w:r w:rsidRPr="00AD2E78">
              <w:rPr>
                <w:lang w:val="fr-FR" w:eastAsia="en-US"/>
              </w:rPr>
              <w:t>02</w:t>
            </w:r>
          </w:p>
        </w:tc>
      </w:tr>
      <w:tr w:rsidR="00AD2E78" w:rsidRPr="00AD2E78" w:rsidTr="00D063EE">
        <w:trPr>
          <w:jc w:val="center"/>
        </w:trPr>
        <w:tc>
          <w:tcPr>
            <w:tcW w:w="3969" w:type="dxa"/>
          </w:tcPr>
          <w:p w:rsidR="00AD2E78" w:rsidRPr="00AD2E78" w:rsidRDefault="00AD2E78" w:rsidP="0035556B">
            <w:pPr>
              <w:pStyle w:val="Tabletext"/>
            </w:pPr>
            <w:r w:rsidRPr="00AD2E78">
              <w:rPr>
                <w:rtl/>
                <w:lang w:bidi="ar-EG"/>
              </w:rPr>
              <w:t>منطقة حضرية كثيفة</w:t>
            </w:r>
          </w:p>
        </w:tc>
        <w:tc>
          <w:tcPr>
            <w:tcW w:w="2268" w:type="dxa"/>
          </w:tcPr>
          <w:p w:rsidR="00AD2E78" w:rsidRPr="00AD2E78" w:rsidRDefault="00AD2E78" w:rsidP="00D063EE">
            <w:pPr>
              <w:pStyle w:val="Tabletext"/>
              <w:jc w:val="center"/>
              <w:rPr>
                <w:lang w:val="fr-FR" w:eastAsia="en-US"/>
              </w:rPr>
            </w:pPr>
            <w:r w:rsidRPr="00AD2E78">
              <w:rPr>
                <w:lang w:val="fr-FR" w:eastAsia="en-US"/>
              </w:rPr>
              <w:t>25</w:t>
            </w:r>
          </w:p>
        </w:tc>
        <w:tc>
          <w:tcPr>
            <w:tcW w:w="2268" w:type="dxa"/>
          </w:tcPr>
          <w:p w:rsidR="00AD2E78" w:rsidRPr="00AD2E78" w:rsidRDefault="00AD2E78" w:rsidP="00D063EE">
            <w:pPr>
              <w:pStyle w:val="Tabletext"/>
              <w:jc w:val="center"/>
              <w:rPr>
                <w:lang w:val="fr-FR" w:eastAsia="en-US"/>
              </w:rPr>
            </w:pPr>
            <w:r w:rsidRPr="00AD2E78">
              <w:rPr>
                <w:lang w:val="fr-FR" w:eastAsia="en-US"/>
              </w:rPr>
              <w:t>0</w:t>
            </w:r>
            <w:r w:rsidR="002616B7">
              <w:rPr>
                <w:lang w:val="fr-FR" w:eastAsia="en-US"/>
              </w:rPr>
              <w:t>,</w:t>
            </w:r>
            <w:r w:rsidRPr="00AD2E78">
              <w:rPr>
                <w:lang w:val="fr-FR" w:eastAsia="en-US"/>
              </w:rPr>
              <w:t>02</w:t>
            </w:r>
          </w:p>
        </w:tc>
      </w:tr>
      <w:tr w:rsidR="00AD2E78" w:rsidRPr="00AD2E78" w:rsidTr="00D063EE">
        <w:trPr>
          <w:jc w:val="center"/>
        </w:trPr>
        <w:tc>
          <w:tcPr>
            <w:tcW w:w="3969" w:type="dxa"/>
          </w:tcPr>
          <w:p w:rsidR="00AD2E78" w:rsidRPr="00AD2E78" w:rsidRDefault="00AD2E78" w:rsidP="0035556B">
            <w:pPr>
              <w:pStyle w:val="Tabletext"/>
              <w:rPr>
                <w:rtl/>
                <w:lang w:bidi="ar-EG"/>
              </w:rPr>
            </w:pPr>
            <w:r w:rsidRPr="00AD2E78">
              <w:rPr>
                <w:rtl/>
                <w:lang w:bidi="ar-EG"/>
              </w:rPr>
              <w:t>منطقة حضرية ذات مبان</w:t>
            </w:r>
            <w:r w:rsidR="0075792F">
              <w:rPr>
                <w:rFonts w:hint="cs"/>
                <w:rtl/>
                <w:lang w:bidi="ar-EG"/>
              </w:rPr>
              <w:t>ٍ</w:t>
            </w:r>
            <w:r w:rsidRPr="00AD2E78">
              <w:rPr>
                <w:rtl/>
                <w:lang w:bidi="ar-EG"/>
              </w:rPr>
              <w:t xml:space="preserve"> مرتفعة</w:t>
            </w:r>
          </w:p>
        </w:tc>
        <w:tc>
          <w:tcPr>
            <w:tcW w:w="2268" w:type="dxa"/>
          </w:tcPr>
          <w:p w:rsidR="00AD2E78" w:rsidRPr="00AD2E78" w:rsidRDefault="00AD2E78" w:rsidP="00D063EE">
            <w:pPr>
              <w:pStyle w:val="Tabletext"/>
              <w:jc w:val="center"/>
              <w:rPr>
                <w:lang w:val="fr-FR" w:eastAsia="en-US"/>
              </w:rPr>
            </w:pPr>
            <w:r w:rsidRPr="00AD2E78">
              <w:rPr>
                <w:lang w:val="fr-FR" w:eastAsia="en-US"/>
              </w:rPr>
              <w:t>35</w:t>
            </w:r>
          </w:p>
        </w:tc>
        <w:tc>
          <w:tcPr>
            <w:tcW w:w="2268" w:type="dxa"/>
          </w:tcPr>
          <w:p w:rsidR="00AD2E78" w:rsidRPr="00AD2E78" w:rsidRDefault="00AD2E78" w:rsidP="00D063EE">
            <w:pPr>
              <w:pStyle w:val="Tabletext"/>
              <w:jc w:val="center"/>
              <w:rPr>
                <w:lang w:val="fr-FR" w:eastAsia="en-US"/>
              </w:rPr>
            </w:pPr>
            <w:r w:rsidRPr="00AD2E78">
              <w:rPr>
                <w:lang w:val="fr-FR" w:eastAsia="en-US"/>
              </w:rPr>
              <w:t>0</w:t>
            </w:r>
            <w:r w:rsidR="002616B7">
              <w:rPr>
                <w:lang w:val="fr-FR" w:eastAsia="en-US"/>
              </w:rPr>
              <w:t>,</w:t>
            </w:r>
            <w:r w:rsidRPr="00AD2E78">
              <w:rPr>
                <w:lang w:val="fr-FR" w:eastAsia="en-US"/>
              </w:rPr>
              <w:t>02</w:t>
            </w:r>
          </w:p>
        </w:tc>
      </w:tr>
      <w:tr w:rsidR="00AD2E78" w:rsidRPr="00AD2E78" w:rsidTr="00D063EE">
        <w:trPr>
          <w:jc w:val="center"/>
        </w:trPr>
        <w:tc>
          <w:tcPr>
            <w:tcW w:w="3969" w:type="dxa"/>
          </w:tcPr>
          <w:p w:rsidR="00AD2E78" w:rsidRPr="00AD2E78" w:rsidRDefault="00AD2E78" w:rsidP="0035556B">
            <w:pPr>
              <w:pStyle w:val="Tabletext"/>
            </w:pPr>
            <w:r w:rsidRPr="00AD2E78">
              <w:rPr>
                <w:rtl/>
                <w:lang w:bidi="ar-EG"/>
              </w:rPr>
              <w:t>منطقة صناعية</w:t>
            </w:r>
          </w:p>
        </w:tc>
        <w:tc>
          <w:tcPr>
            <w:tcW w:w="2268" w:type="dxa"/>
          </w:tcPr>
          <w:p w:rsidR="00AD2E78" w:rsidRPr="00AD2E78" w:rsidRDefault="00AD2E78" w:rsidP="00D063EE">
            <w:pPr>
              <w:pStyle w:val="Tabletext"/>
              <w:jc w:val="center"/>
              <w:rPr>
                <w:lang w:val="fr-FR" w:eastAsia="en-US"/>
              </w:rPr>
            </w:pPr>
            <w:r w:rsidRPr="00AD2E78">
              <w:rPr>
                <w:lang w:val="fr-FR" w:eastAsia="en-US"/>
              </w:rPr>
              <w:t>20</w:t>
            </w:r>
          </w:p>
        </w:tc>
        <w:tc>
          <w:tcPr>
            <w:tcW w:w="2268" w:type="dxa"/>
          </w:tcPr>
          <w:p w:rsidR="00AD2E78" w:rsidRPr="00AD2E78" w:rsidRDefault="00AD2E78" w:rsidP="00D063EE">
            <w:pPr>
              <w:pStyle w:val="Tabletext"/>
              <w:jc w:val="center"/>
              <w:rPr>
                <w:lang w:val="fr-FR" w:eastAsia="en-US"/>
              </w:rPr>
            </w:pPr>
            <w:r w:rsidRPr="00AD2E78">
              <w:rPr>
                <w:lang w:val="fr-FR" w:eastAsia="en-US"/>
              </w:rPr>
              <w:t>0</w:t>
            </w:r>
            <w:r w:rsidR="002616B7">
              <w:rPr>
                <w:lang w:val="fr-FR" w:eastAsia="en-US"/>
              </w:rPr>
              <w:t>,</w:t>
            </w:r>
            <w:r w:rsidRPr="00AD2E78">
              <w:rPr>
                <w:lang w:val="fr-FR" w:eastAsia="en-US"/>
              </w:rPr>
              <w:t>05</w:t>
            </w:r>
          </w:p>
        </w:tc>
      </w:tr>
    </w:tbl>
    <w:p w:rsidR="00013529" w:rsidRDefault="00013529" w:rsidP="002616B7">
      <w:pPr>
        <w:spacing w:before="240"/>
        <w:rPr>
          <w:rtl/>
          <w:lang w:bidi="ar-EG"/>
        </w:rPr>
      </w:pPr>
      <w:r w:rsidRPr="00013529">
        <w:rPr>
          <w:rtl/>
          <w:lang w:bidi="ar-EG"/>
        </w:rPr>
        <w:t>ينبغي ألا تؤخذ</w:t>
      </w:r>
      <w:r>
        <w:rPr>
          <w:rtl/>
          <w:lang w:bidi="ar-EG"/>
        </w:rPr>
        <w:t xml:space="preserve"> في </w:t>
      </w:r>
      <w:r w:rsidRPr="00013529">
        <w:rPr>
          <w:rtl/>
          <w:lang w:bidi="ar-EG"/>
        </w:rPr>
        <w:t>الاعتبار الخسائر الإضافية الناتجة عن الحجب بواسطة مجموعة من العوائق (أو بواسطة التغطية الأرضية) بالنسبة إلى الفئات التي لا ترد</w:t>
      </w:r>
      <w:r>
        <w:rPr>
          <w:rtl/>
          <w:lang w:bidi="ar-EG"/>
        </w:rPr>
        <w:t xml:space="preserve"> في </w:t>
      </w:r>
      <w:r w:rsidRPr="00013529">
        <w:rPr>
          <w:rtl/>
          <w:lang w:bidi="ar-EG"/>
        </w:rPr>
        <w:t xml:space="preserve">الجدول </w:t>
      </w:r>
      <w:r w:rsidRPr="00013529">
        <w:t>4</w:t>
      </w:r>
      <w:r w:rsidRPr="00013529">
        <w:rPr>
          <w:rtl/>
          <w:lang w:bidi="ar-EG"/>
        </w:rPr>
        <w:t>.</w:t>
      </w:r>
    </w:p>
    <w:p w:rsidR="002616B7" w:rsidRDefault="002616B7" w:rsidP="002616B7">
      <w:pPr>
        <w:pStyle w:val="FigureNo"/>
        <w:rPr>
          <w:rtl/>
          <w:lang w:bidi="ar-SY"/>
        </w:rPr>
      </w:pPr>
      <w:r>
        <w:rPr>
          <w:rFonts w:hint="cs"/>
          <w:rtl/>
        </w:rPr>
        <w:lastRenderedPageBreak/>
        <w:t xml:space="preserve">الشكل </w:t>
      </w:r>
      <w:r>
        <w:t>3</w:t>
      </w:r>
    </w:p>
    <w:p w:rsidR="002616B7" w:rsidRDefault="007B1D54" w:rsidP="002616B7">
      <w:pPr>
        <w:pStyle w:val="FigureTitle"/>
        <w:rPr>
          <w:i/>
          <w:iCs/>
          <w:vertAlign w:val="subscript"/>
          <w:rtl/>
        </w:rPr>
      </w:pPr>
      <w:r>
        <w:rPr>
          <w:rFonts w:cs="Times New Roman"/>
          <w:noProof/>
          <w:sz w:val="24"/>
          <w:szCs w:val="20"/>
          <w:lang w:val="en-US" w:eastAsia="zh-CN" w:bidi="ar-SA"/>
        </w:rPr>
        <mc:AlternateContent>
          <mc:Choice Requires="wpg">
            <w:drawing>
              <wp:anchor distT="0" distB="0" distL="114300" distR="114300" simplePos="0" relativeHeight="251655168" behindDoc="0" locked="0" layoutInCell="1" allowOverlap="1">
                <wp:simplePos x="0" y="0"/>
                <wp:positionH relativeFrom="column">
                  <wp:posOffset>2151380</wp:posOffset>
                </wp:positionH>
                <wp:positionV relativeFrom="paragraph">
                  <wp:posOffset>285115</wp:posOffset>
                </wp:positionV>
                <wp:extent cx="3883025" cy="3086100"/>
                <wp:effectExtent l="4445" t="0" r="0" b="2540"/>
                <wp:wrapNone/>
                <wp:docPr id="411"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3025" cy="3086100"/>
                          <a:chOff x="4522" y="2306"/>
                          <a:chExt cx="6115" cy="4860"/>
                        </a:xfrm>
                      </wpg:grpSpPr>
                      <wps:wsp>
                        <wps:cNvPr id="412" name="Text Box 694"/>
                        <wps:cNvSpPr txBox="1">
                          <a:spLocks noChangeArrowheads="1"/>
                        </wps:cNvSpPr>
                        <wps:spPr bwMode="auto">
                          <a:xfrm>
                            <a:off x="4704" y="2306"/>
                            <a:ext cx="2368"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3B6784" w:rsidRDefault="00D8031E" w:rsidP="003B6784">
                              <w:pPr>
                                <w:spacing w:before="60" w:line="144" w:lineRule="auto"/>
                                <w:jc w:val="center"/>
                                <w:rPr>
                                  <w:sz w:val="18"/>
                                  <w:szCs w:val="24"/>
                                  <w:lang w:bidi="ar-SY"/>
                                </w:rPr>
                              </w:pPr>
                              <w:r>
                                <w:rPr>
                                  <w:rFonts w:hint="cs"/>
                                  <w:sz w:val="18"/>
                                  <w:szCs w:val="24"/>
                                  <w:rtl/>
                                  <w:lang w:bidi="ar-SY"/>
                                </w:rPr>
                                <w:t>عائق "حجب بسبب التضاريس"</w:t>
                              </w:r>
                            </w:p>
                          </w:txbxContent>
                        </wps:txbx>
                        <wps:bodyPr rot="0" vert="horz" wrap="square" lIns="0" tIns="0" rIns="0" bIns="0" anchor="t" anchorCtr="0" upright="1">
                          <a:noAutofit/>
                        </wps:bodyPr>
                      </wps:wsp>
                      <wps:wsp>
                        <wps:cNvPr id="413" name="Text Box 695"/>
                        <wps:cNvSpPr txBox="1">
                          <a:spLocks noChangeArrowheads="1"/>
                        </wps:cNvSpPr>
                        <wps:spPr bwMode="auto">
                          <a:xfrm>
                            <a:off x="9170" y="3107"/>
                            <a:ext cx="1467"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3B6784" w:rsidRDefault="00D8031E" w:rsidP="003B6784">
                              <w:pPr>
                                <w:spacing w:before="60" w:line="144" w:lineRule="auto"/>
                                <w:jc w:val="left"/>
                                <w:rPr>
                                  <w:sz w:val="18"/>
                                  <w:szCs w:val="24"/>
                                  <w:lang w:bidi="ar-SY"/>
                                </w:rPr>
                              </w:pPr>
                              <w:r>
                                <w:rPr>
                                  <w:rFonts w:hint="cs"/>
                                  <w:sz w:val="18"/>
                                  <w:szCs w:val="24"/>
                                  <w:rtl/>
                                  <w:lang w:bidi="ar-SY"/>
                                </w:rPr>
                                <w:t xml:space="preserve">الارتفاع الاسمي لمجموعة العوائق، </w:t>
                              </w:r>
                              <w:r>
                                <w:rPr>
                                  <w:sz w:val="18"/>
                                  <w:szCs w:val="24"/>
                                  <w:lang w:bidi="ar-SY"/>
                                </w:rPr>
                                <w:t xml:space="preserve">(m) </w:t>
                              </w:r>
                              <w:r w:rsidRPr="003B6784">
                                <w:rPr>
                                  <w:i/>
                                  <w:iCs/>
                                  <w:sz w:val="18"/>
                                  <w:szCs w:val="24"/>
                                  <w:lang w:bidi="ar-SY"/>
                                </w:rPr>
                                <w:t>h</w:t>
                              </w:r>
                              <w:r w:rsidRPr="003B6784">
                                <w:rPr>
                                  <w:i/>
                                  <w:iCs/>
                                  <w:sz w:val="18"/>
                                  <w:szCs w:val="24"/>
                                  <w:vertAlign w:val="subscript"/>
                                  <w:lang w:bidi="ar-SY"/>
                                </w:rPr>
                                <w:t>a</w:t>
                              </w:r>
                            </w:p>
                          </w:txbxContent>
                        </wps:txbx>
                        <wps:bodyPr rot="0" vert="horz" wrap="square" lIns="0" tIns="0" rIns="0" bIns="0" anchor="t" anchorCtr="0" upright="1">
                          <a:noAutofit/>
                        </wps:bodyPr>
                      </wps:wsp>
                      <wps:wsp>
                        <wps:cNvPr id="414" name="Text Box 696"/>
                        <wps:cNvSpPr txBox="1">
                          <a:spLocks noChangeArrowheads="1"/>
                        </wps:cNvSpPr>
                        <wps:spPr bwMode="auto">
                          <a:xfrm>
                            <a:off x="9108" y="4737"/>
                            <a:ext cx="1364"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3B6784" w:rsidRDefault="00D8031E" w:rsidP="003B6784">
                              <w:pPr>
                                <w:spacing w:before="60" w:line="144" w:lineRule="auto"/>
                                <w:jc w:val="left"/>
                                <w:rPr>
                                  <w:sz w:val="18"/>
                                  <w:szCs w:val="24"/>
                                  <w:rtl/>
                                  <w:lang w:bidi="ar-SY"/>
                                </w:rPr>
                              </w:pPr>
                              <w:r>
                                <w:rPr>
                                  <w:rFonts w:hint="cs"/>
                                  <w:sz w:val="18"/>
                                  <w:szCs w:val="24"/>
                                  <w:rtl/>
                                  <w:lang w:bidi="ar-SY"/>
                                </w:rPr>
                                <w:t xml:space="preserve">الارتفاع الاسمي عن الأرض، </w:t>
                              </w:r>
                              <w:r>
                                <w:rPr>
                                  <w:sz w:val="18"/>
                                  <w:szCs w:val="24"/>
                                  <w:lang w:bidi="ar-SY"/>
                                </w:rPr>
                                <w:t xml:space="preserve">(m) </w:t>
                              </w:r>
                              <w:r w:rsidRPr="003B6784">
                                <w:rPr>
                                  <w:i/>
                                  <w:iCs/>
                                  <w:sz w:val="18"/>
                                  <w:szCs w:val="24"/>
                                  <w:lang w:bidi="ar-SY"/>
                                </w:rPr>
                                <w:t>h</w:t>
                              </w:r>
                              <w:r>
                                <w:rPr>
                                  <w:i/>
                                  <w:iCs/>
                                  <w:sz w:val="18"/>
                                  <w:szCs w:val="24"/>
                                  <w:vertAlign w:val="subscript"/>
                                  <w:lang w:bidi="ar-SY"/>
                                </w:rPr>
                                <w:t>g</w:t>
                              </w:r>
                            </w:p>
                          </w:txbxContent>
                        </wps:txbx>
                        <wps:bodyPr rot="0" vert="horz" wrap="square" lIns="0" tIns="0" rIns="0" bIns="0" anchor="t" anchorCtr="0" upright="1">
                          <a:noAutofit/>
                        </wps:bodyPr>
                      </wps:wsp>
                      <wps:wsp>
                        <wps:cNvPr id="415" name="Text Box 697"/>
                        <wps:cNvSpPr txBox="1">
                          <a:spLocks noChangeArrowheads="1"/>
                        </wps:cNvSpPr>
                        <wps:spPr bwMode="auto">
                          <a:xfrm>
                            <a:off x="9018" y="5574"/>
                            <a:ext cx="1467"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3B6784" w:rsidRDefault="00D8031E" w:rsidP="008511CE">
                              <w:pPr>
                                <w:spacing w:before="60" w:line="144" w:lineRule="auto"/>
                                <w:jc w:val="left"/>
                                <w:rPr>
                                  <w:sz w:val="18"/>
                                  <w:szCs w:val="24"/>
                                  <w:rtl/>
                                  <w:lang w:bidi="ar-SY"/>
                                </w:rPr>
                              </w:pPr>
                              <w:r>
                                <w:rPr>
                                  <w:rFonts w:hint="cs"/>
                                  <w:sz w:val="18"/>
                                  <w:szCs w:val="24"/>
                                  <w:rtl/>
                                  <w:lang w:bidi="ar-SY"/>
                                </w:rPr>
                                <w:t>المساف</w:t>
                              </w:r>
                              <w:r>
                                <w:rPr>
                                  <w:rFonts w:hint="cs"/>
                                  <w:sz w:val="18"/>
                                  <w:szCs w:val="24"/>
                                  <w:rtl/>
                                  <w:lang w:bidi="ar-EG"/>
                                </w:rPr>
                                <w:t>ة</w:t>
                              </w:r>
                              <w:r>
                                <w:rPr>
                                  <w:rFonts w:hint="cs"/>
                                  <w:sz w:val="18"/>
                                  <w:szCs w:val="24"/>
                                  <w:rtl/>
                                  <w:lang w:bidi="ar-SY"/>
                                </w:rPr>
                                <w:t xml:space="preserve"> (المسافات) المفترضة لمجموعة العوائق، </w:t>
                              </w:r>
                              <w:r w:rsidRPr="003B6784">
                                <w:rPr>
                                  <w:i/>
                                  <w:iCs/>
                                  <w:sz w:val="18"/>
                                  <w:szCs w:val="24"/>
                                  <w:lang w:bidi="ar-SY"/>
                                </w:rPr>
                                <w:t>d</w:t>
                              </w:r>
                              <w:r w:rsidRPr="003B6784">
                                <w:rPr>
                                  <w:i/>
                                  <w:iCs/>
                                  <w:sz w:val="18"/>
                                  <w:szCs w:val="24"/>
                                  <w:vertAlign w:val="subscript"/>
                                  <w:lang w:bidi="ar-SY"/>
                                </w:rPr>
                                <w:t>s</w:t>
                              </w:r>
                              <w:r>
                                <w:rPr>
                                  <w:rFonts w:hint="cs"/>
                                  <w:sz w:val="18"/>
                                  <w:szCs w:val="24"/>
                                  <w:rtl/>
                                  <w:lang w:bidi="ar-SY"/>
                                </w:rPr>
                                <w:t xml:space="preserve"> و</w:t>
                              </w:r>
                              <w:r>
                                <w:rPr>
                                  <w:sz w:val="18"/>
                                  <w:szCs w:val="24"/>
                                  <w:lang w:bidi="ar-SY"/>
                                </w:rPr>
                                <w:t xml:space="preserve">(km) </w:t>
                              </w:r>
                              <w:r w:rsidRPr="003B6784">
                                <w:rPr>
                                  <w:i/>
                                  <w:iCs/>
                                  <w:sz w:val="18"/>
                                  <w:szCs w:val="24"/>
                                  <w:lang w:bidi="ar-SY"/>
                                </w:rPr>
                                <w:t>d</w:t>
                              </w:r>
                              <w:r w:rsidRPr="003B6784">
                                <w:rPr>
                                  <w:i/>
                                  <w:iCs/>
                                  <w:sz w:val="18"/>
                                  <w:szCs w:val="24"/>
                                  <w:vertAlign w:val="subscript"/>
                                  <w:lang w:bidi="ar-SY"/>
                                </w:rPr>
                                <w:t>k</w:t>
                              </w:r>
                            </w:p>
                          </w:txbxContent>
                        </wps:txbx>
                        <wps:bodyPr rot="0" vert="horz" wrap="square" lIns="0" tIns="0" rIns="0" bIns="0" anchor="t" anchorCtr="0" upright="1">
                          <a:noAutofit/>
                        </wps:bodyPr>
                      </wps:wsp>
                      <wps:wsp>
                        <wps:cNvPr id="416" name="Text Box 698"/>
                        <wps:cNvSpPr txBox="1">
                          <a:spLocks noChangeArrowheads="1"/>
                        </wps:cNvSpPr>
                        <wps:spPr bwMode="auto">
                          <a:xfrm>
                            <a:off x="4522" y="6098"/>
                            <a:ext cx="171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3B6784" w:rsidRDefault="00D8031E" w:rsidP="003B6784">
                              <w:pPr>
                                <w:spacing w:before="60" w:line="144" w:lineRule="auto"/>
                                <w:jc w:val="center"/>
                                <w:rPr>
                                  <w:sz w:val="18"/>
                                  <w:szCs w:val="24"/>
                                  <w:lang w:bidi="ar-SY"/>
                                </w:rPr>
                              </w:pPr>
                              <w:r>
                                <w:rPr>
                                  <w:rFonts w:hint="cs"/>
                                  <w:sz w:val="18"/>
                                  <w:szCs w:val="24"/>
                                  <w:rtl/>
                                  <w:lang w:bidi="ar-SY"/>
                                </w:rPr>
                                <w:t xml:space="preserve">طول المسير، </w:t>
                              </w:r>
                              <w:r>
                                <w:rPr>
                                  <w:sz w:val="18"/>
                                  <w:szCs w:val="24"/>
                                  <w:lang w:bidi="ar-SY"/>
                                </w:rPr>
                                <w:t xml:space="preserve">(km) </w:t>
                              </w:r>
                              <w:r w:rsidRPr="003B6784">
                                <w:rPr>
                                  <w:i/>
                                  <w:iCs/>
                                  <w:sz w:val="18"/>
                                  <w:szCs w:val="24"/>
                                  <w:lang w:bidi="ar-SY"/>
                                </w:rPr>
                                <w:t>d</w:t>
                              </w:r>
                            </w:p>
                          </w:txbxContent>
                        </wps:txbx>
                        <wps:bodyPr rot="0" vert="horz" wrap="square" lIns="0" tIns="0" rIns="0" bIns="0" anchor="t" anchorCtr="0" upright="1">
                          <a:noAutofit/>
                        </wps:bodyPr>
                      </wps:wsp>
                      <wps:wsp>
                        <wps:cNvPr id="417" name="Text Box 699"/>
                        <wps:cNvSpPr txBox="1">
                          <a:spLocks noChangeArrowheads="1"/>
                        </wps:cNvSpPr>
                        <wps:spPr bwMode="auto">
                          <a:xfrm>
                            <a:off x="6807" y="6849"/>
                            <a:ext cx="206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3B6784" w:rsidRDefault="00D8031E" w:rsidP="003B6784">
                              <w:pPr>
                                <w:spacing w:before="60" w:line="144" w:lineRule="auto"/>
                                <w:jc w:val="center"/>
                                <w:rPr>
                                  <w:sz w:val="18"/>
                                  <w:szCs w:val="24"/>
                                  <w:lang w:bidi="ar-SY"/>
                                </w:rPr>
                              </w:pPr>
                              <w:r>
                                <w:rPr>
                                  <w:rFonts w:hint="cs"/>
                                  <w:sz w:val="18"/>
                                  <w:szCs w:val="24"/>
                                  <w:rtl/>
                                  <w:lang w:bidi="ar-SY"/>
                                </w:rPr>
                                <w:t>الموقع الاسمي لمجموعة العوائق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0" o:spid="_x0000_s1038" style="position:absolute;left:0;text-align:left;margin-left:169.4pt;margin-top:22.45pt;width:305.75pt;height:243pt;z-index:251655168" coordorigin="4522,2306" coordsize="611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">
                <v:shape id="Text Box 694" o:spid="_x0000_s1039" type="#_x0000_t202" style="position:absolute;left:4704;top:2306;width:236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D8031E" w:rsidRPr="003B6784" w:rsidRDefault="00D8031E" w:rsidP="003B6784">
                        <w:pPr>
                          <w:spacing w:before="60" w:line="144" w:lineRule="auto"/>
                          <w:jc w:val="center"/>
                          <w:rPr>
                            <w:sz w:val="18"/>
                            <w:szCs w:val="24"/>
                            <w:lang w:bidi="ar-SY"/>
                          </w:rPr>
                        </w:pPr>
                        <w:r>
                          <w:rPr>
                            <w:rFonts w:hint="cs"/>
                            <w:sz w:val="18"/>
                            <w:szCs w:val="24"/>
                            <w:rtl/>
                            <w:lang w:bidi="ar-SY"/>
                          </w:rPr>
                          <w:t>عائق "حجب بسبب التضاريس"</w:t>
                        </w:r>
                      </w:p>
                    </w:txbxContent>
                  </v:textbox>
                </v:shape>
                <v:shape id="Text Box 695" o:spid="_x0000_s1040" type="#_x0000_t202" style="position:absolute;left:9170;top:3107;width:1467;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D8031E" w:rsidRPr="003B6784" w:rsidRDefault="00D8031E" w:rsidP="003B6784">
                        <w:pPr>
                          <w:spacing w:before="60" w:line="144" w:lineRule="auto"/>
                          <w:jc w:val="left"/>
                          <w:rPr>
                            <w:sz w:val="18"/>
                            <w:szCs w:val="24"/>
                            <w:lang w:bidi="ar-SY"/>
                          </w:rPr>
                        </w:pPr>
                        <w:r>
                          <w:rPr>
                            <w:rFonts w:hint="cs"/>
                            <w:sz w:val="18"/>
                            <w:szCs w:val="24"/>
                            <w:rtl/>
                            <w:lang w:bidi="ar-SY"/>
                          </w:rPr>
                          <w:t xml:space="preserve">الارتفاع الاسمي لمجموعة العوائق، </w:t>
                        </w:r>
                        <w:r>
                          <w:rPr>
                            <w:sz w:val="18"/>
                            <w:szCs w:val="24"/>
                            <w:lang w:bidi="ar-SY"/>
                          </w:rPr>
                          <w:t xml:space="preserve">(m) </w:t>
                        </w:r>
                        <w:r w:rsidRPr="003B6784">
                          <w:rPr>
                            <w:i/>
                            <w:iCs/>
                            <w:sz w:val="18"/>
                            <w:szCs w:val="24"/>
                            <w:lang w:bidi="ar-SY"/>
                          </w:rPr>
                          <w:t>h</w:t>
                        </w:r>
                        <w:r w:rsidRPr="003B6784">
                          <w:rPr>
                            <w:i/>
                            <w:iCs/>
                            <w:sz w:val="18"/>
                            <w:szCs w:val="24"/>
                            <w:vertAlign w:val="subscript"/>
                            <w:lang w:bidi="ar-SY"/>
                          </w:rPr>
                          <w:t>a</w:t>
                        </w:r>
                      </w:p>
                    </w:txbxContent>
                  </v:textbox>
                </v:shape>
                <v:shape id="Text Box 696" o:spid="_x0000_s1041" type="#_x0000_t202" style="position:absolute;left:9108;top:4737;width:1364;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D8031E" w:rsidRPr="003B6784" w:rsidRDefault="00D8031E" w:rsidP="003B6784">
                        <w:pPr>
                          <w:spacing w:before="60" w:line="144" w:lineRule="auto"/>
                          <w:jc w:val="left"/>
                          <w:rPr>
                            <w:sz w:val="18"/>
                            <w:szCs w:val="24"/>
                            <w:rtl/>
                            <w:lang w:bidi="ar-SY"/>
                          </w:rPr>
                        </w:pPr>
                        <w:r>
                          <w:rPr>
                            <w:rFonts w:hint="cs"/>
                            <w:sz w:val="18"/>
                            <w:szCs w:val="24"/>
                            <w:rtl/>
                            <w:lang w:bidi="ar-SY"/>
                          </w:rPr>
                          <w:t xml:space="preserve">الارتفاع الاسمي عن الأرض، </w:t>
                        </w:r>
                        <w:r>
                          <w:rPr>
                            <w:sz w:val="18"/>
                            <w:szCs w:val="24"/>
                            <w:lang w:bidi="ar-SY"/>
                          </w:rPr>
                          <w:t xml:space="preserve">(m) </w:t>
                        </w:r>
                        <w:r w:rsidRPr="003B6784">
                          <w:rPr>
                            <w:i/>
                            <w:iCs/>
                            <w:sz w:val="18"/>
                            <w:szCs w:val="24"/>
                            <w:lang w:bidi="ar-SY"/>
                          </w:rPr>
                          <w:t>h</w:t>
                        </w:r>
                        <w:r>
                          <w:rPr>
                            <w:i/>
                            <w:iCs/>
                            <w:sz w:val="18"/>
                            <w:szCs w:val="24"/>
                            <w:vertAlign w:val="subscript"/>
                            <w:lang w:bidi="ar-SY"/>
                          </w:rPr>
                          <w:t>g</w:t>
                        </w:r>
                      </w:p>
                    </w:txbxContent>
                  </v:textbox>
                </v:shape>
                <v:shape id="Text Box 697" o:spid="_x0000_s1042" type="#_x0000_t202" style="position:absolute;left:9018;top:5574;width:1467;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D8031E" w:rsidRPr="003B6784" w:rsidRDefault="00D8031E" w:rsidP="008511CE">
                        <w:pPr>
                          <w:spacing w:before="60" w:line="144" w:lineRule="auto"/>
                          <w:jc w:val="left"/>
                          <w:rPr>
                            <w:sz w:val="18"/>
                            <w:szCs w:val="24"/>
                            <w:rtl/>
                            <w:lang w:bidi="ar-SY"/>
                          </w:rPr>
                        </w:pPr>
                        <w:r>
                          <w:rPr>
                            <w:rFonts w:hint="cs"/>
                            <w:sz w:val="18"/>
                            <w:szCs w:val="24"/>
                            <w:rtl/>
                            <w:lang w:bidi="ar-SY"/>
                          </w:rPr>
                          <w:t>المساف</w:t>
                        </w:r>
                        <w:r>
                          <w:rPr>
                            <w:rFonts w:hint="cs"/>
                            <w:sz w:val="18"/>
                            <w:szCs w:val="24"/>
                            <w:rtl/>
                            <w:lang w:bidi="ar-EG"/>
                          </w:rPr>
                          <w:t>ة</w:t>
                        </w:r>
                        <w:r>
                          <w:rPr>
                            <w:rFonts w:hint="cs"/>
                            <w:sz w:val="18"/>
                            <w:szCs w:val="24"/>
                            <w:rtl/>
                            <w:lang w:bidi="ar-SY"/>
                          </w:rPr>
                          <w:t xml:space="preserve"> (المسافات) المفترضة لمجموعة العوائق، </w:t>
                        </w:r>
                        <w:r w:rsidRPr="003B6784">
                          <w:rPr>
                            <w:i/>
                            <w:iCs/>
                            <w:sz w:val="18"/>
                            <w:szCs w:val="24"/>
                            <w:lang w:bidi="ar-SY"/>
                          </w:rPr>
                          <w:t>d</w:t>
                        </w:r>
                        <w:r w:rsidRPr="003B6784">
                          <w:rPr>
                            <w:i/>
                            <w:iCs/>
                            <w:sz w:val="18"/>
                            <w:szCs w:val="24"/>
                            <w:vertAlign w:val="subscript"/>
                            <w:lang w:bidi="ar-SY"/>
                          </w:rPr>
                          <w:t>s</w:t>
                        </w:r>
                        <w:r>
                          <w:rPr>
                            <w:rFonts w:hint="cs"/>
                            <w:sz w:val="18"/>
                            <w:szCs w:val="24"/>
                            <w:rtl/>
                            <w:lang w:bidi="ar-SY"/>
                          </w:rPr>
                          <w:t xml:space="preserve"> و</w:t>
                        </w:r>
                        <w:r>
                          <w:rPr>
                            <w:sz w:val="18"/>
                            <w:szCs w:val="24"/>
                            <w:lang w:bidi="ar-SY"/>
                          </w:rPr>
                          <w:t xml:space="preserve">(km) </w:t>
                        </w:r>
                        <w:proofErr w:type="spellStart"/>
                        <w:r w:rsidRPr="003B6784">
                          <w:rPr>
                            <w:i/>
                            <w:iCs/>
                            <w:sz w:val="18"/>
                            <w:szCs w:val="24"/>
                            <w:lang w:bidi="ar-SY"/>
                          </w:rPr>
                          <w:t>d</w:t>
                        </w:r>
                        <w:r w:rsidRPr="003B6784">
                          <w:rPr>
                            <w:i/>
                            <w:iCs/>
                            <w:sz w:val="18"/>
                            <w:szCs w:val="24"/>
                            <w:vertAlign w:val="subscript"/>
                            <w:lang w:bidi="ar-SY"/>
                          </w:rPr>
                          <w:t>k</w:t>
                        </w:r>
                        <w:proofErr w:type="spellEnd"/>
                      </w:p>
                    </w:txbxContent>
                  </v:textbox>
                </v:shape>
                <v:shape id="Text Box 698" o:spid="_x0000_s1043" type="#_x0000_t202" style="position:absolute;left:4522;top:6098;width:171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D8031E" w:rsidRPr="003B6784" w:rsidRDefault="00D8031E" w:rsidP="003B6784">
                        <w:pPr>
                          <w:spacing w:before="60" w:line="144" w:lineRule="auto"/>
                          <w:jc w:val="center"/>
                          <w:rPr>
                            <w:sz w:val="18"/>
                            <w:szCs w:val="24"/>
                            <w:lang w:bidi="ar-SY"/>
                          </w:rPr>
                        </w:pPr>
                        <w:r>
                          <w:rPr>
                            <w:rFonts w:hint="cs"/>
                            <w:sz w:val="18"/>
                            <w:szCs w:val="24"/>
                            <w:rtl/>
                            <w:lang w:bidi="ar-SY"/>
                          </w:rPr>
                          <w:t xml:space="preserve">طول المسير، </w:t>
                        </w:r>
                        <w:r>
                          <w:rPr>
                            <w:sz w:val="18"/>
                            <w:szCs w:val="24"/>
                            <w:lang w:bidi="ar-SY"/>
                          </w:rPr>
                          <w:t xml:space="preserve">(km) </w:t>
                        </w:r>
                        <w:r w:rsidRPr="003B6784">
                          <w:rPr>
                            <w:i/>
                            <w:iCs/>
                            <w:sz w:val="18"/>
                            <w:szCs w:val="24"/>
                            <w:lang w:bidi="ar-SY"/>
                          </w:rPr>
                          <w:t>d</w:t>
                        </w:r>
                      </w:p>
                    </w:txbxContent>
                  </v:textbox>
                </v:shape>
                <v:shape id="Text Box 699" o:spid="_x0000_s1044" type="#_x0000_t202" style="position:absolute;left:6807;top:6849;width:206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D8031E" w:rsidRPr="003B6784" w:rsidRDefault="00D8031E" w:rsidP="003B6784">
                        <w:pPr>
                          <w:spacing w:before="60" w:line="144" w:lineRule="auto"/>
                          <w:jc w:val="center"/>
                          <w:rPr>
                            <w:sz w:val="18"/>
                            <w:szCs w:val="24"/>
                            <w:lang w:bidi="ar-SY"/>
                          </w:rPr>
                        </w:pPr>
                        <w:r>
                          <w:rPr>
                            <w:rFonts w:hint="cs"/>
                            <w:sz w:val="18"/>
                            <w:szCs w:val="24"/>
                            <w:rtl/>
                            <w:lang w:bidi="ar-SY"/>
                          </w:rPr>
                          <w:t>الموقع الاسمي لمجموعة العوائق</w:t>
                        </w:r>
                      </w:p>
                    </w:txbxContent>
                  </v:textbox>
                </v:shape>
              </v:group>
            </w:pict>
          </mc:Fallback>
        </mc:AlternateContent>
      </w:r>
      <w:r w:rsidR="002616B7">
        <w:rPr>
          <w:rFonts w:hint="cs"/>
          <w:rtl/>
        </w:rPr>
        <w:t xml:space="preserve">طريقة تطبيق تصحيح كسب الارتفاع </w:t>
      </w:r>
      <w:r w:rsidR="002616B7" w:rsidRPr="002616B7">
        <w:rPr>
          <w:i/>
          <w:iCs/>
        </w:rPr>
        <w:t>A</w:t>
      </w:r>
      <w:r w:rsidR="002616B7" w:rsidRPr="002616B7">
        <w:rPr>
          <w:i/>
          <w:iCs/>
          <w:vertAlign w:val="subscript"/>
        </w:rPr>
        <w:t>ht</w:t>
      </w:r>
      <w:r w:rsidR="002616B7">
        <w:rPr>
          <w:rFonts w:hint="cs"/>
          <w:rtl/>
        </w:rPr>
        <w:t xml:space="preserve"> أو </w:t>
      </w:r>
      <w:r w:rsidR="002616B7" w:rsidRPr="002616B7">
        <w:rPr>
          <w:i/>
          <w:iCs/>
        </w:rPr>
        <w:t>A</w:t>
      </w:r>
      <w:r w:rsidR="002616B7" w:rsidRPr="002616B7">
        <w:rPr>
          <w:i/>
          <w:iCs/>
          <w:vertAlign w:val="subscript"/>
        </w:rPr>
        <w:t>hr</w:t>
      </w:r>
    </w:p>
    <w:p w:rsidR="002616B7" w:rsidRPr="002616B7" w:rsidRDefault="00781394" w:rsidP="00781394">
      <w:pPr>
        <w:spacing w:before="100" w:beforeAutospacing="1" w:after="100" w:afterAutospacing="1" w:line="240" w:lineRule="auto"/>
        <w:jc w:val="center"/>
        <w:rPr>
          <w:rtl/>
          <w:lang w:val="fr-FR" w:bidi="ar-EG"/>
        </w:rPr>
      </w:pPr>
      <w:r w:rsidRPr="00781394">
        <w:rPr>
          <w:rFonts w:cs="Times New Roman"/>
          <w:sz w:val="24"/>
          <w:szCs w:val="20"/>
          <w:lang w:val="fr-FR" w:eastAsia="en-US"/>
        </w:rPr>
        <w:object w:dxaOrig="6565" w:dyaOrig="3499">
          <v:shape id="_x0000_i1090" type="#_x0000_t75" style="width:444.5pt;height:237.9pt" o:ole="">
            <v:imagedata r:id="rId105" o:title=""/>
          </v:shape>
          <o:OLEObject Type="Embed" ProgID="CorelDRAW.Graphic.14" ShapeID="_x0000_i1090" DrawAspect="Content" ObjectID="_1485789996" r:id="rId106"/>
        </w:object>
      </w:r>
    </w:p>
    <w:p w:rsidR="00013529" w:rsidRPr="00013529" w:rsidRDefault="00013529" w:rsidP="003B6784">
      <w:pPr>
        <w:pStyle w:val="Heading3"/>
        <w:rPr>
          <w:rtl/>
          <w:lang w:bidi="ar-EG"/>
        </w:rPr>
      </w:pPr>
      <w:bookmarkStart w:id="71" w:name="_Toc254604889"/>
      <w:bookmarkStart w:id="72" w:name="_Toc412047285"/>
      <w:r w:rsidRPr="00013529">
        <w:t>4.5.4</w:t>
      </w:r>
      <w:r w:rsidRPr="00013529">
        <w:rPr>
          <w:rtl/>
          <w:lang w:bidi="ar-EG"/>
        </w:rPr>
        <w:tab/>
        <w:t>طريقة التطبيق</w:t>
      </w:r>
      <w:bookmarkEnd w:id="71"/>
      <w:bookmarkEnd w:id="72"/>
    </w:p>
    <w:p w:rsidR="00013529" w:rsidRPr="00013529" w:rsidRDefault="00013529" w:rsidP="00C1472D">
      <w:pPr>
        <w:rPr>
          <w:rtl/>
          <w:lang w:bidi="ar-EG"/>
        </w:rPr>
      </w:pPr>
      <w:r w:rsidRPr="00013529">
        <w:rPr>
          <w:rtl/>
          <w:lang w:bidi="ar-EG"/>
        </w:rPr>
        <w:t>إن طريقة تطبيق تصحيح الكسب</w:t>
      </w:r>
      <w:r>
        <w:rPr>
          <w:rtl/>
          <w:lang w:bidi="ar-EG"/>
        </w:rPr>
        <w:t xml:space="preserve"> في </w:t>
      </w:r>
      <w:r w:rsidRPr="00013529">
        <w:rPr>
          <w:rtl/>
          <w:lang w:bidi="ar-EG"/>
        </w:rPr>
        <w:t xml:space="preserve">الارتفاع </w:t>
      </w:r>
      <w:r w:rsidRPr="00013529">
        <w:rPr>
          <w:i/>
          <w:iCs/>
        </w:rPr>
        <w:t>A</w:t>
      </w:r>
      <w:r w:rsidRPr="00013529">
        <w:rPr>
          <w:i/>
          <w:iCs/>
          <w:vertAlign w:val="subscript"/>
        </w:rPr>
        <w:t>ht</w:t>
      </w:r>
      <w:r w:rsidRPr="00013529">
        <w:rPr>
          <w:rtl/>
          <w:lang w:bidi="ar-EG"/>
        </w:rPr>
        <w:t xml:space="preserve"> أو </w:t>
      </w:r>
      <w:r w:rsidRPr="00013529">
        <w:t xml:space="preserve">(dB) </w:t>
      </w:r>
      <w:r w:rsidRPr="00013529">
        <w:rPr>
          <w:i/>
          <w:iCs/>
        </w:rPr>
        <w:t>A</w:t>
      </w:r>
      <w:r w:rsidRPr="00013529">
        <w:rPr>
          <w:i/>
          <w:iCs/>
          <w:vertAlign w:val="subscript"/>
        </w:rPr>
        <w:t>hr</w:t>
      </w:r>
      <w:r w:rsidRPr="00013529">
        <w:rPr>
          <w:rtl/>
          <w:lang w:bidi="ar-EG"/>
        </w:rPr>
        <w:t xml:space="preserve"> هي طريقة مباشرة</w:t>
      </w:r>
      <w:r w:rsidRPr="00013529">
        <w:rPr>
          <w:rFonts w:hint="cs"/>
          <w:rtl/>
          <w:lang w:bidi="ar-EG"/>
        </w:rPr>
        <w:t>،</w:t>
      </w:r>
      <w:r w:rsidRPr="00013529">
        <w:rPr>
          <w:rtl/>
          <w:lang w:bidi="ar-EG"/>
        </w:rPr>
        <w:t xml:space="preserve"> </w:t>
      </w:r>
      <w:r w:rsidRPr="00013529">
        <w:rPr>
          <w:rFonts w:hint="cs"/>
          <w:rtl/>
          <w:lang w:bidi="ar-LB"/>
        </w:rPr>
        <w:t>و</w:t>
      </w:r>
      <w:r w:rsidRPr="00013529">
        <w:rPr>
          <w:rtl/>
          <w:lang w:bidi="ar-EG"/>
        </w:rPr>
        <w:t>هي مبينة</w:t>
      </w:r>
      <w:r>
        <w:rPr>
          <w:rtl/>
          <w:lang w:bidi="ar-EG"/>
        </w:rPr>
        <w:t xml:space="preserve"> في </w:t>
      </w:r>
      <w:r w:rsidRPr="00013529">
        <w:rPr>
          <w:rtl/>
          <w:lang w:bidi="ar-EG"/>
        </w:rPr>
        <w:t>الشكل</w:t>
      </w:r>
      <w:r w:rsidR="00C1472D">
        <w:rPr>
          <w:rFonts w:hint="cs"/>
          <w:rtl/>
          <w:lang w:bidi="ar-EG"/>
        </w:rPr>
        <w:t> </w:t>
      </w:r>
      <w:r w:rsidR="00C1472D">
        <w:rPr>
          <w:lang w:bidi="ar-EG"/>
        </w:rPr>
        <w:t>3</w:t>
      </w:r>
      <w:r w:rsidRPr="00013529">
        <w:rPr>
          <w:rtl/>
          <w:lang w:bidi="ar-EG"/>
        </w:rPr>
        <w:t>.</w:t>
      </w:r>
    </w:p>
    <w:p w:rsidR="00013529" w:rsidRPr="00013529" w:rsidRDefault="00013529" w:rsidP="00013529">
      <w:pPr>
        <w:rPr>
          <w:rtl/>
          <w:lang w:bidi="ar-EG"/>
        </w:rPr>
      </w:pPr>
      <w:r w:rsidRPr="00013529">
        <w:rPr>
          <w:rtl/>
          <w:lang w:bidi="ar-EG"/>
        </w:rPr>
        <w:t>والخطوات التي ينبغي إضافتها إلى إجراء التنبؤ الأساسي هي التالية:</w:t>
      </w:r>
    </w:p>
    <w:p w:rsidR="00013529" w:rsidRPr="00C1472D" w:rsidRDefault="00013529" w:rsidP="00C1472D">
      <w:pPr>
        <w:rPr>
          <w:spacing w:val="4"/>
          <w:rtl/>
          <w:lang w:bidi="ar-EG"/>
        </w:rPr>
      </w:pPr>
      <w:r w:rsidRPr="00C1472D">
        <w:rPr>
          <w:i/>
          <w:iCs/>
          <w:spacing w:val="4"/>
          <w:rtl/>
          <w:lang w:bidi="ar-EG"/>
        </w:rPr>
        <w:t xml:space="preserve">الخطوة </w:t>
      </w:r>
      <w:r w:rsidR="00C1472D" w:rsidRPr="00C1472D">
        <w:rPr>
          <w:i/>
          <w:iCs/>
          <w:spacing w:val="4"/>
          <w:lang w:bidi="ar-EG"/>
        </w:rPr>
        <w:t>1</w:t>
      </w:r>
      <w:r w:rsidRPr="00C1472D">
        <w:rPr>
          <w:spacing w:val="4"/>
          <w:rtl/>
          <w:lang w:bidi="ar-EG"/>
        </w:rPr>
        <w:t xml:space="preserve">: </w:t>
      </w:r>
      <w:r w:rsidRPr="00C1472D">
        <w:rPr>
          <w:rFonts w:hint="cs"/>
          <w:spacing w:val="4"/>
          <w:rtl/>
          <w:lang w:bidi="ar-EG"/>
        </w:rPr>
        <w:t xml:space="preserve"> </w:t>
      </w:r>
      <w:r w:rsidRPr="00C1472D">
        <w:rPr>
          <w:spacing w:val="4"/>
          <w:rtl/>
          <w:lang w:bidi="ar-EG"/>
        </w:rPr>
        <w:t xml:space="preserve">عندما يكون نمط مجموعة العوائق معروفاً أو عندما تكون الفرضية أكيدة في هذا المجال، يستعمل الإجراء الرئيسي في حساب خسارة الإرسال الأساسية حتى الارتفاع الاسمي </w:t>
      </w:r>
      <w:r w:rsidRPr="00C1472D">
        <w:rPr>
          <w:i/>
          <w:iCs/>
          <w:spacing w:val="4"/>
        </w:rPr>
        <w:t>h</w:t>
      </w:r>
      <w:r w:rsidRPr="00C1472D">
        <w:rPr>
          <w:i/>
          <w:iCs/>
          <w:spacing w:val="4"/>
          <w:vertAlign w:val="subscript"/>
        </w:rPr>
        <w:t>a</w:t>
      </w:r>
      <w:r w:rsidRPr="00C1472D">
        <w:rPr>
          <w:spacing w:val="4"/>
          <w:rtl/>
          <w:lang w:bidi="ar-EG"/>
        </w:rPr>
        <w:t xml:space="preserve"> ومن أجل نمط مجموعة العوائق المناسب الذي يتم اختياره في الجدول </w:t>
      </w:r>
      <w:r w:rsidR="00C1472D" w:rsidRPr="00C1472D">
        <w:rPr>
          <w:spacing w:val="4"/>
          <w:lang w:bidi="ar-EG"/>
        </w:rPr>
        <w:t>4</w:t>
      </w:r>
      <w:r w:rsidRPr="00C1472D">
        <w:rPr>
          <w:spacing w:val="4"/>
          <w:rtl/>
          <w:lang w:bidi="ar-EG"/>
        </w:rPr>
        <w:t xml:space="preserve">. ويجب أن يستعمل طول المسير: </w:t>
      </w:r>
      <w:r w:rsidRPr="00C1472D">
        <w:rPr>
          <w:spacing w:val="4"/>
        </w:rPr>
        <w:t xml:space="preserve">(km) </w:t>
      </w:r>
      <w:r w:rsidRPr="00C1472D">
        <w:rPr>
          <w:i/>
          <w:iCs/>
          <w:spacing w:val="4"/>
        </w:rPr>
        <w:t>d</w:t>
      </w:r>
      <w:r w:rsidR="00C1472D" w:rsidRPr="00C1472D">
        <w:rPr>
          <w:spacing w:val="4"/>
        </w:rPr>
        <w:t> </w:t>
      </w:r>
      <w:r w:rsidR="00C1472D" w:rsidRPr="00C1472D">
        <w:rPr>
          <w:spacing w:val="4"/>
        </w:rPr>
        <w:noBreakHyphen/>
        <w:t> </w:t>
      </w:r>
      <w:r w:rsidRPr="00C1472D">
        <w:rPr>
          <w:i/>
          <w:iCs/>
          <w:spacing w:val="4"/>
        </w:rPr>
        <w:t>d</w:t>
      </w:r>
      <w:r w:rsidRPr="00C1472D">
        <w:rPr>
          <w:i/>
          <w:iCs/>
          <w:spacing w:val="4"/>
          <w:vertAlign w:val="subscript"/>
        </w:rPr>
        <w:t>k</w:t>
      </w:r>
      <w:r w:rsidRPr="00C1472D">
        <w:rPr>
          <w:spacing w:val="4"/>
          <w:rtl/>
          <w:lang w:bidi="ar-EG"/>
        </w:rPr>
        <w:t xml:space="preserve">. غير أنه من الممكن تجاهل هذا التصحيح الثانوي عندما يكون: </w:t>
      </w:r>
      <w:r w:rsidRPr="00C1472D">
        <w:rPr>
          <w:i/>
          <w:iCs/>
          <w:spacing w:val="4"/>
        </w:rPr>
        <w:t>d</w:t>
      </w:r>
      <w:r w:rsidR="00C1472D" w:rsidRPr="00C1472D">
        <w:rPr>
          <w:spacing w:val="4"/>
        </w:rPr>
        <w:t> </w:t>
      </w:r>
      <w:r w:rsidRPr="00C1472D">
        <w:rPr>
          <w:spacing w:val="4"/>
        </w:rPr>
        <w:t>&gt;&gt;</w:t>
      </w:r>
      <w:r w:rsidR="00C1472D" w:rsidRPr="00C1472D">
        <w:rPr>
          <w:spacing w:val="4"/>
        </w:rPr>
        <w:t> </w:t>
      </w:r>
      <w:r w:rsidRPr="00C1472D">
        <w:rPr>
          <w:i/>
          <w:iCs/>
          <w:spacing w:val="4"/>
        </w:rPr>
        <w:t>d</w:t>
      </w:r>
      <w:r w:rsidRPr="00C1472D">
        <w:rPr>
          <w:i/>
          <w:iCs/>
          <w:spacing w:val="4"/>
          <w:vertAlign w:val="subscript"/>
        </w:rPr>
        <w:t>k</w:t>
      </w:r>
      <w:r w:rsidRPr="00C1472D">
        <w:rPr>
          <w:spacing w:val="4"/>
          <w:rtl/>
          <w:lang w:bidi="ar-EG"/>
        </w:rPr>
        <w:t>.</w:t>
      </w:r>
    </w:p>
    <w:p w:rsidR="00013529" w:rsidRPr="00013529" w:rsidRDefault="00013529" w:rsidP="00C1472D">
      <w:pPr>
        <w:rPr>
          <w:rtl/>
          <w:lang w:bidi="ar-EG"/>
        </w:rPr>
      </w:pPr>
      <w:r w:rsidRPr="00013529">
        <w:rPr>
          <w:i/>
          <w:iCs/>
          <w:rtl/>
          <w:lang w:bidi="ar-EG"/>
        </w:rPr>
        <w:t xml:space="preserve">الخطوة </w:t>
      </w:r>
      <w:r w:rsidR="00C1472D">
        <w:rPr>
          <w:i/>
          <w:iCs/>
          <w:lang w:bidi="ar-EG"/>
        </w:rPr>
        <w:t>2</w:t>
      </w:r>
      <w:r w:rsidRPr="00013529">
        <w:rPr>
          <w:rtl/>
          <w:lang w:bidi="ar-EG"/>
        </w:rPr>
        <w:t xml:space="preserve">: </w:t>
      </w:r>
      <w:r w:rsidRPr="00013529">
        <w:rPr>
          <w:rFonts w:hint="cs"/>
          <w:rtl/>
          <w:lang w:bidi="ar-EG"/>
        </w:rPr>
        <w:t xml:space="preserve"> </w:t>
      </w:r>
      <w:r w:rsidRPr="00013529">
        <w:rPr>
          <w:rtl/>
          <w:lang w:bidi="ar-EG"/>
        </w:rPr>
        <w:t>عندما يوفر عائق "تأثير حجب التضاريس الأرضية" الحماية للمطراف ي</w:t>
      </w:r>
      <w:r w:rsidRPr="00013529">
        <w:rPr>
          <w:rFonts w:hint="cs"/>
          <w:rtl/>
          <w:lang w:bidi="ar-EG"/>
        </w:rPr>
        <w:t>نبغي</w:t>
      </w:r>
      <w:r w:rsidRPr="00013529">
        <w:rPr>
          <w:rtl/>
          <w:lang w:bidi="ar-EG"/>
        </w:rPr>
        <w:t xml:space="preserve"> أن يدرج ذلك</w:t>
      </w:r>
      <w:r>
        <w:rPr>
          <w:rtl/>
          <w:lang w:bidi="ar-EG"/>
        </w:rPr>
        <w:t xml:space="preserve"> في </w:t>
      </w:r>
      <w:r w:rsidRPr="00013529">
        <w:rPr>
          <w:rtl/>
          <w:lang w:bidi="ar-EG"/>
        </w:rPr>
        <w:t xml:space="preserve">الحساب الأساسي، لكنه ينبغي للخسارة بسبب الحجب </w:t>
      </w:r>
      <w:r w:rsidRPr="00013529">
        <w:rPr>
          <w:i/>
          <w:iCs/>
        </w:rPr>
        <w:t>A</w:t>
      </w:r>
      <w:r w:rsidRPr="00013529">
        <w:rPr>
          <w:i/>
          <w:iCs/>
          <w:vertAlign w:val="subscript"/>
        </w:rPr>
        <w:t>st</w:t>
      </w:r>
      <w:r w:rsidRPr="00013529">
        <w:t>)</w:t>
      </w:r>
      <w:r w:rsidRPr="00013529">
        <w:rPr>
          <w:rtl/>
          <w:lang w:bidi="ar-EG"/>
        </w:rPr>
        <w:t xml:space="preserve"> أو </w:t>
      </w:r>
      <w:r w:rsidRPr="00013529">
        <w:t xml:space="preserve">((dB) </w:t>
      </w:r>
      <w:r w:rsidRPr="00013529">
        <w:rPr>
          <w:i/>
          <w:iCs/>
        </w:rPr>
        <w:t>A</w:t>
      </w:r>
      <w:r w:rsidRPr="00013529">
        <w:rPr>
          <w:i/>
          <w:iCs/>
          <w:vertAlign w:val="subscript"/>
        </w:rPr>
        <w:t>sr</w:t>
      </w:r>
      <w:r w:rsidRPr="00013529">
        <w:rPr>
          <w:rtl/>
          <w:lang w:bidi="ar-EG"/>
        </w:rPr>
        <w:t xml:space="preserve"> أن تحسب حتى الارتفاع </w:t>
      </w:r>
      <w:r w:rsidRPr="00013529">
        <w:rPr>
          <w:i/>
          <w:iCs/>
        </w:rPr>
        <w:t>h</w:t>
      </w:r>
      <w:r w:rsidRPr="00013529">
        <w:rPr>
          <w:i/>
          <w:iCs/>
          <w:vertAlign w:val="subscript"/>
        </w:rPr>
        <w:t>a</w:t>
      </w:r>
      <w:r w:rsidRPr="00013529">
        <w:rPr>
          <w:rtl/>
          <w:lang w:bidi="ar-EG"/>
        </w:rPr>
        <w:t xml:space="preserve"> عند المسافة </w:t>
      </w:r>
      <w:r w:rsidRPr="00013529">
        <w:rPr>
          <w:i/>
          <w:iCs/>
        </w:rPr>
        <w:t>d</w:t>
      </w:r>
      <w:r w:rsidRPr="00013529">
        <w:rPr>
          <w:i/>
          <w:iCs/>
          <w:vertAlign w:val="subscript"/>
        </w:rPr>
        <w:t>s</w:t>
      </w:r>
      <w:r w:rsidRPr="00013529">
        <w:rPr>
          <w:rtl/>
          <w:lang w:bidi="ar-EG"/>
        </w:rPr>
        <w:t xml:space="preserve"> بدلاً من الارتفاع </w:t>
      </w:r>
      <w:r w:rsidRPr="00013529">
        <w:rPr>
          <w:i/>
          <w:iCs/>
        </w:rPr>
        <w:t>h</w:t>
      </w:r>
      <w:r w:rsidRPr="00013529">
        <w:rPr>
          <w:rtl/>
          <w:lang w:bidi="ar-EG"/>
        </w:rPr>
        <w:t xml:space="preserve"> عند المسافة </w:t>
      </w:r>
      <w:r w:rsidRPr="00013529">
        <w:rPr>
          <w:i/>
          <w:iCs/>
        </w:rPr>
        <w:t>d</w:t>
      </w:r>
      <w:r w:rsidRPr="00013529">
        <w:rPr>
          <w:i/>
          <w:iCs/>
          <w:vertAlign w:val="subscript"/>
        </w:rPr>
        <w:t>L</w:t>
      </w:r>
      <w:r w:rsidRPr="00013529">
        <w:rPr>
          <w:rtl/>
          <w:lang w:bidi="ar-EG"/>
        </w:rPr>
        <w:t xml:space="preserve"> الذي قد يتم</w:t>
      </w:r>
      <w:r>
        <w:rPr>
          <w:rtl/>
          <w:lang w:bidi="ar-EG"/>
        </w:rPr>
        <w:t xml:space="preserve"> في </w:t>
      </w:r>
      <w:r w:rsidRPr="00013529">
        <w:rPr>
          <w:rtl/>
          <w:lang w:bidi="ar-EG"/>
        </w:rPr>
        <w:t>الحالات الأخرى.</w:t>
      </w:r>
    </w:p>
    <w:p w:rsidR="00013529" w:rsidRPr="00013529" w:rsidRDefault="00013529" w:rsidP="00C1472D">
      <w:pPr>
        <w:rPr>
          <w:rtl/>
          <w:lang w:bidi="ar-EG"/>
        </w:rPr>
      </w:pPr>
      <w:r w:rsidRPr="00013529">
        <w:rPr>
          <w:i/>
          <w:iCs/>
          <w:rtl/>
          <w:lang w:bidi="ar-EG"/>
        </w:rPr>
        <w:t xml:space="preserve">الخطوة </w:t>
      </w:r>
      <w:r w:rsidR="00C1472D">
        <w:rPr>
          <w:i/>
          <w:iCs/>
          <w:lang w:bidi="ar-EG"/>
        </w:rPr>
        <w:t>3</w:t>
      </w:r>
      <w:r w:rsidRPr="00013529">
        <w:rPr>
          <w:rtl/>
          <w:lang w:bidi="ar-EG"/>
        </w:rPr>
        <w:t>:</w:t>
      </w:r>
      <w:r w:rsidRPr="00013529">
        <w:rPr>
          <w:rFonts w:hint="cs"/>
          <w:rtl/>
          <w:lang w:bidi="ar-EG"/>
        </w:rPr>
        <w:t xml:space="preserve"> </w:t>
      </w:r>
      <w:r w:rsidRPr="00013529">
        <w:rPr>
          <w:rtl/>
          <w:lang w:bidi="ar-EG"/>
        </w:rPr>
        <w:t>يمكن، بعد اكتمال الإجراء الرئيسي، أن يضاف تصحيح الكسب</w:t>
      </w:r>
      <w:r>
        <w:rPr>
          <w:rtl/>
          <w:lang w:bidi="ar-EG"/>
        </w:rPr>
        <w:t xml:space="preserve"> في </w:t>
      </w:r>
      <w:r w:rsidRPr="00013529">
        <w:rPr>
          <w:rtl/>
          <w:lang w:bidi="ar-EG"/>
        </w:rPr>
        <w:t xml:space="preserve">الارتفاع وفقاً للمعادلة </w:t>
      </w:r>
      <w:r w:rsidRPr="00013529">
        <w:t>(57)</w:t>
      </w:r>
      <w:r w:rsidRPr="00013529">
        <w:rPr>
          <w:rtl/>
          <w:lang w:bidi="ar-EG"/>
        </w:rPr>
        <w:t xml:space="preserve"> كما تشير إليه المعادلة</w:t>
      </w:r>
      <w:r w:rsidR="00C1472D">
        <w:rPr>
          <w:rFonts w:hint="cs"/>
          <w:rtl/>
          <w:lang w:bidi="ar-EG"/>
        </w:rPr>
        <w:t> </w:t>
      </w:r>
      <w:r w:rsidRPr="00013529">
        <w:t>(64)</w:t>
      </w:r>
      <w:r w:rsidRPr="00013529">
        <w:rPr>
          <w:rtl/>
          <w:lang w:bidi="ar-EG"/>
        </w:rPr>
        <w:t>.</w:t>
      </w:r>
    </w:p>
    <w:p w:rsidR="00013529" w:rsidRPr="00013529" w:rsidRDefault="00013529" w:rsidP="00C1472D">
      <w:pPr>
        <w:rPr>
          <w:rtl/>
          <w:lang w:bidi="ar-EG"/>
        </w:rPr>
      </w:pPr>
      <w:r w:rsidRPr="00013529">
        <w:rPr>
          <w:i/>
          <w:iCs/>
          <w:rtl/>
          <w:lang w:bidi="ar-EG"/>
        </w:rPr>
        <w:t xml:space="preserve">الخطوة </w:t>
      </w:r>
      <w:r w:rsidR="00C1472D">
        <w:rPr>
          <w:i/>
          <w:iCs/>
          <w:lang w:bidi="ar-EG"/>
        </w:rPr>
        <w:t>4</w:t>
      </w:r>
      <w:r w:rsidRPr="00013529">
        <w:rPr>
          <w:rtl/>
          <w:lang w:bidi="ar-EG"/>
        </w:rPr>
        <w:t>:</w:t>
      </w:r>
      <w:r w:rsidRPr="00013529">
        <w:rPr>
          <w:rFonts w:hint="cs"/>
          <w:rtl/>
          <w:lang w:bidi="ar-EG"/>
        </w:rPr>
        <w:t xml:space="preserve"> </w:t>
      </w:r>
      <w:r w:rsidRPr="00013529">
        <w:rPr>
          <w:rtl/>
          <w:lang w:bidi="ar-EG"/>
        </w:rPr>
        <w:t>يتم الحساب الأساسي</w:t>
      </w:r>
      <w:r>
        <w:rPr>
          <w:rtl/>
          <w:lang w:bidi="ar-EG"/>
        </w:rPr>
        <w:t xml:space="preserve"> في </w:t>
      </w:r>
      <w:r w:rsidRPr="00013529">
        <w:rPr>
          <w:rtl/>
          <w:lang w:bidi="ar-EG"/>
        </w:rPr>
        <w:t xml:space="preserve">حالة غياب المعلومات حول مجموعة العوائق بواسطة المسافتين </w:t>
      </w:r>
      <w:r w:rsidRPr="00013529">
        <w:rPr>
          <w:i/>
          <w:iCs/>
        </w:rPr>
        <w:t>d</w:t>
      </w:r>
      <w:r w:rsidRPr="00013529">
        <w:rPr>
          <w:rtl/>
          <w:lang w:bidi="ar-EG"/>
        </w:rPr>
        <w:t xml:space="preserve"> و</w:t>
      </w:r>
      <w:r w:rsidRPr="00013529">
        <w:rPr>
          <w:i/>
          <w:iCs/>
        </w:rPr>
        <w:t>d</w:t>
      </w:r>
      <w:r w:rsidRPr="00013529">
        <w:rPr>
          <w:i/>
          <w:iCs/>
          <w:vertAlign w:val="subscript"/>
        </w:rPr>
        <w:t>L</w:t>
      </w:r>
      <w:r w:rsidRPr="00013529">
        <w:rPr>
          <w:rtl/>
          <w:lang w:bidi="ar-EG"/>
        </w:rPr>
        <w:t xml:space="preserve"> (وفقاً للحاجة) والارتفاع</w:t>
      </w:r>
      <w:r w:rsidR="00C1472D">
        <w:rPr>
          <w:rFonts w:hint="cs"/>
          <w:rtl/>
          <w:lang w:bidi="ar-EG"/>
        </w:rPr>
        <w:t> </w:t>
      </w:r>
      <w:r w:rsidRPr="00013529">
        <w:rPr>
          <w:i/>
          <w:iCs/>
        </w:rPr>
        <w:t>h</w:t>
      </w:r>
      <w:r w:rsidRPr="00013529">
        <w:rPr>
          <w:rtl/>
          <w:lang w:bidi="ar-EG"/>
        </w:rPr>
        <w:t>.</w:t>
      </w:r>
    </w:p>
    <w:p w:rsidR="00013529" w:rsidRPr="00013529" w:rsidRDefault="00013529" w:rsidP="006A7B79">
      <w:pPr>
        <w:pStyle w:val="Note"/>
        <w:rPr>
          <w:rtl/>
          <w:lang w:bidi="ar-EG"/>
        </w:rPr>
      </w:pPr>
      <w:r w:rsidRPr="006A7B79">
        <w:rPr>
          <w:b/>
          <w:bCs/>
          <w:rtl/>
          <w:lang w:bidi="ar-EG"/>
        </w:rPr>
        <w:t xml:space="preserve">الملاحظة </w:t>
      </w:r>
      <w:r w:rsidRPr="006A7B79">
        <w:rPr>
          <w:b/>
          <w:bCs/>
        </w:rPr>
        <w:t>1</w:t>
      </w:r>
      <w:r w:rsidRPr="00013529">
        <w:rPr>
          <w:rtl/>
          <w:lang w:bidi="ar-EG"/>
        </w:rPr>
        <w:t xml:space="preserve"> - ي</w:t>
      </w:r>
      <w:r w:rsidRPr="00013529">
        <w:rPr>
          <w:rFonts w:hint="cs"/>
          <w:rtl/>
          <w:lang w:bidi="ar-EG"/>
        </w:rPr>
        <w:t>نبغي</w:t>
      </w:r>
      <w:r w:rsidRPr="00013529">
        <w:rPr>
          <w:rtl/>
          <w:lang w:bidi="ar-EG"/>
        </w:rPr>
        <w:t xml:space="preserve"> أن تضاف تصحيحات الكسب</w:t>
      </w:r>
      <w:r>
        <w:rPr>
          <w:rtl/>
          <w:lang w:bidi="ar-EG"/>
        </w:rPr>
        <w:t xml:space="preserve"> في </w:t>
      </w:r>
      <w:r w:rsidRPr="00013529">
        <w:rPr>
          <w:rtl/>
          <w:lang w:bidi="ar-EG"/>
        </w:rPr>
        <w:t>الارتفاع لمجموعة العوائق</w:t>
      </w:r>
      <w:r>
        <w:rPr>
          <w:rtl/>
          <w:lang w:bidi="ar-EG"/>
        </w:rPr>
        <w:t xml:space="preserve"> في </w:t>
      </w:r>
      <w:r w:rsidRPr="00013529">
        <w:rPr>
          <w:rtl/>
          <w:lang w:bidi="ar-EG"/>
        </w:rPr>
        <w:t>طرفي المسير حيثما تدعو الحاجة إلى ذلك.</w:t>
      </w:r>
    </w:p>
    <w:p w:rsidR="00013529" w:rsidRPr="00013529" w:rsidRDefault="00013529" w:rsidP="00727B8B">
      <w:pPr>
        <w:pStyle w:val="Note"/>
        <w:rPr>
          <w:rtl/>
          <w:lang w:bidi="ar-EG"/>
        </w:rPr>
      </w:pPr>
      <w:r w:rsidRPr="006A7B79">
        <w:rPr>
          <w:b/>
          <w:bCs/>
          <w:rtl/>
          <w:lang w:bidi="ar-EG"/>
        </w:rPr>
        <w:t xml:space="preserve">الملاحظة </w:t>
      </w:r>
      <w:r w:rsidRPr="006A7B79">
        <w:rPr>
          <w:b/>
          <w:bCs/>
        </w:rPr>
        <w:t>2</w:t>
      </w:r>
      <w:r w:rsidRPr="00013529">
        <w:rPr>
          <w:rtl/>
          <w:lang w:bidi="ar-EG"/>
        </w:rPr>
        <w:t xml:space="preserve"> </w:t>
      </w:r>
      <w:r w:rsidRPr="00727B8B">
        <w:rPr>
          <w:spacing w:val="-2"/>
          <w:rtl/>
          <w:lang w:bidi="ar-EG"/>
        </w:rPr>
        <w:t xml:space="preserve">- في الحالات التي تتطلب تصحيحاً لكسب الارتفاع على مسير بري وتصحيح الاقتران بالمجرى على مسير بحري </w:t>
      </w:r>
      <w:r w:rsidR="00727B8B" w:rsidRPr="00727B8B">
        <w:rPr>
          <w:i/>
          <w:spacing w:val="-2"/>
        </w:rPr>
        <w:t>A</w:t>
      </w:r>
      <w:r w:rsidR="00727B8B" w:rsidRPr="00727B8B">
        <w:rPr>
          <w:i/>
          <w:spacing w:val="-2"/>
          <w:vertAlign w:val="subscript"/>
        </w:rPr>
        <w:t>ct</w:t>
      </w:r>
      <w:r w:rsidRPr="00727B8B">
        <w:rPr>
          <w:spacing w:val="-2"/>
        </w:rPr>
        <w:t>)</w:t>
      </w:r>
      <w:r w:rsidRPr="00727B8B">
        <w:rPr>
          <w:spacing w:val="-2"/>
          <w:rtl/>
          <w:lang w:bidi="ar-EG"/>
        </w:rPr>
        <w:t xml:space="preserve"> أو</w:t>
      </w:r>
      <w:r w:rsidR="00727B8B" w:rsidRPr="00727B8B">
        <w:rPr>
          <w:i/>
          <w:spacing w:val="-2"/>
        </w:rPr>
        <w:t>A</w:t>
      </w:r>
      <w:r w:rsidR="00727B8B" w:rsidRPr="00727B8B">
        <w:rPr>
          <w:i/>
          <w:spacing w:val="-2"/>
          <w:vertAlign w:val="subscript"/>
        </w:rPr>
        <w:t>cr</w:t>
      </w:r>
      <w:r w:rsidR="00727B8B" w:rsidRPr="00727B8B">
        <w:rPr>
          <w:spacing w:val="-2"/>
        </w:rPr>
        <w:t> </w:t>
      </w:r>
      <w:r w:rsidRPr="00727B8B">
        <w:rPr>
          <w:spacing w:val="-2"/>
          <w:rtl/>
          <w:lang w:bidi="ar-EG"/>
        </w:rPr>
        <w:t xml:space="preserve"> </w:t>
      </w:r>
      <w:r w:rsidR="00727B8B" w:rsidRPr="00727B8B">
        <w:rPr>
          <w:spacing w:val="-2"/>
        </w:rPr>
        <w:t>((dB)</w:t>
      </w:r>
      <w:r w:rsidR="00727B8B" w:rsidRPr="00013529">
        <w:rPr>
          <w:rtl/>
          <w:lang w:bidi="ar-EG"/>
        </w:rPr>
        <w:t xml:space="preserve"> </w:t>
      </w:r>
      <w:r w:rsidRPr="00013529">
        <w:rPr>
          <w:rtl/>
          <w:lang w:bidi="ar-EG"/>
        </w:rPr>
        <w:t>(أي أن الهوائي قريب من البحر لكن ثمة مجموعة من العوائق فيما بينهما)</w:t>
      </w:r>
      <w:r w:rsidRPr="00013529">
        <w:rPr>
          <w:rFonts w:hint="cs"/>
          <w:rtl/>
          <w:lang w:bidi="ar-EG"/>
        </w:rPr>
        <w:t>، يمكن</w:t>
      </w:r>
      <w:r w:rsidRPr="00013529">
        <w:rPr>
          <w:rtl/>
          <w:lang w:bidi="ar-EG"/>
        </w:rPr>
        <w:t xml:space="preserve"> أن يستعمل التصحيحان معاً لأنهما متكاملان ومتلائمان.</w:t>
      </w:r>
    </w:p>
    <w:p w:rsidR="00013529" w:rsidRPr="00013529" w:rsidRDefault="00013529" w:rsidP="006A7B79">
      <w:pPr>
        <w:pStyle w:val="Note"/>
        <w:rPr>
          <w:rtl/>
          <w:lang w:bidi="ar-EG"/>
        </w:rPr>
      </w:pPr>
      <w:r w:rsidRPr="006A7B79">
        <w:rPr>
          <w:b/>
          <w:bCs/>
          <w:rtl/>
          <w:lang w:bidi="ar-EG"/>
        </w:rPr>
        <w:t xml:space="preserve">الملاحظة </w:t>
      </w:r>
      <w:r w:rsidRPr="006A7B79">
        <w:rPr>
          <w:b/>
          <w:bCs/>
        </w:rPr>
        <w:t>3</w:t>
      </w:r>
      <w:r w:rsidRPr="00013529">
        <w:rPr>
          <w:rtl/>
          <w:lang w:bidi="ar-EG"/>
        </w:rPr>
        <w:t xml:space="preserve"> - لا يعتبر هذا النموذج مناسباً إذا لم تكن </w:t>
      </w:r>
      <w:r w:rsidRPr="00013529">
        <w:rPr>
          <w:i/>
          <w:iCs/>
        </w:rPr>
        <w:t>d</w:t>
      </w:r>
      <w:r w:rsidRPr="00013529">
        <w:rPr>
          <w:rtl/>
          <w:lang w:bidi="ar-EG"/>
        </w:rPr>
        <w:t xml:space="preserve"> أكبر من </w:t>
      </w:r>
      <w:r w:rsidRPr="00013529">
        <w:rPr>
          <w:i/>
          <w:iCs/>
        </w:rPr>
        <w:t>d</w:t>
      </w:r>
      <w:r w:rsidRPr="00013529">
        <w:rPr>
          <w:i/>
          <w:iCs/>
          <w:vertAlign w:val="subscript"/>
        </w:rPr>
        <w:t>k</w:t>
      </w:r>
      <w:r w:rsidRPr="00013529">
        <w:rPr>
          <w:rtl/>
          <w:lang w:bidi="ar-EG"/>
        </w:rPr>
        <w:t xml:space="preserve"> بشكل ملحوظ.</w:t>
      </w:r>
    </w:p>
    <w:p w:rsidR="00013529" w:rsidRPr="00013529" w:rsidRDefault="00013529" w:rsidP="006A7B79">
      <w:pPr>
        <w:pStyle w:val="Heading2"/>
        <w:rPr>
          <w:rtl/>
          <w:lang w:bidi="ar-EG"/>
        </w:rPr>
      </w:pPr>
      <w:bookmarkStart w:id="73" w:name="_Toc254604702"/>
      <w:bookmarkStart w:id="74" w:name="_Toc254604748"/>
      <w:bookmarkStart w:id="75" w:name="_Toc254604890"/>
      <w:bookmarkStart w:id="76" w:name="_Toc412047286"/>
      <w:r w:rsidRPr="00013529">
        <w:lastRenderedPageBreak/>
        <w:t>6.4</w:t>
      </w:r>
      <w:r w:rsidRPr="00013529">
        <w:tab/>
      </w:r>
      <w:r w:rsidRPr="00013529">
        <w:rPr>
          <w:rtl/>
          <w:lang w:bidi="ar-EG"/>
        </w:rPr>
        <w:t>التنبؤ الإجمالي</w:t>
      </w:r>
      <w:bookmarkEnd w:id="73"/>
      <w:bookmarkEnd w:id="74"/>
      <w:bookmarkEnd w:id="75"/>
      <w:bookmarkEnd w:id="76"/>
    </w:p>
    <w:p w:rsidR="00013529" w:rsidRPr="00013529" w:rsidRDefault="00013529" w:rsidP="00013529">
      <w:pPr>
        <w:rPr>
          <w:rtl/>
          <w:lang w:bidi="ar-EG"/>
        </w:rPr>
      </w:pPr>
      <w:r w:rsidRPr="00013529">
        <w:rPr>
          <w:rtl/>
          <w:lang w:bidi="ar-EG"/>
        </w:rPr>
        <w:t xml:space="preserve">ينبغي تطبيق الإجراء التالي على نتائج الحسابات السابقة لجميع المسارات. </w:t>
      </w:r>
    </w:p>
    <w:p w:rsidR="00013529" w:rsidRPr="00013529" w:rsidRDefault="00013529" w:rsidP="00013529">
      <w:pPr>
        <w:rPr>
          <w:rtl/>
          <w:lang w:bidi="ar-EG"/>
        </w:rPr>
      </w:pPr>
      <w:r w:rsidRPr="00013529">
        <w:rPr>
          <w:rFonts w:hint="cs"/>
          <w:rtl/>
          <w:lang w:bidi="ar-EG"/>
        </w:rPr>
        <w:t>يحس</w:t>
      </w:r>
      <w:r w:rsidRPr="00013529">
        <w:rPr>
          <w:rtl/>
          <w:lang w:bidi="ar-EG"/>
        </w:rPr>
        <w:t xml:space="preserve">ب عامل استكمال داخلي، </w:t>
      </w:r>
      <w:r w:rsidRPr="00013529">
        <w:rPr>
          <w:i/>
        </w:rPr>
        <w:t>F</w:t>
      </w:r>
      <w:r w:rsidRPr="00013529">
        <w:rPr>
          <w:i/>
          <w:vertAlign w:val="subscript"/>
        </w:rPr>
        <w:t>j</w:t>
      </w:r>
      <w:r w:rsidRPr="00013529">
        <w:rPr>
          <w:rtl/>
          <w:lang w:bidi="ar-EG"/>
        </w:rPr>
        <w:t>، لمعرفة المسافة الزاوية للمسير:</w:t>
      </w:r>
    </w:p>
    <w:p w:rsidR="006A7B79" w:rsidRPr="006A7B79" w:rsidRDefault="006A7B79" w:rsidP="004B1019">
      <w:pPr>
        <w:pStyle w:val="Equation"/>
        <w:rPr>
          <w:lang w:eastAsia="en-US"/>
        </w:rPr>
      </w:pPr>
      <w:r w:rsidRPr="006A7B79">
        <w:rPr>
          <w:lang w:eastAsia="en-US"/>
        </w:rPr>
        <w:tab/>
      </w:r>
      <w:r w:rsidR="004B1019" w:rsidRPr="009945C5">
        <w:rPr>
          <w:position w:val="-32"/>
        </w:rPr>
        <w:object w:dxaOrig="3840" w:dyaOrig="760">
          <v:shape id="_x0000_i1091" type="#_x0000_t75" style="width:194.7pt;height:35.7pt" o:ole="" fillcolor="window">
            <v:imagedata r:id="rId107" o:title=""/>
          </v:shape>
          <o:OLEObject Type="Embed" ProgID="Equation.3" ShapeID="_x0000_i1091" DrawAspect="Content" ObjectID="_1485789997" r:id="rId108"/>
        </w:object>
      </w:r>
      <w:r w:rsidRPr="006A7B79">
        <w:rPr>
          <w:lang w:eastAsia="en-US"/>
        </w:rPr>
        <w:tab/>
        <w:t>(58)</w:t>
      </w:r>
    </w:p>
    <w:p w:rsidR="00013529" w:rsidRPr="00013529" w:rsidRDefault="00013529" w:rsidP="00013529">
      <w:pPr>
        <w:rPr>
          <w:rtl/>
          <w:lang w:bidi="ar-EG"/>
        </w:rPr>
      </w:pPr>
      <w:r w:rsidRPr="00013529">
        <w:rPr>
          <w:rtl/>
          <w:lang w:bidi="ar-EG"/>
        </w:rPr>
        <w:t>حيث:</w:t>
      </w:r>
    </w:p>
    <w:p w:rsidR="00013529" w:rsidRPr="00013529" w:rsidRDefault="00013529" w:rsidP="0035556B">
      <w:pPr>
        <w:pStyle w:val="Equationlegend"/>
      </w:pPr>
      <w:r w:rsidRPr="00013529">
        <w:rPr>
          <w:rtl/>
          <w:lang w:bidi="ar-EG"/>
        </w:rPr>
        <w:tab/>
      </w:r>
      <w:r w:rsidRPr="00013529">
        <w:t>= Θ</w:t>
      </w:r>
      <w:r w:rsidRPr="00013529">
        <w:tab/>
        <w:t> 0,3</w:t>
      </w:r>
    </w:p>
    <w:p w:rsidR="00013529" w:rsidRPr="00013529" w:rsidRDefault="00013529" w:rsidP="0035556B">
      <w:pPr>
        <w:pStyle w:val="Equationlegend"/>
        <w:rPr>
          <w:rtl/>
          <w:lang w:bidi="ar-EG"/>
        </w:rPr>
      </w:pPr>
      <w:r w:rsidRPr="00013529">
        <w:tab/>
        <w:t>= ξ</w:t>
      </w:r>
      <w:r w:rsidRPr="00013529">
        <w:rPr>
          <w:rtl/>
          <w:lang w:bidi="ar-EG"/>
        </w:rPr>
        <w:tab/>
      </w:r>
      <w:r w:rsidRPr="00013529">
        <w:t>0,8</w:t>
      </w:r>
    </w:p>
    <w:p w:rsidR="00013529" w:rsidRPr="00013529" w:rsidRDefault="00013529" w:rsidP="0035556B">
      <w:pPr>
        <w:pStyle w:val="Equationlegend"/>
        <w:rPr>
          <w:rtl/>
          <w:lang w:bidi="ar-EG"/>
        </w:rPr>
      </w:pPr>
      <w:r w:rsidRPr="00013529">
        <w:rPr>
          <w:rtl/>
          <w:lang w:bidi="ar-EG"/>
        </w:rPr>
        <w:tab/>
      </w:r>
      <w:r w:rsidRPr="00013529">
        <w:t>θ</w:t>
      </w:r>
      <w:r w:rsidRPr="00013529">
        <w:rPr>
          <w:rtl/>
          <w:lang w:bidi="ar-EG"/>
        </w:rPr>
        <w:t>:</w:t>
      </w:r>
      <w:r w:rsidRPr="00013529">
        <w:rPr>
          <w:rtl/>
          <w:lang w:bidi="ar-EG"/>
        </w:rPr>
        <w:tab/>
        <w:t xml:space="preserve">المسافة الزاوية للمسير </w:t>
      </w:r>
      <w:r w:rsidRPr="00013529">
        <w:t>(mrad)</w:t>
      </w:r>
      <w:r w:rsidRPr="00013529">
        <w:rPr>
          <w:rtl/>
          <w:lang w:bidi="ar-EG"/>
        </w:rPr>
        <w:t xml:space="preserve"> (محددة</w:t>
      </w:r>
      <w:r>
        <w:rPr>
          <w:rtl/>
          <w:lang w:bidi="ar-EG"/>
        </w:rPr>
        <w:t xml:space="preserve"> في </w:t>
      </w:r>
      <w:r w:rsidRPr="00013529">
        <w:rPr>
          <w:rtl/>
          <w:lang w:bidi="ar-EG"/>
        </w:rPr>
        <w:t xml:space="preserve">الجدول </w:t>
      </w:r>
      <w:r w:rsidRPr="00013529">
        <w:t>7</w:t>
      </w:r>
      <w:r w:rsidRPr="00013529">
        <w:rPr>
          <w:rtl/>
          <w:lang w:bidi="ar-EG"/>
        </w:rPr>
        <w:t>).</w:t>
      </w:r>
    </w:p>
    <w:p w:rsidR="00013529" w:rsidRPr="00013529" w:rsidRDefault="00013529" w:rsidP="00013529">
      <w:pPr>
        <w:rPr>
          <w:rtl/>
          <w:lang w:bidi="ar-EG"/>
        </w:rPr>
      </w:pPr>
      <w:r w:rsidRPr="00013529">
        <w:rPr>
          <w:rFonts w:hint="cs"/>
          <w:rtl/>
          <w:lang w:bidi="ar-EG"/>
        </w:rPr>
        <w:t>يحس</w:t>
      </w:r>
      <w:r w:rsidRPr="00013529">
        <w:rPr>
          <w:rtl/>
          <w:lang w:bidi="ar-EG"/>
        </w:rPr>
        <w:t xml:space="preserve">ب عامل استكمال داخلي، </w:t>
      </w:r>
      <w:r w:rsidRPr="00013529">
        <w:rPr>
          <w:i/>
        </w:rPr>
        <w:t>F</w:t>
      </w:r>
      <w:r w:rsidRPr="00013529">
        <w:rPr>
          <w:i/>
          <w:vertAlign w:val="subscript"/>
        </w:rPr>
        <w:t>k</w:t>
      </w:r>
      <w:r w:rsidRPr="00013529">
        <w:rPr>
          <w:rtl/>
          <w:lang w:bidi="ar-EG"/>
        </w:rPr>
        <w:t>، ل</w:t>
      </w:r>
      <w:r w:rsidRPr="00013529">
        <w:rPr>
          <w:rFonts w:hint="cs"/>
          <w:rtl/>
          <w:lang w:bidi="ar-LB"/>
        </w:rPr>
        <w:t>أخذ</w:t>
      </w:r>
      <w:r w:rsidRPr="00013529">
        <w:rPr>
          <w:rtl/>
          <w:lang w:bidi="ar-EG"/>
        </w:rPr>
        <w:t xml:space="preserve"> طول مسير الدائرة العظمى</w:t>
      </w:r>
      <w:r>
        <w:rPr>
          <w:rFonts w:hint="cs"/>
          <w:rtl/>
          <w:lang w:bidi="ar-EG"/>
        </w:rPr>
        <w:t xml:space="preserve"> في </w:t>
      </w:r>
      <w:r w:rsidRPr="00013529">
        <w:rPr>
          <w:rFonts w:hint="cs"/>
          <w:rtl/>
          <w:lang w:bidi="ar-EG"/>
        </w:rPr>
        <w:t>الاعتبار</w:t>
      </w:r>
      <w:r w:rsidRPr="00013529">
        <w:rPr>
          <w:rtl/>
          <w:lang w:bidi="ar-EG"/>
        </w:rPr>
        <w:t>:</w:t>
      </w:r>
    </w:p>
    <w:p w:rsidR="00556BF5" w:rsidRPr="00556BF5" w:rsidRDefault="00556BF5" w:rsidP="004B1019">
      <w:pPr>
        <w:pStyle w:val="Equation"/>
        <w:rPr>
          <w:lang w:eastAsia="en-US"/>
        </w:rPr>
      </w:pPr>
      <w:r w:rsidRPr="00556BF5">
        <w:rPr>
          <w:lang w:eastAsia="en-US"/>
        </w:rPr>
        <w:tab/>
      </w:r>
      <w:r w:rsidR="004B1019" w:rsidRPr="00BA5385">
        <w:rPr>
          <w:position w:val="-34"/>
        </w:rPr>
        <w:object w:dxaOrig="4040" w:dyaOrig="800">
          <v:shape id="_x0000_i1092" type="#_x0000_t75" style="width:184.05pt;height:38.8pt" o:ole="" fillcolor="window">
            <v:imagedata r:id="rId109" o:title=""/>
          </v:shape>
          <o:OLEObject Type="Embed" ProgID="Equation.3" ShapeID="_x0000_i1092" DrawAspect="Content" ObjectID="_1485789998" r:id="rId110"/>
        </w:object>
      </w:r>
      <w:r w:rsidRPr="00556BF5">
        <w:rPr>
          <w:lang w:eastAsia="en-US"/>
        </w:rPr>
        <w:tab/>
        <w:t>(59)</w:t>
      </w:r>
    </w:p>
    <w:p w:rsidR="00013529" w:rsidRPr="00013529" w:rsidRDefault="00013529" w:rsidP="00013529">
      <w:pPr>
        <w:rPr>
          <w:rtl/>
          <w:lang w:bidi="ar-EG"/>
        </w:rPr>
      </w:pPr>
      <w:r w:rsidRPr="00013529">
        <w:rPr>
          <w:rtl/>
          <w:lang w:bidi="ar-EG"/>
        </w:rPr>
        <w:t>حيث:</w:t>
      </w:r>
    </w:p>
    <w:p w:rsidR="00013529" w:rsidRPr="00013529" w:rsidRDefault="00013529" w:rsidP="0035556B">
      <w:pPr>
        <w:pStyle w:val="Equationlegend"/>
        <w:rPr>
          <w:rtl/>
          <w:lang w:bidi="ar-EG"/>
        </w:rPr>
      </w:pPr>
      <w:r w:rsidRPr="00013529">
        <w:tab/>
      </w:r>
      <w:r w:rsidRPr="00013529">
        <w:rPr>
          <w:i/>
          <w:iCs/>
        </w:rPr>
        <w:t>d</w:t>
      </w:r>
      <w:r w:rsidRPr="00013529">
        <w:rPr>
          <w:rtl/>
          <w:lang w:bidi="ar-EG"/>
        </w:rPr>
        <w:t>:</w:t>
      </w:r>
      <w:r w:rsidRPr="00013529">
        <w:rPr>
          <w:rtl/>
          <w:lang w:bidi="ar-EG"/>
        </w:rPr>
        <w:tab/>
        <w:t xml:space="preserve">طول مسير الدائرة العظمى </w:t>
      </w:r>
      <w:r w:rsidRPr="00013529">
        <w:t>(km)</w:t>
      </w:r>
      <w:r w:rsidRPr="00013529">
        <w:rPr>
          <w:rtl/>
          <w:lang w:bidi="ar-EG"/>
        </w:rPr>
        <w:t xml:space="preserve"> (معرف</w:t>
      </w:r>
      <w:r>
        <w:rPr>
          <w:rtl/>
          <w:lang w:bidi="ar-EG"/>
        </w:rPr>
        <w:t xml:space="preserve"> في </w:t>
      </w:r>
      <w:r w:rsidRPr="00013529">
        <w:rPr>
          <w:rtl/>
          <w:lang w:bidi="ar-EG"/>
        </w:rPr>
        <w:t xml:space="preserve">الجدول </w:t>
      </w:r>
      <w:r w:rsidRPr="00013529">
        <w:t>3</w:t>
      </w:r>
      <w:r w:rsidRPr="00013529">
        <w:rPr>
          <w:rtl/>
          <w:lang w:bidi="ar-EG"/>
        </w:rPr>
        <w:t>)</w:t>
      </w:r>
    </w:p>
    <w:p w:rsidR="00013529" w:rsidRPr="00013529" w:rsidRDefault="00013529" w:rsidP="0035556B">
      <w:pPr>
        <w:pStyle w:val="Equationlegend"/>
        <w:rPr>
          <w:rtl/>
          <w:lang w:bidi="ar-EG"/>
        </w:rPr>
      </w:pPr>
      <w:r w:rsidRPr="00013529">
        <w:rPr>
          <w:rtl/>
          <w:lang w:bidi="ar-EG"/>
        </w:rPr>
        <w:tab/>
      </w:r>
      <w:r w:rsidRPr="00013529">
        <w:rPr>
          <w:i/>
        </w:rPr>
        <w:t>d</w:t>
      </w:r>
      <w:r w:rsidRPr="00013529">
        <w:rPr>
          <w:i/>
          <w:vertAlign w:val="subscript"/>
        </w:rPr>
        <w:t>sw</w:t>
      </w:r>
      <w:r w:rsidRPr="00013529">
        <w:rPr>
          <w:rtl/>
          <w:lang w:bidi="ar-EG"/>
        </w:rPr>
        <w:t>:</w:t>
      </w:r>
      <w:r w:rsidRPr="00013529">
        <w:rPr>
          <w:rtl/>
          <w:lang w:bidi="ar-EG"/>
        </w:rPr>
        <w:tab/>
        <w:t xml:space="preserve">معلمة ثابتة تحدد مدى المسافات لتقنية جميع آليات الانتشار </w:t>
      </w:r>
      <w:r w:rsidR="00C80BD5">
        <w:rPr>
          <w:lang w:bidi="ar-EG"/>
        </w:rPr>
        <w:t>(</w:t>
      </w:r>
      <w:r w:rsidRPr="00013529">
        <w:t>blending</w:t>
      </w:r>
      <w:r w:rsidR="00C80BD5">
        <w:rPr>
          <w:lang w:bidi="ar-EG"/>
        </w:rPr>
        <w:t>)</w:t>
      </w:r>
      <w:r w:rsidRPr="00013529">
        <w:rPr>
          <w:rtl/>
          <w:lang w:bidi="ar-EG"/>
        </w:rPr>
        <w:t>، وتتحدد قيمتها ﺑ</w:t>
      </w:r>
      <w:r w:rsidR="00C80BD5">
        <w:rPr>
          <w:rFonts w:hint="cs"/>
          <w:rtl/>
          <w:lang w:bidi="ar-EG"/>
        </w:rPr>
        <w:t> </w:t>
      </w:r>
      <w:r w:rsidRPr="00013529">
        <w:t>20</w:t>
      </w:r>
    </w:p>
    <w:p w:rsidR="00013529" w:rsidRPr="00013529" w:rsidRDefault="00013529" w:rsidP="0035556B">
      <w:pPr>
        <w:pStyle w:val="Equationlegend"/>
        <w:rPr>
          <w:rtl/>
          <w:lang w:bidi="ar-EG"/>
        </w:rPr>
      </w:pPr>
      <w:r w:rsidRPr="00013529">
        <w:rPr>
          <w:rtl/>
          <w:lang w:bidi="ar-EG"/>
        </w:rPr>
        <w:tab/>
      </w:r>
      <w:r w:rsidRPr="00013529">
        <w:rPr>
          <w:iCs/>
        </w:rPr>
        <w:t>κ</w:t>
      </w:r>
      <w:r w:rsidRPr="00013529">
        <w:rPr>
          <w:iCs/>
          <w:vertAlign w:val="subscript"/>
        </w:rPr>
        <w:t> </w:t>
      </w:r>
      <w:r w:rsidRPr="00013529">
        <w:rPr>
          <w:rtl/>
          <w:lang w:bidi="ar-EG"/>
        </w:rPr>
        <w:t>:</w:t>
      </w:r>
      <w:r w:rsidRPr="00013529">
        <w:rPr>
          <w:rtl/>
          <w:lang w:bidi="ar-EG"/>
        </w:rPr>
        <w:tab/>
        <w:t xml:space="preserve">معلمة ثابتة تحدد منحنى تقنية الجمع </w:t>
      </w:r>
      <w:r w:rsidRPr="00013529">
        <w:t>(blending)</w:t>
      </w:r>
      <w:r w:rsidRPr="00013529">
        <w:rPr>
          <w:rtl/>
          <w:lang w:bidi="ar-EG"/>
        </w:rPr>
        <w:t xml:space="preserve"> عند أطراف المدى، وتتحدد </w:t>
      </w:r>
      <w:r w:rsidRPr="00013529">
        <w:rPr>
          <w:rFonts w:hint="cs"/>
          <w:rtl/>
          <w:lang w:bidi="ar-EG"/>
        </w:rPr>
        <w:t xml:space="preserve">قيمتها </w:t>
      </w:r>
      <w:r w:rsidRPr="00013529">
        <w:rPr>
          <w:rtl/>
          <w:lang w:bidi="ar-EG"/>
        </w:rPr>
        <w:t>ﺑ</w:t>
      </w:r>
      <w:r w:rsidR="00C80BD5">
        <w:rPr>
          <w:rFonts w:hint="cs"/>
          <w:rtl/>
          <w:lang w:bidi="ar-EG"/>
        </w:rPr>
        <w:t> </w:t>
      </w:r>
      <w:r w:rsidRPr="00013529">
        <w:t>0,5</w:t>
      </w:r>
      <w:r w:rsidRPr="00013529">
        <w:rPr>
          <w:rtl/>
          <w:lang w:bidi="ar-EG"/>
        </w:rPr>
        <w:t>.</w:t>
      </w:r>
    </w:p>
    <w:p w:rsidR="00013529" w:rsidRPr="00C80BD5" w:rsidRDefault="00013529" w:rsidP="00013529">
      <w:pPr>
        <w:rPr>
          <w:spacing w:val="-6"/>
          <w:rtl/>
          <w:lang w:bidi="ar-EG"/>
        </w:rPr>
      </w:pPr>
      <w:r w:rsidRPr="00C80BD5">
        <w:rPr>
          <w:rFonts w:hint="cs"/>
          <w:spacing w:val="-6"/>
          <w:rtl/>
          <w:lang w:bidi="ar-EG"/>
        </w:rPr>
        <w:t>تحس</w:t>
      </w:r>
      <w:r w:rsidRPr="00C80BD5">
        <w:rPr>
          <w:spacing w:val="-6"/>
          <w:rtl/>
          <w:lang w:bidi="ar-EG"/>
        </w:rPr>
        <w:t xml:space="preserve">ب أدنى قيمة نظرية لخسارة الإرسال الأساسية </w:t>
      </w:r>
      <w:r w:rsidRPr="00C80BD5">
        <w:rPr>
          <w:i/>
          <w:spacing w:val="-6"/>
        </w:rPr>
        <w:t>L</w:t>
      </w:r>
      <w:r w:rsidRPr="00C80BD5">
        <w:rPr>
          <w:i/>
          <w:spacing w:val="-6"/>
          <w:vertAlign w:val="subscript"/>
        </w:rPr>
        <w:t>minb</w:t>
      </w:r>
      <w:r w:rsidRPr="00C80BD5">
        <w:rPr>
          <w:spacing w:val="-6"/>
          <w:vertAlign w:val="subscript"/>
        </w:rPr>
        <w:t>0</w:t>
      </w:r>
      <w:r w:rsidRPr="00C80BD5">
        <w:rPr>
          <w:i/>
          <w:spacing w:val="-6"/>
          <w:vertAlign w:val="subscript"/>
        </w:rPr>
        <w:t>p</w:t>
      </w:r>
      <w:r w:rsidRPr="00C80BD5">
        <w:rPr>
          <w:spacing w:val="-6"/>
        </w:rPr>
        <w:t xml:space="preserve"> (dB)</w:t>
      </w:r>
      <w:r w:rsidRPr="00C80BD5">
        <w:rPr>
          <w:spacing w:val="-6"/>
          <w:rtl/>
          <w:lang w:bidi="ar-EG"/>
        </w:rPr>
        <w:t xml:space="preserve"> تصاحب الانتشار في خط البصر وفي انعراج المسير الفرعي فوق البحر.</w:t>
      </w:r>
    </w:p>
    <w:p w:rsidR="00C80BD5" w:rsidRPr="00C80BD5" w:rsidRDefault="00C80BD5" w:rsidP="00C80BD5">
      <w:pPr>
        <w:tabs>
          <w:tab w:val="left" w:pos="794"/>
          <w:tab w:val="center" w:pos="4820"/>
          <w:tab w:val="right" w:pos="9639"/>
        </w:tabs>
        <w:bidi w:val="0"/>
        <w:spacing w:line="240" w:lineRule="auto"/>
        <w:rPr>
          <w:rFonts w:cs="Times New Roman"/>
          <w:sz w:val="24"/>
          <w:szCs w:val="20"/>
          <w:lang w:eastAsia="en-US"/>
        </w:rPr>
      </w:pPr>
      <w:r w:rsidRPr="00C80BD5">
        <w:rPr>
          <w:rFonts w:cs="Times New Roman"/>
          <w:sz w:val="24"/>
          <w:szCs w:val="20"/>
          <w:lang w:eastAsia="en-US"/>
        </w:rPr>
        <w:t>(60)</w:t>
      </w:r>
      <w:r w:rsidRPr="00C80BD5">
        <w:rPr>
          <w:rFonts w:cs="Times New Roman"/>
          <w:sz w:val="24"/>
          <w:szCs w:val="20"/>
          <w:lang w:eastAsia="en-US"/>
        </w:rPr>
        <w:tab/>
      </w:r>
      <w:r w:rsidRPr="00C80BD5">
        <w:rPr>
          <w:rFonts w:cs="Times New Roman"/>
          <w:sz w:val="24"/>
          <w:szCs w:val="20"/>
          <w:lang w:eastAsia="en-US"/>
        </w:rPr>
        <w:tab/>
      </w:r>
      <w:r w:rsidR="00D2242E">
        <w:rPr>
          <w:rFonts w:cs="Times New Roman"/>
          <w:position w:val="-34"/>
          <w:sz w:val="24"/>
          <w:szCs w:val="20"/>
          <w:lang w:val="fr-FR" w:eastAsia="en-US"/>
        </w:rPr>
        <w:pict>
          <v:shape id="_x0000_i1093" type="#_x0000_t75" style="width:357.5pt;height:38.2pt" fillcolor="window">
            <v:imagedata r:id="rId111" o:title=""/>
          </v:shape>
        </w:pict>
      </w:r>
      <w:r w:rsidRPr="00C80BD5">
        <w:rPr>
          <w:rFonts w:cs="Times New Roman"/>
          <w:sz w:val="24"/>
          <w:szCs w:val="20"/>
          <w:lang w:eastAsia="en-US"/>
        </w:rPr>
        <w:t>          dB</w:t>
      </w:r>
      <w:r w:rsidRPr="00C80BD5">
        <w:rPr>
          <w:rFonts w:cs="Times New Roman"/>
          <w:sz w:val="24"/>
          <w:szCs w:val="20"/>
          <w:lang w:eastAsia="en-US"/>
        </w:rPr>
        <w:tab/>
      </w:r>
    </w:p>
    <w:p w:rsidR="00013529" w:rsidRPr="00013529" w:rsidRDefault="00013529" w:rsidP="00013529">
      <w:pPr>
        <w:rPr>
          <w:rtl/>
          <w:lang w:bidi="ar-EG"/>
        </w:rPr>
      </w:pPr>
      <w:r w:rsidRPr="00013529">
        <w:rPr>
          <w:rtl/>
          <w:lang w:bidi="ar-EG"/>
        </w:rPr>
        <w:t>حيث:</w:t>
      </w:r>
    </w:p>
    <w:p w:rsidR="00013529" w:rsidRPr="00C80BD5" w:rsidRDefault="00013529" w:rsidP="0035556B">
      <w:pPr>
        <w:pStyle w:val="Equationlegend"/>
        <w:rPr>
          <w:rtl/>
          <w:lang w:bidi="ar-EG"/>
        </w:rPr>
      </w:pPr>
      <w:r w:rsidRPr="00C80BD5">
        <w:rPr>
          <w:i/>
          <w:rtl/>
          <w:lang w:bidi="ar-EG"/>
        </w:rPr>
        <w:tab/>
      </w:r>
      <w:r w:rsidRPr="00C80BD5">
        <w:rPr>
          <w:i/>
        </w:rPr>
        <w:t>L</w:t>
      </w:r>
      <w:r w:rsidRPr="00C80BD5">
        <w:rPr>
          <w:i/>
          <w:vertAlign w:val="subscript"/>
        </w:rPr>
        <w:t>b</w:t>
      </w:r>
      <w:r w:rsidRPr="00C80BD5">
        <w:rPr>
          <w:vertAlign w:val="subscript"/>
        </w:rPr>
        <w:t>0</w:t>
      </w:r>
      <w:r w:rsidRPr="00C80BD5">
        <w:rPr>
          <w:i/>
          <w:vertAlign w:val="subscript"/>
        </w:rPr>
        <w:t>p</w:t>
      </w:r>
      <w:r w:rsidRPr="00C80BD5">
        <w:rPr>
          <w:rtl/>
          <w:lang w:bidi="ar-EG"/>
        </w:rPr>
        <w:t>:</w:t>
      </w:r>
      <w:r w:rsidRPr="00C80BD5">
        <w:rPr>
          <w:rtl/>
          <w:lang w:bidi="ar-EG"/>
        </w:rPr>
        <w:tab/>
        <w:t xml:space="preserve">خسارة الإرسال الأساسية النظرية في خط البصر التي لم يتم تجاوزها خلال </w:t>
      </w:r>
      <w:r w:rsidRPr="00C80BD5">
        <w:t>%</w:t>
      </w:r>
      <w:r w:rsidRPr="00C80BD5">
        <w:rPr>
          <w:i/>
          <w:iCs/>
        </w:rPr>
        <w:t>p</w:t>
      </w:r>
      <w:r w:rsidRPr="00C80BD5">
        <w:rPr>
          <w:rtl/>
          <w:lang w:bidi="ar-EG"/>
        </w:rPr>
        <w:t xml:space="preserve"> من الوقت، وتعطى في المعادلة </w:t>
      </w:r>
      <w:r w:rsidRPr="00C80BD5">
        <w:t>(11)</w:t>
      </w:r>
    </w:p>
    <w:p w:rsidR="00013529" w:rsidRPr="00C80BD5" w:rsidRDefault="00013529" w:rsidP="0035556B">
      <w:pPr>
        <w:pStyle w:val="Equationlegend"/>
        <w:rPr>
          <w:rtl/>
          <w:lang w:bidi="ar-EG"/>
        </w:rPr>
      </w:pPr>
      <w:r w:rsidRPr="00C80BD5">
        <w:rPr>
          <w:i/>
          <w:rtl/>
          <w:lang w:bidi="ar-EG"/>
        </w:rPr>
        <w:tab/>
      </w:r>
      <w:r w:rsidRPr="00C80BD5">
        <w:rPr>
          <w:i/>
        </w:rPr>
        <w:t>L</w:t>
      </w:r>
      <w:r w:rsidRPr="00C80BD5">
        <w:rPr>
          <w:i/>
          <w:vertAlign w:val="subscript"/>
        </w:rPr>
        <w:t>b</w:t>
      </w:r>
      <w:r w:rsidRPr="00C80BD5">
        <w:rPr>
          <w:vertAlign w:val="subscript"/>
        </w:rPr>
        <w:t>0</w:t>
      </w:r>
      <w:r w:rsidRPr="00C80BD5">
        <w:rPr>
          <w:vertAlign w:val="subscript"/>
        </w:rPr>
        <w:sym w:font="Symbol" w:char="F062"/>
      </w:r>
      <w:r w:rsidRPr="00C80BD5">
        <w:rPr>
          <w:rtl/>
          <w:lang w:bidi="ar-EG"/>
        </w:rPr>
        <w:t>:</w:t>
      </w:r>
      <w:r w:rsidRPr="00C80BD5">
        <w:rPr>
          <w:rtl/>
          <w:lang w:bidi="ar-EG"/>
        </w:rPr>
        <w:tab/>
        <w:t xml:space="preserve">خسارة الإرسال الأساسية النظرية في خط البصر التي لم يتم تجاوزها خلال </w:t>
      </w:r>
      <w:r w:rsidRPr="00C80BD5">
        <w:t>%</w:t>
      </w:r>
      <w:r w:rsidRPr="00C80BD5">
        <w:sym w:font="Symbol" w:char="F062"/>
      </w:r>
      <w:r w:rsidRPr="00C80BD5">
        <w:rPr>
          <w:rtl/>
          <w:lang w:bidi="ar-EG"/>
        </w:rPr>
        <w:t xml:space="preserve"> من الوقت، وتعطى في المعادلة </w:t>
      </w:r>
      <w:r w:rsidRPr="00C80BD5">
        <w:t>(12)</w:t>
      </w:r>
    </w:p>
    <w:p w:rsidR="00013529" w:rsidRPr="00013529" w:rsidRDefault="00013529" w:rsidP="0035556B">
      <w:pPr>
        <w:pStyle w:val="Equationlegend"/>
        <w:rPr>
          <w:rtl/>
          <w:lang w:bidi="ar-EG"/>
        </w:rPr>
      </w:pPr>
      <w:r w:rsidRPr="00013529">
        <w:rPr>
          <w:i/>
          <w:rtl/>
          <w:lang w:bidi="ar-EG"/>
        </w:rPr>
        <w:tab/>
      </w:r>
      <w:r w:rsidRPr="00013529">
        <w:rPr>
          <w:i/>
        </w:rPr>
        <w:t>L</w:t>
      </w:r>
      <w:r w:rsidRPr="00013529">
        <w:rPr>
          <w:i/>
          <w:vertAlign w:val="subscript"/>
        </w:rPr>
        <w:t>dp</w:t>
      </w:r>
      <w:r w:rsidRPr="00013529">
        <w:rPr>
          <w:rtl/>
          <w:lang w:bidi="ar-EG"/>
        </w:rPr>
        <w:t>:</w:t>
      </w:r>
      <w:r w:rsidRPr="00013529">
        <w:rPr>
          <w:rtl/>
          <w:lang w:bidi="ar-EG"/>
        </w:rPr>
        <w:tab/>
        <w:t xml:space="preserve">خسارة الانعراج التي لم يتم تجاوزها خلال </w:t>
      </w:r>
      <w:r w:rsidRPr="00013529">
        <w:t>%</w:t>
      </w:r>
      <w:r w:rsidRPr="00013529">
        <w:rPr>
          <w:i/>
          <w:iCs/>
        </w:rPr>
        <w:t>p</w:t>
      </w:r>
      <w:r w:rsidRPr="00013529">
        <w:rPr>
          <w:rtl/>
          <w:lang w:bidi="ar-EG"/>
        </w:rPr>
        <w:t xml:space="preserve"> من الوقت وتحسب باستخدام الطريقة الواردة</w:t>
      </w:r>
      <w:r>
        <w:rPr>
          <w:rtl/>
          <w:lang w:bidi="ar-EG"/>
        </w:rPr>
        <w:t xml:space="preserve"> في </w:t>
      </w:r>
      <w:r w:rsidRPr="00013529">
        <w:rPr>
          <w:rtl/>
          <w:lang w:bidi="ar-EG"/>
        </w:rPr>
        <w:t>الفقرة </w:t>
      </w:r>
      <w:r w:rsidRPr="00013529">
        <w:t>2.4</w:t>
      </w:r>
      <w:r w:rsidRPr="00013529">
        <w:rPr>
          <w:rtl/>
          <w:lang w:bidi="ar-EG"/>
        </w:rPr>
        <w:t>.</w:t>
      </w:r>
    </w:p>
    <w:p w:rsidR="00013529" w:rsidRPr="00013529" w:rsidRDefault="00013529" w:rsidP="00013529">
      <w:pPr>
        <w:rPr>
          <w:rtl/>
          <w:lang w:bidi="ar-EG"/>
        </w:rPr>
      </w:pPr>
      <w:r w:rsidRPr="00013529">
        <w:rPr>
          <w:rFonts w:hint="cs"/>
          <w:rtl/>
          <w:lang w:bidi="ar-EG"/>
        </w:rPr>
        <w:t>تحسب</w:t>
      </w:r>
      <w:r w:rsidRPr="00013529">
        <w:rPr>
          <w:rtl/>
          <w:lang w:bidi="ar-EG"/>
        </w:rPr>
        <w:t xml:space="preserve"> القيمة الدنيا النظرية لخسارة الإرسال الأساسية، </w:t>
      </w:r>
      <w:r w:rsidRPr="00013529">
        <w:rPr>
          <w:i/>
        </w:rPr>
        <w:t>L</w:t>
      </w:r>
      <w:r w:rsidRPr="00013529">
        <w:rPr>
          <w:i/>
          <w:vertAlign w:val="subscript"/>
        </w:rPr>
        <w:t>minbap</w:t>
      </w:r>
      <w:r w:rsidRPr="00013529">
        <w:t xml:space="preserve"> (dB)</w:t>
      </w:r>
      <w:r w:rsidRPr="00013529">
        <w:rPr>
          <w:rtl/>
          <w:lang w:bidi="ar-EG"/>
        </w:rPr>
        <w:t>، المصاحبة لتعزيز الإشارة</w:t>
      </w:r>
      <w:r>
        <w:rPr>
          <w:rtl/>
          <w:lang w:bidi="ar-EG"/>
        </w:rPr>
        <w:t xml:space="preserve"> في </w:t>
      </w:r>
      <w:r w:rsidRPr="00013529">
        <w:rPr>
          <w:rtl/>
          <w:lang w:bidi="ar-EG"/>
        </w:rPr>
        <w:t>خط البصر وعبر الأفق:</w:t>
      </w:r>
    </w:p>
    <w:p w:rsidR="00C80BD5" w:rsidRPr="00C80BD5" w:rsidRDefault="00C80BD5" w:rsidP="0035556B">
      <w:pPr>
        <w:pStyle w:val="Equation"/>
        <w:rPr>
          <w:lang w:eastAsia="en-US"/>
        </w:rPr>
      </w:pPr>
      <w:r w:rsidRPr="00C80BD5">
        <w:rPr>
          <w:lang w:eastAsia="en-US"/>
        </w:rPr>
        <w:tab/>
      </w:r>
      <w:r w:rsidR="00D2242E">
        <w:rPr>
          <w:position w:val="-34"/>
          <w:lang w:val="fr-FR" w:eastAsia="en-US"/>
        </w:rPr>
        <w:pict>
          <v:shape id="_x0000_i1094" type="#_x0000_t75" style="width:193.45pt;height:38.2pt" fillcolor="window">
            <v:imagedata r:id="rId112" o:title=""/>
          </v:shape>
        </w:pict>
      </w:r>
      <w:r w:rsidRPr="00C80BD5">
        <w:rPr>
          <w:lang w:eastAsia="en-US"/>
        </w:rPr>
        <w:t>                dB</w:t>
      </w:r>
      <w:r w:rsidRPr="00C80BD5">
        <w:rPr>
          <w:lang w:eastAsia="en-US"/>
        </w:rPr>
        <w:tab/>
      </w:r>
      <w:r w:rsidR="0035556B" w:rsidRPr="00C80BD5">
        <w:rPr>
          <w:lang w:eastAsia="en-US"/>
        </w:rPr>
        <w:t>(61)</w:t>
      </w:r>
    </w:p>
    <w:p w:rsidR="00013529" w:rsidRPr="00013529" w:rsidRDefault="00013529" w:rsidP="00013529">
      <w:pPr>
        <w:rPr>
          <w:rtl/>
          <w:lang w:bidi="ar-EG"/>
        </w:rPr>
      </w:pPr>
      <w:r w:rsidRPr="00013529">
        <w:rPr>
          <w:rtl/>
          <w:lang w:bidi="ar-EG"/>
        </w:rPr>
        <w:t>حيث:</w:t>
      </w:r>
    </w:p>
    <w:p w:rsidR="00013529" w:rsidRPr="00013529" w:rsidRDefault="00013529" w:rsidP="0035556B">
      <w:pPr>
        <w:pStyle w:val="Equationlegend"/>
        <w:rPr>
          <w:rtl/>
          <w:lang w:bidi="ar-EG"/>
        </w:rPr>
      </w:pPr>
      <w:r w:rsidRPr="00013529">
        <w:rPr>
          <w:i/>
          <w:rtl/>
          <w:lang w:bidi="ar-EG"/>
        </w:rPr>
        <w:tab/>
      </w:r>
      <w:r w:rsidRPr="00013529">
        <w:rPr>
          <w:i/>
        </w:rPr>
        <w:t>L</w:t>
      </w:r>
      <w:r w:rsidRPr="00013529">
        <w:rPr>
          <w:i/>
          <w:vertAlign w:val="subscript"/>
        </w:rPr>
        <w:t>ba</w:t>
      </w:r>
      <w:r w:rsidRPr="00013529">
        <w:rPr>
          <w:rtl/>
          <w:lang w:bidi="ar-EG"/>
        </w:rPr>
        <w:t>:</w:t>
      </w:r>
      <w:r w:rsidRPr="00013529">
        <w:rPr>
          <w:rtl/>
          <w:lang w:bidi="ar-EG"/>
        </w:rPr>
        <w:tab/>
        <w:t xml:space="preserve">خسارة الإرسال الأساسية الناجمة عن </w:t>
      </w:r>
      <w:r w:rsidRPr="00013529">
        <w:rPr>
          <w:rFonts w:hint="cs"/>
          <w:rtl/>
          <w:lang w:bidi="ar-EG"/>
        </w:rPr>
        <w:t xml:space="preserve">الانتشار الموجه/الانعكاس على </w:t>
      </w:r>
      <w:r w:rsidRPr="00013529">
        <w:rPr>
          <w:rtl/>
          <w:lang w:bidi="ar-EG"/>
        </w:rPr>
        <w:t>الطبق</w:t>
      </w:r>
      <w:r w:rsidRPr="00013529">
        <w:rPr>
          <w:rFonts w:hint="cs"/>
          <w:rtl/>
          <w:lang w:bidi="ar-EG"/>
        </w:rPr>
        <w:t>ات،</w:t>
      </w:r>
      <w:r w:rsidRPr="00013529">
        <w:rPr>
          <w:rtl/>
          <w:lang w:bidi="ar-EG"/>
        </w:rPr>
        <w:t xml:space="preserve"> التي لم يتم تجاوزها خلال </w:t>
      </w:r>
      <w:r w:rsidRPr="00013529">
        <w:t>%</w:t>
      </w:r>
      <w:r w:rsidRPr="00013529">
        <w:rPr>
          <w:i/>
          <w:iCs/>
        </w:rPr>
        <w:t>p</w:t>
      </w:r>
      <w:r w:rsidRPr="00013529">
        <w:rPr>
          <w:rtl/>
          <w:lang w:bidi="ar-EG"/>
        </w:rPr>
        <w:t xml:space="preserve"> من الوقت، وتعطى</w:t>
      </w:r>
      <w:r>
        <w:rPr>
          <w:rtl/>
          <w:lang w:bidi="ar-EG"/>
        </w:rPr>
        <w:t xml:space="preserve"> في </w:t>
      </w:r>
      <w:r w:rsidRPr="00013529">
        <w:rPr>
          <w:rtl/>
          <w:lang w:bidi="ar-EG"/>
        </w:rPr>
        <w:t xml:space="preserve">المعادلة </w:t>
      </w:r>
      <w:r w:rsidRPr="00013529">
        <w:t>(46)</w:t>
      </w:r>
    </w:p>
    <w:p w:rsidR="00013529" w:rsidRPr="00013529" w:rsidRDefault="00013529" w:rsidP="0035556B">
      <w:pPr>
        <w:pStyle w:val="Equationlegend"/>
        <w:rPr>
          <w:rtl/>
          <w:lang w:bidi="ar-EG"/>
        </w:rPr>
      </w:pPr>
      <w:r w:rsidRPr="00013529">
        <w:rPr>
          <w:i/>
          <w:rtl/>
          <w:lang w:bidi="ar-EG"/>
        </w:rPr>
        <w:lastRenderedPageBreak/>
        <w:tab/>
      </w:r>
      <w:r w:rsidRPr="00013529">
        <w:rPr>
          <w:i/>
        </w:rPr>
        <w:t>L</w:t>
      </w:r>
      <w:r w:rsidRPr="00013529">
        <w:rPr>
          <w:i/>
          <w:vertAlign w:val="subscript"/>
        </w:rPr>
        <w:t>b</w:t>
      </w:r>
      <w:r w:rsidRPr="00013529">
        <w:rPr>
          <w:iCs/>
          <w:vertAlign w:val="subscript"/>
        </w:rPr>
        <w:t>0</w:t>
      </w:r>
      <w:r w:rsidRPr="00013529">
        <w:rPr>
          <w:i/>
          <w:vertAlign w:val="subscript"/>
        </w:rPr>
        <w:t>p</w:t>
      </w:r>
      <w:r w:rsidRPr="00013529">
        <w:rPr>
          <w:rtl/>
          <w:lang w:bidi="ar-EG"/>
        </w:rPr>
        <w:t>:</w:t>
      </w:r>
      <w:r w:rsidRPr="00013529">
        <w:rPr>
          <w:rtl/>
          <w:lang w:bidi="ar-EG"/>
        </w:rPr>
        <w:tab/>
        <w:t>خسارة الإرسال الأساسية النظرية</w:t>
      </w:r>
      <w:r>
        <w:rPr>
          <w:rtl/>
          <w:lang w:bidi="ar-EG"/>
        </w:rPr>
        <w:t xml:space="preserve"> في </w:t>
      </w:r>
      <w:r w:rsidRPr="00013529">
        <w:rPr>
          <w:rtl/>
          <w:lang w:bidi="ar-EG"/>
        </w:rPr>
        <w:t xml:space="preserve">خط البصر التي لم يتم تجاوزها خلال </w:t>
      </w:r>
      <w:r w:rsidRPr="00013529">
        <w:t>%</w:t>
      </w:r>
      <w:r w:rsidRPr="00013529">
        <w:rPr>
          <w:i/>
          <w:iCs/>
        </w:rPr>
        <w:t>p</w:t>
      </w:r>
      <w:r w:rsidRPr="00013529">
        <w:rPr>
          <w:rtl/>
          <w:lang w:bidi="ar-EG"/>
        </w:rPr>
        <w:t xml:space="preserve"> من الوقت، وتعطى</w:t>
      </w:r>
      <w:r>
        <w:rPr>
          <w:rtl/>
          <w:lang w:bidi="ar-EG"/>
        </w:rPr>
        <w:t xml:space="preserve"> في </w:t>
      </w:r>
      <w:r w:rsidRPr="00013529">
        <w:rPr>
          <w:rtl/>
          <w:lang w:bidi="ar-EG"/>
        </w:rPr>
        <w:t>المعادلة </w:t>
      </w:r>
      <w:r w:rsidRPr="00013529">
        <w:t>(11)</w:t>
      </w:r>
    </w:p>
    <w:p w:rsidR="00013529" w:rsidRPr="00013529" w:rsidRDefault="00013529" w:rsidP="0035556B">
      <w:pPr>
        <w:pStyle w:val="Equationlegend"/>
        <w:rPr>
          <w:rtl/>
          <w:lang w:bidi="ar-EG"/>
        </w:rPr>
      </w:pPr>
      <w:r w:rsidRPr="00013529">
        <w:rPr>
          <w:rtl/>
          <w:lang w:bidi="ar-EG"/>
        </w:rPr>
        <w:tab/>
      </w:r>
      <w:r w:rsidRPr="00013529">
        <w:t>η</w:t>
      </w:r>
      <w:r w:rsidRPr="00013529">
        <w:rPr>
          <w:rtl/>
          <w:lang w:bidi="ar-EG"/>
        </w:rPr>
        <w:t xml:space="preserve"> =</w:t>
      </w:r>
      <w:r w:rsidRPr="00013529">
        <w:rPr>
          <w:rtl/>
          <w:lang w:bidi="ar-EG"/>
        </w:rPr>
        <w:tab/>
      </w:r>
      <w:r w:rsidRPr="00013529">
        <w:t>2,5</w:t>
      </w:r>
      <w:r w:rsidR="00CA3E62">
        <w:rPr>
          <w:rFonts w:hint="cs"/>
          <w:rtl/>
          <w:lang w:bidi="ar-EG"/>
        </w:rPr>
        <w:t>.</w:t>
      </w:r>
    </w:p>
    <w:p w:rsidR="00013529" w:rsidRPr="00013529" w:rsidRDefault="00013529" w:rsidP="00013529">
      <w:pPr>
        <w:rPr>
          <w:rtl/>
          <w:lang w:bidi="ar-EG"/>
        </w:rPr>
      </w:pPr>
      <w:r w:rsidRPr="00013529">
        <w:rPr>
          <w:rFonts w:hint="cs"/>
          <w:rtl/>
          <w:lang w:bidi="ar-EG"/>
        </w:rPr>
        <w:t>تحسب</w:t>
      </w:r>
      <w:r w:rsidRPr="00013529">
        <w:rPr>
          <w:rtl/>
          <w:lang w:bidi="ar-EG"/>
        </w:rPr>
        <w:t xml:space="preserve"> خسارة الإرسال الأساسية النظرية، </w:t>
      </w:r>
      <w:r w:rsidRPr="00013529">
        <w:rPr>
          <w:i/>
        </w:rPr>
        <w:t>L</w:t>
      </w:r>
      <w:r w:rsidRPr="00013529">
        <w:rPr>
          <w:i/>
          <w:vertAlign w:val="subscript"/>
        </w:rPr>
        <w:t>bda</w:t>
      </w:r>
      <w:r w:rsidRPr="00013529">
        <w:t xml:space="preserve"> (dB)</w:t>
      </w:r>
      <w:r w:rsidRPr="00013529">
        <w:rPr>
          <w:rtl/>
          <w:lang w:bidi="ar-EG"/>
        </w:rPr>
        <w:t>، المصاحبة للانعراج وتعزيز الإشارة</w:t>
      </w:r>
      <w:r>
        <w:rPr>
          <w:rtl/>
          <w:lang w:bidi="ar-EG"/>
        </w:rPr>
        <w:t xml:space="preserve"> في </w:t>
      </w:r>
      <w:r w:rsidRPr="00013529">
        <w:rPr>
          <w:rtl/>
          <w:lang w:bidi="ar-EG"/>
        </w:rPr>
        <w:t>خط البصر أو</w:t>
      </w:r>
      <w:r>
        <w:rPr>
          <w:rtl/>
          <w:lang w:bidi="ar-EG"/>
        </w:rPr>
        <w:t xml:space="preserve"> في </w:t>
      </w:r>
      <w:r w:rsidRPr="00013529">
        <w:rPr>
          <w:rFonts w:hint="cs"/>
          <w:rtl/>
          <w:lang w:bidi="ar-LB"/>
        </w:rPr>
        <w:t xml:space="preserve">الانتشار التروبوسفيري الموجّه/الانعكاس على </w:t>
      </w:r>
      <w:r w:rsidRPr="00013529">
        <w:rPr>
          <w:rtl/>
          <w:lang w:bidi="ar-EG"/>
        </w:rPr>
        <w:t>الطبق</w:t>
      </w:r>
      <w:r w:rsidRPr="00013529">
        <w:rPr>
          <w:rFonts w:hint="cs"/>
          <w:rtl/>
          <w:lang w:bidi="ar-EG"/>
        </w:rPr>
        <w:t>ات</w:t>
      </w:r>
      <w:r w:rsidRPr="00013529">
        <w:rPr>
          <w:rtl/>
          <w:lang w:bidi="ar-EG"/>
        </w:rPr>
        <w:t>:</w:t>
      </w:r>
    </w:p>
    <w:p w:rsidR="00C80BD5" w:rsidRPr="00C80BD5" w:rsidRDefault="00C80BD5" w:rsidP="0035556B">
      <w:pPr>
        <w:pStyle w:val="Equation"/>
        <w:rPr>
          <w:lang w:eastAsia="en-US"/>
        </w:rPr>
      </w:pPr>
      <w:r w:rsidRPr="00C80BD5">
        <w:rPr>
          <w:lang w:eastAsia="en-US"/>
        </w:rPr>
        <w:tab/>
      </w:r>
      <w:r w:rsidR="00D2242E">
        <w:rPr>
          <w:position w:val="-34"/>
          <w:lang w:val="fr-FR" w:eastAsia="en-US"/>
        </w:rPr>
        <w:pict>
          <v:shape id="_x0000_i1095" type="#_x0000_t75" style="width:324.95pt;height:38.2pt">
            <v:imagedata r:id="rId113" o:title=""/>
          </v:shape>
        </w:pict>
      </w:r>
      <w:r w:rsidRPr="00C80BD5">
        <w:rPr>
          <w:lang w:eastAsia="en-US"/>
        </w:rPr>
        <w:t>                dB</w:t>
      </w:r>
      <w:r w:rsidRPr="00C80BD5">
        <w:rPr>
          <w:lang w:eastAsia="en-US"/>
        </w:rPr>
        <w:tab/>
      </w:r>
      <w:r w:rsidR="0035556B" w:rsidRPr="00C80BD5">
        <w:rPr>
          <w:lang w:eastAsia="en-US"/>
        </w:rPr>
        <w:t>(62)</w:t>
      </w:r>
    </w:p>
    <w:p w:rsidR="00013529" w:rsidRPr="00013529" w:rsidRDefault="00013529" w:rsidP="00013529">
      <w:pPr>
        <w:rPr>
          <w:rtl/>
          <w:lang w:bidi="ar-EG"/>
        </w:rPr>
      </w:pPr>
      <w:r w:rsidRPr="00013529">
        <w:rPr>
          <w:rtl/>
          <w:lang w:bidi="ar-EG"/>
        </w:rPr>
        <w:t>حيث:</w:t>
      </w:r>
    </w:p>
    <w:p w:rsidR="00013529" w:rsidRPr="00013529" w:rsidRDefault="00013529" w:rsidP="0035556B">
      <w:pPr>
        <w:pStyle w:val="Equationlegend"/>
        <w:rPr>
          <w:rtl/>
          <w:lang w:bidi="ar-EG"/>
        </w:rPr>
      </w:pPr>
      <w:r w:rsidRPr="00013529">
        <w:rPr>
          <w:i/>
          <w:rtl/>
          <w:lang w:bidi="ar-EG"/>
        </w:rPr>
        <w:tab/>
      </w:r>
      <w:r w:rsidRPr="00013529">
        <w:rPr>
          <w:i/>
        </w:rPr>
        <w:t>L</w:t>
      </w:r>
      <w:r w:rsidRPr="00013529">
        <w:rPr>
          <w:i/>
          <w:vertAlign w:val="subscript"/>
        </w:rPr>
        <w:t>bd</w:t>
      </w:r>
      <w:r w:rsidRPr="00013529">
        <w:rPr>
          <w:rtl/>
          <w:lang w:bidi="ar-EG"/>
        </w:rPr>
        <w:t>:</w:t>
      </w:r>
      <w:r w:rsidRPr="00013529">
        <w:rPr>
          <w:rtl/>
          <w:lang w:bidi="ar-EG"/>
        </w:rPr>
        <w:tab/>
        <w:t>خسارة الإرسال الأساسية</w:t>
      </w:r>
      <w:r>
        <w:rPr>
          <w:rtl/>
          <w:lang w:bidi="ar-EG"/>
        </w:rPr>
        <w:t xml:space="preserve"> في </w:t>
      </w:r>
      <w:r w:rsidRPr="00013529">
        <w:rPr>
          <w:rtl/>
          <w:lang w:bidi="ar-EG"/>
        </w:rPr>
        <w:t xml:space="preserve">الانعراج التي لم يتم تجاوزها خلال </w:t>
      </w:r>
      <w:r w:rsidRPr="00013529">
        <w:t>%</w:t>
      </w:r>
      <w:r w:rsidRPr="00013529">
        <w:rPr>
          <w:i/>
          <w:iCs/>
        </w:rPr>
        <w:t>p</w:t>
      </w:r>
      <w:r w:rsidRPr="00013529">
        <w:rPr>
          <w:rtl/>
          <w:lang w:bidi="ar-EG"/>
        </w:rPr>
        <w:t xml:space="preserve"> من الوقت، وتعطى</w:t>
      </w:r>
      <w:r>
        <w:rPr>
          <w:rtl/>
          <w:lang w:bidi="ar-EG"/>
        </w:rPr>
        <w:t xml:space="preserve"> في </w:t>
      </w:r>
      <w:r w:rsidRPr="00013529">
        <w:rPr>
          <w:rtl/>
          <w:lang w:bidi="ar-EG"/>
        </w:rPr>
        <w:t xml:space="preserve">المعادلة </w:t>
      </w:r>
      <w:r w:rsidRPr="00013529">
        <w:t>(44)</w:t>
      </w:r>
    </w:p>
    <w:p w:rsidR="00013529" w:rsidRPr="00013529" w:rsidRDefault="00013529" w:rsidP="0035556B">
      <w:pPr>
        <w:pStyle w:val="Equationlegend"/>
        <w:rPr>
          <w:rtl/>
          <w:lang w:bidi="ar-EG"/>
        </w:rPr>
      </w:pPr>
      <w:r w:rsidRPr="00013529">
        <w:rPr>
          <w:i/>
        </w:rPr>
        <w:tab/>
        <w:t>F</w:t>
      </w:r>
      <w:r w:rsidRPr="00013529">
        <w:rPr>
          <w:i/>
          <w:vertAlign w:val="subscript"/>
        </w:rPr>
        <w:t>k</w:t>
      </w:r>
      <w:r w:rsidRPr="00013529">
        <w:rPr>
          <w:rtl/>
          <w:lang w:bidi="ar-EG"/>
        </w:rPr>
        <w:t>:</w:t>
      </w:r>
      <w:r w:rsidRPr="00013529">
        <w:rPr>
          <w:rtl/>
          <w:lang w:bidi="ar-EG"/>
        </w:rPr>
        <w:tab/>
        <w:t xml:space="preserve">عامل استكمال داخلي ينتج عن المعادلة </w:t>
      </w:r>
      <w:r w:rsidRPr="00013529">
        <w:t>(59)</w:t>
      </w:r>
      <w:r w:rsidRPr="00013529">
        <w:rPr>
          <w:rtl/>
          <w:lang w:bidi="ar-EG"/>
        </w:rPr>
        <w:t xml:space="preserve"> تبعاً لقيم </w:t>
      </w:r>
      <w:r w:rsidRPr="00013529">
        <w:rPr>
          <w:i/>
        </w:rPr>
        <w:t>p</w:t>
      </w:r>
      <w:r w:rsidRPr="00013529">
        <w:rPr>
          <w:rtl/>
          <w:lang w:bidi="ar-EG"/>
        </w:rPr>
        <w:t xml:space="preserve"> و</w:t>
      </w:r>
      <w:r w:rsidRPr="00013529">
        <w:sym w:font="Symbol" w:char="F062"/>
      </w:r>
      <w:r w:rsidRPr="00013529">
        <w:rPr>
          <w:vertAlign w:val="subscript"/>
        </w:rPr>
        <w:t>0</w:t>
      </w:r>
      <w:r w:rsidRPr="00013529">
        <w:rPr>
          <w:rtl/>
          <w:lang w:bidi="ar-EG"/>
        </w:rPr>
        <w:t>.</w:t>
      </w:r>
    </w:p>
    <w:p w:rsidR="00013529" w:rsidRPr="00013529" w:rsidRDefault="00013529" w:rsidP="00CA3E62">
      <w:pPr>
        <w:rPr>
          <w:rtl/>
          <w:lang w:bidi="ar-EG"/>
        </w:rPr>
      </w:pPr>
      <w:r w:rsidRPr="00013529">
        <w:rPr>
          <w:rFonts w:hint="cs"/>
          <w:rtl/>
          <w:lang w:bidi="ar-EG"/>
        </w:rPr>
        <w:t>تحسب</w:t>
      </w:r>
      <w:r w:rsidRPr="00013529">
        <w:rPr>
          <w:rtl/>
          <w:lang w:bidi="ar-EG"/>
        </w:rPr>
        <w:t xml:space="preserve"> خسارة الإرسال الأساسية المعدلة، </w:t>
      </w:r>
      <w:r w:rsidRPr="00013529">
        <w:rPr>
          <w:i/>
        </w:rPr>
        <w:t>L</w:t>
      </w:r>
      <w:r w:rsidRPr="00013529">
        <w:rPr>
          <w:i/>
          <w:vertAlign w:val="subscript"/>
        </w:rPr>
        <w:t>bam</w:t>
      </w:r>
      <w:r w:rsidRPr="00013529">
        <w:t xml:space="preserve"> (dB)</w:t>
      </w:r>
      <w:r w:rsidRPr="00013529">
        <w:rPr>
          <w:rtl/>
          <w:lang w:bidi="ar-EG"/>
        </w:rPr>
        <w:t>، التي تراعي الانعراج وتعزيز الإشارة</w:t>
      </w:r>
      <w:r>
        <w:rPr>
          <w:rtl/>
          <w:lang w:bidi="ar-EG"/>
        </w:rPr>
        <w:t xml:space="preserve"> في </w:t>
      </w:r>
      <w:r w:rsidRPr="00013529">
        <w:rPr>
          <w:rtl/>
          <w:lang w:bidi="ar-EG"/>
        </w:rPr>
        <w:t>خط البصر أو</w:t>
      </w:r>
      <w:r>
        <w:rPr>
          <w:rtl/>
          <w:lang w:bidi="ar-EG"/>
        </w:rPr>
        <w:t xml:space="preserve"> في </w:t>
      </w:r>
      <w:r w:rsidRPr="00013529">
        <w:rPr>
          <w:rFonts w:hint="cs"/>
          <w:rtl/>
          <w:lang w:bidi="ar-LB"/>
        </w:rPr>
        <w:t xml:space="preserve">الانتشار التروبوسفيري الموجّه/الانعكاس على </w:t>
      </w:r>
      <w:r w:rsidRPr="00013529">
        <w:rPr>
          <w:rtl/>
          <w:lang w:bidi="ar-EG"/>
        </w:rPr>
        <w:t>الطبق</w:t>
      </w:r>
      <w:r w:rsidRPr="00013529">
        <w:rPr>
          <w:rFonts w:hint="cs"/>
          <w:rtl/>
          <w:lang w:bidi="ar-EG"/>
        </w:rPr>
        <w:t>ات</w:t>
      </w:r>
      <w:r w:rsidR="00CA3E62">
        <w:rPr>
          <w:rFonts w:hint="cs"/>
          <w:rtl/>
          <w:lang w:bidi="ar-EG"/>
        </w:rPr>
        <w:t>:</w:t>
      </w:r>
    </w:p>
    <w:p w:rsidR="003556D5" w:rsidRPr="003556D5" w:rsidRDefault="003556D5" w:rsidP="0035556B">
      <w:pPr>
        <w:pStyle w:val="Equation"/>
        <w:rPr>
          <w:lang w:eastAsia="en-US"/>
        </w:rPr>
      </w:pPr>
      <w:r w:rsidRPr="003556D5">
        <w:rPr>
          <w:lang w:eastAsia="en-US"/>
        </w:rPr>
        <w:tab/>
      </w:r>
      <w:r w:rsidR="00D2242E">
        <w:rPr>
          <w:position w:val="-14"/>
          <w:lang w:val="fr-FR" w:eastAsia="en-US"/>
        </w:rPr>
        <w:pict>
          <v:shape id="_x0000_i1096" type="#_x0000_t75" style="width:159.65pt;height:21.3pt" fillcolor="window">
            <v:imagedata r:id="rId114" o:title=""/>
          </v:shape>
        </w:pict>
      </w:r>
      <w:r w:rsidRPr="003556D5">
        <w:rPr>
          <w:lang w:eastAsia="en-US"/>
        </w:rPr>
        <w:t>                dB</w:t>
      </w:r>
      <w:r w:rsidRPr="003556D5">
        <w:rPr>
          <w:lang w:eastAsia="en-US"/>
        </w:rPr>
        <w:tab/>
      </w:r>
      <w:r w:rsidR="0035556B" w:rsidRPr="003556D5">
        <w:rPr>
          <w:lang w:eastAsia="en-US"/>
        </w:rPr>
        <w:t>(63)</w:t>
      </w:r>
    </w:p>
    <w:p w:rsidR="00013529" w:rsidRPr="00013529" w:rsidRDefault="00013529" w:rsidP="00013529">
      <w:pPr>
        <w:rPr>
          <w:rtl/>
          <w:lang w:bidi="ar-EG"/>
        </w:rPr>
      </w:pPr>
      <w:r w:rsidRPr="00013529">
        <w:rPr>
          <w:rFonts w:hint="cs"/>
          <w:rtl/>
          <w:lang w:bidi="ar-EG"/>
        </w:rPr>
        <w:t>تحسب</w:t>
      </w:r>
      <w:r w:rsidRPr="00013529">
        <w:rPr>
          <w:rtl/>
          <w:lang w:bidi="ar-EG"/>
        </w:rPr>
        <w:t xml:space="preserve"> خسارة الإرسال الأساسية النهائية التي لم يتم تجاوزها أثناء </w:t>
      </w:r>
      <w:r w:rsidRPr="00013529">
        <w:t>%</w:t>
      </w:r>
      <w:r w:rsidRPr="00013529">
        <w:rPr>
          <w:i/>
          <w:iCs/>
        </w:rPr>
        <w:t>p</w:t>
      </w:r>
      <w:r w:rsidRPr="00013529">
        <w:rPr>
          <w:rtl/>
          <w:lang w:bidi="ar-EG"/>
        </w:rPr>
        <w:t xml:space="preserve"> من الوقت، </w:t>
      </w:r>
      <w:r w:rsidRPr="00013529">
        <w:rPr>
          <w:i/>
        </w:rPr>
        <w:t>L</w:t>
      </w:r>
      <w:r w:rsidRPr="00013529">
        <w:rPr>
          <w:i/>
          <w:vertAlign w:val="subscript"/>
        </w:rPr>
        <w:t>b</w:t>
      </w:r>
      <w:r w:rsidRPr="00013529">
        <w:t xml:space="preserve"> (dB)</w:t>
      </w:r>
      <w:r w:rsidRPr="00013529">
        <w:rPr>
          <w:rtl/>
          <w:lang w:bidi="ar-EG"/>
        </w:rPr>
        <w:t>، كما</w:t>
      </w:r>
      <w:r>
        <w:rPr>
          <w:rtl/>
          <w:lang w:bidi="ar-EG"/>
        </w:rPr>
        <w:t xml:space="preserve"> في </w:t>
      </w:r>
      <w:r w:rsidRPr="00013529">
        <w:rPr>
          <w:rtl/>
          <w:lang w:bidi="ar-EG"/>
        </w:rPr>
        <w:t>المعادلة التالية:</w:t>
      </w:r>
    </w:p>
    <w:p w:rsidR="003556D5" w:rsidRPr="003556D5" w:rsidRDefault="003556D5" w:rsidP="0035556B">
      <w:pPr>
        <w:pStyle w:val="Equation"/>
        <w:rPr>
          <w:lang w:eastAsia="en-US"/>
        </w:rPr>
      </w:pPr>
      <w:r w:rsidRPr="003556D5">
        <w:rPr>
          <w:lang w:eastAsia="en-US"/>
        </w:rPr>
        <w:tab/>
      </w:r>
      <w:r w:rsidR="00D2242E">
        <w:rPr>
          <w:rFonts w:eastAsia="Times New Roman"/>
          <w:position w:val="-12"/>
          <w:lang w:val="en-GB" w:eastAsia="en-US"/>
        </w:rPr>
        <w:pict>
          <v:shape id="_x0000_i1097" type="#_x0000_t75" style="width:199.7pt;height:18.15pt">
            <v:imagedata r:id="rId115" o:title=""/>
          </v:shape>
        </w:pict>
      </w:r>
      <w:r w:rsidRPr="003556D5">
        <w:rPr>
          <w:lang w:eastAsia="en-US"/>
        </w:rPr>
        <w:t>                dB</w:t>
      </w:r>
      <w:r w:rsidRPr="003556D5">
        <w:rPr>
          <w:lang w:eastAsia="en-US"/>
        </w:rPr>
        <w:tab/>
      </w:r>
      <w:r w:rsidR="0035556B" w:rsidRPr="003556D5">
        <w:rPr>
          <w:lang w:eastAsia="en-US"/>
        </w:rPr>
        <w:t>(64)</w:t>
      </w:r>
    </w:p>
    <w:p w:rsidR="00013529" w:rsidRPr="00013529" w:rsidRDefault="00013529" w:rsidP="00013529">
      <w:pPr>
        <w:rPr>
          <w:rtl/>
          <w:lang w:bidi="ar-EG"/>
        </w:rPr>
      </w:pPr>
      <w:r w:rsidRPr="00013529">
        <w:rPr>
          <w:rtl/>
          <w:lang w:bidi="ar-EG"/>
        </w:rPr>
        <w:t>حيث:</w:t>
      </w:r>
    </w:p>
    <w:p w:rsidR="00013529" w:rsidRPr="00013529" w:rsidRDefault="00013529" w:rsidP="0035556B">
      <w:pPr>
        <w:pStyle w:val="Equationlegend"/>
        <w:rPr>
          <w:rtl/>
          <w:lang w:bidi="ar-EG"/>
        </w:rPr>
      </w:pPr>
      <w:r w:rsidRPr="00013529">
        <w:rPr>
          <w:rtl/>
          <w:lang w:bidi="ar-EG"/>
        </w:rPr>
        <w:tab/>
      </w:r>
      <w:r w:rsidRPr="00013529">
        <w:rPr>
          <w:i/>
          <w:iCs/>
        </w:rPr>
        <w:t>A</w:t>
      </w:r>
      <w:r w:rsidRPr="00013529">
        <w:rPr>
          <w:i/>
          <w:iCs/>
          <w:vertAlign w:val="subscript"/>
        </w:rPr>
        <w:t>ht,hr</w:t>
      </w:r>
      <w:r w:rsidRPr="00013529">
        <w:rPr>
          <w:rtl/>
          <w:lang w:bidi="ar-EG"/>
        </w:rPr>
        <w:t>:</w:t>
      </w:r>
      <w:r w:rsidRPr="00013529">
        <w:rPr>
          <w:rtl/>
          <w:lang w:bidi="ar-EG"/>
        </w:rPr>
        <w:tab/>
        <w:t xml:space="preserve">هما </w:t>
      </w:r>
      <w:r w:rsidRPr="00013529">
        <w:rPr>
          <w:rFonts w:hint="cs"/>
          <w:rtl/>
          <w:lang w:bidi="ar-EG"/>
        </w:rPr>
        <w:t>الخسارتان</w:t>
      </w:r>
      <w:r w:rsidRPr="00013529">
        <w:rPr>
          <w:rtl/>
          <w:lang w:bidi="ar-EG"/>
        </w:rPr>
        <w:t xml:space="preserve"> الإضافيتان الناجمتان عن حجم التضاريس</w:t>
      </w:r>
      <w:r>
        <w:rPr>
          <w:rtl/>
          <w:lang w:bidi="ar-EG"/>
        </w:rPr>
        <w:t xml:space="preserve"> في </w:t>
      </w:r>
      <w:r w:rsidRPr="00013529">
        <w:rPr>
          <w:rtl/>
          <w:lang w:bidi="ar-EG"/>
        </w:rPr>
        <w:t>المرسِل والمستقبِل. وينبغي إعطاؤهما قيمة الصفر</w:t>
      </w:r>
      <w:r>
        <w:rPr>
          <w:rtl/>
          <w:lang w:bidi="ar-EG"/>
        </w:rPr>
        <w:t xml:space="preserve"> في </w:t>
      </w:r>
      <w:r w:rsidRPr="00013529">
        <w:rPr>
          <w:rtl/>
          <w:lang w:bidi="ar-EG"/>
        </w:rPr>
        <w:t>حال لم يوجد حجب من هذا القبيل.</w:t>
      </w:r>
    </w:p>
    <w:p w:rsidR="00013529" w:rsidRPr="00013529" w:rsidRDefault="00013529" w:rsidP="003556D5">
      <w:pPr>
        <w:pStyle w:val="Heading2"/>
        <w:rPr>
          <w:rtl/>
          <w:lang w:bidi="ar-EG"/>
        </w:rPr>
      </w:pPr>
      <w:bookmarkStart w:id="77" w:name="_Toc254604703"/>
      <w:bookmarkStart w:id="78" w:name="_Toc254604749"/>
      <w:bookmarkStart w:id="79" w:name="_Toc254604891"/>
      <w:bookmarkStart w:id="80" w:name="_Toc412047287"/>
      <w:r w:rsidRPr="00013529">
        <w:t>7.4</w:t>
      </w:r>
      <w:r w:rsidRPr="00013529">
        <w:tab/>
      </w:r>
      <w:r w:rsidRPr="00013529">
        <w:rPr>
          <w:rtl/>
          <w:lang w:bidi="ar-EG"/>
        </w:rPr>
        <w:t>حساب خسارة الإرسال</w:t>
      </w:r>
      <w:bookmarkEnd w:id="77"/>
      <w:bookmarkEnd w:id="78"/>
      <w:bookmarkEnd w:id="79"/>
      <w:bookmarkEnd w:id="80"/>
    </w:p>
    <w:p w:rsidR="00013529" w:rsidRPr="00013529" w:rsidRDefault="00013529" w:rsidP="00013529">
      <w:pPr>
        <w:rPr>
          <w:rtl/>
          <w:lang w:bidi="ar-EG"/>
        </w:rPr>
      </w:pPr>
      <w:r w:rsidRPr="00013529">
        <w:rPr>
          <w:rtl/>
          <w:lang w:bidi="ar-EG"/>
        </w:rPr>
        <w:t>تمكن الطريقة التي يرد وصفها</w:t>
      </w:r>
      <w:r>
        <w:rPr>
          <w:rtl/>
          <w:lang w:bidi="ar-EG"/>
        </w:rPr>
        <w:t xml:space="preserve"> في </w:t>
      </w:r>
      <w:r w:rsidRPr="00013529">
        <w:rPr>
          <w:rtl/>
          <w:lang w:bidi="ar-EG"/>
        </w:rPr>
        <w:t xml:space="preserve">الفقرات من </w:t>
      </w:r>
      <w:r w:rsidRPr="00013529">
        <w:t>1.4</w:t>
      </w:r>
      <w:r w:rsidRPr="00013529">
        <w:rPr>
          <w:rtl/>
          <w:lang w:bidi="ar-EG"/>
        </w:rPr>
        <w:t xml:space="preserve"> إلى </w:t>
      </w:r>
      <w:r w:rsidRPr="00013529">
        <w:t>6.4</w:t>
      </w:r>
      <w:r w:rsidRPr="00013529">
        <w:rPr>
          <w:rtl/>
          <w:lang w:bidi="ar-EG"/>
        </w:rPr>
        <w:t xml:space="preserve"> من حساب خسارة الإرسال الأساسية بين المحطتين. ولحساب سوية الإشارة عند محطة واحدة من جراء حدوث تداخل تسببه المحطة الأخرى لا بد من معرفة خسارة الإرسال، التي تأخذ</w:t>
      </w:r>
      <w:r>
        <w:rPr>
          <w:rtl/>
          <w:lang w:bidi="ar-EG"/>
        </w:rPr>
        <w:t xml:space="preserve"> في </w:t>
      </w:r>
      <w:r w:rsidRPr="00013529">
        <w:rPr>
          <w:rtl/>
          <w:lang w:bidi="ar-EG"/>
        </w:rPr>
        <w:t>الاعتبار كسب الهوائي</w:t>
      </w:r>
      <w:r>
        <w:rPr>
          <w:rtl/>
          <w:lang w:bidi="ar-EG"/>
        </w:rPr>
        <w:t xml:space="preserve"> في </w:t>
      </w:r>
      <w:r w:rsidRPr="00013529">
        <w:rPr>
          <w:rtl/>
          <w:lang w:bidi="ar-EG"/>
        </w:rPr>
        <w:t>المحطتين</w:t>
      </w:r>
      <w:r>
        <w:rPr>
          <w:rtl/>
          <w:lang w:bidi="ar-EG"/>
        </w:rPr>
        <w:t xml:space="preserve"> في </w:t>
      </w:r>
      <w:r w:rsidRPr="00013529">
        <w:rPr>
          <w:rtl/>
          <w:lang w:bidi="ar-EG"/>
        </w:rPr>
        <w:t>اتجاه المسير الراديوي (أي التداخل) بينهما.</w:t>
      </w:r>
    </w:p>
    <w:p w:rsidR="00013529" w:rsidRPr="00013529" w:rsidRDefault="00013529" w:rsidP="00013529">
      <w:pPr>
        <w:rPr>
          <w:rtl/>
          <w:lang w:bidi="ar-EG"/>
        </w:rPr>
      </w:pPr>
      <w:r w:rsidRPr="00013529">
        <w:rPr>
          <w:rtl/>
          <w:lang w:bidi="ar-EG"/>
        </w:rPr>
        <w:t>ويقدم الإجراء التالي طريقة لحساب خسارة الإرسال بين محطتين للأرض. ويقدم هذا الإجراء</w:t>
      </w:r>
      <w:r w:rsidRPr="00013529">
        <w:t xml:space="preserve"> </w:t>
      </w:r>
      <w:r w:rsidRPr="00013529">
        <w:rPr>
          <w:rtl/>
          <w:lang w:bidi="ar-EG"/>
        </w:rPr>
        <w:t>أيضاً، بوصفه مرحلة وسيطة</w:t>
      </w:r>
      <w:r>
        <w:rPr>
          <w:rtl/>
          <w:lang w:bidi="ar-EG"/>
        </w:rPr>
        <w:t xml:space="preserve"> في </w:t>
      </w:r>
      <w:r w:rsidRPr="00013529">
        <w:rPr>
          <w:rtl/>
          <w:lang w:bidi="ar-EG"/>
        </w:rPr>
        <w:t>هذه الطريقة، صيغاً لحساب طول المسير على طول الدائرة العظمى ولحساب المسافة الزاوية للمسير بالاستناد إلى الإحداثيات الجغرافية للمحطتين بدلاً من اشتقاق هذه الكميات انطلاقاً من المظهر الجانبي للمسير، وفقاً للفرضية التي ترد</w:t>
      </w:r>
      <w:r>
        <w:rPr>
          <w:rtl/>
          <w:lang w:bidi="ar-EG"/>
        </w:rPr>
        <w:t xml:space="preserve"> في </w:t>
      </w:r>
      <w:r w:rsidRPr="00013529">
        <w:rPr>
          <w:rtl/>
          <w:lang w:bidi="ar-EG"/>
        </w:rPr>
        <w:t xml:space="preserve">الجدول </w:t>
      </w:r>
      <w:r w:rsidRPr="00013529">
        <w:t>3</w:t>
      </w:r>
      <w:r w:rsidRPr="00013529">
        <w:rPr>
          <w:rtl/>
          <w:lang w:bidi="ar-EG"/>
        </w:rPr>
        <w:t>.</w:t>
      </w:r>
    </w:p>
    <w:p w:rsidR="00013529" w:rsidRPr="00013529" w:rsidRDefault="00013529" w:rsidP="003556D5">
      <w:pPr>
        <w:rPr>
          <w:rtl/>
          <w:lang w:bidi="ar-EG"/>
        </w:rPr>
      </w:pPr>
      <w:r w:rsidRPr="00013529">
        <w:rPr>
          <w:rtl/>
          <w:lang w:bidi="ar-EG"/>
        </w:rPr>
        <w:t>وتحسب الزاوية التي تقع قبالة المسير عند مركز الأرض</w:t>
      </w:r>
      <w:r w:rsidR="00E421AC" w:rsidRPr="00013529">
        <w:rPr>
          <w:rtl/>
          <w:lang w:bidi="ar-EG"/>
        </w:rPr>
        <w:t>،</w:t>
      </w:r>
      <w:r w:rsidRPr="00013529">
        <w:rPr>
          <w:rtl/>
          <w:lang w:bidi="ar-EG"/>
        </w:rPr>
        <w:t xml:space="preserve"> </w:t>
      </w:r>
      <w:r w:rsidR="003556D5" w:rsidRPr="009819A2">
        <w:t>δ</w:t>
      </w:r>
      <w:r w:rsidR="00E421AC" w:rsidRPr="00013529">
        <w:rPr>
          <w:rtl/>
          <w:lang w:bidi="ar-EG"/>
        </w:rPr>
        <w:t>،</w:t>
      </w:r>
      <w:r w:rsidRPr="00013529">
        <w:rPr>
          <w:rtl/>
          <w:lang w:bidi="ar-EG"/>
        </w:rPr>
        <w:t xml:space="preserve"> انطلاقاً من الإحداثيات الجغرافية للمحطتين بواسطة الصيغة التالية:</w:t>
      </w:r>
    </w:p>
    <w:p w:rsidR="003556D5" w:rsidRPr="003556D5" w:rsidRDefault="003556D5" w:rsidP="0035556B">
      <w:pPr>
        <w:pStyle w:val="Equation"/>
        <w:rPr>
          <w:lang w:val="es-ES_tradnl" w:eastAsia="en-US"/>
        </w:rPr>
      </w:pPr>
      <w:r w:rsidRPr="003556D5">
        <w:rPr>
          <w:lang w:val="es-ES" w:eastAsia="en-US"/>
        </w:rPr>
        <w:tab/>
      </w:r>
      <w:r w:rsidRPr="003556D5">
        <w:rPr>
          <w:lang w:eastAsia="en-US"/>
        </w:rPr>
        <w:t>δ</w:t>
      </w:r>
      <w:r w:rsidRPr="003556D5">
        <w:rPr>
          <w:lang w:val="es-ES_tradnl" w:eastAsia="en-US"/>
        </w:rPr>
        <w:t> = arccos(sin(</w:t>
      </w:r>
      <w:r w:rsidRPr="003556D5">
        <w:rPr>
          <w:lang w:val="fr-FR" w:eastAsia="en-US"/>
        </w:rPr>
        <w:t>φ</w:t>
      </w:r>
      <w:r w:rsidRPr="003556D5">
        <w:rPr>
          <w:i/>
          <w:iCs/>
          <w:vertAlign w:val="subscript"/>
          <w:lang w:val="es-ES_tradnl" w:eastAsia="en-US"/>
        </w:rPr>
        <w:t>t</w:t>
      </w:r>
      <w:r w:rsidRPr="003556D5">
        <w:rPr>
          <w:lang w:val="es-ES_tradnl" w:eastAsia="en-US"/>
        </w:rPr>
        <w:t>) sin(</w:t>
      </w:r>
      <w:r w:rsidRPr="003556D5">
        <w:rPr>
          <w:lang w:val="fr-FR" w:eastAsia="en-US"/>
        </w:rPr>
        <w:t>φ</w:t>
      </w:r>
      <w:r w:rsidRPr="003556D5">
        <w:rPr>
          <w:i/>
          <w:iCs/>
          <w:vertAlign w:val="subscript"/>
          <w:lang w:val="es-ES_tradnl" w:eastAsia="en-US"/>
        </w:rPr>
        <w:t>r</w:t>
      </w:r>
      <w:r w:rsidRPr="003556D5">
        <w:rPr>
          <w:lang w:val="es-ES_tradnl" w:eastAsia="en-US"/>
        </w:rPr>
        <w:t>) + cos(</w:t>
      </w:r>
      <w:r w:rsidRPr="003556D5">
        <w:rPr>
          <w:lang w:val="fr-FR" w:eastAsia="en-US"/>
        </w:rPr>
        <w:t>φ</w:t>
      </w:r>
      <w:r w:rsidRPr="003556D5">
        <w:rPr>
          <w:i/>
          <w:iCs/>
          <w:vertAlign w:val="subscript"/>
          <w:lang w:val="es-ES_tradnl" w:eastAsia="en-US"/>
        </w:rPr>
        <w:t>t</w:t>
      </w:r>
      <w:r w:rsidRPr="003556D5">
        <w:rPr>
          <w:lang w:val="es-ES_tradnl" w:eastAsia="en-US"/>
        </w:rPr>
        <w:t>) cos(</w:t>
      </w:r>
      <w:r w:rsidRPr="003556D5">
        <w:rPr>
          <w:lang w:val="fr-FR" w:eastAsia="en-US"/>
        </w:rPr>
        <w:t>φ</w:t>
      </w:r>
      <w:r w:rsidRPr="003556D5">
        <w:rPr>
          <w:i/>
          <w:iCs/>
          <w:vertAlign w:val="subscript"/>
          <w:lang w:val="es-ES_tradnl" w:eastAsia="en-US"/>
        </w:rPr>
        <w:t>r</w:t>
      </w:r>
      <w:r w:rsidRPr="003556D5">
        <w:rPr>
          <w:lang w:val="es-ES_tradnl" w:eastAsia="en-US"/>
        </w:rPr>
        <w:t>) cos(</w:t>
      </w:r>
      <w:r w:rsidRPr="003556D5">
        <w:rPr>
          <w:lang w:val="fr-FR" w:eastAsia="en-US"/>
        </w:rPr>
        <w:t>ψ</w:t>
      </w:r>
      <w:r w:rsidRPr="003556D5">
        <w:rPr>
          <w:i/>
          <w:iCs/>
          <w:vertAlign w:val="subscript"/>
          <w:lang w:val="es-ES_tradnl" w:eastAsia="en-US"/>
        </w:rPr>
        <w:t>t</w:t>
      </w:r>
      <w:r w:rsidRPr="003556D5">
        <w:rPr>
          <w:lang w:val="es-ES_tradnl" w:eastAsia="en-US"/>
        </w:rPr>
        <w:t xml:space="preserve"> – </w:t>
      </w:r>
      <w:r w:rsidRPr="003556D5">
        <w:rPr>
          <w:lang w:val="fr-FR" w:eastAsia="en-US"/>
        </w:rPr>
        <w:t>ψ</w:t>
      </w:r>
      <w:r w:rsidRPr="003556D5">
        <w:rPr>
          <w:i/>
          <w:iCs/>
          <w:vertAlign w:val="subscript"/>
          <w:lang w:val="es-ES_tradnl" w:eastAsia="en-US"/>
        </w:rPr>
        <w:t>r</w:t>
      </w:r>
      <w:r w:rsidRPr="003556D5">
        <w:rPr>
          <w:lang w:val="es-ES_tradnl" w:eastAsia="en-US"/>
        </w:rPr>
        <w:t>))                rad</w:t>
      </w:r>
      <w:r w:rsidRPr="003556D5">
        <w:rPr>
          <w:lang w:val="es-ES_tradnl" w:eastAsia="en-US"/>
        </w:rPr>
        <w:tab/>
      </w:r>
      <w:r w:rsidR="0035556B" w:rsidRPr="003556D5">
        <w:rPr>
          <w:lang w:val="es-ES_tradnl" w:eastAsia="en-US"/>
        </w:rPr>
        <w:t>(65)</w:t>
      </w:r>
    </w:p>
    <w:p w:rsidR="00013529" w:rsidRPr="00013529" w:rsidRDefault="00013529" w:rsidP="00013529">
      <w:pPr>
        <w:rPr>
          <w:rtl/>
          <w:lang w:bidi="ar-EG"/>
        </w:rPr>
      </w:pPr>
      <w:r w:rsidRPr="00013529">
        <w:rPr>
          <w:rtl/>
          <w:lang w:bidi="ar-EG"/>
        </w:rPr>
        <w:t>وتكون مسافة الدائرة العظمى</w:t>
      </w:r>
      <w:r w:rsidR="00E421AC" w:rsidRPr="00013529">
        <w:rPr>
          <w:rtl/>
          <w:lang w:bidi="ar-EG"/>
        </w:rPr>
        <w:t>،</w:t>
      </w:r>
      <w:r w:rsidRPr="00013529">
        <w:rPr>
          <w:rtl/>
          <w:lang w:bidi="ar-EG"/>
        </w:rPr>
        <w:t xml:space="preserve"> </w:t>
      </w:r>
      <w:r w:rsidRPr="00013529">
        <w:rPr>
          <w:i/>
          <w:iCs/>
        </w:rPr>
        <w:t>d</w:t>
      </w:r>
      <w:r w:rsidR="00E421AC" w:rsidRPr="00013529">
        <w:rPr>
          <w:rtl/>
          <w:lang w:bidi="ar-EG"/>
        </w:rPr>
        <w:t>،</w:t>
      </w:r>
      <w:r w:rsidRPr="00013529">
        <w:rPr>
          <w:rtl/>
          <w:lang w:bidi="ar-EG"/>
        </w:rPr>
        <w:t xml:space="preserve"> بين المحطتين:</w:t>
      </w:r>
    </w:p>
    <w:p w:rsidR="003556D5" w:rsidRPr="003556D5" w:rsidRDefault="003556D5" w:rsidP="0035556B">
      <w:pPr>
        <w:pStyle w:val="Equation"/>
        <w:rPr>
          <w:lang w:eastAsia="en-US"/>
        </w:rPr>
      </w:pPr>
      <w:r w:rsidRPr="003556D5">
        <w:rPr>
          <w:lang w:eastAsia="en-US"/>
        </w:rPr>
        <w:tab/>
      </w:r>
      <w:r w:rsidRPr="003556D5">
        <w:rPr>
          <w:i/>
          <w:iCs/>
          <w:lang w:eastAsia="en-US"/>
        </w:rPr>
        <w:t>d</w:t>
      </w:r>
      <w:r w:rsidRPr="003556D5">
        <w:rPr>
          <w:lang w:eastAsia="en-US"/>
        </w:rPr>
        <w:t> = 6</w:t>
      </w:r>
      <w:r w:rsidRPr="003556D5">
        <w:rPr>
          <w:sz w:val="12"/>
          <w:lang w:eastAsia="en-US"/>
        </w:rPr>
        <w:t xml:space="preserve"> </w:t>
      </w:r>
      <w:r w:rsidRPr="003556D5">
        <w:rPr>
          <w:lang w:eastAsia="en-US"/>
        </w:rPr>
        <w:t>371 · δ                km</w:t>
      </w:r>
      <w:r w:rsidRPr="003556D5">
        <w:rPr>
          <w:lang w:eastAsia="en-US"/>
        </w:rPr>
        <w:tab/>
      </w:r>
      <w:r w:rsidR="0035556B" w:rsidRPr="003556D5">
        <w:rPr>
          <w:lang w:eastAsia="en-US"/>
        </w:rPr>
        <w:t>(66)</w:t>
      </w:r>
    </w:p>
    <w:p w:rsidR="00013529" w:rsidRPr="00013529" w:rsidRDefault="00013529" w:rsidP="00013529">
      <w:pPr>
        <w:rPr>
          <w:rtl/>
          <w:lang w:bidi="ar-EG"/>
        </w:rPr>
      </w:pPr>
      <w:r w:rsidRPr="00013529">
        <w:rPr>
          <w:rtl/>
          <w:lang w:bidi="ar-EG"/>
        </w:rPr>
        <w:t>وتحسب زاوية السمت (اتجاه السمت بحسب الشمال الجغرافي</w:t>
      </w:r>
      <w:r>
        <w:rPr>
          <w:rtl/>
          <w:lang w:bidi="ar-EG"/>
        </w:rPr>
        <w:t xml:space="preserve"> في </w:t>
      </w:r>
      <w:r w:rsidRPr="00013529">
        <w:rPr>
          <w:rtl/>
          <w:lang w:bidi="ar-EG"/>
        </w:rPr>
        <w:t xml:space="preserve">اتجاه عقارب الساعة) من المحطة </w:t>
      </w:r>
      <w:r w:rsidRPr="00013529">
        <w:rPr>
          <w:i/>
          <w:iCs/>
        </w:rPr>
        <w:t>t</w:t>
      </w:r>
      <w:r w:rsidRPr="00013529">
        <w:rPr>
          <w:rtl/>
          <w:lang w:bidi="ar-EG"/>
        </w:rPr>
        <w:t xml:space="preserve"> إلى المحطة </w:t>
      </w:r>
      <w:r w:rsidRPr="00013529">
        <w:rPr>
          <w:i/>
          <w:iCs/>
        </w:rPr>
        <w:t>r</w:t>
      </w:r>
      <w:r w:rsidRPr="00013529">
        <w:rPr>
          <w:rtl/>
          <w:lang w:bidi="ar-EG"/>
        </w:rPr>
        <w:t xml:space="preserve"> كما يلي:</w:t>
      </w:r>
    </w:p>
    <w:p w:rsidR="003556D5" w:rsidRPr="003556D5" w:rsidRDefault="003556D5" w:rsidP="0035556B">
      <w:pPr>
        <w:pStyle w:val="Equation"/>
        <w:rPr>
          <w:lang w:eastAsia="en-US"/>
        </w:rPr>
      </w:pPr>
      <w:r w:rsidRPr="003556D5">
        <w:rPr>
          <w:lang w:eastAsia="en-US"/>
        </w:rPr>
        <w:tab/>
      </w:r>
      <w:r w:rsidRPr="003556D5">
        <w:rPr>
          <w:lang w:eastAsia="en-US"/>
        </w:rPr>
        <w:sym w:font="Symbol" w:char="F061"/>
      </w:r>
      <w:r w:rsidRPr="003556D5">
        <w:rPr>
          <w:i/>
          <w:iCs/>
          <w:vertAlign w:val="subscript"/>
          <w:lang w:eastAsia="en-US"/>
        </w:rPr>
        <w:t>tr</w:t>
      </w:r>
      <w:r w:rsidRPr="003556D5">
        <w:rPr>
          <w:lang w:eastAsia="en-US"/>
        </w:rPr>
        <w:t xml:space="preserve"> = arccos({sin(φ</w:t>
      </w:r>
      <w:r w:rsidRPr="003556D5">
        <w:rPr>
          <w:i/>
          <w:iCs/>
          <w:vertAlign w:val="subscript"/>
          <w:lang w:eastAsia="en-US"/>
        </w:rPr>
        <w:t>r</w:t>
      </w:r>
      <w:r w:rsidRPr="003556D5">
        <w:rPr>
          <w:lang w:eastAsia="en-US"/>
        </w:rPr>
        <w:t>) – sin(φ</w:t>
      </w:r>
      <w:r w:rsidRPr="003556D5">
        <w:rPr>
          <w:i/>
          <w:iCs/>
          <w:vertAlign w:val="subscript"/>
          <w:lang w:eastAsia="en-US"/>
        </w:rPr>
        <w:t>t</w:t>
      </w:r>
      <w:r w:rsidRPr="003556D5">
        <w:rPr>
          <w:lang w:eastAsia="en-US"/>
        </w:rPr>
        <w:t>) cos(δ)}/sin(δ) cos(</w:t>
      </w:r>
      <w:r w:rsidRPr="003556D5">
        <w:rPr>
          <w:lang w:val="fr-FR" w:eastAsia="en-US"/>
        </w:rPr>
        <w:t>φ</w:t>
      </w:r>
      <w:r w:rsidRPr="003556D5">
        <w:rPr>
          <w:i/>
          <w:iCs/>
          <w:vertAlign w:val="subscript"/>
          <w:lang w:eastAsia="en-US"/>
        </w:rPr>
        <w:t>t</w:t>
      </w:r>
      <w:r w:rsidRPr="003556D5">
        <w:rPr>
          <w:lang w:eastAsia="en-US"/>
        </w:rPr>
        <w:t>))                rad</w:t>
      </w:r>
      <w:r w:rsidRPr="003556D5">
        <w:rPr>
          <w:lang w:eastAsia="en-US"/>
        </w:rPr>
        <w:tab/>
      </w:r>
      <w:r w:rsidR="0035556B" w:rsidRPr="003556D5">
        <w:rPr>
          <w:lang w:eastAsia="en-US"/>
        </w:rPr>
        <w:t>(67)</w:t>
      </w:r>
    </w:p>
    <w:p w:rsidR="00013529" w:rsidRPr="00013529" w:rsidRDefault="00013529" w:rsidP="00E421AC">
      <w:pPr>
        <w:rPr>
          <w:rtl/>
          <w:lang w:bidi="ar-EG"/>
        </w:rPr>
      </w:pPr>
      <w:r w:rsidRPr="00013529">
        <w:rPr>
          <w:rtl/>
          <w:lang w:bidi="ar-EG"/>
        </w:rPr>
        <w:t>وبعد تطبيق ال</w:t>
      </w:r>
      <w:r w:rsidRPr="00013529">
        <w:rPr>
          <w:rFonts w:hint="cs"/>
          <w:rtl/>
          <w:lang w:bidi="ar-EG"/>
        </w:rPr>
        <w:t>معادل</w:t>
      </w:r>
      <w:r w:rsidRPr="00013529">
        <w:rPr>
          <w:rtl/>
          <w:lang w:bidi="ar-EG"/>
        </w:rPr>
        <w:t xml:space="preserve">ة </w:t>
      </w:r>
      <w:r w:rsidRPr="00013529">
        <w:t>(67)</w:t>
      </w:r>
      <w:r w:rsidRPr="00013529">
        <w:rPr>
          <w:rtl/>
          <w:lang w:bidi="ar-EG"/>
        </w:rPr>
        <w:t xml:space="preserve">، إذا كانت </w:t>
      </w:r>
      <w:r w:rsidR="00E421AC" w:rsidRPr="00E421AC">
        <w:rPr>
          <w:rFonts w:eastAsia="Times New Roman" w:cs="Times New Roman"/>
          <w:sz w:val="24"/>
          <w:szCs w:val="20"/>
          <w:lang w:val="en-GB" w:eastAsia="en-US"/>
        </w:rPr>
        <w:t>ψ</w:t>
      </w:r>
      <w:r w:rsidR="00E421AC" w:rsidRPr="00E421AC">
        <w:rPr>
          <w:rFonts w:eastAsia="Times New Roman" w:cs="Times New Roman"/>
          <w:i/>
          <w:iCs/>
          <w:sz w:val="24"/>
          <w:szCs w:val="20"/>
          <w:vertAlign w:val="subscript"/>
          <w:lang w:eastAsia="en-US"/>
        </w:rPr>
        <w:t>t</w:t>
      </w:r>
      <w:r w:rsidR="00E421AC" w:rsidRPr="00E421AC">
        <w:rPr>
          <w:rFonts w:eastAsia="Times New Roman" w:cs="Times New Roman"/>
          <w:sz w:val="24"/>
          <w:szCs w:val="20"/>
          <w:lang w:eastAsia="en-US"/>
        </w:rPr>
        <w:t> – </w:t>
      </w:r>
      <w:r w:rsidR="00E421AC" w:rsidRPr="00E421AC">
        <w:rPr>
          <w:rFonts w:eastAsia="Times New Roman" w:cs="Times New Roman"/>
          <w:sz w:val="24"/>
          <w:szCs w:val="20"/>
          <w:lang w:val="en-GB" w:eastAsia="en-US"/>
        </w:rPr>
        <w:t>ψ</w:t>
      </w:r>
      <w:r w:rsidR="00E421AC" w:rsidRPr="00E421AC">
        <w:rPr>
          <w:rFonts w:eastAsia="Times New Roman" w:cs="Times New Roman"/>
          <w:i/>
          <w:iCs/>
          <w:sz w:val="24"/>
          <w:szCs w:val="20"/>
          <w:vertAlign w:val="subscript"/>
          <w:lang w:eastAsia="en-US"/>
        </w:rPr>
        <w:t>r</w:t>
      </w:r>
      <w:r w:rsidR="00E421AC" w:rsidRPr="00E421AC">
        <w:rPr>
          <w:rFonts w:eastAsia="Times New Roman" w:cs="Times New Roman"/>
          <w:sz w:val="24"/>
          <w:szCs w:val="20"/>
          <w:lang w:eastAsia="en-US"/>
        </w:rPr>
        <w:t> &gt; 0</w:t>
      </w:r>
      <w:r w:rsidRPr="00013529">
        <w:rPr>
          <w:rtl/>
          <w:lang w:bidi="ar-EG"/>
        </w:rPr>
        <w:t xml:space="preserve"> عندئذ:</w:t>
      </w:r>
    </w:p>
    <w:p w:rsidR="003556D5" w:rsidRPr="003556D5" w:rsidRDefault="003556D5" w:rsidP="0035556B">
      <w:pPr>
        <w:pStyle w:val="Equation"/>
        <w:rPr>
          <w:lang w:eastAsia="en-US"/>
        </w:rPr>
      </w:pPr>
      <w:r w:rsidRPr="003556D5">
        <w:rPr>
          <w:lang w:eastAsia="en-US"/>
        </w:rPr>
        <w:tab/>
      </w:r>
      <w:r w:rsidRPr="003556D5">
        <w:rPr>
          <w:lang w:eastAsia="en-US"/>
        </w:rPr>
        <w:sym w:font="Symbol" w:char="F061"/>
      </w:r>
      <w:r w:rsidRPr="003556D5">
        <w:rPr>
          <w:i/>
          <w:iCs/>
          <w:vertAlign w:val="subscript"/>
          <w:lang w:eastAsia="en-US"/>
        </w:rPr>
        <w:t>tr</w:t>
      </w:r>
      <w:r w:rsidRPr="003556D5">
        <w:rPr>
          <w:lang w:eastAsia="en-US"/>
        </w:rPr>
        <w:t> = 2</w:t>
      </w:r>
      <w:r w:rsidRPr="003556D5">
        <w:rPr>
          <w:lang w:val="fr-FR" w:eastAsia="en-US"/>
        </w:rPr>
        <w:t>π</w:t>
      </w:r>
      <w:r w:rsidRPr="003556D5">
        <w:rPr>
          <w:lang w:eastAsia="en-US"/>
        </w:rPr>
        <w:t xml:space="preserve"> – </w:t>
      </w:r>
      <w:r w:rsidRPr="003556D5">
        <w:rPr>
          <w:lang w:eastAsia="en-US"/>
        </w:rPr>
        <w:sym w:font="Symbol" w:char="F061"/>
      </w:r>
      <w:r w:rsidRPr="003556D5">
        <w:rPr>
          <w:i/>
          <w:iCs/>
          <w:vertAlign w:val="subscript"/>
          <w:lang w:eastAsia="en-US"/>
        </w:rPr>
        <w:t>tr</w:t>
      </w:r>
      <w:r w:rsidRPr="003556D5">
        <w:rPr>
          <w:lang w:eastAsia="en-US"/>
        </w:rPr>
        <w:t>                    rad</w:t>
      </w:r>
      <w:r w:rsidRPr="003556D5">
        <w:rPr>
          <w:lang w:eastAsia="en-US"/>
        </w:rPr>
        <w:tab/>
      </w:r>
      <w:r w:rsidR="0035556B" w:rsidRPr="003556D5">
        <w:rPr>
          <w:lang w:eastAsia="en-US"/>
        </w:rPr>
        <w:t>(68)</w:t>
      </w:r>
    </w:p>
    <w:p w:rsidR="00013529" w:rsidRDefault="00013529" w:rsidP="00013529">
      <w:pPr>
        <w:rPr>
          <w:rtl/>
          <w:lang w:bidi="ar-EG"/>
        </w:rPr>
      </w:pPr>
      <w:r w:rsidRPr="00013529">
        <w:rPr>
          <w:rtl/>
          <w:lang w:bidi="ar-EG"/>
        </w:rPr>
        <w:lastRenderedPageBreak/>
        <w:t xml:space="preserve">وتحسب زاوية السمت من المحطة </w:t>
      </w:r>
      <w:r w:rsidRPr="00013529">
        <w:rPr>
          <w:i/>
          <w:iCs/>
        </w:rPr>
        <w:t>r</w:t>
      </w:r>
      <w:r w:rsidRPr="00013529">
        <w:rPr>
          <w:rtl/>
          <w:lang w:bidi="ar-EG"/>
        </w:rPr>
        <w:t xml:space="preserve"> إلى المحطة </w:t>
      </w:r>
      <w:r w:rsidRPr="00013529">
        <w:rPr>
          <w:i/>
          <w:iCs/>
        </w:rPr>
        <w:t>t</w:t>
      </w:r>
      <w:r w:rsidRPr="00013529">
        <w:rPr>
          <w:rtl/>
          <w:lang w:bidi="ar-EG"/>
        </w:rPr>
        <w:t xml:space="preserve"> بصفة تناظرية انطلاقاً من المعادلتين </w:t>
      </w:r>
      <w:r w:rsidRPr="00013529">
        <w:t>(67)</w:t>
      </w:r>
      <w:r w:rsidRPr="00013529">
        <w:rPr>
          <w:rtl/>
          <w:lang w:bidi="ar-EG"/>
        </w:rPr>
        <w:t xml:space="preserve"> و</w:t>
      </w:r>
      <w:r w:rsidRPr="00013529">
        <w:t>(68)</w:t>
      </w:r>
      <w:r w:rsidRPr="00013529">
        <w:rPr>
          <w:rtl/>
          <w:lang w:bidi="ar-EG"/>
        </w:rPr>
        <w:t>.</w:t>
      </w:r>
    </w:p>
    <w:p w:rsidR="00013529" w:rsidRPr="00013529" w:rsidRDefault="00013529" w:rsidP="00C244F9">
      <w:pPr>
        <w:rPr>
          <w:rtl/>
          <w:lang w:bidi="ar-EG"/>
        </w:rPr>
      </w:pPr>
      <w:r w:rsidRPr="00013529">
        <w:rPr>
          <w:rtl/>
          <w:lang w:bidi="ar-EG"/>
        </w:rPr>
        <w:t xml:space="preserve">ويفترض بعد ذلك أن اتجاه الحزمة الرئيسية (اتجاه التسديد) للمحطة </w:t>
      </w:r>
      <w:r w:rsidRPr="00013529">
        <w:rPr>
          <w:i/>
          <w:iCs/>
        </w:rPr>
        <w:t>t</w:t>
      </w:r>
      <w:r w:rsidRPr="00013529">
        <w:rPr>
          <w:rtl/>
          <w:lang w:bidi="ar-EG"/>
        </w:rPr>
        <w:t xml:space="preserve"> </w:t>
      </w:r>
      <w:r w:rsidR="00CA3E62">
        <w:rPr>
          <w:rFonts w:hint="cs"/>
          <w:rtl/>
          <w:lang w:bidi="ar-EG"/>
        </w:rPr>
        <w:t>،</w:t>
      </w:r>
      <w:r w:rsidR="00CA3E62" w:rsidRPr="009819A2">
        <w:sym w:font="Symbol" w:char="F061"/>
      </w:r>
      <w:r w:rsidR="00CA3E62" w:rsidRPr="009819A2">
        <w:rPr>
          <w:i/>
          <w:iCs/>
          <w:vertAlign w:val="subscript"/>
        </w:rPr>
        <w:t>rt</w:t>
      </w:r>
      <w:r w:rsidR="00CA3E62" w:rsidRPr="00013529">
        <w:rPr>
          <w:rtl/>
          <w:lang w:bidi="ar-EG"/>
        </w:rPr>
        <w:t xml:space="preserve"> </w:t>
      </w:r>
      <w:r w:rsidRPr="00013529">
        <w:rPr>
          <w:rtl/>
          <w:lang w:bidi="ar-EG"/>
        </w:rPr>
        <w:t xml:space="preserve">يعطى بواسطة زاويتي الارتفاع وتسديد البصر </w:t>
      </w:r>
      <w:r w:rsidR="00C244F9">
        <w:rPr>
          <w:rFonts w:hint="cs"/>
          <w:rtl/>
        </w:rPr>
        <w:t>(</w:t>
      </w:r>
      <w:r w:rsidR="00C244F9" w:rsidRPr="009819A2">
        <w:t>ε</w:t>
      </w:r>
      <w:r w:rsidR="00C244F9" w:rsidRPr="009819A2">
        <w:rPr>
          <w:i/>
          <w:iCs/>
          <w:vertAlign w:val="subscript"/>
        </w:rPr>
        <w:t>t</w:t>
      </w:r>
      <w:r w:rsidR="00C244F9" w:rsidRPr="00C244F9">
        <w:rPr>
          <w:rFonts w:hint="cs"/>
          <w:rtl/>
        </w:rPr>
        <w:t xml:space="preserve">، </w:t>
      </w:r>
      <w:r w:rsidR="00C244F9" w:rsidRPr="009819A2">
        <w:sym w:font="Symbol" w:char="F061"/>
      </w:r>
      <w:r w:rsidR="00C244F9" w:rsidRPr="009819A2">
        <w:rPr>
          <w:i/>
          <w:iCs/>
          <w:vertAlign w:val="subscript"/>
        </w:rPr>
        <w:t>t</w:t>
      </w:r>
      <w:r w:rsidR="00C244F9">
        <w:rPr>
          <w:rFonts w:hint="cs"/>
          <w:rtl/>
        </w:rPr>
        <w:t>)</w:t>
      </w:r>
      <w:r w:rsidRPr="00013529">
        <w:rPr>
          <w:rtl/>
          <w:lang w:bidi="ar-EG"/>
        </w:rPr>
        <w:t xml:space="preserve">، وأن اتجاه الحزمة الرئيسية للمحطة </w:t>
      </w:r>
      <w:r w:rsidRPr="00013529">
        <w:rPr>
          <w:i/>
          <w:iCs/>
        </w:rPr>
        <w:t>r</w:t>
      </w:r>
      <w:r w:rsidRPr="00013529">
        <w:rPr>
          <w:rtl/>
          <w:lang w:bidi="ar-EG"/>
        </w:rPr>
        <w:t xml:space="preserve"> يُشار إليه بواسطة الزاويتين</w:t>
      </w:r>
      <w:r w:rsidR="00C244F9">
        <w:rPr>
          <w:rFonts w:hint="cs"/>
          <w:rtl/>
          <w:lang w:bidi="ar-EG"/>
        </w:rPr>
        <w:t xml:space="preserve"> (</w:t>
      </w:r>
      <w:r w:rsidR="00C244F9" w:rsidRPr="009819A2">
        <w:t>ε</w:t>
      </w:r>
      <w:r w:rsidR="00C244F9" w:rsidRPr="009819A2">
        <w:rPr>
          <w:i/>
          <w:iCs/>
          <w:vertAlign w:val="subscript"/>
        </w:rPr>
        <w:t>r</w:t>
      </w:r>
      <w:r w:rsidR="00C244F9">
        <w:rPr>
          <w:rFonts w:hint="cs"/>
          <w:rtl/>
        </w:rPr>
        <w:t xml:space="preserve">، </w:t>
      </w:r>
      <w:r w:rsidR="00C244F9" w:rsidRPr="009819A2">
        <w:sym w:font="Symbol" w:char="F061"/>
      </w:r>
      <w:r w:rsidR="00C244F9" w:rsidRPr="009819A2">
        <w:rPr>
          <w:i/>
          <w:iCs/>
          <w:vertAlign w:val="subscript"/>
        </w:rPr>
        <w:t>r</w:t>
      </w:r>
      <w:r w:rsidR="00C244F9">
        <w:rPr>
          <w:rFonts w:hint="cs"/>
          <w:rtl/>
          <w:lang w:bidi="ar-EG"/>
        </w:rPr>
        <w:t>)</w:t>
      </w:r>
      <w:r w:rsidRPr="00013529">
        <w:rPr>
          <w:rtl/>
          <w:lang w:bidi="ar-EG"/>
        </w:rPr>
        <w:t>. ومن الضروري</w:t>
      </w:r>
      <w:r w:rsidRPr="00013529">
        <w:rPr>
          <w:rFonts w:hint="cs"/>
          <w:rtl/>
          <w:lang w:bidi="ar-EG"/>
        </w:rPr>
        <w:t>،</w:t>
      </w:r>
      <w:r w:rsidRPr="00013529">
        <w:rPr>
          <w:rtl/>
          <w:lang w:bidi="ar-EG"/>
        </w:rPr>
        <w:t xml:space="preserve"> للحصول على زاويتي ارتفاع المسير الراديوي (في هذه الحالة، مسير التداخل) عند المحطتين </w:t>
      </w:r>
      <w:r w:rsidRPr="00013529">
        <w:rPr>
          <w:i/>
          <w:iCs/>
        </w:rPr>
        <w:t>t</w:t>
      </w:r>
      <w:r w:rsidRPr="00013529">
        <w:rPr>
          <w:rtl/>
          <w:lang w:bidi="ar-EG"/>
        </w:rPr>
        <w:t xml:space="preserve"> و</w:t>
      </w:r>
      <w:r w:rsidRPr="00013529">
        <w:rPr>
          <w:i/>
          <w:iCs/>
        </w:rPr>
        <w:t>r</w:t>
      </w:r>
      <w:r w:rsidRPr="00013529">
        <w:rPr>
          <w:rtl/>
          <w:lang w:bidi="ar-EG"/>
        </w:rPr>
        <w:t xml:space="preserve">، المشار إليهما بواسطة </w:t>
      </w:r>
      <w:r w:rsidR="00C244F9" w:rsidRPr="009819A2">
        <w:t>ε</w:t>
      </w:r>
      <w:r w:rsidR="00C244F9" w:rsidRPr="009819A2">
        <w:rPr>
          <w:i/>
          <w:iCs/>
          <w:vertAlign w:val="subscript"/>
        </w:rPr>
        <w:t>pt</w:t>
      </w:r>
      <w:r w:rsidRPr="00013529">
        <w:rPr>
          <w:rtl/>
          <w:lang w:bidi="ar-EG"/>
        </w:rPr>
        <w:t xml:space="preserve"> و</w:t>
      </w:r>
      <w:r w:rsidR="00C244F9" w:rsidRPr="009819A2">
        <w:t>ε</w:t>
      </w:r>
      <w:r w:rsidR="00C244F9" w:rsidRPr="009819A2">
        <w:rPr>
          <w:i/>
          <w:iCs/>
          <w:vertAlign w:val="subscript"/>
        </w:rPr>
        <w:t>pr</w:t>
      </w:r>
      <w:r w:rsidRPr="00013529">
        <w:rPr>
          <w:rtl/>
          <w:lang w:bidi="ar-EG"/>
        </w:rPr>
        <w:t>، على التوالي، التمييز بين مسيرات خط البصر والمسيرات عبر الأفق. فبالنسبة إلى مسيرات خط البصر مثلاً تكون:</w:t>
      </w:r>
    </w:p>
    <w:p w:rsidR="00C244F9" w:rsidRPr="00C244F9" w:rsidRDefault="00C244F9" w:rsidP="00C0418F">
      <w:pPr>
        <w:pStyle w:val="Equation"/>
        <w:rPr>
          <w:lang w:eastAsia="en-US"/>
        </w:rPr>
      </w:pPr>
      <w:r w:rsidRPr="00C244F9">
        <w:rPr>
          <w:lang w:eastAsia="en-US"/>
        </w:rPr>
        <w:tab/>
      </w:r>
      <w:r w:rsidR="00D2242E">
        <w:rPr>
          <w:position w:val="-30"/>
          <w:lang w:val="fr-FR" w:eastAsia="en-US"/>
        </w:rPr>
        <w:pict>
          <v:shape id="_x0000_i1098" type="#_x0000_t75" style="width:88.3pt;height:31.3pt">
            <v:imagedata r:id="rId116" o:title=""/>
          </v:shape>
        </w:pict>
      </w:r>
      <w:r w:rsidRPr="00C244F9">
        <w:rPr>
          <w:lang w:eastAsia="en-US"/>
        </w:rPr>
        <w:t>                rad</w:t>
      </w:r>
      <w:r w:rsidRPr="00C244F9">
        <w:rPr>
          <w:lang w:eastAsia="en-US"/>
        </w:rPr>
        <w:tab/>
      </w:r>
      <w:r w:rsidR="00C0418F" w:rsidRPr="00C244F9">
        <w:rPr>
          <w:lang w:eastAsia="en-US"/>
        </w:rPr>
        <w:t>(69a)</w:t>
      </w:r>
    </w:p>
    <w:p w:rsidR="00013529" w:rsidRPr="00013529" w:rsidRDefault="00013529" w:rsidP="00013529">
      <w:pPr>
        <w:rPr>
          <w:rtl/>
          <w:lang w:bidi="ar-EG"/>
        </w:rPr>
      </w:pPr>
      <w:r w:rsidRPr="00013529">
        <w:rPr>
          <w:rtl/>
          <w:lang w:bidi="ar-EG"/>
        </w:rPr>
        <w:t>و</w:t>
      </w:r>
      <w:r w:rsidR="00CA3E62">
        <w:rPr>
          <w:rFonts w:hint="cs"/>
          <w:rtl/>
          <w:lang w:bidi="ar-EG"/>
        </w:rPr>
        <w:t>:</w:t>
      </w:r>
    </w:p>
    <w:p w:rsidR="00C244F9" w:rsidRPr="00C244F9" w:rsidRDefault="00C244F9" w:rsidP="00C0418F">
      <w:pPr>
        <w:pStyle w:val="Equation"/>
        <w:rPr>
          <w:lang w:eastAsia="en-US"/>
        </w:rPr>
      </w:pPr>
      <w:r w:rsidRPr="00C244F9">
        <w:rPr>
          <w:lang w:eastAsia="en-US"/>
        </w:rPr>
        <w:tab/>
      </w:r>
      <w:r w:rsidR="00D2242E">
        <w:rPr>
          <w:position w:val="-30"/>
          <w:lang w:val="fr-FR" w:eastAsia="en-US"/>
        </w:rPr>
        <w:pict>
          <v:shape id="_x0000_i1099" type="#_x0000_t75" style="width:90.15pt;height:34.45pt">
            <v:imagedata r:id="rId117" o:title=""/>
          </v:shape>
        </w:pict>
      </w:r>
      <w:r w:rsidRPr="00C244F9">
        <w:rPr>
          <w:lang w:eastAsia="en-US"/>
        </w:rPr>
        <w:t>                rad</w:t>
      </w:r>
      <w:r w:rsidRPr="00C244F9">
        <w:rPr>
          <w:lang w:eastAsia="en-US"/>
        </w:rPr>
        <w:tab/>
      </w:r>
      <w:r w:rsidR="00C0418F" w:rsidRPr="00C244F9">
        <w:rPr>
          <w:lang w:eastAsia="en-US"/>
        </w:rPr>
        <w:t>(69b)</w:t>
      </w:r>
    </w:p>
    <w:p w:rsidR="00013529" w:rsidRPr="00013529" w:rsidRDefault="00013529" w:rsidP="00CA3E62">
      <w:pPr>
        <w:rPr>
          <w:rtl/>
          <w:lang w:bidi="ar-EG"/>
        </w:rPr>
      </w:pPr>
      <w:r w:rsidRPr="00013529">
        <w:rPr>
          <w:rtl/>
          <w:lang w:bidi="ar-EG"/>
        </w:rPr>
        <w:t xml:space="preserve">حيث </w:t>
      </w:r>
      <w:r w:rsidRPr="00013529">
        <w:rPr>
          <w:i/>
          <w:iCs/>
        </w:rPr>
        <w:t>h</w:t>
      </w:r>
      <w:r w:rsidRPr="00013529">
        <w:rPr>
          <w:i/>
          <w:iCs/>
          <w:vertAlign w:val="subscript"/>
        </w:rPr>
        <w:t>t</w:t>
      </w:r>
      <w:r w:rsidRPr="00013529">
        <w:rPr>
          <w:rtl/>
          <w:lang w:bidi="ar-EG"/>
        </w:rPr>
        <w:t xml:space="preserve"> و</w:t>
      </w:r>
      <w:r w:rsidRPr="00013529">
        <w:rPr>
          <w:i/>
          <w:iCs/>
        </w:rPr>
        <w:t>h</w:t>
      </w:r>
      <w:r w:rsidRPr="00013529">
        <w:rPr>
          <w:i/>
          <w:iCs/>
          <w:vertAlign w:val="subscript"/>
        </w:rPr>
        <w:t>r</w:t>
      </w:r>
      <w:r w:rsidRPr="00013529">
        <w:rPr>
          <w:rtl/>
          <w:lang w:bidi="ar-EG"/>
        </w:rPr>
        <w:t xml:space="preserve"> هما ارتفاعا المحطتين فوق السوية المتوسطة لسطح البحر </w:t>
      </w:r>
      <w:r w:rsidRPr="00013529">
        <w:t>km</w:t>
      </w:r>
      <w:r w:rsidRPr="00013529">
        <w:rPr>
          <w:rtl/>
          <w:lang w:bidi="ar-EG"/>
        </w:rPr>
        <w:t xml:space="preserve">، أما بالنسبة </w:t>
      </w:r>
      <w:r w:rsidR="00CA3E62">
        <w:rPr>
          <w:rFonts w:hint="cs"/>
          <w:rtl/>
          <w:lang w:bidi="ar-EG"/>
        </w:rPr>
        <w:t>إلى ا</w:t>
      </w:r>
      <w:r w:rsidRPr="00013529">
        <w:rPr>
          <w:rtl/>
          <w:lang w:bidi="ar-EG"/>
        </w:rPr>
        <w:t>لمسيرات عبر الأفقية فتكون زاويتا الارتفاع هما زاويتا الأفق، أي:</w:t>
      </w:r>
    </w:p>
    <w:p w:rsidR="002C1021" w:rsidRPr="002C1021" w:rsidRDefault="002C1021" w:rsidP="00C0418F">
      <w:pPr>
        <w:pStyle w:val="Equation"/>
        <w:rPr>
          <w:lang w:eastAsia="en-US"/>
        </w:rPr>
      </w:pPr>
      <w:r w:rsidRPr="002C1021">
        <w:rPr>
          <w:lang w:eastAsia="en-US"/>
        </w:rPr>
        <w:tab/>
      </w:r>
      <w:r w:rsidR="00D2242E">
        <w:rPr>
          <w:position w:val="-30"/>
          <w:lang w:val="fr-FR" w:eastAsia="en-US"/>
        </w:rPr>
        <w:pict>
          <v:shape id="_x0000_i1100" type="#_x0000_t75" style="width:56.35pt;height:33.8pt">
            <v:imagedata r:id="rId118" o:title=""/>
          </v:shape>
        </w:pict>
      </w:r>
      <w:r w:rsidRPr="002C1021">
        <w:rPr>
          <w:lang w:eastAsia="en-US"/>
        </w:rPr>
        <w:t>                rad</w:t>
      </w:r>
      <w:r w:rsidRPr="002C1021">
        <w:rPr>
          <w:vertAlign w:val="subscript"/>
          <w:lang w:eastAsia="en-US"/>
        </w:rPr>
        <w:tab/>
      </w:r>
      <w:r w:rsidR="00C0418F" w:rsidRPr="002C1021">
        <w:rPr>
          <w:lang w:eastAsia="en-US"/>
        </w:rPr>
        <w:t>(70a)</w:t>
      </w:r>
    </w:p>
    <w:p w:rsidR="00013529" w:rsidRPr="00013529" w:rsidRDefault="00013529" w:rsidP="00013529">
      <w:pPr>
        <w:rPr>
          <w:rtl/>
          <w:lang w:bidi="ar-EG"/>
        </w:rPr>
      </w:pPr>
      <w:r w:rsidRPr="00013529">
        <w:rPr>
          <w:rtl/>
          <w:lang w:bidi="ar-EG"/>
        </w:rPr>
        <w:t>و</w:t>
      </w:r>
    </w:p>
    <w:p w:rsidR="002C1021" w:rsidRPr="002C1021" w:rsidRDefault="002C1021" w:rsidP="00C0418F">
      <w:pPr>
        <w:pStyle w:val="Equation"/>
        <w:rPr>
          <w:lang w:eastAsia="en-US"/>
        </w:rPr>
      </w:pPr>
      <w:r w:rsidRPr="002C1021">
        <w:rPr>
          <w:lang w:eastAsia="en-US"/>
        </w:rPr>
        <w:tab/>
      </w:r>
      <w:r w:rsidR="00D2242E">
        <w:rPr>
          <w:position w:val="-30"/>
          <w:lang w:val="fr-FR" w:eastAsia="en-US"/>
        </w:rPr>
        <w:pict>
          <v:shape id="_x0000_i1101" type="#_x0000_t75" style="width:58.85pt;height:33.8pt">
            <v:imagedata r:id="rId119" o:title=""/>
          </v:shape>
        </w:pict>
      </w:r>
      <w:r w:rsidRPr="002C1021">
        <w:rPr>
          <w:lang w:eastAsia="en-US"/>
        </w:rPr>
        <w:t>                rad</w:t>
      </w:r>
      <w:r w:rsidRPr="002C1021">
        <w:rPr>
          <w:vertAlign w:val="subscript"/>
          <w:lang w:eastAsia="en-US"/>
        </w:rPr>
        <w:tab/>
      </w:r>
      <w:r w:rsidR="00C0418F" w:rsidRPr="002C1021">
        <w:rPr>
          <w:lang w:eastAsia="en-US"/>
        </w:rPr>
        <w:t>(70b)</w:t>
      </w:r>
    </w:p>
    <w:p w:rsidR="00013529" w:rsidRPr="00013529" w:rsidRDefault="00013529" w:rsidP="00CA3E62">
      <w:pPr>
        <w:rPr>
          <w:rtl/>
          <w:lang w:bidi="ar-EG"/>
        </w:rPr>
      </w:pPr>
      <w:r w:rsidRPr="00013529">
        <w:rPr>
          <w:rtl/>
          <w:lang w:bidi="ar-EG"/>
        </w:rPr>
        <w:t xml:space="preserve">وتجدر الإشارة إلى أن زاويتي الأفق الراديوي </w:t>
      </w:r>
      <w:r w:rsidRPr="00013529">
        <w:t>θ</w:t>
      </w:r>
      <w:r w:rsidRPr="00013529">
        <w:rPr>
          <w:i/>
          <w:iCs/>
          <w:vertAlign w:val="subscript"/>
        </w:rPr>
        <w:t>t</w:t>
      </w:r>
      <w:r w:rsidRPr="00013529">
        <w:t xml:space="preserve"> </w:t>
      </w:r>
      <w:r w:rsidRPr="00013529">
        <w:rPr>
          <w:rtl/>
          <w:lang w:bidi="ar-EG"/>
        </w:rPr>
        <w:t xml:space="preserve"> و</w:t>
      </w:r>
      <w:r w:rsidRPr="00013529">
        <w:t>θ</w:t>
      </w:r>
      <w:r w:rsidRPr="00013529">
        <w:rPr>
          <w:i/>
          <w:iCs/>
          <w:vertAlign w:val="subscript"/>
        </w:rPr>
        <w:t>r</w:t>
      </w:r>
      <w:r w:rsidRPr="00013529">
        <w:rPr>
          <w:rtl/>
          <w:lang w:bidi="ar-EG"/>
        </w:rPr>
        <w:t xml:space="preserve"> </w:t>
      </w:r>
      <w:r w:rsidRPr="00013529">
        <w:t>(mrad)</w:t>
      </w:r>
      <w:r w:rsidRPr="00013529">
        <w:rPr>
          <w:rtl/>
          <w:lang w:bidi="ar-EG"/>
        </w:rPr>
        <w:t xml:space="preserve"> تظهران للمرة الأولى</w:t>
      </w:r>
      <w:r>
        <w:rPr>
          <w:rtl/>
          <w:lang w:bidi="ar-EG"/>
        </w:rPr>
        <w:t xml:space="preserve"> في </w:t>
      </w:r>
      <w:r w:rsidRPr="00013529">
        <w:rPr>
          <w:rtl/>
          <w:lang w:bidi="ar-EG"/>
        </w:rPr>
        <w:t xml:space="preserve">الجدول </w:t>
      </w:r>
      <w:r w:rsidRPr="00013529">
        <w:t>3</w:t>
      </w:r>
      <w:r w:rsidRPr="00013529">
        <w:rPr>
          <w:rtl/>
          <w:lang w:bidi="ar-EG"/>
        </w:rPr>
        <w:t xml:space="preserve"> ويرد تعريفهما على التوالي</w:t>
      </w:r>
      <w:r>
        <w:rPr>
          <w:rtl/>
          <w:lang w:bidi="ar-EG"/>
        </w:rPr>
        <w:t xml:space="preserve"> في </w:t>
      </w:r>
      <w:r w:rsidRPr="00013529">
        <w:rPr>
          <w:rtl/>
          <w:lang w:bidi="ar-EG"/>
        </w:rPr>
        <w:t xml:space="preserve">الفقرتين </w:t>
      </w:r>
      <w:r w:rsidRPr="00013529">
        <w:t>1.1.5</w:t>
      </w:r>
      <w:r w:rsidRPr="00013529">
        <w:rPr>
          <w:rtl/>
          <w:lang w:bidi="ar-EG"/>
        </w:rPr>
        <w:t xml:space="preserve"> و</w:t>
      </w:r>
      <w:r w:rsidRPr="00013529">
        <w:t>3.1.5</w:t>
      </w:r>
      <w:r w:rsidRPr="00013529">
        <w:rPr>
          <w:rtl/>
          <w:lang w:bidi="ar-EG"/>
        </w:rPr>
        <w:t xml:space="preserve"> من ا</w:t>
      </w:r>
      <w:r w:rsidRPr="00013529">
        <w:rPr>
          <w:rFonts w:hint="cs"/>
          <w:rtl/>
          <w:lang w:bidi="ar-EG"/>
        </w:rPr>
        <w:t>لمرفق</w:t>
      </w:r>
      <w:r w:rsidR="002C1021">
        <w:rPr>
          <w:rFonts w:hint="cs"/>
          <w:rtl/>
          <w:lang w:bidi="ar-EG"/>
        </w:rPr>
        <w:t> </w:t>
      </w:r>
      <w:r w:rsidR="00CA3E62">
        <w:t>2</w:t>
      </w:r>
      <w:r w:rsidRPr="00013529">
        <w:rPr>
          <w:rtl/>
          <w:lang w:bidi="ar-EG"/>
        </w:rPr>
        <w:t xml:space="preserve"> للملحق</w:t>
      </w:r>
      <w:r w:rsidR="002C1021">
        <w:rPr>
          <w:rFonts w:hint="cs"/>
          <w:rtl/>
          <w:lang w:bidi="ar-EG"/>
        </w:rPr>
        <w:t> </w:t>
      </w:r>
      <w:r w:rsidRPr="00013529">
        <w:t>1</w:t>
      </w:r>
      <w:r w:rsidRPr="00013529">
        <w:rPr>
          <w:rtl/>
          <w:lang w:bidi="ar-EG"/>
        </w:rPr>
        <w:t>.</w:t>
      </w:r>
    </w:p>
    <w:p w:rsidR="00013529" w:rsidRPr="00013529" w:rsidRDefault="00013529" w:rsidP="00013529">
      <w:pPr>
        <w:rPr>
          <w:rtl/>
          <w:lang w:bidi="ar-EG"/>
        </w:rPr>
      </w:pPr>
      <w:r w:rsidRPr="00013529">
        <w:rPr>
          <w:rtl/>
          <w:lang w:bidi="ar-EG"/>
        </w:rPr>
        <w:t xml:space="preserve">ولحساب زاويتي الابتعاد عن خط التسديد فيما يتعلق بالمحطتين </w:t>
      </w:r>
      <w:r w:rsidRPr="00013529">
        <w:rPr>
          <w:i/>
          <w:iCs/>
        </w:rPr>
        <w:t>t</w:t>
      </w:r>
      <w:r w:rsidRPr="00013529">
        <w:rPr>
          <w:rtl/>
          <w:lang w:bidi="ar-EG"/>
        </w:rPr>
        <w:t xml:space="preserve"> و</w:t>
      </w:r>
      <w:r w:rsidRPr="00013529">
        <w:rPr>
          <w:i/>
          <w:iCs/>
        </w:rPr>
        <w:t>r</w:t>
      </w:r>
      <w:r w:rsidRPr="00013529">
        <w:rPr>
          <w:i/>
          <w:iCs/>
          <w:rtl/>
          <w:lang w:bidi="ar-EG"/>
        </w:rPr>
        <w:t xml:space="preserve"> </w:t>
      </w:r>
      <w:r w:rsidRPr="00013529">
        <w:rPr>
          <w:rtl/>
          <w:lang w:bidi="ar-EG"/>
        </w:rPr>
        <w:t xml:space="preserve">المشار إليهما بواسطة </w:t>
      </w:r>
      <w:r w:rsidRPr="00013529">
        <w:t>χ</w:t>
      </w:r>
      <w:r w:rsidRPr="00013529">
        <w:rPr>
          <w:vertAlign w:val="subscript"/>
        </w:rPr>
        <w:t> </w:t>
      </w:r>
      <w:r w:rsidRPr="00013529">
        <w:rPr>
          <w:i/>
          <w:iCs/>
          <w:vertAlign w:val="subscript"/>
        </w:rPr>
        <w:t>t</w:t>
      </w:r>
      <w:r w:rsidRPr="00013529">
        <w:rPr>
          <w:rtl/>
          <w:lang w:bidi="ar-EG"/>
        </w:rPr>
        <w:t xml:space="preserve"> و</w:t>
      </w:r>
      <w:r w:rsidRPr="00013529">
        <w:t>χ </w:t>
      </w:r>
      <w:r w:rsidRPr="00013529">
        <w:rPr>
          <w:i/>
          <w:iCs/>
          <w:vertAlign w:val="subscript"/>
        </w:rPr>
        <w:t>r</w:t>
      </w:r>
      <w:r w:rsidRPr="00013529">
        <w:rPr>
          <w:rtl/>
          <w:lang w:bidi="ar-EG"/>
        </w:rPr>
        <w:t xml:space="preserve"> </w:t>
      </w:r>
      <w:r w:rsidRPr="00013529">
        <w:rPr>
          <w:rFonts w:hint="cs"/>
          <w:rtl/>
          <w:lang w:bidi="ar-EG"/>
        </w:rPr>
        <w:t>على التوالي</w:t>
      </w:r>
      <w:r>
        <w:rPr>
          <w:rFonts w:hint="cs"/>
          <w:rtl/>
          <w:lang w:bidi="ar-EG"/>
        </w:rPr>
        <w:t xml:space="preserve"> في </w:t>
      </w:r>
      <w:r w:rsidRPr="00013529">
        <w:rPr>
          <w:rtl/>
          <w:lang w:bidi="ar-EG"/>
        </w:rPr>
        <w:t xml:space="preserve">اتجاه مسير التداخل عند المحطتين </w:t>
      </w:r>
      <w:r w:rsidRPr="00013529">
        <w:rPr>
          <w:i/>
          <w:iCs/>
        </w:rPr>
        <w:t>t</w:t>
      </w:r>
      <w:r w:rsidRPr="00013529">
        <w:rPr>
          <w:i/>
          <w:iCs/>
          <w:rtl/>
          <w:lang w:bidi="ar-EG"/>
        </w:rPr>
        <w:t xml:space="preserve"> </w:t>
      </w:r>
      <w:r w:rsidRPr="00013529">
        <w:rPr>
          <w:rtl/>
          <w:lang w:bidi="ar-EG"/>
        </w:rPr>
        <w:t>و</w:t>
      </w:r>
      <w:r w:rsidRPr="00013529">
        <w:rPr>
          <w:i/>
          <w:iCs/>
        </w:rPr>
        <w:t>r</w:t>
      </w:r>
      <w:r w:rsidRPr="00013529">
        <w:rPr>
          <w:rtl/>
          <w:lang w:bidi="ar-EG"/>
        </w:rPr>
        <w:t>، يوصى باستعمال المعادلتين:</w:t>
      </w:r>
    </w:p>
    <w:p w:rsidR="00886DA6" w:rsidRPr="00886DA6" w:rsidRDefault="00886DA6" w:rsidP="00C0418F">
      <w:pPr>
        <w:pStyle w:val="Equation"/>
        <w:rPr>
          <w:lang w:val="es-ES_tradnl" w:eastAsia="en-US"/>
        </w:rPr>
      </w:pPr>
      <w:r w:rsidRPr="00886DA6">
        <w:rPr>
          <w:lang w:eastAsia="en-US"/>
        </w:rPr>
        <w:tab/>
      </w:r>
      <w:r w:rsidRPr="00886DA6">
        <w:rPr>
          <w:lang w:val="fr-FR" w:eastAsia="en-US"/>
        </w:rPr>
        <w:t>χ</w:t>
      </w:r>
      <w:r w:rsidRPr="00886DA6">
        <w:rPr>
          <w:vertAlign w:val="subscript"/>
          <w:lang w:val="es-ES_tradnl" w:eastAsia="en-US"/>
        </w:rPr>
        <w:t> </w:t>
      </w:r>
      <w:r w:rsidRPr="00886DA6">
        <w:rPr>
          <w:i/>
          <w:iCs/>
          <w:vertAlign w:val="subscript"/>
          <w:lang w:val="es-ES_tradnl" w:eastAsia="en-US"/>
        </w:rPr>
        <w:t>t</w:t>
      </w:r>
      <w:r w:rsidRPr="00886DA6">
        <w:rPr>
          <w:lang w:val="es-ES_tradnl" w:eastAsia="en-US"/>
        </w:rPr>
        <w:t> </w:t>
      </w:r>
      <w:r w:rsidRPr="00886DA6">
        <w:rPr>
          <w:lang w:val="es-ES_tradnl" w:eastAsia="en-US"/>
        </w:rPr>
        <w:sym w:font="Symbol" w:char="F03D"/>
      </w:r>
      <w:r w:rsidRPr="00886DA6">
        <w:rPr>
          <w:lang w:val="es-ES_tradnl" w:eastAsia="en-US"/>
        </w:rPr>
        <w:t> arccos(cos(</w:t>
      </w:r>
      <w:r w:rsidRPr="00886DA6">
        <w:rPr>
          <w:lang w:val="fr-FR" w:eastAsia="en-US"/>
        </w:rPr>
        <w:t>ε</w:t>
      </w:r>
      <w:r w:rsidRPr="00886DA6">
        <w:rPr>
          <w:i/>
          <w:iCs/>
          <w:vertAlign w:val="subscript"/>
          <w:lang w:val="es-ES_tradnl" w:eastAsia="en-US"/>
        </w:rPr>
        <w:t>t</w:t>
      </w:r>
      <w:r w:rsidRPr="00886DA6">
        <w:rPr>
          <w:lang w:val="es-ES_tradnl" w:eastAsia="en-US"/>
        </w:rPr>
        <w:t>) cos(</w:t>
      </w:r>
      <w:r w:rsidRPr="00886DA6">
        <w:rPr>
          <w:lang w:val="fr-FR" w:eastAsia="en-US"/>
        </w:rPr>
        <w:t>ε</w:t>
      </w:r>
      <w:r w:rsidRPr="00886DA6">
        <w:rPr>
          <w:i/>
          <w:iCs/>
          <w:vertAlign w:val="subscript"/>
          <w:lang w:val="es-ES_tradnl" w:eastAsia="en-US"/>
        </w:rPr>
        <w:t>pt</w:t>
      </w:r>
      <w:r w:rsidRPr="00886DA6">
        <w:rPr>
          <w:lang w:val="es-ES_tradnl" w:eastAsia="en-US"/>
        </w:rPr>
        <w:t>) cos(</w:t>
      </w:r>
      <w:r w:rsidRPr="00886DA6">
        <w:rPr>
          <w:lang w:val="es-ES_tradnl" w:eastAsia="en-US"/>
        </w:rPr>
        <w:sym w:font="Symbol" w:char="F061"/>
      </w:r>
      <w:r w:rsidRPr="00886DA6">
        <w:rPr>
          <w:i/>
          <w:iCs/>
          <w:vertAlign w:val="subscript"/>
          <w:lang w:val="es-ES_tradnl" w:eastAsia="en-US"/>
        </w:rPr>
        <w:t>tr</w:t>
      </w:r>
      <w:r w:rsidRPr="00886DA6">
        <w:rPr>
          <w:lang w:val="es-ES_tradnl" w:eastAsia="en-US"/>
        </w:rPr>
        <w:t xml:space="preserve"> – </w:t>
      </w:r>
      <w:r w:rsidRPr="00886DA6">
        <w:rPr>
          <w:lang w:val="es-ES_tradnl" w:eastAsia="en-US"/>
        </w:rPr>
        <w:sym w:font="Symbol" w:char="F061"/>
      </w:r>
      <w:r w:rsidRPr="00886DA6">
        <w:rPr>
          <w:i/>
          <w:iCs/>
          <w:vertAlign w:val="subscript"/>
          <w:lang w:val="es-ES_tradnl" w:eastAsia="en-US"/>
        </w:rPr>
        <w:t>t</w:t>
      </w:r>
      <w:r w:rsidRPr="00886DA6">
        <w:rPr>
          <w:lang w:val="es-ES_tradnl" w:eastAsia="en-US"/>
        </w:rPr>
        <w:t>) + sin(</w:t>
      </w:r>
      <w:r w:rsidRPr="00886DA6">
        <w:rPr>
          <w:lang w:val="fr-FR" w:eastAsia="en-US"/>
        </w:rPr>
        <w:t>ε</w:t>
      </w:r>
      <w:r w:rsidRPr="00886DA6">
        <w:rPr>
          <w:i/>
          <w:iCs/>
          <w:vertAlign w:val="subscript"/>
          <w:lang w:val="es-ES_tradnl" w:eastAsia="en-US"/>
        </w:rPr>
        <w:t>t</w:t>
      </w:r>
      <w:r w:rsidRPr="00886DA6">
        <w:rPr>
          <w:lang w:val="es-ES_tradnl" w:eastAsia="en-US"/>
        </w:rPr>
        <w:t>) sin(</w:t>
      </w:r>
      <w:r w:rsidRPr="00886DA6">
        <w:rPr>
          <w:lang w:val="fr-FR" w:eastAsia="en-US"/>
        </w:rPr>
        <w:t>ε</w:t>
      </w:r>
      <w:r w:rsidRPr="00886DA6">
        <w:rPr>
          <w:i/>
          <w:iCs/>
          <w:vertAlign w:val="subscript"/>
          <w:lang w:val="es-ES_tradnl" w:eastAsia="en-US"/>
        </w:rPr>
        <w:t>pt</w:t>
      </w:r>
      <w:r w:rsidRPr="00886DA6">
        <w:rPr>
          <w:lang w:val="es-ES_tradnl" w:eastAsia="en-US"/>
        </w:rPr>
        <w:t>))</w:t>
      </w:r>
      <w:r w:rsidRPr="00886DA6">
        <w:rPr>
          <w:lang w:val="es-ES_tradnl" w:eastAsia="en-US"/>
        </w:rPr>
        <w:tab/>
        <w:t>(71a)</w:t>
      </w:r>
    </w:p>
    <w:p w:rsidR="00013529" w:rsidRPr="00013529" w:rsidRDefault="00013529" w:rsidP="00013529">
      <w:pPr>
        <w:rPr>
          <w:rtl/>
          <w:lang w:bidi="ar-EG"/>
        </w:rPr>
      </w:pPr>
      <w:r w:rsidRPr="00013529">
        <w:rPr>
          <w:rtl/>
          <w:lang w:bidi="ar-EG"/>
        </w:rPr>
        <w:t>و</w:t>
      </w:r>
      <w:r w:rsidR="00886DA6">
        <w:rPr>
          <w:rFonts w:hint="cs"/>
          <w:rtl/>
          <w:lang w:bidi="ar-EG"/>
        </w:rPr>
        <w:t>:</w:t>
      </w:r>
    </w:p>
    <w:p w:rsidR="00886DA6" w:rsidRPr="00886DA6" w:rsidRDefault="00886DA6" w:rsidP="00C0418F">
      <w:pPr>
        <w:pStyle w:val="Equation"/>
        <w:rPr>
          <w:lang w:val="es-ES_tradnl" w:eastAsia="en-US"/>
        </w:rPr>
      </w:pPr>
      <w:r w:rsidRPr="00886DA6">
        <w:rPr>
          <w:lang w:val="es-ES_tradnl" w:eastAsia="en-US"/>
        </w:rPr>
        <w:tab/>
      </w:r>
      <w:r w:rsidRPr="00886DA6">
        <w:rPr>
          <w:lang w:val="es-ES_tradnl" w:eastAsia="en-US"/>
        </w:rPr>
        <w:sym w:font="Symbol" w:char="F063"/>
      </w:r>
      <w:r w:rsidRPr="00886DA6">
        <w:rPr>
          <w:vertAlign w:val="subscript"/>
          <w:lang w:val="es-ES_tradnl" w:eastAsia="en-US"/>
        </w:rPr>
        <w:t> </w:t>
      </w:r>
      <w:r w:rsidRPr="00886DA6">
        <w:rPr>
          <w:i/>
          <w:iCs/>
          <w:vertAlign w:val="subscript"/>
          <w:lang w:val="es-ES_tradnl" w:eastAsia="en-US"/>
        </w:rPr>
        <w:t>r</w:t>
      </w:r>
      <w:r w:rsidRPr="00886DA6">
        <w:rPr>
          <w:lang w:val="es-ES_tradnl" w:eastAsia="en-US"/>
        </w:rPr>
        <w:t> </w:t>
      </w:r>
      <w:r w:rsidRPr="00886DA6">
        <w:rPr>
          <w:lang w:val="es-ES_tradnl" w:eastAsia="en-US"/>
        </w:rPr>
        <w:sym w:font="Symbol" w:char="F03D"/>
      </w:r>
      <w:r w:rsidRPr="00886DA6">
        <w:rPr>
          <w:lang w:val="es-ES_tradnl" w:eastAsia="en-US"/>
        </w:rPr>
        <w:t> arccos(cos(</w:t>
      </w:r>
      <w:r w:rsidRPr="00886DA6">
        <w:rPr>
          <w:lang w:val="fr-FR" w:eastAsia="en-US"/>
        </w:rPr>
        <w:t>ε</w:t>
      </w:r>
      <w:r w:rsidRPr="00886DA6">
        <w:rPr>
          <w:i/>
          <w:iCs/>
          <w:vertAlign w:val="subscript"/>
          <w:lang w:val="es-ES_tradnl" w:eastAsia="en-US"/>
        </w:rPr>
        <w:t>r</w:t>
      </w:r>
      <w:r w:rsidRPr="00886DA6">
        <w:rPr>
          <w:lang w:val="es-ES_tradnl" w:eastAsia="en-US"/>
        </w:rPr>
        <w:t>) cos(</w:t>
      </w:r>
      <w:r w:rsidRPr="00886DA6">
        <w:rPr>
          <w:lang w:val="fr-FR" w:eastAsia="en-US"/>
        </w:rPr>
        <w:t>ε</w:t>
      </w:r>
      <w:r w:rsidRPr="00886DA6">
        <w:rPr>
          <w:i/>
          <w:iCs/>
          <w:vertAlign w:val="subscript"/>
          <w:lang w:val="es-ES_tradnl" w:eastAsia="en-US"/>
        </w:rPr>
        <w:t>pr</w:t>
      </w:r>
      <w:r w:rsidRPr="00886DA6">
        <w:rPr>
          <w:lang w:val="es-ES_tradnl" w:eastAsia="en-US"/>
        </w:rPr>
        <w:t>) cos(</w:t>
      </w:r>
      <w:r w:rsidRPr="00886DA6">
        <w:rPr>
          <w:lang w:val="es-ES_tradnl" w:eastAsia="en-US"/>
        </w:rPr>
        <w:sym w:font="Symbol" w:char="F061"/>
      </w:r>
      <w:r w:rsidRPr="00886DA6">
        <w:rPr>
          <w:i/>
          <w:iCs/>
          <w:vertAlign w:val="subscript"/>
          <w:lang w:val="es-ES_tradnl" w:eastAsia="en-US"/>
        </w:rPr>
        <w:t>rt</w:t>
      </w:r>
      <w:r w:rsidRPr="00886DA6">
        <w:rPr>
          <w:lang w:val="es-ES_tradnl" w:eastAsia="en-US"/>
        </w:rPr>
        <w:t xml:space="preserve"> – </w:t>
      </w:r>
      <w:r w:rsidRPr="00886DA6">
        <w:rPr>
          <w:lang w:val="es-ES_tradnl" w:eastAsia="en-US"/>
        </w:rPr>
        <w:sym w:font="Symbol" w:char="F061"/>
      </w:r>
      <w:r w:rsidRPr="00886DA6">
        <w:rPr>
          <w:i/>
          <w:iCs/>
          <w:vertAlign w:val="subscript"/>
          <w:lang w:val="es-ES_tradnl" w:eastAsia="en-US"/>
        </w:rPr>
        <w:t>r</w:t>
      </w:r>
      <w:r w:rsidRPr="00886DA6">
        <w:rPr>
          <w:lang w:val="es-ES_tradnl" w:eastAsia="en-US"/>
        </w:rPr>
        <w:t>) + sin(</w:t>
      </w:r>
      <w:r w:rsidRPr="00886DA6">
        <w:rPr>
          <w:lang w:val="fr-FR" w:eastAsia="en-US"/>
        </w:rPr>
        <w:t>ε</w:t>
      </w:r>
      <w:r w:rsidRPr="00886DA6">
        <w:rPr>
          <w:i/>
          <w:iCs/>
          <w:vertAlign w:val="subscript"/>
          <w:lang w:val="es-ES_tradnl" w:eastAsia="en-US"/>
        </w:rPr>
        <w:t>r</w:t>
      </w:r>
      <w:r w:rsidRPr="00886DA6">
        <w:rPr>
          <w:lang w:val="es-ES_tradnl" w:eastAsia="en-US"/>
        </w:rPr>
        <w:t>) sin(</w:t>
      </w:r>
      <w:r w:rsidRPr="00886DA6">
        <w:rPr>
          <w:lang w:val="fr-FR" w:eastAsia="en-US"/>
        </w:rPr>
        <w:t>ε</w:t>
      </w:r>
      <w:r w:rsidRPr="00886DA6">
        <w:rPr>
          <w:i/>
          <w:iCs/>
          <w:vertAlign w:val="subscript"/>
          <w:lang w:val="es-ES_tradnl" w:eastAsia="en-US"/>
        </w:rPr>
        <w:t>pr</w:t>
      </w:r>
      <w:r w:rsidRPr="00886DA6">
        <w:rPr>
          <w:lang w:val="es-ES_tradnl" w:eastAsia="en-US"/>
        </w:rPr>
        <w:t>))</w:t>
      </w:r>
      <w:r w:rsidRPr="00886DA6">
        <w:rPr>
          <w:lang w:val="es-ES_tradnl" w:eastAsia="en-US"/>
        </w:rPr>
        <w:tab/>
        <w:t>(71b)</w:t>
      </w:r>
    </w:p>
    <w:p w:rsidR="00013529" w:rsidRPr="00013529" w:rsidRDefault="00013529" w:rsidP="00085850">
      <w:pPr>
        <w:rPr>
          <w:rtl/>
          <w:lang w:bidi="ar-EG"/>
        </w:rPr>
      </w:pPr>
      <w:r w:rsidRPr="00013529">
        <w:rPr>
          <w:rtl/>
          <w:lang w:bidi="ar-EG"/>
        </w:rPr>
        <w:t xml:space="preserve">وباستعمال زاويتي الابتعاد عن خط التسديد يحسب كسب هوائي المحطتين </w:t>
      </w:r>
      <w:r w:rsidRPr="00013529">
        <w:rPr>
          <w:i/>
          <w:iCs/>
        </w:rPr>
        <w:t>t</w:t>
      </w:r>
      <w:r w:rsidRPr="00013529">
        <w:rPr>
          <w:rtl/>
          <w:lang w:bidi="ar-EG"/>
        </w:rPr>
        <w:t xml:space="preserve"> و</w:t>
      </w:r>
      <w:r w:rsidRPr="00013529">
        <w:rPr>
          <w:i/>
          <w:iCs/>
        </w:rPr>
        <w:t>r</w:t>
      </w:r>
      <w:r w:rsidRPr="00013529">
        <w:rPr>
          <w:rtl/>
          <w:lang w:bidi="ar-EG"/>
        </w:rPr>
        <w:t xml:space="preserve">، أي </w:t>
      </w:r>
      <w:r w:rsidRPr="00013529">
        <w:rPr>
          <w:i/>
          <w:iCs/>
        </w:rPr>
        <w:t>G</w:t>
      </w:r>
      <w:r w:rsidRPr="00013529">
        <w:rPr>
          <w:i/>
          <w:iCs/>
          <w:vertAlign w:val="subscript"/>
        </w:rPr>
        <w:t>t</w:t>
      </w:r>
      <w:r w:rsidRPr="00013529">
        <w:rPr>
          <w:rtl/>
          <w:lang w:bidi="ar-EG"/>
        </w:rPr>
        <w:t xml:space="preserve"> و</w:t>
      </w:r>
      <w:r w:rsidRPr="00013529">
        <w:rPr>
          <w:i/>
          <w:iCs/>
        </w:rPr>
        <w:t>G</w:t>
      </w:r>
      <w:r w:rsidRPr="00013529">
        <w:rPr>
          <w:i/>
          <w:iCs/>
          <w:vertAlign w:val="subscript"/>
        </w:rPr>
        <w:t>r</w:t>
      </w:r>
      <w:r w:rsidRPr="00013529">
        <w:rPr>
          <w:rtl/>
          <w:lang w:bidi="ar-EG"/>
        </w:rPr>
        <w:t xml:space="preserve"> </w:t>
      </w:r>
      <w:r w:rsidRPr="00013529">
        <w:t>(dB)</w:t>
      </w:r>
      <w:r w:rsidRPr="00013529">
        <w:rPr>
          <w:rFonts w:hint="cs"/>
          <w:rtl/>
          <w:lang w:bidi="ar-LB"/>
        </w:rPr>
        <w:t xml:space="preserve"> على التوالي</w:t>
      </w:r>
      <w:r w:rsidRPr="00013529">
        <w:rPr>
          <w:rtl/>
          <w:lang w:bidi="ar-EG"/>
        </w:rPr>
        <w:t>. وإذا كانت المخططات الحقيقية لإشعاع الهوائي غير متيسرة يمكن الحصول على التغير</w:t>
      </w:r>
      <w:r>
        <w:rPr>
          <w:rtl/>
          <w:lang w:bidi="ar-EG"/>
        </w:rPr>
        <w:t xml:space="preserve"> في </w:t>
      </w:r>
      <w:r w:rsidRPr="00013529">
        <w:rPr>
          <w:rtl/>
          <w:lang w:bidi="ar-EG"/>
        </w:rPr>
        <w:t>الكسب بحسب الزاوية بالنسبة إلى محور التسديد انطلاقاً من المعلومات</w:t>
      </w:r>
      <w:r>
        <w:rPr>
          <w:rtl/>
          <w:lang w:bidi="ar-EG"/>
        </w:rPr>
        <w:t xml:space="preserve"> في </w:t>
      </w:r>
      <w:r w:rsidRPr="00013529">
        <w:rPr>
          <w:rtl/>
          <w:lang w:bidi="ar-EG"/>
        </w:rPr>
        <w:t xml:space="preserve">التوصية </w:t>
      </w:r>
      <w:r w:rsidRPr="00013529">
        <w:t>ITU</w:t>
      </w:r>
      <w:r w:rsidR="00085850">
        <w:noBreakHyphen/>
      </w:r>
      <w:r w:rsidRPr="00013529">
        <w:t>R</w:t>
      </w:r>
      <w:r w:rsidR="00085850">
        <w:t> </w:t>
      </w:r>
      <w:r w:rsidRPr="00013529">
        <w:t>S.465</w:t>
      </w:r>
      <w:r w:rsidRPr="00013529">
        <w:rPr>
          <w:rtl/>
          <w:lang w:bidi="ar-EG"/>
        </w:rPr>
        <w:t>.</w:t>
      </w:r>
    </w:p>
    <w:p w:rsidR="00013529" w:rsidRPr="00013529" w:rsidRDefault="00013529" w:rsidP="00013529">
      <w:pPr>
        <w:rPr>
          <w:rtl/>
          <w:lang w:bidi="ar-EG"/>
        </w:rPr>
      </w:pPr>
      <w:r w:rsidRPr="00013529">
        <w:rPr>
          <w:rtl/>
          <w:lang w:bidi="ar-EG"/>
        </w:rPr>
        <w:t xml:space="preserve">وللحصول على خسارة الإرسال </w:t>
      </w:r>
      <w:r w:rsidRPr="00013529">
        <w:rPr>
          <w:i/>
          <w:iCs/>
        </w:rPr>
        <w:t>L</w:t>
      </w:r>
      <w:r w:rsidRPr="00013529">
        <w:rPr>
          <w:rtl/>
          <w:lang w:bidi="ar-EG"/>
        </w:rPr>
        <w:t xml:space="preserve"> تستعمل المعادلة:</w:t>
      </w:r>
    </w:p>
    <w:p w:rsidR="00085850" w:rsidRPr="00C0418F" w:rsidRDefault="00085850" w:rsidP="00C0418F">
      <w:pPr>
        <w:pStyle w:val="Equation"/>
        <w:rPr>
          <w:lang w:val="de-CH" w:eastAsia="en-US"/>
        </w:rPr>
      </w:pPr>
      <w:r w:rsidRPr="00085850">
        <w:rPr>
          <w:lang w:eastAsia="en-US"/>
        </w:rPr>
        <w:tab/>
      </w:r>
      <w:r w:rsidRPr="00C0418F">
        <w:rPr>
          <w:i/>
          <w:iCs/>
          <w:lang w:val="de-CH" w:eastAsia="en-US"/>
        </w:rPr>
        <w:t>L</w:t>
      </w:r>
      <w:r w:rsidRPr="00C0418F">
        <w:rPr>
          <w:lang w:val="de-CH" w:eastAsia="en-US"/>
        </w:rPr>
        <w:t> = </w:t>
      </w:r>
      <w:r w:rsidRPr="00C0418F">
        <w:rPr>
          <w:i/>
          <w:iCs/>
          <w:lang w:val="de-CH" w:eastAsia="en-US"/>
        </w:rPr>
        <w:t>L</w:t>
      </w:r>
      <w:r w:rsidRPr="00C0418F">
        <w:rPr>
          <w:i/>
          <w:iCs/>
          <w:vertAlign w:val="subscript"/>
          <w:lang w:val="de-CH" w:eastAsia="en-US"/>
        </w:rPr>
        <w:t>b</w:t>
      </w:r>
      <w:r w:rsidRPr="00C0418F">
        <w:rPr>
          <w:vertAlign w:val="subscript"/>
          <w:lang w:val="de-CH" w:eastAsia="en-US"/>
        </w:rPr>
        <w:t xml:space="preserve"> </w:t>
      </w:r>
      <w:r w:rsidRPr="00C0418F">
        <w:rPr>
          <w:lang w:val="de-CH" w:eastAsia="en-US"/>
        </w:rPr>
        <w:t>(</w:t>
      </w:r>
      <w:r w:rsidRPr="00C0418F">
        <w:rPr>
          <w:i/>
          <w:iCs/>
          <w:vertAlign w:val="subscript"/>
          <w:lang w:val="de-CH" w:eastAsia="en-US"/>
        </w:rPr>
        <w:t> </w:t>
      </w:r>
      <w:r w:rsidRPr="00C0418F">
        <w:rPr>
          <w:i/>
          <w:iCs/>
          <w:lang w:val="de-CH" w:eastAsia="en-US"/>
        </w:rPr>
        <w:t>p</w:t>
      </w:r>
      <w:r w:rsidRPr="00C0418F">
        <w:rPr>
          <w:lang w:val="de-CH" w:eastAsia="en-US"/>
        </w:rPr>
        <w:t>) – </w:t>
      </w:r>
      <w:r w:rsidRPr="00C0418F">
        <w:rPr>
          <w:i/>
          <w:iCs/>
          <w:lang w:val="de-CH" w:eastAsia="en-US"/>
        </w:rPr>
        <w:t>G</w:t>
      </w:r>
      <w:r w:rsidRPr="00C0418F">
        <w:rPr>
          <w:i/>
          <w:iCs/>
          <w:vertAlign w:val="subscript"/>
          <w:lang w:val="de-CH" w:eastAsia="en-US"/>
        </w:rPr>
        <w:t>t</w:t>
      </w:r>
      <w:r w:rsidRPr="00C0418F">
        <w:rPr>
          <w:lang w:val="de-CH" w:eastAsia="en-US"/>
        </w:rPr>
        <w:t> – </w:t>
      </w:r>
      <w:r w:rsidRPr="00C0418F">
        <w:rPr>
          <w:i/>
          <w:iCs/>
          <w:lang w:val="de-CH" w:eastAsia="en-US"/>
        </w:rPr>
        <w:t>G</w:t>
      </w:r>
      <w:r w:rsidRPr="00C0418F">
        <w:rPr>
          <w:i/>
          <w:iCs/>
          <w:vertAlign w:val="subscript"/>
          <w:lang w:val="de-CH" w:eastAsia="en-US"/>
        </w:rPr>
        <w:t>r</w:t>
      </w:r>
      <w:r w:rsidRPr="00C0418F">
        <w:rPr>
          <w:lang w:val="de-CH" w:eastAsia="en-US"/>
        </w:rPr>
        <w:t>                dB</w:t>
      </w:r>
      <w:r w:rsidRPr="00C0418F">
        <w:rPr>
          <w:vertAlign w:val="subscript"/>
          <w:lang w:val="de-CH" w:eastAsia="en-US"/>
        </w:rPr>
        <w:tab/>
      </w:r>
      <w:r w:rsidR="00C0418F" w:rsidRPr="00C0418F">
        <w:rPr>
          <w:lang w:val="de-CH" w:eastAsia="en-US"/>
        </w:rPr>
        <w:t>(72)</w:t>
      </w:r>
    </w:p>
    <w:p w:rsidR="00013529" w:rsidRPr="00013529" w:rsidRDefault="00013529" w:rsidP="00085850">
      <w:pPr>
        <w:rPr>
          <w:rtl/>
          <w:lang w:bidi="ar-EG"/>
        </w:rPr>
      </w:pPr>
      <w:r w:rsidRPr="00013529">
        <w:rPr>
          <w:rtl/>
          <w:lang w:bidi="ar-EG"/>
        </w:rPr>
        <w:t>وستكون زاويت</w:t>
      </w:r>
      <w:r w:rsidRPr="00013529">
        <w:rPr>
          <w:rFonts w:hint="cs"/>
          <w:rtl/>
          <w:lang w:bidi="ar-LB"/>
        </w:rPr>
        <w:t>ا</w:t>
      </w:r>
      <w:r w:rsidRPr="00013529">
        <w:rPr>
          <w:rtl/>
          <w:lang w:bidi="ar-EG"/>
        </w:rPr>
        <w:t xml:space="preserve"> الارتفاع، فيما يتعلق بسيناريوهات التداخل</w:t>
      </w:r>
      <w:r>
        <w:rPr>
          <w:rtl/>
          <w:lang w:bidi="ar-EG"/>
        </w:rPr>
        <w:t xml:space="preserve"> في </w:t>
      </w:r>
      <w:r w:rsidRPr="00013529">
        <w:rPr>
          <w:rtl/>
          <w:lang w:bidi="ar-EG"/>
        </w:rPr>
        <w:t>الجو الصافي حيث يهيمن الانتثار التروبوسفيري على الانتشار الراديوي، أعلى قليلاً من ز</w:t>
      </w:r>
      <w:r w:rsidRPr="00013529">
        <w:rPr>
          <w:rFonts w:hint="cs"/>
          <w:rtl/>
          <w:lang w:bidi="ar-EG"/>
        </w:rPr>
        <w:t>ا</w:t>
      </w:r>
      <w:r w:rsidRPr="00013529">
        <w:rPr>
          <w:rtl/>
          <w:lang w:bidi="ar-EG"/>
        </w:rPr>
        <w:t xml:space="preserve">ويتي الأفق الراديوي، </w:t>
      </w:r>
      <w:r w:rsidR="00085850" w:rsidRPr="009819A2">
        <w:sym w:font="Symbol" w:char="F071"/>
      </w:r>
      <w:r w:rsidR="00085850" w:rsidRPr="009819A2">
        <w:rPr>
          <w:i/>
          <w:iCs/>
          <w:vertAlign w:val="subscript"/>
        </w:rPr>
        <w:t>t</w:t>
      </w:r>
      <w:r w:rsidRPr="00013529">
        <w:rPr>
          <w:rtl/>
          <w:lang w:bidi="ar-EG"/>
        </w:rPr>
        <w:t xml:space="preserve"> و</w:t>
      </w:r>
      <w:r w:rsidR="00085850" w:rsidRPr="009819A2">
        <w:sym w:font="Symbol" w:char="F071"/>
      </w:r>
      <w:r w:rsidR="00085850" w:rsidRPr="009819A2">
        <w:rPr>
          <w:i/>
          <w:iCs/>
          <w:vertAlign w:val="subscript"/>
        </w:rPr>
        <w:t>r</w:t>
      </w:r>
      <w:r w:rsidRPr="00013529">
        <w:rPr>
          <w:rtl/>
          <w:lang w:bidi="ar-EG"/>
        </w:rPr>
        <w:t>. ولا ينبغي لهاتين الأخيرتين أن تؤديا إلى خطأ كبير إلا إذا تطابقتا أيضاً مع اتجاه التسديد لمحطة كل منهما.</w:t>
      </w:r>
    </w:p>
    <w:p w:rsidR="00013529" w:rsidRPr="00013529" w:rsidRDefault="00013529" w:rsidP="00085850">
      <w:pPr>
        <w:pStyle w:val="Heading1"/>
        <w:rPr>
          <w:rtl/>
          <w:lang w:bidi="ar-EG"/>
        </w:rPr>
      </w:pPr>
      <w:bookmarkStart w:id="81" w:name="_Toc254604704"/>
      <w:bookmarkStart w:id="82" w:name="_Toc254604750"/>
      <w:bookmarkStart w:id="83" w:name="_Toc254604892"/>
      <w:bookmarkStart w:id="84" w:name="_Toc412047288"/>
      <w:r w:rsidRPr="00013529">
        <w:lastRenderedPageBreak/>
        <w:t>5</w:t>
      </w:r>
      <w:r w:rsidRPr="00013529">
        <w:rPr>
          <w:rtl/>
          <w:lang w:bidi="ar-EG"/>
        </w:rPr>
        <w:tab/>
        <w:t>التنبؤ بالتداخل ال</w:t>
      </w:r>
      <w:r w:rsidRPr="00013529">
        <w:rPr>
          <w:rFonts w:hint="cs"/>
          <w:rtl/>
          <w:lang w:bidi="ar-EG"/>
        </w:rPr>
        <w:t>ذ</w:t>
      </w:r>
      <w:r w:rsidRPr="00013529">
        <w:rPr>
          <w:rtl/>
          <w:lang w:bidi="ar-EG"/>
        </w:rPr>
        <w:t>ي يسببه الانتثار بالماء الجوي</w:t>
      </w:r>
      <w:bookmarkEnd w:id="81"/>
      <w:bookmarkEnd w:id="82"/>
      <w:bookmarkEnd w:id="83"/>
      <w:bookmarkEnd w:id="84"/>
    </w:p>
    <w:p w:rsidR="00013529" w:rsidRPr="00013529" w:rsidRDefault="00013529" w:rsidP="00013529">
      <w:pPr>
        <w:rPr>
          <w:rtl/>
          <w:lang w:bidi="ar-EG"/>
        </w:rPr>
      </w:pPr>
      <w:r w:rsidRPr="00013529">
        <w:rPr>
          <w:rtl/>
          <w:lang w:bidi="ar-EG"/>
        </w:rPr>
        <w:t>خلافاً لما تقدم من طرق التنبؤ بالتداخل</w:t>
      </w:r>
      <w:r>
        <w:rPr>
          <w:rtl/>
          <w:lang w:bidi="ar-EG"/>
        </w:rPr>
        <w:t xml:space="preserve"> في </w:t>
      </w:r>
      <w:r w:rsidRPr="00013529">
        <w:rPr>
          <w:rtl/>
          <w:lang w:bidi="ar-EG"/>
        </w:rPr>
        <w:t>الجو الصافي، تستعمل طريقة التنبؤ بالتداخل الناجم عن الانتثار بالماء الجوي (التي يرد وصفها فيما يلي) عبارات تتعلق بخسارة الإرسال بين محطتين مباشرة نظراً لأنها تفترض معرفة مخطط إشعاع كل من المحطة المسببة للتداخل والمحطة المعرضة للتداخل.</w:t>
      </w:r>
    </w:p>
    <w:p w:rsidR="00013529" w:rsidRPr="00013529" w:rsidRDefault="00013529" w:rsidP="00085850">
      <w:pPr>
        <w:rPr>
          <w:rtl/>
          <w:lang w:bidi="ar-EG"/>
        </w:rPr>
      </w:pPr>
      <w:r w:rsidRPr="00013529">
        <w:rPr>
          <w:rtl/>
          <w:lang w:bidi="ar-EG"/>
        </w:rPr>
        <w:t>وهذه الطريقة عامة جداً من حيث إمكان استعمالها</w:t>
      </w:r>
      <w:r>
        <w:rPr>
          <w:rtl/>
          <w:lang w:bidi="ar-EG"/>
        </w:rPr>
        <w:t xml:space="preserve"> في </w:t>
      </w:r>
      <w:r w:rsidRPr="00013529">
        <w:rPr>
          <w:rtl/>
          <w:lang w:bidi="ar-EG"/>
        </w:rPr>
        <w:t>أي مخطط إشعاع هوائي يوفر طريقة لتحديد كسب الهوائي عند أية زاوية انحراف عن محور التسديد. ويمكن، على سبيل المثال، استعمال كافة مخططات الإشعاع كتلك التي ترد</w:t>
      </w:r>
      <w:r>
        <w:rPr>
          <w:rtl/>
          <w:lang w:bidi="ar-EG"/>
        </w:rPr>
        <w:t xml:space="preserve"> في </w:t>
      </w:r>
      <w:r w:rsidRPr="00013529">
        <w:rPr>
          <w:rtl/>
          <w:lang w:bidi="ar-EG"/>
        </w:rPr>
        <w:t xml:space="preserve">التوصيات </w:t>
      </w:r>
      <w:r w:rsidRPr="00013529">
        <w:t>ITU</w:t>
      </w:r>
      <w:r w:rsidR="00085850">
        <w:noBreakHyphen/>
      </w:r>
      <w:r w:rsidRPr="00013529">
        <w:t>R</w:t>
      </w:r>
      <w:r w:rsidR="00085850">
        <w:t> </w:t>
      </w:r>
      <w:r w:rsidRPr="00013529">
        <w:t>P.620</w:t>
      </w:r>
      <w:r w:rsidRPr="00013529">
        <w:rPr>
          <w:rtl/>
          <w:lang w:bidi="ar-EG"/>
        </w:rPr>
        <w:t xml:space="preserve"> و</w:t>
      </w:r>
      <w:r w:rsidRPr="00013529">
        <w:t>ITU</w:t>
      </w:r>
      <w:r w:rsidR="00085850">
        <w:noBreakHyphen/>
      </w:r>
      <w:r w:rsidRPr="00013529">
        <w:t>R</w:t>
      </w:r>
      <w:r w:rsidR="00085850">
        <w:t> </w:t>
      </w:r>
      <w:r w:rsidRPr="00013529">
        <w:t>F.699</w:t>
      </w:r>
      <w:r w:rsidRPr="00013529">
        <w:rPr>
          <w:rtl/>
          <w:lang w:bidi="ar-EG"/>
        </w:rPr>
        <w:t xml:space="preserve"> و</w:t>
      </w:r>
      <w:r w:rsidRPr="00013529">
        <w:t>ITU</w:t>
      </w:r>
      <w:r w:rsidR="00085850">
        <w:noBreakHyphen/>
      </w:r>
      <w:r w:rsidRPr="00013529">
        <w:t>R</w:t>
      </w:r>
      <w:r w:rsidR="00085850">
        <w:t> </w:t>
      </w:r>
      <w:r w:rsidRPr="00013529">
        <w:t>F.1245</w:t>
      </w:r>
      <w:r w:rsidRPr="00013529">
        <w:rPr>
          <w:rtl/>
          <w:lang w:bidi="ar-EG"/>
        </w:rPr>
        <w:t xml:space="preserve"> و</w:t>
      </w:r>
      <w:r w:rsidRPr="00013529">
        <w:t>ITU</w:t>
      </w:r>
      <w:r w:rsidR="00085850">
        <w:noBreakHyphen/>
      </w:r>
      <w:r w:rsidRPr="00013529">
        <w:t>R</w:t>
      </w:r>
      <w:r w:rsidR="00085850">
        <w:t> </w:t>
      </w:r>
      <w:r w:rsidRPr="00013529">
        <w:t>S.465</w:t>
      </w:r>
      <w:r w:rsidRPr="00013529">
        <w:rPr>
          <w:rtl/>
          <w:lang w:bidi="ar-EG"/>
        </w:rPr>
        <w:t xml:space="preserve"> و</w:t>
      </w:r>
      <w:r w:rsidRPr="00013529">
        <w:t>ITU</w:t>
      </w:r>
      <w:r w:rsidR="00085850">
        <w:noBreakHyphen/>
      </w:r>
      <w:r w:rsidRPr="00013529">
        <w:t>R</w:t>
      </w:r>
      <w:r w:rsidR="00085850">
        <w:t> </w:t>
      </w:r>
      <w:r w:rsidRPr="00013529">
        <w:t>S.580</w:t>
      </w:r>
      <w:r w:rsidRPr="00013529">
        <w:rPr>
          <w:rtl/>
          <w:lang w:bidi="ar-EG"/>
        </w:rPr>
        <w:t xml:space="preserve">، مثلما هو الحال بالنسبة إلى مخططات أكثر تعقيداً تستند إلى دوال بيسل </w:t>
      </w:r>
      <w:r w:rsidRPr="00013529">
        <w:t>(Bessel)</w:t>
      </w:r>
      <w:r w:rsidRPr="00013529">
        <w:rPr>
          <w:rtl/>
          <w:lang w:bidi="ar-EG"/>
        </w:rPr>
        <w:t xml:space="preserve"> أو مخططات حقيقية مقيسة،</w:t>
      </w:r>
      <w:r>
        <w:rPr>
          <w:rtl/>
          <w:lang w:bidi="ar-EG"/>
        </w:rPr>
        <w:t xml:space="preserve"> في </w:t>
      </w:r>
      <w:r w:rsidRPr="00013529">
        <w:rPr>
          <w:rtl/>
          <w:lang w:bidi="ar-EG"/>
        </w:rPr>
        <w:t>حال تيسرها. ويمكن استعمال هذه الطريقة أيضاً</w:t>
      </w:r>
      <w:r>
        <w:rPr>
          <w:rtl/>
          <w:lang w:bidi="ar-EG"/>
        </w:rPr>
        <w:t xml:space="preserve"> في </w:t>
      </w:r>
      <w:r w:rsidRPr="00013529">
        <w:rPr>
          <w:rtl/>
          <w:lang w:bidi="ar-EG"/>
        </w:rPr>
        <w:t>هوائيات شاملة الاتجاهات أو هوائيات قطاعية، مثل الهوائيات التي ترد خصائصها</w:t>
      </w:r>
      <w:r>
        <w:rPr>
          <w:rtl/>
          <w:lang w:bidi="ar-EG"/>
        </w:rPr>
        <w:t xml:space="preserve"> في </w:t>
      </w:r>
      <w:r w:rsidRPr="00013529">
        <w:rPr>
          <w:rtl/>
          <w:lang w:bidi="ar-EG"/>
        </w:rPr>
        <w:t xml:space="preserve">التوصية </w:t>
      </w:r>
      <w:r w:rsidRPr="00013529">
        <w:t>ITU</w:t>
      </w:r>
      <w:r w:rsidR="00085850">
        <w:noBreakHyphen/>
      </w:r>
      <w:r w:rsidRPr="00013529">
        <w:t>R</w:t>
      </w:r>
      <w:r w:rsidR="00085850">
        <w:t> </w:t>
      </w:r>
      <w:r w:rsidRPr="00013529">
        <w:t>F.1336</w:t>
      </w:r>
      <w:r w:rsidRPr="00013529">
        <w:rPr>
          <w:rtl/>
          <w:lang w:bidi="ar-EG"/>
        </w:rPr>
        <w:t xml:space="preserve"> والتي يتحدد كسبها عادة</w:t>
      </w:r>
      <w:r w:rsidR="002E14B8">
        <w:rPr>
          <w:rFonts w:hint="cs"/>
          <w:rtl/>
          <w:lang w:bidi="ar-EG"/>
        </w:rPr>
        <w:t>ً</w:t>
      </w:r>
      <w:r w:rsidRPr="00013529">
        <w:rPr>
          <w:rtl/>
          <w:lang w:bidi="ar-EG"/>
        </w:rPr>
        <w:t xml:space="preserve"> انطلاقاً من زاوية الانحراف عن محور التسديد الأفقي (أي الارتفاع بالنسبة إلى زاوية الكسب الأقصى).</w:t>
      </w:r>
    </w:p>
    <w:p w:rsidR="00013529" w:rsidRPr="00013529" w:rsidRDefault="00013529" w:rsidP="000279B0">
      <w:pPr>
        <w:rPr>
          <w:rtl/>
          <w:lang w:bidi="ar-EG"/>
        </w:rPr>
      </w:pPr>
      <w:r w:rsidRPr="00013529">
        <w:rPr>
          <w:rtl/>
          <w:lang w:bidi="ar-EG"/>
        </w:rPr>
        <w:t xml:space="preserve">وهذه الطريقة عامة أيضاً من حيث إنها لا تقتصر على أي هندسة خاصة شرط تيسر مخططات إشعاع هوائي تساوي تغطيتها </w:t>
      </w:r>
      <w:r w:rsidRPr="00013529">
        <w:sym w:font="Symbol" w:char="F0B0"/>
      </w:r>
      <w:r w:rsidRPr="00013529">
        <w:t>180</w:t>
      </w:r>
      <w:r w:rsidRPr="00013529">
        <w:sym w:font="Symbol" w:char="F0B1"/>
      </w:r>
      <w:r w:rsidRPr="00013529">
        <w:rPr>
          <w:rtl/>
          <w:lang w:bidi="ar-EG"/>
        </w:rPr>
        <w:t xml:space="preserve">. وبالتالي فهي تشمل كلاً من تغطية اقتران الحزمة الرئيسية بالحزمة الرئيسية واقتران الفص الجانبي بالحزمة الرئيسية، وكلاً من هندسة الانتثار على الدائرة العظمى وهندسة الانتثار الجانبي. ويمكن بهذه الطريقة حساب سويات التداخل بالنسبة إلى المسيرات الطويلة </w:t>
      </w:r>
      <w:r w:rsidRPr="00013529">
        <w:t>(km 100&lt;)</w:t>
      </w:r>
      <w:r w:rsidRPr="00013529">
        <w:rPr>
          <w:rtl/>
          <w:lang w:bidi="ar-EG"/>
        </w:rPr>
        <w:t xml:space="preserve"> والمسيرات القصيرة (حتى بضعة كيلومترات) على حد سواء، ويتم اختيار زوايا الارتفاع والسمت المقيسة عند سوية هذه المحطة أو تلك بصفة عشوائية. وبالتالي، فإن هذه الطريقة مناسبة لفئة عريضة من السيناريوهات والخدمات لا</w:t>
      </w:r>
      <w:r w:rsidR="000279B0">
        <w:rPr>
          <w:rFonts w:hint="cs"/>
          <w:rtl/>
          <w:lang w:bidi="ar-EG"/>
        </w:rPr>
        <w:t> </w:t>
      </w:r>
      <w:r w:rsidRPr="00013529">
        <w:rPr>
          <w:rtl/>
          <w:lang w:bidi="ar-EG"/>
        </w:rPr>
        <w:t>سيما فيما يتعلق بتحديد التداخل الناتج عن الانتثار بالمطر بين محطتين للأرض، وبين محطة للأرض ومحطة أرضية وبين محطتين أرضيتين تعملان</w:t>
      </w:r>
      <w:r>
        <w:rPr>
          <w:rtl/>
          <w:lang w:bidi="ar-EG"/>
        </w:rPr>
        <w:t xml:space="preserve"> في </w:t>
      </w:r>
      <w:r w:rsidRPr="00013529">
        <w:rPr>
          <w:rtl/>
          <w:lang w:bidi="ar-EG"/>
        </w:rPr>
        <w:t>نطاقات ترددات موزعة</w:t>
      </w:r>
      <w:r>
        <w:rPr>
          <w:rtl/>
          <w:lang w:bidi="ar-EG"/>
        </w:rPr>
        <w:t xml:space="preserve"> في </w:t>
      </w:r>
      <w:r w:rsidRPr="00013529">
        <w:rPr>
          <w:rtl/>
          <w:lang w:bidi="ar-EG"/>
        </w:rPr>
        <w:t>اتجاهي الإرسال.</w:t>
      </w:r>
    </w:p>
    <w:p w:rsidR="00013529" w:rsidRPr="00013529" w:rsidRDefault="00013529" w:rsidP="000279B0">
      <w:pPr>
        <w:pStyle w:val="Heading2"/>
        <w:rPr>
          <w:rtl/>
          <w:lang w:bidi="ar-EG"/>
        </w:rPr>
      </w:pPr>
      <w:bookmarkStart w:id="85" w:name="_Toc254604705"/>
      <w:bookmarkStart w:id="86" w:name="_Toc254604751"/>
      <w:bookmarkStart w:id="87" w:name="_Toc254604893"/>
      <w:bookmarkStart w:id="88" w:name="_Toc412047289"/>
      <w:r w:rsidRPr="00013529">
        <w:t>1.5</w:t>
      </w:r>
      <w:r w:rsidRPr="00013529">
        <w:rPr>
          <w:rtl/>
          <w:lang w:bidi="ar-EG"/>
        </w:rPr>
        <w:tab/>
        <w:t>المقدمة</w:t>
      </w:r>
      <w:bookmarkEnd w:id="85"/>
      <w:bookmarkEnd w:id="86"/>
      <w:bookmarkEnd w:id="87"/>
      <w:bookmarkEnd w:id="88"/>
    </w:p>
    <w:p w:rsidR="00013529" w:rsidRPr="00013529" w:rsidRDefault="00013529" w:rsidP="00013529">
      <w:pPr>
        <w:rPr>
          <w:rtl/>
          <w:lang w:bidi="ar-EG"/>
        </w:rPr>
      </w:pPr>
      <w:r w:rsidRPr="00013529">
        <w:rPr>
          <w:rtl/>
          <w:lang w:bidi="ar-EG"/>
        </w:rPr>
        <w:t xml:space="preserve">تستند الطريقة إلى تطبيق معادلة رادار بمحطتين يُعبر فيهما عن القدرة </w:t>
      </w:r>
      <w:r w:rsidRPr="00013529">
        <w:rPr>
          <w:i/>
          <w:iCs/>
        </w:rPr>
        <w:t>P</w:t>
      </w:r>
      <w:r w:rsidRPr="00013529">
        <w:rPr>
          <w:i/>
          <w:iCs/>
          <w:vertAlign w:val="subscript"/>
        </w:rPr>
        <w:t>r</w:t>
      </w:r>
      <w:r w:rsidRPr="00013529">
        <w:rPr>
          <w:rtl/>
          <w:lang w:bidi="ar-EG"/>
        </w:rPr>
        <w:t xml:space="preserve"> المقيسة عند محطة الاستقبال والناتجة عن الانتثار بالمطر بدالة القدرة </w:t>
      </w:r>
      <w:r w:rsidRPr="00013529">
        <w:rPr>
          <w:i/>
          <w:iCs/>
        </w:rPr>
        <w:t>P</w:t>
      </w:r>
      <w:r w:rsidRPr="00013529">
        <w:rPr>
          <w:i/>
          <w:iCs/>
          <w:vertAlign w:val="subscript"/>
        </w:rPr>
        <w:t>t</w:t>
      </w:r>
      <w:r w:rsidRPr="00013529">
        <w:rPr>
          <w:rtl/>
          <w:lang w:bidi="ar-EG"/>
        </w:rPr>
        <w:t xml:space="preserve"> التي تشعها محطة الإرسال:</w:t>
      </w:r>
    </w:p>
    <w:p w:rsidR="000279B0" w:rsidRPr="000279B0" w:rsidRDefault="000279B0" w:rsidP="00466C73">
      <w:pPr>
        <w:pStyle w:val="Equation"/>
        <w:rPr>
          <w:lang w:eastAsia="en-US"/>
        </w:rPr>
      </w:pPr>
      <w:r w:rsidRPr="000279B0">
        <w:rPr>
          <w:lang w:eastAsia="en-US"/>
        </w:rPr>
        <w:tab/>
      </w:r>
      <w:r w:rsidR="00D2242E">
        <w:rPr>
          <w:position w:val="-38"/>
          <w:lang w:val="fr-FR" w:eastAsia="en-US"/>
        </w:rPr>
        <w:pict>
          <v:shape id="_x0000_i1102" type="#_x0000_t75" style="width:156.5pt;height:40.7pt" fillcolor="window">
            <v:imagedata r:id="rId120" o:title=""/>
          </v:shape>
        </w:pict>
      </w:r>
      <w:r w:rsidRPr="000279B0">
        <w:rPr>
          <w:lang w:eastAsia="en-US"/>
        </w:rPr>
        <w:t>               W</w:t>
      </w:r>
      <w:r w:rsidRPr="000279B0">
        <w:rPr>
          <w:lang w:eastAsia="en-US"/>
        </w:rPr>
        <w:tab/>
      </w:r>
      <w:r w:rsidR="00466C73" w:rsidRPr="000279B0">
        <w:rPr>
          <w:lang w:eastAsia="en-US"/>
        </w:rPr>
        <w:t>(73)</w:t>
      </w:r>
    </w:p>
    <w:p w:rsidR="00013529" w:rsidRPr="00013529" w:rsidRDefault="00013529" w:rsidP="00013529">
      <w:pPr>
        <w:rPr>
          <w:rtl/>
          <w:lang w:bidi="ar-EG"/>
        </w:rPr>
      </w:pPr>
      <w:r w:rsidRPr="00013529">
        <w:rPr>
          <w:rtl/>
          <w:lang w:bidi="ar-EG"/>
        </w:rPr>
        <w:t>حيث:</w:t>
      </w:r>
    </w:p>
    <w:p w:rsidR="00013529" w:rsidRPr="00013529" w:rsidRDefault="00013529" w:rsidP="00466C73">
      <w:pPr>
        <w:pStyle w:val="Equationlegend"/>
        <w:rPr>
          <w:rtl/>
          <w:lang w:bidi="ar-EG"/>
        </w:rPr>
      </w:pPr>
      <w:r w:rsidRPr="00013529">
        <w:rPr>
          <w:rtl/>
          <w:lang w:bidi="ar-EG"/>
        </w:rPr>
        <w:tab/>
      </w:r>
      <w:r w:rsidRPr="00013529">
        <w:sym w:font="Symbol" w:char="F06C"/>
      </w:r>
      <w:r w:rsidRPr="00013529">
        <w:rPr>
          <w:rtl/>
          <w:lang w:bidi="ar-EG"/>
        </w:rPr>
        <w:t>:</w:t>
      </w:r>
      <w:r w:rsidRPr="00013529">
        <w:rPr>
          <w:rtl/>
          <w:lang w:bidi="ar-EG"/>
        </w:rPr>
        <w:tab/>
        <w:t>طول الموجة</w:t>
      </w:r>
    </w:p>
    <w:p w:rsidR="00013529" w:rsidRPr="00013529" w:rsidRDefault="00013529" w:rsidP="00466C73">
      <w:pPr>
        <w:pStyle w:val="Equationlegend"/>
        <w:rPr>
          <w:rtl/>
          <w:lang w:bidi="ar-EG"/>
        </w:rPr>
      </w:pPr>
      <w:r w:rsidRPr="00013529">
        <w:rPr>
          <w:i/>
          <w:rtl/>
          <w:lang w:bidi="ar-EG"/>
        </w:rPr>
        <w:tab/>
      </w:r>
      <w:r w:rsidRPr="00013529">
        <w:rPr>
          <w:i/>
        </w:rPr>
        <w:t>G</w:t>
      </w:r>
      <w:r w:rsidRPr="004B1019">
        <w:rPr>
          <w:i/>
          <w:vertAlign w:val="subscript"/>
        </w:rPr>
        <w:t>t</w:t>
      </w:r>
      <w:r w:rsidRPr="00013529">
        <w:rPr>
          <w:rtl/>
          <w:lang w:bidi="ar-EG"/>
        </w:rPr>
        <w:t>:</w:t>
      </w:r>
      <w:r w:rsidRPr="00013529">
        <w:rPr>
          <w:rtl/>
          <w:lang w:bidi="ar-EG"/>
        </w:rPr>
        <w:tab/>
        <w:t>كسب (خطي) لهوائي الإرسال</w:t>
      </w:r>
    </w:p>
    <w:p w:rsidR="00013529" w:rsidRPr="00013529" w:rsidRDefault="00013529" w:rsidP="00466C73">
      <w:pPr>
        <w:pStyle w:val="Equationlegend"/>
        <w:rPr>
          <w:rtl/>
          <w:lang w:bidi="ar-EG"/>
        </w:rPr>
      </w:pPr>
      <w:r w:rsidRPr="00013529">
        <w:rPr>
          <w:i/>
          <w:rtl/>
          <w:lang w:bidi="ar-EG"/>
        </w:rPr>
        <w:tab/>
      </w:r>
      <w:r w:rsidRPr="00013529">
        <w:rPr>
          <w:i/>
        </w:rPr>
        <w:t>G</w:t>
      </w:r>
      <w:r w:rsidRPr="004B1019">
        <w:rPr>
          <w:i/>
          <w:vertAlign w:val="subscript"/>
        </w:rPr>
        <w:t>r</w:t>
      </w:r>
      <w:r w:rsidRPr="00013529">
        <w:rPr>
          <w:rtl/>
          <w:lang w:bidi="ar-EG"/>
        </w:rPr>
        <w:t>:</w:t>
      </w:r>
      <w:r w:rsidRPr="00013529">
        <w:rPr>
          <w:rtl/>
          <w:lang w:bidi="ar-EG"/>
        </w:rPr>
        <w:tab/>
        <w:t>كسب (خطي) لهوائي الاستقبال</w:t>
      </w:r>
    </w:p>
    <w:p w:rsidR="00013529" w:rsidRPr="00013529" w:rsidRDefault="00013529" w:rsidP="00466C73">
      <w:pPr>
        <w:pStyle w:val="Equationlegend"/>
        <w:rPr>
          <w:rtl/>
          <w:lang w:bidi="ar-EG"/>
        </w:rPr>
      </w:pPr>
      <w:r w:rsidRPr="00013529">
        <w:rPr>
          <w:rtl/>
          <w:lang w:bidi="ar-EG"/>
        </w:rPr>
        <w:tab/>
      </w:r>
      <w:r w:rsidRPr="00013529">
        <w:sym w:font="Symbol" w:char="F068"/>
      </w:r>
      <w:r w:rsidRPr="00013529">
        <w:rPr>
          <w:rtl/>
          <w:lang w:bidi="ar-EG"/>
        </w:rPr>
        <w:t>:</w:t>
      </w:r>
      <w:r w:rsidRPr="00013529">
        <w:rPr>
          <w:rtl/>
          <w:lang w:bidi="ar-EG"/>
        </w:rPr>
        <w:tab/>
        <w:t xml:space="preserve">الجزء الفعال للانتثار لكل وحدة حجم، </w:t>
      </w:r>
      <w:r w:rsidRPr="00013529">
        <w:sym w:font="Symbol" w:char="F064"/>
      </w:r>
      <w:r w:rsidRPr="00013529">
        <w:rPr>
          <w:i/>
          <w:iCs/>
        </w:rPr>
        <w:t>V</w:t>
      </w:r>
      <w:r w:rsidRPr="00013529">
        <w:rPr>
          <w:rtl/>
          <w:lang w:bidi="ar-EG"/>
        </w:rPr>
        <w:t xml:space="preserve"> </w:t>
      </w:r>
      <w:r w:rsidRPr="00013529">
        <w:t>(m</w:t>
      </w:r>
      <w:r w:rsidRPr="00013529">
        <w:rPr>
          <w:vertAlign w:val="superscript"/>
        </w:rPr>
        <w:t>2</w:t>
      </w:r>
      <w:r w:rsidRPr="00013529">
        <w:t>/m</w:t>
      </w:r>
      <w:r w:rsidRPr="00013529">
        <w:rPr>
          <w:vertAlign w:val="superscript"/>
        </w:rPr>
        <w:t>3</w:t>
      </w:r>
      <w:r w:rsidRPr="00013529">
        <w:t>)</w:t>
      </w:r>
    </w:p>
    <w:p w:rsidR="00013529" w:rsidRPr="00013529" w:rsidRDefault="00013529" w:rsidP="00466C73">
      <w:pPr>
        <w:pStyle w:val="Equationlegend"/>
        <w:rPr>
          <w:rtl/>
          <w:lang w:bidi="ar-EG"/>
        </w:rPr>
      </w:pPr>
      <w:r w:rsidRPr="00013529">
        <w:rPr>
          <w:i/>
          <w:iCs/>
          <w:rtl/>
          <w:lang w:bidi="ar-EG"/>
        </w:rPr>
        <w:tab/>
      </w:r>
      <w:r w:rsidRPr="00013529">
        <w:rPr>
          <w:i/>
          <w:iCs/>
        </w:rPr>
        <w:t>A</w:t>
      </w:r>
      <w:r w:rsidRPr="00013529">
        <w:rPr>
          <w:rtl/>
          <w:lang w:bidi="ar-EG"/>
        </w:rPr>
        <w:t>:</w:t>
      </w:r>
      <w:r w:rsidRPr="00013529">
        <w:rPr>
          <w:rtl/>
          <w:lang w:bidi="ar-EG"/>
        </w:rPr>
        <w:tab/>
        <w:t>توهين على طول المسير بين المرسل والمستقبل (خطياً)</w:t>
      </w:r>
    </w:p>
    <w:p w:rsidR="00013529" w:rsidRPr="00013529" w:rsidRDefault="00013529" w:rsidP="00466C73">
      <w:pPr>
        <w:pStyle w:val="Equationlegend"/>
        <w:rPr>
          <w:rtl/>
          <w:lang w:bidi="ar-EG"/>
        </w:rPr>
      </w:pPr>
      <w:r w:rsidRPr="00013529">
        <w:rPr>
          <w:i/>
          <w:rtl/>
          <w:lang w:bidi="ar-EG"/>
        </w:rPr>
        <w:tab/>
      </w:r>
      <w:r w:rsidRPr="00013529">
        <w:rPr>
          <w:i/>
        </w:rPr>
        <w:t>r</w:t>
      </w:r>
      <w:r w:rsidRPr="004B1019">
        <w:rPr>
          <w:i/>
          <w:vertAlign w:val="subscript"/>
        </w:rPr>
        <w:t>t</w:t>
      </w:r>
      <w:r w:rsidRPr="00013529">
        <w:rPr>
          <w:rtl/>
          <w:lang w:bidi="ar-EG"/>
        </w:rPr>
        <w:t>:</w:t>
      </w:r>
      <w:r w:rsidRPr="00013529">
        <w:rPr>
          <w:rtl/>
          <w:lang w:bidi="ar-EG"/>
        </w:rPr>
        <w:tab/>
        <w:t>المسافة بين المرسل وعنصر حجم الانتثار</w:t>
      </w:r>
    </w:p>
    <w:p w:rsidR="00013529" w:rsidRPr="00013529" w:rsidRDefault="00013529" w:rsidP="00466C73">
      <w:pPr>
        <w:pStyle w:val="Equationlegend"/>
        <w:rPr>
          <w:rtl/>
          <w:lang w:bidi="ar-EG"/>
        </w:rPr>
      </w:pPr>
      <w:r w:rsidRPr="00013529">
        <w:rPr>
          <w:i/>
          <w:rtl/>
          <w:lang w:bidi="ar-EG"/>
        </w:rPr>
        <w:tab/>
      </w:r>
      <w:r w:rsidRPr="00013529">
        <w:rPr>
          <w:i/>
        </w:rPr>
        <w:t>r</w:t>
      </w:r>
      <w:r w:rsidRPr="004B1019">
        <w:rPr>
          <w:i/>
          <w:vertAlign w:val="subscript"/>
        </w:rPr>
        <w:t>r</w:t>
      </w:r>
      <w:r w:rsidRPr="00013529">
        <w:rPr>
          <w:rtl/>
          <w:lang w:bidi="ar-EG"/>
        </w:rPr>
        <w:t>:</w:t>
      </w:r>
      <w:r w:rsidRPr="00013529">
        <w:rPr>
          <w:rtl/>
          <w:lang w:bidi="ar-EG"/>
        </w:rPr>
        <w:tab/>
        <w:t>المسافة بين عنصر حجم الانتثار والمستقبل.</w:t>
      </w:r>
    </w:p>
    <w:p w:rsidR="00013529" w:rsidRPr="002E14B8" w:rsidRDefault="00013529" w:rsidP="00014585">
      <w:pPr>
        <w:rPr>
          <w:spacing w:val="-4"/>
          <w:rtl/>
          <w:lang w:bidi="ar-EG"/>
        </w:rPr>
      </w:pPr>
      <w:r w:rsidRPr="002E14B8">
        <w:rPr>
          <w:spacing w:val="-4"/>
          <w:rtl/>
          <w:lang w:bidi="ar-EG"/>
        </w:rPr>
        <w:t xml:space="preserve">وتصبح معادلة الرادار بمحطتين عندما يُعبر عنها في شكل خسارة إرسال </w:t>
      </w:r>
      <w:r w:rsidRPr="002E14B8">
        <w:rPr>
          <w:spacing w:val="-4"/>
        </w:rPr>
        <w:t>(dB)</w:t>
      </w:r>
      <w:r w:rsidRPr="002E14B8">
        <w:rPr>
          <w:spacing w:val="-4"/>
          <w:rtl/>
          <w:lang w:bidi="ar-EG"/>
        </w:rPr>
        <w:t xml:space="preserve"> بالنسبة إلى الانتثار بين محطتين (محطة</w:t>
      </w:r>
      <w:r w:rsidR="00077428" w:rsidRPr="002E14B8">
        <w:rPr>
          <w:rFonts w:hint="cs"/>
          <w:spacing w:val="-4"/>
          <w:rtl/>
          <w:lang w:bidi="ar-EG"/>
        </w:rPr>
        <w:t> </w:t>
      </w:r>
      <w:r w:rsidRPr="002E14B8">
        <w:rPr>
          <w:spacing w:val="-4"/>
        </w:rPr>
        <w:t>1</w:t>
      </w:r>
      <w:r w:rsidR="002E14B8" w:rsidRPr="002E14B8">
        <w:rPr>
          <w:spacing w:val="-4"/>
          <w:lang w:bidi="ar-EG"/>
        </w:rPr>
        <w:t> </w:t>
      </w:r>
      <w:r w:rsidRPr="002E14B8">
        <w:rPr>
          <w:spacing w:val="-4"/>
          <w:rtl/>
          <w:lang w:bidi="ar-EG"/>
        </w:rPr>
        <w:t>ومحطة </w:t>
      </w:r>
      <w:r w:rsidRPr="002E14B8">
        <w:rPr>
          <w:spacing w:val="-4"/>
        </w:rPr>
        <w:t>2</w:t>
      </w:r>
      <w:r w:rsidRPr="002E14B8">
        <w:rPr>
          <w:spacing w:val="-4"/>
          <w:rtl/>
          <w:lang w:bidi="ar-EG"/>
        </w:rPr>
        <w:t>) كما</w:t>
      </w:r>
      <w:r w:rsidR="00014585">
        <w:rPr>
          <w:rFonts w:hint="cs"/>
          <w:spacing w:val="-4"/>
          <w:rtl/>
          <w:lang w:bidi="ar-EG"/>
        </w:rPr>
        <w:t> </w:t>
      </w:r>
      <w:r w:rsidRPr="002E14B8">
        <w:rPr>
          <w:spacing w:val="-4"/>
          <w:rtl/>
          <w:lang w:bidi="ar-EG"/>
        </w:rPr>
        <w:t>يلي:</w:t>
      </w:r>
    </w:p>
    <w:p w:rsidR="00077428" w:rsidRPr="00077428" w:rsidRDefault="00077428" w:rsidP="00466C73">
      <w:pPr>
        <w:pStyle w:val="Equation"/>
        <w:rPr>
          <w:lang w:eastAsia="en-US"/>
        </w:rPr>
      </w:pPr>
      <w:r w:rsidRPr="00077428">
        <w:rPr>
          <w:lang w:eastAsia="en-US"/>
        </w:rPr>
        <w:tab/>
      </w:r>
      <w:r w:rsidR="00D2242E">
        <w:rPr>
          <w:position w:val="-14"/>
          <w:lang w:val="fr-FR" w:eastAsia="en-US"/>
        </w:rPr>
        <w:pict>
          <v:shape id="_x0000_i1103" type="#_x0000_t75" style="width:296.75pt;height:18.15pt" fillcolor="window">
            <v:imagedata r:id="rId121" o:title=""/>
          </v:shape>
        </w:pict>
      </w:r>
      <w:r w:rsidRPr="00077428">
        <w:rPr>
          <w:lang w:eastAsia="en-US"/>
        </w:rPr>
        <w:t>                dB</w:t>
      </w:r>
      <w:r w:rsidRPr="00077428">
        <w:rPr>
          <w:lang w:eastAsia="en-US"/>
        </w:rPr>
        <w:tab/>
      </w:r>
      <w:r w:rsidR="00466C73" w:rsidRPr="00077428">
        <w:rPr>
          <w:lang w:eastAsia="en-US"/>
        </w:rPr>
        <w:t>(74)</w:t>
      </w:r>
    </w:p>
    <w:p w:rsidR="00013529" w:rsidRPr="00013529" w:rsidRDefault="00013529" w:rsidP="00014585">
      <w:pPr>
        <w:keepNext/>
        <w:rPr>
          <w:rtl/>
          <w:lang w:bidi="ar-EG"/>
        </w:rPr>
      </w:pPr>
      <w:r w:rsidRPr="00013529">
        <w:rPr>
          <w:rtl/>
          <w:lang w:bidi="ar-EG"/>
        </w:rPr>
        <w:lastRenderedPageBreak/>
        <w:t>حيث:</w:t>
      </w:r>
    </w:p>
    <w:p w:rsidR="00013529" w:rsidRPr="00013529" w:rsidRDefault="00013529" w:rsidP="00466C73">
      <w:pPr>
        <w:pStyle w:val="Equationlegend"/>
        <w:rPr>
          <w:rtl/>
          <w:lang w:bidi="ar-EG"/>
        </w:rPr>
      </w:pPr>
      <w:r w:rsidRPr="00013529">
        <w:rPr>
          <w:i/>
          <w:rtl/>
          <w:lang w:bidi="ar-EG"/>
        </w:rPr>
        <w:tab/>
      </w:r>
      <w:r w:rsidRPr="00013529">
        <w:rPr>
          <w:i/>
        </w:rPr>
        <w:t>f</w:t>
      </w:r>
      <w:r w:rsidRPr="00013529">
        <w:rPr>
          <w:rtl/>
          <w:lang w:bidi="ar-EG"/>
        </w:rPr>
        <w:t>:</w:t>
      </w:r>
      <w:r w:rsidRPr="00013529">
        <w:rPr>
          <w:rtl/>
          <w:lang w:bidi="ar-EG"/>
        </w:rPr>
        <w:tab/>
        <w:t xml:space="preserve">التردد </w:t>
      </w:r>
      <w:r w:rsidRPr="00013529">
        <w:t>(GHz)</w:t>
      </w:r>
    </w:p>
    <w:p w:rsidR="00013529" w:rsidRPr="00013529" w:rsidRDefault="00013529" w:rsidP="00466C73">
      <w:pPr>
        <w:pStyle w:val="Equationlegend"/>
        <w:rPr>
          <w:rtl/>
          <w:lang w:bidi="ar-EG"/>
        </w:rPr>
      </w:pPr>
      <w:r w:rsidRPr="00013529">
        <w:rPr>
          <w:i/>
          <w:rtl/>
          <w:lang w:bidi="ar-EG"/>
        </w:rPr>
        <w:tab/>
      </w:r>
      <w:r w:rsidRPr="00013529">
        <w:rPr>
          <w:i/>
        </w:rPr>
        <w:t>Z</w:t>
      </w:r>
      <w:r w:rsidRPr="004B1019">
        <w:rPr>
          <w:i/>
          <w:vertAlign w:val="subscript"/>
        </w:rPr>
        <w:t>R</w:t>
      </w:r>
      <w:r w:rsidRPr="00013529">
        <w:rPr>
          <w:rtl/>
          <w:lang w:bidi="ar-EG"/>
        </w:rPr>
        <w:t>:</w:t>
      </w:r>
      <w:r w:rsidRPr="00013529">
        <w:rPr>
          <w:rtl/>
          <w:lang w:bidi="ar-EG"/>
        </w:rPr>
        <w:tab/>
        <w:t>انعكاسية الرادار عند مستوى الأرض، ويمكن التعبير عنها</w:t>
      </w:r>
      <w:r>
        <w:rPr>
          <w:rtl/>
          <w:lang w:bidi="ar-EG"/>
        </w:rPr>
        <w:t xml:space="preserve"> في </w:t>
      </w:r>
      <w:r w:rsidRPr="00013529">
        <w:rPr>
          <w:rtl/>
          <w:lang w:bidi="ar-EG"/>
        </w:rPr>
        <w:t xml:space="preserve">شكل معدل هطول المطر </w:t>
      </w:r>
      <w:r w:rsidRPr="00013529">
        <w:t>R</w:t>
      </w:r>
      <w:r w:rsidRPr="00013529">
        <w:rPr>
          <w:rtl/>
          <w:lang w:bidi="ar-EG"/>
        </w:rPr>
        <w:t xml:space="preserve"> </w:t>
      </w:r>
      <w:r w:rsidRPr="00013529">
        <w:t>(mm/h)</w:t>
      </w:r>
      <w:r w:rsidRPr="00013529">
        <w:rPr>
          <w:rtl/>
          <w:lang w:bidi="ar-EG"/>
        </w:rPr>
        <w:t>:</w:t>
      </w:r>
    </w:p>
    <w:p w:rsidR="00077428" w:rsidRPr="00077428" w:rsidRDefault="00077428" w:rsidP="00466C73">
      <w:pPr>
        <w:pStyle w:val="Equation"/>
        <w:rPr>
          <w:lang w:eastAsia="en-US"/>
        </w:rPr>
      </w:pPr>
      <w:r w:rsidRPr="00077428">
        <w:rPr>
          <w:lang w:eastAsia="en-US"/>
        </w:rPr>
        <w:tab/>
      </w:r>
      <w:r w:rsidR="00D2242E">
        <w:rPr>
          <w:lang w:val="en-GB" w:eastAsia="en-US"/>
        </w:rPr>
        <w:pict>
          <v:shape id="_x0000_i1104" type="#_x0000_t75" style="width:63.85pt;height:16.9pt" fillcolor="window">
            <v:imagedata r:id="rId122" o:title=""/>
          </v:shape>
        </w:pict>
      </w:r>
      <w:r w:rsidRPr="00077428">
        <w:rPr>
          <w:lang w:eastAsia="en-US"/>
        </w:rPr>
        <w:tab/>
        <w:t>(75)</w:t>
      </w:r>
    </w:p>
    <w:p w:rsidR="00013529" w:rsidRPr="00013529" w:rsidRDefault="00013529" w:rsidP="002E14B8">
      <w:pPr>
        <w:tabs>
          <w:tab w:val="right" w:pos="850"/>
          <w:tab w:val="left" w:pos="1134"/>
        </w:tabs>
        <w:ind w:left="1134" w:hanging="1134"/>
        <w:rPr>
          <w:rtl/>
          <w:lang w:bidi="ar-EG"/>
        </w:rPr>
      </w:pPr>
      <w:r w:rsidRPr="00013529">
        <w:rPr>
          <w:rtl/>
          <w:lang w:bidi="ar-EG"/>
        </w:rPr>
        <w:tab/>
      </w:r>
      <w:r w:rsidRPr="00013529">
        <w:t xml:space="preserve">10 log </w:t>
      </w:r>
      <w:r w:rsidRPr="00013529">
        <w:rPr>
          <w:i/>
        </w:rPr>
        <w:t>S</w:t>
      </w:r>
      <w:r w:rsidRPr="00013529">
        <w:rPr>
          <w:rtl/>
          <w:lang w:bidi="ar-EG"/>
        </w:rPr>
        <w:t>:</w:t>
      </w:r>
      <w:r w:rsidRPr="00013529">
        <w:rPr>
          <w:rtl/>
          <w:lang w:bidi="ar-EG"/>
        </w:rPr>
        <w:tab/>
        <w:t xml:space="preserve">تصحيح </w:t>
      </w:r>
      <w:r w:rsidRPr="00013529">
        <w:t>(dB)</w:t>
      </w:r>
      <w:r w:rsidRPr="00013529">
        <w:rPr>
          <w:rFonts w:hint="cs"/>
          <w:rtl/>
          <w:lang w:bidi="ar-EG"/>
        </w:rPr>
        <w:t xml:space="preserve"> </w:t>
      </w:r>
      <w:r w:rsidRPr="00013529">
        <w:rPr>
          <w:rtl/>
          <w:lang w:bidi="ar-EG"/>
        </w:rPr>
        <w:t>كي يؤخذ</w:t>
      </w:r>
      <w:r>
        <w:rPr>
          <w:rtl/>
          <w:lang w:bidi="ar-EG"/>
        </w:rPr>
        <w:t xml:space="preserve"> في </w:t>
      </w:r>
      <w:r w:rsidRPr="00013529">
        <w:rPr>
          <w:rtl/>
          <w:lang w:bidi="ar-EG"/>
        </w:rPr>
        <w:t>الاعتبار الانحراف بالنسبة إلى انتثار رايلي عند الترددات الواقعة فوق</w:t>
      </w:r>
      <w:r w:rsidR="002E14B8">
        <w:rPr>
          <w:lang w:bidi="ar-EG"/>
        </w:rPr>
        <w:t>:</w:t>
      </w:r>
      <w:r w:rsidR="002E14B8" w:rsidRPr="00013529">
        <w:t>GHz 10</w:t>
      </w:r>
      <w:r w:rsidR="002E14B8">
        <w:t xml:space="preserve"> </w:t>
      </w:r>
    </w:p>
    <w:p w:rsidR="00077428" w:rsidRPr="00077428" w:rsidRDefault="00F660C3" w:rsidP="00466C73">
      <w:pPr>
        <w:pStyle w:val="Equation"/>
        <w:rPr>
          <w:lang w:eastAsia="en-US"/>
        </w:rPr>
      </w:pPr>
      <w:r>
        <w:tab/>
      </w:r>
      <w:r w:rsidRPr="00F660C3">
        <w:rPr>
          <w:position w:val="-48"/>
        </w:rPr>
        <w:object w:dxaOrig="8380" w:dyaOrig="1080">
          <v:shape id="_x0000_i1105" type="#_x0000_t75" style="width:408.2pt;height:53.85pt" o:ole="" fillcolor="window">
            <v:imagedata r:id="rId123" o:title=""/>
          </v:shape>
          <o:OLEObject Type="Embed" ProgID="Equation.DSMT4" ShapeID="_x0000_i1105" DrawAspect="Content" ObjectID="_1485789999" r:id="rId124"/>
        </w:object>
      </w:r>
      <w:r w:rsidR="00077428" w:rsidRPr="00077428">
        <w:rPr>
          <w:lang w:eastAsia="en-US"/>
        </w:rPr>
        <w:tab/>
        <w:t>(76)</w:t>
      </w:r>
    </w:p>
    <w:p w:rsidR="00013529" w:rsidRPr="00013529" w:rsidRDefault="00013529" w:rsidP="00013529">
      <w:pPr>
        <w:rPr>
          <w:rtl/>
          <w:lang w:bidi="ar-EG"/>
        </w:rPr>
      </w:pPr>
      <w:r w:rsidRPr="00013529">
        <w:rPr>
          <w:rtl/>
          <w:lang w:bidi="ar-EG"/>
        </w:rPr>
        <w:t>حيث:</w:t>
      </w:r>
    </w:p>
    <w:p w:rsidR="00013529" w:rsidRPr="00013529" w:rsidRDefault="00013529" w:rsidP="00466C73">
      <w:pPr>
        <w:pStyle w:val="Equationlegend"/>
        <w:rPr>
          <w:rtl/>
          <w:lang w:bidi="ar-EG"/>
        </w:rPr>
      </w:pPr>
      <w:r w:rsidRPr="00013529">
        <w:rPr>
          <w:rtl/>
          <w:lang w:bidi="ar-EG"/>
        </w:rPr>
        <w:tab/>
      </w:r>
      <w:r w:rsidRPr="00013529">
        <w:t>φ</w:t>
      </w:r>
      <w:r w:rsidRPr="00F660C3">
        <w:rPr>
          <w:i/>
          <w:iCs/>
          <w:vertAlign w:val="subscript"/>
        </w:rPr>
        <w:t>S</w:t>
      </w:r>
      <w:r w:rsidRPr="00013529">
        <w:rPr>
          <w:rtl/>
          <w:lang w:bidi="ar-EG"/>
        </w:rPr>
        <w:t>:</w:t>
      </w:r>
      <w:r w:rsidRPr="00013529">
        <w:rPr>
          <w:rtl/>
          <w:lang w:bidi="ar-EG"/>
        </w:rPr>
        <w:tab/>
        <w:t>زاوية الانتثار</w:t>
      </w:r>
    </w:p>
    <w:p w:rsidR="00013529" w:rsidRPr="00013529" w:rsidRDefault="00013529" w:rsidP="00466C73">
      <w:pPr>
        <w:pStyle w:val="Equationlegend"/>
        <w:rPr>
          <w:rtl/>
          <w:lang w:bidi="ar-EG"/>
        </w:rPr>
      </w:pPr>
      <w:r w:rsidRPr="00013529">
        <w:rPr>
          <w:i/>
          <w:rtl/>
          <w:lang w:bidi="ar-EG"/>
        </w:rPr>
        <w:tab/>
      </w:r>
      <w:r w:rsidRPr="00013529">
        <w:rPr>
          <w:i/>
        </w:rPr>
        <w:t>A</w:t>
      </w:r>
      <w:r w:rsidRPr="00F660C3">
        <w:rPr>
          <w:i/>
          <w:vertAlign w:val="subscript"/>
        </w:rPr>
        <w:t>g</w:t>
      </w:r>
      <w:r w:rsidRPr="00013529">
        <w:rPr>
          <w:rtl/>
          <w:lang w:bidi="ar-EG"/>
        </w:rPr>
        <w:t>:</w:t>
      </w:r>
      <w:r w:rsidRPr="00013529">
        <w:rPr>
          <w:rtl/>
          <w:lang w:bidi="ar-EG"/>
        </w:rPr>
        <w:tab/>
        <w:t xml:space="preserve">توهين ناتج عن الغازات الجوية على طول المسير بين المرسل والمستقبل </w:t>
      </w:r>
      <w:r w:rsidRPr="00013529">
        <w:t>(dB)</w:t>
      </w:r>
      <w:r w:rsidRPr="00013529">
        <w:rPr>
          <w:rtl/>
          <w:lang w:bidi="ar-EG"/>
        </w:rPr>
        <w:t xml:space="preserve">، ويُحسب من التوصية </w:t>
      </w:r>
      <w:r w:rsidRPr="00013529">
        <w:t>ITU</w:t>
      </w:r>
      <w:r w:rsidR="0097416F">
        <w:noBreakHyphen/>
      </w:r>
      <w:r w:rsidRPr="00013529">
        <w:t>R P.676</w:t>
      </w:r>
      <w:r w:rsidRPr="00013529">
        <w:rPr>
          <w:rtl/>
          <w:lang w:bidi="ar-EG"/>
        </w:rPr>
        <w:t xml:space="preserve"> (الملحق</w:t>
      </w:r>
      <w:r w:rsidR="0097416F">
        <w:rPr>
          <w:rFonts w:hint="cs"/>
          <w:rtl/>
          <w:lang w:bidi="ar-EG"/>
        </w:rPr>
        <w:t> </w:t>
      </w:r>
      <w:r w:rsidRPr="00013529">
        <w:t>2</w:t>
      </w:r>
      <w:r w:rsidRPr="00013529">
        <w:rPr>
          <w:rtl/>
          <w:lang w:bidi="ar-EG"/>
        </w:rPr>
        <w:t>)</w:t>
      </w:r>
    </w:p>
    <w:p w:rsidR="00013529" w:rsidRPr="00013529" w:rsidRDefault="00013529" w:rsidP="00466C73">
      <w:pPr>
        <w:pStyle w:val="Equationlegend"/>
        <w:rPr>
          <w:rtl/>
          <w:lang w:bidi="ar-EG"/>
        </w:rPr>
      </w:pPr>
      <w:r w:rsidRPr="00013529">
        <w:rPr>
          <w:i/>
          <w:rtl/>
          <w:lang w:bidi="ar-EG"/>
        </w:rPr>
        <w:tab/>
      </w:r>
      <w:r w:rsidRPr="00013529">
        <w:rPr>
          <w:i/>
        </w:rPr>
        <w:t>M</w:t>
      </w:r>
      <w:r w:rsidRPr="00013529">
        <w:rPr>
          <w:rtl/>
          <w:lang w:bidi="ar-EG"/>
        </w:rPr>
        <w:t>:</w:t>
      </w:r>
      <w:r w:rsidRPr="00013529">
        <w:rPr>
          <w:rtl/>
          <w:lang w:bidi="ar-EG"/>
        </w:rPr>
        <w:tab/>
        <w:t xml:space="preserve">عدم مواءمة الاستقطاب بين </w:t>
      </w:r>
      <w:r w:rsidRPr="00013529">
        <w:rPr>
          <w:rFonts w:hint="cs"/>
          <w:rtl/>
          <w:lang w:bidi="ar-EG"/>
        </w:rPr>
        <w:t>نظامي الإرسال والاستقبال</w:t>
      </w:r>
      <w:r w:rsidRPr="00013529">
        <w:rPr>
          <w:rtl/>
          <w:lang w:bidi="ar-EG"/>
        </w:rPr>
        <w:t xml:space="preserve"> </w:t>
      </w:r>
      <w:r w:rsidRPr="00013529">
        <w:t>(dB)</w:t>
      </w:r>
      <w:r w:rsidRPr="00013529">
        <w:rPr>
          <w:rtl/>
          <w:lang w:bidi="ar-EG"/>
        </w:rPr>
        <w:t>.</w:t>
      </w:r>
    </w:p>
    <w:p w:rsidR="00013529" w:rsidRPr="0097416F" w:rsidRDefault="00013529" w:rsidP="00013529">
      <w:pPr>
        <w:rPr>
          <w:spacing w:val="6"/>
          <w:rtl/>
          <w:lang w:bidi="ar-EG"/>
        </w:rPr>
      </w:pPr>
      <w:r w:rsidRPr="0097416F">
        <w:rPr>
          <w:spacing w:val="6"/>
          <w:rtl/>
          <w:lang w:bidi="ar-EG"/>
        </w:rPr>
        <w:t>ويقتصر الانتثار في هذا النموذج على الانتثار داخل خلية مطر تعرف بأنها ذات جزء فعال دائري يتوقف قطره على معدل هطول المطر:</w:t>
      </w:r>
    </w:p>
    <w:p w:rsidR="0097416F" w:rsidRPr="0097416F" w:rsidRDefault="0097416F" w:rsidP="00466C73">
      <w:pPr>
        <w:pStyle w:val="Equation"/>
        <w:rPr>
          <w:lang w:eastAsia="en-US"/>
        </w:rPr>
      </w:pPr>
      <w:r w:rsidRPr="0097416F">
        <w:rPr>
          <w:lang w:eastAsia="en-US"/>
        </w:rPr>
        <w:tab/>
      </w:r>
      <w:r w:rsidR="00D2242E">
        <w:rPr>
          <w:rFonts w:eastAsia="Times New Roman"/>
          <w:position w:val="-12"/>
          <w:lang w:val="en-GB" w:eastAsia="en-US"/>
        </w:rPr>
        <w:pict>
          <v:shape id="_x0000_i1106" type="#_x0000_t75" style="width:65.75pt;height:18.15pt" fillcolor="window">
            <v:imagedata r:id="rId125" o:title=""/>
          </v:shape>
        </w:pict>
      </w:r>
      <w:r w:rsidRPr="0097416F">
        <w:rPr>
          <w:lang w:eastAsia="en-US"/>
        </w:rPr>
        <w:t>                </w:t>
      </w:r>
      <w:r w:rsidR="00D2242E">
        <w:rPr>
          <w:position w:val="-4"/>
          <w:lang w:val="fr-FR" w:eastAsia="en-US"/>
        </w:rPr>
        <w:pict>
          <v:shape id="_x0000_i1107" type="#_x0000_t75" style="width:18.15pt;height:10pt">
            <v:imagedata r:id="rId126" o:title=""/>
          </v:shape>
        </w:pict>
      </w:r>
      <w:r w:rsidRPr="0097416F">
        <w:rPr>
          <w:lang w:eastAsia="en-US"/>
        </w:rPr>
        <w:tab/>
      </w:r>
      <w:r w:rsidR="00466C73" w:rsidRPr="0097416F">
        <w:rPr>
          <w:lang w:eastAsia="en-US"/>
        </w:rPr>
        <w:t>(77)</w:t>
      </w:r>
    </w:p>
    <w:p w:rsidR="00013529" w:rsidRPr="00013529" w:rsidRDefault="00013529" w:rsidP="0097416F">
      <w:pPr>
        <w:rPr>
          <w:rtl/>
          <w:lang w:bidi="ar-EG"/>
        </w:rPr>
      </w:pPr>
      <w:r w:rsidRPr="00013529">
        <w:rPr>
          <w:rtl/>
          <w:lang w:bidi="ar-EG"/>
        </w:rPr>
        <w:t>ويُفترض أن يكون معدل هطول المطر، ومن ثم انعكاسية الرادار،</w:t>
      </w:r>
      <w:r>
        <w:rPr>
          <w:rtl/>
          <w:lang w:bidi="ar-EG"/>
        </w:rPr>
        <w:t xml:space="preserve"> في </w:t>
      </w:r>
      <w:r w:rsidRPr="00013529">
        <w:rPr>
          <w:rtl/>
          <w:lang w:bidi="ar-EG"/>
        </w:rPr>
        <w:t xml:space="preserve">خلية المطر، ثابتين إلى حد ارتفاع المطر </w:t>
      </w:r>
      <w:r w:rsidRPr="00013529">
        <w:rPr>
          <w:i/>
          <w:iCs/>
        </w:rPr>
        <w:t>h</w:t>
      </w:r>
      <w:r w:rsidRPr="00013529">
        <w:rPr>
          <w:i/>
          <w:iCs/>
          <w:vertAlign w:val="subscript"/>
        </w:rPr>
        <w:t>R</w:t>
      </w:r>
      <w:r w:rsidRPr="00013529">
        <w:rPr>
          <w:rtl/>
          <w:lang w:bidi="ar-EG"/>
        </w:rPr>
        <w:t xml:space="preserve">. ويُفترض، فوق ارتفاع المطر، أن تتضاءل الانعكاسية خطياً تبعاً للارتفاع بمعدل يصل إلى </w:t>
      </w:r>
      <w:r w:rsidRPr="00013529">
        <w:t>dB/km</w:t>
      </w:r>
      <w:r w:rsidR="0097416F">
        <w:t> 6,5–</w:t>
      </w:r>
      <w:r w:rsidRPr="00013529">
        <w:rPr>
          <w:rtl/>
          <w:lang w:bidi="ar-EG"/>
        </w:rPr>
        <w:t>.</w:t>
      </w:r>
    </w:p>
    <w:p w:rsidR="00013529" w:rsidRPr="00013529" w:rsidRDefault="00013529" w:rsidP="00013529">
      <w:pPr>
        <w:rPr>
          <w:rtl/>
          <w:lang w:bidi="ar-EG"/>
        </w:rPr>
      </w:pPr>
      <w:r w:rsidRPr="00013529">
        <w:rPr>
          <w:rtl/>
          <w:lang w:bidi="ar-EG"/>
        </w:rPr>
        <w:t xml:space="preserve">وبالتالي، فإن دالة نقل الانتثار </w:t>
      </w:r>
      <w:r w:rsidRPr="00013529">
        <w:rPr>
          <w:i/>
          <w:iCs/>
        </w:rPr>
        <w:t>C</w:t>
      </w:r>
      <w:r w:rsidRPr="00013529">
        <w:rPr>
          <w:rtl/>
          <w:lang w:bidi="ar-EG"/>
        </w:rPr>
        <w:t xml:space="preserve"> هي </w:t>
      </w:r>
      <w:r w:rsidRPr="00013529">
        <w:rPr>
          <w:rFonts w:hint="cs"/>
          <w:rtl/>
          <w:lang w:bidi="ar-EG"/>
        </w:rPr>
        <w:t>حاصل قسمة</w:t>
      </w:r>
      <w:r w:rsidRPr="00013529">
        <w:rPr>
          <w:rtl/>
          <w:lang w:bidi="ar-EG"/>
        </w:rPr>
        <w:t xml:space="preserve"> تكامل الحجم على خلية المطر</w:t>
      </w:r>
      <w:r w:rsidRPr="00013529">
        <w:rPr>
          <w:rFonts w:hint="cs"/>
          <w:rtl/>
          <w:lang w:bidi="ar-EG"/>
        </w:rPr>
        <w:t>،</w:t>
      </w:r>
      <w:r w:rsidRPr="00013529">
        <w:rPr>
          <w:rtl/>
          <w:lang w:bidi="ar-EG"/>
        </w:rPr>
        <w:t xml:space="preserve"> ويمكن كتابتها</w:t>
      </w:r>
      <w:r>
        <w:rPr>
          <w:rtl/>
          <w:lang w:bidi="ar-EG"/>
        </w:rPr>
        <w:t xml:space="preserve"> في </w:t>
      </w:r>
      <w:r w:rsidRPr="00013529">
        <w:rPr>
          <w:rtl/>
          <w:lang w:bidi="ar-EG"/>
        </w:rPr>
        <w:t>شكل إحداثيات أسطوانية كما يلي:</w:t>
      </w:r>
    </w:p>
    <w:p w:rsidR="00DC275E" w:rsidRPr="00DC275E" w:rsidRDefault="00DC275E" w:rsidP="00014585">
      <w:pPr>
        <w:pStyle w:val="Equation"/>
        <w:rPr>
          <w:lang w:eastAsia="en-US"/>
        </w:rPr>
      </w:pPr>
      <w:r w:rsidRPr="00DC275E">
        <w:rPr>
          <w:lang w:eastAsia="en-US"/>
        </w:rPr>
        <w:tab/>
      </w:r>
      <w:r w:rsidR="00014585" w:rsidRPr="00FF4B69">
        <w:rPr>
          <w:position w:val="-36"/>
        </w:rPr>
        <w:object w:dxaOrig="3379" w:dyaOrig="1080">
          <v:shape id="_x0000_i1108" type="#_x0000_t75" style="width:170.3pt;height:54.45pt" o:ole="" fillcolor="window">
            <v:imagedata r:id="rId127" o:title=""/>
          </v:shape>
          <o:OLEObject Type="Embed" ProgID="Equation.3" ShapeID="_x0000_i1108" DrawAspect="Content" ObjectID="_1485790000" r:id="rId128"/>
        </w:object>
      </w:r>
      <w:r w:rsidRPr="00DC275E">
        <w:rPr>
          <w:lang w:eastAsia="en-US"/>
        </w:rPr>
        <w:tab/>
        <w:t>(78)</w:t>
      </w:r>
    </w:p>
    <w:p w:rsidR="00013529" w:rsidRPr="00013529" w:rsidRDefault="00013529" w:rsidP="00013529">
      <w:pPr>
        <w:rPr>
          <w:rtl/>
          <w:lang w:bidi="ar-EG"/>
        </w:rPr>
      </w:pPr>
      <w:r w:rsidRPr="00013529">
        <w:rPr>
          <w:rtl/>
          <w:lang w:bidi="ar-EG"/>
        </w:rPr>
        <w:t>حيث:</w:t>
      </w:r>
    </w:p>
    <w:p w:rsidR="00013529" w:rsidRPr="00013529" w:rsidRDefault="00013529" w:rsidP="00466C73">
      <w:pPr>
        <w:pStyle w:val="Equationlegend"/>
        <w:rPr>
          <w:rtl/>
          <w:lang w:bidi="ar-EG"/>
        </w:rPr>
      </w:pPr>
      <w:r w:rsidRPr="00013529">
        <w:rPr>
          <w:i/>
          <w:rtl/>
          <w:lang w:bidi="ar-EG"/>
        </w:rPr>
        <w:tab/>
      </w:r>
      <w:r w:rsidRPr="00013529">
        <w:rPr>
          <w:i/>
        </w:rPr>
        <w:t>G</w:t>
      </w:r>
      <w:r w:rsidRPr="00F660C3">
        <w:rPr>
          <w:vertAlign w:val="subscript"/>
        </w:rPr>
        <w:t>1</w:t>
      </w:r>
      <w:r w:rsidRPr="00013529">
        <w:rPr>
          <w:rtl/>
          <w:lang w:bidi="ar-EG"/>
        </w:rPr>
        <w:t xml:space="preserve">، </w:t>
      </w:r>
      <w:r w:rsidRPr="00013529">
        <w:rPr>
          <w:i/>
        </w:rPr>
        <w:t>G</w:t>
      </w:r>
      <w:r w:rsidRPr="00F660C3">
        <w:rPr>
          <w:vertAlign w:val="subscript"/>
        </w:rPr>
        <w:t>2</w:t>
      </w:r>
      <w:r w:rsidRPr="00013529">
        <w:rPr>
          <w:rtl/>
          <w:lang w:bidi="ar-EG"/>
        </w:rPr>
        <w:t>:</w:t>
      </w:r>
      <w:r w:rsidRPr="00013529">
        <w:rPr>
          <w:rtl/>
          <w:lang w:bidi="ar-EG"/>
        </w:rPr>
        <w:tab/>
        <w:t xml:space="preserve">الكسب الخطي للمحطة </w:t>
      </w:r>
      <w:r w:rsidRPr="00013529">
        <w:t>1</w:t>
      </w:r>
      <w:r w:rsidRPr="00013529">
        <w:rPr>
          <w:rtl/>
          <w:lang w:bidi="ar-EG"/>
        </w:rPr>
        <w:t xml:space="preserve"> والمحطة </w:t>
      </w:r>
      <w:r w:rsidRPr="00013529">
        <w:t>2</w:t>
      </w:r>
      <w:r w:rsidRPr="00013529">
        <w:rPr>
          <w:rtl/>
          <w:lang w:bidi="ar-EG"/>
        </w:rPr>
        <w:t xml:space="preserve"> على التوالي</w:t>
      </w:r>
    </w:p>
    <w:p w:rsidR="00013529" w:rsidRPr="00013529" w:rsidRDefault="00013529" w:rsidP="00466C73">
      <w:pPr>
        <w:pStyle w:val="Equationlegend"/>
        <w:rPr>
          <w:rtl/>
          <w:lang w:bidi="ar-EG"/>
        </w:rPr>
      </w:pPr>
      <w:r w:rsidRPr="00013529">
        <w:rPr>
          <w:i/>
        </w:rPr>
        <w:tab/>
        <w:t>r</w:t>
      </w:r>
      <w:r w:rsidRPr="00F660C3">
        <w:rPr>
          <w:vertAlign w:val="subscript"/>
        </w:rPr>
        <w:t>1</w:t>
      </w:r>
      <w:r w:rsidRPr="00013529">
        <w:rPr>
          <w:rtl/>
          <w:lang w:bidi="ar-EG"/>
        </w:rPr>
        <w:t xml:space="preserve">، </w:t>
      </w:r>
      <w:r w:rsidRPr="00013529">
        <w:rPr>
          <w:i/>
        </w:rPr>
        <w:t>r</w:t>
      </w:r>
      <w:r w:rsidRPr="00F660C3">
        <w:rPr>
          <w:vertAlign w:val="subscript"/>
        </w:rPr>
        <w:t>2</w:t>
      </w:r>
      <w:r w:rsidRPr="00013529">
        <w:rPr>
          <w:rtl/>
          <w:lang w:bidi="ar-EG"/>
        </w:rPr>
        <w:t>:</w:t>
      </w:r>
      <w:r w:rsidRPr="00013529">
        <w:rPr>
          <w:rtl/>
          <w:lang w:bidi="ar-EG"/>
        </w:rPr>
        <w:tab/>
        <w:t xml:space="preserve">المسافتان </w:t>
      </w:r>
      <w:r w:rsidRPr="00013529">
        <w:t>(km)</w:t>
      </w:r>
      <w:r w:rsidRPr="00013529">
        <w:rPr>
          <w:rtl/>
          <w:lang w:bidi="ar-EG"/>
        </w:rPr>
        <w:t xml:space="preserve"> بين عنصر التكامل </w:t>
      </w:r>
      <w:r w:rsidRPr="00013529">
        <w:rPr>
          <w:iCs/>
        </w:rPr>
        <w:sym w:font="Symbol" w:char="F064"/>
      </w:r>
      <w:r w:rsidRPr="00013529">
        <w:rPr>
          <w:i/>
        </w:rPr>
        <w:t>V</w:t>
      </w:r>
      <w:r w:rsidRPr="00013529">
        <w:rPr>
          <w:rtl/>
          <w:lang w:bidi="ar-EG"/>
        </w:rPr>
        <w:t xml:space="preserve"> والمحطة </w:t>
      </w:r>
      <w:r w:rsidRPr="00013529">
        <w:t>1</w:t>
      </w:r>
      <w:r w:rsidRPr="00013529">
        <w:rPr>
          <w:rtl/>
          <w:lang w:bidi="ar-EG"/>
        </w:rPr>
        <w:t xml:space="preserve"> والمحطة </w:t>
      </w:r>
      <w:r w:rsidRPr="00013529">
        <w:t>2</w:t>
      </w:r>
      <w:r w:rsidRPr="00013529">
        <w:rPr>
          <w:rtl/>
          <w:lang w:bidi="ar-EG"/>
        </w:rPr>
        <w:t xml:space="preserve"> على التوالي</w:t>
      </w:r>
    </w:p>
    <w:p w:rsidR="00013529" w:rsidRPr="00013529" w:rsidRDefault="00013529" w:rsidP="00466C73">
      <w:pPr>
        <w:pStyle w:val="Equationlegend"/>
        <w:rPr>
          <w:rtl/>
          <w:lang w:bidi="ar-EG"/>
        </w:rPr>
      </w:pPr>
      <w:r w:rsidRPr="00013529">
        <w:rPr>
          <w:i/>
          <w:rtl/>
          <w:lang w:bidi="ar-EG"/>
        </w:rPr>
        <w:tab/>
      </w:r>
      <w:r w:rsidRPr="00013529">
        <w:rPr>
          <w:i/>
        </w:rPr>
        <w:t>A</w:t>
      </w:r>
      <w:r w:rsidRPr="00013529">
        <w:rPr>
          <w:rtl/>
          <w:lang w:bidi="ar-EG"/>
        </w:rPr>
        <w:t>:</w:t>
      </w:r>
      <w:r w:rsidRPr="00013529">
        <w:rPr>
          <w:rtl/>
          <w:lang w:bidi="ar-EG"/>
        </w:rPr>
        <w:tab/>
        <w:t>توهين ناتج عن المطر، داخل خلية المطر وخارجها، ويُعبر عنه خطياً</w:t>
      </w:r>
    </w:p>
    <w:p w:rsidR="00013529" w:rsidRPr="00013529" w:rsidRDefault="00013529" w:rsidP="00466C73">
      <w:pPr>
        <w:pStyle w:val="Equationlegend"/>
        <w:rPr>
          <w:rtl/>
          <w:lang w:bidi="ar-EG"/>
        </w:rPr>
      </w:pPr>
      <w:r w:rsidRPr="00013529">
        <w:tab/>
      </w:r>
      <w:r w:rsidRPr="00013529">
        <w:sym w:font="Symbol" w:char="F07A"/>
      </w:r>
      <w:r w:rsidRPr="00013529">
        <w:rPr>
          <w:rtl/>
          <w:lang w:bidi="ar-EG"/>
        </w:rPr>
        <w:t>:</w:t>
      </w:r>
      <w:r w:rsidRPr="00013529">
        <w:rPr>
          <w:rtl/>
          <w:lang w:bidi="ar-EG"/>
        </w:rPr>
        <w:tab/>
        <w:t>انعكاسية الرادار تبعاً للارتفاع:</w:t>
      </w:r>
    </w:p>
    <w:p w:rsidR="00DC275E" w:rsidRPr="00DC275E" w:rsidRDefault="00DC275E" w:rsidP="00915CBC">
      <w:pPr>
        <w:pStyle w:val="Equation"/>
        <w:rPr>
          <w:lang w:eastAsia="en-US"/>
        </w:rPr>
      </w:pPr>
      <w:r w:rsidRPr="00DC275E">
        <w:rPr>
          <w:lang w:eastAsia="en-US"/>
        </w:rPr>
        <w:tab/>
      </w:r>
      <w:r w:rsidR="00915CBC" w:rsidRPr="00915CBC">
        <w:rPr>
          <w:position w:val="-34"/>
        </w:rPr>
        <w:object w:dxaOrig="3159" w:dyaOrig="800">
          <v:shape id="_x0000_i1109" type="#_x0000_t75" style="width:160.3pt;height:40.7pt" o:ole="" fillcolor="window">
            <v:imagedata r:id="rId129" o:title=""/>
          </v:shape>
          <o:OLEObject Type="Embed" ProgID="Equation.DSMT4" ShapeID="_x0000_i1109" DrawAspect="Content" ObjectID="_1485790001" r:id="rId130"/>
        </w:object>
      </w:r>
      <w:r w:rsidRPr="00DC275E">
        <w:rPr>
          <w:lang w:eastAsia="en-US"/>
        </w:rPr>
        <w:tab/>
        <w:t>(79)</w:t>
      </w:r>
    </w:p>
    <w:p w:rsidR="00013529" w:rsidRPr="00013529" w:rsidRDefault="00013529" w:rsidP="00466C73">
      <w:pPr>
        <w:pStyle w:val="Equationlegend"/>
        <w:rPr>
          <w:rtl/>
          <w:lang w:bidi="ar-EG"/>
        </w:rPr>
      </w:pPr>
      <w:r w:rsidRPr="00013529">
        <w:rPr>
          <w:i/>
          <w:rtl/>
          <w:lang w:bidi="ar-EG"/>
        </w:rPr>
        <w:tab/>
      </w:r>
      <w:r w:rsidRPr="00013529">
        <w:rPr>
          <w:i/>
        </w:rPr>
        <w:t>h</w:t>
      </w:r>
      <w:r w:rsidRPr="00F660C3">
        <w:rPr>
          <w:i/>
          <w:vertAlign w:val="subscript"/>
        </w:rPr>
        <w:t>R</w:t>
      </w:r>
      <w:r w:rsidRPr="00013529">
        <w:rPr>
          <w:rtl/>
          <w:lang w:bidi="ar-EG"/>
        </w:rPr>
        <w:t>:</w:t>
      </w:r>
      <w:r w:rsidRPr="00013529">
        <w:rPr>
          <w:rtl/>
          <w:lang w:bidi="ar-EG"/>
        </w:rPr>
        <w:tab/>
        <w:t xml:space="preserve">ارتفاع المطر </w:t>
      </w:r>
      <w:r w:rsidRPr="00013529">
        <w:t>(km)</w:t>
      </w:r>
    </w:p>
    <w:p w:rsidR="00013529" w:rsidRPr="00013529" w:rsidRDefault="00013529" w:rsidP="00466C73">
      <w:pPr>
        <w:pStyle w:val="Equationlegend"/>
        <w:rPr>
          <w:rtl/>
          <w:lang w:bidi="ar-EG"/>
        </w:rPr>
      </w:pPr>
      <w:r w:rsidRPr="00013529">
        <w:rPr>
          <w:i/>
          <w:rtl/>
          <w:lang w:bidi="ar-EG"/>
        </w:rPr>
        <w:tab/>
      </w:r>
      <w:r w:rsidRPr="00013529">
        <w:rPr>
          <w:i/>
        </w:rPr>
        <w:t>r</w:t>
      </w:r>
      <w:r w:rsidRPr="00013529">
        <w:rPr>
          <w:rtl/>
          <w:lang w:bidi="ar-EG"/>
        </w:rPr>
        <w:t xml:space="preserve">، </w:t>
      </w:r>
      <w:r w:rsidRPr="00013529">
        <w:rPr>
          <w:iCs/>
        </w:rPr>
        <w:t>φ</w:t>
      </w:r>
      <w:r w:rsidRPr="00013529">
        <w:rPr>
          <w:rtl/>
          <w:lang w:bidi="ar-EG"/>
        </w:rPr>
        <w:t xml:space="preserve">، </w:t>
      </w:r>
      <w:r w:rsidRPr="00013529">
        <w:rPr>
          <w:i/>
        </w:rPr>
        <w:t>h</w:t>
      </w:r>
      <w:r w:rsidRPr="00013529">
        <w:rPr>
          <w:rtl/>
          <w:lang w:bidi="ar-EG"/>
        </w:rPr>
        <w:t>:</w:t>
      </w:r>
      <w:r w:rsidRPr="00013529">
        <w:rPr>
          <w:rtl/>
          <w:lang w:bidi="ar-EG"/>
        </w:rPr>
        <w:tab/>
        <w:t>متغيرات التكامل</w:t>
      </w:r>
      <w:r>
        <w:rPr>
          <w:rtl/>
          <w:lang w:bidi="ar-EG"/>
        </w:rPr>
        <w:t xml:space="preserve"> في </w:t>
      </w:r>
      <w:r w:rsidRPr="00013529">
        <w:rPr>
          <w:rtl/>
          <w:lang w:bidi="ar-EG"/>
        </w:rPr>
        <w:t>خلية المطر.</w:t>
      </w:r>
    </w:p>
    <w:p w:rsidR="00013529" w:rsidRPr="00013529" w:rsidRDefault="00013529" w:rsidP="0096393B">
      <w:pPr>
        <w:rPr>
          <w:rtl/>
          <w:lang w:bidi="ar-EG"/>
        </w:rPr>
      </w:pPr>
      <w:r w:rsidRPr="00013529">
        <w:rPr>
          <w:rtl/>
          <w:lang w:bidi="ar-EG"/>
        </w:rPr>
        <w:lastRenderedPageBreak/>
        <w:t>ويجري حساب التكامل بصورة رقمية</w:t>
      </w:r>
      <w:r>
        <w:rPr>
          <w:rtl/>
          <w:lang w:bidi="ar-EG"/>
        </w:rPr>
        <w:t xml:space="preserve"> في </w:t>
      </w:r>
      <w:r w:rsidRPr="00013529">
        <w:rPr>
          <w:rtl/>
          <w:lang w:bidi="ar-EG"/>
        </w:rPr>
        <w:t>شكل إحداثيات أسطوانية. غير أنه من الملائم</w:t>
      </w:r>
      <w:r>
        <w:rPr>
          <w:rtl/>
          <w:lang w:bidi="ar-EG"/>
        </w:rPr>
        <w:t xml:space="preserve"> في </w:t>
      </w:r>
      <w:r w:rsidRPr="00013529">
        <w:rPr>
          <w:rtl/>
          <w:lang w:bidi="ar-EG"/>
        </w:rPr>
        <w:t>البداية مراعاة هندسة الانتثار انطلاقاً من محطة الإرسال حتى محطة الاستقبال مروراً بخلية مطر، اعتماداً على إحداثيات ديكارتية، باتخاذ المحطة</w:t>
      </w:r>
      <w:r w:rsidR="0096393B">
        <w:rPr>
          <w:rFonts w:hint="cs"/>
          <w:rtl/>
          <w:lang w:bidi="ar-EG"/>
        </w:rPr>
        <w:t> </w:t>
      </w:r>
      <w:r w:rsidRPr="00013529">
        <w:t>1</w:t>
      </w:r>
      <w:r w:rsidRPr="00013529">
        <w:rPr>
          <w:rtl/>
          <w:lang w:bidi="ar-EG"/>
        </w:rPr>
        <w:t xml:space="preserve"> كنقطة أصل نظراً إلى أن الموقع الفعلي لخلية المطر لن يعرف مباشرة، لا سيما</w:t>
      </w:r>
      <w:r>
        <w:rPr>
          <w:rtl/>
          <w:lang w:bidi="ar-EG"/>
        </w:rPr>
        <w:t xml:space="preserve"> في </w:t>
      </w:r>
      <w:r w:rsidRPr="00013529">
        <w:rPr>
          <w:rtl/>
          <w:lang w:bidi="ar-EG"/>
        </w:rPr>
        <w:t>حالة الانتثار الجانب</w:t>
      </w:r>
      <w:r w:rsidR="0096393B">
        <w:rPr>
          <w:rFonts w:hint="cs"/>
          <w:rtl/>
          <w:lang w:bidi="ar-EG"/>
        </w:rPr>
        <w:t>‍</w:t>
      </w:r>
      <w:r w:rsidRPr="00013529">
        <w:rPr>
          <w:rtl/>
          <w:lang w:bidi="ar-EG"/>
        </w:rPr>
        <w:t>ي.</w:t>
      </w:r>
    </w:p>
    <w:p w:rsidR="00013529" w:rsidRPr="00013529" w:rsidRDefault="00013529" w:rsidP="00013529">
      <w:pPr>
        <w:rPr>
          <w:rtl/>
          <w:lang w:bidi="ar-EG"/>
        </w:rPr>
      </w:pPr>
      <w:r w:rsidRPr="00013529">
        <w:rPr>
          <w:rtl/>
          <w:lang w:bidi="ar-EG"/>
        </w:rPr>
        <w:t>ومن المستحسن</w:t>
      </w:r>
      <w:r w:rsidRPr="00013529">
        <w:t xml:space="preserve"> </w:t>
      </w:r>
      <w:r w:rsidRPr="00013529">
        <w:rPr>
          <w:rFonts w:hint="cs"/>
          <w:rtl/>
          <w:lang w:bidi="ar-LB"/>
        </w:rPr>
        <w:t xml:space="preserve"> أولاً</w:t>
      </w:r>
      <w:r w:rsidRPr="00013529">
        <w:rPr>
          <w:rtl/>
          <w:lang w:bidi="ar-EG"/>
        </w:rPr>
        <w:t>،</w:t>
      </w:r>
      <w:r>
        <w:rPr>
          <w:rtl/>
          <w:lang w:bidi="ar-EG"/>
        </w:rPr>
        <w:t xml:space="preserve"> في </w:t>
      </w:r>
      <w:r w:rsidRPr="00013529">
        <w:rPr>
          <w:rtl/>
          <w:lang w:bidi="ar-EG"/>
        </w:rPr>
        <w:t>إطار إحداثيات ديكارتية، وسعياً للتبسيط، تحويل مختلف المعلمات الهندسية من القيم التي تراعي انحناء الأرض إلى قيم تمثيل أرضي مستو.</w:t>
      </w:r>
    </w:p>
    <w:p w:rsidR="00013529" w:rsidRPr="00013529" w:rsidRDefault="00013529" w:rsidP="0096393B">
      <w:pPr>
        <w:rPr>
          <w:rtl/>
          <w:lang w:bidi="ar-EG"/>
        </w:rPr>
      </w:pPr>
      <w:r w:rsidRPr="00013529">
        <w:rPr>
          <w:rtl/>
          <w:lang w:bidi="ar-EG"/>
        </w:rPr>
        <w:t>ويستدل على اقتران الحزمة الرئيسية بالحزمة الرئيسية بين الهوائيين من الهندسة، ومن ثم يُحدد موقع خلية المطر عند نقطة التقاطع بين محوري الحزمتين الرئيسيتين. وإذا لم يكن هنالك من اقتران بين هاتين الحزمتين يُحدد عندئذ موقع خلية المطر على طول محور الحزمة الرئيسية للمحطة</w:t>
      </w:r>
      <w:r w:rsidR="0096393B">
        <w:rPr>
          <w:rFonts w:hint="cs"/>
          <w:rtl/>
          <w:lang w:bidi="ar-EG"/>
        </w:rPr>
        <w:t> </w:t>
      </w:r>
      <w:r w:rsidRPr="00013529">
        <w:t>1</w:t>
      </w:r>
      <w:r w:rsidRPr="00013529">
        <w:rPr>
          <w:rtl/>
          <w:lang w:bidi="ar-EG"/>
        </w:rPr>
        <w:t>، متمركزاً</w:t>
      </w:r>
      <w:r>
        <w:rPr>
          <w:rtl/>
          <w:lang w:bidi="ar-EG"/>
        </w:rPr>
        <w:t xml:space="preserve"> في </w:t>
      </w:r>
      <w:r w:rsidRPr="00013529">
        <w:rPr>
          <w:rtl/>
          <w:lang w:bidi="ar-EG"/>
        </w:rPr>
        <w:t xml:space="preserve">نقطة الاقتراب الأعظمي من محور الحزمة الرئيسية للمحطة </w:t>
      </w:r>
      <w:r w:rsidRPr="00013529">
        <w:t>2</w:t>
      </w:r>
      <w:r w:rsidRPr="00013529">
        <w:rPr>
          <w:rtl/>
          <w:lang w:bidi="ar-EG"/>
        </w:rPr>
        <w:t>. ويجب</w:t>
      </w:r>
      <w:r>
        <w:rPr>
          <w:rtl/>
          <w:lang w:bidi="ar-EG"/>
        </w:rPr>
        <w:t xml:space="preserve"> في </w:t>
      </w:r>
      <w:r w:rsidRPr="00013529">
        <w:rPr>
          <w:rtl/>
          <w:lang w:bidi="ar-EG"/>
        </w:rPr>
        <w:t>هذه الحالة تحديد خسائر الإرسال بالنسبة إلى حالة ثانية بتبديل معلمات كل محطة، ويفترض</w:t>
      </w:r>
      <w:r>
        <w:rPr>
          <w:rtl/>
          <w:lang w:bidi="ar-EG"/>
        </w:rPr>
        <w:t xml:space="preserve"> في </w:t>
      </w:r>
      <w:r w:rsidRPr="00013529">
        <w:rPr>
          <w:rtl/>
          <w:lang w:bidi="ar-EG"/>
        </w:rPr>
        <w:t>خسائر الحالة الأسوأ أن تكون ممثلة لسويات التداخل المحتملة.</w:t>
      </w:r>
    </w:p>
    <w:p w:rsidR="00013529" w:rsidRPr="00013529" w:rsidRDefault="00013529" w:rsidP="0096393B">
      <w:pPr>
        <w:pStyle w:val="Heading2"/>
        <w:rPr>
          <w:rtl/>
          <w:lang w:bidi="ar-EG"/>
        </w:rPr>
      </w:pPr>
      <w:bookmarkStart w:id="89" w:name="_Toc254604706"/>
      <w:bookmarkStart w:id="90" w:name="_Toc254604752"/>
      <w:bookmarkStart w:id="91" w:name="_Toc254604894"/>
      <w:bookmarkStart w:id="92" w:name="_Toc412047290"/>
      <w:r w:rsidRPr="00013529">
        <w:t>2.5</w:t>
      </w:r>
      <w:r w:rsidRPr="00013529">
        <w:rPr>
          <w:rtl/>
          <w:lang w:bidi="ar-EG"/>
        </w:rPr>
        <w:tab/>
        <w:t>معلمات الدخل</w:t>
      </w:r>
      <w:bookmarkEnd w:id="89"/>
      <w:bookmarkEnd w:id="90"/>
      <w:bookmarkEnd w:id="91"/>
      <w:bookmarkEnd w:id="92"/>
    </w:p>
    <w:p w:rsidR="00013529" w:rsidRPr="00013529" w:rsidRDefault="00013529" w:rsidP="0096393B">
      <w:pPr>
        <w:rPr>
          <w:rtl/>
          <w:lang w:bidi="ar-EG"/>
        </w:rPr>
      </w:pPr>
      <w:r w:rsidRPr="00013529">
        <w:rPr>
          <w:rtl/>
          <w:lang w:bidi="ar-EG"/>
        </w:rPr>
        <w:t>يحتوي الجدول</w:t>
      </w:r>
      <w:r w:rsidR="0096393B">
        <w:rPr>
          <w:rFonts w:hint="cs"/>
          <w:rtl/>
          <w:lang w:bidi="ar-EG"/>
        </w:rPr>
        <w:t> </w:t>
      </w:r>
      <w:r w:rsidRPr="00013529">
        <w:t>5</w:t>
      </w:r>
      <w:r w:rsidRPr="00013529">
        <w:rPr>
          <w:rtl/>
          <w:lang w:bidi="ar-EG"/>
        </w:rPr>
        <w:t xml:space="preserve"> على قائمة بكل معلمات الدخل اللازمة لتنفيذ الطريقة التي تسمح بحساب التوزيع التراكمي لخسارة الإرسال بين محطتين الناجم عن الانتثار بالمطر.</w:t>
      </w:r>
    </w:p>
    <w:p w:rsidR="00013529" w:rsidRPr="00013529" w:rsidRDefault="00013529" w:rsidP="0096393B">
      <w:pPr>
        <w:pStyle w:val="TableNo"/>
        <w:rPr>
          <w:rtl/>
          <w:lang w:bidi="ar-EG"/>
        </w:rPr>
      </w:pPr>
      <w:r w:rsidRPr="00013529">
        <w:rPr>
          <w:rtl/>
          <w:lang w:bidi="ar-EG"/>
        </w:rPr>
        <w:t>الج</w:t>
      </w:r>
      <w:r w:rsidRPr="00013529">
        <w:rPr>
          <w:rFonts w:hint="cs"/>
          <w:rtl/>
          <w:lang w:bidi="ar-EG"/>
        </w:rPr>
        <w:t>ـ</w:t>
      </w:r>
      <w:r w:rsidRPr="00013529">
        <w:rPr>
          <w:rtl/>
          <w:lang w:bidi="ar-EG"/>
        </w:rPr>
        <w:t>دول</w:t>
      </w:r>
      <w:r w:rsidR="0096393B">
        <w:rPr>
          <w:rFonts w:hint="cs"/>
          <w:rtl/>
          <w:lang w:bidi="ar-EG"/>
        </w:rPr>
        <w:t> </w:t>
      </w:r>
      <w:r w:rsidRPr="00013529">
        <w:t>5</w:t>
      </w:r>
    </w:p>
    <w:p w:rsidR="00013529" w:rsidRPr="00013529" w:rsidRDefault="00013529" w:rsidP="0096393B">
      <w:pPr>
        <w:pStyle w:val="Tabletitle"/>
        <w:spacing w:after="0"/>
        <w:rPr>
          <w:rtl/>
        </w:rPr>
      </w:pPr>
      <w:r w:rsidRPr="00013529">
        <w:rPr>
          <w:rtl/>
        </w:rPr>
        <w:t>قائمة معلمات الدخل</w:t>
      </w:r>
    </w:p>
    <w:p w:rsidR="00013529" w:rsidRPr="0096393B" w:rsidRDefault="00013529" w:rsidP="0096393B">
      <w:pPr>
        <w:spacing w:before="0" w:after="120"/>
        <w:jc w:val="center"/>
        <w:rPr>
          <w:b/>
          <w:bCs/>
          <w:rtl/>
          <w:lang w:bidi="ar-EG"/>
        </w:rPr>
      </w:pPr>
      <w:r w:rsidRPr="0096393B">
        <w:rPr>
          <w:b/>
          <w:bCs/>
          <w:rtl/>
          <w:lang w:bidi="ar-EG"/>
        </w:rPr>
        <w:t xml:space="preserve">(تشير اللاحقة </w:t>
      </w:r>
      <w:r w:rsidRPr="0096393B">
        <w:rPr>
          <w:b/>
          <w:bCs/>
        </w:rPr>
        <w:t>1</w:t>
      </w:r>
      <w:r w:rsidRPr="0096393B">
        <w:rPr>
          <w:b/>
          <w:bCs/>
          <w:rtl/>
          <w:lang w:bidi="ar-EG"/>
        </w:rPr>
        <w:t xml:space="preserve"> إلى معلمات المحطة </w:t>
      </w:r>
      <w:r w:rsidRPr="0096393B">
        <w:rPr>
          <w:b/>
          <w:bCs/>
        </w:rPr>
        <w:t>1</w:t>
      </w:r>
      <w:r w:rsidRPr="0096393B">
        <w:rPr>
          <w:b/>
          <w:bCs/>
          <w:rtl/>
          <w:lang w:bidi="ar-EG"/>
        </w:rPr>
        <w:t xml:space="preserve"> واللاحقة </w:t>
      </w:r>
      <w:r w:rsidRPr="0096393B">
        <w:rPr>
          <w:b/>
          <w:bCs/>
        </w:rPr>
        <w:t>2</w:t>
      </w:r>
      <w:r w:rsidRPr="0096393B">
        <w:rPr>
          <w:b/>
          <w:bCs/>
          <w:rtl/>
          <w:lang w:bidi="ar-EG"/>
        </w:rPr>
        <w:t xml:space="preserve"> إلى معلمات المحطة </w:t>
      </w:r>
      <w:r w:rsidRPr="0096393B">
        <w:rPr>
          <w:b/>
          <w:bCs/>
        </w:rPr>
        <w:t>2</w:t>
      </w:r>
      <w:r w:rsidRPr="0096393B">
        <w:rPr>
          <w:b/>
          <w:bCs/>
          <w:rtl/>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60"/>
        <w:gridCol w:w="6399"/>
      </w:tblGrid>
      <w:tr w:rsidR="0096393B" w:rsidRPr="0096393B" w:rsidTr="0096393B">
        <w:trPr>
          <w:jc w:val="center"/>
        </w:trPr>
        <w:tc>
          <w:tcPr>
            <w:tcW w:w="1980" w:type="dxa"/>
            <w:vAlign w:val="center"/>
          </w:tcPr>
          <w:p w:rsidR="0096393B" w:rsidRPr="0096393B" w:rsidRDefault="0096393B" w:rsidP="0096393B">
            <w:pPr>
              <w:spacing w:before="60" w:after="60" w:line="260" w:lineRule="exact"/>
              <w:jc w:val="center"/>
              <w:rPr>
                <w:b/>
                <w:bCs/>
                <w:sz w:val="20"/>
                <w:szCs w:val="26"/>
                <w:rtl/>
                <w:lang w:bidi="ar-EG"/>
              </w:rPr>
            </w:pPr>
            <w:r w:rsidRPr="0096393B">
              <w:rPr>
                <w:b/>
                <w:bCs/>
                <w:sz w:val="20"/>
                <w:szCs w:val="26"/>
                <w:rtl/>
                <w:lang w:bidi="ar-EG"/>
              </w:rPr>
              <w:t>المعلمة</w:t>
            </w:r>
          </w:p>
        </w:tc>
        <w:tc>
          <w:tcPr>
            <w:tcW w:w="1260" w:type="dxa"/>
            <w:vAlign w:val="center"/>
          </w:tcPr>
          <w:p w:rsidR="0096393B" w:rsidRPr="0096393B" w:rsidRDefault="0096393B" w:rsidP="0096393B">
            <w:pPr>
              <w:spacing w:before="60" w:after="60" w:line="260" w:lineRule="exact"/>
              <w:jc w:val="center"/>
              <w:rPr>
                <w:b/>
                <w:bCs/>
                <w:sz w:val="20"/>
                <w:szCs w:val="26"/>
              </w:rPr>
            </w:pPr>
            <w:r w:rsidRPr="0096393B">
              <w:rPr>
                <w:b/>
                <w:bCs/>
                <w:sz w:val="20"/>
                <w:szCs w:val="26"/>
                <w:rtl/>
                <w:lang w:bidi="ar-EG"/>
              </w:rPr>
              <w:t>الوحدات</w:t>
            </w:r>
          </w:p>
        </w:tc>
        <w:tc>
          <w:tcPr>
            <w:tcW w:w="6399" w:type="dxa"/>
            <w:vAlign w:val="center"/>
          </w:tcPr>
          <w:p w:rsidR="0096393B" w:rsidRPr="0096393B" w:rsidRDefault="0096393B" w:rsidP="0096393B">
            <w:pPr>
              <w:spacing w:before="60" w:after="60" w:line="260" w:lineRule="exact"/>
              <w:jc w:val="center"/>
              <w:rPr>
                <w:b/>
                <w:bCs/>
                <w:sz w:val="20"/>
                <w:szCs w:val="26"/>
              </w:rPr>
            </w:pPr>
            <w:r w:rsidRPr="0096393B">
              <w:rPr>
                <w:b/>
                <w:bCs/>
                <w:sz w:val="20"/>
                <w:szCs w:val="26"/>
                <w:rtl/>
                <w:lang w:bidi="ar-EG"/>
              </w:rPr>
              <w:t>الوصف</w:t>
            </w:r>
          </w:p>
        </w:tc>
      </w:tr>
      <w:tr w:rsidR="0096393B" w:rsidRPr="0096393B" w:rsidTr="0096393B">
        <w:trPr>
          <w:jc w:val="center"/>
        </w:trPr>
        <w:tc>
          <w:tcPr>
            <w:tcW w:w="1980" w:type="dxa"/>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eastAsia="en-US"/>
              </w:rPr>
            </w:pPr>
            <w:r w:rsidRPr="0096393B">
              <w:rPr>
                <w:rFonts w:cs="Times New Roman"/>
                <w:i/>
                <w:iCs/>
                <w:sz w:val="20"/>
                <w:szCs w:val="26"/>
                <w:lang w:eastAsia="en-US"/>
              </w:rPr>
              <w:t>d</w:t>
            </w:r>
          </w:p>
        </w:tc>
        <w:tc>
          <w:tcPr>
            <w:tcW w:w="1260" w:type="dxa"/>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eastAsia="en-US"/>
              </w:rPr>
            </w:pPr>
            <w:r w:rsidRPr="0096393B">
              <w:rPr>
                <w:rFonts w:cs="Times New Roman"/>
                <w:sz w:val="20"/>
                <w:szCs w:val="26"/>
                <w:lang w:eastAsia="en-US"/>
              </w:rPr>
              <w:t>km</w:t>
            </w:r>
          </w:p>
        </w:tc>
        <w:tc>
          <w:tcPr>
            <w:tcW w:w="6399" w:type="dxa"/>
            <w:vAlign w:val="center"/>
          </w:tcPr>
          <w:p w:rsidR="0096393B" w:rsidRPr="0096393B" w:rsidRDefault="0096393B" w:rsidP="0096393B">
            <w:pPr>
              <w:spacing w:before="60" w:after="60" w:line="260" w:lineRule="exact"/>
              <w:rPr>
                <w:sz w:val="20"/>
                <w:szCs w:val="26"/>
              </w:rPr>
            </w:pPr>
            <w:r w:rsidRPr="0096393B">
              <w:rPr>
                <w:sz w:val="20"/>
                <w:szCs w:val="26"/>
                <w:rtl/>
                <w:lang w:bidi="ar-EG"/>
              </w:rPr>
              <w:t>المسافة بين المحطتين</w:t>
            </w:r>
          </w:p>
        </w:tc>
      </w:tr>
      <w:tr w:rsidR="0096393B" w:rsidRPr="0096393B" w:rsidTr="0096393B">
        <w:trPr>
          <w:jc w:val="center"/>
        </w:trPr>
        <w:tc>
          <w:tcPr>
            <w:tcW w:w="1980" w:type="dxa"/>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eastAsia="en-US"/>
              </w:rPr>
            </w:pPr>
            <w:r w:rsidRPr="0096393B">
              <w:rPr>
                <w:rFonts w:cs="Times New Roman"/>
                <w:i/>
                <w:iCs/>
                <w:sz w:val="20"/>
                <w:szCs w:val="26"/>
                <w:lang w:eastAsia="en-US"/>
              </w:rPr>
              <w:t>f</w:t>
            </w:r>
          </w:p>
        </w:tc>
        <w:tc>
          <w:tcPr>
            <w:tcW w:w="1260" w:type="dxa"/>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eastAsia="en-US"/>
              </w:rPr>
            </w:pPr>
            <w:r w:rsidRPr="0096393B">
              <w:rPr>
                <w:rFonts w:cs="Times New Roman"/>
                <w:sz w:val="20"/>
                <w:szCs w:val="26"/>
                <w:lang w:eastAsia="en-US"/>
              </w:rPr>
              <w:t>GHz</w:t>
            </w:r>
          </w:p>
        </w:tc>
        <w:tc>
          <w:tcPr>
            <w:tcW w:w="6399" w:type="dxa"/>
            <w:vAlign w:val="center"/>
          </w:tcPr>
          <w:p w:rsidR="0096393B" w:rsidRPr="0096393B" w:rsidRDefault="0096393B" w:rsidP="0096393B">
            <w:pPr>
              <w:spacing w:before="60" w:after="60" w:line="260" w:lineRule="exact"/>
              <w:rPr>
                <w:sz w:val="20"/>
                <w:szCs w:val="26"/>
                <w:rtl/>
                <w:lang w:bidi="ar-EG"/>
              </w:rPr>
            </w:pPr>
            <w:r w:rsidRPr="0096393B">
              <w:rPr>
                <w:sz w:val="20"/>
                <w:szCs w:val="26"/>
                <w:rtl/>
                <w:lang w:bidi="ar-EG"/>
              </w:rPr>
              <w:t>التردد</w:t>
            </w:r>
          </w:p>
        </w:tc>
      </w:tr>
      <w:tr w:rsidR="0096393B" w:rsidRPr="0096393B" w:rsidTr="0096393B">
        <w:trPr>
          <w:jc w:val="center"/>
        </w:trPr>
        <w:tc>
          <w:tcPr>
            <w:tcW w:w="1980" w:type="dxa"/>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eastAsia="en-US"/>
              </w:rPr>
            </w:pPr>
            <w:r w:rsidRPr="0096393B">
              <w:rPr>
                <w:rFonts w:cs="Times New Roman"/>
                <w:i/>
                <w:iCs/>
                <w:sz w:val="20"/>
                <w:szCs w:val="26"/>
                <w:lang w:eastAsia="en-US"/>
              </w:rPr>
              <w:t>h</w:t>
            </w:r>
            <w:r w:rsidRPr="0096393B">
              <w:rPr>
                <w:rFonts w:cs="Times New Roman"/>
                <w:sz w:val="20"/>
                <w:szCs w:val="26"/>
                <w:vertAlign w:val="subscript"/>
                <w:lang w:eastAsia="en-US"/>
              </w:rPr>
              <w:t>1</w:t>
            </w:r>
            <w:r w:rsidRPr="0096393B">
              <w:rPr>
                <w:rFonts w:cs="Times New Roman"/>
                <w:i/>
                <w:iCs/>
                <w:sz w:val="20"/>
                <w:szCs w:val="26"/>
                <w:vertAlign w:val="subscript"/>
                <w:lang w:eastAsia="en-US"/>
              </w:rPr>
              <w:t>_loc</w:t>
            </w:r>
            <w:r w:rsidRPr="0096393B">
              <w:rPr>
                <w:rFonts w:cs="Times New Roman"/>
                <w:i/>
                <w:iCs/>
                <w:sz w:val="20"/>
                <w:szCs w:val="26"/>
                <w:lang w:eastAsia="en-US"/>
              </w:rPr>
              <w:t>, h</w:t>
            </w:r>
            <w:r w:rsidRPr="0096393B">
              <w:rPr>
                <w:rFonts w:cs="Times New Roman"/>
                <w:sz w:val="20"/>
                <w:szCs w:val="26"/>
                <w:vertAlign w:val="subscript"/>
                <w:lang w:eastAsia="en-US"/>
              </w:rPr>
              <w:t>2</w:t>
            </w:r>
            <w:r w:rsidRPr="0096393B">
              <w:rPr>
                <w:rFonts w:cs="Times New Roman"/>
                <w:i/>
                <w:iCs/>
                <w:sz w:val="20"/>
                <w:szCs w:val="26"/>
                <w:vertAlign w:val="subscript"/>
                <w:lang w:eastAsia="en-US"/>
              </w:rPr>
              <w:t>_loc</w:t>
            </w:r>
          </w:p>
        </w:tc>
        <w:tc>
          <w:tcPr>
            <w:tcW w:w="1260" w:type="dxa"/>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eastAsia="en-US"/>
              </w:rPr>
            </w:pPr>
            <w:r w:rsidRPr="0096393B">
              <w:rPr>
                <w:rFonts w:cs="Times New Roman"/>
                <w:sz w:val="20"/>
                <w:szCs w:val="26"/>
                <w:lang w:eastAsia="en-US"/>
              </w:rPr>
              <w:t>km</w:t>
            </w:r>
          </w:p>
        </w:tc>
        <w:tc>
          <w:tcPr>
            <w:tcW w:w="6399" w:type="dxa"/>
            <w:vAlign w:val="center"/>
          </w:tcPr>
          <w:p w:rsidR="0096393B" w:rsidRPr="0096393B" w:rsidRDefault="0096393B" w:rsidP="0096393B">
            <w:pPr>
              <w:spacing w:before="60" w:after="60" w:line="260" w:lineRule="exact"/>
              <w:rPr>
                <w:sz w:val="20"/>
                <w:szCs w:val="26"/>
                <w:rtl/>
                <w:lang w:bidi="ar-EG"/>
              </w:rPr>
            </w:pPr>
            <w:r w:rsidRPr="0096393B">
              <w:rPr>
                <w:sz w:val="20"/>
                <w:szCs w:val="26"/>
                <w:rtl/>
                <w:lang w:bidi="ar-EG"/>
              </w:rPr>
              <w:t xml:space="preserve">ارتفاع المحطة </w:t>
            </w:r>
            <w:r w:rsidRPr="0096393B">
              <w:rPr>
                <w:sz w:val="20"/>
                <w:szCs w:val="26"/>
              </w:rPr>
              <w:t>1</w:t>
            </w:r>
            <w:r w:rsidRPr="0096393B">
              <w:rPr>
                <w:sz w:val="20"/>
                <w:szCs w:val="26"/>
                <w:rtl/>
                <w:lang w:bidi="ar-EG"/>
              </w:rPr>
              <w:t xml:space="preserve"> وارتفاع المحطة </w:t>
            </w:r>
            <w:r w:rsidRPr="0096393B">
              <w:rPr>
                <w:sz w:val="20"/>
                <w:szCs w:val="26"/>
              </w:rPr>
              <w:t>2</w:t>
            </w:r>
            <w:r w:rsidRPr="0096393B">
              <w:rPr>
                <w:sz w:val="20"/>
                <w:szCs w:val="26"/>
                <w:rtl/>
                <w:lang w:bidi="ar-EG"/>
              </w:rPr>
              <w:t xml:space="preserve"> فوق السوية المتوسطة لسطح البحر (قيم محلية)</w:t>
            </w:r>
          </w:p>
        </w:tc>
      </w:tr>
      <w:tr w:rsidR="0096393B" w:rsidRPr="0096393B" w:rsidTr="0096393B">
        <w:trPr>
          <w:jc w:val="center"/>
        </w:trPr>
        <w:tc>
          <w:tcPr>
            <w:tcW w:w="1980" w:type="dxa"/>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val="fr-FR" w:eastAsia="en-US"/>
              </w:rPr>
            </w:pPr>
            <w:r w:rsidRPr="0096393B">
              <w:rPr>
                <w:rFonts w:cs="Times New Roman"/>
                <w:i/>
                <w:iCs/>
                <w:sz w:val="20"/>
                <w:szCs w:val="26"/>
                <w:lang w:val="fr-FR" w:eastAsia="en-US"/>
              </w:rPr>
              <w:t>G</w:t>
            </w:r>
            <w:r w:rsidRPr="0096393B">
              <w:rPr>
                <w:rFonts w:cs="Times New Roman"/>
                <w:i/>
                <w:iCs/>
                <w:sz w:val="20"/>
                <w:szCs w:val="26"/>
                <w:vertAlign w:val="subscript"/>
                <w:lang w:val="fr-FR" w:eastAsia="en-US"/>
              </w:rPr>
              <w:t>max-</w:t>
            </w:r>
            <w:r w:rsidRPr="0096393B">
              <w:rPr>
                <w:rFonts w:cs="Times New Roman"/>
                <w:sz w:val="20"/>
                <w:szCs w:val="26"/>
                <w:vertAlign w:val="subscript"/>
                <w:lang w:val="fr-FR" w:eastAsia="en-US"/>
              </w:rPr>
              <w:t>1</w:t>
            </w:r>
            <w:r w:rsidRPr="0096393B">
              <w:rPr>
                <w:rFonts w:cs="Times New Roman"/>
                <w:i/>
                <w:iCs/>
                <w:sz w:val="20"/>
                <w:szCs w:val="26"/>
                <w:lang w:val="fr-FR" w:eastAsia="en-US"/>
              </w:rPr>
              <w:t>, G</w:t>
            </w:r>
            <w:r w:rsidRPr="0096393B">
              <w:rPr>
                <w:rFonts w:cs="Times New Roman"/>
                <w:i/>
                <w:iCs/>
                <w:sz w:val="20"/>
                <w:szCs w:val="26"/>
                <w:vertAlign w:val="subscript"/>
                <w:lang w:val="fr-FR" w:eastAsia="en-US"/>
              </w:rPr>
              <w:t>max-</w:t>
            </w:r>
            <w:r w:rsidRPr="0096393B">
              <w:rPr>
                <w:rFonts w:cs="Times New Roman"/>
                <w:sz w:val="20"/>
                <w:szCs w:val="26"/>
                <w:vertAlign w:val="subscript"/>
                <w:lang w:val="fr-FR" w:eastAsia="en-US"/>
              </w:rPr>
              <w:t>2</w:t>
            </w:r>
          </w:p>
        </w:tc>
        <w:tc>
          <w:tcPr>
            <w:tcW w:w="1260" w:type="dxa"/>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val="fr-FR" w:eastAsia="en-US"/>
              </w:rPr>
            </w:pPr>
            <w:r w:rsidRPr="0096393B">
              <w:rPr>
                <w:rFonts w:cs="Times New Roman"/>
                <w:sz w:val="20"/>
                <w:szCs w:val="26"/>
                <w:lang w:val="fr-FR" w:eastAsia="en-US"/>
              </w:rPr>
              <w:t>dB</w:t>
            </w:r>
          </w:p>
        </w:tc>
        <w:tc>
          <w:tcPr>
            <w:tcW w:w="6399" w:type="dxa"/>
            <w:vAlign w:val="center"/>
          </w:tcPr>
          <w:p w:rsidR="0096393B" w:rsidRPr="0096393B" w:rsidRDefault="0096393B" w:rsidP="0096393B">
            <w:pPr>
              <w:spacing w:before="60" w:after="60" w:line="260" w:lineRule="exact"/>
              <w:rPr>
                <w:sz w:val="20"/>
                <w:szCs w:val="26"/>
              </w:rPr>
            </w:pPr>
            <w:r w:rsidRPr="0096393B">
              <w:rPr>
                <w:sz w:val="20"/>
                <w:szCs w:val="26"/>
                <w:rtl/>
                <w:lang w:bidi="ar-EG"/>
              </w:rPr>
              <w:t>أقصى كسب لكل هوائي</w:t>
            </w:r>
          </w:p>
        </w:tc>
      </w:tr>
      <w:tr w:rsidR="0096393B" w:rsidRPr="0096393B" w:rsidTr="0096393B">
        <w:trPr>
          <w:jc w:val="center"/>
        </w:trPr>
        <w:tc>
          <w:tcPr>
            <w:tcW w:w="1980" w:type="dxa"/>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eastAsia="en-US"/>
              </w:rPr>
            </w:pPr>
            <w:r w:rsidRPr="0096393B">
              <w:rPr>
                <w:rFonts w:cs="Times New Roman"/>
                <w:i/>
                <w:iCs/>
                <w:sz w:val="20"/>
                <w:szCs w:val="26"/>
                <w:lang w:eastAsia="en-US"/>
              </w:rPr>
              <w:t>h</w:t>
            </w:r>
            <w:r w:rsidRPr="0096393B">
              <w:rPr>
                <w:rFonts w:cs="Times New Roman"/>
                <w:i/>
                <w:iCs/>
                <w:sz w:val="20"/>
                <w:szCs w:val="26"/>
                <w:vertAlign w:val="subscript"/>
                <w:lang w:eastAsia="en-US"/>
              </w:rPr>
              <w:t>R</w:t>
            </w:r>
            <w:r w:rsidRPr="0096393B">
              <w:rPr>
                <w:rFonts w:cs="Times New Roman"/>
                <w:sz w:val="20"/>
                <w:szCs w:val="26"/>
                <w:lang w:eastAsia="en-US"/>
              </w:rPr>
              <w:t>(</w:t>
            </w:r>
            <w:r w:rsidRPr="0096393B">
              <w:rPr>
                <w:rFonts w:cs="Times New Roman"/>
                <w:i/>
                <w:iCs/>
                <w:sz w:val="20"/>
                <w:szCs w:val="26"/>
                <w:lang w:eastAsia="en-US"/>
              </w:rPr>
              <w:t>p</w:t>
            </w:r>
            <w:r w:rsidRPr="0096393B">
              <w:rPr>
                <w:rFonts w:cs="Times New Roman"/>
                <w:i/>
                <w:iCs/>
                <w:sz w:val="20"/>
                <w:szCs w:val="26"/>
                <w:vertAlign w:val="subscript"/>
                <w:lang w:eastAsia="en-US"/>
              </w:rPr>
              <w:t>h</w:t>
            </w:r>
            <w:r w:rsidRPr="0096393B">
              <w:rPr>
                <w:rFonts w:cs="Times New Roman"/>
                <w:sz w:val="20"/>
                <w:szCs w:val="26"/>
                <w:lang w:eastAsia="en-US"/>
              </w:rPr>
              <w:t>)</w:t>
            </w:r>
          </w:p>
        </w:tc>
        <w:tc>
          <w:tcPr>
            <w:tcW w:w="1260" w:type="dxa"/>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rtl/>
                <w:lang w:eastAsia="en-US" w:bidi="ar-SY"/>
              </w:rPr>
            </w:pPr>
            <w:r w:rsidRPr="0096393B">
              <w:rPr>
                <w:rFonts w:cs="Times New Roman"/>
                <w:sz w:val="20"/>
                <w:szCs w:val="26"/>
                <w:lang w:eastAsia="en-US"/>
              </w:rPr>
              <w:t>km</w:t>
            </w:r>
          </w:p>
        </w:tc>
        <w:tc>
          <w:tcPr>
            <w:tcW w:w="6399" w:type="dxa"/>
            <w:vAlign w:val="center"/>
          </w:tcPr>
          <w:p w:rsidR="0096393B" w:rsidRPr="0096393B" w:rsidRDefault="0096393B" w:rsidP="0096393B">
            <w:pPr>
              <w:spacing w:before="60" w:after="60" w:line="260" w:lineRule="exact"/>
              <w:rPr>
                <w:sz w:val="20"/>
                <w:szCs w:val="26"/>
              </w:rPr>
            </w:pPr>
            <w:r w:rsidRPr="0096393B">
              <w:rPr>
                <w:sz w:val="20"/>
                <w:szCs w:val="26"/>
                <w:rtl/>
                <w:lang w:bidi="ar-EG"/>
              </w:rPr>
              <w:t>التوزيع التراكمي لارتفاع المطر الذي تم تجاوزه ويُعبر عنه في شكل نسبة مئوية من الوقت </w:t>
            </w:r>
            <w:r w:rsidRPr="0096393B">
              <w:rPr>
                <w:i/>
                <w:iCs/>
                <w:sz w:val="20"/>
                <w:szCs w:val="26"/>
              </w:rPr>
              <w:t>p</w:t>
            </w:r>
            <w:r w:rsidRPr="0096393B">
              <w:rPr>
                <w:i/>
                <w:iCs/>
                <w:sz w:val="20"/>
                <w:szCs w:val="26"/>
                <w:vertAlign w:val="subscript"/>
              </w:rPr>
              <w:t>h</w:t>
            </w:r>
            <w:r w:rsidRPr="0096393B">
              <w:rPr>
                <w:sz w:val="20"/>
                <w:szCs w:val="26"/>
                <w:rtl/>
                <w:lang w:bidi="ar-EG"/>
              </w:rPr>
              <w:t xml:space="preserve">. (راجع الملاحظة </w:t>
            </w:r>
            <w:r w:rsidRPr="0096393B">
              <w:rPr>
                <w:sz w:val="20"/>
                <w:szCs w:val="26"/>
              </w:rPr>
              <w:t>(1</w:t>
            </w:r>
          </w:p>
        </w:tc>
      </w:tr>
      <w:tr w:rsidR="0096393B" w:rsidRPr="0096393B" w:rsidTr="0096393B">
        <w:trPr>
          <w:jc w:val="center"/>
        </w:trPr>
        <w:tc>
          <w:tcPr>
            <w:tcW w:w="1980" w:type="dxa"/>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eastAsia="en-US"/>
              </w:rPr>
            </w:pPr>
            <w:r w:rsidRPr="0096393B">
              <w:rPr>
                <w:rFonts w:cs="Times New Roman"/>
                <w:i/>
                <w:iCs/>
                <w:sz w:val="20"/>
                <w:szCs w:val="26"/>
                <w:lang w:eastAsia="en-US"/>
              </w:rPr>
              <w:t>M</w:t>
            </w:r>
          </w:p>
        </w:tc>
        <w:tc>
          <w:tcPr>
            <w:tcW w:w="1260" w:type="dxa"/>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eastAsia="en-US"/>
              </w:rPr>
            </w:pPr>
            <w:r w:rsidRPr="0096393B">
              <w:rPr>
                <w:rFonts w:cs="Times New Roman"/>
                <w:sz w:val="20"/>
                <w:szCs w:val="26"/>
                <w:lang w:eastAsia="en-US"/>
              </w:rPr>
              <w:t>dB</w:t>
            </w:r>
          </w:p>
        </w:tc>
        <w:tc>
          <w:tcPr>
            <w:tcW w:w="6399" w:type="dxa"/>
            <w:vAlign w:val="center"/>
          </w:tcPr>
          <w:p w:rsidR="0096393B" w:rsidRPr="0096393B" w:rsidRDefault="0096393B" w:rsidP="0096393B">
            <w:pPr>
              <w:spacing w:before="60" w:after="60" w:line="260" w:lineRule="exact"/>
              <w:rPr>
                <w:sz w:val="20"/>
                <w:szCs w:val="26"/>
              </w:rPr>
            </w:pPr>
            <w:r w:rsidRPr="0096393B">
              <w:rPr>
                <w:sz w:val="20"/>
                <w:szCs w:val="26"/>
                <w:rtl/>
                <w:lang w:bidi="ar-EG"/>
              </w:rPr>
              <w:t>عدم مواءمة الاستقطاب بين الأنظمة</w:t>
            </w:r>
          </w:p>
        </w:tc>
      </w:tr>
      <w:tr w:rsidR="0096393B" w:rsidRPr="0096393B" w:rsidTr="0096393B">
        <w:trPr>
          <w:jc w:val="center"/>
        </w:trPr>
        <w:tc>
          <w:tcPr>
            <w:tcW w:w="1980" w:type="dxa"/>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val="fr-FR" w:eastAsia="en-US"/>
              </w:rPr>
            </w:pPr>
            <w:r w:rsidRPr="0096393B">
              <w:rPr>
                <w:rFonts w:cs="Times New Roman"/>
                <w:i/>
                <w:iCs/>
                <w:sz w:val="20"/>
                <w:szCs w:val="26"/>
                <w:lang w:val="fr-FR" w:eastAsia="en-US"/>
              </w:rPr>
              <w:t>P</w:t>
            </w:r>
          </w:p>
        </w:tc>
        <w:tc>
          <w:tcPr>
            <w:tcW w:w="1260" w:type="dxa"/>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val="fr-FR" w:eastAsia="en-US"/>
              </w:rPr>
            </w:pPr>
            <w:r w:rsidRPr="0096393B">
              <w:rPr>
                <w:rFonts w:cs="Times New Roman"/>
                <w:sz w:val="20"/>
                <w:szCs w:val="26"/>
                <w:lang w:val="fr-FR" w:eastAsia="en-US"/>
              </w:rPr>
              <w:t>hPa</w:t>
            </w:r>
          </w:p>
        </w:tc>
        <w:tc>
          <w:tcPr>
            <w:tcW w:w="6399" w:type="dxa"/>
            <w:vAlign w:val="center"/>
          </w:tcPr>
          <w:p w:rsidR="0096393B" w:rsidRPr="0096393B" w:rsidRDefault="0096393B" w:rsidP="0096393B">
            <w:pPr>
              <w:spacing w:before="60" w:after="60" w:line="260" w:lineRule="exact"/>
              <w:rPr>
                <w:sz w:val="20"/>
                <w:szCs w:val="26"/>
              </w:rPr>
            </w:pPr>
            <w:r w:rsidRPr="0096393B">
              <w:rPr>
                <w:sz w:val="20"/>
                <w:szCs w:val="26"/>
                <w:rtl/>
                <w:lang w:bidi="ar-EG"/>
              </w:rPr>
              <w:t xml:space="preserve">الضغط عند السطح (القيمة المفترضة </w:t>
            </w:r>
            <w:r w:rsidRPr="0096393B">
              <w:rPr>
                <w:sz w:val="20"/>
                <w:szCs w:val="26"/>
              </w:rPr>
              <w:t>(hPa 1013,25</w:t>
            </w:r>
          </w:p>
        </w:tc>
      </w:tr>
      <w:tr w:rsidR="0096393B" w:rsidRPr="0096393B" w:rsidTr="0096393B">
        <w:trPr>
          <w:jc w:val="center"/>
        </w:trPr>
        <w:tc>
          <w:tcPr>
            <w:tcW w:w="1980" w:type="dxa"/>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val="fr-FR" w:eastAsia="en-US"/>
              </w:rPr>
            </w:pPr>
            <w:r w:rsidRPr="0096393B">
              <w:rPr>
                <w:rFonts w:cs="Times New Roman"/>
                <w:i/>
                <w:iCs/>
                <w:sz w:val="20"/>
                <w:szCs w:val="26"/>
                <w:lang w:val="fr-FR" w:eastAsia="en-US"/>
              </w:rPr>
              <w:t>R</w:t>
            </w:r>
            <w:r w:rsidRPr="0096393B">
              <w:rPr>
                <w:rFonts w:cs="Times New Roman"/>
                <w:sz w:val="20"/>
                <w:szCs w:val="26"/>
                <w:lang w:val="fr-FR" w:eastAsia="en-US"/>
              </w:rPr>
              <w:t>(</w:t>
            </w:r>
            <w:r w:rsidRPr="0096393B">
              <w:rPr>
                <w:rFonts w:cs="Times New Roman"/>
                <w:i/>
                <w:iCs/>
                <w:sz w:val="20"/>
                <w:szCs w:val="26"/>
                <w:lang w:val="fr-FR" w:eastAsia="en-US"/>
              </w:rPr>
              <w:t>p</w:t>
            </w:r>
            <w:r w:rsidRPr="0096393B">
              <w:rPr>
                <w:rFonts w:cs="Times New Roman"/>
                <w:i/>
                <w:iCs/>
                <w:sz w:val="20"/>
                <w:szCs w:val="26"/>
                <w:vertAlign w:val="subscript"/>
                <w:lang w:val="fr-FR" w:eastAsia="en-US"/>
              </w:rPr>
              <w:t>R</w:t>
            </w:r>
            <w:r w:rsidRPr="0096393B">
              <w:rPr>
                <w:rFonts w:cs="Times New Roman"/>
                <w:sz w:val="20"/>
                <w:szCs w:val="26"/>
                <w:lang w:val="fr-FR" w:eastAsia="en-US"/>
              </w:rPr>
              <w:t>)</w:t>
            </w:r>
          </w:p>
        </w:tc>
        <w:tc>
          <w:tcPr>
            <w:tcW w:w="1260" w:type="dxa"/>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eastAsia="en-US"/>
              </w:rPr>
            </w:pPr>
            <w:r w:rsidRPr="0096393B">
              <w:rPr>
                <w:rFonts w:cs="Times New Roman"/>
                <w:sz w:val="20"/>
                <w:szCs w:val="26"/>
                <w:lang w:eastAsia="en-US"/>
              </w:rPr>
              <w:t>mm/h</w:t>
            </w:r>
          </w:p>
        </w:tc>
        <w:tc>
          <w:tcPr>
            <w:tcW w:w="6399" w:type="dxa"/>
            <w:vAlign w:val="center"/>
          </w:tcPr>
          <w:p w:rsidR="0096393B" w:rsidRPr="0096393B" w:rsidRDefault="0096393B" w:rsidP="0096393B">
            <w:pPr>
              <w:spacing w:before="60" w:after="60" w:line="260" w:lineRule="exact"/>
              <w:rPr>
                <w:spacing w:val="-4"/>
                <w:sz w:val="20"/>
                <w:szCs w:val="26"/>
                <w:rtl/>
                <w:lang w:bidi="ar-EG"/>
              </w:rPr>
            </w:pPr>
            <w:r w:rsidRPr="0096393B">
              <w:rPr>
                <w:spacing w:val="-4"/>
                <w:sz w:val="20"/>
                <w:szCs w:val="26"/>
                <w:rtl/>
                <w:lang w:bidi="ar-EG"/>
              </w:rPr>
              <w:t xml:space="preserve">التوزيع التراكمي لنسبة هطول المطر التي تم تجاوزها ويعبر عنها في شكل نسبة مئوية من الوقت </w:t>
            </w:r>
            <w:r w:rsidRPr="0096393B">
              <w:rPr>
                <w:i/>
                <w:iCs/>
                <w:spacing w:val="-4"/>
                <w:sz w:val="20"/>
                <w:szCs w:val="26"/>
              </w:rPr>
              <w:t>p</w:t>
            </w:r>
            <w:r w:rsidRPr="0096393B">
              <w:rPr>
                <w:i/>
                <w:iCs/>
                <w:spacing w:val="-4"/>
                <w:sz w:val="20"/>
                <w:szCs w:val="26"/>
                <w:vertAlign w:val="subscript"/>
              </w:rPr>
              <w:t>R</w:t>
            </w:r>
            <w:r w:rsidRPr="0096393B">
              <w:rPr>
                <w:spacing w:val="-4"/>
                <w:sz w:val="20"/>
                <w:szCs w:val="26"/>
                <w:rtl/>
                <w:lang w:bidi="ar-EG"/>
              </w:rPr>
              <w:t>.</w:t>
            </w:r>
          </w:p>
        </w:tc>
      </w:tr>
      <w:tr w:rsidR="0096393B" w:rsidRPr="0096393B" w:rsidTr="0096393B">
        <w:trPr>
          <w:jc w:val="center"/>
        </w:trPr>
        <w:tc>
          <w:tcPr>
            <w:tcW w:w="1980" w:type="dxa"/>
            <w:tcBorders>
              <w:bottom w:val="single" w:sz="4" w:space="0" w:color="auto"/>
            </w:tcBorders>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val="fr-FR" w:eastAsia="en-US"/>
              </w:rPr>
            </w:pPr>
            <w:r w:rsidRPr="0096393B">
              <w:rPr>
                <w:rFonts w:cs="Times New Roman"/>
                <w:i/>
                <w:iCs/>
                <w:sz w:val="20"/>
                <w:szCs w:val="26"/>
                <w:lang w:val="fr-FR" w:eastAsia="en-US"/>
              </w:rPr>
              <w:t>T</w:t>
            </w:r>
          </w:p>
        </w:tc>
        <w:tc>
          <w:tcPr>
            <w:tcW w:w="1260" w:type="dxa"/>
            <w:tcBorders>
              <w:bottom w:val="single" w:sz="4" w:space="0" w:color="auto"/>
            </w:tcBorders>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val="fr-FR" w:eastAsia="en-US"/>
              </w:rPr>
            </w:pPr>
            <w:r w:rsidRPr="0096393B">
              <w:rPr>
                <w:rFonts w:cs="Times New Roman"/>
                <w:sz w:val="20"/>
                <w:szCs w:val="26"/>
                <w:lang w:val="fr-FR" w:eastAsia="en-US"/>
              </w:rPr>
              <w:sym w:font="Symbol" w:char="F0B0"/>
            </w:r>
            <w:r w:rsidRPr="0096393B">
              <w:rPr>
                <w:rFonts w:cs="Times New Roman"/>
                <w:sz w:val="20"/>
                <w:szCs w:val="26"/>
                <w:lang w:val="fr-FR" w:eastAsia="en-US"/>
              </w:rPr>
              <w:t>C</w:t>
            </w:r>
          </w:p>
        </w:tc>
        <w:tc>
          <w:tcPr>
            <w:tcW w:w="6399" w:type="dxa"/>
            <w:tcBorders>
              <w:bottom w:val="single" w:sz="4" w:space="0" w:color="auto"/>
            </w:tcBorders>
            <w:vAlign w:val="center"/>
          </w:tcPr>
          <w:p w:rsidR="0096393B" w:rsidRPr="0096393B" w:rsidRDefault="0096393B" w:rsidP="0096393B">
            <w:pPr>
              <w:spacing w:before="60" w:after="60" w:line="260" w:lineRule="exact"/>
              <w:rPr>
                <w:sz w:val="20"/>
                <w:szCs w:val="26"/>
              </w:rPr>
            </w:pPr>
            <w:r w:rsidRPr="0096393B">
              <w:rPr>
                <w:sz w:val="20"/>
                <w:szCs w:val="26"/>
                <w:rtl/>
                <w:lang w:bidi="ar-EG"/>
              </w:rPr>
              <w:t xml:space="preserve">درجة الحرارة عند السطح (القيمة المفترضة </w:t>
            </w:r>
            <w:r w:rsidRPr="0096393B">
              <w:rPr>
                <w:sz w:val="20"/>
                <w:szCs w:val="26"/>
              </w:rPr>
              <w:t>(C</w:t>
            </w:r>
            <w:r w:rsidRPr="0096393B">
              <w:rPr>
                <w:sz w:val="20"/>
                <w:szCs w:val="26"/>
              </w:rPr>
              <w:sym w:font="Symbol" w:char="F0B0"/>
            </w:r>
            <w:r w:rsidRPr="0096393B">
              <w:rPr>
                <w:sz w:val="20"/>
                <w:szCs w:val="26"/>
              </w:rPr>
              <w:t>15</w:t>
            </w:r>
          </w:p>
        </w:tc>
      </w:tr>
      <w:tr w:rsidR="0096393B" w:rsidRPr="0096393B" w:rsidTr="0096393B">
        <w:trPr>
          <w:jc w:val="center"/>
        </w:trPr>
        <w:tc>
          <w:tcPr>
            <w:tcW w:w="1980" w:type="dxa"/>
            <w:tcBorders>
              <w:bottom w:val="single" w:sz="4" w:space="0" w:color="auto"/>
            </w:tcBorders>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eastAsia="en-US"/>
              </w:rPr>
            </w:pPr>
            <w:r w:rsidRPr="0096393B">
              <w:rPr>
                <w:rFonts w:cs="Times New Roman"/>
                <w:sz w:val="20"/>
                <w:szCs w:val="26"/>
                <w:lang w:val="fr-FR" w:eastAsia="en-US"/>
              </w:rPr>
              <w:sym w:font="Symbol" w:char="F061"/>
            </w:r>
            <w:r w:rsidRPr="0096393B">
              <w:rPr>
                <w:rFonts w:cs="Times New Roman"/>
                <w:sz w:val="20"/>
                <w:szCs w:val="26"/>
                <w:vertAlign w:val="subscript"/>
                <w:lang w:eastAsia="en-US"/>
              </w:rPr>
              <w:t>1</w:t>
            </w:r>
            <w:r w:rsidRPr="0096393B">
              <w:rPr>
                <w:rFonts w:cs="Times New Roman"/>
                <w:i/>
                <w:iCs/>
                <w:sz w:val="20"/>
                <w:szCs w:val="26"/>
                <w:vertAlign w:val="subscript"/>
                <w:lang w:eastAsia="en-US"/>
              </w:rPr>
              <w:t>_loc</w:t>
            </w:r>
            <w:r w:rsidRPr="0096393B">
              <w:rPr>
                <w:rFonts w:cs="Times New Roman"/>
                <w:i/>
                <w:iCs/>
                <w:sz w:val="20"/>
                <w:szCs w:val="26"/>
                <w:lang w:eastAsia="en-US"/>
              </w:rPr>
              <w:t xml:space="preserve">, </w:t>
            </w:r>
            <w:r w:rsidRPr="0096393B">
              <w:rPr>
                <w:rFonts w:cs="Times New Roman"/>
                <w:sz w:val="20"/>
                <w:szCs w:val="26"/>
                <w:lang w:val="fr-FR" w:eastAsia="en-US"/>
              </w:rPr>
              <w:sym w:font="Symbol" w:char="F061"/>
            </w:r>
            <w:r w:rsidRPr="0096393B">
              <w:rPr>
                <w:rFonts w:cs="Times New Roman"/>
                <w:sz w:val="20"/>
                <w:szCs w:val="26"/>
                <w:vertAlign w:val="subscript"/>
                <w:lang w:eastAsia="en-US"/>
              </w:rPr>
              <w:t>2</w:t>
            </w:r>
            <w:r w:rsidRPr="0096393B">
              <w:rPr>
                <w:rFonts w:cs="Times New Roman"/>
                <w:i/>
                <w:iCs/>
                <w:sz w:val="20"/>
                <w:szCs w:val="26"/>
                <w:vertAlign w:val="subscript"/>
                <w:lang w:eastAsia="en-US"/>
              </w:rPr>
              <w:t>_loc</w:t>
            </w:r>
          </w:p>
        </w:tc>
        <w:tc>
          <w:tcPr>
            <w:tcW w:w="1260" w:type="dxa"/>
            <w:tcBorders>
              <w:bottom w:val="single" w:sz="4" w:space="0" w:color="auto"/>
            </w:tcBorders>
            <w:vAlign w:val="center"/>
          </w:tcPr>
          <w:p w:rsidR="0096393B" w:rsidRPr="0096393B" w:rsidRDefault="0096393B" w:rsidP="009639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eastAsia="en-US"/>
              </w:rPr>
            </w:pPr>
            <w:r w:rsidRPr="0096393B">
              <w:rPr>
                <w:rFonts w:cs="Times New Roman"/>
                <w:sz w:val="20"/>
                <w:szCs w:val="26"/>
                <w:lang w:eastAsia="en-US"/>
              </w:rPr>
              <w:t>rad</w:t>
            </w:r>
          </w:p>
        </w:tc>
        <w:tc>
          <w:tcPr>
            <w:tcW w:w="6399" w:type="dxa"/>
            <w:tcBorders>
              <w:bottom w:val="single" w:sz="4" w:space="0" w:color="auto"/>
            </w:tcBorders>
            <w:vAlign w:val="center"/>
          </w:tcPr>
          <w:p w:rsidR="0096393B" w:rsidRPr="0096393B" w:rsidRDefault="0096393B" w:rsidP="0096393B">
            <w:pPr>
              <w:spacing w:before="60" w:after="60" w:line="260" w:lineRule="exact"/>
              <w:rPr>
                <w:sz w:val="20"/>
                <w:szCs w:val="26"/>
                <w:rtl/>
                <w:lang w:bidi="ar-EG"/>
              </w:rPr>
            </w:pPr>
            <w:r w:rsidRPr="0096393B">
              <w:rPr>
                <w:sz w:val="20"/>
                <w:szCs w:val="26"/>
                <w:rtl/>
                <w:lang w:bidi="ar-EG"/>
              </w:rPr>
              <w:t>التقويم الزاوي المحلي للمحطة</w:t>
            </w:r>
            <w:r>
              <w:rPr>
                <w:rFonts w:hint="cs"/>
                <w:sz w:val="20"/>
                <w:szCs w:val="26"/>
                <w:rtl/>
                <w:lang w:bidi="ar-EG"/>
              </w:rPr>
              <w:t> </w:t>
            </w:r>
            <w:r w:rsidRPr="0096393B">
              <w:rPr>
                <w:sz w:val="20"/>
                <w:szCs w:val="26"/>
              </w:rPr>
              <w:t>1</w:t>
            </w:r>
            <w:r w:rsidRPr="0096393B">
              <w:rPr>
                <w:sz w:val="20"/>
                <w:szCs w:val="26"/>
                <w:rtl/>
                <w:lang w:bidi="ar-EG"/>
              </w:rPr>
              <w:t xml:space="preserve"> بالنسبة إلى المحطة</w:t>
            </w:r>
            <w:r>
              <w:rPr>
                <w:rFonts w:hint="cs"/>
                <w:sz w:val="20"/>
                <w:szCs w:val="26"/>
                <w:rtl/>
                <w:lang w:bidi="ar-EG"/>
              </w:rPr>
              <w:t> </w:t>
            </w:r>
            <w:r w:rsidRPr="0096393B">
              <w:rPr>
                <w:sz w:val="20"/>
                <w:szCs w:val="26"/>
              </w:rPr>
              <w:t>2</w:t>
            </w:r>
            <w:r w:rsidRPr="0096393B">
              <w:rPr>
                <w:sz w:val="20"/>
                <w:szCs w:val="26"/>
                <w:rtl/>
                <w:lang w:bidi="ar-EG"/>
              </w:rPr>
              <w:t xml:space="preserve"> والارتفاع المحلي للمحطة </w:t>
            </w:r>
            <w:r w:rsidRPr="0096393B">
              <w:rPr>
                <w:sz w:val="20"/>
                <w:szCs w:val="26"/>
              </w:rPr>
              <w:t>2</w:t>
            </w:r>
            <w:r w:rsidRPr="0096393B">
              <w:rPr>
                <w:sz w:val="20"/>
                <w:szCs w:val="26"/>
                <w:rtl/>
                <w:lang w:bidi="ar-EG"/>
              </w:rPr>
              <w:t xml:space="preserve"> بالنسبة إلى المحطة</w:t>
            </w:r>
            <w:r>
              <w:rPr>
                <w:rFonts w:hint="cs"/>
                <w:sz w:val="20"/>
                <w:szCs w:val="26"/>
                <w:rtl/>
                <w:lang w:bidi="ar-EG"/>
              </w:rPr>
              <w:t> </w:t>
            </w:r>
            <w:r w:rsidRPr="0096393B">
              <w:rPr>
                <w:sz w:val="20"/>
                <w:szCs w:val="26"/>
              </w:rPr>
              <w:t>1</w:t>
            </w:r>
            <w:r w:rsidRPr="0096393B">
              <w:rPr>
                <w:sz w:val="20"/>
                <w:szCs w:val="26"/>
                <w:rtl/>
                <w:lang w:bidi="ar-EG"/>
              </w:rPr>
              <w:t>، في اتجاه عقارب الساعة</w:t>
            </w:r>
          </w:p>
        </w:tc>
      </w:tr>
      <w:tr w:rsidR="0096393B" w:rsidRPr="0096393B" w:rsidTr="0096393B">
        <w:trPr>
          <w:jc w:val="center"/>
        </w:trPr>
        <w:tc>
          <w:tcPr>
            <w:tcW w:w="1980" w:type="dxa"/>
            <w:vAlign w:val="center"/>
          </w:tcPr>
          <w:p w:rsidR="0096393B" w:rsidRPr="0096393B" w:rsidRDefault="0096393B" w:rsidP="0096393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i/>
                <w:iCs/>
                <w:sz w:val="20"/>
                <w:szCs w:val="26"/>
                <w:lang w:eastAsia="en-US"/>
              </w:rPr>
            </w:pPr>
            <w:r w:rsidRPr="0096393B">
              <w:rPr>
                <w:rFonts w:cs="Times New Roman"/>
                <w:sz w:val="20"/>
                <w:szCs w:val="26"/>
                <w:lang w:val="fr-FR" w:eastAsia="en-US"/>
              </w:rPr>
              <w:sym w:font="Symbol" w:char="F065"/>
            </w:r>
            <w:r w:rsidRPr="0096393B">
              <w:rPr>
                <w:rFonts w:cs="Times New Roman"/>
                <w:i/>
                <w:iCs/>
                <w:sz w:val="20"/>
                <w:szCs w:val="26"/>
                <w:vertAlign w:val="subscript"/>
                <w:lang w:eastAsia="en-US"/>
              </w:rPr>
              <w:t>H</w:t>
            </w:r>
            <w:r w:rsidRPr="0096393B">
              <w:rPr>
                <w:rFonts w:cs="Times New Roman"/>
                <w:sz w:val="20"/>
                <w:szCs w:val="26"/>
                <w:vertAlign w:val="subscript"/>
                <w:lang w:eastAsia="en-US"/>
              </w:rPr>
              <w:t>1</w:t>
            </w:r>
            <w:r w:rsidRPr="0096393B">
              <w:rPr>
                <w:rFonts w:cs="Times New Roman"/>
                <w:i/>
                <w:iCs/>
                <w:sz w:val="20"/>
                <w:szCs w:val="26"/>
                <w:vertAlign w:val="subscript"/>
                <w:lang w:eastAsia="en-US"/>
              </w:rPr>
              <w:t>_loc</w:t>
            </w:r>
            <w:r w:rsidRPr="0096393B">
              <w:rPr>
                <w:rFonts w:cs="Times New Roman"/>
                <w:i/>
                <w:iCs/>
                <w:sz w:val="20"/>
                <w:szCs w:val="26"/>
                <w:lang w:eastAsia="en-US"/>
              </w:rPr>
              <w:t xml:space="preserve">, </w:t>
            </w:r>
            <w:r w:rsidRPr="0096393B">
              <w:rPr>
                <w:rFonts w:cs="Times New Roman"/>
                <w:sz w:val="20"/>
                <w:szCs w:val="26"/>
                <w:lang w:val="fr-FR" w:eastAsia="en-US"/>
              </w:rPr>
              <w:sym w:font="Symbol" w:char="F065"/>
            </w:r>
            <w:r w:rsidRPr="0096393B">
              <w:rPr>
                <w:rFonts w:cs="Times New Roman"/>
                <w:i/>
                <w:iCs/>
                <w:sz w:val="20"/>
                <w:szCs w:val="26"/>
                <w:vertAlign w:val="subscript"/>
                <w:lang w:eastAsia="en-US"/>
              </w:rPr>
              <w:t>H</w:t>
            </w:r>
            <w:r w:rsidRPr="0096393B">
              <w:rPr>
                <w:rFonts w:cs="Times New Roman"/>
                <w:sz w:val="20"/>
                <w:szCs w:val="26"/>
                <w:vertAlign w:val="subscript"/>
                <w:lang w:eastAsia="en-US"/>
              </w:rPr>
              <w:t>2</w:t>
            </w:r>
            <w:r w:rsidRPr="0096393B">
              <w:rPr>
                <w:rFonts w:cs="Times New Roman"/>
                <w:i/>
                <w:iCs/>
                <w:sz w:val="20"/>
                <w:szCs w:val="26"/>
                <w:vertAlign w:val="subscript"/>
                <w:lang w:eastAsia="en-US"/>
              </w:rPr>
              <w:t>_loc</w:t>
            </w:r>
          </w:p>
        </w:tc>
        <w:tc>
          <w:tcPr>
            <w:tcW w:w="1260" w:type="dxa"/>
            <w:vAlign w:val="center"/>
          </w:tcPr>
          <w:p w:rsidR="0096393B" w:rsidRPr="0096393B" w:rsidRDefault="0096393B" w:rsidP="0096393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eastAsia="en-US"/>
              </w:rPr>
            </w:pPr>
            <w:r w:rsidRPr="0096393B">
              <w:rPr>
                <w:rFonts w:cs="Times New Roman"/>
                <w:sz w:val="20"/>
                <w:szCs w:val="26"/>
                <w:lang w:eastAsia="en-US"/>
              </w:rPr>
              <w:t>rad</w:t>
            </w:r>
          </w:p>
        </w:tc>
        <w:tc>
          <w:tcPr>
            <w:tcW w:w="6399" w:type="dxa"/>
            <w:vAlign w:val="center"/>
          </w:tcPr>
          <w:p w:rsidR="0096393B" w:rsidRPr="0096393B" w:rsidRDefault="0096393B" w:rsidP="0096393B">
            <w:pPr>
              <w:spacing w:before="60" w:after="60" w:line="260" w:lineRule="exact"/>
              <w:rPr>
                <w:sz w:val="20"/>
                <w:szCs w:val="26"/>
              </w:rPr>
            </w:pPr>
            <w:r w:rsidRPr="0096393B">
              <w:rPr>
                <w:sz w:val="20"/>
                <w:szCs w:val="26"/>
                <w:rtl/>
                <w:lang w:bidi="ar-EG"/>
              </w:rPr>
              <w:t xml:space="preserve">زاويتا موقع الأفق المحلي للمحطة </w:t>
            </w:r>
            <w:r w:rsidRPr="0096393B">
              <w:rPr>
                <w:sz w:val="20"/>
                <w:szCs w:val="26"/>
              </w:rPr>
              <w:t>1</w:t>
            </w:r>
            <w:r w:rsidRPr="0096393B">
              <w:rPr>
                <w:sz w:val="20"/>
                <w:szCs w:val="26"/>
                <w:rtl/>
                <w:lang w:bidi="ar-EG"/>
              </w:rPr>
              <w:t xml:space="preserve"> والمحطة </w:t>
            </w:r>
            <w:r w:rsidRPr="0096393B">
              <w:rPr>
                <w:sz w:val="20"/>
                <w:szCs w:val="26"/>
              </w:rPr>
              <w:t>2</w:t>
            </w:r>
          </w:p>
        </w:tc>
      </w:tr>
      <w:tr w:rsidR="0096393B" w:rsidRPr="0096393B" w:rsidTr="0096393B">
        <w:trPr>
          <w:jc w:val="center"/>
        </w:trPr>
        <w:tc>
          <w:tcPr>
            <w:tcW w:w="1980" w:type="dxa"/>
            <w:vAlign w:val="center"/>
          </w:tcPr>
          <w:p w:rsidR="0096393B" w:rsidRPr="0096393B" w:rsidRDefault="0096393B" w:rsidP="0096393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val="fr-FR" w:eastAsia="en-US"/>
              </w:rPr>
            </w:pPr>
            <w:r w:rsidRPr="0096393B">
              <w:rPr>
                <w:rFonts w:cs="Times New Roman"/>
                <w:sz w:val="20"/>
                <w:szCs w:val="26"/>
                <w:lang w:val="fr-FR" w:eastAsia="en-US"/>
              </w:rPr>
              <w:sym w:font="Symbol" w:char="F072"/>
            </w:r>
          </w:p>
        </w:tc>
        <w:tc>
          <w:tcPr>
            <w:tcW w:w="1260" w:type="dxa"/>
            <w:vAlign w:val="center"/>
          </w:tcPr>
          <w:p w:rsidR="0096393B" w:rsidRPr="0096393B" w:rsidRDefault="0096393B" w:rsidP="0096393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eastAsia="en-US"/>
              </w:rPr>
            </w:pPr>
            <w:r w:rsidRPr="0096393B">
              <w:rPr>
                <w:rFonts w:cs="Times New Roman"/>
                <w:sz w:val="20"/>
                <w:szCs w:val="26"/>
                <w:lang w:eastAsia="en-US"/>
              </w:rPr>
              <w:t>g/m</w:t>
            </w:r>
            <w:r w:rsidRPr="0096393B">
              <w:rPr>
                <w:rFonts w:cs="Times New Roman"/>
                <w:sz w:val="20"/>
                <w:szCs w:val="26"/>
                <w:vertAlign w:val="superscript"/>
                <w:lang w:eastAsia="en-US"/>
              </w:rPr>
              <w:t>3</w:t>
            </w:r>
          </w:p>
        </w:tc>
        <w:tc>
          <w:tcPr>
            <w:tcW w:w="6399" w:type="dxa"/>
            <w:vAlign w:val="center"/>
          </w:tcPr>
          <w:p w:rsidR="0096393B" w:rsidRPr="0096393B" w:rsidRDefault="0096393B" w:rsidP="0096393B">
            <w:pPr>
              <w:spacing w:before="60" w:after="60" w:line="260" w:lineRule="exact"/>
              <w:rPr>
                <w:sz w:val="20"/>
                <w:szCs w:val="26"/>
              </w:rPr>
            </w:pPr>
            <w:r w:rsidRPr="0096393B">
              <w:rPr>
                <w:sz w:val="20"/>
                <w:szCs w:val="26"/>
                <w:rtl/>
                <w:lang w:bidi="ar-EG"/>
              </w:rPr>
              <w:t xml:space="preserve">كثافة بخار الماء عند السطح (القيمة المفترضة </w:t>
            </w:r>
            <w:r w:rsidRPr="0096393B">
              <w:rPr>
                <w:sz w:val="20"/>
                <w:szCs w:val="26"/>
              </w:rPr>
              <w:t>(g/m</w:t>
            </w:r>
            <w:r w:rsidRPr="007C0374">
              <w:rPr>
                <w:sz w:val="20"/>
                <w:szCs w:val="26"/>
                <w:vertAlign w:val="superscript"/>
              </w:rPr>
              <w:t>3</w:t>
            </w:r>
            <w:r w:rsidRPr="0096393B">
              <w:rPr>
                <w:sz w:val="20"/>
                <w:szCs w:val="26"/>
              </w:rPr>
              <w:t> 8</w:t>
            </w:r>
          </w:p>
        </w:tc>
      </w:tr>
      <w:tr w:rsidR="0096393B" w:rsidRPr="0096393B" w:rsidTr="0096393B">
        <w:trPr>
          <w:jc w:val="center"/>
        </w:trPr>
        <w:tc>
          <w:tcPr>
            <w:tcW w:w="1980" w:type="dxa"/>
            <w:tcBorders>
              <w:bottom w:val="single" w:sz="4" w:space="0" w:color="auto"/>
            </w:tcBorders>
            <w:vAlign w:val="center"/>
          </w:tcPr>
          <w:p w:rsidR="0096393B" w:rsidRPr="0096393B" w:rsidRDefault="0096393B" w:rsidP="0096393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sz w:val="20"/>
                <w:szCs w:val="26"/>
                <w:lang w:val="fr-FR" w:eastAsia="en-US"/>
              </w:rPr>
            </w:pPr>
            <w:r w:rsidRPr="0096393B">
              <w:rPr>
                <w:rFonts w:cs="Times New Roman"/>
                <w:sz w:val="20"/>
                <w:szCs w:val="26"/>
                <w:lang w:val="fr-FR" w:eastAsia="en-US"/>
              </w:rPr>
              <w:sym w:font="Symbol" w:char="F074"/>
            </w:r>
          </w:p>
        </w:tc>
        <w:tc>
          <w:tcPr>
            <w:tcW w:w="1260" w:type="dxa"/>
            <w:tcBorders>
              <w:bottom w:val="single" w:sz="4" w:space="0" w:color="auto"/>
            </w:tcBorders>
            <w:vAlign w:val="center"/>
          </w:tcPr>
          <w:p w:rsidR="0096393B" w:rsidRPr="0096393B" w:rsidRDefault="0096393B" w:rsidP="0096393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96393B">
              <w:rPr>
                <w:rFonts w:hint="cs"/>
                <w:sz w:val="20"/>
                <w:szCs w:val="26"/>
                <w:rtl/>
                <w:lang w:eastAsia="en-US"/>
              </w:rPr>
              <w:t>بالدرجات</w:t>
            </w:r>
          </w:p>
        </w:tc>
        <w:tc>
          <w:tcPr>
            <w:tcW w:w="6399" w:type="dxa"/>
            <w:tcBorders>
              <w:bottom w:val="single" w:sz="4" w:space="0" w:color="auto"/>
            </w:tcBorders>
            <w:vAlign w:val="center"/>
          </w:tcPr>
          <w:p w:rsidR="0096393B" w:rsidRPr="0096393B" w:rsidRDefault="0096393B" w:rsidP="0096393B">
            <w:pPr>
              <w:spacing w:before="60" w:after="60" w:line="260" w:lineRule="exact"/>
              <w:rPr>
                <w:spacing w:val="-6"/>
                <w:sz w:val="20"/>
                <w:szCs w:val="26"/>
                <w:rtl/>
                <w:lang w:bidi="ar-EG"/>
              </w:rPr>
            </w:pPr>
            <w:r w:rsidRPr="0096393B">
              <w:rPr>
                <w:spacing w:val="-6"/>
                <w:sz w:val="20"/>
                <w:szCs w:val="26"/>
                <w:rtl/>
                <w:lang w:bidi="ar-EG"/>
              </w:rPr>
              <w:t xml:space="preserve">زاوية استقطاب الوصلة </w:t>
            </w:r>
            <w:r w:rsidRPr="0096393B">
              <w:rPr>
                <w:spacing w:val="-6"/>
                <w:sz w:val="20"/>
                <w:szCs w:val="26"/>
              </w:rPr>
              <w:sym w:font="Symbol" w:char="F0B0"/>
            </w:r>
            <w:r w:rsidRPr="0096393B">
              <w:rPr>
                <w:spacing w:val="-6"/>
                <w:sz w:val="20"/>
                <w:szCs w:val="26"/>
              </w:rPr>
              <w:t>0)</w:t>
            </w:r>
            <w:r w:rsidRPr="0096393B">
              <w:rPr>
                <w:spacing w:val="-6"/>
                <w:sz w:val="20"/>
                <w:szCs w:val="26"/>
                <w:rtl/>
                <w:lang w:bidi="ar-EG"/>
              </w:rPr>
              <w:t xml:space="preserve"> بالنسبة إلى الاستقطاب الأفقي، </w:t>
            </w:r>
            <w:r w:rsidRPr="0096393B">
              <w:rPr>
                <w:spacing w:val="-6"/>
                <w:sz w:val="20"/>
                <w:szCs w:val="26"/>
              </w:rPr>
              <w:sym w:font="Symbol" w:char="F0B0"/>
            </w:r>
            <w:r w:rsidRPr="0096393B">
              <w:rPr>
                <w:spacing w:val="-6"/>
                <w:sz w:val="20"/>
                <w:szCs w:val="26"/>
              </w:rPr>
              <w:t>90</w:t>
            </w:r>
            <w:r w:rsidRPr="0096393B">
              <w:rPr>
                <w:spacing w:val="-6"/>
                <w:sz w:val="20"/>
                <w:szCs w:val="26"/>
                <w:rtl/>
                <w:lang w:bidi="ar-EG"/>
              </w:rPr>
              <w:t xml:space="preserve"> بالنسبة إلى الاستقطاب العمودي)</w:t>
            </w:r>
          </w:p>
        </w:tc>
      </w:tr>
      <w:tr w:rsidR="0096393B" w:rsidRPr="0096393B" w:rsidTr="0096393B">
        <w:trPr>
          <w:jc w:val="center"/>
        </w:trPr>
        <w:tc>
          <w:tcPr>
            <w:tcW w:w="9639" w:type="dxa"/>
            <w:gridSpan w:val="3"/>
            <w:tcBorders>
              <w:left w:val="nil"/>
              <w:bottom w:val="nil"/>
              <w:right w:val="nil"/>
            </w:tcBorders>
            <w:vAlign w:val="center"/>
          </w:tcPr>
          <w:p w:rsidR="0096393B" w:rsidRPr="0096393B" w:rsidRDefault="0096393B" w:rsidP="00790E70">
            <w:pPr>
              <w:pStyle w:val="Tablelegend"/>
            </w:pPr>
            <w:r w:rsidRPr="00561847">
              <w:rPr>
                <w:b/>
                <w:bCs/>
                <w:rtl/>
                <w:lang w:bidi="ar-EG"/>
              </w:rPr>
              <w:t xml:space="preserve">الملاحظة </w:t>
            </w:r>
            <w:r w:rsidRPr="00561847">
              <w:rPr>
                <w:b/>
                <w:bCs/>
              </w:rPr>
              <w:t>1</w:t>
            </w:r>
            <w:r w:rsidRPr="0096393B">
              <w:rPr>
                <w:rtl/>
                <w:lang w:bidi="ar-EG"/>
              </w:rPr>
              <w:t xml:space="preserve"> - إذا لم يتوفر التوزيع يستخدم متوسط ارتفاع المطر </w:t>
            </w:r>
            <w:r w:rsidRPr="00561847">
              <w:rPr>
                <w:i/>
              </w:rPr>
              <w:t>h</w:t>
            </w:r>
            <w:r w:rsidRPr="00561847">
              <w:rPr>
                <w:i/>
                <w:vertAlign w:val="subscript"/>
              </w:rPr>
              <w:t>R</w:t>
            </w:r>
            <w:r w:rsidRPr="0096393B">
              <w:rPr>
                <w:rtl/>
                <w:lang w:bidi="ar-EG"/>
              </w:rPr>
              <w:t xml:space="preserve"> بالاقتران مع الجدول </w:t>
            </w:r>
            <w:r w:rsidRPr="0096393B">
              <w:t>6</w:t>
            </w:r>
            <w:r w:rsidRPr="0096393B">
              <w:rPr>
                <w:rtl/>
                <w:lang w:bidi="ar-EG"/>
              </w:rPr>
              <w:t>.</w:t>
            </w:r>
          </w:p>
        </w:tc>
      </w:tr>
    </w:tbl>
    <w:p w:rsidR="00013529" w:rsidRPr="00013529" w:rsidRDefault="00013529" w:rsidP="00561847">
      <w:pPr>
        <w:pStyle w:val="Heading2"/>
        <w:rPr>
          <w:rtl/>
          <w:lang w:bidi="ar-EG"/>
        </w:rPr>
      </w:pPr>
      <w:bookmarkStart w:id="93" w:name="_Toc254604707"/>
      <w:bookmarkStart w:id="94" w:name="_Toc254604753"/>
      <w:bookmarkStart w:id="95" w:name="_Toc254604895"/>
      <w:bookmarkStart w:id="96" w:name="_Toc412047291"/>
      <w:r w:rsidRPr="00013529">
        <w:lastRenderedPageBreak/>
        <w:t>3.5</w:t>
      </w:r>
      <w:r w:rsidRPr="00013529">
        <w:rPr>
          <w:rtl/>
          <w:lang w:bidi="ar-EG"/>
        </w:rPr>
        <w:tab/>
        <w:t>الإجراء خطوة خطوة</w:t>
      </w:r>
      <w:bookmarkEnd w:id="93"/>
      <w:bookmarkEnd w:id="94"/>
      <w:bookmarkEnd w:id="95"/>
      <w:bookmarkEnd w:id="96"/>
    </w:p>
    <w:p w:rsidR="00013529" w:rsidRPr="00A71FC2" w:rsidRDefault="00013529" w:rsidP="00A71FC2">
      <w:pPr>
        <w:pStyle w:val="Headingi"/>
        <w:rPr>
          <w:rFonts w:hint="eastAsia"/>
          <w:rtl/>
        </w:rPr>
      </w:pPr>
      <w:bookmarkStart w:id="97" w:name="_Toc254604896"/>
      <w:r w:rsidRPr="00A71FC2">
        <w:rPr>
          <w:rtl/>
        </w:rPr>
        <w:t xml:space="preserve">الخطوة </w:t>
      </w:r>
      <w:r w:rsidRPr="00A71FC2">
        <w:t>1</w:t>
      </w:r>
      <w:r w:rsidRPr="00A71FC2">
        <w:rPr>
          <w:rtl/>
        </w:rPr>
        <w:t>: تحديد معلمات الأرصاد الجوية</w:t>
      </w:r>
      <w:bookmarkEnd w:id="97"/>
    </w:p>
    <w:p w:rsidR="00013529" w:rsidRPr="00013529" w:rsidRDefault="00013529" w:rsidP="00A71FC2">
      <w:pPr>
        <w:rPr>
          <w:rtl/>
          <w:lang w:bidi="ar-EG"/>
        </w:rPr>
      </w:pPr>
      <w:r w:rsidRPr="00013529">
        <w:rPr>
          <w:rtl/>
          <w:lang w:bidi="ar-EG"/>
        </w:rPr>
        <w:t>يعتمد حساب التوزيع التراكمي لخسارة الإرسال الناتجة عن الانتثار بالمطر</w:t>
      </w:r>
      <w:r>
        <w:rPr>
          <w:rtl/>
          <w:lang w:bidi="ar-EG"/>
        </w:rPr>
        <w:t xml:space="preserve"> في </w:t>
      </w:r>
      <w:r w:rsidRPr="00013529">
        <w:rPr>
          <w:rtl/>
          <w:lang w:bidi="ar-EG"/>
        </w:rPr>
        <w:t xml:space="preserve">شكل نسبة مئوية من الوقت الذي يتم خلاله تجاوز هذه الخسائر، على التوزيعات الاحتمالية لمعدل هطول المطر وارتفاع المطر. وإذا كانت القيم المحلية لهذه التوزيعات متيسرة، فيجب استعمالها. وإلا فيمكن الرجوع إلى التوصية </w:t>
      </w:r>
      <w:r w:rsidRPr="00013529">
        <w:t>ITU</w:t>
      </w:r>
      <w:r w:rsidR="00A71FC2">
        <w:noBreakHyphen/>
      </w:r>
      <w:r w:rsidRPr="00013529">
        <w:t>R</w:t>
      </w:r>
      <w:r w:rsidR="00A71FC2">
        <w:t> </w:t>
      </w:r>
      <w:r w:rsidRPr="00013529">
        <w:t>P.837</w:t>
      </w:r>
      <w:r w:rsidRPr="00013529">
        <w:rPr>
          <w:rtl/>
          <w:lang w:bidi="ar-EG"/>
        </w:rPr>
        <w:t xml:space="preserve"> للحصول على التوزيعات التراكمية لمعدل هطول المطر بالنسبة إلى أي موقع، كما يمكن الرجوع إلى التوصية </w:t>
      </w:r>
      <w:r w:rsidRPr="00013529">
        <w:t>ITU</w:t>
      </w:r>
      <w:r w:rsidR="00A71FC2">
        <w:noBreakHyphen/>
      </w:r>
      <w:r w:rsidRPr="00013529">
        <w:t>R</w:t>
      </w:r>
      <w:r w:rsidR="00A71FC2">
        <w:t> </w:t>
      </w:r>
      <w:r w:rsidRPr="00013529">
        <w:t>P.839</w:t>
      </w:r>
      <w:r w:rsidRPr="00013529">
        <w:rPr>
          <w:rtl/>
          <w:lang w:bidi="ar-EG"/>
        </w:rPr>
        <w:t xml:space="preserve"> للحصول على القيم المتوسطة لارتفاعات المطر. كما يمكن، </w:t>
      </w:r>
      <w:r w:rsidRPr="00013529">
        <w:rPr>
          <w:rFonts w:hint="cs"/>
          <w:rtl/>
          <w:lang w:bidi="ar-EG"/>
        </w:rPr>
        <w:t>بالمبدأ</w:t>
      </w:r>
      <w:r w:rsidRPr="00013529">
        <w:rPr>
          <w:rtl/>
          <w:lang w:bidi="ar-EG"/>
        </w:rPr>
        <w:t>، استعمال توزيع ارتفاع المطر بالنسبة إلى القيمة المتوسطة</w:t>
      </w:r>
      <w:r w:rsidRPr="00013529">
        <w:rPr>
          <w:rFonts w:hint="cs"/>
          <w:rtl/>
          <w:lang w:bidi="ar-EG"/>
        </w:rPr>
        <w:t>، الوارد</w:t>
      </w:r>
      <w:r>
        <w:rPr>
          <w:rFonts w:hint="cs"/>
          <w:rtl/>
          <w:lang w:bidi="ar-EG"/>
        </w:rPr>
        <w:t xml:space="preserve"> في </w:t>
      </w:r>
      <w:r w:rsidRPr="00013529">
        <w:rPr>
          <w:rtl/>
          <w:lang w:bidi="ar-EG"/>
        </w:rPr>
        <w:t xml:space="preserve">الجدول </w:t>
      </w:r>
      <w:r w:rsidRPr="00013529">
        <w:t>6</w:t>
      </w:r>
      <w:r w:rsidRPr="00013529">
        <w:rPr>
          <w:rFonts w:hint="cs"/>
          <w:rtl/>
          <w:lang w:bidi="ar-EG"/>
        </w:rPr>
        <w:t>،</w:t>
      </w:r>
      <w:r w:rsidRPr="00013529">
        <w:rPr>
          <w:rtl/>
          <w:lang w:bidi="ar-EG"/>
        </w:rPr>
        <w:t xml:space="preserve"> فيما يتعلق بالتوزيع التراكمي لارتفاعات المطر.</w:t>
      </w:r>
    </w:p>
    <w:p w:rsidR="00013529" w:rsidRPr="00013529" w:rsidRDefault="00013529" w:rsidP="00A71FC2">
      <w:pPr>
        <w:pStyle w:val="TableNo"/>
      </w:pPr>
      <w:r w:rsidRPr="00013529">
        <w:rPr>
          <w:rtl/>
          <w:lang w:bidi="ar-EG"/>
        </w:rPr>
        <w:t>الج</w:t>
      </w:r>
      <w:r w:rsidRPr="00013529">
        <w:rPr>
          <w:rFonts w:hint="cs"/>
          <w:rtl/>
          <w:lang w:bidi="ar-EG"/>
        </w:rPr>
        <w:t>ـ</w:t>
      </w:r>
      <w:r w:rsidRPr="00013529">
        <w:rPr>
          <w:rtl/>
          <w:lang w:bidi="ar-EG"/>
        </w:rPr>
        <w:t xml:space="preserve">دول </w:t>
      </w:r>
      <w:r w:rsidRPr="00013529">
        <w:t>6</w:t>
      </w:r>
    </w:p>
    <w:p w:rsidR="00013529" w:rsidRDefault="00013529" w:rsidP="00A71FC2">
      <w:pPr>
        <w:pStyle w:val="Tabletitle"/>
        <w:rPr>
          <w:rtl/>
        </w:rPr>
      </w:pPr>
      <w:r w:rsidRPr="00013529">
        <w:rPr>
          <w:rtl/>
        </w:rPr>
        <w:t>التوزيع التراكمي لارتفاع المطر بالنسبة إلى القيمة المتوسطة</w:t>
      </w:r>
    </w:p>
    <w:tbl>
      <w:tblPr>
        <w:bidiVisual/>
        <w:tblW w:w="7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4"/>
        <w:gridCol w:w="4512"/>
      </w:tblGrid>
      <w:tr w:rsidR="00AD35B8" w:rsidRPr="00AD35B8" w:rsidTr="00AD35B8">
        <w:trPr>
          <w:jc w:val="center"/>
        </w:trPr>
        <w:tc>
          <w:tcPr>
            <w:tcW w:w="3174" w:type="dxa"/>
          </w:tcPr>
          <w:p w:rsidR="00AD35B8" w:rsidRPr="00AD35B8" w:rsidRDefault="00AD35B8" w:rsidP="00790E70">
            <w:pPr>
              <w:pStyle w:val="Tablehead"/>
            </w:pPr>
            <w:r w:rsidRPr="00AD35B8">
              <w:rPr>
                <w:rtl/>
                <w:lang w:bidi="ar-EG"/>
              </w:rPr>
              <w:t>اختلاف ارتفاع المطر</w:t>
            </w:r>
            <w:r w:rsidRPr="00AD35B8">
              <w:br/>
              <w:t>(km)</w:t>
            </w:r>
          </w:p>
        </w:tc>
        <w:tc>
          <w:tcPr>
            <w:tcW w:w="4512" w:type="dxa"/>
          </w:tcPr>
          <w:p w:rsidR="00AD35B8" w:rsidRPr="00AD35B8" w:rsidRDefault="00AD35B8" w:rsidP="00790E70">
            <w:pPr>
              <w:pStyle w:val="Tablehead"/>
            </w:pPr>
            <w:r w:rsidRPr="00AD35B8">
              <w:rPr>
                <w:rtl/>
                <w:lang w:bidi="ar-EG"/>
              </w:rPr>
              <w:t>احتمال التجاوز</w:t>
            </w:r>
            <w:r w:rsidRPr="00AD35B8">
              <w:br/>
              <w:t>(%)</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1</w:t>
            </w:r>
            <w:r>
              <w:rPr>
                <w:lang w:eastAsia="en-US"/>
              </w:rPr>
              <w:t>,</w:t>
            </w:r>
            <w:r w:rsidRPr="00AD35B8">
              <w:rPr>
                <w:lang w:eastAsia="en-US"/>
              </w:rPr>
              <w:t>625</w:t>
            </w:r>
            <w:r>
              <w:rPr>
                <w:lang w:eastAsia="en-US"/>
              </w:rPr>
              <w:t>–</w:t>
            </w:r>
          </w:p>
        </w:tc>
        <w:tc>
          <w:tcPr>
            <w:tcW w:w="4512" w:type="dxa"/>
          </w:tcPr>
          <w:p w:rsidR="00AD35B8" w:rsidRPr="00AD35B8" w:rsidRDefault="00AD35B8" w:rsidP="00790E70">
            <w:pPr>
              <w:pStyle w:val="Tabletext"/>
              <w:jc w:val="center"/>
              <w:rPr>
                <w:lang w:eastAsia="en-US"/>
              </w:rPr>
            </w:pPr>
            <w:r w:rsidRPr="00AD35B8">
              <w:rPr>
                <w:lang w:eastAsia="en-US"/>
              </w:rPr>
              <w:t>100</w:t>
            </w:r>
            <w:r>
              <w:rPr>
                <w:lang w:eastAsia="en-US"/>
              </w:rPr>
              <w:t>,</w:t>
            </w:r>
            <w:r w:rsidRPr="00AD35B8">
              <w:rPr>
                <w:lang w:eastAsia="en-US"/>
              </w:rPr>
              <w:t>0</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1</w:t>
            </w:r>
            <w:r>
              <w:rPr>
                <w:lang w:eastAsia="en-US"/>
              </w:rPr>
              <w:t>,</w:t>
            </w:r>
            <w:r w:rsidRPr="00AD35B8">
              <w:rPr>
                <w:lang w:eastAsia="en-US"/>
              </w:rPr>
              <w:t>375</w:t>
            </w:r>
            <w:r>
              <w:rPr>
                <w:lang w:eastAsia="en-US"/>
              </w:rPr>
              <w:t>–</w:t>
            </w:r>
          </w:p>
        </w:tc>
        <w:tc>
          <w:tcPr>
            <w:tcW w:w="4512" w:type="dxa"/>
          </w:tcPr>
          <w:p w:rsidR="00AD35B8" w:rsidRPr="00AD35B8" w:rsidRDefault="00AD35B8" w:rsidP="00790E70">
            <w:pPr>
              <w:pStyle w:val="Tabletext"/>
              <w:jc w:val="center"/>
              <w:rPr>
                <w:lang w:eastAsia="en-US"/>
              </w:rPr>
            </w:pPr>
            <w:r w:rsidRPr="00AD35B8">
              <w:rPr>
                <w:lang w:eastAsia="en-US"/>
              </w:rPr>
              <w:t>99</w:t>
            </w:r>
            <w:r>
              <w:rPr>
                <w:lang w:eastAsia="en-US"/>
              </w:rPr>
              <w:t>,</w:t>
            </w:r>
            <w:r w:rsidRPr="00AD35B8">
              <w:rPr>
                <w:lang w:eastAsia="en-US"/>
              </w:rPr>
              <w:t>1</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1</w:t>
            </w:r>
            <w:r>
              <w:rPr>
                <w:lang w:eastAsia="en-US"/>
              </w:rPr>
              <w:t>,</w:t>
            </w:r>
            <w:r w:rsidRPr="00AD35B8">
              <w:rPr>
                <w:lang w:eastAsia="en-US"/>
              </w:rPr>
              <w:t>125</w:t>
            </w:r>
            <w:r>
              <w:rPr>
                <w:lang w:eastAsia="en-US"/>
              </w:rPr>
              <w:t>–</w:t>
            </w:r>
          </w:p>
        </w:tc>
        <w:tc>
          <w:tcPr>
            <w:tcW w:w="4512" w:type="dxa"/>
          </w:tcPr>
          <w:p w:rsidR="00AD35B8" w:rsidRPr="00AD35B8" w:rsidRDefault="00AD35B8" w:rsidP="00790E70">
            <w:pPr>
              <w:pStyle w:val="Tabletext"/>
              <w:jc w:val="center"/>
              <w:rPr>
                <w:lang w:eastAsia="en-US"/>
              </w:rPr>
            </w:pPr>
            <w:r w:rsidRPr="00AD35B8">
              <w:rPr>
                <w:lang w:eastAsia="en-US"/>
              </w:rPr>
              <w:t>96</w:t>
            </w:r>
            <w:r>
              <w:rPr>
                <w:lang w:eastAsia="en-US"/>
              </w:rPr>
              <w:t>,</w:t>
            </w:r>
            <w:r w:rsidRPr="00AD35B8">
              <w:rPr>
                <w:lang w:eastAsia="en-US"/>
              </w:rPr>
              <w:t>9</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0</w:t>
            </w:r>
            <w:r>
              <w:rPr>
                <w:lang w:eastAsia="en-US"/>
              </w:rPr>
              <w:t>,</w:t>
            </w:r>
            <w:r w:rsidRPr="00AD35B8">
              <w:rPr>
                <w:lang w:eastAsia="en-US"/>
              </w:rPr>
              <w:t>875</w:t>
            </w:r>
            <w:r>
              <w:rPr>
                <w:lang w:eastAsia="en-US"/>
              </w:rPr>
              <w:t>–</w:t>
            </w:r>
          </w:p>
        </w:tc>
        <w:tc>
          <w:tcPr>
            <w:tcW w:w="4512" w:type="dxa"/>
          </w:tcPr>
          <w:p w:rsidR="00AD35B8" w:rsidRPr="00AD35B8" w:rsidRDefault="00AD35B8" w:rsidP="00790E70">
            <w:pPr>
              <w:pStyle w:val="Tabletext"/>
              <w:jc w:val="center"/>
              <w:rPr>
                <w:lang w:eastAsia="en-US"/>
              </w:rPr>
            </w:pPr>
            <w:r w:rsidRPr="00AD35B8">
              <w:rPr>
                <w:lang w:eastAsia="en-US"/>
              </w:rPr>
              <w:t>91</w:t>
            </w:r>
            <w:r>
              <w:rPr>
                <w:lang w:eastAsia="en-US"/>
              </w:rPr>
              <w:t>,</w:t>
            </w:r>
            <w:r w:rsidRPr="00AD35B8">
              <w:rPr>
                <w:lang w:eastAsia="en-US"/>
              </w:rPr>
              <w:t>0</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0</w:t>
            </w:r>
            <w:r>
              <w:rPr>
                <w:lang w:eastAsia="en-US"/>
              </w:rPr>
              <w:t>,</w:t>
            </w:r>
            <w:r w:rsidRPr="00AD35B8">
              <w:rPr>
                <w:lang w:eastAsia="en-US"/>
              </w:rPr>
              <w:t>625</w:t>
            </w:r>
            <w:r>
              <w:rPr>
                <w:lang w:eastAsia="en-US"/>
              </w:rPr>
              <w:t>–</w:t>
            </w:r>
          </w:p>
        </w:tc>
        <w:tc>
          <w:tcPr>
            <w:tcW w:w="4512" w:type="dxa"/>
          </w:tcPr>
          <w:p w:rsidR="00AD35B8" w:rsidRPr="00AD35B8" w:rsidRDefault="00AD35B8" w:rsidP="00790E70">
            <w:pPr>
              <w:pStyle w:val="Tabletext"/>
              <w:jc w:val="center"/>
              <w:rPr>
                <w:lang w:eastAsia="en-US"/>
              </w:rPr>
            </w:pPr>
            <w:r w:rsidRPr="00AD35B8">
              <w:rPr>
                <w:lang w:eastAsia="en-US"/>
              </w:rPr>
              <w:t>80</w:t>
            </w:r>
            <w:r>
              <w:rPr>
                <w:lang w:eastAsia="en-US"/>
              </w:rPr>
              <w:t>,</w:t>
            </w:r>
            <w:r w:rsidRPr="00AD35B8">
              <w:rPr>
                <w:lang w:eastAsia="en-US"/>
              </w:rPr>
              <w:t>0</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0</w:t>
            </w:r>
            <w:r>
              <w:rPr>
                <w:lang w:eastAsia="en-US"/>
              </w:rPr>
              <w:t>,</w:t>
            </w:r>
            <w:r w:rsidRPr="00AD35B8">
              <w:rPr>
                <w:lang w:eastAsia="en-US"/>
              </w:rPr>
              <w:t>375</w:t>
            </w:r>
            <w:r>
              <w:rPr>
                <w:lang w:eastAsia="en-US"/>
              </w:rPr>
              <w:t>–</w:t>
            </w:r>
          </w:p>
        </w:tc>
        <w:tc>
          <w:tcPr>
            <w:tcW w:w="4512" w:type="dxa"/>
          </w:tcPr>
          <w:p w:rsidR="00AD35B8" w:rsidRPr="00AD35B8" w:rsidRDefault="00AD35B8" w:rsidP="00790E70">
            <w:pPr>
              <w:pStyle w:val="Tabletext"/>
              <w:jc w:val="center"/>
              <w:rPr>
                <w:lang w:eastAsia="en-US"/>
              </w:rPr>
            </w:pPr>
            <w:r w:rsidRPr="00AD35B8">
              <w:rPr>
                <w:lang w:eastAsia="en-US"/>
              </w:rPr>
              <w:t>68</w:t>
            </w:r>
            <w:r>
              <w:rPr>
                <w:lang w:eastAsia="en-US"/>
              </w:rPr>
              <w:t>,</w:t>
            </w:r>
            <w:r w:rsidRPr="00AD35B8">
              <w:rPr>
                <w:lang w:eastAsia="en-US"/>
              </w:rPr>
              <w:t>5</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0</w:t>
            </w:r>
            <w:r>
              <w:rPr>
                <w:lang w:eastAsia="en-US"/>
              </w:rPr>
              <w:t>,</w:t>
            </w:r>
            <w:r w:rsidRPr="00AD35B8">
              <w:rPr>
                <w:lang w:eastAsia="en-US"/>
              </w:rPr>
              <w:t>125</w:t>
            </w:r>
            <w:r>
              <w:rPr>
                <w:lang w:eastAsia="en-US"/>
              </w:rPr>
              <w:t>–</w:t>
            </w:r>
          </w:p>
        </w:tc>
        <w:tc>
          <w:tcPr>
            <w:tcW w:w="4512" w:type="dxa"/>
          </w:tcPr>
          <w:p w:rsidR="00AD35B8" w:rsidRPr="00AD35B8" w:rsidRDefault="00AD35B8" w:rsidP="00790E70">
            <w:pPr>
              <w:pStyle w:val="Tabletext"/>
              <w:jc w:val="center"/>
              <w:rPr>
                <w:lang w:eastAsia="en-US"/>
              </w:rPr>
            </w:pPr>
            <w:r w:rsidRPr="00AD35B8">
              <w:rPr>
                <w:lang w:eastAsia="en-US"/>
              </w:rPr>
              <w:t>56</w:t>
            </w:r>
            <w:r>
              <w:rPr>
                <w:lang w:eastAsia="en-US"/>
              </w:rPr>
              <w:t>,</w:t>
            </w:r>
            <w:r w:rsidRPr="00AD35B8">
              <w:rPr>
                <w:lang w:eastAsia="en-US"/>
              </w:rPr>
              <w:t>5</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0</w:t>
            </w:r>
            <w:r>
              <w:rPr>
                <w:lang w:eastAsia="en-US"/>
              </w:rPr>
              <w:t>,</w:t>
            </w:r>
            <w:r w:rsidRPr="00AD35B8">
              <w:rPr>
                <w:lang w:eastAsia="en-US"/>
              </w:rPr>
              <w:t>125</w:t>
            </w:r>
          </w:p>
        </w:tc>
        <w:tc>
          <w:tcPr>
            <w:tcW w:w="4512" w:type="dxa"/>
          </w:tcPr>
          <w:p w:rsidR="00AD35B8" w:rsidRPr="00AD35B8" w:rsidRDefault="00AD35B8" w:rsidP="00790E70">
            <w:pPr>
              <w:pStyle w:val="Tabletext"/>
              <w:jc w:val="center"/>
              <w:rPr>
                <w:lang w:eastAsia="en-US"/>
              </w:rPr>
            </w:pPr>
            <w:r w:rsidRPr="00AD35B8">
              <w:rPr>
                <w:lang w:eastAsia="en-US"/>
              </w:rPr>
              <w:t>44</w:t>
            </w:r>
            <w:r>
              <w:rPr>
                <w:lang w:eastAsia="en-US"/>
              </w:rPr>
              <w:t>,</w:t>
            </w:r>
            <w:r w:rsidRPr="00AD35B8">
              <w:rPr>
                <w:lang w:eastAsia="en-US"/>
              </w:rPr>
              <w:t>2</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0</w:t>
            </w:r>
            <w:r>
              <w:rPr>
                <w:lang w:eastAsia="en-US"/>
              </w:rPr>
              <w:t>,</w:t>
            </w:r>
            <w:r w:rsidRPr="00AD35B8">
              <w:rPr>
                <w:lang w:eastAsia="en-US"/>
              </w:rPr>
              <w:t>375</w:t>
            </w:r>
          </w:p>
        </w:tc>
        <w:tc>
          <w:tcPr>
            <w:tcW w:w="4512" w:type="dxa"/>
          </w:tcPr>
          <w:p w:rsidR="00AD35B8" w:rsidRPr="00AD35B8" w:rsidRDefault="00AD35B8" w:rsidP="00790E70">
            <w:pPr>
              <w:pStyle w:val="Tabletext"/>
              <w:jc w:val="center"/>
              <w:rPr>
                <w:lang w:eastAsia="en-US"/>
              </w:rPr>
            </w:pPr>
            <w:r w:rsidRPr="00AD35B8">
              <w:rPr>
                <w:lang w:eastAsia="en-US"/>
              </w:rPr>
              <w:t>33</w:t>
            </w:r>
            <w:r>
              <w:rPr>
                <w:lang w:eastAsia="en-US"/>
              </w:rPr>
              <w:t>,</w:t>
            </w:r>
            <w:r w:rsidRPr="00AD35B8">
              <w:rPr>
                <w:lang w:eastAsia="en-US"/>
              </w:rPr>
              <w:t>5</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0</w:t>
            </w:r>
            <w:r>
              <w:rPr>
                <w:lang w:eastAsia="en-US"/>
              </w:rPr>
              <w:t>,</w:t>
            </w:r>
            <w:r w:rsidRPr="00AD35B8">
              <w:rPr>
                <w:lang w:eastAsia="en-US"/>
              </w:rPr>
              <w:t>625</w:t>
            </w:r>
          </w:p>
        </w:tc>
        <w:tc>
          <w:tcPr>
            <w:tcW w:w="4512" w:type="dxa"/>
          </w:tcPr>
          <w:p w:rsidR="00AD35B8" w:rsidRPr="00AD35B8" w:rsidRDefault="00AD35B8" w:rsidP="00790E70">
            <w:pPr>
              <w:pStyle w:val="Tabletext"/>
              <w:jc w:val="center"/>
              <w:rPr>
                <w:lang w:eastAsia="en-US"/>
              </w:rPr>
            </w:pPr>
            <w:r w:rsidRPr="00AD35B8">
              <w:rPr>
                <w:lang w:eastAsia="en-US"/>
              </w:rPr>
              <w:t>24</w:t>
            </w:r>
            <w:r>
              <w:rPr>
                <w:lang w:eastAsia="en-US"/>
              </w:rPr>
              <w:t>,</w:t>
            </w:r>
            <w:r w:rsidRPr="00AD35B8">
              <w:rPr>
                <w:lang w:eastAsia="en-US"/>
              </w:rPr>
              <w:t>0</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0</w:t>
            </w:r>
            <w:r>
              <w:rPr>
                <w:lang w:eastAsia="en-US"/>
              </w:rPr>
              <w:t>,</w:t>
            </w:r>
            <w:r w:rsidRPr="00AD35B8">
              <w:rPr>
                <w:lang w:eastAsia="en-US"/>
              </w:rPr>
              <w:t>875</w:t>
            </w:r>
          </w:p>
        </w:tc>
        <w:tc>
          <w:tcPr>
            <w:tcW w:w="4512" w:type="dxa"/>
          </w:tcPr>
          <w:p w:rsidR="00AD35B8" w:rsidRPr="00AD35B8" w:rsidRDefault="00AD35B8" w:rsidP="00790E70">
            <w:pPr>
              <w:pStyle w:val="Tabletext"/>
              <w:jc w:val="center"/>
              <w:rPr>
                <w:lang w:eastAsia="en-US"/>
              </w:rPr>
            </w:pPr>
            <w:r w:rsidRPr="00AD35B8">
              <w:rPr>
                <w:lang w:eastAsia="en-US"/>
              </w:rPr>
              <w:t>16</w:t>
            </w:r>
            <w:r>
              <w:rPr>
                <w:lang w:eastAsia="en-US"/>
              </w:rPr>
              <w:t>,</w:t>
            </w:r>
            <w:r w:rsidRPr="00AD35B8">
              <w:rPr>
                <w:lang w:eastAsia="en-US"/>
              </w:rPr>
              <w:t>3</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1</w:t>
            </w:r>
            <w:r>
              <w:rPr>
                <w:lang w:eastAsia="en-US"/>
              </w:rPr>
              <w:t>,</w:t>
            </w:r>
            <w:r w:rsidRPr="00AD35B8">
              <w:rPr>
                <w:lang w:eastAsia="en-US"/>
              </w:rPr>
              <w:t>125</w:t>
            </w:r>
          </w:p>
        </w:tc>
        <w:tc>
          <w:tcPr>
            <w:tcW w:w="4512" w:type="dxa"/>
          </w:tcPr>
          <w:p w:rsidR="00AD35B8" w:rsidRPr="00AD35B8" w:rsidRDefault="00AD35B8" w:rsidP="00790E70">
            <w:pPr>
              <w:pStyle w:val="Tabletext"/>
              <w:jc w:val="center"/>
              <w:rPr>
                <w:lang w:eastAsia="en-US"/>
              </w:rPr>
            </w:pPr>
            <w:r w:rsidRPr="00AD35B8">
              <w:rPr>
                <w:lang w:eastAsia="en-US"/>
              </w:rPr>
              <w:t>10</w:t>
            </w:r>
            <w:r>
              <w:rPr>
                <w:lang w:eastAsia="en-US"/>
              </w:rPr>
              <w:t>,</w:t>
            </w:r>
            <w:r w:rsidRPr="00AD35B8">
              <w:rPr>
                <w:lang w:eastAsia="en-US"/>
              </w:rPr>
              <w:t>2</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1</w:t>
            </w:r>
            <w:r>
              <w:rPr>
                <w:lang w:eastAsia="en-US"/>
              </w:rPr>
              <w:t>,</w:t>
            </w:r>
            <w:r w:rsidRPr="00AD35B8">
              <w:rPr>
                <w:lang w:eastAsia="en-US"/>
              </w:rPr>
              <w:t>375</w:t>
            </w:r>
          </w:p>
        </w:tc>
        <w:tc>
          <w:tcPr>
            <w:tcW w:w="4512" w:type="dxa"/>
          </w:tcPr>
          <w:p w:rsidR="00AD35B8" w:rsidRPr="00AD35B8" w:rsidRDefault="00AD35B8" w:rsidP="00790E70">
            <w:pPr>
              <w:pStyle w:val="Tabletext"/>
              <w:jc w:val="center"/>
              <w:rPr>
                <w:lang w:eastAsia="en-US"/>
              </w:rPr>
            </w:pPr>
            <w:r w:rsidRPr="00AD35B8">
              <w:rPr>
                <w:lang w:eastAsia="en-US"/>
              </w:rPr>
              <w:t>6</w:t>
            </w:r>
            <w:r>
              <w:rPr>
                <w:lang w:eastAsia="en-US"/>
              </w:rPr>
              <w:t>,</w:t>
            </w:r>
            <w:r w:rsidRPr="00AD35B8">
              <w:rPr>
                <w:lang w:eastAsia="en-US"/>
              </w:rPr>
              <w:t>1</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1</w:t>
            </w:r>
            <w:r>
              <w:rPr>
                <w:lang w:eastAsia="en-US"/>
              </w:rPr>
              <w:t>,</w:t>
            </w:r>
            <w:r w:rsidRPr="00AD35B8">
              <w:rPr>
                <w:lang w:eastAsia="en-US"/>
              </w:rPr>
              <w:t>625</w:t>
            </w:r>
          </w:p>
        </w:tc>
        <w:tc>
          <w:tcPr>
            <w:tcW w:w="4512" w:type="dxa"/>
          </w:tcPr>
          <w:p w:rsidR="00AD35B8" w:rsidRPr="00AD35B8" w:rsidRDefault="00AD35B8" w:rsidP="00790E70">
            <w:pPr>
              <w:pStyle w:val="Tabletext"/>
              <w:jc w:val="center"/>
              <w:rPr>
                <w:lang w:eastAsia="en-US"/>
              </w:rPr>
            </w:pPr>
            <w:r w:rsidRPr="00AD35B8">
              <w:rPr>
                <w:lang w:eastAsia="en-US"/>
              </w:rPr>
              <w:t>3</w:t>
            </w:r>
            <w:r>
              <w:rPr>
                <w:lang w:eastAsia="en-US"/>
              </w:rPr>
              <w:t>,</w:t>
            </w:r>
            <w:r w:rsidRPr="00AD35B8">
              <w:rPr>
                <w:lang w:eastAsia="en-US"/>
              </w:rPr>
              <w:t>4</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1</w:t>
            </w:r>
            <w:r>
              <w:rPr>
                <w:lang w:eastAsia="en-US"/>
              </w:rPr>
              <w:t>,</w:t>
            </w:r>
            <w:r w:rsidRPr="00AD35B8">
              <w:rPr>
                <w:lang w:eastAsia="en-US"/>
              </w:rPr>
              <w:t>875</w:t>
            </w:r>
          </w:p>
        </w:tc>
        <w:tc>
          <w:tcPr>
            <w:tcW w:w="4512" w:type="dxa"/>
          </w:tcPr>
          <w:p w:rsidR="00AD35B8" w:rsidRPr="00AD35B8" w:rsidRDefault="00AD35B8" w:rsidP="00790E70">
            <w:pPr>
              <w:pStyle w:val="Tabletext"/>
              <w:jc w:val="center"/>
              <w:rPr>
                <w:lang w:eastAsia="en-US"/>
              </w:rPr>
            </w:pPr>
            <w:r w:rsidRPr="00AD35B8">
              <w:rPr>
                <w:lang w:eastAsia="en-US"/>
              </w:rPr>
              <w:t>1</w:t>
            </w:r>
            <w:r>
              <w:rPr>
                <w:lang w:eastAsia="en-US"/>
              </w:rPr>
              <w:t>,</w:t>
            </w:r>
            <w:r w:rsidRPr="00AD35B8">
              <w:rPr>
                <w:lang w:eastAsia="en-US"/>
              </w:rPr>
              <w:t>8</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2</w:t>
            </w:r>
            <w:r>
              <w:rPr>
                <w:lang w:eastAsia="en-US"/>
              </w:rPr>
              <w:t>,</w:t>
            </w:r>
            <w:r w:rsidRPr="00AD35B8">
              <w:rPr>
                <w:lang w:eastAsia="en-US"/>
              </w:rPr>
              <w:t>125</w:t>
            </w:r>
          </w:p>
        </w:tc>
        <w:tc>
          <w:tcPr>
            <w:tcW w:w="4512" w:type="dxa"/>
          </w:tcPr>
          <w:p w:rsidR="00AD35B8" w:rsidRPr="00AD35B8" w:rsidRDefault="00AD35B8" w:rsidP="00790E70">
            <w:pPr>
              <w:pStyle w:val="Tabletext"/>
              <w:jc w:val="center"/>
              <w:rPr>
                <w:lang w:eastAsia="en-US"/>
              </w:rPr>
            </w:pPr>
            <w:r w:rsidRPr="00AD35B8">
              <w:rPr>
                <w:lang w:eastAsia="en-US"/>
              </w:rPr>
              <w:t>0</w:t>
            </w:r>
            <w:r>
              <w:rPr>
                <w:lang w:eastAsia="en-US"/>
              </w:rPr>
              <w:t>,</w:t>
            </w:r>
            <w:r w:rsidRPr="00AD35B8">
              <w:rPr>
                <w:lang w:eastAsia="en-US"/>
              </w:rPr>
              <w:t>9</w:t>
            </w:r>
          </w:p>
        </w:tc>
      </w:tr>
      <w:tr w:rsidR="00AD35B8" w:rsidRPr="00AD35B8" w:rsidTr="00AD35B8">
        <w:trPr>
          <w:jc w:val="center"/>
        </w:trPr>
        <w:tc>
          <w:tcPr>
            <w:tcW w:w="3174" w:type="dxa"/>
          </w:tcPr>
          <w:p w:rsidR="00AD35B8" w:rsidRPr="00AD35B8" w:rsidRDefault="00AD35B8" w:rsidP="00790E70">
            <w:pPr>
              <w:pStyle w:val="Tabletext"/>
              <w:jc w:val="center"/>
              <w:rPr>
                <w:lang w:eastAsia="en-US"/>
              </w:rPr>
            </w:pPr>
            <w:r w:rsidRPr="00AD35B8">
              <w:rPr>
                <w:lang w:eastAsia="en-US"/>
              </w:rPr>
              <w:t>2</w:t>
            </w:r>
            <w:r>
              <w:rPr>
                <w:lang w:eastAsia="en-US"/>
              </w:rPr>
              <w:t>,</w:t>
            </w:r>
            <w:r w:rsidRPr="00AD35B8">
              <w:rPr>
                <w:lang w:eastAsia="en-US"/>
              </w:rPr>
              <w:t>375</w:t>
            </w:r>
          </w:p>
        </w:tc>
        <w:tc>
          <w:tcPr>
            <w:tcW w:w="4512" w:type="dxa"/>
          </w:tcPr>
          <w:p w:rsidR="00AD35B8" w:rsidRPr="00AD35B8" w:rsidRDefault="00AD35B8" w:rsidP="00790E70">
            <w:pPr>
              <w:pStyle w:val="Tabletext"/>
              <w:jc w:val="center"/>
              <w:rPr>
                <w:lang w:eastAsia="en-US"/>
              </w:rPr>
            </w:pPr>
            <w:r w:rsidRPr="00AD35B8">
              <w:rPr>
                <w:lang w:eastAsia="en-US"/>
              </w:rPr>
              <w:t>0</w:t>
            </w:r>
            <w:r>
              <w:rPr>
                <w:lang w:eastAsia="en-US"/>
              </w:rPr>
              <w:t>,</w:t>
            </w:r>
            <w:r w:rsidRPr="00AD35B8">
              <w:rPr>
                <w:lang w:eastAsia="en-US"/>
              </w:rPr>
              <w:t>0</w:t>
            </w:r>
          </w:p>
        </w:tc>
      </w:tr>
    </w:tbl>
    <w:p w:rsidR="00013529" w:rsidRPr="00013529" w:rsidRDefault="00013529" w:rsidP="00353691">
      <w:pPr>
        <w:spacing w:before="240"/>
        <w:rPr>
          <w:rtl/>
          <w:lang w:bidi="ar-EG"/>
        </w:rPr>
      </w:pPr>
      <w:r w:rsidRPr="00013529">
        <w:rPr>
          <w:rtl/>
          <w:lang w:bidi="ar-EG"/>
        </w:rPr>
        <w:t>تُحول التوزيعات التراكمية لكل من معدل هطول المطر وارتفاع المطر</w:t>
      </w:r>
      <w:r>
        <w:rPr>
          <w:rtl/>
          <w:lang w:bidi="ar-EG"/>
        </w:rPr>
        <w:t xml:space="preserve"> في </w:t>
      </w:r>
      <w:r w:rsidRPr="00013529">
        <w:rPr>
          <w:rtl/>
          <w:lang w:bidi="ar-EG"/>
        </w:rPr>
        <w:t>شكل دوال كثافة الاحتمال على النحو الآتي. بالنسبة إلى كل فاصل بين قيمتين متجاورتين من قيم معدل هطول المطر أو ارتفاع المطر، تؤخذ القيمة المتوسطة بوصفها ممثلة لهذا الفاصل ويساوي احتمال حدوثه الفرق بين احتمالين من احتمالات التجاوز المقابلة. وت</w:t>
      </w:r>
      <w:r w:rsidRPr="00013529">
        <w:rPr>
          <w:rFonts w:hint="cs"/>
          <w:rtl/>
          <w:lang w:bidi="ar-EG"/>
        </w:rPr>
        <w:t>حدد</w:t>
      </w:r>
      <w:r w:rsidRPr="00013529">
        <w:rPr>
          <w:rtl/>
          <w:lang w:bidi="ar-EG"/>
        </w:rPr>
        <w:t xml:space="preserve"> كل قيمة تكون </w:t>
      </w:r>
      <w:r w:rsidRPr="00013529">
        <w:rPr>
          <w:i/>
          <w:iCs/>
        </w:rPr>
        <w:t>h</w:t>
      </w:r>
      <w:r w:rsidRPr="00013529">
        <w:rPr>
          <w:i/>
          <w:iCs/>
          <w:vertAlign w:val="subscript"/>
        </w:rPr>
        <w:t>R</w:t>
      </w:r>
      <w:r w:rsidRPr="00013529">
        <w:rPr>
          <w:rtl/>
          <w:lang w:bidi="ar-EG"/>
        </w:rPr>
        <w:t xml:space="preserve"> بالنسبة إليها أقل من </w:t>
      </w:r>
      <w:r w:rsidR="00353691">
        <w:rPr>
          <w:lang w:bidi="ar-EG"/>
        </w:rPr>
        <w:t>km </w:t>
      </w:r>
      <w:r w:rsidRPr="00013529">
        <w:t>0</w:t>
      </w:r>
      <w:r w:rsidRPr="00013529">
        <w:rPr>
          <w:rtl/>
          <w:lang w:bidi="ar-EG"/>
        </w:rPr>
        <w:t xml:space="preserve"> (عند </w:t>
      </w:r>
      <w:r w:rsidRPr="00013529">
        <w:rPr>
          <w:rFonts w:hint="cs"/>
          <w:rtl/>
          <w:lang w:bidi="ar-EG"/>
        </w:rPr>
        <w:t>ا</w:t>
      </w:r>
      <w:r w:rsidRPr="00013529">
        <w:rPr>
          <w:rtl/>
          <w:lang w:bidi="ar-EG"/>
        </w:rPr>
        <w:t>ستعم</w:t>
      </w:r>
      <w:r w:rsidRPr="00013529">
        <w:rPr>
          <w:rFonts w:hint="cs"/>
          <w:rtl/>
          <w:lang w:bidi="ar-EG"/>
        </w:rPr>
        <w:t>ا</w:t>
      </w:r>
      <w:r w:rsidRPr="00013529">
        <w:rPr>
          <w:rtl/>
          <w:lang w:bidi="ar-EG"/>
        </w:rPr>
        <w:t xml:space="preserve">ل الجدول </w:t>
      </w:r>
      <w:r w:rsidRPr="00013529">
        <w:t>7</w:t>
      </w:r>
      <w:r w:rsidRPr="00013529">
        <w:rPr>
          <w:rtl/>
          <w:lang w:bidi="ar-EG"/>
        </w:rPr>
        <w:t xml:space="preserve">) </w:t>
      </w:r>
      <w:r w:rsidRPr="00013529">
        <w:rPr>
          <w:rFonts w:hint="cs"/>
          <w:rtl/>
          <w:lang w:bidi="ar-EG"/>
        </w:rPr>
        <w:t xml:space="preserve">بمقدار </w:t>
      </w:r>
      <w:r w:rsidRPr="00013529">
        <w:t>km</w:t>
      </w:r>
      <w:r w:rsidR="00353691">
        <w:t> 0</w:t>
      </w:r>
      <w:r w:rsidRPr="00013529">
        <w:rPr>
          <w:rtl/>
          <w:lang w:bidi="ar-EG"/>
        </w:rPr>
        <w:t xml:space="preserve"> مع إضافة الاحتمالات الخاصة بها.</w:t>
      </w:r>
    </w:p>
    <w:p w:rsidR="00013529" w:rsidRPr="00353691" w:rsidRDefault="00013529" w:rsidP="00013529">
      <w:pPr>
        <w:rPr>
          <w:spacing w:val="6"/>
          <w:rtl/>
          <w:lang w:bidi="ar-EG"/>
        </w:rPr>
      </w:pPr>
      <w:r w:rsidRPr="00353691">
        <w:rPr>
          <w:spacing w:val="6"/>
          <w:rtl/>
          <w:lang w:bidi="ar-EG"/>
        </w:rPr>
        <w:t>ومن المفترض أن يكون معدل هطول المطر وارتفاع المطر، من الناحية الإحصائية، معلمتين مستقلتين الواحدة عن الأخرى، بحيث يكون احتمال الحدوث بالنسبة إلى أية تركيبة تتألف من زوج معدل هطول المطر/ارتفاع المطر</w:t>
      </w:r>
      <w:r w:rsidRPr="00353691">
        <w:rPr>
          <w:rFonts w:hint="cs"/>
          <w:spacing w:val="6"/>
          <w:rtl/>
          <w:lang w:bidi="ar-EG"/>
        </w:rPr>
        <w:t>،</w:t>
      </w:r>
      <w:r w:rsidRPr="00353691">
        <w:rPr>
          <w:spacing w:val="6"/>
          <w:rtl/>
          <w:lang w:bidi="ar-EG"/>
        </w:rPr>
        <w:t xml:space="preserve"> بكل بساطة</w:t>
      </w:r>
      <w:r w:rsidRPr="00353691">
        <w:rPr>
          <w:rFonts w:hint="cs"/>
          <w:spacing w:val="6"/>
          <w:rtl/>
          <w:lang w:bidi="ar-EG"/>
        </w:rPr>
        <w:t>،</w:t>
      </w:r>
      <w:r w:rsidRPr="00353691">
        <w:rPr>
          <w:spacing w:val="6"/>
          <w:rtl/>
          <w:lang w:bidi="ar-EG"/>
        </w:rPr>
        <w:t xml:space="preserve"> ناتج مختلف الاحتمالات.</w:t>
      </w:r>
    </w:p>
    <w:p w:rsidR="00013529" w:rsidRPr="00013529" w:rsidRDefault="00013529" w:rsidP="00013529">
      <w:pPr>
        <w:rPr>
          <w:rtl/>
          <w:lang w:bidi="ar-EG"/>
        </w:rPr>
      </w:pPr>
      <w:r w:rsidRPr="00013529">
        <w:rPr>
          <w:rtl/>
          <w:lang w:bidi="ar-EG"/>
        </w:rPr>
        <w:t>وتحسب خسارة المسير بالنسبة إلى كل زوج يتكون من قيم معدل هطول المطر وارتفاع المطر وفقاً للخطوات التالية</w:t>
      </w:r>
      <w:r w:rsidRPr="00013529">
        <w:rPr>
          <w:rtl/>
        </w:rPr>
        <w:t>.</w:t>
      </w:r>
    </w:p>
    <w:p w:rsidR="00013529" w:rsidRPr="00013529" w:rsidRDefault="00013529" w:rsidP="00353691">
      <w:pPr>
        <w:pStyle w:val="Headingi"/>
        <w:rPr>
          <w:rFonts w:hint="eastAsia"/>
          <w:rtl/>
          <w:lang w:bidi="ar-EG"/>
        </w:rPr>
      </w:pPr>
      <w:bookmarkStart w:id="98" w:name="_Toc254604897"/>
      <w:r w:rsidRPr="00013529">
        <w:rPr>
          <w:rtl/>
          <w:lang w:bidi="ar-EG"/>
        </w:rPr>
        <w:lastRenderedPageBreak/>
        <w:t xml:space="preserve">الخطوة </w:t>
      </w:r>
      <w:r w:rsidRPr="00013529">
        <w:t>2</w:t>
      </w:r>
      <w:r w:rsidRPr="00013529">
        <w:rPr>
          <w:rtl/>
          <w:lang w:bidi="ar-EG"/>
        </w:rPr>
        <w:t>: تحويل المعلمات الهندسية</w:t>
      </w:r>
      <w:r>
        <w:rPr>
          <w:rtl/>
          <w:lang w:bidi="ar-EG"/>
        </w:rPr>
        <w:t xml:space="preserve"> في </w:t>
      </w:r>
      <w:r w:rsidRPr="00013529">
        <w:rPr>
          <w:rtl/>
          <w:lang w:bidi="ar-EG"/>
        </w:rPr>
        <w:t>تمثيل أرضي مستو</w:t>
      </w:r>
      <w:bookmarkEnd w:id="98"/>
    </w:p>
    <w:p w:rsidR="00013529" w:rsidRPr="00013529" w:rsidRDefault="00013529" w:rsidP="00013529">
      <w:pPr>
        <w:rPr>
          <w:rtl/>
          <w:lang w:bidi="ar-EG"/>
        </w:rPr>
      </w:pPr>
      <w:r w:rsidRPr="00013529">
        <w:rPr>
          <w:rtl/>
          <w:lang w:bidi="ar-EG"/>
        </w:rPr>
        <w:t xml:space="preserve">تتحدد هندسة الانتثار بالمطر بين محطتين استناداً إلى معلمات الدخل الأساسية لمسافة الدائرة العظمى </w:t>
      </w:r>
      <w:r w:rsidRPr="00013529">
        <w:rPr>
          <w:i/>
          <w:iCs/>
        </w:rPr>
        <w:t>d</w:t>
      </w:r>
      <w:r w:rsidRPr="00013529">
        <w:rPr>
          <w:rtl/>
          <w:lang w:bidi="ar-EG"/>
        </w:rPr>
        <w:t xml:space="preserve"> بين المحطتين، والقيم المحلية لزاوية ارتفاع هوائي كل محطة </w:t>
      </w:r>
      <w:r w:rsidRPr="00013529">
        <w:rPr>
          <w:iCs/>
        </w:rPr>
        <w:sym w:font="Symbol" w:char="F065"/>
      </w:r>
      <w:r w:rsidRPr="00013529">
        <w:rPr>
          <w:vertAlign w:val="subscript"/>
        </w:rPr>
        <w:t>1</w:t>
      </w:r>
      <w:r w:rsidRPr="00013529">
        <w:rPr>
          <w:i/>
          <w:iCs/>
          <w:vertAlign w:val="subscript"/>
        </w:rPr>
        <w:t>-loc</w:t>
      </w:r>
      <w:r w:rsidRPr="00013529">
        <w:rPr>
          <w:rtl/>
          <w:lang w:bidi="ar-EG"/>
        </w:rPr>
        <w:t xml:space="preserve"> و</w:t>
      </w:r>
      <w:r w:rsidRPr="00013529">
        <w:rPr>
          <w:iCs/>
        </w:rPr>
        <w:sym w:font="Symbol" w:char="F065"/>
      </w:r>
      <w:r w:rsidRPr="00013529">
        <w:rPr>
          <w:vertAlign w:val="subscript"/>
        </w:rPr>
        <w:t>2</w:t>
      </w:r>
      <w:r w:rsidRPr="00013529">
        <w:rPr>
          <w:i/>
          <w:iCs/>
          <w:vertAlign w:val="subscript"/>
        </w:rPr>
        <w:t>-loc</w:t>
      </w:r>
      <w:r w:rsidRPr="00013529">
        <w:rPr>
          <w:rtl/>
          <w:lang w:bidi="ar-EG"/>
        </w:rPr>
        <w:t>، وقيم التخالف السمتي بين محور الحزمة الرئيسية لهوائي كل محطة واتجاه المحطة الأخرى التي تعرف بأنها موجبة</w:t>
      </w:r>
      <w:r>
        <w:rPr>
          <w:rtl/>
          <w:lang w:bidi="ar-EG"/>
        </w:rPr>
        <w:t xml:space="preserve"> في </w:t>
      </w:r>
      <w:r w:rsidRPr="00013529">
        <w:rPr>
          <w:rtl/>
          <w:lang w:bidi="ar-EG"/>
        </w:rPr>
        <w:t xml:space="preserve">اتجاه عقارب الساعة </w:t>
      </w:r>
      <w:r w:rsidRPr="00013529">
        <w:rPr>
          <w:iCs/>
        </w:rPr>
        <w:sym w:font="Symbol" w:char="F065"/>
      </w:r>
      <w:r w:rsidRPr="00013529">
        <w:rPr>
          <w:vertAlign w:val="subscript"/>
        </w:rPr>
        <w:t>1</w:t>
      </w:r>
      <w:r w:rsidRPr="00013529">
        <w:rPr>
          <w:i/>
          <w:iCs/>
          <w:vertAlign w:val="subscript"/>
        </w:rPr>
        <w:t>-loc</w:t>
      </w:r>
      <w:r w:rsidRPr="00013529">
        <w:rPr>
          <w:rtl/>
          <w:lang w:bidi="ar-EG"/>
        </w:rPr>
        <w:t xml:space="preserve"> و</w:t>
      </w:r>
      <w:r w:rsidRPr="00013529">
        <w:rPr>
          <w:iCs/>
        </w:rPr>
        <w:sym w:font="Symbol" w:char="F065"/>
      </w:r>
      <w:r w:rsidRPr="00013529">
        <w:rPr>
          <w:vertAlign w:val="subscript"/>
        </w:rPr>
        <w:t>2</w:t>
      </w:r>
      <w:r w:rsidRPr="00013529">
        <w:rPr>
          <w:i/>
          <w:iCs/>
          <w:vertAlign w:val="subscript"/>
        </w:rPr>
        <w:t>-loc</w:t>
      </w:r>
      <w:r w:rsidRPr="00013529">
        <w:rPr>
          <w:rtl/>
          <w:lang w:bidi="ar-EG"/>
        </w:rPr>
        <w:t xml:space="preserve">. وتؤخذ المحطة </w:t>
      </w:r>
      <w:r w:rsidRPr="00013529">
        <w:t>1</w:t>
      </w:r>
      <w:r w:rsidRPr="00013529">
        <w:rPr>
          <w:rtl/>
          <w:lang w:bidi="ar-EG"/>
        </w:rPr>
        <w:t xml:space="preserve"> بوصفها الموقع المرجعي، أي الأصل</w:t>
      </w:r>
      <w:r>
        <w:rPr>
          <w:rtl/>
          <w:lang w:bidi="ar-EG"/>
        </w:rPr>
        <w:t xml:space="preserve"> في </w:t>
      </w:r>
      <w:r w:rsidRPr="00013529">
        <w:rPr>
          <w:rtl/>
          <w:lang w:bidi="ar-EG"/>
        </w:rPr>
        <w:t>نظام الإحداثيات الديكارتية، ومن ثم تكون المعلمات المرجعية كما يلي:</w:t>
      </w:r>
    </w:p>
    <w:p w:rsidR="00353691" w:rsidRPr="00353691" w:rsidRDefault="00790E70" w:rsidP="00790E70">
      <w:pPr>
        <w:pStyle w:val="Equation"/>
        <w:rPr>
          <w:lang w:eastAsia="en-US"/>
        </w:rPr>
      </w:pPr>
      <w:r w:rsidRPr="00131F69">
        <w:tab/>
      </w:r>
      <w:r w:rsidRPr="00B42F00">
        <w:rPr>
          <w:position w:val="-14"/>
        </w:rPr>
        <w:object w:dxaOrig="1060" w:dyaOrig="380">
          <v:shape id="_x0000_i1110" type="#_x0000_t75" style="width:54.45pt;height:21.9pt" o:ole="" fillcolor="window">
            <v:imagedata r:id="rId131" o:title=""/>
          </v:shape>
          <o:OLEObject Type="Embed" ProgID="Equation.3" ShapeID="_x0000_i1110" DrawAspect="Content" ObjectID="_1485790002" r:id="rId132"/>
        </w:object>
      </w:r>
      <w:r w:rsidRPr="00131F69">
        <w:t xml:space="preserve">, </w:t>
      </w:r>
      <w:r w:rsidRPr="00B42F00">
        <w:rPr>
          <w:position w:val="-14"/>
        </w:rPr>
        <w:object w:dxaOrig="1140" w:dyaOrig="380">
          <v:shape id="_x0000_i1111" type="#_x0000_t75" style="width:56.95pt;height:21.9pt" o:ole="" fillcolor="window">
            <v:imagedata r:id="rId133" o:title=""/>
          </v:shape>
          <o:OLEObject Type="Embed" ProgID="Equation.3" ShapeID="_x0000_i1111" DrawAspect="Content" ObjectID="_1485790003" r:id="rId134"/>
        </w:object>
      </w:r>
      <w:r>
        <w:t xml:space="preserve"> </w:t>
      </w:r>
      <w:r w:rsidRPr="00131F69">
        <w:t xml:space="preserve">and: </w:t>
      </w:r>
      <w:r w:rsidRPr="00B42F00">
        <w:rPr>
          <w:position w:val="-14"/>
        </w:rPr>
        <w:object w:dxaOrig="1380" w:dyaOrig="380">
          <v:shape id="_x0000_i1112" type="#_x0000_t75" style="width:67pt;height:21.9pt" o:ole="" fillcolor="window">
            <v:imagedata r:id="rId135" o:title=""/>
          </v:shape>
          <o:OLEObject Type="Embed" ProgID="Equation.3" ShapeID="_x0000_i1112" DrawAspect="Content" ObjectID="_1485790004" r:id="rId136"/>
        </w:object>
      </w:r>
      <w:r w:rsidRPr="00131F69">
        <w:t>                rad</w:t>
      </w:r>
      <w:r w:rsidR="00353691" w:rsidRPr="00353691">
        <w:rPr>
          <w:lang w:eastAsia="en-US"/>
        </w:rPr>
        <w:tab/>
      </w:r>
      <w:r w:rsidR="00466C73" w:rsidRPr="00353691">
        <w:rPr>
          <w:lang w:eastAsia="en-US"/>
        </w:rPr>
        <w:t>(80)</w:t>
      </w:r>
    </w:p>
    <w:p w:rsidR="00013529" w:rsidRPr="00013529" w:rsidRDefault="00013529" w:rsidP="00353691">
      <w:pPr>
        <w:rPr>
          <w:rtl/>
          <w:lang w:bidi="ar-EG"/>
        </w:rPr>
      </w:pPr>
      <w:r w:rsidRPr="00013529">
        <w:rPr>
          <w:rtl/>
          <w:lang w:bidi="ar-EG"/>
        </w:rPr>
        <w:t xml:space="preserve">أولاً، نقوم بتحويل كل المعلمات الهندسية إلى نظام إحداثيات ديكارتية مشترك، مع اعتبار المحطة </w:t>
      </w:r>
      <w:r w:rsidRPr="00013529">
        <w:t>1</w:t>
      </w:r>
      <w:r w:rsidRPr="00013529">
        <w:rPr>
          <w:rtl/>
          <w:lang w:bidi="ar-EG"/>
        </w:rPr>
        <w:t xml:space="preserve"> الأصل، والمستوى الأفقي بوصفه المستوى </w:t>
      </w:r>
      <w:r w:rsidRPr="00013529">
        <w:rPr>
          <w:i/>
          <w:iCs/>
        </w:rPr>
        <w:t>x</w:t>
      </w:r>
      <w:r w:rsidRPr="00013529">
        <w:t>-</w:t>
      </w:r>
      <w:r w:rsidRPr="00013529">
        <w:rPr>
          <w:i/>
          <w:iCs/>
        </w:rPr>
        <w:t>y</w:t>
      </w:r>
      <w:r w:rsidRPr="00013529">
        <w:rPr>
          <w:rtl/>
          <w:lang w:bidi="ar-EG"/>
        </w:rPr>
        <w:t xml:space="preserve">، ويسدد المحور </w:t>
      </w:r>
      <w:r w:rsidRPr="00013529">
        <w:rPr>
          <w:i/>
          <w:iCs/>
        </w:rPr>
        <w:t>x</w:t>
      </w:r>
      <w:r>
        <w:rPr>
          <w:rtl/>
          <w:lang w:bidi="ar-EG"/>
        </w:rPr>
        <w:t xml:space="preserve"> في </w:t>
      </w:r>
      <w:r w:rsidRPr="00013529">
        <w:rPr>
          <w:rtl/>
          <w:lang w:bidi="ar-EG"/>
        </w:rPr>
        <w:t xml:space="preserve">اتجاه المحطة </w:t>
      </w:r>
      <w:r w:rsidRPr="00013529">
        <w:t>2</w:t>
      </w:r>
      <w:r w:rsidRPr="00013529">
        <w:rPr>
          <w:rtl/>
          <w:lang w:bidi="ar-EG"/>
        </w:rPr>
        <w:t xml:space="preserve"> ويسدد المحور </w:t>
      </w:r>
      <w:r w:rsidRPr="00013529">
        <w:rPr>
          <w:i/>
          <w:iCs/>
        </w:rPr>
        <w:t>z</w:t>
      </w:r>
      <w:r w:rsidRPr="00013529">
        <w:rPr>
          <w:rtl/>
          <w:lang w:bidi="ar-EG"/>
        </w:rPr>
        <w:t xml:space="preserve"> الذي يؤشر عمودياً نحو الأعلى. ويوضح الشكل</w:t>
      </w:r>
      <w:r w:rsidR="00353691">
        <w:rPr>
          <w:rFonts w:hint="cs"/>
          <w:rtl/>
          <w:lang w:bidi="ar-EG"/>
        </w:rPr>
        <w:t> </w:t>
      </w:r>
      <w:r w:rsidRPr="00013529">
        <w:t>4</w:t>
      </w:r>
      <w:r w:rsidRPr="00013529">
        <w:rPr>
          <w:rtl/>
          <w:lang w:bidi="ar-EG"/>
        </w:rPr>
        <w:t xml:space="preserve"> الهندسة على الأرض المحدبة (بالنسبة إلى حالة مبسطة من الانتثار نحو الأمام، أي على طول الدائرة العظمى) حيث </w:t>
      </w:r>
      <w:r w:rsidRPr="00013529">
        <w:rPr>
          <w:i/>
          <w:iCs/>
        </w:rPr>
        <w:t>r</w:t>
      </w:r>
      <w:r w:rsidRPr="00013529">
        <w:rPr>
          <w:i/>
          <w:iCs/>
          <w:vertAlign w:val="subscript"/>
        </w:rPr>
        <w:t>eff</w:t>
      </w:r>
      <w:r w:rsidRPr="00013529">
        <w:rPr>
          <w:rtl/>
          <w:lang w:bidi="ar-EG"/>
        </w:rPr>
        <w:t xml:space="preserve"> هي نصف قطر الأرض الفعال،</w:t>
      </w:r>
    </w:p>
    <w:p w:rsidR="00353691" w:rsidRPr="00353691" w:rsidRDefault="00353691" w:rsidP="00466C73">
      <w:pPr>
        <w:pStyle w:val="Equation"/>
        <w:rPr>
          <w:lang w:eastAsia="en-US"/>
        </w:rPr>
      </w:pPr>
      <w:r w:rsidRPr="00353691">
        <w:rPr>
          <w:lang w:eastAsia="en-US"/>
        </w:rPr>
        <w:tab/>
      </w:r>
      <w:r w:rsidR="00D2242E">
        <w:rPr>
          <w:position w:val="-14"/>
          <w:lang w:val="fr-FR" w:eastAsia="en-US"/>
        </w:rPr>
        <w:pict>
          <v:shape id="_x0000_i1113" type="#_x0000_t75" style="width:62pt;height:21.9pt" fillcolor="window">
            <v:imagedata r:id="rId137" o:title=""/>
          </v:shape>
        </w:pict>
      </w:r>
      <w:r w:rsidRPr="00353691">
        <w:rPr>
          <w:lang w:eastAsia="en-US"/>
        </w:rPr>
        <w:t>                     km</w:t>
      </w:r>
      <w:r w:rsidRPr="00353691">
        <w:rPr>
          <w:lang w:eastAsia="en-US"/>
        </w:rPr>
        <w:tab/>
      </w:r>
      <w:r w:rsidR="00466C73" w:rsidRPr="00353691">
        <w:rPr>
          <w:lang w:eastAsia="en-US"/>
        </w:rPr>
        <w:t>(81)</w:t>
      </w:r>
    </w:p>
    <w:p w:rsidR="00013529" w:rsidRPr="00013529" w:rsidRDefault="00013529" w:rsidP="00013529">
      <w:pPr>
        <w:rPr>
          <w:rtl/>
          <w:lang w:bidi="ar-EG"/>
        </w:rPr>
      </w:pPr>
      <w:r w:rsidRPr="00013529">
        <w:rPr>
          <w:rtl/>
          <w:lang w:bidi="ar-EG"/>
        </w:rPr>
        <w:t>حيث:</w:t>
      </w:r>
    </w:p>
    <w:p w:rsidR="00013529" w:rsidRPr="00013529" w:rsidRDefault="00013529" w:rsidP="00466C73">
      <w:pPr>
        <w:pStyle w:val="Equationlegend"/>
        <w:rPr>
          <w:rtl/>
          <w:lang w:bidi="ar-EG"/>
        </w:rPr>
      </w:pPr>
      <w:r w:rsidRPr="00013529">
        <w:rPr>
          <w:i/>
          <w:rtl/>
          <w:lang w:bidi="ar-EG"/>
        </w:rPr>
        <w:tab/>
      </w:r>
      <w:r w:rsidRPr="00013529">
        <w:rPr>
          <w:i/>
        </w:rPr>
        <w:t>k</w:t>
      </w:r>
      <w:r w:rsidRPr="00915CBC">
        <w:rPr>
          <w:vertAlign w:val="subscript"/>
        </w:rPr>
        <w:t>50</w:t>
      </w:r>
      <w:r w:rsidRPr="00013529">
        <w:rPr>
          <w:rtl/>
          <w:lang w:bidi="ar-EG"/>
        </w:rPr>
        <w:t>:</w:t>
      </w:r>
      <w:r w:rsidRPr="00013529">
        <w:rPr>
          <w:rtl/>
          <w:lang w:bidi="ar-EG"/>
        </w:rPr>
        <w:tab/>
        <w:t xml:space="preserve">القيمة المتوسطة لعامل نصف قطر الأرض الفعال </w:t>
      </w:r>
      <w:r w:rsidRPr="00013529">
        <w:t>=</w:t>
      </w:r>
      <w:r w:rsidRPr="00013529">
        <w:rPr>
          <w:rtl/>
          <w:lang w:bidi="ar-EG"/>
        </w:rPr>
        <w:t xml:space="preserve"> </w:t>
      </w:r>
      <w:r w:rsidRPr="00013529">
        <w:t>1,33</w:t>
      </w:r>
    </w:p>
    <w:p w:rsidR="00013529" w:rsidRPr="00013529" w:rsidRDefault="00013529" w:rsidP="00466C73">
      <w:pPr>
        <w:pStyle w:val="Equationlegend"/>
        <w:rPr>
          <w:rtl/>
          <w:lang w:bidi="ar-EG"/>
        </w:rPr>
      </w:pPr>
      <w:r w:rsidRPr="00013529">
        <w:rPr>
          <w:i/>
          <w:iCs/>
          <w:rtl/>
          <w:lang w:bidi="ar-EG"/>
        </w:rPr>
        <w:tab/>
      </w:r>
      <w:r w:rsidRPr="00013529">
        <w:rPr>
          <w:i/>
          <w:iCs/>
        </w:rPr>
        <w:t>R</w:t>
      </w:r>
      <w:r w:rsidRPr="00013529">
        <w:rPr>
          <w:i/>
          <w:iCs/>
          <w:vertAlign w:val="subscript"/>
        </w:rPr>
        <w:t>E</w:t>
      </w:r>
      <w:r w:rsidRPr="00013529">
        <w:rPr>
          <w:rtl/>
          <w:lang w:bidi="ar-EG"/>
        </w:rPr>
        <w:t>:</w:t>
      </w:r>
      <w:r w:rsidRPr="00013529">
        <w:rPr>
          <w:rtl/>
          <w:lang w:bidi="ar-EG"/>
        </w:rPr>
        <w:tab/>
        <w:t xml:space="preserve">نصف قطر الأرض الحقيقي = </w:t>
      </w:r>
      <w:r w:rsidRPr="00013529">
        <w:t>6 371</w:t>
      </w:r>
      <w:r w:rsidRPr="00013529">
        <w:rPr>
          <w:rtl/>
          <w:lang w:bidi="ar-EG"/>
        </w:rPr>
        <w:t> </w:t>
      </w:r>
      <w:r w:rsidRPr="00013529">
        <w:t>km</w:t>
      </w:r>
      <w:r w:rsidRPr="00013529">
        <w:rPr>
          <w:rtl/>
          <w:lang w:bidi="ar-EG"/>
        </w:rPr>
        <w:t>.</w:t>
      </w:r>
    </w:p>
    <w:p w:rsidR="00013529" w:rsidRPr="00013529" w:rsidRDefault="00013529" w:rsidP="005A2297">
      <w:pPr>
        <w:rPr>
          <w:rtl/>
          <w:lang w:bidi="ar-EG"/>
        </w:rPr>
      </w:pPr>
      <w:r w:rsidRPr="00013529">
        <w:rPr>
          <w:rtl/>
          <w:lang w:bidi="ar-EG"/>
        </w:rPr>
        <w:t>ويُفصل بين المحطتين بواسطة مسافة الدائرة العظمى</w:t>
      </w:r>
      <w:r w:rsidRPr="00013529">
        <w:rPr>
          <w:i/>
          <w:iCs/>
          <w:rtl/>
          <w:lang w:bidi="ar-EG"/>
        </w:rPr>
        <w:t xml:space="preserve"> </w:t>
      </w:r>
      <w:r w:rsidRPr="00013529">
        <w:rPr>
          <w:i/>
          <w:iCs/>
        </w:rPr>
        <w:t>d</w:t>
      </w:r>
      <w:r w:rsidR="005A2297">
        <w:rPr>
          <w:rFonts w:hint="cs"/>
          <w:rtl/>
          <w:lang w:bidi="ar-EG"/>
        </w:rPr>
        <w:t> </w:t>
      </w:r>
      <w:r w:rsidRPr="00013529">
        <w:t>(km)</w:t>
      </w:r>
      <w:r w:rsidRPr="00013529">
        <w:rPr>
          <w:rtl/>
          <w:lang w:bidi="ar-EG"/>
        </w:rPr>
        <w:t xml:space="preserve"> التي تقع قبالة الزاوية </w:t>
      </w:r>
      <w:r w:rsidR="005A2297" w:rsidRPr="009819A2">
        <w:rPr>
          <w:iCs/>
        </w:rPr>
        <w:sym w:font="Symbol" w:char="F064"/>
      </w:r>
      <w:r>
        <w:rPr>
          <w:rtl/>
          <w:lang w:bidi="ar-EG"/>
        </w:rPr>
        <w:t xml:space="preserve"> في </w:t>
      </w:r>
      <w:r w:rsidRPr="00013529">
        <w:rPr>
          <w:rtl/>
          <w:lang w:bidi="ar-EG"/>
        </w:rPr>
        <w:t>مركز الأرض.</w:t>
      </w:r>
    </w:p>
    <w:p w:rsidR="005A2297" w:rsidRPr="005A2297" w:rsidRDefault="005A2297" w:rsidP="00466C73">
      <w:pPr>
        <w:pStyle w:val="Equation"/>
        <w:rPr>
          <w:lang w:eastAsia="en-US"/>
        </w:rPr>
      </w:pPr>
      <w:r w:rsidRPr="005A2297">
        <w:rPr>
          <w:lang w:eastAsia="en-US"/>
        </w:rPr>
        <w:tab/>
      </w:r>
      <w:r w:rsidR="00D2242E">
        <w:rPr>
          <w:lang w:val="fr-FR" w:eastAsia="en-US"/>
        </w:rPr>
        <w:pict>
          <v:shape id="_x0000_i1114" type="#_x0000_t75" style="width:128.95pt;height:36.95pt" fillcolor="window">
            <v:imagedata r:id="rId138" o:title=""/>
          </v:shape>
        </w:pict>
      </w:r>
      <w:r w:rsidRPr="005A2297">
        <w:rPr>
          <w:lang w:eastAsia="en-US"/>
        </w:rPr>
        <w:tab/>
        <w:t>(82)</w:t>
      </w:r>
    </w:p>
    <w:p w:rsidR="00013529" w:rsidRPr="00013529" w:rsidRDefault="00013529" w:rsidP="005A2297">
      <w:pPr>
        <w:rPr>
          <w:rtl/>
          <w:lang w:bidi="ar-EG"/>
        </w:rPr>
      </w:pPr>
      <w:r w:rsidRPr="00013529">
        <w:rPr>
          <w:rtl/>
          <w:lang w:bidi="ar-EG"/>
        </w:rPr>
        <w:t xml:space="preserve">ويكون الخط العمودي المحلي عند مستوى المحطة </w:t>
      </w:r>
      <w:r w:rsidRPr="00013529">
        <w:t>2</w:t>
      </w:r>
      <w:r w:rsidRPr="00013529">
        <w:rPr>
          <w:rtl/>
          <w:lang w:bidi="ar-EG"/>
        </w:rPr>
        <w:t xml:space="preserve"> مائلاً بمقدار الزاوية </w:t>
      </w:r>
      <w:r w:rsidR="005A2297" w:rsidRPr="009819A2">
        <w:rPr>
          <w:iCs/>
        </w:rPr>
        <w:sym w:font="Symbol" w:char="F064"/>
      </w:r>
      <w:r w:rsidRPr="00013529">
        <w:rPr>
          <w:rtl/>
          <w:lang w:bidi="ar-EG"/>
        </w:rPr>
        <w:t xml:space="preserve"> بالنسبة إلى الخط العمودي المحلي عند مستوى المحطة</w:t>
      </w:r>
      <w:r w:rsidR="004C1149">
        <w:rPr>
          <w:rFonts w:hint="cs"/>
          <w:rtl/>
          <w:lang w:bidi="ar-EG"/>
        </w:rPr>
        <w:t> </w:t>
      </w:r>
      <w:r w:rsidRPr="00013529">
        <w:t>1</w:t>
      </w:r>
      <w:r w:rsidRPr="00013529">
        <w:rPr>
          <w:rtl/>
          <w:lang w:bidi="ar-EG"/>
        </w:rPr>
        <w:t xml:space="preserve">، أي محور </w:t>
      </w:r>
      <w:r w:rsidRPr="00013529">
        <w:t>Z</w:t>
      </w:r>
      <w:r w:rsidRPr="00013529">
        <w:rPr>
          <w:rtl/>
          <w:lang w:bidi="ar-EG"/>
        </w:rPr>
        <w:t xml:space="preserve">. وبالتالي، تحول زاوية الارتفاع وزاوية السمت للمحطة </w:t>
      </w:r>
      <w:r w:rsidRPr="00013529">
        <w:t>2</w:t>
      </w:r>
      <w:r w:rsidRPr="00013529">
        <w:rPr>
          <w:rtl/>
          <w:lang w:bidi="ar-EG"/>
        </w:rPr>
        <w:t xml:space="preserve"> إلى تمثيل أرضي مستو على نحو ما يلي، ويشير الرمز </w:t>
      </w:r>
      <w:r w:rsidRPr="00013529">
        <w:rPr>
          <w:i/>
          <w:iCs/>
        </w:rPr>
        <w:t>loc</w:t>
      </w:r>
      <w:r w:rsidRPr="00013529">
        <w:rPr>
          <w:i/>
          <w:iCs/>
          <w:rtl/>
          <w:lang w:bidi="ar-EG"/>
        </w:rPr>
        <w:t xml:space="preserve"> </w:t>
      </w:r>
      <w:r w:rsidRPr="00013529">
        <w:rPr>
          <w:rtl/>
          <w:lang w:bidi="ar-EG"/>
        </w:rPr>
        <w:t>إلى القيم المحلية.</w:t>
      </w:r>
    </w:p>
    <w:p w:rsidR="00013529" w:rsidRPr="00013529" w:rsidRDefault="00013529" w:rsidP="005A2297">
      <w:pPr>
        <w:rPr>
          <w:rtl/>
          <w:lang w:bidi="ar-EG"/>
        </w:rPr>
      </w:pPr>
      <w:r w:rsidRPr="00013529">
        <w:rPr>
          <w:rtl/>
          <w:lang w:bidi="ar-EG"/>
        </w:rPr>
        <w:t>تحسب زاوية الارتفاع للمحطة</w:t>
      </w:r>
      <w:r w:rsidR="005A2297">
        <w:rPr>
          <w:rFonts w:hint="cs"/>
          <w:rtl/>
          <w:lang w:bidi="ar-EG"/>
        </w:rPr>
        <w:t> </w:t>
      </w:r>
      <w:r w:rsidRPr="00013529">
        <w:t>2</w:t>
      </w:r>
      <w:r w:rsidRPr="00013529">
        <w:rPr>
          <w:rtl/>
          <w:lang w:bidi="ar-EG"/>
        </w:rPr>
        <w:t>:</w:t>
      </w:r>
    </w:p>
    <w:p w:rsidR="005A2297" w:rsidRPr="005A2297" w:rsidRDefault="005A2297" w:rsidP="003F04BE">
      <w:pPr>
        <w:pStyle w:val="Equation"/>
        <w:rPr>
          <w:lang w:eastAsia="en-US"/>
        </w:rPr>
      </w:pPr>
      <w:r w:rsidRPr="005A2297">
        <w:rPr>
          <w:lang w:eastAsia="en-US"/>
        </w:rPr>
        <w:tab/>
      </w:r>
      <w:r w:rsidR="003F04BE" w:rsidRPr="00DB410E">
        <w:rPr>
          <w:position w:val="-14"/>
        </w:rPr>
        <w:object w:dxaOrig="5360" w:dyaOrig="380">
          <v:shape id="_x0000_i1115" type="#_x0000_t75" style="width:267.95pt;height:18.8pt" o:ole="">
            <v:imagedata r:id="rId139" o:title=""/>
          </v:shape>
          <o:OLEObject Type="Embed" ProgID="Equation.3" ShapeID="_x0000_i1115" DrawAspect="Content" ObjectID="_1485790005" r:id="rId140"/>
        </w:object>
      </w:r>
      <w:r w:rsidRPr="005A2297">
        <w:rPr>
          <w:lang w:eastAsia="en-US"/>
        </w:rPr>
        <w:tab/>
        <w:t>(83)</w:t>
      </w:r>
    </w:p>
    <w:p w:rsidR="00013529" w:rsidRPr="00013529" w:rsidRDefault="00013529" w:rsidP="00013529">
      <w:pPr>
        <w:rPr>
          <w:rtl/>
          <w:lang w:bidi="ar-EG"/>
        </w:rPr>
      </w:pPr>
      <w:r w:rsidRPr="00013529">
        <w:rPr>
          <w:rtl/>
          <w:lang w:bidi="ar-EG"/>
        </w:rPr>
        <w:t xml:space="preserve">وزاوية الأفق عند المحطة </w:t>
      </w:r>
      <w:r w:rsidRPr="00013529">
        <w:t>2</w:t>
      </w:r>
      <w:r w:rsidRPr="00013529">
        <w:rPr>
          <w:rtl/>
          <w:lang w:bidi="ar-EG"/>
        </w:rPr>
        <w:t>:</w:t>
      </w:r>
    </w:p>
    <w:p w:rsidR="005A2297" w:rsidRPr="005A2297" w:rsidRDefault="005A2297" w:rsidP="003F04BE">
      <w:pPr>
        <w:pStyle w:val="Equation"/>
        <w:rPr>
          <w:lang w:eastAsia="en-US"/>
        </w:rPr>
      </w:pPr>
      <w:r w:rsidRPr="005A2297">
        <w:rPr>
          <w:lang w:eastAsia="en-US"/>
        </w:rPr>
        <w:tab/>
      </w:r>
      <w:r w:rsidR="003F04BE" w:rsidRPr="00DB410E">
        <w:rPr>
          <w:position w:val="-14"/>
        </w:rPr>
        <w:object w:dxaOrig="5860" w:dyaOrig="380">
          <v:shape id="_x0000_i1116" type="#_x0000_t75" style="width:294.25pt;height:18.8pt" o:ole="">
            <v:imagedata r:id="rId141" o:title=""/>
          </v:shape>
          <o:OLEObject Type="Embed" ProgID="Equation.3" ShapeID="_x0000_i1116" DrawAspect="Content" ObjectID="_1485790006" r:id="rId142"/>
        </w:object>
      </w:r>
      <w:r w:rsidRPr="005A2297">
        <w:rPr>
          <w:lang w:eastAsia="en-US"/>
        </w:rPr>
        <w:tab/>
        <w:t>(84)</w:t>
      </w:r>
    </w:p>
    <w:p w:rsidR="00013529" w:rsidRPr="00013529" w:rsidRDefault="00013529" w:rsidP="00013529">
      <w:pPr>
        <w:rPr>
          <w:rtl/>
          <w:lang w:bidi="ar-EG"/>
        </w:rPr>
      </w:pPr>
      <w:r w:rsidRPr="00013529">
        <w:rPr>
          <w:rtl/>
          <w:lang w:bidi="ar-EG"/>
        </w:rPr>
        <w:t xml:space="preserve">والتخالف السمتي للمحطة </w:t>
      </w:r>
      <w:r w:rsidRPr="00013529">
        <w:t>2</w:t>
      </w:r>
      <w:r w:rsidRPr="00013529">
        <w:rPr>
          <w:rtl/>
          <w:lang w:bidi="ar-EG"/>
        </w:rPr>
        <w:t xml:space="preserve"> نسبة إلى المحطة </w:t>
      </w:r>
      <w:r w:rsidRPr="00013529">
        <w:t>1</w:t>
      </w:r>
      <w:r w:rsidRPr="00013529">
        <w:rPr>
          <w:rtl/>
          <w:lang w:bidi="ar-EG"/>
        </w:rPr>
        <w:t>:</w:t>
      </w:r>
    </w:p>
    <w:p w:rsidR="005A2297" w:rsidRPr="005A2297" w:rsidRDefault="005A2297" w:rsidP="003F04BE">
      <w:pPr>
        <w:pStyle w:val="Equation"/>
        <w:rPr>
          <w:lang w:eastAsia="en-US"/>
        </w:rPr>
      </w:pPr>
      <w:r w:rsidRPr="005A2297">
        <w:rPr>
          <w:lang w:eastAsia="en-US"/>
        </w:rPr>
        <w:tab/>
      </w:r>
      <w:r w:rsidR="003F04BE" w:rsidRPr="007A1701">
        <w:rPr>
          <w:position w:val="-36"/>
        </w:rPr>
        <w:object w:dxaOrig="5560" w:dyaOrig="840">
          <v:shape id="_x0000_i1117" type="#_x0000_t75" style="width:279.85pt;height:41.95pt" o:ole="" fillcolor="window">
            <v:imagedata r:id="rId143" o:title=""/>
          </v:shape>
          <o:OLEObject Type="Embed" ProgID="Equation.3" ShapeID="_x0000_i1117" DrawAspect="Content" ObjectID="_1485790007" r:id="rId144"/>
        </w:object>
      </w:r>
      <w:r w:rsidRPr="005A2297">
        <w:rPr>
          <w:lang w:eastAsia="en-US"/>
        </w:rPr>
        <w:tab/>
        <w:t>(85)</w:t>
      </w:r>
    </w:p>
    <w:p w:rsidR="00013529" w:rsidRPr="00013529" w:rsidRDefault="00013529" w:rsidP="00013529">
      <w:pPr>
        <w:rPr>
          <w:rtl/>
          <w:lang w:bidi="ar-EG"/>
        </w:rPr>
      </w:pPr>
      <w:r w:rsidRPr="00013529">
        <w:rPr>
          <w:rtl/>
          <w:lang w:bidi="ar-EG"/>
        </w:rPr>
        <w:t xml:space="preserve">ويُعطى ارتفاع المحطة </w:t>
      </w:r>
      <w:r w:rsidRPr="00013529">
        <w:t>2</w:t>
      </w:r>
      <w:r w:rsidRPr="00013529">
        <w:rPr>
          <w:rtl/>
          <w:lang w:bidi="ar-EG"/>
        </w:rPr>
        <w:t xml:space="preserve"> فوق المستوى المرجعي كما يلي:</w:t>
      </w:r>
    </w:p>
    <w:p w:rsidR="005A2297" w:rsidRPr="005A2297" w:rsidRDefault="005A2297" w:rsidP="00466C73">
      <w:pPr>
        <w:pStyle w:val="Equation"/>
        <w:rPr>
          <w:lang w:eastAsia="en-US"/>
        </w:rPr>
      </w:pPr>
      <w:r w:rsidRPr="005A2297">
        <w:rPr>
          <w:lang w:eastAsia="en-US"/>
        </w:rPr>
        <w:tab/>
      </w:r>
      <w:r w:rsidR="00D2242E">
        <w:rPr>
          <w:position w:val="-24"/>
          <w:lang w:val="fr-FR" w:eastAsia="en-US"/>
        </w:rPr>
        <w:pict>
          <v:shape id="_x0000_i1118" type="#_x0000_t75" style="width:105.8pt;height:31.3pt" fillcolor="window">
            <v:imagedata r:id="rId145" o:title=""/>
          </v:shape>
        </w:pict>
      </w:r>
      <w:r w:rsidRPr="005A2297">
        <w:rPr>
          <w:lang w:eastAsia="en-US"/>
        </w:rPr>
        <w:t>                km</w:t>
      </w:r>
      <w:r w:rsidRPr="005A2297">
        <w:rPr>
          <w:lang w:eastAsia="en-US"/>
        </w:rPr>
        <w:tab/>
      </w:r>
      <w:r w:rsidR="00466C73" w:rsidRPr="005A2297">
        <w:rPr>
          <w:lang w:eastAsia="en-US"/>
        </w:rPr>
        <w:t>(86)</w:t>
      </w:r>
    </w:p>
    <w:p w:rsidR="00013529" w:rsidRPr="00013529" w:rsidRDefault="00013529" w:rsidP="00013529">
      <w:pPr>
        <w:rPr>
          <w:rtl/>
          <w:lang w:bidi="ar-EG"/>
        </w:rPr>
      </w:pPr>
      <w:r w:rsidRPr="00013529">
        <w:rPr>
          <w:rtl/>
          <w:lang w:bidi="ar-EG"/>
        </w:rPr>
        <w:t>ويكون فرق السمت بين المحطتين عند نقطة التقاطع بين إسقاط المستوى الأرضي لمحور كل حزمة رئيسية:</w:t>
      </w:r>
    </w:p>
    <w:p w:rsidR="005A2297" w:rsidRPr="005A2297" w:rsidRDefault="005A2297" w:rsidP="00466C73">
      <w:pPr>
        <w:pStyle w:val="Equation"/>
        <w:rPr>
          <w:lang w:eastAsia="en-US"/>
        </w:rPr>
      </w:pPr>
      <w:r w:rsidRPr="005A2297">
        <w:rPr>
          <w:lang w:eastAsia="en-US"/>
        </w:rPr>
        <w:tab/>
      </w:r>
      <w:r w:rsidR="00D2242E">
        <w:rPr>
          <w:position w:val="-12"/>
          <w:lang w:val="fr-FR" w:eastAsia="en-US"/>
        </w:rPr>
        <w:pict>
          <v:shape id="_x0000_i1119" type="#_x0000_t75" style="width:91.4pt;height:18.15pt" fillcolor="window">
            <v:imagedata r:id="rId146" o:title=""/>
          </v:shape>
        </w:pict>
      </w:r>
      <w:r w:rsidRPr="005A2297">
        <w:rPr>
          <w:lang w:eastAsia="en-US"/>
        </w:rPr>
        <w:t>                rad</w:t>
      </w:r>
      <w:r w:rsidRPr="005A2297">
        <w:rPr>
          <w:lang w:eastAsia="en-US"/>
        </w:rPr>
        <w:tab/>
      </w:r>
      <w:r w:rsidR="00466C73" w:rsidRPr="005A2297">
        <w:rPr>
          <w:lang w:eastAsia="en-US"/>
        </w:rPr>
        <w:t>(87)</w:t>
      </w:r>
    </w:p>
    <w:p w:rsidR="005A2297" w:rsidRDefault="005A2297" w:rsidP="0020479F">
      <w:pPr>
        <w:pStyle w:val="FigureNo"/>
        <w:rPr>
          <w:rtl/>
          <w:lang w:bidi="ar-SY"/>
        </w:rPr>
      </w:pPr>
      <w:r>
        <w:rPr>
          <w:rFonts w:hint="cs"/>
          <w:rtl/>
        </w:rPr>
        <w:lastRenderedPageBreak/>
        <w:t xml:space="preserve">الشكل </w:t>
      </w:r>
      <w:r>
        <w:t>4</w:t>
      </w:r>
    </w:p>
    <w:p w:rsidR="005A2297" w:rsidRDefault="005A2297" w:rsidP="0020479F">
      <w:pPr>
        <w:pStyle w:val="FigureTitle"/>
        <w:rPr>
          <w:rtl/>
        </w:rPr>
      </w:pPr>
      <w:r>
        <w:rPr>
          <w:rtl/>
        </w:rPr>
        <w:t>هندسة المحطتين على الأرض المحدبة</w:t>
      </w:r>
    </w:p>
    <w:p w:rsidR="005A2297" w:rsidRDefault="007B1D54" w:rsidP="005A2297">
      <w:pPr>
        <w:spacing w:before="100" w:beforeAutospacing="1" w:after="100" w:afterAutospacing="1" w:line="240" w:lineRule="auto"/>
        <w:jc w:val="center"/>
        <w:rPr>
          <w:rtl/>
          <w:lang w:bidi="ar-SY"/>
        </w:rPr>
      </w:pPr>
      <w:r>
        <w:rPr>
          <w:noProof/>
          <w:lang w:eastAsia="zh-CN"/>
        </w:rPr>
        <mc:AlternateContent>
          <mc:Choice Requires="wpg">
            <w:drawing>
              <wp:anchor distT="0" distB="0" distL="114300" distR="114300" simplePos="0" relativeHeight="251656192" behindDoc="0" locked="0" layoutInCell="1" allowOverlap="1">
                <wp:simplePos x="0" y="0"/>
                <wp:positionH relativeFrom="column">
                  <wp:posOffset>149225</wp:posOffset>
                </wp:positionH>
                <wp:positionV relativeFrom="paragraph">
                  <wp:posOffset>1063625</wp:posOffset>
                </wp:positionV>
                <wp:extent cx="5788660" cy="2122170"/>
                <wp:effectExtent l="0" t="0" r="2540" b="11430"/>
                <wp:wrapNone/>
                <wp:docPr id="406"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2122170"/>
                          <a:chOff x="1354" y="4020"/>
                          <a:chExt cx="9116" cy="3342"/>
                        </a:xfrm>
                      </wpg:grpSpPr>
                      <wps:wsp>
                        <wps:cNvPr id="407" name="Text Box 701"/>
                        <wps:cNvSpPr txBox="1">
                          <a:spLocks noChangeArrowheads="1"/>
                        </wps:cNvSpPr>
                        <wps:spPr bwMode="auto">
                          <a:xfrm>
                            <a:off x="1855" y="4020"/>
                            <a:ext cx="148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20479F" w:rsidRDefault="00D8031E" w:rsidP="0020479F">
                              <w:pPr>
                                <w:spacing w:before="60" w:line="144" w:lineRule="auto"/>
                                <w:jc w:val="center"/>
                                <w:rPr>
                                  <w:sz w:val="18"/>
                                  <w:szCs w:val="24"/>
                                  <w:lang w:bidi="ar-SY"/>
                                </w:rPr>
                              </w:pPr>
                              <w:r>
                                <w:rPr>
                                  <w:rFonts w:hint="cs"/>
                                  <w:sz w:val="18"/>
                                  <w:szCs w:val="24"/>
                                  <w:rtl/>
                                  <w:lang w:bidi="ar-SY"/>
                                </w:rPr>
                                <w:t>شعاع الأفق</w:t>
                              </w:r>
                            </w:p>
                          </w:txbxContent>
                        </wps:txbx>
                        <wps:bodyPr rot="0" vert="horz" wrap="square" lIns="0" tIns="0" rIns="0" bIns="0" anchor="t" anchorCtr="0" upright="1">
                          <a:noAutofit/>
                        </wps:bodyPr>
                      </wps:wsp>
                      <wps:wsp>
                        <wps:cNvPr id="408" name="Text Box 702"/>
                        <wps:cNvSpPr txBox="1">
                          <a:spLocks noChangeArrowheads="1"/>
                        </wps:cNvSpPr>
                        <wps:spPr bwMode="auto">
                          <a:xfrm>
                            <a:off x="1354" y="6112"/>
                            <a:ext cx="84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20479F" w:rsidRDefault="00D8031E" w:rsidP="0020479F">
                              <w:pPr>
                                <w:spacing w:before="60" w:line="144" w:lineRule="auto"/>
                                <w:jc w:val="center"/>
                                <w:rPr>
                                  <w:sz w:val="18"/>
                                  <w:szCs w:val="24"/>
                                  <w:rtl/>
                                  <w:lang w:bidi="ar-SY"/>
                                </w:rPr>
                              </w:pPr>
                              <w:r>
                                <w:rPr>
                                  <w:rFonts w:hint="cs"/>
                                  <w:sz w:val="18"/>
                                  <w:szCs w:val="24"/>
                                  <w:rtl/>
                                  <w:lang w:bidi="ar-SY"/>
                                </w:rPr>
                                <w:t xml:space="preserve">المحطة </w:t>
                              </w:r>
                              <w:r>
                                <w:rPr>
                                  <w:sz w:val="18"/>
                                  <w:szCs w:val="24"/>
                                  <w:lang w:bidi="ar-SY"/>
                                </w:rPr>
                                <w:t>1</w:t>
                              </w:r>
                            </w:p>
                          </w:txbxContent>
                        </wps:txbx>
                        <wps:bodyPr rot="0" vert="horz" wrap="square" lIns="0" tIns="0" rIns="0" bIns="0" anchor="t" anchorCtr="0" upright="1">
                          <a:noAutofit/>
                        </wps:bodyPr>
                      </wps:wsp>
                      <wps:wsp>
                        <wps:cNvPr id="409" name="Text Box 703"/>
                        <wps:cNvSpPr txBox="1">
                          <a:spLocks noChangeArrowheads="1"/>
                        </wps:cNvSpPr>
                        <wps:spPr bwMode="auto">
                          <a:xfrm>
                            <a:off x="8986" y="6893"/>
                            <a:ext cx="148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20479F" w:rsidRDefault="00D8031E" w:rsidP="0020479F">
                              <w:pPr>
                                <w:spacing w:before="60" w:line="144" w:lineRule="auto"/>
                                <w:jc w:val="center"/>
                                <w:rPr>
                                  <w:sz w:val="18"/>
                                  <w:szCs w:val="24"/>
                                  <w:rtl/>
                                  <w:lang w:bidi="ar-SY"/>
                                </w:rPr>
                              </w:pPr>
                              <w:r>
                                <w:rPr>
                                  <w:rFonts w:hint="cs"/>
                                  <w:sz w:val="18"/>
                                  <w:szCs w:val="24"/>
                                  <w:rtl/>
                                  <w:lang w:bidi="ar-SY"/>
                                </w:rPr>
                                <w:t xml:space="preserve">المحطة </w:t>
                              </w:r>
                              <w:r>
                                <w:rPr>
                                  <w:sz w:val="18"/>
                                  <w:szCs w:val="24"/>
                                  <w:lang w:bidi="ar-SY"/>
                                </w:rPr>
                                <w:t>2</w:t>
                              </w:r>
                            </w:p>
                          </w:txbxContent>
                        </wps:txbx>
                        <wps:bodyPr rot="0" vert="horz" wrap="square" lIns="0" tIns="0" rIns="0" bIns="0" anchor="t" anchorCtr="0" upright="1">
                          <a:noAutofit/>
                        </wps:bodyPr>
                      </wps:wsp>
                      <wps:wsp>
                        <wps:cNvPr id="410" name="Text Box 704"/>
                        <wps:cNvSpPr txBox="1">
                          <a:spLocks noChangeArrowheads="1"/>
                        </wps:cNvSpPr>
                        <wps:spPr bwMode="auto">
                          <a:xfrm>
                            <a:off x="4006" y="6974"/>
                            <a:ext cx="148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20479F" w:rsidRDefault="00D8031E" w:rsidP="0020479F">
                              <w:pPr>
                                <w:spacing w:before="60" w:line="144" w:lineRule="auto"/>
                                <w:jc w:val="center"/>
                                <w:rPr>
                                  <w:sz w:val="18"/>
                                  <w:szCs w:val="24"/>
                                  <w:rtl/>
                                  <w:lang w:bidi="ar-SY"/>
                                </w:rPr>
                              </w:pPr>
                              <w:r>
                                <w:rPr>
                                  <w:rFonts w:hint="cs"/>
                                  <w:sz w:val="18"/>
                                  <w:szCs w:val="24"/>
                                  <w:rtl/>
                                  <w:lang w:bidi="ar-SY"/>
                                </w:rPr>
                                <w:t>مستوى البحر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5" o:spid="_x0000_s1045" style="position:absolute;left:0;text-align:left;margin-left:11.75pt;margin-top:83.75pt;width:455.8pt;height:167.1pt;z-index:251656192" coordorigin="1354,4020" coordsize="9116,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">
                <v:shape id="Text Box 701" o:spid="_x0000_s1046" type="#_x0000_t202" style="position:absolute;left:1855;top:4020;width:148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D8031E" w:rsidRPr="0020479F" w:rsidRDefault="00D8031E" w:rsidP="0020479F">
                        <w:pPr>
                          <w:spacing w:before="60" w:line="144" w:lineRule="auto"/>
                          <w:jc w:val="center"/>
                          <w:rPr>
                            <w:sz w:val="18"/>
                            <w:szCs w:val="24"/>
                            <w:lang w:bidi="ar-SY"/>
                          </w:rPr>
                        </w:pPr>
                        <w:r>
                          <w:rPr>
                            <w:rFonts w:hint="cs"/>
                            <w:sz w:val="18"/>
                            <w:szCs w:val="24"/>
                            <w:rtl/>
                            <w:lang w:bidi="ar-SY"/>
                          </w:rPr>
                          <w:t>شعاع الأفق</w:t>
                        </w:r>
                      </w:p>
                    </w:txbxContent>
                  </v:textbox>
                </v:shape>
                <v:shape id="Text Box 702" o:spid="_x0000_s1047" type="#_x0000_t202" style="position:absolute;left:1354;top:6112;width:84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D8031E" w:rsidRPr="0020479F" w:rsidRDefault="00D8031E" w:rsidP="0020479F">
                        <w:pPr>
                          <w:spacing w:before="60" w:line="144" w:lineRule="auto"/>
                          <w:jc w:val="center"/>
                          <w:rPr>
                            <w:sz w:val="18"/>
                            <w:szCs w:val="24"/>
                            <w:rtl/>
                            <w:lang w:bidi="ar-SY"/>
                          </w:rPr>
                        </w:pPr>
                        <w:r>
                          <w:rPr>
                            <w:rFonts w:hint="cs"/>
                            <w:sz w:val="18"/>
                            <w:szCs w:val="24"/>
                            <w:rtl/>
                            <w:lang w:bidi="ar-SY"/>
                          </w:rPr>
                          <w:t xml:space="preserve">المحطة </w:t>
                        </w:r>
                        <w:r>
                          <w:rPr>
                            <w:sz w:val="18"/>
                            <w:szCs w:val="24"/>
                            <w:lang w:bidi="ar-SY"/>
                          </w:rPr>
                          <w:t>1</w:t>
                        </w:r>
                      </w:p>
                    </w:txbxContent>
                  </v:textbox>
                </v:shape>
                <v:shape id="Text Box 703" o:spid="_x0000_s1048" type="#_x0000_t202" style="position:absolute;left:8986;top:6893;width:148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D8031E" w:rsidRPr="0020479F" w:rsidRDefault="00D8031E" w:rsidP="0020479F">
                        <w:pPr>
                          <w:spacing w:before="60" w:line="144" w:lineRule="auto"/>
                          <w:jc w:val="center"/>
                          <w:rPr>
                            <w:sz w:val="18"/>
                            <w:szCs w:val="24"/>
                            <w:rtl/>
                            <w:lang w:bidi="ar-SY"/>
                          </w:rPr>
                        </w:pPr>
                        <w:r>
                          <w:rPr>
                            <w:rFonts w:hint="cs"/>
                            <w:sz w:val="18"/>
                            <w:szCs w:val="24"/>
                            <w:rtl/>
                            <w:lang w:bidi="ar-SY"/>
                          </w:rPr>
                          <w:t xml:space="preserve">المحطة </w:t>
                        </w:r>
                        <w:r>
                          <w:rPr>
                            <w:sz w:val="18"/>
                            <w:szCs w:val="24"/>
                            <w:lang w:bidi="ar-SY"/>
                          </w:rPr>
                          <w:t>2</w:t>
                        </w:r>
                      </w:p>
                    </w:txbxContent>
                  </v:textbox>
                </v:shape>
                <v:shape id="Text Box 704" o:spid="_x0000_s1049" type="#_x0000_t202" style="position:absolute;left:4006;top:6974;width:148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D8031E" w:rsidRPr="0020479F" w:rsidRDefault="00D8031E" w:rsidP="0020479F">
                        <w:pPr>
                          <w:spacing w:before="60" w:line="144" w:lineRule="auto"/>
                          <w:jc w:val="center"/>
                          <w:rPr>
                            <w:sz w:val="18"/>
                            <w:szCs w:val="24"/>
                            <w:rtl/>
                            <w:lang w:bidi="ar-SY"/>
                          </w:rPr>
                        </w:pPr>
                        <w:r>
                          <w:rPr>
                            <w:rFonts w:hint="cs"/>
                            <w:sz w:val="18"/>
                            <w:szCs w:val="24"/>
                            <w:rtl/>
                            <w:lang w:bidi="ar-SY"/>
                          </w:rPr>
                          <w:t>مستوى البحر</w:t>
                        </w:r>
                      </w:p>
                    </w:txbxContent>
                  </v:textbox>
                </v:shape>
              </v:group>
            </w:pict>
          </mc:Fallback>
        </mc:AlternateContent>
      </w:r>
      <w:r w:rsidR="005A2297">
        <w:object w:dxaOrig="6180" w:dyaOrig="4837">
          <v:shape id="_x0000_i1120" type="#_x0000_t75" style="width:432.65pt;height:339.35pt" o:ole="">
            <v:imagedata r:id="rId147" o:title=""/>
          </v:shape>
          <o:OLEObject Type="Embed" ProgID="CorelDRAW.Graphic.14" ShapeID="_x0000_i1120" DrawAspect="Content" ObjectID="_1485790008" r:id="rId148"/>
        </w:object>
      </w:r>
    </w:p>
    <w:p w:rsidR="00013529" w:rsidRPr="00013529" w:rsidRDefault="00013529" w:rsidP="0020479F">
      <w:pPr>
        <w:pStyle w:val="Headingi"/>
        <w:rPr>
          <w:rFonts w:hint="eastAsia"/>
          <w:rtl/>
          <w:lang w:bidi="ar-EG"/>
        </w:rPr>
      </w:pPr>
      <w:bookmarkStart w:id="99" w:name="_Toc254604898"/>
      <w:r w:rsidRPr="00013529">
        <w:rPr>
          <w:rtl/>
          <w:lang w:bidi="ar-EG"/>
        </w:rPr>
        <w:t xml:space="preserve">الخطوة </w:t>
      </w:r>
      <w:r w:rsidRPr="00013529">
        <w:t>3</w:t>
      </w:r>
      <w:r w:rsidRPr="00013529">
        <w:rPr>
          <w:rtl/>
          <w:lang w:bidi="ar-EG"/>
        </w:rPr>
        <w:t>: تحديد هندسة الوصلات</w:t>
      </w:r>
      <w:bookmarkEnd w:id="99"/>
    </w:p>
    <w:p w:rsidR="00013529" w:rsidRPr="00013529" w:rsidRDefault="00013529" w:rsidP="00013529">
      <w:pPr>
        <w:rPr>
          <w:rtl/>
          <w:lang w:bidi="ar-EG"/>
        </w:rPr>
      </w:pPr>
      <w:r w:rsidRPr="00013529">
        <w:rPr>
          <w:rtl/>
          <w:lang w:bidi="ar-EG"/>
        </w:rPr>
        <w:t>تَستعمِل طريقة تحديد هندسة وصلات الانتثار ترميزاً يتمثل فيه متجه</w:t>
      </w:r>
      <w:r>
        <w:rPr>
          <w:rtl/>
          <w:lang w:bidi="ar-EG"/>
        </w:rPr>
        <w:t xml:space="preserve"> في </w:t>
      </w:r>
      <w:r w:rsidRPr="00013529">
        <w:rPr>
          <w:rtl/>
          <w:lang w:bidi="ar-EG"/>
        </w:rPr>
        <w:t>فضاء ذي ثلاثة أبعاد بواسطة مصفوفة ذات عمود واحد</w:t>
      </w:r>
      <w:r w:rsidRPr="00013529">
        <w:t xml:space="preserve"> </w:t>
      </w:r>
      <w:r w:rsidRPr="00013529">
        <w:rPr>
          <w:rFonts w:hint="cs"/>
          <w:rtl/>
          <w:lang w:bidi="ar-LB"/>
        </w:rPr>
        <w:t>م</w:t>
      </w:r>
      <w:r w:rsidRPr="00013529">
        <w:rPr>
          <w:rtl/>
          <w:lang w:bidi="ar-EG"/>
        </w:rPr>
        <w:t xml:space="preserve">كون من ثلاثة عناصر تحتوي على أطوال الإسقاطات للخط المعني على المحاور </w:t>
      </w:r>
      <w:r w:rsidRPr="00013529">
        <w:rPr>
          <w:i/>
          <w:iCs/>
        </w:rPr>
        <w:t>x</w:t>
      </w:r>
      <w:r w:rsidRPr="00013529">
        <w:rPr>
          <w:rtl/>
          <w:lang w:bidi="ar-EG"/>
        </w:rPr>
        <w:t xml:space="preserve"> و</w:t>
      </w:r>
      <w:r w:rsidRPr="00013529">
        <w:rPr>
          <w:i/>
          <w:iCs/>
        </w:rPr>
        <w:t>y</w:t>
      </w:r>
      <w:r w:rsidRPr="00013529">
        <w:rPr>
          <w:rtl/>
          <w:lang w:bidi="ar-EG"/>
        </w:rPr>
        <w:t xml:space="preserve"> و</w:t>
      </w:r>
      <w:r w:rsidRPr="00013529">
        <w:rPr>
          <w:i/>
          <w:iCs/>
        </w:rPr>
        <w:t>z</w:t>
      </w:r>
      <w:r w:rsidRPr="00013529">
        <w:rPr>
          <w:rtl/>
          <w:lang w:bidi="ar-EG"/>
        </w:rPr>
        <w:t xml:space="preserve"> لنظام الإحداثيات الديكارتية. ويتمثل المتجه بواسطة رمز يكتب بخط غليظ. وهكذا، يمكن</w:t>
      </w:r>
      <w:r w:rsidRPr="00013529">
        <w:rPr>
          <w:rFonts w:hint="cs"/>
          <w:rtl/>
          <w:lang w:bidi="ar-EG"/>
        </w:rPr>
        <w:t xml:space="preserve"> بوجه عام </w:t>
      </w:r>
      <w:r w:rsidRPr="00013529">
        <w:rPr>
          <w:rtl/>
          <w:lang w:bidi="ar-EG"/>
        </w:rPr>
        <w:t xml:space="preserve"> كتابة قيمة المتجه</w:t>
      </w:r>
      <w:r w:rsidRPr="00013529">
        <w:rPr>
          <w:rFonts w:hint="cs"/>
          <w:rtl/>
          <w:lang w:bidi="ar-EG"/>
        </w:rPr>
        <w:t xml:space="preserve"> ك</w:t>
      </w:r>
      <w:r w:rsidRPr="00013529">
        <w:rPr>
          <w:rtl/>
          <w:lang w:bidi="ar-EG"/>
        </w:rPr>
        <w:t>ما يلي:</w:t>
      </w:r>
    </w:p>
    <w:p w:rsidR="0020479F" w:rsidRPr="0020479F" w:rsidRDefault="0020479F" w:rsidP="003F04BE">
      <w:pPr>
        <w:pStyle w:val="Equation"/>
        <w:rPr>
          <w:lang w:val="fr-FR" w:eastAsia="en-US"/>
        </w:rPr>
      </w:pPr>
      <w:r w:rsidRPr="0020479F">
        <w:rPr>
          <w:lang w:eastAsia="en-US"/>
        </w:rPr>
        <w:tab/>
      </w:r>
      <w:r w:rsidR="003F04BE" w:rsidRPr="000F2652">
        <w:rPr>
          <w:position w:val="-50"/>
        </w:rPr>
        <w:object w:dxaOrig="840" w:dyaOrig="1120">
          <v:shape id="_x0000_i1121" type="#_x0000_t75" style="width:39.45pt;height:56.35pt" o:ole="" fillcolor="window">
            <v:imagedata r:id="rId149" o:title=""/>
          </v:shape>
          <o:OLEObject Type="Embed" ProgID="Equation.3" ShapeID="_x0000_i1121" DrawAspect="Content" ObjectID="_1485790009" r:id="rId150"/>
        </w:object>
      </w:r>
    </w:p>
    <w:p w:rsidR="00013529" w:rsidRPr="00D82844" w:rsidRDefault="00013529" w:rsidP="00D82844">
      <w:pPr>
        <w:rPr>
          <w:spacing w:val="-8"/>
          <w:rtl/>
          <w:lang w:bidi="ar-EG"/>
        </w:rPr>
      </w:pPr>
      <w:r w:rsidRPr="00D82844">
        <w:rPr>
          <w:spacing w:val="-8"/>
          <w:rtl/>
          <w:lang w:bidi="ar-EG"/>
        </w:rPr>
        <w:t xml:space="preserve">وبصفة عامة، يتمثل متجه وحدة الطول بالرمز </w:t>
      </w:r>
      <w:r w:rsidRPr="00D82844">
        <w:rPr>
          <w:b/>
          <w:bCs/>
          <w:spacing w:val="-8"/>
        </w:rPr>
        <w:t>V</w:t>
      </w:r>
      <w:r w:rsidRPr="00D82844">
        <w:rPr>
          <w:spacing w:val="-8"/>
          <w:rtl/>
          <w:lang w:bidi="ar-EG"/>
        </w:rPr>
        <w:t xml:space="preserve">، في حين يتمثل متجه عام (يتناول الاتساع مثلاً) بواسطة رمز آخر مناسب، </w:t>
      </w:r>
      <w:r w:rsidRPr="00D82844">
        <w:rPr>
          <w:b/>
          <w:bCs/>
          <w:spacing w:val="-8"/>
        </w:rPr>
        <w:t>R</w:t>
      </w:r>
      <w:r w:rsidR="00D82844" w:rsidRPr="00D82844">
        <w:rPr>
          <w:rFonts w:hint="cs"/>
          <w:spacing w:val="-8"/>
          <w:rtl/>
          <w:lang w:bidi="ar-EG"/>
        </w:rPr>
        <w:t> </w:t>
      </w:r>
      <w:r w:rsidRPr="00D82844">
        <w:rPr>
          <w:spacing w:val="-8"/>
          <w:rtl/>
          <w:lang w:bidi="ar-EG"/>
        </w:rPr>
        <w:t>مثلاً.</w:t>
      </w:r>
    </w:p>
    <w:p w:rsidR="00013529" w:rsidRPr="00013529" w:rsidRDefault="00013529" w:rsidP="00013529">
      <w:pPr>
        <w:rPr>
          <w:rtl/>
          <w:lang w:bidi="ar-EG"/>
        </w:rPr>
      </w:pPr>
      <w:r w:rsidRPr="00013529">
        <w:rPr>
          <w:rtl/>
          <w:lang w:bidi="ar-EG"/>
        </w:rPr>
        <w:t xml:space="preserve">ويحتوي الشكل </w:t>
      </w:r>
      <w:r w:rsidRPr="00013529">
        <w:t>5</w:t>
      </w:r>
      <w:r w:rsidRPr="00013529">
        <w:rPr>
          <w:rtl/>
          <w:lang w:bidi="ar-EG"/>
        </w:rPr>
        <w:t xml:space="preserve"> على رسم تخطيطي يوضح الهندسة الأساسية للانتثار بالمطر</w:t>
      </w:r>
      <w:r>
        <w:rPr>
          <w:rtl/>
          <w:lang w:bidi="ar-EG"/>
        </w:rPr>
        <w:t xml:space="preserve"> في </w:t>
      </w:r>
      <w:r w:rsidRPr="00013529">
        <w:rPr>
          <w:rtl/>
          <w:lang w:bidi="ar-EG"/>
        </w:rPr>
        <w:t>الحالة العامة للانتثار الجانب</w:t>
      </w:r>
      <w:r w:rsidR="0020479F">
        <w:rPr>
          <w:rFonts w:hint="cs"/>
          <w:rtl/>
          <w:lang w:bidi="ar-EG"/>
        </w:rPr>
        <w:t>‍</w:t>
      </w:r>
      <w:r w:rsidRPr="00013529">
        <w:rPr>
          <w:rtl/>
          <w:lang w:bidi="ar-EG"/>
        </w:rPr>
        <w:t>ي حيث لا يتقاطع،</w:t>
      </w:r>
      <w:r>
        <w:rPr>
          <w:rtl/>
          <w:lang w:bidi="ar-EG"/>
        </w:rPr>
        <w:t xml:space="preserve"> في </w:t>
      </w:r>
      <w:r w:rsidRPr="00013529">
        <w:rPr>
          <w:rtl/>
          <w:lang w:bidi="ar-EG"/>
        </w:rPr>
        <w:t xml:space="preserve">الواقع، محورا الحزمتين الرئيسيتين. وبعبارة أخرى، يتناول هذا المثال اقتران الفص الجانبي بالفص الرئيسي. ويمكن لمسير التداخل أن يكون من الفصوص الجانبية للمحطة </w:t>
      </w:r>
      <w:r w:rsidRPr="00013529">
        <w:t>2</w:t>
      </w:r>
      <w:r w:rsidRPr="00013529">
        <w:rPr>
          <w:rtl/>
          <w:lang w:bidi="ar-EG"/>
        </w:rPr>
        <w:t xml:space="preserve"> إلى الفص الرئيسي للمحطة </w:t>
      </w:r>
      <w:r w:rsidRPr="00013529">
        <w:t>1</w:t>
      </w:r>
      <w:r w:rsidRPr="00013529">
        <w:rPr>
          <w:rtl/>
          <w:lang w:bidi="ar-EG"/>
        </w:rPr>
        <w:t xml:space="preserve"> أو العكس.</w:t>
      </w:r>
    </w:p>
    <w:p w:rsidR="00013529" w:rsidRPr="00013529" w:rsidRDefault="00013529" w:rsidP="0020479F">
      <w:pPr>
        <w:pStyle w:val="FigureNo"/>
        <w:rPr>
          <w:rtl/>
        </w:rPr>
      </w:pPr>
      <w:r w:rsidRPr="00013529">
        <w:rPr>
          <w:rtl/>
        </w:rPr>
        <w:lastRenderedPageBreak/>
        <w:t>الش</w:t>
      </w:r>
      <w:r w:rsidRPr="00013529">
        <w:rPr>
          <w:rFonts w:hint="cs"/>
          <w:rtl/>
        </w:rPr>
        <w:t>ـ</w:t>
      </w:r>
      <w:r w:rsidRPr="00013529">
        <w:rPr>
          <w:rtl/>
        </w:rPr>
        <w:t xml:space="preserve">كل </w:t>
      </w:r>
      <w:r w:rsidRPr="00013529">
        <w:t>5</w:t>
      </w:r>
    </w:p>
    <w:p w:rsidR="00013529" w:rsidRPr="00013529" w:rsidRDefault="00013529" w:rsidP="0020479F">
      <w:pPr>
        <w:pStyle w:val="FigureTitle"/>
        <w:rPr>
          <w:rtl/>
        </w:rPr>
      </w:pPr>
      <w:r w:rsidRPr="00013529">
        <w:rPr>
          <w:rtl/>
        </w:rPr>
        <w:t>رسم تخطيطي لهندسة الانتثار بالمطر</w:t>
      </w:r>
      <w:r>
        <w:rPr>
          <w:rtl/>
        </w:rPr>
        <w:t xml:space="preserve"> في </w:t>
      </w:r>
      <w:r w:rsidRPr="00013529">
        <w:rPr>
          <w:rtl/>
        </w:rPr>
        <w:t>الحالة العامة للانتثار الجانبي</w:t>
      </w:r>
    </w:p>
    <w:p w:rsidR="00013529" w:rsidRPr="0020479F" w:rsidRDefault="00013529" w:rsidP="00D8031E">
      <w:pPr>
        <w:jc w:val="center"/>
        <w:rPr>
          <w:sz w:val="20"/>
          <w:szCs w:val="26"/>
          <w:rtl/>
          <w:lang w:bidi="ar-EG"/>
        </w:rPr>
      </w:pPr>
      <w:r w:rsidRPr="0020479F">
        <w:rPr>
          <w:sz w:val="20"/>
          <w:szCs w:val="26"/>
          <w:rtl/>
          <w:lang w:bidi="ar-EG"/>
        </w:rPr>
        <w:t>(يلاحظ أن حزمتي الهوائيين لا تتطابقان في هذا المثال،</w:t>
      </w:r>
      <w:r w:rsidRPr="0020479F">
        <w:rPr>
          <w:sz w:val="20"/>
          <w:szCs w:val="26"/>
          <w:rtl/>
          <w:lang w:bidi="ar-EG"/>
        </w:rPr>
        <w:br/>
        <w:t xml:space="preserve">وأن "زاوية الحول" لا تساوي صفراً </w:t>
      </w:r>
      <w:r w:rsidRPr="0020479F">
        <w:rPr>
          <w:rFonts w:hint="cs"/>
          <w:sz w:val="20"/>
          <w:szCs w:val="26"/>
          <w:rtl/>
          <w:lang w:bidi="ar-EG"/>
        </w:rPr>
        <w:t>-</w:t>
      </w:r>
      <w:r w:rsidRPr="0020479F">
        <w:rPr>
          <w:sz w:val="20"/>
          <w:szCs w:val="26"/>
          <w:rtl/>
          <w:lang w:bidi="ar-EG"/>
        </w:rPr>
        <w:t xml:space="preserve"> انظر المعادلتين </w:t>
      </w:r>
      <w:r w:rsidRPr="0020479F">
        <w:rPr>
          <w:sz w:val="20"/>
          <w:szCs w:val="26"/>
        </w:rPr>
        <w:t>(</w:t>
      </w:r>
      <w:r w:rsidR="00D8031E">
        <w:rPr>
          <w:sz w:val="20"/>
          <w:szCs w:val="26"/>
        </w:rPr>
        <w:t>8</w:t>
      </w:r>
      <w:r w:rsidRPr="0020479F">
        <w:rPr>
          <w:sz w:val="20"/>
          <w:szCs w:val="26"/>
        </w:rPr>
        <w:t>9)</w:t>
      </w:r>
      <w:r w:rsidRPr="0020479F">
        <w:rPr>
          <w:sz w:val="20"/>
          <w:szCs w:val="26"/>
          <w:rtl/>
          <w:lang w:bidi="ar-EG"/>
        </w:rPr>
        <w:t xml:space="preserve"> و</w:t>
      </w:r>
      <w:r w:rsidRPr="0020479F">
        <w:rPr>
          <w:sz w:val="20"/>
          <w:szCs w:val="26"/>
        </w:rPr>
        <w:t>((</w:t>
      </w:r>
      <w:r w:rsidR="00D8031E">
        <w:rPr>
          <w:sz w:val="20"/>
          <w:szCs w:val="26"/>
        </w:rPr>
        <w:t>9</w:t>
      </w:r>
      <w:r w:rsidRPr="0020479F">
        <w:rPr>
          <w:sz w:val="20"/>
          <w:szCs w:val="26"/>
        </w:rPr>
        <w:t>0)</w:t>
      </w:r>
    </w:p>
    <w:p w:rsidR="00013529" w:rsidRPr="00013529" w:rsidRDefault="007B1D54" w:rsidP="0020479F">
      <w:pPr>
        <w:spacing w:before="100" w:beforeAutospacing="1" w:after="100" w:afterAutospacing="1" w:line="240" w:lineRule="auto"/>
        <w:jc w:val="center"/>
        <w:rPr>
          <w:rtl/>
          <w:lang w:bidi="ar-EG"/>
        </w:rPr>
      </w:pPr>
      <w:r>
        <w:rPr>
          <w:rFonts w:cs="Times New Roman"/>
          <w:noProof/>
          <w:sz w:val="24"/>
          <w:szCs w:val="20"/>
          <w:lang w:eastAsia="zh-CN"/>
        </w:rPr>
        <mc:AlternateContent>
          <mc:Choice Requires="wpg">
            <w:drawing>
              <wp:anchor distT="0" distB="0" distL="114300" distR="114300" simplePos="0" relativeHeight="251657216" behindDoc="0" locked="0" layoutInCell="1" allowOverlap="1">
                <wp:simplePos x="0" y="0"/>
                <wp:positionH relativeFrom="column">
                  <wp:posOffset>473710</wp:posOffset>
                </wp:positionH>
                <wp:positionV relativeFrom="paragraph">
                  <wp:posOffset>3605530</wp:posOffset>
                </wp:positionV>
                <wp:extent cx="5145405" cy="320040"/>
                <wp:effectExtent l="3175" t="0" r="4445" b="4445"/>
                <wp:wrapNone/>
                <wp:docPr id="403"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5405" cy="320040"/>
                          <a:chOff x="1880" y="8684"/>
                          <a:chExt cx="8103" cy="504"/>
                        </a:xfrm>
                      </wpg:grpSpPr>
                      <wps:wsp>
                        <wps:cNvPr id="404" name="Text Box 706"/>
                        <wps:cNvSpPr txBox="1">
                          <a:spLocks noChangeArrowheads="1"/>
                        </wps:cNvSpPr>
                        <wps:spPr bwMode="auto">
                          <a:xfrm>
                            <a:off x="1880" y="8684"/>
                            <a:ext cx="119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20479F" w:rsidRDefault="00D8031E" w:rsidP="0020479F">
                              <w:pPr>
                                <w:jc w:val="center"/>
                                <w:rPr>
                                  <w:sz w:val="20"/>
                                  <w:szCs w:val="26"/>
                                  <w:rtl/>
                                  <w:lang w:bidi="ar-SY"/>
                                </w:rPr>
                              </w:pPr>
                              <w:r>
                                <w:rPr>
                                  <w:rFonts w:hint="cs"/>
                                  <w:sz w:val="20"/>
                                  <w:szCs w:val="26"/>
                                  <w:rtl/>
                                  <w:lang w:bidi="ar-SY"/>
                                </w:rPr>
                                <w:t xml:space="preserve">المحطة </w:t>
                              </w:r>
                              <w:r>
                                <w:rPr>
                                  <w:sz w:val="20"/>
                                  <w:szCs w:val="26"/>
                                  <w:lang w:bidi="ar-SY"/>
                                </w:rPr>
                                <w:t>1</w:t>
                              </w:r>
                            </w:p>
                          </w:txbxContent>
                        </wps:txbx>
                        <wps:bodyPr rot="0" vert="horz" wrap="square" lIns="0" tIns="0" rIns="0" bIns="0" anchor="t" anchorCtr="0" upright="1">
                          <a:noAutofit/>
                        </wps:bodyPr>
                      </wps:wsp>
                      <wps:wsp>
                        <wps:cNvPr id="405" name="Text Box 707"/>
                        <wps:cNvSpPr txBox="1">
                          <a:spLocks noChangeArrowheads="1"/>
                        </wps:cNvSpPr>
                        <wps:spPr bwMode="auto">
                          <a:xfrm>
                            <a:off x="8790" y="8711"/>
                            <a:ext cx="119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20479F" w:rsidRDefault="00D8031E" w:rsidP="0020479F">
                              <w:pPr>
                                <w:jc w:val="center"/>
                                <w:rPr>
                                  <w:sz w:val="20"/>
                                  <w:szCs w:val="26"/>
                                  <w:rtl/>
                                  <w:lang w:bidi="ar-SY"/>
                                </w:rPr>
                              </w:pPr>
                              <w:r>
                                <w:rPr>
                                  <w:rFonts w:hint="cs"/>
                                  <w:sz w:val="20"/>
                                  <w:szCs w:val="26"/>
                                  <w:rtl/>
                                  <w:lang w:bidi="ar-SY"/>
                                </w:rPr>
                                <w:t xml:space="preserve">المحطة </w:t>
                              </w:r>
                              <w:r>
                                <w:rPr>
                                  <w:sz w:val="20"/>
                                  <w:szCs w:val="26"/>
                                  <w:lang w:bidi="ar-SY"/>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8" o:spid="_x0000_s1050" style="position:absolute;left:0;text-align:left;margin-left:37.3pt;margin-top:283.9pt;width:405.15pt;height:25.2pt;z-index:251657216" coordorigin="1880,8684" coordsize="810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">
                <v:shape id="Text Box 706" o:spid="_x0000_s1051" type="#_x0000_t202" style="position:absolute;left:1880;top:8684;width:1193;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D8031E" w:rsidRPr="0020479F" w:rsidRDefault="00D8031E" w:rsidP="0020479F">
                        <w:pPr>
                          <w:jc w:val="center"/>
                          <w:rPr>
                            <w:sz w:val="20"/>
                            <w:szCs w:val="26"/>
                            <w:rtl/>
                            <w:lang w:bidi="ar-SY"/>
                          </w:rPr>
                        </w:pPr>
                        <w:r>
                          <w:rPr>
                            <w:rFonts w:hint="cs"/>
                            <w:sz w:val="20"/>
                            <w:szCs w:val="26"/>
                            <w:rtl/>
                            <w:lang w:bidi="ar-SY"/>
                          </w:rPr>
                          <w:t xml:space="preserve">المحطة </w:t>
                        </w:r>
                        <w:r>
                          <w:rPr>
                            <w:sz w:val="20"/>
                            <w:szCs w:val="26"/>
                            <w:lang w:bidi="ar-SY"/>
                          </w:rPr>
                          <w:t>1</w:t>
                        </w:r>
                      </w:p>
                    </w:txbxContent>
                  </v:textbox>
                </v:shape>
                <v:shape id="Text Box 707" o:spid="_x0000_s1052" type="#_x0000_t202" style="position:absolute;left:8790;top:8711;width:1193;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D8031E" w:rsidRPr="0020479F" w:rsidRDefault="00D8031E" w:rsidP="0020479F">
                        <w:pPr>
                          <w:jc w:val="center"/>
                          <w:rPr>
                            <w:sz w:val="20"/>
                            <w:szCs w:val="26"/>
                            <w:rtl/>
                            <w:lang w:bidi="ar-SY"/>
                          </w:rPr>
                        </w:pPr>
                        <w:r>
                          <w:rPr>
                            <w:rFonts w:hint="cs"/>
                            <w:sz w:val="20"/>
                            <w:szCs w:val="26"/>
                            <w:rtl/>
                            <w:lang w:bidi="ar-SY"/>
                          </w:rPr>
                          <w:t xml:space="preserve">المحطة </w:t>
                        </w:r>
                        <w:r>
                          <w:rPr>
                            <w:sz w:val="20"/>
                            <w:szCs w:val="26"/>
                            <w:lang w:bidi="ar-SY"/>
                          </w:rPr>
                          <w:t>2</w:t>
                        </w:r>
                      </w:p>
                    </w:txbxContent>
                  </v:textbox>
                </v:shape>
              </v:group>
            </w:pict>
          </mc:Fallback>
        </mc:AlternateContent>
      </w:r>
      <w:r w:rsidR="0020479F" w:rsidRPr="0020479F">
        <w:rPr>
          <w:rFonts w:cs="Times New Roman"/>
          <w:sz w:val="24"/>
          <w:szCs w:val="20"/>
          <w:lang w:val="fr-FR" w:eastAsia="en-US"/>
        </w:rPr>
        <w:object w:dxaOrig="5448" w:dyaOrig="4411">
          <v:shape id="_x0000_i1122" type="#_x0000_t75" style="width:380.05pt;height:307.4pt" o:ole="">
            <v:imagedata r:id="rId151" o:title=""/>
          </v:shape>
          <o:OLEObject Type="Embed" ProgID="CorelDRAW.Graphic.14" ShapeID="_x0000_i1122" DrawAspect="Content" ObjectID="_1485790010" r:id="rId152"/>
        </w:object>
      </w:r>
    </w:p>
    <w:p w:rsidR="00013529" w:rsidRPr="00013529" w:rsidRDefault="00013529" w:rsidP="0020479F">
      <w:pPr>
        <w:rPr>
          <w:rtl/>
          <w:lang w:bidi="ar-EG"/>
        </w:rPr>
      </w:pPr>
      <w:r w:rsidRPr="00013529">
        <w:rPr>
          <w:rtl/>
          <w:lang w:bidi="ar-EG"/>
        </w:rPr>
        <w:t>ويقع مركز خلية المطر على طول محور الحزمة الرئيسية لهوائي المحطة</w:t>
      </w:r>
      <w:r w:rsidR="0020479F">
        <w:rPr>
          <w:rFonts w:hint="cs"/>
          <w:rtl/>
          <w:lang w:bidi="ar-EG"/>
        </w:rPr>
        <w:t> </w:t>
      </w:r>
      <w:r w:rsidRPr="00013529">
        <w:t>1</w:t>
      </w:r>
      <w:r w:rsidRPr="00013529">
        <w:rPr>
          <w:rtl/>
          <w:lang w:bidi="ar-EG"/>
        </w:rPr>
        <w:t xml:space="preserve"> عند نقطة التقارب الأعظمي بين حزمتي الهوائيين. وتقوم الهندسة على أساس ترميز المتجه.</w:t>
      </w:r>
    </w:p>
    <w:p w:rsidR="00013529" w:rsidRPr="00013529" w:rsidRDefault="00013529" w:rsidP="00013529">
      <w:pPr>
        <w:rPr>
          <w:rtl/>
          <w:lang w:bidi="ar-EG"/>
        </w:rPr>
      </w:pPr>
      <w:r w:rsidRPr="00013529">
        <w:rPr>
          <w:rtl/>
          <w:lang w:bidi="ar-EG"/>
        </w:rPr>
        <w:t xml:space="preserve">ويُعرف المتجه من المحطة </w:t>
      </w:r>
      <w:r w:rsidRPr="00013529">
        <w:t>1</w:t>
      </w:r>
      <w:r w:rsidRPr="00013529">
        <w:rPr>
          <w:rtl/>
          <w:lang w:bidi="ar-EG"/>
        </w:rPr>
        <w:t xml:space="preserve"> إلى المحطة </w:t>
      </w:r>
      <w:r w:rsidRPr="00013529">
        <w:t>2</w:t>
      </w:r>
      <w:r w:rsidRPr="00013529">
        <w:rPr>
          <w:rtl/>
          <w:lang w:bidi="ar-EG"/>
        </w:rPr>
        <w:t xml:space="preserve"> كالت</w:t>
      </w:r>
      <w:r w:rsidRPr="00013529">
        <w:rPr>
          <w:rFonts w:hint="cs"/>
          <w:rtl/>
          <w:lang w:bidi="ar-EG"/>
        </w:rPr>
        <w:t>ال</w:t>
      </w:r>
      <w:r w:rsidRPr="00013529">
        <w:rPr>
          <w:rtl/>
          <w:lang w:bidi="ar-EG"/>
        </w:rPr>
        <w:t>ي:</w:t>
      </w:r>
    </w:p>
    <w:p w:rsidR="0020479F" w:rsidRPr="0020479F" w:rsidRDefault="0020479F" w:rsidP="00466C73">
      <w:pPr>
        <w:pStyle w:val="Equation"/>
        <w:rPr>
          <w:lang w:eastAsia="en-US"/>
        </w:rPr>
      </w:pPr>
      <w:r w:rsidRPr="0020479F">
        <w:rPr>
          <w:lang w:eastAsia="en-US"/>
        </w:rPr>
        <w:tab/>
      </w:r>
      <w:r w:rsidR="00D2242E">
        <w:rPr>
          <w:position w:val="-50"/>
          <w:lang w:val="fr-FR" w:eastAsia="en-US"/>
        </w:rPr>
        <w:pict>
          <v:shape id="_x0000_i1123" type="#_x0000_t75" style="width:57.6pt;height:56.35pt" fillcolor="window">
            <v:imagedata r:id="rId153" o:title=""/>
          </v:shape>
        </w:pict>
      </w:r>
      <w:r w:rsidRPr="0020479F">
        <w:rPr>
          <w:lang w:eastAsia="en-US"/>
        </w:rPr>
        <w:t>                         km</w:t>
      </w:r>
      <w:r w:rsidRPr="0020479F">
        <w:rPr>
          <w:lang w:eastAsia="en-US"/>
        </w:rPr>
        <w:tab/>
      </w:r>
      <w:r w:rsidR="00466C73" w:rsidRPr="0020479F">
        <w:rPr>
          <w:lang w:eastAsia="en-US"/>
        </w:rPr>
        <w:t>(88)</w:t>
      </w:r>
    </w:p>
    <w:p w:rsidR="00013529" w:rsidRPr="00013529" w:rsidRDefault="00013529" w:rsidP="00013529">
      <w:pPr>
        <w:rPr>
          <w:rtl/>
          <w:lang w:bidi="ar-EG"/>
        </w:rPr>
      </w:pPr>
      <w:r w:rsidRPr="00013529">
        <w:rPr>
          <w:rtl/>
          <w:lang w:bidi="ar-EG"/>
        </w:rPr>
        <w:t xml:space="preserve">وتُكوِّن المتجهات </w:t>
      </w:r>
      <w:r w:rsidRPr="00DA3909">
        <w:rPr>
          <w:b/>
          <w:bCs/>
        </w:rPr>
        <w:t>R</w:t>
      </w:r>
      <w:r w:rsidRPr="00DA3909">
        <w:rPr>
          <w:b/>
          <w:bCs/>
          <w:vertAlign w:val="subscript"/>
        </w:rPr>
        <w:t>12</w:t>
      </w:r>
      <w:r w:rsidRPr="00013529">
        <w:rPr>
          <w:rtl/>
          <w:lang w:bidi="ar-EG"/>
        </w:rPr>
        <w:t xml:space="preserve"> و</w:t>
      </w:r>
      <w:r w:rsidRPr="00013529">
        <w:rPr>
          <w:i/>
        </w:rPr>
        <w:t>r</w:t>
      </w:r>
      <w:r w:rsidRPr="00013529">
        <w:t>2</w:t>
      </w:r>
      <w:r w:rsidRPr="00DA3909">
        <w:rPr>
          <w:b/>
          <w:bCs/>
        </w:rPr>
        <w:t>V</w:t>
      </w:r>
      <w:r w:rsidRPr="00DA3909">
        <w:rPr>
          <w:b/>
          <w:bCs/>
          <w:vertAlign w:val="subscript"/>
        </w:rPr>
        <w:t>20</w:t>
      </w:r>
      <w:r w:rsidRPr="00013529">
        <w:rPr>
          <w:rtl/>
          <w:lang w:bidi="ar-EG"/>
        </w:rPr>
        <w:t xml:space="preserve"> و</w:t>
      </w:r>
      <w:r w:rsidRPr="00013529">
        <w:rPr>
          <w:i/>
        </w:rPr>
        <w:t>rS</w:t>
      </w:r>
      <w:r w:rsidRPr="00DA3909">
        <w:rPr>
          <w:b/>
          <w:bCs/>
        </w:rPr>
        <w:t>V</w:t>
      </w:r>
      <w:r w:rsidRPr="00DA3909">
        <w:rPr>
          <w:b/>
          <w:bCs/>
          <w:vertAlign w:val="subscript"/>
        </w:rPr>
        <w:t>S0</w:t>
      </w:r>
      <w:r w:rsidRPr="00013529">
        <w:rPr>
          <w:rtl/>
          <w:lang w:bidi="ar-EG"/>
        </w:rPr>
        <w:t xml:space="preserve"> و</w:t>
      </w:r>
      <w:r w:rsidRPr="00013529">
        <w:rPr>
          <w:i/>
          <w:iCs/>
        </w:rPr>
        <w:t>r</w:t>
      </w:r>
      <w:r w:rsidRPr="00013529">
        <w:rPr>
          <w:vertAlign w:val="subscript"/>
        </w:rPr>
        <w:t>1</w:t>
      </w:r>
      <w:r w:rsidRPr="00DA3909">
        <w:rPr>
          <w:b/>
          <w:bCs/>
        </w:rPr>
        <w:t>V</w:t>
      </w:r>
      <w:r w:rsidRPr="00DA3909">
        <w:rPr>
          <w:b/>
          <w:bCs/>
          <w:vertAlign w:val="subscript"/>
        </w:rPr>
        <w:t>10</w:t>
      </w:r>
      <w:r w:rsidRPr="00013529">
        <w:rPr>
          <w:rtl/>
          <w:lang w:bidi="ar-EG"/>
        </w:rPr>
        <w:t xml:space="preserve"> شكلاً متعدد الأضلاع ذا ثلاثة أبعاد، ويكون المتجه </w:t>
      </w:r>
      <w:r w:rsidRPr="00DA3909">
        <w:rPr>
          <w:b/>
          <w:bCs/>
        </w:rPr>
        <w:t>V</w:t>
      </w:r>
      <w:r w:rsidRPr="00DA3909">
        <w:rPr>
          <w:b/>
          <w:bCs/>
          <w:vertAlign w:val="subscript"/>
        </w:rPr>
        <w:t>S0</w:t>
      </w:r>
      <w:r w:rsidRPr="00013529">
        <w:rPr>
          <w:rtl/>
          <w:lang w:bidi="ar-EG"/>
        </w:rPr>
        <w:t xml:space="preserve"> متعامداً مع المتجهين </w:t>
      </w:r>
      <w:r w:rsidRPr="00DA3909">
        <w:rPr>
          <w:b/>
          <w:bCs/>
        </w:rPr>
        <w:t>V</w:t>
      </w:r>
      <w:r w:rsidRPr="00DA3909">
        <w:rPr>
          <w:b/>
          <w:bCs/>
          <w:vertAlign w:val="subscript"/>
        </w:rPr>
        <w:t>10</w:t>
      </w:r>
      <w:r w:rsidRPr="00013529">
        <w:rPr>
          <w:rtl/>
          <w:lang w:bidi="ar-EG"/>
        </w:rPr>
        <w:t xml:space="preserve"> و</w:t>
      </w:r>
      <w:r w:rsidRPr="00DA3909">
        <w:rPr>
          <w:b/>
          <w:bCs/>
        </w:rPr>
        <w:t>V</w:t>
      </w:r>
      <w:r w:rsidRPr="00DA3909">
        <w:rPr>
          <w:b/>
          <w:bCs/>
          <w:vertAlign w:val="subscript"/>
        </w:rPr>
        <w:t>20</w:t>
      </w:r>
      <w:r w:rsidRPr="00013529">
        <w:rPr>
          <w:rtl/>
          <w:lang w:bidi="ar-EG"/>
        </w:rPr>
        <w:t xml:space="preserve">. والمتجه </w:t>
      </w:r>
      <w:r w:rsidRPr="00DA3909">
        <w:rPr>
          <w:b/>
          <w:bCs/>
        </w:rPr>
        <w:t>V</w:t>
      </w:r>
      <w:r w:rsidRPr="00DA3909">
        <w:rPr>
          <w:b/>
          <w:bCs/>
          <w:vertAlign w:val="subscript"/>
        </w:rPr>
        <w:t>S0</w:t>
      </w:r>
      <w:r>
        <w:rPr>
          <w:rtl/>
          <w:lang w:bidi="ar-EG"/>
        </w:rPr>
        <w:t xml:space="preserve"> في </w:t>
      </w:r>
      <w:r w:rsidRPr="00013529">
        <w:rPr>
          <w:rtl/>
          <w:lang w:bidi="ar-EG"/>
        </w:rPr>
        <w:t xml:space="preserve">الشكل </w:t>
      </w:r>
      <w:r w:rsidRPr="00013529">
        <w:t>5</w:t>
      </w:r>
      <w:r w:rsidRPr="00013529">
        <w:rPr>
          <w:rtl/>
          <w:lang w:bidi="ar-EG"/>
        </w:rPr>
        <w:t xml:space="preserve"> متعامد مع مستوى الصفحة.</w:t>
      </w:r>
    </w:p>
    <w:p w:rsidR="00013529" w:rsidRPr="00013529" w:rsidRDefault="00013529" w:rsidP="0020479F">
      <w:pPr>
        <w:rPr>
          <w:rtl/>
          <w:lang w:bidi="ar-EG"/>
        </w:rPr>
      </w:pPr>
      <w:r w:rsidRPr="00013529">
        <w:rPr>
          <w:rFonts w:hint="cs"/>
          <w:rtl/>
          <w:lang w:bidi="ar-EG"/>
        </w:rPr>
        <w:t>ومع أخذ</w:t>
      </w:r>
      <w:r w:rsidRPr="00013529">
        <w:rPr>
          <w:rtl/>
          <w:lang w:bidi="ar-EG"/>
        </w:rPr>
        <w:t xml:space="preserve"> انحناء الأرض</w:t>
      </w:r>
      <w:r>
        <w:rPr>
          <w:rFonts w:hint="cs"/>
          <w:rtl/>
          <w:lang w:bidi="ar-EG"/>
        </w:rPr>
        <w:t xml:space="preserve"> في </w:t>
      </w:r>
      <w:r w:rsidRPr="00013529">
        <w:rPr>
          <w:rFonts w:hint="cs"/>
          <w:rtl/>
          <w:lang w:bidi="ar-EG"/>
        </w:rPr>
        <w:t>الاعتبار</w:t>
      </w:r>
      <w:r w:rsidRPr="00013529">
        <w:rPr>
          <w:rtl/>
          <w:lang w:bidi="ar-EG"/>
        </w:rPr>
        <w:t xml:space="preserve">، </w:t>
      </w:r>
      <w:r w:rsidRPr="00013529">
        <w:rPr>
          <w:rFonts w:hint="cs"/>
          <w:rtl/>
          <w:lang w:bidi="ar-EG"/>
        </w:rPr>
        <w:t>يحسب</w:t>
      </w:r>
      <w:r w:rsidRPr="00013529">
        <w:rPr>
          <w:rtl/>
          <w:lang w:bidi="ar-EG"/>
        </w:rPr>
        <w:t xml:space="preserve"> متجه وحدة الطول </w:t>
      </w:r>
      <w:r w:rsidRPr="00DA3909">
        <w:rPr>
          <w:b/>
          <w:bCs/>
        </w:rPr>
        <w:t>V</w:t>
      </w:r>
      <w:r w:rsidRPr="00DA3909">
        <w:rPr>
          <w:b/>
          <w:bCs/>
          <w:vertAlign w:val="subscript"/>
        </w:rPr>
        <w:t>10</w:t>
      </w:r>
      <w:r>
        <w:rPr>
          <w:rtl/>
          <w:lang w:bidi="ar-EG"/>
        </w:rPr>
        <w:t xml:space="preserve"> في </w:t>
      </w:r>
      <w:r w:rsidRPr="00013529">
        <w:rPr>
          <w:rtl/>
          <w:lang w:bidi="ar-EG"/>
        </w:rPr>
        <w:t xml:space="preserve">اتجاه الحزمة الرئيسية لهوائي المحطة </w:t>
      </w:r>
      <w:r w:rsidRPr="00013529">
        <w:t>1</w:t>
      </w:r>
      <w:r w:rsidRPr="00013529">
        <w:rPr>
          <w:rtl/>
          <w:lang w:bidi="ar-EG"/>
        </w:rPr>
        <w:t>.</w:t>
      </w:r>
    </w:p>
    <w:p w:rsidR="0020479F" w:rsidRPr="0020479F" w:rsidRDefault="0020479F" w:rsidP="003F04BE">
      <w:pPr>
        <w:pStyle w:val="Equation"/>
        <w:rPr>
          <w:lang w:eastAsia="en-US"/>
        </w:rPr>
      </w:pPr>
      <w:r w:rsidRPr="0020479F">
        <w:rPr>
          <w:lang w:eastAsia="en-US"/>
        </w:rPr>
        <w:tab/>
      </w:r>
      <w:r w:rsidR="003F04BE" w:rsidRPr="00230E3C">
        <w:rPr>
          <w:position w:val="-50"/>
        </w:rPr>
        <w:object w:dxaOrig="2180" w:dyaOrig="1120">
          <v:shape id="_x0000_i1124" type="#_x0000_t75" style="width:110.8pt;height:56.35pt" o:ole="" fillcolor="window">
            <v:imagedata r:id="rId154" o:title=""/>
          </v:shape>
          <o:OLEObject Type="Embed" ProgID="Equation.3" ShapeID="_x0000_i1124" DrawAspect="Content" ObjectID="_1485790011" r:id="rId155"/>
        </w:object>
      </w:r>
      <w:r w:rsidRPr="0020479F">
        <w:rPr>
          <w:lang w:eastAsia="en-US"/>
        </w:rPr>
        <w:tab/>
        <w:t>(89)</w:t>
      </w:r>
    </w:p>
    <w:p w:rsidR="00013529" w:rsidRPr="00013529" w:rsidRDefault="00013529" w:rsidP="0020479F">
      <w:pPr>
        <w:keepNext/>
        <w:rPr>
          <w:rtl/>
          <w:lang w:bidi="ar-EG"/>
        </w:rPr>
      </w:pPr>
      <w:r w:rsidRPr="00013529">
        <w:rPr>
          <w:rtl/>
          <w:lang w:bidi="ar-EG"/>
        </w:rPr>
        <w:lastRenderedPageBreak/>
        <w:t xml:space="preserve">ويكون متجه وحدة الطول </w:t>
      </w:r>
      <w:r w:rsidRPr="00DA3909">
        <w:rPr>
          <w:b/>
          <w:bCs/>
        </w:rPr>
        <w:t>V</w:t>
      </w:r>
      <w:r w:rsidRPr="00DA3909">
        <w:rPr>
          <w:b/>
          <w:bCs/>
          <w:vertAlign w:val="subscript"/>
        </w:rPr>
        <w:t>20</w:t>
      </w:r>
      <w:r>
        <w:rPr>
          <w:rtl/>
          <w:lang w:bidi="ar-EG"/>
        </w:rPr>
        <w:t xml:space="preserve"> في </w:t>
      </w:r>
      <w:r w:rsidRPr="00013529">
        <w:rPr>
          <w:rtl/>
          <w:lang w:bidi="ar-EG"/>
        </w:rPr>
        <w:t xml:space="preserve">اتجاه الحزمة الرئيسية لهوائي المحطة </w:t>
      </w:r>
      <w:r w:rsidRPr="00013529">
        <w:t>2</w:t>
      </w:r>
      <w:r w:rsidRPr="00013529">
        <w:rPr>
          <w:rtl/>
          <w:lang w:bidi="ar-EG"/>
        </w:rPr>
        <w:t>:</w:t>
      </w:r>
    </w:p>
    <w:p w:rsidR="0020479F" w:rsidRPr="0020479F" w:rsidRDefault="0020479F" w:rsidP="00466C73">
      <w:pPr>
        <w:pStyle w:val="Equation"/>
        <w:rPr>
          <w:lang w:eastAsia="en-US"/>
        </w:rPr>
      </w:pPr>
      <w:r w:rsidRPr="0020479F">
        <w:rPr>
          <w:lang w:eastAsia="en-US"/>
        </w:rPr>
        <w:tab/>
      </w:r>
      <w:r w:rsidR="00D2242E">
        <w:rPr>
          <w:position w:val="-52"/>
          <w:lang w:val="fr-FR" w:eastAsia="en-US"/>
        </w:rPr>
        <w:pict>
          <v:shape id="_x0000_i1125" type="#_x0000_t75" style="width:252.3pt;height:57.6pt" fillcolor="window">
            <v:imagedata r:id="rId156" o:title=""/>
          </v:shape>
        </w:pict>
      </w:r>
      <w:r w:rsidR="00D2242E">
        <w:rPr>
          <w:position w:val="-10"/>
          <w:lang w:val="fr-FR" w:eastAsia="en-US"/>
        </w:rPr>
        <w:pict>
          <v:shape id="_x0000_i1126" type="#_x0000_t75" style="width:10pt;height:18.15pt" fillcolor="window">
            <v:imagedata r:id="rId157" o:title=""/>
          </v:shape>
        </w:pict>
      </w:r>
      <w:r w:rsidRPr="0020479F">
        <w:rPr>
          <w:lang w:eastAsia="en-US"/>
        </w:rPr>
        <w:tab/>
        <w:t>(90)</w:t>
      </w:r>
    </w:p>
    <w:p w:rsidR="00013529" w:rsidRPr="00013529" w:rsidRDefault="00013529" w:rsidP="00013529">
      <w:pPr>
        <w:rPr>
          <w:rtl/>
          <w:lang w:bidi="ar-EG"/>
        </w:rPr>
      </w:pPr>
      <w:r w:rsidRPr="00013529">
        <w:rPr>
          <w:rtl/>
          <w:lang w:bidi="ar-EG"/>
        </w:rPr>
        <w:t>وتستعمل الطريقة الآن الناتج المتدرج للمتجهين، وتكتب وتقيم على نحو ما يلي:</w:t>
      </w:r>
    </w:p>
    <w:p w:rsidR="0020479F" w:rsidRDefault="0020479F" w:rsidP="00466C73">
      <w:pPr>
        <w:pStyle w:val="Equation"/>
        <w:rPr>
          <w:rtl/>
          <w:lang w:val="fr-FR" w:eastAsia="en-US"/>
        </w:rPr>
      </w:pPr>
      <w:r w:rsidRPr="0020479F">
        <w:rPr>
          <w:lang w:eastAsia="en-US"/>
        </w:rPr>
        <w:tab/>
      </w:r>
      <w:r w:rsidR="00D2242E">
        <w:rPr>
          <w:lang w:val="fr-FR" w:eastAsia="en-US"/>
        </w:rPr>
        <w:pict>
          <v:shape id="_x0000_i1127" type="#_x0000_t75" style="width:135.25pt;height:18.15pt" fillcolor="window">
            <v:imagedata r:id="rId158" o:title=""/>
          </v:shape>
        </w:pict>
      </w:r>
    </w:p>
    <w:p w:rsidR="00EF433E" w:rsidRDefault="00EF433E" w:rsidP="00EF433E">
      <w:pPr>
        <w:rPr>
          <w:rtl/>
          <w:lang w:eastAsia="en-US"/>
        </w:rPr>
      </w:pPr>
      <w:r>
        <w:rPr>
          <w:rFonts w:hint="cs"/>
          <w:rtl/>
          <w:lang w:eastAsia="en-US"/>
        </w:rPr>
        <w:t>حيث:</w:t>
      </w:r>
    </w:p>
    <w:p w:rsidR="00EF433E" w:rsidRPr="00DA3909" w:rsidRDefault="00EF433E" w:rsidP="003F04BE">
      <w:pPr>
        <w:pStyle w:val="Equation"/>
        <w:rPr>
          <w:lang w:eastAsia="en-US"/>
        </w:rPr>
      </w:pPr>
      <w:r w:rsidRPr="00DA3909">
        <w:rPr>
          <w:lang w:eastAsia="en-US"/>
        </w:rPr>
        <w:tab/>
      </w:r>
      <w:r w:rsidR="003F04BE" w:rsidRPr="009819A2">
        <w:rPr>
          <w:position w:val="-50"/>
        </w:rPr>
        <w:object w:dxaOrig="999" w:dyaOrig="1120">
          <v:shape id="_x0000_i1128" type="#_x0000_t75" style="width:50.1pt;height:56.35pt" o:ole="" fillcolor="window">
            <v:imagedata r:id="rId159" o:title=""/>
          </v:shape>
          <o:OLEObject Type="Embed" ProgID="Equation.3" ShapeID="_x0000_i1128" DrawAspect="Content" ObjectID="_1485790012" r:id="rId160"/>
        </w:object>
      </w:r>
    </w:p>
    <w:p w:rsidR="00013529" w:rsidRDefault="00013529" w:rsidP="00013529">
      <w:pPr>
        <w:rPr>
          <w:rtl/>
          <w:lang w:bidi="ar-EG"/>
        </w:rPr>
      </w:pPr>
      <w:r w:rsidRPr="00013529">
        <w:rPr>
          <w:rtl/>
          <w:lang w:bidi="ar-EG"/>
        </w:rPr>
        <w:t xml:space="preserve">وتحدد زاوية الانتثار </w:t>
      </w:r>
      <w:r w:rsidRPr="00013529">
        <w:rPr>
          <w:iCs/>
        </w:rPr>
        <w:t>φ</w:t>
      </w:r>
      <w:r w:rsidRPr="00013529">
        <w:rPr>
          <w:i/>
          <w:vertAlign w:val="subscript"/>
        </w:rPr>
        <w:t>S</w:t>
      </w:r>
      <w:r w:rsidRPr="00013529">
        <w:rPr>
          <w:rtl/>
          <w:lang w:bidi="ar-EG"/>
        </w:rPr>
        <w:t xml:space="preserve">، أي الزاوية بين حزمتي الهوائيين، من الناتج المتدرج للمتجهين </w:t>
      </w:r>
      <w:r w:rsidRPr="00DA3909">
        <w:rPr>
          <w:b/>
          <w:bCs/>
        </w:rPr>
        <w:t>V</w:t>
      </w:r>
      <w:r w:rsidRPr="00DA3909">
        <w:rPr>
          <w:b/>
          <w:bCs/>
          <w:vertAlign w:val="subscript"/>
        </w:rPr>
        <w:t>10</w:t>
      </w:r>
      <w:r w:rsidRPr="00013529">
        <w:rPr>
          <w:rtl/>
          <w:lang w:bidi="ar-EG"/>
        </w:rPr>
        <w:t xml:space="preserve"> و</w:t>
      </w:r>
      <w:r w:rsidRPr="00DA3909">
        <w:rPr>
          <w:b/>
          <w:bCs/>
        </w:rPr>
        <w:t>V</w:t>
      </w:r>
      <w:r w:rsidRPr="00DA3909">
        <w:rPr>
          <w:b/>
          <w:bCs/>
          <w:vertAlign w:val="subscript"/>
        </w:rPr>
        <w:t>20</w:t>
      </w:r>
      <w:r w:rsidRPr="00013529">
        <w:rPr>
          <w:rtl/>
          <w:lang w:bidi="ar-EG"/>
        </w:rPr>
        <w:t>:</w:t>
      </w:r>
    </w:p>
    <w:p w:rsidR="00EF433E" w:rsidRPr="00EF433E" w:rsidRDefault="00EF433E" w:rsidP="00466C73">
      <w:pPr>
        <w:pStyle w:val="Equation"/>
        <w:rPr>
          <w:lang w:eastAsia="en-US"/>
        </w:rPr>
      </w:pPr>
      <w:r w:rsidRPr="00EF433E">
        <w:rPr>
          <w:lang w:eastAsia="en-US"/>
        </w:rPr>
        <w:tab/>
      </w:r>
      <w:r w:rsidR="00D2242E">
        <w:rPr>
          <w:lang w:val="fr-FR" w:eastAsia="en-US"/>
        </w:rPr>
        <w:pict>
          <v:shape id="_x0000_i1129" type="#_x0000_t75" style="width:122.7pt;height:18.15pt" fillcolor="window">
            <v:imagedata r:id="rId161" o:title=""/>
          </v:shape>
        </w:pict>
      </w:r>
      <w:r w:rsidRPr="00EF433E">
        <w:rPr>
          <w:lang w:eastAsia="en-US"/>
        </w:rPr>
        <w:tab/>
        <w:t>(91)</w:t>
      </w:r>
    </w:p>
    <w:p w:rsidR="00013529" w:rsidRPr="00EF433E" w:rsidRDefault="00013529" w:rsidP="00EF433E">
      <w:pPr>
        <w:rPr>
          <w:spacing w:val="6"/>
          <w:rtl/>
          <w:lang w:bidi="ar-EG"/>
        </w:rPr>
      </w:pPr>
      <w:r w:rsidRPr="00EF433E">
        <w:rPr>
          <w:spacing w:val="6"/>
          <w:rtl/>
          <w:lang w:bidi="ar-EG"/>
        </w:rPr>
        <w:t xml:space="preserve">وفي حالة </w:t>
      </w:r>
      <w:r w:rsidR="00EF433E" w:rsidRPr="00EF433E">
        <w:rPr>
          <w:spacing w:val="6"/>
          <w:lang w:bidi="ar-EG"/>
        </w:rPr>
        <w:t>0,001 </w:t>
      </w:r>
      <w:r w:rsidR="00EF433E" w:rsidRPr="00EF433E">
        <w:rPr>
          <w:rFonts w:ascii="Traditional Arabic" w:hAnsi="Traditional Arabic"/>
          <w:spacing w:val="6"/>
          <w:lang w:bidi="ar-EG"/>
        </w:rPr>
        <w:t>&gt;</w:t>
      </w:r>
      <w:r w:rsidR="00EF433E" w:rsidRPr="00EF433E">
        <w:rPr>
          <w:spacing w:val="6"/>
          <w:lang w:bidi="ar-EG"/>
        </w:rPr>
        <w:t> </w:t>
      </w:r>
      <w:r w:rsidR="00EF433E" w:rsidRPr="00EF433E">
        <w:rPr>
          <w:iCs/>
          <w:spacing w:val="6"/>
        </w:rPr>
        <w:t>φ</w:t>
      </w:r>
      <w:r w:rsidR="00EF433E" w:rsidRPr="00EF433E">
        <w:rPr>
          <w:i/>
          <w:spacing w:val="6"/>
          <w:vertAlign w:val="subscript"/>
        </w:rPr>
        <w:t>S</w:t>
      </w:r>
      <w:r w:rsidR="00EF433E" w:rsidRPr="00EF433E">
        <w:rPr>
          <w:rFonts w:hint="cs"/>
          <w:spacing w:val="6"/>
          <w:rtl/>
        </w:rPr>
        <w:t xml:space="preserve"> </w:t>
      </w:r>
      <w:r w:rsidRPr="00EF433E">
        <w:rPr>
          <w:spacing w:val="6"/>
          <w:rtl/>
          <w:lang w:bidi="ar-EG"/>
        </w:rPr>
        <w:t>راديان، تكون حزمتا الهوائيين متوازيتين تقريباً ويمكن الافتراض بأن أي اقتران يرتبط بالانتثار بالمطر سيكون مهملاً.</w:t>
      </w:r>
    </w:p>
    <w:p w:rsidR="00013529" w:rsidRDefault="00013529" w:rsidP="00013529">
      <w:pPr>
        <w:rPr>
          <w:rtl/>
          <w:lang w:bidi="ar-EG"/>
        </w:rPr>
      </w:pPr>
      <w:r w:rsidRPr="00013529">
        <w:rPr>
          <w:rtl/>
          <w:lang w:bidi="ar-EG"/>
        </w:rPr>
        <w:t>وكما هو موضح</w:t>
      </w:r>
      <w:r>
        <w:rPr>
          <w:rtl/>
          <w:lang w:bidi="ar-EG"/>
        </w:rPr>
        <w:t xml:space="preserve"> في </w:t>
      </w:r>
      <w:r w:rsidRPr="00013529">
        <w:rPr>
          <w:rtl/>
          <w:lang w:bidi="ar-EG"/>
        </w:rPr>
        <w:t xml:space="preserve">الشكل </w:t>
      </w:r>
      <w:r w:rsidRPr="00013529">
        <w:t>5</w:t>
      </w:r>
      <w:r w:rsidRPr="00013529">
        <w:rPr>
          <w:rtl/>
          <w:lang w:bidi="ar-EG"/>
        </w:rPr>
        <w:t xml:space="preserve">، تُكوِّن المتجهات الأربعة </w:t>
      </w:r>
      <w:r w:rsidRPr="00EF433E">
        <w:rPr>
          <w:b/>
          <w:bCs/>
        </w:rPr>
        <w:t>R</w:t>
      </w:r>
      <w:r w:rsidRPr="00EF433E">
        <w:rPr>
          <w:b/>
          <w:bCs/>
          <w:vertAlign w:val="subscript"/>
        </w:rPr>
        <w:t>12</w:t>
      </w:r>
      <w:r w:rsidRPr="00013529">
        <w:rPr>
          <w:rtl/>
          <w:lang w:bidi="ar-EG"/>
        </w:rPr>
        <w:t xml:space="preserve"> و</w:t>
      </w:r>
      <w:r w:rsidRPr="00013529">
        <w:rPr>
          <w:i/>
        </w:rPr>
        <w:t>r</w:t>
      </w:r>
      <w:r w:rsidRPr="008933B5">
        <w:rPr>
          <w:vertAlign w:val="subscript"/>
        </w:rPr>
        <w:t>2</w:t>
      </w:r>
      <w:r w:rsidRPr="00EF433E">
        <w:rPr>
          <w:b/>
          <w:bCs/>
        </w:rPr>
        <w:t>V</w:t>
      </w:r>
      <w:r w:rsidRPr="00EF433E">
        <w:rPr>
          <w:b/>
          <w:bCs/>
          <w:vertAlign w:val="subscript"/>
        </w:rPr>
        <w:t>20</w:t>
      </w:r>
      <w:r w:rsidRPr="00013529">
        <w:rPr>
          <w:rtl/>
          <w:lang w:bidi="ar-EG"/>
        </w:rPr>
        <w:t xml:space="preserve"> و</w:t>
      </w:r>
      <w:r w:rsidRPr="00013529">
        <w:rPr>
          <w:i/>
        </w:rPr>
        <w:t>rS</w:t>
      </w:r>
      <w:r w:rsidRPr="00EF433E">
        <w:rPr>
          <w:b/>
          <w:bCs/>
        </w:rPr>
        <w:t>V</w:t>
      </w:r>
      <w:r w:rsidRPr="00EF433E">
        <w:rPr>
          <w:b/>
          <w:bCs/>
          <w:vertAlign w:val="subscript"/>
        </w:rPr>
        <w:t>S0</w:t>
      </w:r>
      <w:r w:rsidRPr="00013529">
        <w:rPr>
          <w:rtl/>
          <w:lang w:bidi="ar-EG"/>
        </w:rPr>
        <w:t xml:space="preserve"> و</w:t>
      </w:r>
      <w:r w:rsidRPr="00013529">
        <w:rPr>
          <w:i/>
        </w:rPr>
        <w:t>r</w:t>
      </w:r>
      <w:r w:rsidRPr="008933B5">
        <w:rPr>
          <w:vertAlign w:val="subscript"/>
        </w:rPr>
        <w:t>1</w:t>
      </w:r>
      <w:r w:rsidRPr="00EF433E">
        <w:rPr>
          <w:b/>
          <w:bCs/>
        </w:rPr>
        <w:t>V</w:t>
      </w:r>
      <w:r w:rsidRPr="00EF433E">
        <w:rPr>
          <w:b/>
          <w:bCs/>
          <w:vertAlign w:val="subscript"/>
        </w:rPr>
        <w:t>10</w:t>
      </w:r>
      <w:r w:rsidRPr="00013529">
        <w:rPr>
          <w:rtl/>
          <w:lang w:bidi="ar-EG"/>
        </w:rPr>
        <w:t xml:space="preserve"> شكلاً مغلقاً متعدد الأضلاع ذا ثلاثة أبعاد، أي:</w:t>
      </w:r>
    </w:p>
    <w:p w:rsidR="00EF433E" w:rsidRPr="00EF433E" w:rsidRDefault="00EF433E" w:rsidP="003F04BE">
      <w:pPr>
        <w:pStyle w:val="Equation"/>
        <w:rPr>
          <w:lang w:eastAsia="en-US"/>
        </w:rPr>
      </w:pPr>
      <w:r w:rsidRPr="00EF433E">
        <w:rPr>
          <w:lang w:eastAsia="en-US"/>
        </w:rPr>
        <w:tab/>
      </w:r>
      <w:r w:rsidR="003F04BE" w:rsidRPr="00002ECA">
        <w:rPr>
          <w:position w:val="-12"/>
        </w:rPr>
        <w:object w:dxaOrig="3120" w:dyaOrig="360">
          <v:shape id="_x0000_i1130" type="#_x0000_t75" style="width:156.5pt;height:17.55pt" o:ole="" fillcolor="window">
            <v:imagedata r:id="rId162" o:title=""/>
          </v:shape>
          <o:OLEObject Type="Embed" ProgID="Equation.3" ShapeID="_x0000_i1130" DrawAspect="Content" ObjectID="_1485790013" r:id="rId163"/>
        </w:object>
      </w:r>
      <w:r w:rsidRPr="00EF433E">
        <w:rPr>
          <w:lang w:eastAsia="en-US"/>
        </w:rPr>
        <w:tab/>
        <w:t>(92)</w:t>
      </w:r>
    </w:p>
    <w:p w:rsidR="00013529" w:rsidRPr="00EF433E" w:rsidRDefault="00013529" w:rsidP="00561BE8">
      <w:pPr>
        <w:rPr>
          <w:spacing w:val="-4"/>
          <w:rtl/>
          <w:lang w:bidi="ar-EG"/>
        </w:rPr>
      </w:pPr>
      <w:r w:rsidRPr="00EF433E">
        <w:rPr>
          <w:spacing w:val="-4"/>
          <w:rtl/>
          <w:lang w:bidi="ar-EG"/>
        </w:rPr>
        <w:t xml:space="preserve">ويمكن حل هذه المعادلة بالنسبة إلى المسافات </w:t>
      </w:r>
      <w:r w:rsidRPr="00EF433E">
        <w:rPr>
          <w:i/>
          <w:spacing w:val="-4"/>
        </w:rPr>
        <w:t>r</w:t>
      </w:r>
      <w:r w:rsidRPr="00D8031E">
        <w:rPr>
          <w:i/>
          <w:spacing w:val="-4"/>
          <w:vertAlign w:val="subscript"/>
        </w:rPr>
        <w:t>i</w:t>
      </w:r>
      <w:r w:rsidRPr="00EF433E">
        <w:rPr>
          <w:spacing w:val="-4"/>
          <w:rtl/>
          <w:lang w:bidi="ar-EG"/>
        </w:rPr>
        <w:t xml:space="preserve">. وتستعمل الطريقة </w:t>
      </w:r>
      <w:r w:rsidR="00D82844">
        <w:rPr>
          <w:rFonts w:hint="cs"/>
          <w:spacing w:val="-4"/>
          <w:rtl/>
          <w:lang w:bidi="ar-EG"/>
        </w:rPr>
        <w:t>الناتج المتجهي للمتجهين</w:t>
      </w:r>
      <w:r w:rsidRPr="00EF433E">
        <w:rPr>
          <w:spacing w:val="-4"/>
          <w:rtl/>
          <w:lang w:bidi="ar-EG"/>
        </w:rPr>
        <w:t xml:space="preserve"> وتُكتب وتقي</w:t>
      </w:r>
      <w:r w:rsidRPr="00EF433E">
        <w:rPr>
          <w:rFonts w:hint="cs"/>
          <w:spacing w:val="-4"/>
          <w:rtl/>
          <w:lang w:bidi="ar-LB"/>
        </w:rPr>
        <w:t>ّ</w:t>
      </w:r>
      <w:r w:rsidRPr="00EF433E">
        <w:rPr>
          <w:spacing w:val="-4"/>
          <w:rtl/>
          <w:lang w:bidi="ar-EG"/>
        </w:rPr>
        <w:t>م كما يلي. ويساوي ناتج</w:t>
      </w:r>
      <w:r w:rsidR="00561BE8">
        <w:rPr>
          <w:rFonts w:hint="cs"/>
          <w:spacing w:val="-4"/>
          <w:rtl/>
          <w:lang w:bidi="ar-EG"/>
        </w:rPr>
        <w:t> </w:t>
      </w:r>
      <w:r w:rsidRPr="00EF433E">
        <w:rPr>
          <w:spacing w:val="-4"/>
          <w:rtl/>
          <w:lang w:bidi="ar-EG"/>
        </w:rPr>
        <w:t>المتجهين:</w:t>
      </w:r>
    </w:p>
    <w:p w:rsidR="00EF433E" w:rsidRPr="00EF433E" w:rsidRDefault="00EF433E" w:rsidP="003F04BE">
      <w:pPr>
        <w:pStyle w:val="Equation"/>
        <w:rPr>
          <w:lang w:val="fr-FR" w:eastAsia="en-US"/>
        </w:rPr>
      </w:pPr>
      <w:r w:rsidRPr="00EF433E">
        <w:rPr>
          <w:lang w:eastAsia="en-US"/>
        </w:rPr>
        <w:tab/>
      </w:r>
      <w:r w:rsidR="003F04BE" w:rsidRPr="00D02583">
        <w:rPr>
          <w:position w:val="-50"/>
        </w:rPr>
        <w:object w:dxaOrig="2340" w:dyaOrig="1120">
          <v:shape id="_x0000_i1131" type="#_x0000_t75" style="width:117.7pt;height:56.35pt" o:ole="" fillcolor="window">
            <v:imagedata r:id="rId164" o:title=""/>
          </v:shape>
          <o:OLEObject Type="Embed" ProgID="Equation.3" ShapeID="_x0000_i1131" DrawAspect="Content" ObjectID="_1485790014" r:id="rId165"/>
        </w:object>
      </w:r>
    </w:p>
    <w:p w:rsidR="00013529" w:rsidRPr="00013529" w:rsidRDefault="00013529" w:rsidP="00013529">
      <w:pPr>
        <w:rPr>
          <w:rtl/>
          <w:lang w:bidi="ar-EG"/>
        </w:rPr>
      </w:pPr>
      <w:r w:rsidRPr="00013529">
        <w:rPr>
          <w:rtl/>
          <w:lang w:bidi="ar-EG"/>
        </w:rPr>
        <w:t xml:space="preserve">ويحسب متجه وحدة الطول </w:t>
      </w:r>
      <w:r w:rsidRPr="00EF433E">
        <w:rPr>
          <w:b/>
          <w:bCs/>
        </w:rPr>
        <w:t>V</w:t>
      </w:r>
      <w:r w:rsidRPr="00EF433E">
        <w:rPr>
          <w:b/>
          <w:bCs/>
          <w:vertAlign w:val="subscript"/>
        </w:rPr>
        <w:t>S0</w:t>
      </w:r>
      <w:r w:rsidRPr="00013529">
        <w:rPr>
          <w:rtl/>
          <w:lang w:bidi="ar-EG"/>
        </w:rPr>
        <w:t xml:space="preserve"> الذي يكون متعامداً مع كلتا حزمتي الهوائيين </w:t>
      </w:r>
      <w:r w:rsidRPr="00013529">
        <w:rPr>
          <w:rFonts w:hint="cs"/>
          <w:rtl/>
          <w:lang w:bidi="ar-EG"/>
        </w:rPr>
        <w:t xml:space="preserve">من </w:t>
      </w:r>
      <w:r w:rsidRPr="00013529">
        <w:rPr>
          <w:rtl/>
          <w:lang w:bidi="ar-EG"/>
        </w:rPr>
        <w:t xml:space="preserve">جداء المتجهين </w:t>
      </w:r>
      <w:r w:rsidRPr="00EF433E">
        <w:rPr>
          <w:b/>
          <w:bCs/>
        </w:rPr>
        <w:t>V</w:t>
      </w:r>
      <w:r w:rsidRPr="00EF433E">
        <w:rPr>
          <w:b/>
          <w:bCs/>
          <w:vertAlign w:val="subscript"/>
        </w:rPr>
        <w:t>20</w:t>
      </w:r>
      <w:r w:rsidRPr="00013529">
        <w:t> </w:t>
      </w:r>
      <w:r w:rsidRPr="00013529">
        <w:sym w:font="Symbol" w:char="F0B4"/>
      </w:r>
      <w:r w:rsidRPr="00013529">
        <w:t> </w:t>
      </w:r>
      <w:r w:rsidRPr="00EF433E">
        <w:rPr>
          <w:b/>
          <w:bCs/>
        </w:rPr>
        <w:t>V</w:t>
      </w:r>
      <w:r w:rsidRPr="00EF433E">
        <w:rPr>
          <w:b/>
          <w:bCs/>
          <w:vertAlign w:val="subscript"/>
        </w:rPr>
        <w:t>10</w:t>
      </w:r>
      <w:r w:rsidRPr="00013529">
        <w:rPr>
          <w:rtl/>
          <w:lang w:bidi="ar-EG"/>
        </w:rPr>
        <w:t>:</w:t>
      </w:r>
    </w:p>
    <w:p w:rsidR="00EF433E" w:rsidRPr="00EF433E" w:rsidRDefault="00EF433E" w:rsidP="003F04BE">
      <w:pPr>
        <w:pStyle w:val="Equation"/>
        <w:rPr>
          <w:lang w:eastAsia="en-US"/>
        </w:rPr>
      </w:pPr>
      <w:r w:rsidRPr="00EF433E">
        <w:rPr>
          <w:lang w:eastAsia="en-US"/>
        </w:rPr>
        <w:tab/>
      </w:r>
      <w:r w:rsidR="003F04BE" w:rsidRPr="00D02583">
        <w:rPr>
          <w:position w:val="-30"/>
        </w:rPr>
        <w:object w:dxaOrig="1640" w:dyaOrig="680">
          <v:shape id="_x0000_i1132" type="#_x0000_t75" style="width:82.65pt;height:36.3pt" o:ole="" fillcolor="window">
            <v:imagedata r:id="rId166" o:title=""/>
          </v:shape>
          <o:OLEObject Type="Embed" ProgID="Equation.3" ShapeID="_x0000_i1132" DrawAspect="Content" ObjectID="_1485790015" r:id="rId167"/>
        </w:object>
      </w:r>
      <w:r w:rsidRPr="00EF433E">
        <w:rPr>
          <w:lang w:eastAsia="en-US"/>
        </w:rPr>
        <w:tab/>
        <w:t>(93)</w:t>
      </w:r>
    </w:p>
    <w:p w:rsidR="00013529" w:rsidRPr="00013529" w:rsidRDefault="00013529" w:rsidP="00013529">
      <w:pPr>
        <w:rPr>
          <w:rtl/>
          <w:lang w:bidi="ar-EG"/>
        </w:rPr>
      </w:pPr>
      <w:r w:rsidRPr="00013529">
        <w:rPr>
          <w:rtl/>
          <w:lang w:bidi="ar-EG"/>
        </w:rPr>
        <w:t xml:space="preserve">ويمكن حل المعادلة </w:t>
      </w:r>
      <w:r w:rsidRPr="00013529">
        <w:t>(92)</w:t>
      </w:r>
      <w:r w:rsidRPr="00013529">
        <w:rPr>
          <w:rtl/>
          <w:lang w:bidi="ar-EG"/>
        </w:rPr>
        <w:t xml:space="preserve"> باستعمال محدد</w:t>
      </w:r>
      <w:r w:rsidRPr="00013529">
        <w:rPr>
          <w:rFonts w:hint="cs"/>
          <w:rtl/>
          <w:lang w:bidi="ar-LB"/>
        </w:rPr>
        <w:t>ة</w:t>
      </w:r>
      <w:r w:rsidRPr="00013529">
        <w:rPr>
          <w:rtl/>
          <w:lang w:bidi="ar-EG"/>
        </w:rPr>
        <w:t xml:space="preserve"> المتجهات الثلاثة ال</w:t>
      </w:r>
      <w:r w:rsidRPr="00013529">
        <w:rPr>
          <w:rFonts w:hint="cs"/>
          <w:rtl/>
          <w:lang w:bidi="ar-EG"/>
        </w:rPr>
        <w:t>ت</w:t>
      </w:r>
      <w:r w:rsidRPr="00013529">
        <w:rPr>
          <w:rtl/>
          <w:lang w:bidi="ar-EG"/>
        </w:rPr>
        <w:t xml:space="preserve">ي </w:t>
      </w:r>
      <w:r w:rsidRPr="00013529">
        <w:rPr>
          <w:rFonts w:hint="cs"/>
          <w:rtl/>
          <w:lang w:bidi="ar-EG"/>
        </w:rPr>
        <w:t>ت</w:t>
      </w:r>
      <w:r w:rsidRPr="00013529">
        <w:rPr>
          <w:rtl/>
          <w:lang w:bidi="ar-EG"/>
        </w:rPr>
        <w:t>كتب و</w:t>
      </w:r>
      <w:r w:rsidRPr="00013529">
        <w:rPr>
          <w:rFonts w:hint="cs"/>
          <w:rtl/>
          <w:lang w:bidi="ar-EG"/>
        </w:rPr>
        <w:t>ت</w:t>
      </w:r>
      <w:r w:rsidRPr="00013529">
        <w:rPr>
          <w:rtl/>
          <w:lang w:bidi="ar-EG"/>
        </w:rPr>
        <w:t>قيّم كما يلي:</w:t>
      </w:r>
    </w:p>
    <w:p w:rsidR="005821AA" w:rsidRPr="005821AA" w:rsidRDefault="005821AA" w:rsidP="003F04BE">
      <w:pPr>
        <w:pStyle w:val="Equation"/>
        <w:rPr>
          <w:lang w:val="fr-FR" w:eastAsia="en-US"/>
        </w:rPr>
      </w:pPr>
      <w:r w:rsidRPr="005821AA">
        <w:rPr>
          <w:lang w:eastAsia="en-US"/>
        </w:rPr>
        <w:tab/>
      </w:r>
      <w:r w:rsidR="00D2242E">
        <w:rPr>
          <w:position w:val="-50"/>
          <w:lang w:val="fr-FR" w:eastAsia="en-US"/>
        </w:rPr>
        <w:pict>
          <v:shape id="_x0000_i1133" type="#_x0000_t75" style="width:437.65pt;height:56.35pt" fillcolor="window">
            <v:imagedata r:id="rId168" o:title=""/>
          </v:shape>
        </w:pict>
      </w:r>
    </w:p>
    <w:p w:rsidR="00013529" w:rsidRPr="00013529" w:rsidRDefault="00013529" w:rsidP="00013529">
      <w:pPr>
        <w:rPr>
          <w:rtl/>
          <w:lang w:bidi="ar-EG"/>
        </w:rPr>
      </w:pPr>
      <w:r w:rsidRPr="00013529">
        <w:rPr>
          <w:rtl/>
          <w:lang w:bidi="ar-EG"/>
        </w:rPr>
        <w:t>وتُحسب المسافة بين الحزمتين عند نقطة التقارب الأعظمي:</w:t>
      </w:r>
    </w:p>
    <w:p w:rsidR="005821AA" w:rsidRPr="005821AA" w:rsidRDefault="005821AA" w:rsidP="003F04BE">
      <w:pPr>
        <w:pStyle w:val="Equation"/>
        <w:rPr>
          <w:lang w:eastAsia="en-US"/>
        </w:rPr>
      </w:pPr>
      <w:r w:rsidRPr="005821AA">
        <w:rPr>
          <w:lang w:eastAsia="en-US"/>
        </w:rPr>
        <w:tab/>
      </w:r>
      <w:r w:rsidR="003F04BE" w:rsidRPr="00775921">
        <w:rPr>
          <w:position w:val="-30"/>
        </w:rPr>
        <w:object w:dxaOrig="2540" w:dyaOrig="680">
          <v:shape id="_x0000_i1134" type="#_x0000_t75" style="width:124.6pt;height:33.2pt" o:ole="" fillcolor="window">
            <v:imagedata r:id="rId169" o:title=""/>
          </v:shape>
          <o:OLEObject Type="Embed" ProgID="Equation.3" ShapeID="_x0000_i1134" DrawAspect="Content" ObjectID="_1485790016" r:id="rId170"/>
        </w:object>
      </w:r>
      <w:r w:rsidRPr="005821AA">
        <w:rPr>
          <w:lang w:eastAsia="en-US"/>
        </w:rPr>
        <w:tab/>
        <w:t>(94)</w:t>
      </w:r>
    </w:p>
    <w:p w:rsidR="00013529" w:rsidRPr="00013529" w:rsidRDefault="00013529" w:rsidP="005821AA">
      <w:pPr>
        <w:keepNext/>
        <w:rPr>
          <w:rtl/>
          <w:lang w:bidi="ar-EG"/>
        </w:rPr>
      </w:pPr>
      <w:r w:rsidRPr="00013529">
        <w:rPr>
          <w:rtl/>
          <w:lang w:bidi="ar-EG"/>
        </w:rPr>
        <w:lastRenderedPageBreak/>
        <w:t xml:space="preserve">وتكون مسافة المسير المائل </w:t>
      </w:r>
      <w:r w:rsidRPr="00013529">
        <w:rPr>
          <w:i/>
        </w:rPr>
        <w:t>r</w:t>
      </w:r>
      <w:r w:rsidRPr="008933B5">
        <w:rPr>
          <w:vertAlign w:val="subscript"/>
        </w:rPr>
        <w:t>1</w:t>
      </w:r>
      <w:r w:rsidRPr="00013529">
        <w:rPr>
          <w:rtl/>
          <w:lang w:bidi="ar-EG"/>
        </w:rPr>
        <w:t xml:space="preserve"> بين المحطة </w:t>
      </w:r>
      <w:r w:rsidRPr="00013529">
        <w:t>1</w:t>
      </w:r>
      <w:r w:rsidRPr="00013529">
        <w:rPr>
          <w:rtl/>
          <w:lang w:bidi="ar-EG"/>
        </w:rPr>
        <w:t xml:space="preserve"> على طول حزم</w:t>
      </w:r>
      <w:r w:rsidRPr="00013529">
        <w:rPr>
          <w:rFonts w:hint="cs"/>
          <w:rtl/>
          <w:lang w:bidi="ar-LB"/>
        </w:rPr>
        <w:t>ت</w:t>
      </w:r>
      <w:r w:rsidRPr="00013529">
        <w:rPr>
          <w:rtl/>
          <w:lang w:bidi="ar-EG"/>
        </w:rPr>
        <w:t>ها الرئيسية ونقطة التقارب الأعظمي من الحزمة الرئيسية</w:t>
      </w:r>
      <w:r w:rsidR="005821AA">
        <w:rPr>
          <w:rFonts w:hint="cs"/>
          <w:rtl/>
          <w:lang w:bidi="ar-EG"/>
        </w:rPr>
        <w:t xml:space="preserve"> </w:t>
      </w:r>
      <w:r w:rsidRPr="00013529">
        <w:rPr>
          <w:rtl/>
          <w:lang w:bidi="ar-EG"/>
        </w:rPr>
        <w:t>للمحطة</w:t>
      </w:r>
      <w:r w:rsidR="005821AA">
        <w:rPr>
          <w:rFonts w:hint="cs"/>
          <w:rtl/>
          <w:lang w:bidi="ar-EG"/>
        </w:rPr>
        <w:t> </w:t>
      </w:r>
      <w:r w:rsidRPr="00013529">
        <w:t>2</w:t>
      </w:r>
      <w:r w:rsidRPr="00013529">
        <w:rPr>
          <w:rtl/>
          <w:lang w:bidi="ar-EG"/>
        </w:rPr>
        <w:t>:</w:t>
      </w:r>
    </w:p>
    <w:p w:rsidR="005821AA" w:rsidRPr="005821AA" w:rsidRDefault="005821AA" w:rsidP="003F04BE">
      <w:pPr>
        <w:pStyle w:val="Equation"/>
        <w:rPr>
          <w:lang w:eastAsia="en-US"/>
        </w:rPr>
      </w:pPr>
      <w:r w:rsidRPr="005821AA">
        <w:rPr>
          <w:lang w:eastAsia="en-US"/>
        </w:rPr>
        <w:tab/>
      </w:r>
      <w:r w:rsidR="003F04BE" w:rsidRPr="00775921">
        <w:rPr>
          <w:position w:val="-30"/>
        </w:rPr>
        <w:object w:dxaOrig="2500" w:dyaOrig="680">
          <v:shape id="_x0000_i1135" type="#_x0000_t75" style="width:126.45pt;height:33.2pt" o:ole="" fillcolor="window">
            <v:imagedata r:id="rId171" o:title=""/>
          </v:shape>
          <o:OLEObject Type="Embed" ProgID="Equation.3" ShapeID="_x0000_i1135" DrawAspect="Content" ObjectID="_1485790017" r:id="rId172"/>
        </w:object>
      </w:r>
      <w:r w:rsidRPr="005821AA">
        <w:rPr>
          <w:lang w:eastAsia="en-US"/>
        </w:rPr>
        <w:tab/>
        <w:t>(95)</w:t>
      </w:r>
    </w:p>
    <w:p w:rsidR="00013529" w:rsidRPr="00013529" w:rsidRDefault="00013529" w:rsidP="005821AA">
      <w:pPr>
        <w:rPr>
          <w:rtl/>
          <w:lang w:bidi="ar-EG"/>
        </w:rPr>
      </w:pPr>
      <w:r w:rsidRPr="00013529">
        <w:rPr>
          <w:rtl/>
          <w:lang w:bidi="ar-EG"/>
        </w:rPr>
        <w:t xml:space="preserve">في حين أن مسافة المسير المائل المقابلة </w:t>
      </w:r>
      <w:r w:rsidRPr="00013529">
        <w:rPr>
          <w:i/>
        </w:rPr>
        <w:t>r</w:t>
      </w:r>
      <w:r w:rsidRPr="008933B5">
        <w:rPr>
          <w:vertAlign w:val="subscript"/>
        </w:rPr>
        <w:t>2</w:t>
      </w:r>
      <w:r w:rsidRPr="00013529">
        <w:rPr>
          <w:rtl/>
          <w:lang w:bidi="ar-EG"/>
        </w:rPr>
        <w:t xml:space="preserve"> بين المحطة </w:t>
      </w:r>
      <w:r w:rsidRPr="00013529">
        <w:t>2</w:t>
      </w:r>
      <w:r w:rsidRPr="00013529">
        <w:rPr>
          <w:rtl/>
          <w:lang w:bidi="ar-EG"/>
        </w:rPr>
        <w:t xml:space="preserve"> على طول حزم</w:t>
      </w:r>
      <w:r w:rsidRPr="00013529">
        <w:rPr>
          <w:rFonts w:hint="cs"/>
          <w:rtl/>
          <w:lang w:bidi="ar-LB"/>
        </w:rPr>
        <w:t>ت</w:t>
      </w:r>
      <w:r w:rsidRPr="00013529">
        <w:rPr>
          <w:rtl/>
          <w:lang w:bidi="ar-EG"/>
        </w:rPr>
        <w:t>ها الرئيسية ونقطة التقارب الأعظمي من الحزمة الرئيسية للمحطة</w:t>
      </w:r>
      <w:r w:rsidR="005821AA">
        <w:rPr>
          <w:rFonts w:hint="cs"/>
          <w:rtl/>
          <w:lang w:bidi="ar-EG"/>
        </w:rPr>
        <w:t> </w:t>
      </w:r>
      <w:r w:rsidRPr="00013529">
        <w:t>1</w:t>
      </w:r>
      <w:r w:rsidRPr="00013529">
        <w:rPr>
          <w:rtl/>
          <w:lang w:bidi="ar-EG"/>
        </w:rPr>
        <w:t xml:space="preserve"> هي:</w:t>
      </w:r>
    </w:p>
    <w:p w:rsidR="005821AA" w:rsidRPr="005821AA" w:rsidRDefault="005821AA" w:rsidP="003F04BE">
      <w:pPr>
        <w:pStyle w:val="Equation"/>
        <w:rPr>
          <w:lang w:eastAsia="en-US"/>
        </w:rPr>
      </w:pPr>
      <w:r w:rsidRPr="005821AA">
        <w:rPr>
          <w:lang w:eastAsia="en-US"/>
        </w:rPr>
        <w:tab/>
      </w:r>
      <w:r w:rsidR="003F04BE" w:rsidRPr="00775921">
        <w:rPr>
          <w:position w:val="-30"/>
        </w:rPr>
        <w:object w:dxaOrig="2700" w:dyaOrig="680">
          <v:shape id="_x0000_i1136" type="#_x0000_t75" style="width:134pt;height:33.2pt" o:ole="" fillcolor="window">
            <v:imagedata r:id="rId173" o:title=""/>
          </v:shape>
          <o:OLEObject Type="Embed" ProgID="Equation.3" ShapeID="_x0000_i1136" DrawAspect="Content" ObjectID="_1485790018" r:id="rId174"/>
        </w:object>
      </w:r>
      <w:r w:rsidRPr="005821AA">
        <w:rPr>
          <w:lang w:eastAsia="en-US"/>
        </w:rPr>
        <w:tab/>
        <w:t>(96)</w:t>
      </w:r>
    </w:p>
    <w:p w:rsidR="00013529" w:rsidRPr="00013529" w:rsidRDefault="00013529" w:rsidP="00013529">
      <w:pPr>
        <w:rPr>
          <w:rtl/>
          <w:lang w:bidi="ar-EG"/>
        </w:rPr>
      </w:pPr>
      <w:r w:rsidRPr="00013529">
        <w:rPr>
          <w:rtl/>
          <w:lang w:bidi="ar-EG"/>
        </w:rPr>
        <w:t xml:space="preserve">وتحسب "زاوية الحول" خارج المحور </w:t>
      </w:r>
      <w:r w:rsidRPr="00013529">
        <w:sym w:font="Symbol" w:char="F079"/>
      </w:r>
      <w:r w:rsidRPr="00013529">
        <w:rPr>
          <w:vertAlign w:val="subscript"/>
        </w:rPr>
        <w:t>1</w:t>
      </w:r>
      <w:r w:rsidRPr="00013529">
        <w:t xml:space="preserve"> </w:t>
      </w:r>
      <w:r>
        <w:rPr>
          <w:rtl/>
          <w:lang w:bidi="ar-EG"/>
        </w:rPr>
        <w:t xml:space="preserve"> في </w:t>
      </w:r>
      <w:r w:rsidRPr="00013529">
        <w:rPr>
          <w:rtl/>
          <w:lang w:bidi="ar-EG"/>
        </w:rPr>
        <w:t xml:space="preserve">المحطة </w:t>
      </w:r>
      <w:r w:rsidRPr="00013529">
        <w:t>1</w:t>
      </w:r>
      <w:r w:rsidRPr="00013529">
        <w:rPr>
          <w:rtl/>
          <w:lang w:bidi="ar-EG"/>
        </w:rPr>
        <w:t xml:space="preserve"> لنقطة التقارب الأعظمي بين محور الحزمة الرئيسية للمحطة </w:t>
      </w:r>
      <w:r w:rsidRPr="00013529">
        <w:t>2</w:t>
      </w:r>
      <w:r w:rsidRPr="00013529">
        <w:rPr>
          <w:rtl/>
          <w:lang w:bidi="ar-EG"/>
        </w:rPr>
        <w:t>:</w:t>
      </w:r>
    </w:p>
    <w:p w:rsidR="005821AA" w:rsidRPr="005821AA" w:rsidRDefault="005821AA" w:rsidP="003F04BE">
      <w:pPr>
        <w:pStyle w:val="Equation"/>
        <w:rPr>
          <w:lang w:eastAsia="en-US"/>
        </w:rPr>
      </w:pPr>
      <w:r w:rsidRPr="005821AA">
        <w:rPr>
          <w:lang w:eastAsia="en-US"/>
        </w:rPr>
        <w:tab/>
      </w:r>
      <w:r w:rsidR="003F04BE" w:rsidRPr="00775921">
        <w:rPr>
          <w:position w:val="-32"/>
        </w:rPr>
        <w:object w:dxaOrig="1719" w:dyaOrig="760">
          <v:shape id="_x0000_i1137" type="#_x0000_t75" style="width:85.75pt;height:38.2pt" o:ole="" fillcolor="window">
            <v:imagedata r:id="rId175" o:title=""/>
          </v:shape>
          <o:OLEObject Type="Embed" ProgID="Equation.3" ShapeID="_x0000_i1137" DrawAspect="Content" ObjectID="_1485790019" r:id="rId176"/>
        </w:object>
      </w:r>
      <w:r w:rsidRPr="005821AA">
        <w:rPr>
          <w:lang w:eastAsia="en-US"/>
        </w:rPr>
        <w:tab/>
        <w:t>(97)</w:t>
      </w:r>
    </w:p>
    <w:p w:rsidR="00013529" w:rsidRPr="00013529" w:rsidRDefault="00013529" w:rsidP="00013529">
      <w:pPr>
        <w:rPr>
          <w:rtl/>
          <w:lang w:bidi="ar-EG"/>
        </w:rPr>
      </w:pPr>
      <w:r w:rsidRPr="00013529">
        <w:rPr>
          <w:rtl/>
          <w:lang w:bidi="ar-EG"/>
        </w:rPr>
        <w:t>وتكون "زاوية الحوَلَ" خارج المحور المقابلة</w:t>
      </w:r>
      <w:r>
        <w:rPr>
          <w:rtl/>
          <w:lang w:bidi="ar-EG"/>
        </w:rPr>
        <w:t xml:space="preserve"> في </w:t>
      </w:r>
      <w:r w:rsidRPr="00013529">
        <w:rPr>
          <w:rtl/>
          <w:lang w:bidi="ar-EG"/>
        </w:rPr>
        <w:t xml:space="preserve">المحطة </w:t>
      </w:r>
      <w:r w:rsidRPr="00013529">
        <w:t>2</w:t>
      </w:r>
      <w:r w:rsidRPr="00013529">
        <w:rPr>
          <w:rtl/>
          <w:lang w:bidi="ar-EG"/>
        </w:rPr>
        <w:t xml:space="preserve"> لنقطة التقارب الأعظمي من محور الحزمة الرئيسية للمحطة </w:t>
      </w:r>
      <w:r w:rsidRPr="00013529">
        <w:t>1</w:t>
      </w:r>
      <w:r w:rsidRPr="00013529">
        <w:rPr>
          <w:rtl/>
          <w:lang w:bidi="ar-EG"/>
        </w:rPr>
        <w:t>:</w:t>
      </w:r>
    </w:p>
    <w:p w:rsidR="005821AA" w:rsidRPr="005821AA" w:rsidRDefault="005821AA" w:rsidP="003F04BE">
      <w:pPr>
        <w:pStyle w:val="Equation"/>
        <w:rPr>
          <w:lang w:eastAsia="en-US"/>
        </w:rPr>
      </w:pPr>
      <w:r w:rsidRPr="005821AA">
        <w:rPr>
          <w:lang w:eastAsia="en-US"/>
        </w:rPr>
        <w:tab/>
      </w:r>
      <w:r w:rsidR="003F04BE" w:rsidRPr="00775921">
        <w:rPr>
          <w:position w:val="-32"/>
        </w:rPr>
        <w:object w:dxaOrig="1740" w:dyaOrig="760">
          <v:shape id="_x0000_i1138" type="#_x0000_t75" style="width:88.9pt;height:38.2pt" o:ole="" fillcolor="window">
            <v:imagedata r:id="rId177" o:title=""/>
          </v:shape>
          <o:OLEObject Type="Embed" ProgID="Equation.3" ShapeID="_x0000_i1138" DrawAspect="Content" ObjectID="_1485790020" r:id="rId178"/>
        </w:object>
      </w:r>
      <w:r w:rsidRPr="005821AA">
        <w:rPr>
          <w:lang w:eastAsia="en-US"/>
        </w:rPr>
        <w:tab/>
        <w:t>(98)</w:t>
      </w:r>
    </w:p>
    <w:p w:rsidR="00013529" w:rsidRPr="005821AA" w:rsidRDefault="00013529" w:rsidP="005821AA">
      <w:pPr>
        <w:rPr>
          <w:spacing w:val="-2"/>
          <w:rtl/>
          <w:lang w:bidi="ar-EG"/>
        </w:rPr>
      </w:pPr>
      <w:r w:rsidRPr="005821AA">
        <w:rPr>
          <w:spacing w:val="-2"/>
          <w:rtl/>
          <w:lang w:bidi="ar-EG"/>
        </w:rPr>
        <w:t>وانطلاقاً من هذه المعلمات، نحدد ما إذا كان هناك اقتران للحزمتين الرئيسيتين بين المحطتين أم لا. ولكي يكون هنالك اقتران بين الحزمتين الرئيسيتين</w:t>
      </w:r>
      <w:r w:rsidRPr="005821AA">
        <w:rPr>
          <w:rFonts w:hint="cs"/>
          <w:spacing w:val="-2"/>
          <w:rtl/>
          <w:lang w:bidi="ar-EG"/>
        </w:rPr>
        <w:t>،</w:t>
      </w:r>
      <w:r w:rsidRPr="005821AA">
        <w:rPr>
          <w:spacing w:val="-2"/>
          <w:rtl/>
          <w:lang w:bidi="ar-EG"/>
        </w:rPr>
        <w:t xml:space="preserve"> ينبغي لزاوية الحوَلَ أن تكون أقل بقيمة </w:t>
      </w:r>
      <w:r w:rsidR="005821AA" w:rsidRPr="005821AA">
        <w:rPr>
          <w:spacing w:val="-2"/>
          <w:lang w:bidi="ar-EG"/>
        </w:rPr>
        <w:t>dB 3</w:t>
      </w:r>
      <w:r w:rsidRPr="005821AA">
        <w:rPr>
          <w:spacing w:val="-2"/>
          <w:rtl/>
          <w:lang w:bidi="ar-EG"/>
        </w:rPr>
        <w:t xml:space="preserve"> من عرض حزمة الهوائي المعني. وفيما يتعلق بزوايا حول أكبر فلن يوجد إلا القليل، إن وجد، من اقتران الحزمتين الرئيسيتين</w:t>
      </w:r>
      <w:r w:rsidRPr="005821AA">
        <w:rPr>
          <w:rFonts w:hint="cs"/>
          <w:spacing w:val="-2"/>
          <w:rtl/>
          <w:lang w:bidi="ar-EG"/>
        </w:rPr>
        <w:t>،</w:t>
      </w:r>
      <w:r w:rsidRPr="005821AA">
        <w:rPr>
          <w:spacing w:val="-2"/>
          <w:rtl/>
          <w:lang w:bidi="ar-EG"/>
        </w:rPr>
        <w:t xml:space="preserve"> وسيتأثر مسير الإرسال بصفة أساسية باقتران الفص الجانب</w:t>
      </w:r>
      <w:r w:rsidR="005821AA">
        <w:rPr>
          <w:rFonts w:hint="cs"/>
          <w:spacing w:val="-2"/>
          <w:rtl/>
          <w:lang w:bidi="ar-EG"/>
        </w:rPr>
        <w:t>‍</w:t>
      </w:r>
      <w:r w:rsidRPr="005821AA">
        <w:rPr>
          <w:spacing w:val="-2"/>
          <w:rtl/>
          <w:lang w:bidi="ar-EG"/>
        </w:rPr>
        <w:t xml:space="preserve">ي بالحزمة الرئيسية. وفي هذه الحالة، ينبغي النظر في إمكانيتين على أن يكون </w:t>
      </w:r>
      <w:r w:rsidRPr="005821AA">
        <w:rPr>
          <w:rFonts w:hint="cs"/>
          <w:spacing w:val="-2"/>
          <w:rtl/>
          <w:lang w:bidi="ar-EG"/>
        </w:rPr>
        <w:t>مركز</w:t>
      </w:r>
      <w:r w:rsidRPr="005821AA">
        <w:rPr>
          <w:spacing w:val="-2"/>
          <w:rtl/>
          <w:lang w:bidi="ar-EG"/>
        </w:rPr>
        <w:t xml:space="preserve"> خلية المطر على طول محور الحزمة الرئيسية لكل هوائي بدوره وأن يكون أخفض مقدار من خسارة الإرسال يمثل الحالة الأسوأ. ونظراً إلى أن الموقع المفترض </w:t>
      </w:r>
      <w:r w:rsidRPr="005821AA">
        <w:rPr>
          <w:rFonts w:hint="cs"/>
          <w:spacing w:val="-2"/>
          <w:rtl/>
          <w:lang w:bidi="ar-EG"/>
        </w:rPr>
        <w:t>مبدئياً</w:t>
      </w:r>
      <w:r w:rsidRPr="005821AA">
        <w:rPr>
          <w:spacing w:val="-2"/>
          <w:rtl/>
          <w:lang w:bidi="ar-EG"/>
        </w:rPr>
        <w:t xml:space="preserve"> لخلية المطر يكون عند نقطة التقارب الأعظمي من محور الحزمة الرئيسية للمحطة </w:t>
      </w:r>
      <w:r w:rsidRPr="005821AA">
        <w:rPr>
          <w:spacing w:val="-2"/>
        </w:rPr>
        <w:t>1</w:t>
      </w:r>
      <w:r w:rsidRPr="005821AA">
        <w:rPr>
          <w:spacing w:val="-2"/>
          <w:rtl/>
          <w:lang w:bidi="ar-EG"/>
        </w:rPr>
        <w:t xml:space="preserve">، فمن الممكن أن نستبدل معلمات المحطة </w:t>
      </w:r>
      <w:r w:rsidRPr="005821AA">
        <w:rPr>
          <w:spacing w:val="-2"/>
        </w:rPr>
        <w:t>2</w:t>
      </w:r>
      <w:r w:rsidRPr="005821AA">
        <w:rPr>
          <w:spacing w:val="-2"/>
          <w:rtl/>
          <w:lang w:bidi="ar-EG"/>
        </w:rPr>
        <w:t xml:space="preserve"> بمعلمات المحطة</w:t>
      </w:r>
      <w:r w:rsidR="005821AA" w:rsidRPr="005821AA">
        <w:rPr>
          <w:rFonts w:hint="cs"/>
          <w:spacing w:val="-2"/>
          <w:rtl/>
          <w:lang w:bidi="ar-EG"/>
        </w:rPr>
        <w:t> </w:t>
      </w:r>
      <w:r w:rsidRPr="005821AA">
        <w:rPr>
          <w:spacing w:val="-2"/>
        </w:rPr>
        <w:t>1</w:t>
      </w:r>
      <w:r w:rsidRPr="005821AA">
        <w:rPr>
          <w:spacing w:val="-2"/>
          <w:rtl/>
          <w:lang w:bidi="ar-EG"/>
        </w:rPr>
        <w:t xml:space="preserve"> وبالعكس.</w:t>
      </w:r>
    </w:p>
    <w:p w:rsidR="00013529" w:rsidRPr="00013529" w:rsidRDefault="00013529" w:rsidP="005821AA">
      <w:pPr>
        <w:rPr>
          <w:rtl/>
          <w:lang w:bidi="ar-EG"/>
        </w:rPr>
      </w:pPr>
      <w:r w:rsidRPr="00013529">
        <w:rPr>
          <w:rtl/>
          <w:lang w:bidi="ar-EG"/>
        </w:rPr>
        <w:t>وأخيراً من الضروري أيضاً تحديد الإسقاطات الأفقية لمختلف المسافات المحسوبة أعلاه، والتي يمكن بالاستناد إليها تحديد موقع خلية المطر. ويبيّن الشكل</w:t>
      </w:r>
      <w:r w:rsidR="005821AA">
        <w:rPr>
          <w:rFonts w:hint="cs"/>
          <w:rtl/>
          <w:lang w:bidi="ar-EG"/>
        </w:rPr>
        <w:t> </w:t>
      </w:r>
      <w:r w:rsidRPr="00013529">
        <w:t>6</w:t>
      </w:r>
      <w:r w:rsidRPr="00013529">
        <w:rPr>
          <w:rtl/>
          <w:lang w:bidi="ar-EG"/>
        </w:rPr>
        <w:t xml:space="preserve"> مخطط إسقاط الحالة العامة للانتثار الجانبي.</w:t>
      </w:r>
    </w:p>
    <w:p w:rsidR="00013529" w:rsidRPr="00013529" w:rsidRDefault="00013529" w:rsidP="005821AA">
      <w:pPr>
        <w:pStyle w:val="FigureNo"/>
        <w:rPr>
          <w:rtl/>
        </w:rPr>
      </w:pPr>
      <w:r w:rsidRPr="00013529">
        <w:rPr>
          <w:rtl/>
        </w:rPr>
        <w:lastRenderedPageBreak/>
        <w:t>الش</w:t>
      </w:r>
      <w:r w:rsidRPr="00013529">
        <w:rPr>
          <w:rFonts w:hint="cs"/>
          <w:rtl/>
        </w:rPr>
        <w:t>ـ</w:t>
      </w:r>
      <w:r w:rsidRPr="00013529">
        <w:rPr>
          <w:rtl/>
        </w:rPr>
        <w:t xml:space="preserve">كل </w:t>
      </w:r>
      <w:r w:rsidRPr="00013529">
        <w:t>6</w:t>
      </w:r>
    </w:p>
    <w:p w:rsidR="00013529" w:rsidRDefault="00013529" w:rsidP="005821AA">
      <w:pPr>
        <w:pStyle w:val="FigureTitle"/>
        <w:rPr>
          <w:rtl/>
        </w:rPr>
      </w:pPr>
      <w:r w:rsidRPr="00013529">
        <w:rPr>
          <w:rtl/>
        </w:rPr>
        <w:t>مخطط إسقاط هندسة الانتثار الجانبي</w:t>
      </w:r>
    </w:p>
    <w:p w:rsidR="005821AA" w:rsidRPr="005821AA" w:rsidRDefault="007B1D54" w:rsidP="005821AA">
      <w:pPr>
        <w:spacing w:before="100" w:beforeAutospacing="1" w:after="100" w:afterAutospacing="1" w:line="240" w:lineRule="auto"/>
        <w:jc w:val="center"/>
        <w:rPr>
          <w:rtl/>
          <w:lang w:val="fr-FR" w:bidi="ar-EG"/>
        </w:rPr>
      </w:pPr>
      <w:r>
        <w:rPr>
          <w:rFonts w:cs="Times New Roman"/>
          <w:noProof/>
          <w:sz w:val="24"/>
          <w:szCs w:val="20"/>
          <w:lang w:eastAsia="zh-CN"/>
        </w:rPr>
        <mc:AlternateContent>
          <mc:Choice Requires="wpg">
            <w:drawing>
              <wp:anchor distT="0" distB="0" distL="114300" distR="114300" simplePos="0" relativeHeight="251658240" behindDoc="0" locked="0" layoutInCell="1" allowOverlap="1">
                <wp:simplePos x="0" y="0"/>
                <wp:positionH relativeFrom="column">
                  <wp:posOffset>194310</wp:posOffset>
                </wp:positionH>
                <wp:positionV relativeFrom="paragraph">
                  <wp:posOffset>371530</wp:posOffset>
                </wp:positionV>
                <wp:extent cx="5415280" cy="3184525"/>
                <wp:effectExtent l="0" t="0" r="13970" b="15875"/>
                <wp:wrapNone/>
                <wp:docPr id="399"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3184525"/>
                          <a:chOff x="1442" y="2934"/>
                          <a:chExt cx="8528" cy="5015"/>
                        </a:xfrm>
                      </wpg:grpSpPr>
                      <wps:wsp>
                        <wps:cNvPr id="400" name="Text Box 709"/>
                        <wps:cNvSpPr txBox="1">
                          <a:spLocks noChangeArrowheads="1"/>
                        </wps:cNvSpPr>
                        <wps:spPr bwMode="auto">
                          <a:xfrm>
                            <a:off x="3675" y="2934"/>
                            <a:ext cx="1325"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821AA" w:rsidRDefault="00D8031E" w:rsidP="005821AA">
                              <w:pPr>
                                <w:jc w:val="center"/>
                                <w:rPr>
                                  <w:sz w:val="20"/>
                                  <w:szCs w:val="26"/>
                                  <w:lang w:bidi="ar-SY"/>
                                </w:rPr>
                              </w:pPr>
                              <w:r>
                                <w:rPr>
                                  <w:rFonts w:hint="cs"/>
                                  <w:sz w:val="20"/>
                                  <w:szCs w:val="26"/>
                                  <w:rtl/>
                                  <w:lang w:bidi="ar-SY"/>
                                </w:rPr>
                                <w:t>خلية المطر</w:t>
                              </w:r>
                            </w:p>
                          </w:txbxContent>
                        </wps:txbx>
                        <wps:bodyPr rot="0" vert="horz" wrap="square" lIns="0" tIns="0" rIns="0" bIns="0" anchor="t" anchorCtr="0" upright="1">
                          <a:noAutofit/>
                        </wps:bodyPr>
                      </wps:wsp>
                      <wps:wsp>
                        <wps:cNvPr id="401" name="Text Box 710"/>
                        <wps:cNvSpPr txBox="1">
                          <a:spLocks noChangeArrowheads="1"/>
                        </wps:cNvSpPr>
                        <wps:spPr bwMode="auto">
                          <a:xfrm>
                            <a:off x="1442" y="7348"/>
                            <a:ext cx="1325"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821AA" w:rsidRDefault="00D8031E" w:rsidP="005821AA">
                              <w:pPr>
                                <w:jc w:val="center"/>
                                <w:rPr>
                                  <w:sz w:val="20"/>
                                  <w:szCs w:val="26"/>
                                  <w:rtl/>
                                  <w:lang w:bidi="ar-SY"/>
                                </w:rPr>
                              </w:pPr>
                              <w:r>
                                <w:rPr>
                                  <w:rFonts w:hint="cs"/>
                                  <w:sz w:val="20"/>
                                  <w:szCs w:val="26"/>
                                  <w:rtl/>
                                  <w:lang w:bidi="ar-SY"/>
                                </w:rPr>
                                <w:t xml:space="preserve">المحطة </w:t>
                              </w:r>
                              <w:r>
                                <w:rPr>
                                  <w:sz w:val="20"/>
                                  <w:szCs w:val="26"/>
                                  <w:lang w:bidi="ar-SY"/>
                                </w:rPr>
                                <w:t>1</w:t>
                              </w:r>
                            </w:p>
                          </w:txbxContent>
                        </wps:txbx>
                        <wps:bodyPr rot="0" vert="horz" wrap="square" lIns="0" tIns="0" rIns="0" bIns="0" anchor="t" anchorCtr="0" upright="1">
                          <a:noAutofit/>
                        </wps:bodyPr>
                      </wps:wsp>
                      <wps:wsp>
                        <wps:cNvPr id="402" name="Text Box 711"/>
                        <wps:cNvSpPr txBox="1">
                          <a:spLocks noChangeArrowheads="1"/>
                        </wps:cNvSpPr>
                        <wps:spPr bwMode="auto">
                          <a:xfrm>
                            <a:off x="8645" y="7337"/>
                            <a:ext cx="1325"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821AA" w:rsidRDefault="00D8031E" w:rsidP="005821AA">
                              <w:pPr>
                                <w:jc w:val="center"/>
                                <w:rPr>
                                  <w:sz w:val="20"/>
                                  <w:szCs w:val="26"/>
                                  <w:rtl/>
                                  <w:lang w:bidi="ar-SY"/>
                                </w:rPr>
                              </w:pPr>
                              <w:r>
                                <w:rPr>
                                  <w:rFonts w:hint="cs"/>
                                  <w:sz w:val="20"/>
                                  <w:szCs w:val="26"/>
                                  <w:rtl/>
                                  <w:lang w:bidi="ar-SY"/>
                                </w:rPr>
                                <w:t xml:space="preserve">المحطة </w:t>
                              </w:r>
                              <w:r>
                                <w:rPr>
                                  <w:sz w:val="20"/>
                                  <w:szCs w:val="26"/>
                                  <w:lang w:bidi="ar-SY"/>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2" o:spid="_x0000_s1053" style="position:absolute;left:0;text-align:left;margin-left:15.3pt;margin-top:29.25pt;width:426.4pt;height:250.75pt;z-index:251658240" coordorigin="1442,2934" coordsize="8528,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">
                <v:shape id="Text Box 709" o:spid="_x0000_s1054" type="#_x0000_t202" style="position:absolute;left:3675;top:2934;width:132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D8031E" w:rsidRPr="005821AA" w:rsidRDefault="00D8031E" w:rsidP="005821AA">
                        <w:pPr>
                          <w:jc w:val="center"/>
                          <w:rPr>
                            <w:sz w:val="20"/>
                            <w:szCs w:val="26"/>
                            <w:lang w:bidi="ar-SY"/>
                          </w:rPr>
                        </w:pPr>
                        <w:r>
                          <w:rPr>
                            <w:rFonts w:hint="cs"/>
                            <w:sz w:val="20"/>
                            <w:szCs w:val="26"/>
                            <w:rtl/>
                            <w:lang w:bidi="ar-SY"/>
                          </w:rPr>
                          <w:t>خلية المطر</w:t>
                        </w:r>
                      </w:p>
                    </w:txbxContent>
                  </v:textbox>
                </v:shape>
                <v:shape id="Text Box 710" o:spid="_x0000_s1055" type="#_x0000_t202" style="position:absolute;left:1442;top:7348;width:132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D8031E" w:rsidRPr="005821AA" w:rsidRDefault="00D8031E" w:rsidP="005821AA">
                        <w:pPr>
                          <w:jc w:val="center"/>
                          <w:rPr>
                            <w:sz w:val="20"/>
                            <w:szCs w:val="26"/>
                            <w:rtl/>
                            <w:lang w:bidi="ar-SY"/>
                          </w:rPr>
                        </w:pPr>
                        <w:r>
                          <w:rPr>
                            <w:rFonts w:hint="cs"/>
                            <w:sz w:val="20"/>
                            <w:szCs w:val="26"/>
                            <w:rtl/>
                            <w:lang w:bidi="ar-SY"/>
                          </w:rPr>
                          <w:t xml:space="preserve">المحطة </w:t>
                        </w:r>
                        <w:r>
                          <w:rPr>
                            <w:sz w:val="20"/>
                            <w:szCs w:val="26"/>
                            <w:lang w:bidi="ar-SY"/>
                          </w:rPr>
                          <w:t>1</w:t>
                        </w:r>
                      </w:p>
                    </w:txbxContent>
                  </v:textbox>
                </v:shape>
                <v:shape id="Text Box 711" o:spid="_x0000_s1056" type="#_x0000_t202" style="position:absolute;left:8645;top:7337;width:132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D8031E" w:rsidRPr="005821AA" w:rsidRDefault="00D8031E" w:rsidP="005821AA">
                        <w:pPr>
                          <w:jc w:val="center"/>
                          <w:rPr>
                            <w:sz w:val="20"/>
                            <w:szCs w:val="26"/>
                            <w:rtl/>
                            <w:lang w:bidi="ar-SY"/>
                          </w:rPr>
                        </w:pPr>
                        <w:r>
                          <w:rPr>
                            <w:rFonts w:hint="cs"/>
                            <w:sz w:val="20"/>
                            <w:szCs w:val="26"/>
                            <w:rtl/>
                            <w:lang w:bidi="ar-SY"/>
                          </w:rPr>
                          <w:t xml:space="preserve">المحطة </w:t>
                        </w:r>
                        <w:r>
                          <w:rPr>
                            <w:sz w:val="20"/>
                            <w:szCs w:val="26"/>
                            <w:lang w:bidi="ar-SY"/>
                          </w:rPr>
                          <w:t>2</w:t>
                        </w:r>
                      </w:p>
                    </w:txbxContent>
                  </v:textbox>
                </v:shape>
              </v:group>
            </w:pict>
          </mc:Fallback>
        </mc:AlternateContent>
      </w:r>
      <w:r w:rsidR="005821AA" w:rsidRPr="005821AA">
        <w:rPr>
          <w:rFonts w:cs="Times New Roman"/>
          <w:sz w:val="24"/>
          <w:szCs w:val="20"/>
          <w:lang w:val="fr-FR" w:eastAsia="en-US"/>
        </w:rPr>
        <w:object w:dxaOrig="5026" w:dyaOrig="3904">
          <v:shape id="_x0000_i1139" type="#_x0000_t75" style="width:376.3pt;height:291.75pt" o:ole="">
            <v:imagedata r:id="rId179" o:title=""/>
          </v:shape>
          <o:OLEObject Type="Embed" ProgID="CorelDRAW.Graphic.14" ShapeID="_x0000_i1139" DrawAspect="Content" ObjectID="_1485790021" r:id="rId180"/>
        </w:object>
      </w:r>
    </w:p>
    <w:p w:rsidR="00013529" w:rsidRPr="00013529" w:rsidRDefault="00013529" w:rsidP="005821AA">
      <w:pPr>
        <w:rPr>
          <w:rtl/>
          <w:lang w:bidi="ar-EG"/>
        </w:rPr>
      </w:pPr>
      <w:r w:rsidRPr="00013529">
        <w:rPr>
          <w:rtl/>
          <w:lang w:bidi="ar-EG"/>
        </w:rPr>
        <w:t>تُحسب المسافة الأفقية بين المحطة</w:t>
      </w:r>
      <w:r w:rsidR="005821AA">
        <w:rPr>
          <w:rFonts w:hint="cs"/>
          <w:rtl/>
          <w:lang w:bidi="ar-EG"/>
        </w:rPr>
        <w:t> </w:t>
      </w:r>
      <w:r w:rsidRPr="00013529">
        <w:t>1</w:t>
      </w:r>
      <w:r w:rsidRPr="00013529">
        <w:rPr>
          <w:rtl/>
          <w:lang w:bidi="ar-EG"/>
        </w:rPr>
        <w:t xml:space="preserve"> ومركز خلية المطر، أي النقطة على الأرض التي تقع مباشرة تحت نقطة التقارب الأعظمي من محور الحزمة الرئيسية للمحطة</w:t>
      </w:r>
      <w:r w:rsidR="005821AA">
        <w:rPr>
          <w:rFonts w:hint="cs"/>
          <w:rtl/>
          <w:lang w:bidi="ar-EG"/>
        </w:rPr>
        <w:t> </w:t>
      </w:r>
      <w:r w:rsidRPr="00013529">
        <w:t>1</w:t>
      </w:r>
      <w:r w:rsidRPr="00013529">
        <w:rPr>
          <w:rtl/>
          <w:lang w:bidi="ar-EG"/>
        </w:rPr>
        <w:t>:</w:t>
      </w:r>
    </w:p>
    <w:p w:rsidR="005821AA" w:rsidRPr="005821AA" w:rsidRDefault="005821AA" w:rsidP="00466C73">
      <w:pPr>
        <w:pStyle w:val="Equation"/>
        <w:rPr>
          <w:lang w:eastAsia="en-US"/>
        </w:rPr>
      </w:pPr>
      <w:r w:rsidRPr="005821AA">
        <w:rPr>
          <w:lang w:eastAsia="en-US"/>
        </w:rPr>
        <w:tab/>
      </w:r>
      <w:r w:rsidR="00D2242E">
        <w:rPr>
          <w:position w:val="-10"/>
          <w:lang w:val="fr-FR" w:eastAsia="en-US"/>
        </w:rPr>
        <w:pict>
          <v:shape id="_x0000_i1140" type="#_x0000_t75" style="width:63.25pt;height:18.15pt" fillcolor="window">
            <v:imagedata r:id="rId181" o:title=""/>
          </v:shape>
        </w:pict>
      </w:r>
      <w:r w:rsidRPr="005821AA">
        <w:rPr>
          <w:lang w:eastAsia="en-US"/>
        </w:rPr>
        <w:t>                       km</w:t>
      </w:r>
      <w:r w:rsidRPr="005821AA">
        <w:rPr>
          <w:lang w:eastAsia="en-US"/>
        </w:rPr>
        <w:tab/>
      </w:r>
      <w:r w:rsidR="00466C73" w:rsidRPr="005821AA">
        <w:rPr>
          <w:lang w:eastAsia="en-US"/>
        </w:rPr>
        <w:t>(99)</w:t>
      </w:r>
    </w:p>
    <w:p w:rsidR="00013529" w:rsidRPr="00013529" w:rsidRDefault="00013529" w:rsidP="00013529">
      <w:pPr>
        <w:rPr>
          <w:rtl/>
          <w:lang w:bidi="ar-EG"/>
        </w:rPr>
      </w:pPr>
      <w:r w:rsidRPr="00013529">
        <w:rPr>
          <w:rtl/>
          <w:lang w:bidi="ar-EG"/>
        </w:rPr>
        <w:t xml:space="preserve">وتكون المسافة الأفقية المقابلة من المحطة </w:t>
      </w:r>
      <w:r w:rsidRPr="00013529">
        <w:t>2</w:t>
      </w:r>
      <w:r w:rsidRPr="00013529">
        <w:rPr>
          <w:rtl/>
          <w:lang w:bidi="ar-EG"/>
        </w:rPr>
        <w:t xml:space="preserve"> إلى الإسقاط على المستوى الأرضي من نقطة التقارب الأعظمي:</w:t>
      </w:r>
    </w:p>
    <w:p w:rsidR="005821AA" w:rsidRPr="005821AA" w:rsidRDefault="005821AA" w:rsidP="00466C73">
      <w:pPr>
        <w:pStyle w:val="Equation"/>
        <w:rPr>
          <w:lang w:eastAsia="en-US"/>
        </w:rPr>
      </w:pPr>
      <w:r w:rsidRPr="005821AA">
        <w:rPr>
          <w:lang w:eastAsia="en-US"/>
        </w:rPr>
        <w:tab/>
      </w:r>
      <w:r w:rsidR="00D2242E">
        <w:rPr>
          <w:position w:val="-10"/>
          <w:lang w:val="fr-FR" w:eastAsia="en-US"/>
        </w:rPr>
        <w:pict>
          <v:shape id="_x0000_i1141" type="#_x0000_t75" style="width:65.75pt;height:18.15pt" fillcolor="window">
            <v:imagedata r:id="rId182" o:title=""/>
          </v:shape>
        </w:pict>
      </w:r>
      <w:r w:rsidRPr="005821AA">
        <w:rPr>
          <w:lang w:eastAsia="en-US"/>
        </w:rPr>
        <w:t>                       km</w:t>
      </w:r>
      <w:r w:rsidRPr="005821AA">
        <w:rPr>
          <w:lang w:eastAsia="en-US"/>
        </w:rPr>
        <w:tab/>
      </w:r>
      <w:r w:rsidR="00466C73" w:rsidRPr="005821AA">
        <w:rPr>
          <w:lang w:eastAsia="en-US"/>
        </w:rPr>
        <w:t>(100)</w:t>
      </w:r>
    </w:p>
    <w:p w:rsidR="00013529" w:rsidRPr="00013529" w:rsidRDefault="00013529" w:rsidP="00013529">
      <w:pPr>
        <w:rPr>
          <w:rtl/>
          <w:lang w:bidi="ar-EG"/>
        </w:rPr>
      </w:pPr>
      <w:r w:rsidRPr="00013529">
        <w:rPr>
          <w:rtl/>
          <w:lang w:bidi="ar-EG"/>
        </w:rPr>
        <w:t xml:space="preserve">ويكون الارتفاع فوق الأرض من نقطة التقارب الأعظمي من محور الحزمة الرئيسية للمحطة </w:t>
      </w:r>
      <w:r w:rsidRPr="00013529">
        <w:t>1</w:t>
      </w:r>
      <w:r w:rsidRPr="00013529">
        <w:rPr>
          <w:rtl/>
          <w:lang w:bidi="ar-EG"/>
        </w:rPr>
        <w:t>:</w:t>
      </w:r>
    </w:p>
    <w:p w:rsidR="005821AA" w:rsidRPr="005821AA" w:rsidRDefault="005821AA" w:rsidP="00466C73">
      <w:pPr>
        <w:pStyle w:val="Equation"/>
        <w:rPr>
          <w:lang w:eastAsia="en-US"/>
        </w:rPr>
      </w:pPr>
      <w:r w:rsidRPr="005821AA">
        <w:rPr>
          <w:lang w:eastAsia="en-US"/>
        </w:rPr>
        <w:tab/>
      </w:r>
      <w:r w:rsidR="00D2242E">
        <w:rPr>
          <w:position w:val="-14"/>
          <w:lang w:val="fr-FR" w:eastAsia="en-US"/>
        </w:rPr>
        <w:pict>
          <v:shape id="_x0000_i1142" type="#_x0000_t75" style="width:63.85pt;height:22.55pt" fillcolor="window">
            <v:imagedata r:id="rId183" o:title=""/>
          </v:shape>
        </w:pict>
      </w:r>
      <w:r w:rsidRPr="005821AA">
        <w:rPr>
          <w:lang w:eastAsia="en-US"/>
        </w:rPr>
        <w:t>                     km</w:t>
      </w:r>
      <w:r w:rsidRPr="005821AA">
        <w:rPr>
          <w:lang w:eastAsia="en-US"/>
        </w:rPr>
        <w:tab/>
      </w:r>
      <w:r w:rsidR="00466C73" w:rsidRPr="005821AA">
        <w:rPr>
          <w:lang w:eastAsia="en-US"/>
        </w:rPr>
        <w:t>(101)</w:t>
      </w:r>
    </w:p>
    <w:p w:rsidR="00013529" w:rsidRPr="00013529" w:rsidRDefault="00013529" w:rsidP="00013529">
      <w:pPr>
        <w:rPr>
          <w:rtl/>
          <w:lang w:bidi="ar-EG"/>
        </w:rPr>
      </w:pPr>
      <w:r w:rsidRPr="00013529">
        <w:rPr>
          <w:rtl/>
          <w:lang w:bidi="ar-EG"/>
        </w:rPr>
        <w:t xml:space="preserve">في حين يكون ارتفاع نقطة التقارب الأعظمي من محور الحزمة الرئيسية للمحطة </w:t>
      </w:r>
      <w:r w:rsidRPr="00013529">
        <w:t>2</w:t>
      </w:r>
      <w:r>
        <w:rPr>
          <w:rtl/>
          <w:lang w:bidi="ar-EG"/>
        </w:rPr>
        <w:t xml:space="preserve"> في </w:t>
      </w:r>
      <w:r w:rsidRPr="00013529">
        <w:rPr>
          <w:rtl/>
          <w:lang w:bidi="ar-EG"/>
        </w:rPr>
        <w:t>حالة عدم وجود اقتران الحزمتين الرئيسيتين:</w:t>
      </w:r>
    </w:p>
    <w:p w:rsidR="005821AA" w:rsidRPr="005821AA" w:rsidRDefault="005821AA" w:rsidP="00466C73">
      <w:pPr>
        <w:pStyle w:val="Equation"/>
        <w:rPr>
          <w:lang w:eastAsia="en-US"/>
        </w:rPr>
      </w:pPr>
      <w:r w:rsidRPr="005821AA">
        <w:rPr>
          <w:lang w:eastAsia="en-US"/>
        </w:rPr>
        <w:tab/>
      </w:r>
      <w:r w:rsidR="00D2242E">
        <w:rPr>
          <w:position w:val="-14"/>
          <w:lang w:val="fr-FR" w:eastAsia="en-US"/>
        </w:rPr>
        <w:pict>
          <v:shape id="_x0000_i1143" type="#_x0000_t75" style="width:82pt;height:18.8pt" fillcolor="window">
            <v:imagedata r:id="rId184" o:title=""/>
          </v:shape>
        </w:pict>
      </w:r>
      <w:r w:rsidRPr="005821AA">
        <w:rPr>
          <w:lang w:eastAsia="en-US"/>
        </w:rPr>
        <w:t>                km</w:t>
      </w:r>
      <w:r w:rsidRPr="005821AA">
        <w:rPr>
          <w:lang w:eastAsia="en-US"/>
        </w:rPr>
        <w:tab/>
      </w:r>
      <w:r w:rsidR="00466C73" w:rsidRPr="005821AA">
        <w:rPr>
          <w:lang w:eastAsia="en-US"/>
        </w:rPr>
        <w:t>(102)</w:t>
      </w:r>
    </w:p>
    <w:p w:rsidR="00013529" w:rsidRPr="00013529" w:rsidRDefault="00013529" w:rsidP="00013529">
      <w:pPr>
        <w:rPr>
          <w:rtl/>
          <w:lang w:bidi="ar-EG"/>
        </w:rPr>
      </w:pPr>
      <w:r w:rsidRPr="00013529">
        <w:rPr>
          <w:rtl/>
          <w:lang w:bidi="ar-EG"/>
        </w:rPr>
        <w:t>وتحتاج معلمات الارتفاع المرتبطة بخلية المطر إلى أن تصحح بالنسبة إلى أي تخالف عن مسير الدائرة العظمى</w:t>
      </w:r>
      <w:r>
        <w:rPr>
          <w:rtl/>
          <w:lang w:bidi="ar-EG"/>
        </w:rPr>
        <w:t xml:space="preserve"> في </w:t>
      </w:r>
      <w:r w:rsidRPr="00013529">
        <w:rPr>
          <w:rtl/>
          <w:lang w:bidi="ar-EG"/>
        </w:rPr>
        <w:t>حالة الانتثار الجانب</w:t>
      </w:r>
      <w:r w:rsidR="005821AA">
        <w:rPr>
          <w:rFonts w:hint="cs"/>
          <w:rtl/>
          <w:lang w:bidi="ar-EG"/>
        </w:rPr>
        <w:t>‍</w:t>
      </w:r>
      <w:r w:rsidRPr="00013529">
        <w:rPr>
          <w:rtl/>
          <w:lang w:bidi="ar-EG"/>
        </w:rPr>
        <w:t>ي بالمطر. وتكون المسافة بين المحطتين على طول الدائرة العظمى:</w:t>
      </w:r>
    </w:p>
    <w:p w:rsidR="00C86ADF" w:rsidRPr="00C86ADF" w:rsidRDefault="00C86ADF" w:rsidP="003F04BE">
      <w:pPr>
        <w:pStyle w:val="Equation"/>
        <w:rPr>
          <w:lang w:eastAsia="en-US"/>
        </w:rPr>
      </w:pPr>
      <w:r w:rsidRPr="00C86ADF">
        <w:rPr>
          <w:lang w:eastAsia="en-US"/>
        </w:rPr>
        <w:tab/>
      </w:r>
      <w:r w:rsidR="003F04BE" w:rsidRPr="00694A0B">
        <w:rPr>
          <w:position w:val="-14"/>
        </w:rPr>
        <w:object w:dxaOrig="1359" w:dyaOrig="380">
          <v:shape id="_x0000_i1144" type="#_x0000_t75" style="width:68.85pt;height:21.9pt" o:ole="" fillcolor="window">
            <v:imagedata r:id="rId185" o:title=""/>
          </v:shape>
          <o:OLEObject Type="Embed" ProgID="Equation.3" ShapeID="_x0000_i1144" DrawAspect="Content" ObjectID="_1485790022" r:id="rId186"/>
        </w:object>
      </w:r>
      <w:r w:rsidRPr="00C86ADF">
        <w:rPr>
          <w:lang w:eastAsia="en-US"/>
        </w:rPr>
        <w:tab/>
        <w:t>(103)</w:t>
      </w:r>
    </w:p>
    <w:p w:rsidR="00013529" w:rsidRPr="00013529" w:rsidRDefault="00013529" w:rsidP="00013529">
      <w:pPr>
        <w:rPr>
          <w:rtl/>
          <w:lang w:bidi="ar-EG"/>
        </w:rPr>
      </w:pPr>
      <w:r w:rsidRPr="00013529">
        <w:rPr>
          <w:rtl/>
          <w:lang w:bidi="ar-EG"/>
        </w:rPr>
        <w:t>ويكون التباعد الزاوي عندئذ:</w:t>
      </w:r>
    </w:p>
    <w:p w:rsidR="00C86ADF" w:rsidRPr="00C86ADF" w:rsidRDefault="00C86ADF" w:rsidP="00466C73">
      <w:pPr>
        <w:pStyle w:val="Equation"/>
        <w:rPr>
          <w:lang w:eastAsia="en-US"/>
        </w:rPr>
      </w:pPr>
      <w:r w:rsidRPr="00C86ADF">
        <w:rPr>
          <w:lang w:eastAsia="en-US"/>
        </w:rPr>
        <w:tab/>
      </w:r>
      <w:r w:rsidR="00D2242E">
        <w:rPr>
          <w:position w:val="-34"/>
          <w:lang w:val="fr-FR" w:eastAsia="en-US"/>
        </w:rPr>
        <w:pict>
          <v:shape id="_x0000_i1145" type="#_x0000_t75" style="width:48.2pt;height:38.2pt" fillcolor="window">
            <v:imagedata r:id="rId187" o:title=""/>
          </v:shape>
        </w:pict>
      </w:r>
      <w:r w:rsidRPr="00C86ADF">
        <w:rPr>
          <w:lang w:eastAsia="en-US"/>
        </w:rPr>
        <w:t>                           km</w:t>
      </w:r>
      <w:r w:rsidRPr="00C86ADF">
        <w:rPr>
          <w:lang w:eastAsia="en-US"/>
        </w:rPr>
        <w:tab/>
      </w:r>
      <w:r w:rsidR="00466C73" w:rsidRPr="00C86ADF">
        <w:rPr>
          <w:lang w:eastAsia="en-US"/>
        </w:rPr>
        <w:t>(104)</w:t>
      </w:r>
    </w:p>
    <w:p w:rsidR="00013529" w:rsidRPr="00013529" w:rsidRDefault="00013529" w:rsidP="00013529">
      <w:pPr>
        <w:rPr>
          <w:rtl/>
          <w:lang w:bidi="ar-EG"/>
        </w:rPr>
      </w:pPr>
      <w:r w:rsidRPr="00013529">
        <w:rPr>
          <w:rtl/>
          <w:lang w:bidi="ar-EG"/>
        </w:rPr>
        <w:lastRenderedPageBreak/>
        <w:t>ويحدد الآن التصحيح اللازم</w:t>
      </w:r>
      <w:r>
        <w:rPr>
          <w:rtl/>
          <w:lang w:bidi="ar-EG"/>
        </w:rPr>
        <w:t xml:space="preserve"> في </w:t>
      </w:r>
      <w:r w:rsidRPr="00013529">
        <w:rPr>
          <w:rtl/>
          <w:lang w:bidi="ar-EG"/>
        </w:rPr>
        <w:t>حالة الانتثار الجانبي:</w:t>
      </w:r>
    </w:p>
    <w:p w:rsidR="00C86ADF" w:rsidRPr="00C86ADF" w:rsidRDefault="00C86ADF" w:rsidP="00466C73">
      <w:pPr>
        <w:pStyle w:val="Equation"/>
        <w:rPr>
          <w:lang w:eastAsia="en-US"/>
        </w:rPr>
      </w:pPr>
      <w:r w:rsidRPr="00C86ADF">
        <w:rPr>
          <w:lang w:eastAsia="en-US"/>
        </w:rPr>
        <w:tab/>
      </w:r>
      <w:r w:rsidR="00D2242E">
        <w:rPr>
          <w:position w:val="-24"/>
          <w:lang w:val="fr-FR" w:eastAsia="en-US"/>
        </w:rPr>
        <w:pict>
          <v:shape id="_x0000_i1146" type="#_x0000_t75" style="width:78.9pt;height:33.8pt" fillcolor="window">
            <v:imagedata r:id="rId188" o:title=""/>
          </v:shape>
        </w:pict>
      </w:r>
      <w:r w:rsidRPr="00C86ADF">
        <w:rPr>
          <w:lang w:eastAsia="en-US"/>
        </w:rPr>
        <w:t>                km</w:t>
      </w:r>
      <w:r w:rsidRPr="00C86ADF">
        <w:rPr>
          <w:lang w:eastAsia="en-US"/>
        </w:rPr>
        <w:tab/>
      </w:r>
      <w:r w:rsidR="00466C73" w:rsidRPr="00C86ADF">
        <w:rPr>
          <w:lang w:eastAsia="en-US"/>
        </w:rPr>
        <w:t>(105)</w:t>
      </w:r>
    </w:p>
    <w:p w:rsidR="00013529" w:rsidRPr="00013529" w:rsidRDefault="00013529" w:rsidP="00CD31C1">
      <w:pPr>
        <w:rPr>
          <w:rtl/>
          <w:lang w:bidi="ar-EG"/>
        </w:rPr>
      </w:pPr>
      <w:r w:rsidRPr="00013529">
        <w:rPr>
          <w:rtl/>
          <w:lang w:bidi="ar-EG"/>
        </w:rPr>
        <w:t xml:space="preserve">وجدير بالذكر أنه يتعين تطبيق هذا التصحيح على المعلمات الأخرى المرتبطة بخلية المطر، أي ارتفاع المطر </w:t>
      </w:r>
      <w:r w:rsidR="00CD31C1" w:rsidRPr="00CD31C1">
        <w:rPr>
          <w:rFonts w:eastAsia="Times New Roman" w:cs="Times New Roman"/>
          <w:i/>
          <w:sz w:val="24"/>
          <w:szCs w:val="20"/>
          <w:lang w:eastAsia="en-US"/>
        </w:rPr>
        <w:t>h</w:t>
      </w:r>
      <w:r w:rsidR="00CD31C1" w:rsidRPr="00CD31C1">
        <w:rPr>
          <w:rFonts w:eastAsia="Times New Roman" w:cs="Times New Roman"/>
          <w:i/>
          <w:sz w:val="24"/>
          <w:szCs w:val="20"/>
          <w:vertAlign w:val="subscript"/>
          <w:lang w:eastAsia="en-US"/>
        </w:rPr>
        <w:t>R</w:t>
      </w:r>
      <w:r w:rsidRPr="00013529">
        <w:rPr>
          <w:rtl/>
          <w:lang w:bidi="ar-EG"/>
        </w:rPr>
        <w:t xml:space="preserve"> والحد الأعلى للتكامل </w:t>
      </w:r>
      <w:r w:rsidR="00CD31C1" w:rsidRPr="00CD31C1">
        <w:rPr>
          <w:rFonts w:eastAsia="Times New Roman" w:cs="Times New Roman"/>
          <w:i/>
          <w:sz w:val="24"/>
          <w:szCs w:val="20"/>
          <w:lang w:eastAsia="en-US"/>
        </w:rPr>
        <w:t>h</w:t>
      </w:r>
      <w:r w:rsidR="00CD31C1" w:rsidRPr="00CD31C1">
        <w:rPr>
          <w:rFonts w:eastAsia="Times New Roman" w:cs="Times New Roman"/>
          <w:i/>
          <w:sz w:val="24"/>
          <w:szCs w:val="20"/>
          <w:vertAlign w:val="subscript"/>
          <w:lang w:eastAsia="en-US"/>
        </w:rPr>
        <w:t>top</w:t>
      </w:r>
      <w:r w:rsidR="00CD31C1" w:rsidRPr="00013529">
        <w:rPr>
          <w:rtl/>
          <w:lang w:bidi="ar-EG"/>
        </w:rPr>
        <w:t xml:space="preserve"> </w:t>
      </w:r>
      <w:r w:rsidRPr="00013529">
        <w:rPr>
          <w:rtl/>
          <w:lang w:bidi="ar-EG"/>
        </w:rPr>
        <w:t xml:space="preserve">، وفي تحديد التوهين بواسطة الغازات (انظر الخطوة </w:t>
      </w:r>
      <w:r w:rsidRPr="00013529">
        <w:t>8</w:t>
      </w:r>
      <w:r w:rsidRPr="00013529">
        <w:rPr>
          <w:rtl/>
          <w:lang w:bidi="ar-EG"/>
        </w:rPr>
        <w:t>) الذي يتطلب استعمال معلمات محلية.</w:t>
      </w:r>
    </w:p>
    <w:p w:rsidR="00013529" w:rsidRPr="00013529" w:rsidRDefault="00013529" w:rsidP="00D67184">
      <w:pPr>
        <w:rPr>
          <w:rtl/>
          <w:lang w:bidi="ar-EG"/>
        </w:rPr>
      </w:pPr>
      <w:r w:rsidRPr="00013529">
        <w:rPr>
          <w:rtl/>
          <w:lang w:bidi="ar-EG"/>
        </w:rPr>
        <w:t>وعلى هذا النحو يتم تحديد المعلمات الأساسية الهندسية الساكنة التي يتعين استعمالها لتحديد موقع خلية المطر بالنسبة إلى المحطات ولتقييم خسارة الإرسال الناجمة عن الانتثار بالمطر. ويجب الآن النظر</w:t>
      </w:r>
      <w:r>
        <w:rPr>
          <w:rtl/>
          <w:lang w:bidi="ar-EG"/>
        </w:rPr>
        <w:t xml:space="preserve"> في </w:t>
      </w:r>
      <w:r w:rsidRPr="00013529">
        <w:rPr>
          <w:rtl/>
          <w:lang w:bidi="ar-EG"/>
        </w:rPr>
        <w:t>الهندسة الخاصة بعنصر التكامل الذي قد يكون</w:t>
      </w:r>
      <w:r>
        <w:rPr>
          <w:rtl/>
          <w:lang w:bidi="ar-EG"/>
        </w:rPr>
        <w:t xml:space="preserve"> في </w:t>
      </w:r>
      <w:r w:rsidRPr="00013529">
        <w:rPr>
          <w:rtl/>
          <w:lang w:bidi="ar-EG"/>
        </w:rPr>
        <w:t xml:space="preserve">أي مكان من خلية المطر، حتى حد أعلى يتعلق بالتكامل يُعرَّف مسبقاً </w:t>
      </w:r>
      <w:r w:rsidR="00D67184" w:rsidRPr="00CD31C1">
        <w:rPr>
          <w:rFonts w:eastAsia="Times New Roman" w:cs="Times New Roman"/>
          <w:i/>
          <w:sz w:val="24"/>
          <w:szCs w:val="20"/>
          <w:lang w:eastAsia="en-US"/>
        </w:rPr>
        <w:t>h</w:t>
      </w:r>
      <w:r w:rsidR="00D67184" w:rsidRPr="00CD31C1">
        <w:rPr>
          <w:rFonts w:eastAsia="Times New Roman" w:cs="Times New Roman"/>
          <w:i/>
          <w:sz w:val="24"/>
          <w:szCs w:val="20"/>
          <w:vertAlign w:val="subscript"/>
          <w:lang w:eastAsia="en-US"/>
        </w:rPr>
        <w:t>top</w:t>
      </w:r>
      <w:r w:rsidRPr="00013529">
        <w:rPr>
          <w:rtl/>
          <w:lang w:bidi="ar-EG"/>
        </w:rPr>
        <w:t xml:space="preserve"> كي يتسنى تحديد كسب هوائي كل نقطة</w:t>
      </w:r>
      <w:r>
        <w:rPr>
          <w:rtl/>
          <w:lang w:bidi="ar-EG"/>
        </w:rPr>
        <w:t xml:space="preserve"> في </w:t>
      </w:r>
      <w:r w:rsidRPr="00013529">
        <w:rPr>
          <w:rtl/>
          <w:lang w:bidi="ar-EG"/>
        </w:rPr>
        <w:t>خلية المطر وكذلك توهين المسير</w:t>
      </w:r>
      <w:r>
        <w:rPr>
          <w:rtl/>
          <w:lang w:bidi="ar-EG"/>
        </w:rPr>
        <w:t xml:space="preserve"> في </w:t>
      </w:r>
      <w:r w:rsidRPr="00013529">
        <w:rPr>
          <w:rtl/>
          <w:lang w:bidi="ar-EG"/>
        </w:rPr>
        <w:t>خلية المطر،</w:t>
      </w:r>
      <w:r>
        <w:rPr>
          <w:rtl/>
          <w:lang w:bidi="ar-EG"/>
        </w:rPr>
        <w:t xml:space="preserve"> في </w:t>
      </w:r>
      <w:r w:rsidRPr="00013529">
        <w:rPr>
          <w:rtl/>
          <w:lang w:bidi="ar-EG"/>
        </w:rPr>
        <w:t xml:space="preserve">اتجاه كل محطة. ولهذه الغاية يتعين تغيير نظام الإحداثيات للانتقال إلى إحداثيات أسطوانية </w:t>
      </w:r>
      <w:r w:rsidRPr="00013529">
        <w:rPr>
          <w:i/>
        </w:rPr>
        <w:t>r</w:t>
      </w:r>
      <w:r w:rsidRPr="00013529">
        <w:t>)</w:t>
      </w:r>
      <w:r w:rsidRPr="00013529">
        <w:rPr>
          <w:iCs/>
          <w:rtl/>
          <w:lang w:bidi="ar-EG"/>
        </w:rPr>
        <w:t xml:space="preserve">، </w:t>
      </w:r>
      <w:r w:rsidRPr="00013529">
        <w:rPr>
          <w:iCs/>
        </w:rPr>
        <w:t>φ</w:t>
      </w:r>
      <w:r w:rsidRPr="00013529">
        <w:rPr>
          <w:iCs/>
          <w:rtl/>
          <w:lang w:bidi="ar-EG"/>
        </w:rPr>
        <w:t>،</w:t>
      </w:r>
      <w:r w:rsidRPr="00013529">
        <w:t>(</w:t>
      </w:r>
      <w:r w:rsidRPr="00013529">
        <w:rPr>
          <w:i/>
        </w:rPr>
        <w:t xml:space="preserve">h </w:t>
      </w:r>
      <w:r w:rsidRPr="00013529">
        <w:rPr>
          <w:rtl/>
          <w:lang w:bidi="ar-EG"/>
        </w:rPr>
        <w:t xml:space="preserve"> متمركزة حول خلية المطر.</w:t>
      </w:r>
    </w:p>
    <w:p w:rsidR="00013529" w:rsidRPr="00013529" w:rsidRDefault="00013529" w:rsidP="005A720E">
      <w:pPr>
        <w:pStyle w:val="Headingi"/>
        <w:rPr>
          <w:rFonts w:hint="eastAsia"/>
          <w:rtl/>
          <w:lang w:bidi="ar-EG"/>
        </w:rPr>
      </w:pPr>
      <w:bookmarkStart w:id="100" w:name="_Toc254604899"/>
      <w:r w:rsidRPr="00013529">
        <w:rPr>
          <w:rtl/>
          <w:lang w:bidi="ar-EG"/>
        </w:rPr>
        <w:t xml:space="preserve">الخطوة </w:t>
      </w:r>
      <w:r w:rsidRPr="00013529">
        <w:t>4</w:t>
      </w:r>
      <w:r w:rsidRPr="00013529">
        <w:rPr>
          <w:rtl/>
          <w:lang w:bidi="ar-EG"/>
        </w:rPr>
        <w:t>: تحديد هندسة كسب الهوائي</w:t>
      </w:r>
      <w:bookmarkEnd w:id="100"/>
    </w:p>
    <w:p w:rsidR="00013529" w:rsidRPr="00013529" w:rsidRDefault="00013529" w:rsidP="005A720E">
      <w:pPr>
        <w:rPr>
          <w:rtl/>
          <w:lang w:bidi="ar-EG"/>
        </w:rPr>
      </w:pPr>
      <w:r w:rsidRPr="00013529">
        <w:rPr>
          <w:rtl/>
          <w:lang w:bidi="ar-EG"/>
        </w:rPr>
        <w:t xml:space="preserve">يعتمد حساب كسب كل هوائي عند عنصر تكامل الإحداثيات </w:t>
      </w:r>
      <w:r w:rsidRPr="00013529">
        <w:rPr>
          <w:i/>
        </w:rPr>
        <w:t>r</w:t>
      </w:r>
      <w:r w:rsidRPr="00013529">
        <w:t>)</w:t>
      </w:r>
      <w:r w:rsidRPr="00013529">
        <w:rPr>
          <w:iCs/>
          <w:rtl/>
          <w:lang w:bidi="ar-EG"/>
        </w:rPr>
        <w:t xml:space="preserve">، </w:t>
      </w:r>
      <w:r w:rsidRPr="00013529">
        <w:rPr>
          <w:iCs/>
        </w:rPr>
        <w:t>φ</w:t>
      </w:r>
      <w:r w:rsidRPr="00013529">
        <w:rPr>
          <w:iCs/>
          <w:rtl/>
          <w:lang w:bidi="ar-EG"/>
        </w:rPr>
        <w:t>،</w:t>
      </w:r>
      <w:r w:rsidRPr="00013529">
        <w:rPr>
          <w:i/>
        </w:rPr>
        <w:t xml:space="preserve"> </w:t>
      </w:r>
      <w:r w:rsidRPr="00013529">
        <w:t>(</w:t>
      </w:r>
      <w:r w:rsidRPr="00013529">
        <w:rPr>
          <w:i/>
        </w:rPr>
        <w:t xml:space="preserve">h </w:t>
      </w:r>
      <w:r w:rsidRPr="00013529">
        <w:rPr>
          <w:rtl/>
          <w:lang w:bidi="ar-EG"/>
        </w:rPr>
        <w:t>باستعمال مخطط إشعاع هوائي من هذا النمط، وحساب توهين المسير</w:t>
      </w:r>
      <w:r>
        <w:rPr>
          <w:rtl/>
          <w:lang w:bidi="ar-EG"/>
        </w:rPr>
        <w:t xml:space="preserve"> في </w:t>
      </w:r>
      <w:r w:rsidRPr="00013529">
        <w:rPr>
          <w:rtl/>
          <w:lang w:bidi="ar-EG"/>
        </w:rPr>
        <w:t>خلية المطر من ناحية أخرى، على حساب زاوية الانحراف عن محور التسديد عند موقع عنصر التكامل وأطوال المسير من عنصر التكامل إلى حافة خلية المطر،</w:t>
      </w:r>
      <w:r>
        <w:rPr>
          <w:rtl/>
          <w:lang w:bidi="ar-EG"/>
        </w:rPr>
        <w:t xml:space="preserve"> في </w:t>
      </w:r>
      <w:r w:rsidRPr="00013529">
        <w:rPr>
          <w:rtl/>
          <w:lang w:bidi="ar-EG"/>
        </w:rPr>
        <w:t>اتجاه كل محطة. ويوضح الشكل</w:t>
      </w:r>
      <w:r w:rsidR="005A720E">
        <w:rPr>
          <w:rFonts w:hint="cs"/>
          <w:rtl/>
          <w:lang w:bidi="ar-EG"/>
        </w:rPr>
        <w:t> </w:t>
      </w:r>
      <w:r w:rsidRPr="00013529">
        <w:t>7</w:t>
      </w:r>
      <w:r w:rsidRPr="00013529">
        <w:rPr>
          <w:rtl/>
          <w:lang w:bidi="ar-EG"/>
        </w:rPr>
        <w:t xml:space="preserve"> الهندسة التي تمثل فيها النقطة</w:t>
      </w:r>
      <w:r w:rsidR="005A720E">
        <w:rPr>
          <w:rFonts w:hint="cs"/>
          <w:rtl/>
          <w:lang w:bidi="ar-EG"/>
        </w:rPr>
        <w:t> </w:t>
      </w:r>
      <w:r w:rsidRPr="00013529">
        <w:t>A</w:t>
      </w:r>
      <w:r w:rsidRPr="00013529">
        <w:rPr>
          <w:rtl/>
          <w:lang w:bidi="ar-EG"/>
        </w:rPr>
        <w:t xml:space="preserve"> عنصر التكامل العشوائي عند الإحداثيات </w:t>
      </w:r>
      <w:r w:rsidRPr="00013529">
        <w:rPr>
          <w:i/>
        </w:rPr>
        <w:t>r</w:t>
      </w:r>
      <w:r w:rsidRPr="00013529">
        <w:t>)</w:t>
      </w:r>
      <w:r w:rsidRPr="00013529">
        <w:rPr>
          <w:iCs/>
          <w:rtl/>
          <w:lang w:bidi="ar-EG"/>
        </w:rPr>
        <w:t xml:space="preserve">، </w:t>
      </w:r>
      <w:r w:rsidRPr="00013529">
        <w:rPr>
          <w:iCs/>
        </w:rPr>
        <w:t>φ</w:t>
      </w:r>
      <w:r w:rsidRPr="00013529">
        <w:rPr>
          <w:iCs/>
          <w:rtl/>
          <w:lang w:bidi="ar-EG"/>
        </w:rPr>
        <w:t>،</w:t>
      </w:r>
      <w:r w:rsidRPr="00013529">
        <w:t>(</w:t>
      </w:r>
      <w:r w:rsidRPr="00013529">
        <w:rPr>
          <w:i/>
        </w:rPr>
        <w:t>h</w:t>
      </w:r>
      <w:r>
        <w:rPr>
          <w:i/>
          <w:rtl/>
        </w:rPr>
        <w:t xml:space="preserve"> في </w:t>
      </w:r>
      <w:r w:rsidRPr="00013529">
        <w:rPr>
          <w:rtl/>
          <w:lang w:bidi="ar-EG"/>
        </w:rPr>
        <w:t>حين أن النقطة</w:t>
      </w:r>
      <w:r w:rsidR="005A720E">
        <w:rPr>
          <w:rFonts w:hint="cs"/>
          <w:rtl/>
          <w:lang w:bidi="ar-EG"/>
        </w:rPr>
        <w:t> </w:t>
      </w:r>
      <w:r w:rsidRPr="00013529">
        <w:t>B</w:t>
      </w:r>
      <w:r w:rsidRPr="00013529">
        <w:rPr>
          <w:rtl/>
          <w:lang w:bidi="ar-EG"/>
        </w:rPr>
        <w:t xml:space="preserve"> هي مسقط هذه النقطة على الأرض. ويبين الشكل </w:t>
      </w:r>
      <w:r w:rsidRPr="00013529">
        <w:t>8</w:t>
      </w:r>
      <w:r w:rsidRPr="00013529">
        <w:rPr>
          <w:rtl/>
          <w:lang w:bidi="ar-EG"/>
        </w:rPr>
        <w:t xml:space="preserve"> مخطط إسقاط هذه الهندسة.</w:t>
      </w:r>
    </w:p>
    <w:p w:rsidR="00013529" w:rsidRPr="00013529" w:rsidRDefault="00013529" w:rsidP="005A720E">
      <w:pPr>
        <w:pStyle w:val="FigureNo"/>
        <w:rPr>
          <w:rtl/>
        </w:rPr>
      </w:pPr>
      <w:r w:rsidRPr="00013529">
        <w:rPr>
          <w:rtl/>
        </w:rPr>
        <w:t>الش</w:t>
      </w:r>
      <w:r w:rsidRPr="00013529">
        <w:rPr>
          <w:rFonts w:hint="cs"/>
          <w:rtl/>
        </w:rPr>
        <w:t>ـ</w:t>
      </w:r>
      <w:r w:rsidRPr="00013529">
        <w:rPr>
          <w:rtl/>
        </w:rPr>
        <w:t xml:space="preserve">كل </w:t>
      </w:r>
      <w:r w:rsidRPr="00013529">
        <w:t>7</w:t>
      </w:r>
    </w:p>
    <w:p w:rsidR="00013529" w:rsidRDefault="00013529" w:rsidP="005A720E">
      <w:pPr>
        <w:pStyle w:val="FigureTitle"/>
        <w:rPr>
          <w:rtl/>
        </w:rPr>
      </w:pPr>
      <w:r w:rsidRPr="00013529">
        <w:rPr>
          <w:rtl/>
        </w:rPr>
        <w:t>هندسة تحديد كسب الهوائي وتوهين المسير</w:t>
      </w:r>
      <w:r>
        <w:rPr>
          <w:rtl/>
        </w:rPr>
        <w:t xml:space="preserve"> في </w:t>
      </w:r>
      <w:r w:rsidRPr="00013529">
        <w:rPr>
          <w:rtl/>
        </w:rPr>
        <w:t>خلية المطر</w:t>
      </w:r>
    </w:p>
    <w:p w:rsidR="005A720E" w:rsidRDefault="007B1D54" w:rsidP="005A720E">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59264" behindDoc="0" locked="0" layoutInCell="1" allowOverlap="1">
                <wp:simplePos x="0" y="0"/>
                <wp:positionH relativeFrom="column">
                  <wp:posOffset>490220</wp:posOffset>
                </wp:positionH>
                <wp:positionV relativeFrom="paragraph">
                  <wp:posOffset>3539490</wp:posOffset>
                </wp:positionV>
                <wp:extent cx="5145405" cy="320040"/>
                <wp:effectExtent l="635" t="0" r="0" b="0"/>
                <wp:wrapNone/>
                <wp:docPr id="396"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5405" cy="320040"/>
                          <a:chOff x="1880" y="8684"/>
                          <a:chExt cx="8103" cy="504"/>
                        </a:xfrm>
                      </wpg:grpSpPr>
                      <wps:wsp>
                        <wps:cNvPr id="397" name="Text Box 714"/>
                        <wps:cNvSpPr txBox="1">
                          <a:spLocks noChangeArrowheads="1"/>
                        </wps:cNvSpPr>
                        <wps:spPr bwMode="auto">
                          <a:xfrm>
                            <a:off x="1880" y="8684"/>
                            <a:ext cx="119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20479F" w:rsidRDefault="00D8031E" w:rsidP="005A720E">
                              <w:pPr>
                                <w:jc w:val="center"/>
                                <w:rPr>
                                  <w:sz w:val="20"/>
                                  <w:szCs w:val="26"/>
                                  <w:rtl/>
                                  <w:lang w:bidi="ar-SY"/>
                                </w:rPr>
                              </w:pPr>
                              <w:r>
                                <w:rPr>
                                  <w:rFonts w:hint="cs"/>
                                  <w:sz w:val="20"/>
                                  <w:szCs w:val="26"/>
                                  <w:rtl/>
                                  <w:lang w:bidi="ar-SY"/>
                                </w:rPr>
                                <w:t xml:space="preserve">المحطة </w:t>
                              </w:r>
                              <w:r>
                                <w:rPr>
                                  <w:sz w:val="20"/>
                                  <w:szCs w:val="26"/>
                                  <w:lang w:bidi="ar-SY"/>
                                </w:rPr>
                                <w:t>1</w:t>
                              </w:r>
                            </w:p>
                          </w:txbxContent>
                        </wps:txbx>
                        <wps:bodyPr rot="0" vert="horz" wrap="square" lIns="0" tIns="0" rIns="0" bIns="0" anchor="t" anchorCtr="0" upright="1">
                          <a:noAutofit/>
                        </wps:bodyPr>
                      </wps:wsp>
                      <wps:wsp>
                        <wps:cNvPr id="398" name="Text Box 715"/>
                        <wps:cNvSpPr txBox="1">
                          <a:spLocks noChangeArrowheads="1"/>
                        </wps:cNvSpPr>
                        <wps:spPr bwMode="auto">
                          <a:xfrm>
                            <a:off x="8790" y="8711"/>
                            <a:ext cx="119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20479F" w:rsidRDefault="00D8031E" w:rsidP="005A720E">
                              <w:pPr>
                                <w:jc w:val="center"/>
                                <w:rPr>
                                  <w:sz w:val="20"/>
                                  <w:szCs w:val="26"/>
                                  <w:rtl/>
                                  <w:lang w:bidi="ar-SY"/>
                                </w:rPr>
                              </w:pPr>
                              <w:r>
                                <w:rPr>
                                  <w:rFonts w:hint="cs"/>
                                  <w:sz w:val="20"/>
                                  <w:szCs w:val="26"/>
                                  <w:rtl/>
                                  <w:lang w:bidi="ar-SY"/>
                                </w:rPr>
                                <w:t xml:space="preserve">المحطة </w:t>
                              </w:r>
                              <w:r>
                                <w:rPr>
                                  <w:sz w:val="20"/>
                                  <w:szCs w:val="26"/>
                                  <w:lang w:bidi="ar-SY"/>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3" o:spid="_x0000_s1057" style="position:absolute;left:0;text-align:left;margin-left:38.6pt;margin-top:278.7pt;width:405.15pt;height:25.2pt;z-index:251659264" coordorigin="1880,8684" coordsize="810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">
                <v:shape id="Text Box 714" o:spid="_x0000_s1058" type="#_x0000_t202" style="position:absolute;left:1880;top:8684;width:1193;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D8031E" w:rsidRPr="0020479F" w:rsidRDefault="00D8031E" w:rsidP="005A720E">
                        <w:pPr>
                          <w:jc w:val="center"/>
                          <w:rPr>
                            <w:sz w:val="20"/>
                            <w:szCs w:val="26"/>
                            <w:rtl/>
                            <w:lang w:bidi="ar-SY"/>
                          </w:rPr>
                        </w:pPr>
                        <w:r>
                          <w:rPr>
                            <w:rFonts w:hint="cs"/>
                            <w:sz w:val="20"/>
                            <w:szCs w:val="26"/>
                            <w:rtl/>
                            <w:lang w:bidi="ar-SY"/>
                          </w:rPr>
                          <w:t xml:space="preserve">المحطة </w:t>
                        </w:r>
                        <w:r>
                          <w:rPr>
                            <w:sz w:val="20"/>
                            <w:szCs w:val="26"/>
                            <w:lang w:bidi="ar-SY"/>
                          </w:rPr>
                          <w:t>1</w:t>
                        </w:r>
                      </w:p>
                    </w:txbxContent>
                  </v:textbox>
                </v:shape>
                <v:shape id="Text Box 715" o:spid="_x0000_s1059" type="#_x0000_t202" style="position:absolute;left:8790;top:8711;width:1193;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D8031E" w:rsidRPr="0020479F" w:rsidRDefault="00D8031E" w:rsidP="005A720E">
                        <w:pPr>
                          <w:jc w:val="center"/>
                          <w:rPr>
                            <w:sz w:val="20"/>
                            <w:szCs w:val="26"/>
                            <w:rtl/>
                            <w:lang w:bidi="ar-SY"/>
                          </w:rPr>
                        </w:pPr>
                        <w:r>
                          <w:rPr>
                            <w:rFonts w:hint="cs"/>
                            <w:sz w:val="20"/>
                            <w:szCs w:val="26"/>
                            <w:rtl/>
                            <w:lang w:bidi="ar-SY"/>
                          </w:rPr>
                          <w:t xml:space="preserve">المحطة </w:t>
                        </w:r>
                        <w:r>
                          <w:rPr>
                            <w:sz w:val="20"/>
                            <w:szCs w:val="26"/>
                            <w:lang w:bidi="ar-SY"/>
                          </w:rPr>
                          <w:t>2</w:t>
                        </w:r>
                      </w:p>
                    </w:txbxContent>
                  </v:textbox>
                </v:shape>
              </v:group>
            </w:pict>
          </mc:Fallback>
        </mc:AlternateContent>
      </w:r>
      <w:r w:rsidR="005A720E">
        <w:object w:dxaOrig="5423" w:dyaOrig="4437">
          <v:shape id="_x0000_i1147" type="#_x0000_t75" style="width:372.5pt;height:305.55pt" o:ole="">
            <v:imagedata r:id="rId189" o:title=""/>
          </v:shape>
          <o:OLEObject Type="Embed" ProgID="CorelDRAW.Graphic.14" ShapeID="_x0000_i1147" DrawAspect="Content" ObjectID="_1485790023" r:id="rId190"/>
        </w:object>
      </w:r>
    </w:p>
    <w:p w:rsidR="00013529" w:rsidRPr="00013529" w:rsidRDefault="00013529" w:rsidP="005A720E">
      <w:pPr>
        <w:pStyle w:val="FigureNo"/>
        <w:rPr>
          <w:rtl/>
        </w:rPr>
      </w:pPr>
      <w:r w:rsidRPr="00013529">
        <w:rPr>
          <w:rtl/>
        </w:rPr>
        <w:lastRenderedPageBreak/>
        <w:t>الش</w:t>
      </w:r>
      <w:r w:rsidRPr="00013529">
        <w:rPr>
          <w:rFonts w:hint="cs"/>
          <w:rtl/>
        </w:rPr>
        <w:t>ـ</w:t>
      </w:r>
      <w:r w:rsidRPr="00013529">
        <w:rPr>
          <w:rtl/>
        </w:rPr>
        <w:t xml:space="preserve">كل </w:t>
      </w:r>
      <w:r w:rsidRPr="00013529">
        <w:t>8</w:t>
      </w:r>
    </w:p>
    <w:p w:rsidR="00013529" w:rsidRDefault="00013529" w:rsidP="005A720E">
      <w:pPr>
        <w:pStyle w:val="FigureTitle"/>
        <w:rPr>
          <w:rtl/>
        </w:rPr>
      </w:pPr>
      <w:r w:rsidRPr="00013529">
        <w:rPr>
          <w:rtl/>
        </w:rPr>
        <w:t>مخطط إسقاط هندسة تحديد كسب الهوائي</w:t>
      </w:r>
    </w:p>
    <w:p w:rsidR="005A720E" w:rsidRDefault="007B1D54" w:rsidP="005A720E">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60288" behindDoc="0" locked="0" layoutInCell="1" allowOverlap="1">
                <wp:simplePos x="0" y="0"/>
                <wp:positionH relativeFrom="column">
                  <wp:posOffset>234950</wp:posOffset>
                </wp:positionH>
                <wp:positionV relativeFrom="paragraph">
                  <wp:posOffset>3188970</wp:posOffset>
                </wp:positionV>
                <wp:extent cx="5328920" cy="314325"/>
                <wp:effectExtent l="2540" t="1270" r="2540" b="0"/>
                <wp:wrapNone/>
                <wp:docPr id="393"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314325"/>
                          <a:chOff x="1504" y="7367"/>
                          <a:chExt cx="8392" cy="495"/>
                        </a:xfrm>
                      </wpg:grpSpPr>
                      <wps:wsp>
                        <wps:cNvPr id="394" name="Text Box 717"/>
                        <wps:cNvSpPr txBox="1">
                          <a:spLocks noChangeArrowheads="1"/>
                        </wps:cNvSpPr>
                        <wps:spPr bwMode="auto">
                          <a:xfrm>
                            <a:off x="1504" y="7385"/>
                            <a:ext cx="119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20479F" w:rsidRDefault="00D8031E" w:rsidP="008344E1">
                              <w:pPr>
                                <w:jc w:val="center"/>
                                <w:rPr>
                                  <w:sz w:val="20"/>
                                  <w:szCs w:val="26"/>
                                  <w:rtl/>
                                  <w:lang w:bidi="ar-SY"/>
                                </w:rPr>
                              </w:pPr>
                              <w:r>
                                <w:rPr>
                                  <w:rFonts w:hint="cs"/>
                                  <w:sz w:val="20"/>
                                  <w:szCs w:val="26"/>
                                  <w:rtl/>
                                  <w:lang w:bidi="ar-SY"/>
                                </w:rPr>
                                <w:t xml:space="preserve">المحطة </w:t>
                              </w:r>
                              <w:r>
                                <w:rPr>
                                  <w:sz w:val="20"/>
                                  <w:szCs w:val="26"/>
                                  <w:lang w:bidi="ar-SY"/>
                                </w:rPr>
                                <w:t>1</w:t>
                              </w:r>
                            </w:p>
                          </w:txbxContent>
                        </wps:txbx>
                        <wps:bodyPr rot="0" vert="horz" wrap="square" lIns="0" tIns="0" rIns="0" bIns="0" anchor="t" anchorCtr="0" upright="1">
                          <a:noAutofit/>
                        </wps:bodyPr>
                      </wps:wsp>
                      <wps:wsp>
                        <wps:cNvPr id="395" name="Text Box 718"/>
                        <wps:cNvSpPr txBox="1">
                          <a:spLocks noChangeArrowheads="1"/>
                        </wps:cNvSpPr>
                        <wps:spPr bwMode="auto">
                          <a:xfrm>
                            <a:off x="8703" y="7367"/>
                            <a:ext cx="1193"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20479F" w:rsidRDefault="00D8031E" w:rsidP="008344E1">
                              <w:pPr>
                                <w:jc w:val="center"/>
                                <w:rPr>
                                  <w:sz w:val="20"/>
                                  <w:szCs w:val="26"/>
                                  <w:rtl/>
                                  <w:lang w:bidi="ar-SY"/>
                                </w:rPr>
                              </w:pPr>
                              <w:r>
                                <w:rPr>
                                  <w:rFonts w:hint="cs"/>
                                  <w:sz w:val="20"/>
                                  <w:szCs w:val="26"/>
                                  <w:rtl/>
                                  <w:lang w:bidi="ar-SY"/>
                                </w:rPr>
                                <w:t xml:space="preserve">المحطة </w:t>
                              </w:r>
                              <w:r>
                                <w:rPr>
                                  <w:sz w:val="20"/>
                                  <w:szCs w:val="26"/>
                                  <w:lang w:bidi="ar-SY"/>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9" o:spid="_x0000_s1060" style="position:absolute;left:0;text-align:left;margin-left:18.5pt;margin-top:251.1pt;width:419.6pt;height:24.75pt;z-index:251660288" coordorigin="1504,7367" coordsize="839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">
                <v:shape id="Text Box 717" o:spid="_x0000_s1061" type="#_x0000_t202" style="position:absolute;left:1504;top:7385;width:1193;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D8031E" w:rsidRPr="0020479F" w:rsidRDefault="00D8031E" w:rsidP="008344E1">
                        <w:pPr>
                          <w:jc w:val="center"/>
                          <w:rPr>
                            <w:sz w:val="20"/>
                            <w:szCs w:val="26"/>
                            <w:rtl/>
                            <w:lang w:bidi="ar-SY"/>
                          </w:rPr>
                        </w:pPr>
                        <w:r>
                          <w:rPr>
                            <w:rFonts w:hint="cs"/>
                            <w:sz w:val="20"/>
                            <w:szCs w:val="26"/>
                            <w:rtl/>
                            <w:lang w:bidi="ar-SY"/>
                          </w:rPr>
                          <w:t xml:space="preserve">المحطة </w:t>
                        </w:r>
                        <w:r>
                          <w:rPr>
                            <w:sz w:val="20"/>
                            <w:szCs w:val="26"/>
                            <w:lang w:bidi="ar-SY"/>
                          </w:rPr>
                          <w:t>1</w:t>
                        </w:r>
                      </w:p>
                    </w:txbxContent>
                  </v:textbox>
                </v:shape>
                <v:shape id="Text Box 718" o:spid="_x0000_s1062" type="#_x0000_t202" style="position:absolute;left:8703;top:7367;width:1193;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D8031E" w:rsidRPr="0020479F" w:rsidRDefault="00D8031E" w:rsidP="008344E1">
                        <w:pPr>
                          <w:jc w:val="center"/>
                          <w:rPr>
                            <w:sz w:val="20"/>
                            <w:szCs w:val="26"/>
                            <w:rtl/>
                            <w:lang w:bidi="ar-SY"/>
                          </w:rPr>
                        </w:pPr>
                        <w:r>
                          <w:rPr>
                            <w:rFonts w:hint="cs"/>
                            <w:sz w:val="20"/>
                            <w:szCs w:val="26"/>
                            <w:rtl/>
                            <w:lang w:bidi="ar-SY"/>
                          </w:rPr>
                          <w:t xml:space="preserve">المحطة </w:t>
                        </w:r>
                        <w:r>
                          <w:rPr>
                            <w:sz w:val="20"/>
                            <w:szCs w:val="26"/>
                            <w:lang w:bidi="ar-SY"/>
                          </w:rPr>
                          <w:t>2</w:t>
                        </w:r>
                      </w:p>
                    </w:txbxContent>
                  </v:textbox>
                </v:shape>
              </v:group>
            </w:pict>
          </mc:Fallback>
        </mc:AlternateContent>
      </w:r>
      <w:r w:rsidR="008344E1">
        <w:object w:dxaOrig="5514" w:dyaOrig="4329">
          <v:shape id="_x0000_i1148" type="#_x0000_t75" style="width:366.9pt;height:4in" o:ole="">
            <v:imagedata r:id="rId191" o:title=""/>
          </v:shape>
          <o:OLEObject Type="Embed" ProgID="CorelDRAW.Graphic.14" ShapeID="_x0000_i1148" DrawAspect="Content" ObjectID="_1485790024" r:id="rId192"/>
        </w:object>
      </w:r>
    </w:p>
    <w:p w:rsidR="00013529" w:rsidRPr="00013529" w:rsidRDefault="00013529" w:rsidP="00013529">
      <w:pPr>
        <w:rPr>
          <w:rtl/>
          <w:lang w:bidi="ar-EG"/>
        </w:rPr>
      </w:pPr>
      <w:r w:rsidRPr="00013529">
        <w:rPr>
          <w:rtl/>
          <w:lang w:bidi="ar-EG"/>
        </w:rPr>
        <w:t xml:space="preserve">تُحسب المسافة الأفقية من المحطة </w:t>
      </w:r>
      <w:r w:rsidRPr="00013529">
        <w:t>1</w:t>
      </w:r>
      <w:r w:rsidRPr="00013529">
        <w:rPr>
          <w:rtl/>
          <w:lang w:bidi="ar-EG"/>
        </w:rPr>
        <w:t xml:space="preserve"> إلى النقطة </w:t>
      </w:r>
      <w:r w:rsidRPr="00013529">
        <w:t>B</w:t>
      </w:r>
      <w:r w:rsidRPr="00013529">
        <w:rPr>
          <w:rtl/>
          <w:lang w:bidi="ar-EG"/>
        </w:rPr>
        <w:t>:</w:t>
      </w:r>
    </w:p>
    <w:p w:rsidR="00F85A26" w:rsidRPr="00F85A26" w:rsidRDefault="00F85A26" w:rsidP="003F04BE">
      <w:pPr>
        <w:pStyle w:val="Equation"/>
        <w:rPr>
          <w:lang w:eastAsia="en-US"/>
        </w:rPr>
      </w:pPr>
      <w:r w:rsidRPr="00F85A26">
        <w:rPr>
          <w:lang w:eastAsia="en-US"/>
        </w:rPr>
        <w:tab/>
      </w:r>
      <w:r w:rsidR="00D2242E">
        <w:rPr>
          <w:position w:val="-12"/>
          <w:lang w:val="fr-FR" w:eastAsia="en-US"/>
        </w:rPr>
        <w:pict>
          <v:shape id="_x0000_i1149" type="#_x0000_t75" style="width:137.75pt;height:23.8pt" fillcolor="window">
            <v:imagedata r:id="rId193" o:title=""/>
          </v:shape>
        </w:pict>
      </w:r>
      <w:r w:rsidRPr="00F85A26">
        <w:rPr>
          <w:lang w:eastAsia="en-US"/>
        </w:rPr>
        <w:t>                         km</w:t>
      </w:r>
      <w:r w:rsidR="003F04BE">
        <w:rPr>
          <w:rtl/>
          <w:lang w:eastAsia="en-US"/>
        </w:rPr>
        <w:tab/>
      </w:r>
      <w:r w:rsidR="003F04BE" w:rsidRPr="00F85A26">
        <w:rPr>
          <w:lang w:eastAsia="en-US"/>
        </w:rPr>
        <w:t>(106)</w:t>
      </w:r>
    </w:p>
    <w:p w:rsidR="00013529" w:rsidRPr="00013529" w:rsidRDefault="00013529" w:rsidP="00013529">
      <w:pPr>
        <w:rPr>
          <w:rtl/>
          <w:lang w:bidi="ar-EG"/>
        </w:rPr>
      </w:pPr>
      <w:r w:rsidRPr="00013529">
        <w:rPr>
          <w:rtl/>
          <w:lang w:bidi="ar-EG"/>
        </w:rPr>
        <w:t xml:space="preserve">والزاوية بين هذا المسير والإسقاط الأفقي لمحور الحزمة الرئيسية لهوائي المحطة </w:t>
      </w:r>
      <w:r w:rsidRPr="00013529">
        <w:t>1</w:t>
      </w:r>
      <w:r w:rsidRPr="00013529">
        <w:rPr>
          <w:rtl/>
          <w:lang w:bidi="ar-EG"/>
        </w:rPr>
        <w:t>:</w:t>
      </w:r>
    </w:p>
    <w:p w:rsidR="00F85A26" w:rsidRPr="00F85A26" w:rsidRDefault="00F85A26" w:rsidP="008933B5">
      <w:pPr>
        <w:pStyle w:val="Equation"/>
        <w:rPr>
          <w:lang w:eastAsia="en-US"/>
        </w:rPr>
      </w:pPr>
      <w:r w:rsidRPr="00F85A26">
        <w:rPr>
          <w:lang w:eastAsia="en-US"/>
        </w:rPr>
        <w:tab/>
      </w:r>
      <w:r w:rsidR="00D2242E">
        <w:rPr>
          <w:position w:val="-32"/>
          <w:lang w:val="fr-FR" w:eastAsia="en-US"/>
        </w:rPr>
        <w:pict>
          <v:shape id="_x0000_i1150" type="#_x0000_t75" style="width:105.2pt;height:38.2pt" fillcolor="window">
            <v:imagedata r:id="rId194" o:title=""/>
          </v:shape>
        </w:pict>
      </w:r>
      <w:r w:rsidRPr="00F85A26">
        <w:rPr>
          <w:lang w:eastAsia="en-US"/>
        </w:rPr>
        <w:tab/>
        <w:t>(107)</w:t>
      </w:r>
    </w:p>
    <w:p w:rsidR="00013529" w:rsidRPr="00013529" w:rsidRDefault="00013529" w:rsidP="00013529">
      <w:pPr>
        <w:rPr>
          <w:rtl/>
          <w:lang w:bidi="ar-EG"/>
        </w:rPr>
      </w:pPr>
      <w:r w:rsidRPr="00013529">
        <w:rPr>
          <w:rtl/>
          <w:lang w:bidi="ar-EG"/>
        </w:rPr>
        <w:t xml:space="preserve">وتُعطى زاوية ارتفاع النقطة </w:t>
      </w:r>
      <w:r w:rsidRPr="00013529">
        <w:t>A</w:t>
      </w:r>
      <w:r w:rsidRPr="00013529">
        <w:rPr>
          <w:rtl/>
          <w:lang w:bidi="ar-EG"/>
        </w:rPr>
        <w:t xml:space="preserve"> المرئية من المحطة </w:t>
      </w:r>
      <w:r w:rsidRPr="00013529">
        <w:t>1</w:t>
      </w:r>
      <w:r w:rsidRPr="00013529">
        <w:rPr>
          <w:rtl/>
          <w:lang w:bidi="ar-EG"/>
        </w:rPr>
        <w:t xml:space="preserve"> بواسطة:</w:t>
      </w:r>
    </w:p>
    <w:p w:rsidR="00F85A26" w:rsidRPr="00F85A26" w:rsidRDefault="00F85A26" w:rsidP="008933B5">
      <w:pPr>
        <w:pStyle w:val="Equation"/>
        <w:rPr>
          <w:lang w:eastAsia="en-US"/>
        </w:rPr>
      </w:pPr>
      <w:r w:rsidRPr="00F85A26">
        <w:rPr>
          <w:lang w:eastAsia="en-US"/>
        </w:rPr>
        <w:tab/>
      </w:r>
      <w:r w:rsidR="00D2242E">
        <w:rPr>
          <w:position w:val="-32"/>
          <w:lang w:val="fr-FR" w:eastAsia="en-US"/>
        </w:rPr>
        <w:pict>
          <v:shape id="_x0000_i1151" type="#_x0000_t75" style="width:91.4pt;height:38.2pt" fillcolor="window">
            <v:imagedata r:id="rId195" o:title=""/>
          </v:shape>
        </w:pict>
      </w:r>
      <w:r w:rsidRPr="00F85A26">
        <w:rPr>
          <w:lang w:eastAsia="en-US"/>
        </w:rPr>
        <w:tab/>
        <w:t>(108)</w:t>
      </w:r>
    </w:p>
    <w:p w:rsidR="00013529" w:rsidRPr="00013529" w:rsidRDefault="00013529" w:rsidP="00013529">
      <w:pPr>
        <w:rPr>
          <w:rtl/>
          <w:lang w:bidi="ar-EG"/>
        </w:rPr>
      </w:pPr>
      <w:r w:rsidRPr="00013529">
        <w:rPr>
          <w:rtl/>
          <w:lang w:bidi="ar-EG"/>
        </w:rPr>
        <w:t xml:space="preserve">ويُعرف متجه وحدة الطول من المحطة </w:t>
      </w:r>
      <w:r w:rsidRPr="00013529">
        <w:t>1</w:t>
      </w:r>
      <w:r w:rsidRPr="00013529">
        <w:rPr>
          <w:rtl/>
          <w:lang w:bidi="ar-EG"/>
        </w:rPr>
        <w:t xml:space="preserve"> إلى النقطة </w:t>
      </w:r>
      <w:r w:rsidRPr="00013529">
        <w:t>A</w:t>
      </w:r>
      <w:r w:rsidRPr="00013529">
        <w:rPr>
          <w:rtl/>
          <w:lang w:bidi="ar-EG"/>
        </w:rPr>
        <w:t xml:space="preserve"> كما يلي:</w:t>
      </w:r>
    </w:p>
    <w:p w:rsidR="00F85A26" w:rsidRPr="00F85A26" w:rsidRDefault="00F85A26" w:rsidP="008933B5">
      <w:pPr>
        <w:pStyle w:val="Equation"/>
        <w:rPr>
          <w:lang w:eastAsia="en-US"/>
        </w:rPr>
      </w:pPr>
      <w:r w:rsidRPr="00F85A26">
        <w:rPr>
          <w:lang w:eastAsia="en-US"/>
        </w:rPr>
        <w:tab/>
      </w:r>
      <w:r w:rsidR="00D2242E">
        <w:rPr>
          <w:position w:val="-50"/>
          <w:lang w:val="fr-FR" w:eastAsia="en-US"/>
        </w:rPr>
        <w:pict>
          <v:shape id="_x0000_i1152" type="#_x0000_t75" style="width:154pt;height:56.35pt" fillcolor="window">
            <v:imagedata r:id="rId196" o:title=""/>
          </v:shape>
        </w:pict>
      </w:r>
      <w:r w:rsidRPr="00F85A26">
        <w:rPr>
          <w:lang w:eastAsia="en-US"/>
        </w:rPr>
        <w:tab/>
        <w:t>(109)</w:t>
      </w:r>
    </w:p>
    <w:p w:rsidR="00013529" w:rsidRPr="00013529" w:rsidRDefault="00013529" w:rsidP="00013529">
      <w:pPr>
        <w:rPr>
          <w:rtl/>
          <w:lang w:bidi="ar-EG"/>
        </w:rPr>
      </w:pPr>
      <w:r w:rsidRPr="00013529">
        <w:rPr>
          <w:rtl/>
          <w:lang w:bidi="ar-EG"/>
        </w:rPr>
        <w:t xml:space="preserve">ونحدد زاوية الانحراف عن محور تسديد الهوائي فيما يتعلق بنقطة الإحداثيات </w:t>
      </w:r>
      <w:r w:rsidRPr="00013529">
        <w:rPr>
          <w:i/>
        </w:rPr>
        <w:t>r</w:t>
      </w:r>
      <w:r w:rsidRPr="00013529">
        <w:t>)</w:t>
      </w:r>
      <w:r w:rsidRPr="00013529">
        <w:rPr>
          <w:iCs/>
          <w:rtl/>
          <w:lang w:bidi="ar-EG"/>
        </w:rPr>
        <w:t xml:space="preserve">، </w:t>
      </w:r>
      <w:r w:rsidRPr="00013529">
        <w:rPr>
          <w:iCs/>
        </w:rPr>
        <w:t>φ</w:t>
      </w:r>
      <w:r w:rsidRPr="00013529">
        <w:rPr>
          <w:iCs/>
          <w:rtl/>
          <w:lang w:bidi="ar-EG"/>
        </w:rPr>
        <w:t xml:space="preserve">، </w:t>
      </w:r>
      <w:r w:rsidRPr="00013529">
        <w:rPr>
          <w:i/>
        </w:rPr>
        <w:t xml:space="preserve"> </w:t>
      </w:r>
      <w:r w:rsidRPr="00013529">
        <w:t>(</w:t>
      </w:r>
      <w:r w:rsidRPr="00013529">
        <w:rPr>
          <w:i/>
        </w:rPr>
        <w:t>h</w:t>
      </w:r>
      <w:r w:rsidRPr="00013529">
        <w:rPr>
          <w:rtl/>
          <w:lang w:bidi="ar-EG"/>
        </w:rPr>
        <w:t xml:space="preserve"> بالنسبة إلى هوائي المحطة </w:t>
      </w:r>
      <w:r w:rsidRPr="00013529">
        <w:t>1</w:t>
      </w:r>
      <w:r w:rsidRPr="00013529">
        <w:rPr>
          <w:rtl/>
          <w:lang w:bidi="ar-EG"/>
        </w:rPr>
        <w:t>:</w:t>
      </w:r>
    </w:p>
    <w:p w:rsidR="00F85A26" w:rsidRPr="00F85A26" w:rsidRDefault="00F85A26" w:rsidP="008933B5">
      <w:pPr>
        <w:pStyle w:val="Equation"/>
        <w:rPr>
          <w:lang w:eastAsia="en-US"/>
        </w:rPr>
      </w:pPr>
      <w:r w:rsidRPr="00F85A26">
        <w:rPr>
          <w:lang w:eastAsia="en-US"/>
        </w:rPr>
        <w:tab/>
      </w:r>
      <w:r w:rsidR="00D2242E">
        <w:rPr>
          <w:position w:val="-12"/>
          <w:lang w:val="fr-FR" w:eastAsia="en-US"/>
        </w:rPr>
        <w:pict>
          <v:shape id="_x0000_i1153" type="#_x0000_t75" style="width:112.7pt;height:18.15pt" fillcolor="window">
            <v:imagedata r:id="rId197" o:title=""/>
          </v:shape>
        </w:pict>
      </w:r>
      <w:r w:rsidRPr="00F85A26">
        <w:rPr>
          <w:lang w:eastAsia="en-US"/>
        </w:rPr>
        <w:tab/>
        <w:t>(110)</w:t>
      </w:r>
    </w:p>
    <w:p w:rsidR="00013529" w:rsidRPr="00013529" w:rsidRDefault="00013529" w:rsidP="00F85A26">
      <w:pPr>
        <w:keepNext/>
        <w:rPr>
          <w:rtl/>
          <w:lang w:bidi="ar-EG"/>
        </w:rPr>
      </w:pPr>
      <w:r w:rsidRPr="00013529">
        <w:rPr>
          <w:rtl/>
          <w:lang w:bidi="ar-EG"/>
        </w:rPr>
        <w:lastRenderedPageBreak/>
        <w:t xml:space="preserve">وتكون المسافة بين المحطة </w:t>
      </w:r>
      <w:r w:rsidRPr="00013529">
        <w:t>1</w:t>
      </w:r>
      <w:r w:rsidRPr="00013529">
        <w:rPr>
          <w:rtl/>
          <w:lang w:bidi="ar-EG"/>
        </w:rPr>
        <w:t xml:space="preserve"> والنقطة </w:t>
      </w:r>
      <w:r w:rsidRPr="00013529">
        <w:t>A</w:t>
      </w:r>
      <w:r w:rsidRPr="00013529">
        <w:rPr>
          <w:rtl/>
          <w:lang w:bidi="ar-EG"/>
        </w:rPr>
        <w:t>:</w:t>
      </w:r>
    </w:p>
    <w:p w:rsidR="00F85A26" w:rsidRPr="00F85A26" w:rsidRDefault="00F85A26" w:rsidP="003F04BE">
      <w:pPr>
        <w:pStyle w:val="Equation"/>
        <w:rPr>
          <w:lang w:eastAsia="en-US"/>
        </w:rPr>
      </w:pPr>
      <w:r w:rsidRPr="00F85A26">
        <w:rPr>
          <w:lang w:eastAsia="en-US"/>
        </w:rPr>
        <w:tab/>
      </w:r>
      <w:r w:rsidR="00D2242E">
        <w:rPr>
          <w:position w:val="-30"/>
          <w:lang w:val="fr-FR" w:eastAsia="en-US"/>
        </w:rPr>
        <w:pict>
          <v:shape id="_x0000_i1154" type="#_x0000_t75" style="width:63.85pt;height:33.8pt" fillcolor="window">
            <v:imagedata r:id="rId198" o:title=""/>
          </v:shape>
        </w:pict>
      </w:r>
      <w:r w:rsidRPr="00F85A26">
        <w:rPr>
          <w:lang w:eastAsia="en-US"/>
        </w:rPr>
        <w:t>                         km</w:t>
      </w:r>
      <w:r w:rsidRPr="00F85A26">
        <w:rPr>
          <w:lang w:eastAsia="en-US"/>
        </w:rPr>
        <w:tab/>
      </w:r>
      <w:r w:rsidR="003F04BE" w:rsidRPr="00F85A26">
        <w:rPr>
          <w:lang w:eastAsia="en-US"/>
        </w:rPr>
        <w:t>(111)</w:t>
      </w:r>
    </w:p>
    <w:p w:rsidR="00013529" w:rsidRPr="00F85A26" w:rsidRDefault="00013529" w:rsidP="00F85A26">
      <w:pPr>
        <w:rPr>
          <w:spacing w:val="-2"/>
          <w:rtl/>
          <w:lang w:bidi="ar-EG"/>
        </w:rPr>
      </w:pPr>
      <w:r w:rsidRPr="00F85A26">
        <w:rPr>
          <w:spacing w:val="-2"/>
          <w:rtl/>
          <w:lang w:bidi="ar-EG"/>
        </w:rPr>
        <w:t xml:space="preserve">ويشار إلى أن المتجهات </w:t>
      </w:r>
      <w:r w:rsidRPr="00F85A26">
        <w:rPr>
          <w:b/>
          <w:bCs/>
          <w:spacing w:val="-2"/>
        </w:rPr>
        <w:t>R</w:t>
      </w:r>
      <w:r w:rsidRPr="00F85A26">
        <w:rPr>
          <w:b/>
          <w:bCs/>
          <w:spacing w:val="-2"/>
          <w:vertAlign w:val="subscript"/>
        </w:rPr>
        <w:t>12</w:t>
      </w:r>
      <w:r w:rsidRPr="00F85A26">
        <w:rPr>
          <w:spacing w:val="-2"/>
          <w:rtl/>
          <w:lang w:bidi="ar-EG"/>
        </w:rPr>
        <w:t xml:space="preserve"> و</w:t>
      </w:r>
      <w:r w:rsidRPr="00F85A26">
        <w:rPr>
          <w:b/>
          <w:bCs/>
          <w:spacing w:val="-2"/>
        </w:rPr>
        <w:t>R</w:t>
      </w:r>
      <w:r w:rsidRPr="00F85A26">
        <w:rPr>
          <w:b/>
          <w:bCs/>
          <w:spacing w:val="-2"/>
          <w:vertAlign w:val="subscript"/>
        </w:rPr>
        <w:t>A2</w:t>
      </w:r>
      <w:r w:rsidRPr="00F85A26">
        <w:rPr>
          <w:spacing w:val="-2"/>
          <w:rtl/>
          <w:lang w:bidi="ar-EG"/>
        </w:rPr>
        <w:t xml:space="preserve"> و</w:t>
      </w:r>
      <w:r w:rsidRPr="00F85A26">
        <w:rPr>
          <w:b/>
          <w:bCs/>
          <w:spacing w:val="-2"/>
        </w:rPr>
        <w:t>R</w:t>
      </w:r>
      <w:r w:rsidRPr="00F85A26">
        <w:rPr>
          <w:b/>
          <w:bCs/>
          <w:spacing w:val="-2"/>
          <w:vertAlign w:val="subscript"/>
        </w:rPr>
        <w:t>A1</w:t>
      </w:r>
      <w:r w:rsidR="00F85A26" w:rsidRPr="00F85A26">
        <w:rPr>
          <w:rFonts w:hint="cs"/>
          <w:spacing w:val="-2"/>
          <w:rtl/>
          <w:lang w:bidi="ar-EG"/>
        </w:rPr>
        <w:t> </w:t>
      </w:r>
      <w:r w:rsidRPr="00F85A26">
        <w:rPr>
          <w:spacing w:val="-2"/>
        </w:rPr>
        <w:t>=</w:t>
      </w:r>
      <w:r w:rsidR="00F85A26" w:rsidRPr="00F85A26">
        <w:rPr>
          <w:rFonts w:hint="cs"/>
          <w:spacing w:val="-2"/>
          <w:rtl/>
          <w:lang w:bidi="ar-EG"/>
        </w:rPr>
        <w:t> </w:t>
      </w:r>
      <w:r w:rsidRPr="00F85A26">
        <w:rPr>
          <w:i/>
          <w:spacing w:val="-2"/>
        </w:rPr>
        <w:t>r</w:t>
      </w:r>
      <w:r w:rsidRPr="00F85A26">
        <w:rPr>
          <w:i/>
          <w:spacing w:val="-2"/>
          <w:vertAlign w:val="subscript"/>
        </w:rPr>
        <w:t>A</w:t>
      </w:r>
      <w:r w:rsidRPr="00F85A26">
        <w:rPr>
          <w:spacing w:val="-2"/>
          <w:vertAlign w:val="subscript"/>
        </w:rPr>
        <w:t>1</w:t>
      </w:r>
      <w:r w:rsidRPr="00F85A26">
        <w:rPr>
          <w:b/>
          <w:bCs/>
          <w:spacing w:val="-2"/>
        </w:rPr>
        <w:t>V</w:t>
      </w:r>
      <w:r w:rsidRPr="00F85A26">
        <w:rPr>
          <w:b/>
          <w:bCs/>
          <w:spacing w:val="-2"/>
          <w:vertAlign w:val="subscript"/>
        </w:rPr>
        <w:t>A1</w:t>
      </w:r>
      <w:r w:rsidRPr="00F85A26">
        <w:rPr>
          <w:spacing w:val="-2"/>
          <w:rtl/>
          <w:lang w:bidi="ar-EG"/>
        </w:rPr>
        <w:t xml:space="preserve"> تكوِّن مثلثاً مغلقاً، ويمكن الحصول على المتجه من المحطة </w:t>
      </w:r>
      <w:r w:rsidRPr="00F85A26">
        <w:rPr>
          <w:spacing w:val="-2"/>
        </w:rPr>
        <w:t>2</w:t>
      </w:r>
      <w:r w:rsidRPr="00F85A26">
        <w:rPr>
          <w:spacing w:val="-2"/>
          <w:rtl/>
          <w:lang w:bidi="ar-EG"/>
        </w:rPr>
        <w:t xml:space="preserve"> في اتجاه النقطة</w:t>
      </w:r>
      <w:r w:rsidR="00F85A26" w:rsidRPr="00F85A26">
        <w:rPr>
          <w:rFonts w:hint="cs"/>
          <w:spacing w:val="-2"/>
          <w:rtl/>
          <w:lang w:bidi="ar-EG"/>
        </w:rPr>
        <w:t> </w:t>
      </w:r>
      <w:r w:rsidRPr="00F85A26">
        <w:rPr>
          <w:spacing w:val="-2"/>
        </w:rPr>
        <w:t>A</w:t>
      </w:r>
      <w:r w:rsidRPr="00F85A26">
        <w:rPr>
          <w:spacing w:val="-2"/>
          <w:rtl/>
          <w:lang w:bidi="ar-EG"/>
        </w:rPr>
        <w:t xml:space="preserve"> عند </w:t>
      </w:r>
      <w:r w:rsidRPr="00F85A26">
        <w:rPr>
          <w:i/>
          <w:spacing w:val="-2"/>
        </w:rPr>
        <w:t>r</w:t>
      </w:r>
      <w:r w:rsidRPr="00F85A26">
        <w:rPr>
          <w:spacing w:val="-2"/>
        </w:rPr>
        <w:t>)</w:t>
      </w:r>
      <w:r w:rsidRPr="00F85A26">
        <w:rPr>
          <w:iCs/>
          <w:spacing w:val="-2"/>
          <w:rtl/>
          <w:lang w:bidi="ar-EG"/>
        </w:rPr>
        <w:t xml:space="preserve">، </w:t>
      </w:r>
      <w:r w:rsidRPr="00F85A26">
        <w:rPr>
          <w:iCs/>
          <w:spacing w:val="-2"/>
        </w:rPr>
        <w:t>φ</w:t>
      </w:r>
      <w:r w:rsidRPr="00F85A26">
        <w:rPr>
          <w:iCs/>
          <w:spacing w:val="-2"/>
          <w:rtl/>
          <w:lang w:bidi="ar-EG"/>
        </w:rPr>
        <w:t xml:space="preserve">، </w:t>
      </w:r>
      <w:r w:rsidRPr="00F85A26">
        <w:rPr>
          <w:i/>
          <w:spacing w:val="-2"/>
        </w:rPr>
        <w:t xml:space="preserve"> </w:t>
      </w:r>
      <w:r w:rsidRPr="00F85A26">
        <w:rPr>
          <w:spacing w:val="-2"/>
        </w:rPr>
        <w:t>(</w:t>
      </w:r>
      <w:r w:rsidRPr="00F85A26">
        <w:rPr>
          <w:i/>
          <w:spacing w:val="-2"/>
        </w:rPr>
        <w:t>h</w:t>
      </w:r>
      <w:r w:rsidRPr="00F85A26">
        <w:rPr>
          <w:spacing w:val="-2"/>
          <w:rtl/>
          <w:lang w:bidi="ar-EG"/>
        </w:rPr>
        <w:t xml:space="preserve"> من:</w:t>
      </w:r>
    </w:p>
    <w:p w:rsidR="00F85A26" w:rsidRPr="00F85A26" w:rsidRDefault="00F85A26" w:rsidP="003F04BE">
      <w:pPr>
        <w:pStyle w:val="Equation"/>
        <w:rPr>
          <w:lang w:eastAsia="en-US"/>
        </w:rPr>
      </w:pPr>
      <w:r w:rsidRPr="00F85A26">
        <w:rPr>
          <w:lang w:eastAsia="en-US"/>
        </w:rPr>
        <w:tab/>
      </w:r>
      <w:r w:rsidR="00D2242E">
        <w:rPr>
          <w:position w:val="-10"/>
          <w:lang w:val="fr-FR" w:eastAsia="en-US"/>
        </w:rPr>
        <w:pict>
          <v:shape id="_x0000_i1155" type="#_x0000_t75" style="width:101.45pt;height:18.15pt" fillcolor="window">
            <v:imagedata r:id="rId199" o:title=""/>
          </v:shape>
        </w:pict>
      </w:r>
      <w:r w:rsidRPr="00F85A26">
        <w:rPr>
          <w:lang w:eastAsia="en-US"/>
        </w:rPr>
        <w:t>                km</w:t>
      </w:r>
      <w:r w:rsidRPr="00F85A26">
        <w:rPr>
          <w:lang w:eastAsia="en-US"/>
        </w:rPr>
        <w:tab/>
      </w:r>
      <w:r w:rsidR="003F04BE" w:rsidRPr="00F85A26">
        <w:rPr>
          <w:lang w:eastAsia="en-US"/>
        </w:rPr>
        <w:t>(112)</w:t>
      </w:r>
    </w:p>
    <w:p w:rsidR="00013529" w:rsidRPr="00013529" w:rsidRDefault="00013529" w:rsidP="00013529">
      <w:pPr>
        <w:rPr>
          <w:rtl/>
          <w:lang w:bidi="ar-EG"/>
        </w:rPr>
      </w:pPr>
      <w:r w:rsidRPr="00013529">
        <w:rPr>
          <w:rtl/>
          <w:lang w:bidi="ar-EG"/>
        </w:rPr>
        <w:t xml:space="preserve">وبالتالي ُتحسب المسافة بين المحطة </w:t>
      </w:r>
      <w:r w:rsidRPr="00013529">
        <w:t>2</w:t>
      </w:r>
      <w:r w:rsidRPr="00013529">
        <w:rPr>
          <w:rtl/>
          <w:lang w:bidi="ar-EG"/>
        </w:rPr>
        <w:t xml:space="preserve"> والنقطة </w:t>
      </w:r>
      <w:r w:rsidRPr="00013529">
        <w:t>A</w:t>
      </w:r>
      <w:r w:rsidRPr="00013529">
        <w:rPr>
          <w:rtl/>
          <w:lang w:bidi="ar-EG"/>
        </w:rPr>
        <w:t xml:space="preserve"> كما يلي:</w:t>
      </w:r>
    </w:p>
    <w:p w:rsidR="00F85A26" w:rsidRPr="00F85A26" w:rsidRDefault="00F85A26" w:rsidP="003F04BE">
      <w:pPr>
        <w:pStyle w:val="Equation"/>
        <w:rPr>
          <w:lang w:eastAsia="en-US"/>
        </w:rPr>
      </w:pPr>
      <w:r w:rsidRPr="00F85A26">
        <w:rPr>
          <w:lang w:eastAsia="en-US"/>
        </w:rPr>
        <w:tab/>
      </w:r>
      <w:r w:rsidR="00D2242E">
        <w:rPr>
          <w:position w:val="-14"/>
          <w:lang w:val="fr-FR" w:eastAsia="en-US"/>
        </w:rPr>
        <w:pict>
          <v:shape id="_x0000_i1156" type="#_x0000_t75" style="width:56.35pt;height:22.55pt" fillcolor="window">
            <v:imagedata r:id="rId200" o:title=""/>
          </v:shape>
        </w:pict>
      </w:r>
      <w:r w:rsidRPr="00F85A26">
        <w:rPr>
          <w:lang w:eastAsia="en-US"/>
        </w:rPr>
        <w:t>                               km</w:t>
      </w:r>
      <w:r w:rsidRPr="00F85A26">
        <w:rPr>
          <w:lang w:eastAsia="en-US"/>
        </w:rPr>
        <w:tab/>
      </w:r>
      <w:r w:rsidR="003F04BE" w:rsidRPr="00F85A26">
        <w:rPr>
          <w:lang w:eastAsia="en-US"/>
        </w:rPr>
        <w:t>(113)</w:t>
      </w:r>
    </w:p>
    <w:p w:rsidR="00013529" w:rsidRPr="00013529" w:rsidRDefault="00013529" w:rsidP="00013529">
      <w:pPr>
        <w:rPr>
          <w:rtl/>
          <w:lang w:bidi="ar-EG"/>
        </w:rPr>
      </w:pPr>
      <w:r w:rsidRPr="00013529">
        <w:rPr>
          <w:rtl/>
          <w:lang w:bidi="ar-EG"/>
        </w:rPr>
        <w:t xml:space="preserve">بينما يكون متجه الوحدة من المحطة </w:t>
      </w:r>
      <w:r w:rsidRPr="00013529">
        <w:t>1</w:t>
      </w:r>
      <w:r>
        <w:rPr>
          <w:rtl/>
          <w:lang w:bidi="ar-EG"/>
        </w:rPr>
        <w:t xml:space="preserve"> في </w:t>
      </w:r>
      <w:r w:rsidRPr="00013529">
        <w:rPr>
          <w:rtl/>
          <w:lang w:bidi="ar-EG"/>
        </w:rPr>
        <w:t>اتجاه عنصر التكامل:</w:t>
      </w:r>
    </w:p>
    <w:p w:rsidR="00F85A26" w:rsidRPr="00F85A26" w:rsidRDefault="00F85A26" w:rsidP="003F04BE">
      <w:pPr>
        <w:pStyle w:val="Equation"/>
        <w:rPr>
          <w:lang w:eastAsia="en-US"/>
        </w:rPr>
      </w:pPr>
      <w:r w:rsidRPr="00F85A26">
        <w:rPr>
          <w:lang w:eastAsia="en-US"/>
        </w:rPr>
        <w:tab/>
      </w:r>
      <w:r w:rsidR="00D2242E">
        <w:rPr>
          <w:position w:val="-30"/>
          <w:lang w:val="fr-FR" w:eastAsia="en-US"/>
        </w:rPr>
        <w:pict>
          <v:shape id="_x0000_i1157" type="#_x0000_t75" style="width:59.5pt;height:33.8pt" fillcolor="window">
            <v:imagedata r:id="rId201" o:title=""/>
          </v:shape>
        </w:pict>
      </w:r>
      <w:r w:rsidRPr="00F85A26">
        <w:rPr>
          <w:lang w:eastAsia="en-US"/>
        </w:rPr>
        <w:tab/>
        <w:t>(114)</w:t>
      </w:r>
    </w:p>
    <w:p w:rsidR="00013529" w:rsidRPr="00013529" w:rsidRDefault="00013529" w:rsidP="00013529">
      <w:pPr>
        <w:rPr>
          <w:rtl/>
          <w:lang w:bidi="ar-EG"/>
        </w:rPr>
      </w:pPr>
      <w:r w:rsidRPr="00013529">
        <w:rPr>
          <w:rtl/>
          <w:lang w:bidi="ar-EG"/>
        </w:rPr>
        <w:t xml:space="preserve">وتحدد بعد ذلك زاوية الانحراف عن محور التسديد للمحطة </w:t>
      </w:r>
      <w:r w:rsidRPr="00013529">
        <w:t>2</w:t>
      </w:r>
      <w:r w:rsidRPr="00013529">
        <w:rPr>
          <w:rtl/>
          <w:lang w:bidi="ar-EG"/>
        </w:rPr>
        <w:t xml:space="preserve"> لعنصر التكامل عند النقطة </w:t>
      </w:r>
      <w:r w:rsidRPr="00013529">
        <w:t>A</w:t>
      </w:r>
      <w:r w:rsidRPr="00013529">
        <w:rPr>
          <w:rtl/>
          <w:lang w:bidi="ar-EG"/>
        </w:rPr>
        <w:t xml:space="preserve">، ذات الإحداثيات </w:t>
      </w:r>
      <w:r w:rsidRPr="00013529">
        <w:rPr>
          <w:i/>
        </w:rPr>
        <w:t>r</w:t>
      </w:r>
      <w:r w:rsidRPr="00013529">
        <w:t>)</w:t>
      </w:r>
      <w:r w:rsidRPr="00013529">
        <w:rPr>
          <w:iCs/>
          <w:rtl/>
          <w:lang w:bidi="ar-EG"/>
        </w:rPr>
        <w:t xml:space="preserve">، </w:t>
      </w:r>
      <w:r w:rsidRPr="00013529">
        <w:rPr>
          <w:iCs/>
        </w:rPr>
        <w:t>φ</w:t>
      </w:r>
      <w:r w:rsidRPr="00013529">
        <w:rPr>
          <w:iCs/>
          <w:rtl/>
          <w:lang w:bidi="ar-EG"/>
        </w:rPr>
        <w:t xml:space="preserve">، </w:t>
      </w:r>
      <w:r w:rsidRPr="00013529">
        <w:t>(</w:t>
      </w:r>
      <w:r w:rsidRPr="00013529">
        <w:rPr>
          <w:i/>
        </w:rPr>
        <w:t>h</w:t>
      </w:r>
      <w:r w:rsidRPr="00013529">
        <w:rPr>
          <w:rtl/>
          <w:lang w:bidi="ar-EG"/>
        </w:rPr>
        <w:t>:</w:t>
      </w:r>
    </w:p>
    <w:p w:rsidR="00F85A26" w:rsidRPr="00F85A26" w:rsidRDefault="00F85A26" w:rsidP="003F04BE">
      <w:pPr>
        <w:pStyle w:val="Equation"/>
        <w:rPr>
          <w:lang w:eastAsia="en-US"/>
        </w:rPr>
      </w:pPr>
      <w:r w:rsidRPr="00F85A26">
        <w:rPr>
          <w:lang w:eastAsia="en-US"/>
        </w:rPr>
        <w:tab/>
      </w:r>
      <w:r w:rsidR="00D2242E">
        <w:rPr>
          <w:position w:val="-12"/>
          <w:lang w:val="fr-FR" w:eastAsia="en-US"/>
        </w:rPr>
        <w:pict>
          <v:shape id="_x0000_i1158" type="#_x0000_t75" style="width:126.45pt;height:18.15pt" fillcolor="window">
            <v:imagedata r:id="rId202" o:title=""/>
          </v:shape>
        </w:pict>
      </w:r>
      <w:r w:rsidRPr="00F85A26">
        <w:rPr>
          <w:lang w:eastAsia="en-US"/>
        </w:rPr>
        <w:tab/>
        <w:t>(115)</w:t>
      </w:r>
    </w:p>
    <w:p w:rsidR="00013529" w:rsidRPr="00013529" w:rsidRDefault="00013529" w:rsidP="00F85A26">
      <w:pPr>
        <w:rPr>
          <w:rtl/>
          <w:lang w:bidi="ar-EG"/>
        </w:rPr>
      </w:pPr>
      <w:r w:rsidRPr="00013529">
        <w:rPr>
          <w:rtl/>
          <w:lang w:bidi="ar-EG"/>
        </w:rPr>
        <w:t>ولا</w:t>
      </w:r>
      <w:r w:rsidR="00F85A26">
        <w:rPr>
          <w:rFonts w:hint="cs"/>
          <w:rtl/>
          <w:lang w:bidi="ar-EG"/>
        </w:rPr>
        <w:t> </w:t>
      </w:r>
      <w:r w:rsidRPr="00013529">
        <w:rPr>
          <w:rtl/>
          <w:lang w:bidi="ar-EG"/>
        </w:rPr>
        <w:t xml:space="preserve">تستعمل الطريقة الواردة أعلاه لتحديد كسب الهوائي إلا بالنسبة إلى الهوائيات الدائرية. فإذا كان هوائي المحطة </w:t>
      </w:r>
      <w:r w:rsidRPr="00013529">
        <w:t>A</w:t>
      </w:r>
      <w:r w:rsidRPr="00013529">
        <w:rPr>
          <w:rtl/>
          <w:lang w:bidi="ar-EG"/>
        </w:rPr>
        <w:t xml:space="preserve"> قطاعياً أو</w:t>
      </w:r>
      <w:r w:rsidR="00F85A26">
        <w:rPr>
          <w:rFonts w:hint="cs"/>
          <w:rtl/>
          <w:lang w:bidi="ar-EG"/>
        </w:rPr>
        <w:t> </w:t>
      </w:r>
      <w:r w:rsidRPr="00013529">
        <w:rPr>
          <w:rtl/>
          <w:lang w:bidi="ar-EG"/>
        </w:rPr>
        <w:t>شامل الاتجاهات، مثلما هو الحال بالنسبة إلى أنظمة البث الراديوي من نقطة إلى عدة نقاط، نستعمل عندئذ طريقة تختلف قليلاً لتحديد كسب الهوائي الذي لا يتغير إلا</w:t>
      </w:r>
      <w:r>
        <w:rPr>
          <w:rtl/>
          <w:lang w:bidi="ar-EG"/>
        </w:rPr>
        <w:t xml:space="preserve"> في </w:t>
      </w:r>
      <w:r w:rsidRPr="00013529">
        <w:rPr>
          <w:rtl/>
          <w:lang w:bidi="ar-EG"/>
        </w:rPr>
        <w:t>الاتجاه العمودي فقط (داخل المنطقة التي تغطيها خلية المطر). وفي هذه الحالة، تتحدد زاوية الانحراف عن محور التسديد</w:t>
      </w:r>
      <w:r>
        <w:rPr>
          <w:rtl/>
          <w:lang w:bidi="ar-EG"/>
        </w:rPr>
        <w:t xml:space="preserve"> في </w:t>
      </w:r>
      <w:r w:rsidRPr="00013529">
        <w:rPr>
          <w:rtl/>
          <w:lang w:bidi="ar-EG"/>
        </w:rPr>
        <w:t>الاتجاه العمودي بطريقة أبسط كما يلي:</w:t>
      </w:r>
    </w:p>
    <w:p w:rsidR="00F85A26" w:rsidRPr="00F85A26" w:rsidRDefault="00F85A26" w:rsidP="003F04BE">
      <w:pPr>
        <w:pStyle w:val="Equation"/>
        <w:rPr>
          <w:lang w:eastAsia="en-US"/>
        </w:rPr>
      </w:pPr>
      <w:r w:rsidRPr="00F85A26">
        <w:rPr>
          <w:lang w:eastAsia="en-US"/>
        </w:rPr>
        <w:tab/>
      </w:r>
      <w:r w:rsidR="00D2242E">
        <w:rPr>
          <w:position w:val="-14"/>
          <w:lang w:val="fr-FR" w:eastAsia="en-US"/>
        </w:rPr>
        <w:pict>
          <v:shape id="_x0000_i1159" type="#_x0000_t75" style="width:70.75pt;height:22.55pt">
            <v:imagedata r:id="rId203" o:title=""/>
          </v:shape>
        </w:pict>
      </w:r>
      <w:r w:rsidRPr="00F85A26">
        <w:rPr>
          <w:lang w:eastAsia="en-US"/>
        </w:rPr>
        <w:tab/>
        <w:t>(116)</w:t>
      </w:r>
    </w:p>
    <w:p w:rsidR="00013529" w:rsidRPr="00013529" w:rsidRDefault="00013529" w:rsidP="00013529">
      <w:pPr>
        <w:rPr>
          <w:rtl/>
          <w:lang w:bidi="ar-EG"/>
        </w:rPr>
      </w:pPr>
      <w:r w:rsidRPr="00013529">
        <w:rPr>
          <w:rtl/>
          <w:lang w:bidi="ar-EG"/>
        </w:rPr>
        <w:t xml:space="preserve">وبالمثل، إذا كان هوائي المحطة </w:t>
      </w:r>
      <w:r w:rsidRPr="00013529">
        <w:t>2</w:t>
      </w:r>
      <w:r w:rsidRPr="00013529">
        <w:rPr>
          <w:rtl/>
          <w:lang w:bidi="ar-EG"/>
        </w:rPr>
        <w:t xml:space="preserve"> قطاعياً أو شامل الاتجاهات، فإن زاوية الانحراف عن محور التسديد</w:t>
      </w:r>
      <w:r>
        <w:rPr>
          <w:rtl/>
          <w:lang w:bidi="ar-EG"/>
        </w:rPr>
        <w:t xml:space="preserve"> في </w:t>
      </w:r>
      <w:r w:rsidRPr="00013529">
        <w:rPr>
          <w:rtl/>
          <w:lang w:bidi="ar-EG"/>
        </w:rPr>
        <w:t>الاتجاه العمودي تتحدد كما يلي:</w:t>
      </w:r>
    </w:p>
    <w:p w:rsidR="00F85A26" w:rsidRPr="00F85A26" w:rsidRDefault="00F85A26" w:rsidP="003F04BE">
      <w:pPr>
        <w:pStyle w:val="Equation"/>
        <w:rPr>
          <w:lang w:eastAsia="en-US"/>
        </w:rPr>
      </w:pPr>
      <w:r w:rsidRPr="00F85A26">
        <w:rPr>
          <w:lang w:eastAsia="en-US"/>
        </w:rPr>
        <w:tab/>
      </w:r>
      <w:r w:rsidR="00D2242E">
        <w:rPr>
          <w:position w:val="-14"/>
          <w:lang w:val="fr-FR" w:eastAsia="en-US"/>
        </w:rPr>
        <w:pict>
          <v:shape id="_x0000_i1160" type="#_x0000_t75" style="width:78.9pt;height:22.55pt">
            <v:imagedata r:id="rId204" o:title=""/>
          </v:shape>
        </w:pict>
      </w:r>
      <w:r w:rsidRPr="00F85A26">
        <w:rPr>
          <w:lang w:eastAsia="en-US"/>
        </w:rPr>
        <w:tab/>
        <w:t>(117)</w:t>
      </w:r>
    </w:p>
    <w:p w:rsidR="00013529" w:rsidRPr="00013529" w:rsidRDefault="00013529" w:rsidP="00013529">
      <w:pPr>
        <w:rPr>
          <w:rtl/>
          <w:lang w:bidi="ar-EG"/>
        </w:rPr>
      </w:pPr>
      <w:r w:rsidRPr="00013529">
        <w:rPr>
          <w:rtl/>
          <w:lang w:bidi="ar-EG"/>
        </w:rPr>
        <w:t>حيث:</w:t>
      </w:r>
    </w:p>
    <w:p w:rsidR="00F85A26" w:rsidRPr="00F85A26" w:rsidRDefault="00F85A26" w:rsidP="003F04BE">
      <w:pPr>
        <w:pStyle w:val="Equation"/>
        <w:rPr>
          <w:lang w:eastAsia="en-US"/>
        </w:rPr>
      </w:pPr>
      <w:r w:rsidRPr="00F85A26">
        <w:rPr>
          <w:lang w:eastAsia="en-US"/>
        </w:rPr>
        <w:tab/>
      </w:r>
      <w:r w:rsidR="00D2242E">
        <w:rPr>
          <w:position w:val="-32"/>
          <w:lang w:val="fr-FR" w:eastAsia="en-US"/>
        </w:rPr>
        <w:pict>
          <v:shape id="_x0000_i1161" type="#_x0000_t75" style="width:93.9pt;height:38.2pt">
            <v:imagedata r:id="rId205" o:title=""/>
          </v:shape>
        </w:pict>
      </w:r>
      <w:r w:rsidRPr="00F85A26">
        <w:rPr>
          <w:lang w:eastAsia="en-US"/>
        </w:rPr>
        <w:tab/>
        <w:t>(118)</w:t>
      </w:r>
    </w:p>
    <w:p w:rsidR="00013529" w:rsidRPr="00013529" w:rsidRDefault="00013529" w:rsidP="00013529">
      <w:pPr>
        <w:rPr>
          <w:rtl/>
          <w:lang w:bidi="ar-EG"/>
        </w:rPr>
      </w:pPr>
      <w:r w:rsidRPr="00013529">
        <w:rPr>
          <w:rtl/>
          <w:lang w:bidi="ar-EG"/>
        </w:rPr>
        <w:t>و:</w:t>
      </w:r>
    </w:p>
    <w:p w:rsidR="00F85A26" w:rsidRPr="00F85A26" w:rsidRDefault="00F85A26" w:rsidP="003F04BE">
      <w:pPr>
        <w:pStyle w:val="Equation"/>
        <w:rPr>
          <w:lang w:eastAsia="en-US"/>
        </w:rPr>
      </w:pPr>
      <w:r w:rsidRPr="00F85A26">
        <w:rPr>
          <w:lang w:eastAsia="en-US"/>
        </w:rPr>
        <w:tab/>
      </w:r>
      <w:r w:rsidR="00D2242E">
        <w:rPr>
          <w:position w:val="-12"/>
          <w:lang w:val="fr-FR" w:eastAsia="en-US"/>
        </w:rPr>
        <w:pict>
          <v:shape id="_x0000_i1162" type="#_x0000_t75" style="width:200.95pt;height:23.8pt">
            <v:imagedata r:id="rId206" o:title=""/>
          </v:shape>
        </w:pict>
      </w:r>
      <w:r w:rsidRPr="00F85A26">
        <w:rPr>
          <w:lang w:eastAsia="en-US"/>
        </w:rPr>
        <w:t>                       km</w:t>
      </w:r>
      <w:r w:rsidRPr="00F85A26">
        <w:rPr>
          <w:lang w:eastAsia="en-US"/>
        </w:rPr>
        <w:tab/>
      </w:r>
      <w:r w:rsidR="003F04BE" w:rsidRPr="00F85A26">
        <w:rPr>
          <w:lang w:eastAsia="en-US"/>
        </w:rPr>
        <w:t>(119)</w:t>
      </w:r>
    </w:p>
    <w:p w:rsidR="00013529" w:rsidRPr="00013529" w:rsidRDefault="00013529" w:rsidP="00013529">
      <w:pPr>
        <w:rPr>
          <w:rtl/>
          <w:lang w:bidi="ar-EG"/>
        </w:rPr>
      </w:pPr>
      <w:r w:rsidRPr="00013529">
        <w:rPr>
          <w:rtl/>
          <w:lang w:bidi="ar-EG"/>
        </w:rPr>
        <w:t>ومن المهم التذكير بأن زوايا الانحراف عن محور التسديد يعبر عنها عادة بالدرجات عندما تُستعمل عموماً</w:t>
      </w:r>
      <w:r>
        <w:rPr>
          <w:rtl/>
          <w:lang w:bidi="ar-EG"/>
        </w:rPr>
        <w:t xml:space="preserve"> في </w:t>
      </w:r>
      <w:r w:rsidRPr="00013529">
        <w:rPr>
          <w:rtl/>
          <w:lang w:bidi="ar-EG"/>
        </w:rPr>
        <w:t>مخططات إشعاع الهوائي</w:t>
      </w:r>
      <w:r>
        <w:rPr>
          <w:rtl/>
          <w:lang w:bidi="ar-EG"/>
        </w:rPr>
        <w:t xml:space="preserve"> في </w:t>
      </w:r>
      <w:r w:rsidRPr="00013529">
        <w:rPr>
          <w:rtl/>
          <w:lang w:bidi="ar-EG"/>
        </w:rPr>
        <w:t>حين يعبر عن دوال علم المثلثات</w:t>
      </w:r>
      <w:r>
        <w:rPr>
          <w:rtl/>
          <w:lang w:bidi="ar-EG"/>
        </w:rPr>
        <w:t xml:space="preserve"> في </w:t>
      </w:r>
      <w:r w:rsidRPr="00013529">
        <w:rPr>
          <w:rtl/>
          <w:lang w:bidi="ar-EG"/>
        </w:rPr>
        <w:t>معظم البرمجيات عموماً بوحدة الراديان. ولذلك ينبغي إجراء تحويل بسيط من الراديان إلى الدرجات قبل استعمال هذه الزوايا</w:t>
      </w:r>
      <w:r>
        <w:rPr>
          <w:rtl/>
          <w:lang w:bidi="ar-EG"/>
        </w:rPr>
        <w:t xml:space="preserve"> في </w:t>
      </w:r>
      <w:r w:rsidRPr="00013529">
        <w:rPr>
          <w:rtl/>
          <w:lang w:bidi="ar-EG"/>
        </w:rPr>
        <w:t>إجراءات التكامل.</w:t>
      </w:r>
    </w:p>
    <w:p w:rsidR="00013529" w:rsidRPr="00013529" w:rsidRDefault="00013529" w:rsidP="00F85A26">
      <w:pPr>
        <w:rPr>
          <w:rtl/>
          <w:lang w:bidi="ar-EG"/>
        </w:rPr>
      </w:pPr>
      <w:r w:rsidRPr="00013529">
        <w:rPr>
          <w:rtl/>
          <w:lang w:bidi="ar-EG"/>
        </w:rPr>
        <w:t>ويمكن بالتالي حساب كسب الهوائي من مخطط الإشعاع ومن أقصى كسب له ومن زاوية الانحراف عن محور التسديد</w:t>
      </w:r>
      <w:r w:rsidRPr="00013529">
        <w:rPr>
          <w:rFonts w:hint="cs"/>
          <w:rtl/>
          <w:lang w:bidi="ar-LB"/>
        </w:rPr>
        <w:t>،</w:t>
      </w:r>
      <w:r w:rsidRPr="00013529">
        <w:rPr>
          <w:rtl/>
          <w:lang w:bidi="ar-EG"/>
        </w:rPr>
        <w:t xml:space="preserve"> وهي دالة</w:t>
      </w:r>
      <w:r>
        <w:rPr>
          <w:rtl/>
          <w:lang w:bidi="ar-EG"/>
        </w:rPr>
        <w:t xml:space="preserve"> في </w:t>
      </w:r>
      <w:r w:rsidRPr="00013529">
        <w:rPr>
          <w:rtl/>
          <w:lang w:bidi="ar-EG"/>
        </w:rPr>
        <w:t xml:space="preserve">الموقع </w:t>
      </w:r>
      <w:r w:rsidRPr="00013529">
        <w:rPr>
          <w:rFonts w:hint="cs"/>
          <w:rtl/>
          <w:lang w:bidi="ar-EG"/>
        </w:rPr>
        <w:t>داخل</w:t>
      </w:r>
      <w:r w:rsidRPr="00013529">
        <w:rPr>
          <w:rtl/>
          <w:lang w:bidi="ar-EG"/>
        </w:rPr>
        <w:t xml:space="preserve"> خلية المطر. ويمكن </w:t>
      </w:r>
      <w:r w:rsidRPr="00013529">
        <w:rPr>
          <w:rFonts w:hint="cs"/>
          <w:rtl/>
          <w:lang w:bidi="ar-EG"/>
        </w:rPr>
        <w:t>بالمبدأ</w:t>
      </w:r>
      <w:r w:rsidRPr="00013529">
        <w:rPr>
          <w:rtl/>
          <w:lang w:bidi="ar-EG"/>
        </w:rPr>
        <w:t xml:space="preserve"> أن </w:t>
      </w:r>
      <w:r w:rsidRPr="00013529">
        <w:rPr>
          <w:rFonts w:hint="cs"/>
          <w:rtl/>
          <w:lang w:bidi="ar-EG"/>
        </w:rPr>
        <w:t>ت</w:t>
      </w:r>
      <w:r w:rsidRPr="00013529">
        <w:rPr>
          <w:rtl/>
          <w:lang w:bidi="ar-EG"/>
        </w:rPr>
        <w:t>ستعمل المخططات النموذجية للإشعاع التي ترد</w:t>
      </w:r>
      <w:r>
        <w:rPr>
          <w:rtl/>
          <w:lang w:bidi="ar-EG"/>
        </w:rPr>
        <w:t xml:space="preserve"> في </w:t>
      </w:r>
      <w:r w:rsidRPr="00013529">
        <w:rPr>
          <w:rtl/>
          <w:lang w:bidi="ar-EG"/>
        </w:rPr>
        <w:t xml:space="preserve">أي من التوصية </w:t>
      </w:r>
      <w:r w:rsidRPr="00013529">
        <w:t>ITU</w:t>
      </w:r>
      <w:r w:rsidR="00F85A26">
        <w:noBreakHyphen/>
      </w:r>
      <w:r w:rsidRPr="00013529">
        <w:t>R</w:t>
      </w:r>
      <w:r w:rsidR="00F85A26">
        <w:t> </w:t>
      </w:r>
      <w:r w:rsidRPr="00013529">
        <w:t>P.620</w:t>
      </w:r>
      <w:r w:rsidRPr="00013529">
        <w:rPr>
          <w:rtl/>
          <w:lang w:bidi="ar-EG"/>
        </w:rPr>
        <w:t xml:space="preserve"> (وكذلك </w:t>
      </w:r>
      <w:r w:rsidRPr="00013529">
        <w:t>(ITU</w:t>
      </w:r>
      <w:r w:rsidR="00F85A26">
        <w:noBreakHyphen/>
      </w:r>
      <w:r w:rsidRPr="00013529">
        <w:t>R F.699</w:t>
      </w:r>
      <w:r w:rsidRPr="00013529">
        <w:rPr>
          <w:rtl/>
          <w:lang w:bidi="ar-EG"/>
        </w:rPr>
        <w:t xml:space="preserve"> أو التوصية </w:t>
      </w:r>
      <w:r w:rsidRPr="00013529">
        <w:t>ITU</w:t>
      </w:r>
      <w:r w:rsidR="00F85A26">
        <w:noBreakHyphen/>
      </w:r>
      <w:r w:rsidRPr="00013529">
        <w:t>R F.1245</w:t>
      </w:r>
      <w:r w:rsidRPr="00013529">
        <w:rPr>
          <w:rtl/>
          <w:lang w:bidi="ar-EG"/>
        </w:rPr>
        <w:t>، علماً بأن سوية الفصوص الجانبية منخفضة</w:t>
      </w:r>
      <w:r>
        <w:rPr>
          <w:rtl/>
          <w:lang w:bidi="ar-EG"/>
        </w:rPr>
        <w:t xml:space="preserve"> في </w:t>
      </w:r>
      <w:r w:rsidRPr="00013529">
        <w:rPr>
          <w:rtl/>
          <w:lang w:bidi="ar-EG"/>
        </w:rPr>
        <w:t>مخطط التوصية الأخيرة. و</w:t>
      </w:r>
      <w:r w:rsidRPr="00013529">
        <w:rPr>
          <w:rFonts w:hint="cs"/>
          <w:rtl/>
          <w:lang w:bidi="ar-EG"/>
        </w:rPr>
        <w:t>تجدر الإشارة</w:t>
      </w:r>
      <w:r w:rsidRPr="00013529">
        <w:rPr>
          <w:rtl/>
          <w:lang w:bidi="ar-EG"/>
        </w:rPr>
        <w:t xml:space="preserve"> إلى ضرورة التعبير عن الكسب خطياً بالنسبة إلى التكامل.</w:t>
      </w:r>
    </w:p>
    <w:p w:rsidR="00013529" w:rsidRPr="00013529" w:rsidRDefault="00013529" w:rsidP="00F85A26">
      <w:pPr>
        <w:pStyle w:val="Headingi"/>
        <w:rPr>
          <w:rFonts w:hint="eastAsia"/>
          <w:rtl/>
          <w:lang w:bidi="ar-EG"/>
        </w:rPr>
      </w:pPr>
      <w:bookmarkStart w:id="101" w:name="_Toc254604900"/>
      <w:r w:rsidRPr="00013529">
        <w:rPr>
          <w:rtl/>
          <w:lang w:bidi="ar-EG"/>
        </w:rPr>
        <w:lastRenderedPageBreak/>
        <w:t xml:space="preserve">الخطوة </w:t>
      </w:r>
      <w:r w:rsidRPr="00013529">
        <w:t>5</w:t>
      </w:r>
      <w:r w:rsidRPr="00013529">
        <w:rPr>
          <w:rtl/>
          <w:lang w:bidi="ar-EG"/>
        </w:rPr>
        <w:t>: تحديد طول المسيرات داخل خلية المطر</w:t>
      </w:r>
      <w:bookmarkEnd w:id="101"/>
    </w:p>
    <w:p w:rsidR="00013529" w:rsidRPr="00013529" w:rsidRDefault="00013529" w:rsidP="00013529">
      <w:pPr>
        <w:rPr>
          <w:rtl/>
          <w:lang w:bidi="ar-EG"/>
        </w:rPr>
      </w:pPr>
      <w:r w:rsidRPr="00013529">
        <w:rPr>
          <w:rtl/>
          <w:lang w:bidi="ar-EG"/>
        </w:rPr>
        <w:t>تُحدد الآن خسائر المسير من عنصر التكامل</w:t>
      </w:r>
      <w:r>
        <w:rPr>
          <w:rtl/>
          <w:lang w:bidi="ar-EG"/>
        </w:rPr>
        <w:t xml:space="preserve"> في </w:t>
      </w:r>
      <w:r w:rsidRPr="00013529">
        <w:rPr>
          <w:rtl/>
          <w:lang w:bidi="ar-EG"/>
        </w:rPr>
        <w:t xml:space="preserve">اتجاه كل من المحطتين </w:t>
      </w:r>
      <w:r w:rsidRPr="00013529">
        <w:rPr>
          <w:i/>
          <w:iCs/>
        </w:rPr>
        <w:t>A</w:t>
      </w:r>
      <w:r w:rsidRPr="00013529">
        <w:rPr>
          <w:vertAlign w:val="subscript"/>
        </w:rPr>
        <w:t>1</w:t>
      </w:r>
      <w:r w:rsidRPr="00013529">
        <w:rPr>
          <w:rtl/>
          <w:lang w:bidi="ar-EG"/>
        </w:rPr>
        <w:t xml:space="preserve"> و</w:t>
      </w:r>
      <w:r w:rsidRPr="00013529">
        <w:rPr>
          <w:i/>
          <w:iCs/>
        </w:rPr>
        <w:t>A</w:t>
      </w:r>
      <w:r w:rsidRPr="00013529">
        <w:rPr>
          <w:vertAlign w:val="subscript"/>
        </w:rPr>
        <w:t>2</w:t>
      </w:r>
      <w:r w:rsidRPr="00013529">
        <w:rPr>
          <w:rtl/>
          <w:lang w:bidi="ar-EG"/>
        </w:rPr>
        <w:t>، التي تتوقف على طول المسيرات وعلى موقع عنصر التكامل</w:t>
      </w:r>
      <w:r>
        <w:rPr>
          <w:rtl/>
          <w:lang w:bidi="ar-EG"/>
        </w:rPr>
        <w:t xml:space="preserve"> في </w:t>
      </w:r>
      <w:r w:rsidRPr="00013529">
        <w:rPr>
          <w:rtl/>
          <w:lang w:bidi="ar-EG"/>
        </w:rPr>
        <w:t>خلية المطر.</w:t>
      </w:r>
    </w:p>
    <w:p w:rsidR="00013529" w:rsidRPr="00013529" w:rsidRDefault="00013529" w:rsidP="000F13AE">
      <w:pPr>
        <w:rPr>
          <w:rtl/>
          <w:lang w:bidi="ar-EG"/>
        </w:rPr>
      </w:pPr>
      <w:r w:rsidRPr="00013529">
        <w:rPr>
          <w:rtl/>
          <w:lang w:bidi="ar-EG"/>
        </w:rPr>
        <w:t>وتنقسم خلية المطر، كما يوضح ذلك الشكل</w:t>
      </w:r>
      <w:r w:rsidR="000F13AE">
        <w:rPr>
          <w:rFonts w:hint="cs"/>
          <w:rtl/>
          <w:lang w:bidi="ar-EG"/>
        </w:rPr>
        <w:t> </w:t>
      </w:r>
      <w:r w:rsidRPr="00013529">
        <w:t>9</w:t>
      </w:r>
      <w:r w:rsidRPr="00013529">
        <w:rPr>
          <w:rtl/>
          <w:lang w:bidi="ar-EG"/>
        </w:rPr>
        <w:t>، إلى ثلاثة أحجام،. ففي الحجم السفلي، يكون المقطع العرضي للانتثار ثابتاً</w:t>
      </w:r>
      <w:r>
        <w:rPr>
          <w:rtl/>
          <w:lang w:bidi="ar-EG"/>
        </w:rPr>
        <w:t xml:space="preserve"> في </w:t>
      </w:r>
      <w:r w:rsidRPr="00013529">
        <w:rPr>
          <w:rtl/>
          <w:lang w:bidi="ar-EG"/>
        </w:rPr>
        <w:t xml:space="preserve">كل الخلية ويتحدد بحكم انعكاسية الرادار </w:t>
      </w:r>
      <w:r w:rsidRPr="00013529">
        <w:rPr>
          <w:i/>
        </w:rPr>
        <w:t>Z</w:t>
      </w:r>
      <w:r w:rsidRPr="008933B5">
        <w:rPr>
          <w:i/>
          <w:vertAlign w:val="subscript"/>
        </w:rPr>
        <w:t>R</w:t>
      </w:r>
      <w:r w:rsidRPr="00013529">
        <w:rPr>
          <w:rtl/>
          <w:lang w:bidi="ar-EG"/>
        </w:rPr>
        <w:t xml:space="preserve"> عند مستوى الأرض وتكون </w:t>
      </w:r>
      <w:r w:rsidRPr="00013529">
        <w:rPr>
          <w:iCs/>
        </w:rPr>
        <w:sym w:font="Symbol" w:char="F07A"/>
      </w:r>
      <w:r w:rsidRPr="00013529">
        <w:t>(</w:t>
      </w:r>
      <w:r w:rsidRPr="00013529">
        <w:rPr>
          <w:i/>
        </w:rPr>
        <w:t>h</w:t>
      </w:r>
      <w:r w:rsidRPr="00013529">
        <w:t>)</w:t>
      </w:r>
      <w:r w:rsidRPr="00013529">
        <w:rPr>
          <w:rtl/>
          <w:lang w:bidi="ar-EG"/>
        </w:rPr>
        <w:t> </w:t>
      </w:r>
      <w:r w:rsidRPr="00013529">
        <w:t>=</w:t>
      </w:r>
      <w:r w:rsidRPr="00013529">
        <w:rPr>
          <w:rtl/>
          <w:lang w:bidi="ar-EG"/>
        </w:rPr>
        <w:t> </w:t>
      </w:r>
      <w:r w:rsidRPr="00013529">
        <w:t>1</w:t>
      </w:r>
      <w:r w:rsidRPr="00013529">
        <w:rPr>
          <w:rtl/>
          <w:lang w:bidi="ar-EG"/>
        </w:rPr>
        <w:t>. وتتعرض المسيرات داخل خلية المطر</w:t>
      </w:r>
      <w:r>
        <w:rPr>
          <w:rtl/>
          <w:lang w:bidi="ar-EG"/>
        </w:rPr>
        <w:t xml:space="preserve"> في </w:t>
      </w:r>
      <w:r w:rsidRPr="00013529">
        <w:rPr>
          <w:rtl/>
          <w:lang w:bidi="ar-EG"/>
        </w:rPr>
        <w:t xml:space="preserve">اتجاه كل من المحطتين </w:t>
      </w:r>
      <w:r w:rsidRPr="00013529">
        <w:rPr>
          <w:i/>
        </w:rPr>
        <w:t>x</w:t>
      </w:r>
      <w:r w:rsidRPr="000F13AE">
        <w:rPr>
          <w:vertAlign w:val="subscript"/>
        </w:rPr>
        <w:t>1</w:t>
      </w:r>
      <w:r w:rsidRPr="00013529">
        <w:rPr>
          <w:rtl/>
          <w:lang w:bidi="ar-EG"/>
        </w:rPr>
        <w:t xml:space="preserve"> و</w:t>
      </w:r>
      <w:r w:rsidRPr="00013529">
        <w:rPr>
          <w:i/>
        </w:rPr>
        <w:t>x</w:t>
      </w:r>
      <w:r w:rsidRPr="000F13AE">
        <w:rPr>
          <w:vertAlign w:val="subscript"/>
        </w:rPr>
        <w:t>2</w:t>
      </w:r>
      <w:r w:rsidRPr="00013529">
        <w:rPr>
          <w:rtl/>
          <w:lang w:bidi="ar-EG"/>
        </w:rPr>
        <w:t xml:space="preserve"> إلى التوهين بواسطة المطر. وفي الحجم الأوسط يقع عنصر التكامل فوق ارتفاع المطر ويتناقص المقطع العرضي للانتثار كلما ارتفع فوق ارتفاع المطر، بمعدل يصل إلى </w:t>
      </w:r>
      <w:r w:rsidRPr="00013529">
        <w:t>6,5</w:t>
      </w:r>
      <w:r w:rsidRPr="00013529">
        <w:sym w:font="Symbol" w:char="F02D"/>
      </w:r>
      <w:r w:rsidRPr="00013529">
        <w:rPr>
          <w:rtl/>
          <w:lang w:bidi="ar-EG"/>
        </w:rPr>
        <w:t> </w:t>
      </w:r>
      <w:r w:rsidRPr="00013529">
        <w:t>dB/km</w:t>
      </w:r>
      <w:r w:rsidRPr="00013529">
        <w:rPr>
          <w:rtl/>
          <w:lang w:bidi="ar-EG"/>
        </w:rPr>
        <w:t xml:space="preserve">. </w:t>
      </w:r>
      <w:r w:rsidRPr="00013529">
        <w:rPr>
          <w:rFonts w:hint="cs"/>
          <w:rtl/>
          <w:lang w:bidi="ar-EG"/>
        </w:rPr>
        <w:t>غير أنه</w:t>
      </w:r>
      <w:r w:rsidRPr="00013529">
        <w:rPr>
          <w:rtl/>
          <w:lang w:bidi="ar-EG"/>
        </w:rPr>
        <w:t xml:space="preserve"> يمكن لجزء </w:t>
      </w:r>
      <w:r w:rsidRPr="00013529">
        <w:rPr>
          <w:i/>
          <w:iCs/>
        </w:rPr>
        <w:t>f</w:t>
      </w:r>
      <w:r w:rsidRPr="00013529">
        <w:rPr>
          <w:rtl/>
          <w:lang w:bidi="ar-EG"/>
        </w:rPr>
        <w:t xml:space="preserve"> من كل مسير أن يمر بصفة دائمة عبر خلية المطر، دون ارتفاع المطر، تبعاً للهندسة، ومن ثم تتعرض هذه المسيرات إلى توهين إضافي يكون نتيجة المطر على طول أجزاء المسير </w:t>
      </w:r>
      <w:r w:rsidRPr="00013529">
        <w:rPr>
          <w:i/>
        </w:rPr>
        <w:t>f</w:t>
      </w:r>
      <w:r w:rsidRPr="00013529">
        <w:rPr>
          <w:i/>
          <w:vertAlign w:val="subscript"/>
        </w:rPr>
        <w:t>x</w:t>
      </w:r>
      <w:r w:rsidRPr="008933B5">
        <w:rPr>
          <w:vertAlign w:val="subscript"/>
        </w:rPr>
        <w:t>1,2</w:t>
      </w:r>
      <w:r w:rsidRPr="00013529">
        <w:rPr>
          <w:rtl/>
          <w:lang w:bidi="ar-EG"/>
        </w:rPr>
        <w:t xml:space="preserve"> التي تمر عبر الخلية. وفي الحجم العلوي يقع عنصر التكامل فوق خلية المطر ولا يمر أي جزء من المسيرات عبر خلية المطر دون ارتفاع المطر. ولذلك لا تتعرض هذه المسيرات إلى توهين بسبب المطر.</w:t>
      </w:r>
    </w:p>
    <w:p w:rsidR="00013529" w:rsidRDefault="00013529" w:rsidP="00013529">
      <w:pPr>
        <w:rPr>
          <w:rtl/>
          <w:lang w:bidi="ar-EG"/>
        </w:rPr>
      </w:pPr>
      <w:r w:rsidRPr="00013529">
        <w:rPr>
          <w:rtl/>
          <w:lang w:bidi="ar-EG"/>
        </w:rPr>
        <w:t>ويجري تقييم طول المسيرات</w:t>
      </w:r>
      <w:r>
        <w:rPr>
          <w:rtl/>
          <w:lang w:bidi="ar-EG"/>
        </w:rPr>
        <w:t xml:space="preserve"> في </w:t>
      </w:r>
      <w:r w:rsidRPr="00013529">
        <w:rPr>
          <w:rtl/>
          <w:lang w:bidi="ar-EG"/>
        </w:rPr>
        <w:t>هذه الأحجام</w:t>
      </w:r>
      <w:r>
        <w:rPr>
          <w:rtl/>
          <w:lang w:bidi="ar-EG"/>
        </w:rPr>
        <w:t xml:space="preserve"> في </w:t>
      </w:r>
      <w:r w:rsidRPr="00013529">
        <w:rPr>
          <w:rtl/>
          <w:lang w:bidi="ar-EG"/>
        </w:rPr>
        <w:t>الخطوات اللاحقة.</w:t>
      </w:r>
    </w:p>
    <w:p w:rsidR="000F13AE" w:rsidRDefault="000F13AE" w:rsidP="000F13AE">
      <w:pPr>
        <w:pStyle w:val="FigureNo"/>
        <w:rPr>
          <w:rtl/>
          <w:lang w:bidi="ar-SY"/>
        </w:rPr>
      </w:pPr>
      <w:r>
        <w:rPr>
          <w:rFonts w:hint="cs"/>
          <w:rtl/>
        </w:rPr>
        <w:t xml:space="preserve">الشكل </w:t>
      </w:r>
      <w:r>
        <w:t>9</w:t>
      </w:r>
    </w:p>
    <w:p w:rsidR="000F13AE" w:rsidRDefault="000F13AE" w:rsidP="000F13AE">
      <w:pPr>
        <w:pStyle w:val="FigureTitle"/>
        <w:rPr>
          <w:rtl/>
        </w:rPr>
      </w:pPr>
      <w:r>
        <w:rPr>
          <w:rFonts w:hint="cs"/>
          <w:rtl/>
        </w:rPr>
        <w:t>أحجام التكامل في خلية المطر</w:t>
      </w:r>
    </w:p>
    <w:p w:rsidR="00013529" w:rsidRPr="00013529" w:rsidRDefault="007B1D54" w:rsidP="000F13AE">
      <w:pPr>
        <w:spacing w:before="100" w:beforeAutospacing="1" w:after="100" w:afterAutospacing="1" w:line="240" w:lineRule="auto"/>
        <w:jc w:val="center"/>
        <w:rPr>
          <w:rtl/>
          <w:lang w:bidi="ar-EG"/>
        </w:rPr>
      </w:pPr>
      <w:r>
        <w:rPr>
          <w:noProof/>
          <w:lang w:eastAsia="zh-CN"/>
        </w:rPr>
        <mc:AlternateContent>
          <mc:Choice Requires="wpg">
            <w:drawing>
              <wp:anchor distT="0" distB="0" distL="114300" distR="114300" simplePos="0" relativeHeight="251661312" behindDoc="0" locked="0" layoutInCell="1" allowOverlap="1">
                <wp:simplePos x="0" y="0"/>
                <wp:positionH relativeFrom="column">
                  <wp:posOffset>208915</wp:posOffset>
                </wp:positionH>
                <wp:positionV relativeFrom="paragraph">
                  <wp:posOffset>447675</wp:posOffset>
                </wp:positionV>
                <wp:extent cx="5768340" cy="3276600"/>
                <wp:effectExtent l="0" t="0" r="0" b="1270"/>
                <wp:wrapNone/>
                <wp:docPr id="38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3276600"/>
                          <a:chOff x="1463" y="8473"/>
                          <a:chExt cx="9084" cy="5160"/>
                        </a:xfrm>
                      </wpg:grpSpPr>
                      <wps:wsp>
                        <wps:cNvPr id="387" name="Text Box 720"/>
                        <wps:cNvSpPr txBox="1">
                          <a:spLocks noChangeArrowheads="1"/>
                        </wps:cNvSpPr>
                        <wps:spPr bwMode="auto">
                          <a:xfrm>
                            <a:off x="4960" y="8473"/>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97126" w:rsidRDefault="00D8031E" w:rsidP="00597126">
                              <w:pPr>
                                <w:spacing w:before="60" w:line="144" w:lineRule="auto"/>
                                <w:jc w:val="center"/>
                                <w:rPr>
                                  <w:sz w:val="18"/>
                                  <w:szCs w:val="24"/>
                                  <w:lang w:bidi="ar-SY"/>
                                </w:rPr>
                              </w:pPr>
                              <w:r w:rsidRPr="00597126">
                                <w:rPr>
                                  <w:rFonts w:hint="cs"/>
                                  <w:sz w:val="18"/>
                                  <w:szCs w:val="24"/>
                                  <w:rtl/>
                                  <w:lang w:bidi="ar-SY"/>
                                </w:rPr>
                                <w:t>الحجم</w:t>
                              </w:r>
                              <w:r w:rsidRPr="00597126">
                                <w:rPr>
                                  <w:sz w:val="18"/>
                                  <w:szCs w:val="24"/>
                                  <w:rtl/>
                                  <w:lang w:bidi="ar-SY"/>
                                </w:rPr>
                                <w:br/>
                              </w:r>
                              <w:r w:rsidRPr="00597126">
                                <w:rPr>
                                  <w:rFonts w:hint="cs"/>
                                  <w:sz w:val="18"/>
                                  <w:szCs w:val="24"/>
                                  <w:rtl/>
                                  <w:lang w:bidi="ar-SY"/>
                                </w:rPr>
                                <w:t>العلوي</w:t>
                              </w:r>
                            </w:p>
                          </w:txbxContent>
                        </wps:txbx>
                        <wps:bodyPr rot="0" vert="horz" wrap="square" lIns="0" tIns="0" rIns="0" bIns="0" anchor="t" anchorCtr="0" upright="1">
                          <a:noAutofit/>
                        </wps:bodyPr>
                      </wps:wsp>
                      <wps:wsp>
                        <wps:cNvPr id="388" name="Text Box 721"/>
                        <wps:cNvSpPr txBox="1">
                          <a:spLocks noChangeArrowheads="1"/>
                        </wps:cNvSpPr>
                        <wps:spPr bwMode="auto">
                          <a:xfrm>
                            <a:off x="5068" y="9868"/>
                            <a:ext cx="91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97126" w:rsidRDefault="00D8031E" w:rsidP="00597126">
                              <w:pPr>
                                <w:spacing w:before="60" w:line="144" w:lineRule="auto"/>
                                <w:jc w:val="center"/>
                                <w:rPr>
                                  <w:sz w:val="18"/>
                                  <w:szCs w:val="24"/>
                                  <w:lang w:bidi="ar-SY"/>
                                </w:rPr>
                              </w:pPr>
                              <w:r w:rsidRPr="00597126">
                                <w:rPr>
                                  <w:rFonts w:hint="cs"/>
                                  <w:sz w:val="18"/>
                                  <w:szCs w:val="24"/>
                                  <w:rtl/>
                                  <w:lang w:bidi="ar-SY"/>
                                </w:rPr>
                                <w:t>الحجم</w:t>
                              </w:r>
                              <w:r w:rsidRPr="00597126">
                                <w:rPr>
                                  <w:sz w:val="18"/>
                                  <w:szCs w:val="24"/>
                                  <w:rtl/>
                                  <w:lang w:bidi="ar-SY"/>
                                </w:rPr>
                                <w:br/>
                              </w:r>
                              <w:r>
                                <w:rPr>
                                  <w:rFonts w:hint="cs"/>
                                  <w:sz w:val="18"/>
                                  <w:szCs w:val="24"/>
                                  <w:rtl/>
                                  <w:lang w:bidi="ar-SY"/>
                                </w:rPr>
                                <w:t>الأوسط</w:t>
                              </w:r>
                            </w:p>
                          </w:txbxContent>
                        </wps:txbx>
                        <wps:bodyPr rot="0" vert="horz" wrap="square" lIns="0" tIns="0" rIns="0" bIns="0" anchor="t" anchorCtr="0" upright="1">
                          <a:noAutofit/>
                        </wps:bodyPr>
                      </wps:wsp>
                      <wps:wsp>
                        <wps:cNvPr id="389" name="Text Box 722"/>
                        <wps:cNvSpPr txBox="1">
                          <a:spLocks noChangeArrowheads="1"/>
                        </wps:cNvSpPr>
                        <wps:spPr bwMode="auto">
                          <a:xfrm>
                            <a:off x="1463" y="10065"/>
                            <a:ext cx="1569"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97126" w:rsidRDefault="00D8031E" w:rsidP="00167690">
                              <w:pPr>
                                <w:spacing w:before="60" w:line="144" w:lineRule="auto"/>
                                <w:jc w:val="center"/>
                                <w:rPr>
                                  <w:sz w:val="18"/>
                                  <w:szCs w:val="24"/>
                                  <w:lang w:bidi="ar-SY"/>
                                </w:rPr>
                              </w:pPr>
                              <w:r>
                                <w:rPr>
                                  <w:rFonts w:hint="cs"/>
                                  <w:sz w:val="18"/>
                                  <w:szCs w:val="24"/>
                                  <w:rtl/>
                                  <w:lang w:bidi="ar-SY"/>
                                </w:rPr>
                                <w:t xml:space="preserve">ارتفاع المطر </w:t>
                              </w:r>
                              <w:r w:rsidRPr="00597126">
                                <w:rPr>
                                  <w:i/>
                                  <w:iCs/>
                                  <w:sz w:val="18"/>
                                  <w:szCs w:val="24"/>
                                  <w:lang w:bidi="ar-SY"/>
                                </w:rPr>
                                <w:t>h</w:t>
                              </w:r>
                              <w:r w:rsidRPr="00167690">
                                <w:rPr>
                                  <w:i/>
                                  <w:iCs/>
                                  <w:sz w:val="18"/>
                                  <w:szCs w:val="24"/>
                                  <w:vertAlign w:val="subscript"/>
                                  <w:lang w:bidi="ar-SY"/>
                                </w:rPr>
                                <w:t>r</w:t>
                              </w:r>
                            </w:p>
                          </w:txbxContent>
                        </wps:txbx>
                        <wps:bodyPr rot="0" vert="horz" wrap="square" lIns="0" tIns="0" rIns="0" bIns="0" anchor="t" anchorCtr="0" upright="1">
                          <a:noAutofit/>
                        </wps:bodyPr>
                      </wps:wsp>
                      <wps:wsp>
                        <wps:cNvPr id="390" name="Text Box 723"/>
                        <wps:cNvSpPr txBox="1">
                          <a:spLocks noChangeArrowheads="1"/>
                        </wps:cNvSpPr>
                        <wps:spPr bwMode="auto">
                          <a:xfrm>
                            <a:off x="1711" y="13128"/>
                            <a:ext cx="824"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97126" w:rsidRDefault="00D8031E" w:rsidP="00597126">
                              <w:pPr>
                                <w:spacing w:before="60" w:line="144" w:lineRule="auto"/>
                                <w:jc w:val="center"/>
                                <w:rPr>
                                  <w:sz w:val="18"/>
                                  <w:szCs w:val="24"/>
                                  <w:rtl/>
                                  <w:lang w:bidi="ar-SY"/>
                                </w:rPr>
                              </w:pPr>
                              <w:r>
                                <w:rPr>
                                  <w:rFonts w:hint="cs"/>
                                  <w:sz w:val="18"/>
                                  <w:szCs w:val="24"/>
                                  <w:rtl/>
                                  <w:lang w:bidi="ar-SY"/>
                                </w:rPr>
                                <w:t xml:space="preserve">المحطة </w:t>
                              </w:r>
                              <w:r>
                                <w:rPr>
                                  <w:sz w:val="18"/>
                                  <w:szCs w:val="24"/>
                                  <w:lang w:bidi="ar-SY"/>
                                </w:rPr>
                                <w:t>1</w:t>
                              </w:r>
                            </w:p>
                          </w:txbxContent>
                        </wps:txbx>
                        <wps:bodyPr rot="0" vert="horz" wrap="square" lIns="0" tIns="0" rIns="0" bIns="0" anchor="t" anchorCtr="0" upright="1">
                          <a:noAutofit/>
                        </wps:bodyPr>
                      </wps:wsp>
                      <wps:wsp>
                        <wps:cNvPr id="391" name="Text Box 724"/>
                        <wps:cNvSpPr txBox="1">
                          <a:spLocks noChangeArrowheads="1"/>
                        </wps:cNvSpPr>
                        <wps:spPr bwMode="auto">
                          <a:xfrm>
                            <a:off x="9723" y="12938"/>
                            <a:ext cx="824"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97126" w:rsidRDefault="00D8031E" w:rsidP="00597126">
                              <w:pPr>
                                <w:spacing w:before="60" w:line="144" w:lineRule="auto"/>
                                <w:jc w:val="center"/>
                                <w:rPr>
                                  <w:sz w:val="18"/>
                                  <w:szCs w:val="24"/>
                                  <w:rtl/>
                                  <w:lang w:bidi="ar-SY"/>
                                </w:rPr>
                              </w:pPr>
                              <w:r>
                                <w:rPr>
                                  <w:rFonts w:hint="cs"/>
                                  <w:sz w:val="18"/>
                                  <w:szCs w:val="24"/>
                                  <w:rtl/>
                                  <w:lang w:bidi="ar-SY"/>
                                </w:rPr>
                                <w:t xml:space="preserve">المحطة </w:t>
                              </w:r>
                              <w:r>
                                <w:rPr>
                                  <w:sz w:val="18"/>
                                  <w:szCs w:val="24"/>
                                  <w:lang w:bidi="ar-SY"/>
                                </w:rPr>
                                <w:t>2</w:t>
                              </w:r>
                            </w:p>
                          </w:txbxContent>
                        </wps:txbx>
                        <wps:bodyPr rot="0" vert="horz" wrap="square" lIns="0" tIns="0" rIns="0" bIns="0" anchor="t" anchorCtr="0" upright="1">
                          <a:noAutofit/>
                        </wps:bodyPr>
                      </wps:wsp>
                      <wps:wsp>
                        <wps:cNvPr id="392" name="Text Box 725"/>
                        <wps:cNvSpPr txBox="1">
                          <a:spLocks noChangeArrowheads="1"/>
                        </wps:cNvSpPr>
                        <wps:spPr bwMode="auto">
                          <a:xfrm>
                            <a:off x="4883" y="12938"/>
                            <a:ext cx="1064"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97126" w:rsidRDefault="00D8031E" w:rsidP="00597126">
                              <w:pPr>
                                <w:spacing w:before="60" w:line="144" w:lineRule="auto"/>
                                <w:jc w:val="center"/>
                                <w:rPr>
                                  <w:sz w:val="18"/>
                                  <w:szCs w:val="24"/>
                                  <w:rtl/>
                                  <w:lang w:bidi="ar-SY"/>
                                </w:rPr>
                              </w:pPr>
                              <w:r>
                                <w:rPr>
                                  <w:rFonts w:hint="cs"/>
                                  <w:sz w:val="18"/>
                                  <w:szCs w:val="24"/>
                                  <w:rtl/>
                                  <w:lang w:bidi="ar-SY"/>
                                </w:rPr>
                                <w:t>الحجم</w:t>
                              </w:r>
                              <w:r>
                                <w:rPr>
                                  <w:sz w:val="18"/>
                                  <w:szCs w:val="24"/>
                                  <w:rtl/>
                                  <w:lang w:bidi="ar-SY"/>
                                </w:rPr>
                                <w:br/>
                              </w:r>
                              <w:r>
                                <w:rPr>
                                  <w:rFonts w:hint="cs"/>
                                  <w:sz w:val="18"/>
                                  <w:szCs w:val="24"/>
                                  <w:rtl/>
                                  <w:lang w:bidi="ar-SY"/>
                                </w:rPr>
                                <w:t>السفلي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6" o:spid="_x0000_s1063" style="position:absolute;left:0;text-align:left;margin-left:16.45pt;margin-top:35.25pt;width:454.2pt;height:258pt;z-index:251661312" coordorigin="1463,8473" coordsize="9084,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">
                <v:shape id="Text Box 720" o:spid="_x0000_s1064" type="#_x0000_t202" style="position:absolute;left:4960;top:8473;width:91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D8031E" w:rsidRPr="00597126" w:rsidRDefault="00D8031E" w:rsidP="00597126">
                        <w:pPr>
                          <w:spacing w:before="60" w:line="144" w:lineRule="auto"/>
                          <w:jc w:val="center"/>
                          <w:rPr>
                            <w:sz w:val="18"/>
                            <w:szCs w:val="24"/>
                            <w:lang w:bidi="ar-SY"/>
                          </w:rPr>
                        </w:pPr>
                        <w:r w:rsidRPr="00597126">
                          <w:rPr>
                            <w:rFonts w:hint="cs"/>
                            <w:sz w:val="18"/>
                            <w:szCs w:val="24"/>
                            <w:rtl/>
                            <w:lang w:bidi="ar-SY"/>
                          </w:rPr>
                          <w:t>الحجم</w:t>
                        </w:r>
                        <w:r w:rsidRPr="00597126">
                          <w:rPr>
                            <w:sz w:val="18"/>
                            <w:szCs w:val="24"/>
                            <w:rtl/>
                            <w:lang w:bidi="ar-SY"/>
                          </w:rPr>
                          <w:br/>
                        </w:r>
                        <w:r w:rsidRPr="00597126">
                          <w:rPr>
                            <w:rFonts w:hint="cs"/>
                            <w:sz w:val="18"/>
                            <w:szCs w:val="24"/>
                            <w:rtl/>
                            <w:lang w:bidi="ar-SY"/>
                          </w:rPr>
                          <w:t>العلوي</w:t>
                        </w:r>
                      </w:p>
                    </w:txbxContent>
                  </v:textbox>
                </v:shape>
                <v:shape id="Text Box 721" o:spid="_x0000_s1065" type="#_x0000_t202" style="position:absolute;left:5068;top:9868;width:91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D8031E" w:rsidRPr="00597126" w:rsidRDefault="00D8031E" w:rsidP="00597126">
                        <w:pPr>
                          <w:spacing w:before="60" w:line="144" w:lineRule="auto"/>
                          <w:jc w:val="center"/>
                          <w:rPr>
                            <w:sz w:val="18"/>
                            <w:szCs w:val="24"/>
                            <w:lang w:bidi="ar-SY"/>
                          </w:rPr>
                        </w:pPr>
                        <w:r w:rsidRPr="00597126">
                          <w:rPr>
                            <w:rFonts w:hint="cs"/>
                            <w:sz w:val="18"/>
                            <w:szCs w:val="24"/>
                            <w:rtl/>
                            <w:lang w:bidi="ar-SY"/>
                          </w:rPr>
                          <w:t>الحجم</w:t>
                        </w:r>
                        <w:r w:rsidRPr="00597126">
                          <w:rPr>
                            <w:sz w:val="18"/>
                            <w:szCs w:val="24"/>
                            <w:rtl/>
                            <w:lang w:bidi="ar-SY"/>
                          </w:rPr>
                          <w:br/>
                        </w:r>
                        <w:r>
                          <w:rPr>
                            <w:rFonts w:hint="cs"/>
                            <w:sz w:val="18"/>
                            <w:szCs w:val="24"/>
                            <w:rtl/>
                            <w:lang w:bidi="ar-SY"/>
                          </w:rPr>
                          <w:t>الأوسط</w:t>
                        </w:r>
                      </w:p>
                    </w:txbxContent>
                  </v:textbox>
                </v:shape>
                <v:shape id="Text Box 722" o:spid="_x0000_s1066" type="#_x0000_t202" style="position:absolute;left:1463;top:10065;width:1569;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D8031E" w:rsidRPr="00597126" w:rsidRDefault="00D8031E" w:rsidP="00167690">
                        <w:pPr>
                          <w:spacing w:before="60" w:line="144" w:lineRule="auto"/>
                          <w:jc w:val="center"/>
                          <w:rPr>
                            <w:sz w:val="18"/>
                            <w:szCs w:val="24"/>
                            <w:lang w:bidi="ar-SY"/>
                          </w:rPr>
                        </w:pPr>
                        <w:r>
                          <w:rPr>
                            <w:rFonts w:hint="cs"/>
                            <w:sz w:val="18"/>
                            <w:szCs w:val="24"/>
                            <w:rtl/>
                            <w:lang w:bidi="ar-SY"/>
                          </w:rPr>
                          <w:t xml:space="preserve">ارتفاع المطر </w:t>
                        </w:r>
                        <w:proofErr w:type="spellStart"/>
                        <w:r w:rsidRPr="00597126">
                          <w:rPr>
                            <w:i/>
                            <w:iCs/>
                            <w:sz w:val="18"/>
                            <w:szCs w:val="24"/>
                            <w:lang w:bidi="ar-SY"/>
                          </w:rPr>
                          <w:t>h</w:t>
                        </w:r>
                        <w:r w:rsidRPr="00167690">
                          <w:rPr>
                            <w:i/>
                            <w:iCs/>
                            <w:sz w:val="18"/>
                            <w:szCs w:val="24"/>
                            <w:vertAlign w:val="subscript"/>
                            <w:lang w:bidi="ar-SY"/>
                          </w:rPr>
                          <w:t>r</w:t>
                        </w:r>
                        <w:proofErr w:type="spellEnd"/>
                      </w:p>
                    </w:txbxContent>
                  </v:textbox>
                </v:shape>
                <v:shape id="Text Box 723" o:spid="_x0000_s1067" type="#_x0000_t202" style="position:absolute;left:1711;top:13128;width:824;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D8031E" w:rsidRPr="00597126" w:rsidRDefault="00D8031E" w:rsidP="00597126">
                        <w:pPr>
                          <w:spacing w:before="60" w:line="144" w:lineRule="auto"/>
                          <w:jc w:val="center"/>
                          <w:rPr>
                            <w:sz w:val="18"/>
                            <w:szCs w:val="24"/>
                            <w:rtl/>
                            <w:lang w:bidi="ar-SY"/>
                          </w:rPr>
                        </w:pPr>
                        <w:r>
                          <w:rPr>
                            <w:rFonts w:hint="cs"/>
                            <w:sz w:val="18"/>
                            <w:szCs w:val="24"/>
                            <w:rtl/>
                            <w:lang w:bidi="ar-SY"/>
                          </w:rPr>
                          <w:t xml:space="preserve">المحطة </w:t>
                        </w:r>
                        <w:r>
                          <w:rPr>
                            <w:sz w:val="18"/>
                            <w:szCs w:val="24"/>
                            <w:lang w:bidi="ar-SY"/>
                          </w:rPr>
                          <w:t>1</w:t>
                        </w:r>
                      </w:p>
                    </w:txbxContent>
                  </v:textbox>
                </v:shape>
                <v:shape id="Text Box 724" o:spid="_x0000_s1068" type="#_x0000_t202" style="position:absolute;left:9723;top:12938;width:824;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D8031E" w:rsidRPr="00597126" w:rsidRDefault="00D8031E" w:rsidP="00597126">
                        <w:pPr>
                          <w:spacing w:before="60" w:line="144" w:lineRule="auto"/>
                          <w:jc w:val="center"/>
                          <w:rPr>
                            <w:sz w:val="18"/>
                            <w:szCs w:val="24"/>
                            <w:rtl/>
                            <w:lang w:bidi="ar-SY"/>
                          </w:rPr>
                        </w:pPr>
                        <w:r>
                          <w:rPr>
                            <w:rFonts w:hint="cs"/>
                            <w:sz w:val="18"/>
                            <w:szCs w:val="24"/>
                            <w:rtl/>
                            <w:lang w:bidi="ar-SY"/>
                          </w:rPr>
                          <w:t xml:space="preserve">المحطة </w:t>
                        </w:r>
                        <w:r>
                          <w:rPr>
                            <w:sz w:val="18"/>
                            <w:szCs w:val="24"/>
                            <w:lang w:bidi="ar-SY"/>
                          </w:rPr>
                          <w:t>2</w:t>
                        </w:r>
                      </w:p>
                    </w:txbxContent>
                  </v:textbox>
                </v:shape>
                <v:shape id="Text Box 725" o:spid="_x0000_s1069" type="#_x0000_t202" style="position:absolute;left:4883;top:12938;width:1064;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D8031E" w:rsidRPr="00597126" w:rsidRDefault="00D8031E" w:rsidP="00597126">
                        <w:pPr>
                          <w:spacing w:before="60" w:line="144" w:lineRule="auto"/>
                          <w:jc w:val="center"/>
                          <w:rPr>
                            <w:sz w:val="18"/>
                            <w:szCs w:val="24"/>
                            <w:rtl/>
                            <w:lang w:bidi="ar-SY"/>
                          </w:rPr>
                        </w:pPr>
                        <w:r>
                          <w:rPr>
                            <w:rFonts w:hint="cs"/>
                            <w:sz w:val="18"/>
                            <w:szCs w:val="24"/>
                            <w:rtl/>
                            <w:lang w:bidi="ar-SY"/>
                          </w:rPr>
                          <w:t>الحجم</w:t>
                        </w:r>
                        <w:r>
                          <w:rPr>
                            <w:sz w:val="18"/>
                            <w:szCs w:val="24"/>
                            <w:rtl/>
                            <w:lang w:bidi="ar-SY"/>
                          </w:rPr>
                          <w:br/>
                        </w:r>
                        <w:r>
                          <w:rPr>
                            <w:rFonts w:hint="cs"/>
                            <w:sz w:val="18"/>
                            <w:szCs w:val="24"/>
                            <w:rtl/>
                            <w:lang w:bidi="ar-SY"/>
                          </w:rPr>
                          <w:t>السفلي</w:t>
                        </w:r>
                      </w:p>
                    </w:txbxContent>
                  </v:textbox>
                </v:shape>
              </v:group>
            </w:pict>
          </mc:Fallback>
        </mc:AlternateContent>
      </w:r>
      <w:r w:rsidR="00597126">
        <w:object w:dxaOrig="6688" w:dyaOrig="4995">
          <v:shape id="_x0000_i1163" type="#_x0000_t75" style="width:462.05pt;height:344.35pt" o:ole="">
            <v:imagedata r:id="rId207" o:title=""/>
          </v:shape>
          <o:OLEObject Type="Embed" ProgID="CorelDRAW.Graphic.14" ShapeID="_x0000_i1163" DrawAspect="Content" ObjectID="_1485790025" r:id="rId208"/>
        </w:object>
      </w:r>
    </w:p>
    <w:p w:rsidR="00013529" w:rsidRPr="00013529" w:rsidRDefault="00013529" w:rsidP="00524840">
      <w:pPr>
        <w:pStyle w:val="Headingb"/>
        <w:rPr>
          <w:rtl/>
          <w:lang w:bidi="ar-EG"/>
        </w:rPr>
      </w:pPr>
      <w:bookmarkStart w:id="102" w:name="_Toc254604901"/>
      <w:r w:rsidRPr="00013529">
        <w:rPr>
          <w:rtl/>
          <w:lang w:bidi="ar-EG"/>
        </w:rPr>
        <w:t>الحجم السفلي</w:t>
      </w:r>
      <w:bookmarkEnd w:id="102"/>
    </w:p>
    <w:p w:rsidR="00013529" w:rsidRPr="00013529" w:rsidRDefault="00013529" w:rsidP="00C611BE">
      <w:pPr>
        <w:rPr>
          <w:rtl/>
          <w:lang w:bidi="ar-EG"/>
        </w:rPr>
      </w:pPr>
      <w:r w:rsidRPr="00013529">
        <w:rPr>
          <w:rtl/>
          <w:lang w:bidi="ar-EG"/>
        </w:rPr>
        <w:t>يكون عنصر التكامل،</w:t>
      </w:r>
      <w:r>
        <w:rPr>
          <w:rtl/>
          <w:lang w:bidi="ar-EG"/>
        </w:rPr>
        <w:t xml:space="preserve"> في </w:t>
      </w:r>
      <w:r w:rsidRPr="00013529">
        <w:rPr>
          <w:rtl/>
          <w:lang w:bidi="ar-EG"/>
        </w:rPr>
        <w:t xml:space="preserve">الحجم السفلي، فوق ارتفاع المطر </w:t>
      </w:r>
      <w:r w:rsidRPr="00013529">
        <w:rPr>
          <w:i/>
          <w:iCs/>
        </w:rPr>
        <w:t>h</w:t>
      </w:r>
      <w:r w:rsidRPr="00013529">
        <w:rPr>
          <w:i/>
          <w:iCs/>
          <w:vertAlign w:val="subscript"/>
        </w:rPr>
        <w:t>R</w:t>
      </w:r>
      <w:r w:rsidRPr="00013529">
        <w:rPr>
          <w:rtl/>
          <w:lang w:bidi="ar-EG"/>
        </w:rPr>
        <w:t xml:space="preserve"> دائماً، وتتعرض جميع المسيرات داخل خلية المطر إلى التوهين بسبب</w:t>
      </w:r>
      <w:r w:rsidR="00C611BE">
        <w:rPr>
          <w:rFonts w:hint="cs"/>
          <w:rtl/>
          <w:lang w:bidi="ar-EG"/>
        </w:rPr>
        <w:t> </w:t>
      </w:r>
      <w:r w:rsidRPr="00013529">
        <w:rPr>
          <w:rtl/>
          <w:lang w:bidi="ar-EG"/>
        </w:rPr>
        <w:t>المطر.</w:t>
      </w:r>
    </w:p>
    <w:p w:rsidR="00524840" w:rsidRPr="00524840" w:rsidRDefault="00524840" w:rsidP="00C611BE">
      <w:pPr>
        <w:pStyle w:val="Equation"/>
        <w:rPr>
          <w:lang w:eastAsia="en-US"/>
        </w:rPr>
      </w:pPr>
      <w:r w:rsidRPr="00524840">
        <w:rPr>
          <w:lang w:eastAsia="en-US"/>
        </w:rPr>
        <w:lastRenderedPageBreak/>
        <w:tab/>
      </w:r>
      <w:r w:rsidR="00D2242E">
        <w:rPr>
          <w:position w:val="-14"/>
          <w:lang w:val="fr-FR" w:eastAsia="en-US"/>
        </w:rPr>
        <w:pict>
          <v:shape id="_x0000_i1164" type="#_x0000_t75" style="width:105.2pt;height:18.15pt" fillcolor="window">
            <v:imagedata r:id="rId209" o:title=""/>
          </v:shape>
        </w:pict>
      </w:r>
      <w:r w:rsidRPr="00524840">
        <w:rPr>
          <w:lang w:eastAsia="en-US"/>
        </w:rPr>
        <w:tab/>
        <w:t>(120)</w:t>
      </w:r>
    </w:p>
    <w:p w:rsidR="00013529" w:rsidRPr="00013529" w:rsidRDefault="00013529" w:rsidP="00C611BE">
      <w:pPr>
        <w:rPr>
          <w:rtl/>
          <w:lang w:bidi="ar-EG"/>
        </w:rPr>
      </w:pPr>
      <w:r w:rsidRPr="00013529">
        <w:rPr>
          <w:rtl/>
          <w:lang w:bidi="ar-EG"/>
        </w:rPr>
        <w:t xml:space="preserve">حيث </w:t>
      </w:r>
      <w:r w:rsidR="00D2242E">
        <w:rPr>
          <w:position w:val="-6"/>
        </w:rPr>
        <w:pict>
          <v:shape id="_x0000_i1165" type="#_x0000_t75" style="width:81.4pt;height:24.4pt">
            <v:imagedata r:id="rId210" o:title=""/>
          </v:shape>
        </w:pict>
      </w:r>
      <w:r w:rsidRPr="00013529">
        <w:rPr>
          <w:rtl/>
          <w:lang w:bidi="ar-EG"/>
        </w:rPr>
        <w:t xml:space="preserve"> معامل التوهين بالمطر </w:t>
      </w:r>
      <w:r w:rsidRPr="00013529">
        <w:t>(dB/km)</w:t>
      </w:r>
      <w:r w:rsidRPr="00013529">
        <w:rPr>
          <w:rtl/>
          <w:lang w:bidi="ar-EG"/>
        </w:rPr>
        <w:t xml:space="preserve">، ويُعطَى المعاملان </w:t>
      </w:r>
      <w:r w:rsidRPr="00013529">
        <w:rPr>
          <w:i/>
        </w:rPr>
        <w:t>k</w:t>
      </w:r>
      <w:r w:rsidRPr="00524840">
        <w:rPr>
          <w:vertAlign w:val="subscript"/>
        </w:rPr>
        <w:t>1,2</w:t>
      </w:r>
      <w:r w:rsidRPr="00013529">
        <w:rPr>
          <w:rtl/>
          <w:lang w:bidi="ar-EG"/>
        </w:rPr>
        <w:t xml:space="preserve"> و</w:t>
      </w:r>
      <w:r w:rsidRPr="00013529">
        <w:rPr>
          <w:iCs/>
        </w:rPr>
        <w:sym w:font="Symbol" w:char="F061"/>
      </w:r>
      <w:r w:rsidRPr="00013529">
        <w:rPr>
          <w:vertAlign w:val="subscript"/>
        </w:rPr>
        <w:t>1,2</w:t>
      </w:r>
      <w:r w:rsidRPr="00013529">
        <w:rPr>
          <w:rtl/>
          <w:lang w:bidi="ar-EG"/>
        </w:rPr>
        <w:t xml:space="preserve"> </w:t>
      </w:r>
      <w:r w:rsidRPr="00013529">
        <w:rPr>
          <w:rFonts w:hint="cs"/>
          <w:rtl/>
          <w:lang w:bidi="ar-LB"/>
        </w:rPr>
        <w:t>بدلالة</w:t>
      </w:r>
      <w:r w:rsidRPr="00013529">
        <w:rPr>
          <w:rtl/>
          <w:lang w:bidi="ar-EG"/>
        </w:rPr>
        <w:t xml:space="preserve"> التردد </w:t>
      </w:r>
      <w:r w:rsidRPr="00013529">
        <w:rPr>
          <w:i/>
          <w:iCs/>
        </w:rPr>
        <w:t>f</w:t>
      </w:r>
      <w:r w:rsidRPr="00013529">
        <w:rPr>
          <w:rtl/>
          <w:lang w:bidi="ar-EG"/>
        </w:rPr>
        <w:t xml:space="preserve"> والاستقطاب </w:t>
      </w:r>
      <w:r w:rsidRPr="00013529">
        <w:sym w:font="Symbol" w:char="F074"/>
      </w:r>
      <w:r w:rsidRPr="00013529">
        <w:rPr>
          <w:rtl/>
          <w:lang w:bidi="ar-EG"/>
        </w:rPr>
        <w:t xml:space="preserve"> وزاوية ارتفاع المسير </w:t>
      </w:r>
      <w:r w:rsidRPr="00013529">
        <w:rPr>
          <w:iCs/>
        </w:rPr>
        <w:sym w:font="Symbol" w:char="F065"/>
      </w:r>
      <w:r w:rsidRPr="00013529">
        <w:rPr>
          <w:vertAlign w:val="subscript"/>
        </w:rPr>
        <w:t>1,2</w:t>
      </w:r>
      <w:r w:rsidRPr="00013529">
        <w:rPr>
          <w:rtl/>
          <w:lang w:bidi="ar-EG"/>
        </w:rPr>
        <w:t xml:space="preserve"> كما</w:t>
      </w:r>
      <w:r>
        <w:rPr>
          <w:rtl/>
          <w:lang w:bidi="ar-EG"/>
        </w:rPr>
        <w:t xml:space="preserve"> في </w:t>
      </w:r>
      <w:r w:rsidRPr="00013529">
        <w:rPr>
          <w:rtl/>
          <w:lang w:bidi="ar-EG"/>
        </w:rPr>
        <w:t xml:space="preserve">التوصية </w:t>
      </w:r>
      <w:r w:rsidRPr="00013529">
        <w:t>ITU</w:t>
      </w:r>
      <w:r w:rsidR="00524840">
        <w:noBreakHyphen/>
      </w:r>
      <w:r w:rsidRPr="00013529">
        <w:t>R</w:t>
      </w:r>
      <w:r w:rsidR="00524840">
        <w:t> </w:t>
      </w:r>
      <w:r w:rsidRPr="00013529">
        <w:t>P.838</w:t>
      </w:r>
      <w:r w:rsidRPr="00013529">
        <w:rPr>
          <w:rtl/>
          <w:lang w:bidi="ar-EG"/>
        </w:rPr>
        <w:t xml:space="preserve">. ونلاحظ أن معامل التوهين بالمطر يتوقف على زاوية ارتفاع المسير وينبغي أن يُحسب من حيث المبدأ بالنسبة إلى كل عنصر تكامل وبالنسبة إلى كل قيمة من قيم الإحداثيات </w:t>
      </w:r>
      <w:r w:rsidRPr="00013529">
        <w:rPr>
          <w:i/>
        </w:rPr>
        <w:t>r</w:t>
      </w:r>
      <w:r w:rsidRPr="00013529">
        <w:t>)</w:t>
      </w:r>
      <w:r w:rsidRPr="00013529">
        <w:rPr>
          <w:iCs/>
          <w:rtl/>
          <w:lang w:bidi="ar-EG"/>
        </w:rPr>
        <w:t xml:space="preserve">، </w:t>
      </w:r>
      <w:r w:rsidRPr="00013529">
        <w:rPr>
          <w:iCs/>
        </w:rPr>
        <w:t>φ</w:t>
      </w:r>
      <w:r w:rsidRPr="00013529">
        <w:rPr>
          <w:iCs/>
          <w:rtl/>
          <w:lang w:bidi="ar-EG"/>
        </w:rPr>
        <w:t xml:space="preserve">، </w:t>
      </w:r>
      <w:r w:rsidRPr="00013529">
        <w:t>(</w:t>
      </w:r>
      <w:r w:rsidRPr="00013529">
        <w:rPr>
          <w:i/>
        </w:rPr>
        <w:t>h</w:t>
      </w:r>
      <w:r w:rsidRPr="00013529">
        <w:rPr>
          <w:rtl/>
          <w:lang w:bidi="ar-EG"/>
        </w:rPr>
        <w:t xml:space="preserve">. إلا أن التغير بحسب زاوية الارتفاع ضئيل ويكفي تحديد القيم </w:t>
      </w:r>
      <w:r w:rsidRPr="00013529">
        <w:rPr>
          <w:iCs/>
        </w:rPr>
        <w:sym w:font="Symbol" w:char="F067"/>
      </w:r>
      <w:r w:rsidRPr="00013529">
        <w:rPr>
          <w:i/>
          <w:vertAlign w:val="subscript"/>
        </w:rPr>
        <w:t>R</w:t>
      </w:r>
      <w:r w:rsidRPr="00013529">
        <w:rPr>
          <w:rtl/>
          <w:lang w:bidi="ar-EG"/>
        </w:rPr>
        <w:t xml:space="preserve"> مرة واحدة بالنسبة إلى المسيرات</w:t>
      </w:r>
      <w:r>
        <w:rPr>
          <w:rtl/>
          <w:lang w:bidi="ar-EG"/>
        </w:rPr>
        <w:t xml:space="preserve"> في </w:t>
      </w:r>
      <w:r w:rsidRPr="00013529">
        <w:rPr>
          <w:rtl/>
          <w:lang w:bidi="ar-EG"/>
        </w:rPr>
        <w:t>اتجاه كل محطة على أساس زاوية ارتفاع هوائي تلك</w:t>
      </w:r>
      <w:r w:rsidR="00C611BE">
        <w:rPr>
          <w:rFonts w:hint="cs"/>
          <w:rtl/>
          <w:lang w:bidi="ar-EG"/>
        </w:rPr>
        <w:t> </w:t>
      </w:r>
      <w:r w:rsidRPr="00013529">
        <w:rPr>
          <w:rtl/>
          <w:lang w:bidi="ar-EG"/>
        </w:rPr>
        <w:t>المحطة.</w:t>
      </w:r>
    </w:p>
    <w:p w:rsidR="00013529" w:rsidRDefault="00013529" w:rsidP="00013529">
      <w:pPr>
        <w:rPr>
          <w:rtl/>
          <w:lang w:bidi="ar-EG"/>
        </w:rPr>
      </w:pPr>
      <w:r w:rsidRPr="00013529">
        <w:rPr>
          <w:rtl/>
          <w:lang w:bidi="ar-EG"/>
        </w:rPr>
        <w:t xml:space="preserve">ويتم حساب طول المسيرات </w:t>
      </w:r>
      <w:r w:rsidRPr="00013529">
        <w:rPr>
          <w:i/>
        </w:rPr>
        <w:t>r</w:t>
      </w:r>
      <w:r w:rsidRPr="00524840">
        <w:rPr>
          <w:i/>
          <w:vertAlign w:val="subscript"/>
        </w:rPr>
        <w:t>x</w:t>
      </w:r>
      <w:r w:rsidRPr="00524840">
        <w:rPr>
          <w:vertAlign w:val="subscript"/>
        </w:rPr>
        <w:t>1</w:t>
      </w:r>
      <w:r w:rsidRPr="00013529">
        <w:rPr>
          <w:rtl/>
          <w:lang w:bidi="ar-EG"/>
        </w:rPr>
        <w:t xml:space="preserve"> و</w:t>
      </w:r>
      <w:r w:rsidRPr="00013529">
        <w:rPr>
          <w:i/>
        </w:rPr>
        <w:t>r</w:t>
      </w:r>
      <w:r w:rsidRPr="00524840">
        <w:rPr>
          <w:i/>
          <w:vertAlign w:val="subscript"/>
        </w:rPr>
        <w:t>x</w:t>
      </w:r>
      <w:r w:rsidRPr="00524840">
        <w:rPr>
          <w:vertAlign w:val="subscript"/>
        </w:rPr>
        <w:t>2</w:t>
      </w:r>
      <w:r w:rsidRPr="00013529">
        <w:rPr>
          <w:rtl/>
          <w:lang w:bidi="ar-EG"/>
        </w:rPr>
        <w:t xml:space="preserve"> و</w:t>
      </w:r>
      <w:r w:rsidRPr="00013529">
        <w:rPr>
          <w:i/>
        </w:rPr>
        <w:t>x</w:t>
      </w:r>
      <w:r w:rsidRPr="00524840">
        <w:rPr>
          <w:vertAlign w:val="subscript"/>
        </w:rPr>
        <w:t>1</w:t>
      </w:r>
      <w:r w:rsidRPr="00013529">
        <w:rPr>
          <w:rtl/>
          <w:lang w:bidi="ar-EG"/>
        </w:rPr>
        <w:t xml:space="preserve"> و</w:t>
      </w:r>
      <w:r w:rsidRPr="00013529">
        <w:rPr>
          <w:i/>
        </w:rPr>
        <w:t>x</w:t>
      </w:r>
      <w:r w:rsidRPr="00524840">
        <w:rPr>
          <w:vertAlign w:val="subscript"/>
        </w:rPr>
        <w:t>2</w:t>
      </w:r>
      <w:r w:rsidRPr="00013529">
        <w:rPr>
          <w:rtl/>
          <w:lang w:bidi="ar-EG"/>
        </w:rPr>
        <w:t xml:space="preserve"> انطلاقاً من الهندسة على نحو ما يلي. ويبين الشكل </w:t>
      </w:r>
      <w:r w:rsidRPr="00013529">
        <w:t>10</w:t>
      </w:r>
      <w:r w:rsidRPr="00013529">
        <w:rPr>
          <w:rtl/>
          <w:lang w:bidi="ar-EG"/>
        </w:rPr>
        <w:t xml:space="preserve"> منظر المستوى الأفقي لعنصر التكامل </w:t>
      </w:r>
      <w:r w:rsidRPr="00013529">
        <w:t>A</w:t>
      </w:r>
      <w:r w:rsidRPr="00013529">
        <w:rPr>
          <w:rtl/>
          <w:lang w:bidi="ar-EG"/>
        </w:rPr>
        <w:t xml:space="preserve"> الذي يمر بنقطة الإسقاط </w:t>
      </w:r>
      <w:r w:rsidRPr="00013529">
        <w:t>B</w:t>
      </w:r>
      <w:r w:rsidRPr="00013529">
        <w:rPr>
          <w:rtl/>
          <w:lang w:bidi="ar-EG"/>
        </w:rPr>
        <w:t xml:space="preserve"> على الأرض. وهنا يفترض أن تكون القيمة المصححة لارتفاع المحطة </w:t>
      </w:r>
      <w:r w:rsidRPr="00013529">
        <w:t>2</w:t>
      </w:r>
      <w:r w:rsidRPr="00013529">
        <w:rPr>
          <w:rtl/>
          <w:lang w:bidi="ar-EG"/>
        </w:rPr>
        <w:t xml:space="preserve">، </w:t>
      </w:r>
      <w:r w:rsidRPr="00013529">
        <w:rPr>
          <w:i/>
          <w:iCs/>
        </w:rPr>
        <w:t>h</w:t>
      </w:r>
      <w:r w:rsidRPr="00013529">
        <w:rPr>
          <w:vertAlign w:val="subscript"/>
        </w:rPr>
        <w:t>2</w:t>
      </w:r>
      <w:r w:rsidRPr="00013529">
        <w:rPr>
          <w:rtl/>
          <w:lang w:bidi="ar-EG"/>
        </w:rPr>
        <w:t>،</w:t>
      </w:r>
      <w:r>
        <w:rPr>
          <w:rtl/>
          <w:lang w:bidi="ar-EG"/>
        </w:rPr>
        <w:t xml:space="preserve"> في </w:t>
      </w:r>
      <w:r w:rsidRPr="00013529">
        <w:rPr>
          <w:rtl/>
          <w:lang w:bidi="ar-EG"/>
        </w:rPr>
        <w:t>البداية صفراً. ويراعى ذلك لاحقاً.</w:t>
      </w:r>
    </w:p>
    <w:p w:rsidR="00DB70B3" w:rsidRDefault="00DB70B3" w:rsidP="00DB70B3">
      <w:pPr>
        <w:pStyle w:val="FigureNo"/>
        <w:rPr>
          <w:rtl/>
          <w:lang w:bidi="ar-SY"/>
        </w:rPr>
      </w:pPr>
      <w:r>
        <w:rPr>
          <w:rFonts w:hint="cs"/>
          <w:rtl/>
        </w:rPr>
        <w:t xml:space="preserve">الشكل </w:t>
      </w:r>
      <w:r>
        <w:t>10</w:t>
      </w:r>
    </w:p>
    <w:p w:rsidR="00DB70B3" w:rsidRDefault="00DB70B3" w:rsidP="00DB70B3">
      <w:pPr>
        <w:pStyle w:val="FigureTitle"/>
        <w:rPr>
          <w:rtl/>
        </w:rPr>
      </w:pPr>
      <w:r>
        <w:rPr>
          <w:rFonts w:hint="cs"/>
          <w:rtl/>
        </w:rPr>
        <w:t>مخطط إسقاط هندسة الانتثار عبر عنصر التكامل</w:t>
      </w:r>
    </w:p>
    <w:p w:rsidR="00DB70B3" w:rsidRPr="00DB70B3" w:rsidRDefault="007B1D54" w:rsidP="00DB70B3">
      <w:pPr>
        <w:spacing w:before="100" w:beforeAutospacing="1" w:after="100" w:afterAutospacing="1" w:line="240" w:lineRule="auto"/>
        <w:jc w:val="center"/>
        <w:rPr>
          <w:rtl/>
          <w:lang w:val="fr-FR" w:bidi="ar-EG"/>
        </w:rPr>
      </w:pPr>
      <w:r>
        <w:rPr>
          <w:noProof/>
          <w:lang w:eastAsia="zh-CN"/>
        </w:rPr>
        <mc:AlternateContent>
          <mc:Choice Requires="wpg">
            <w:drawing>
              <wp:anchor distT="0" distB="0" distL="114300" distR="114300" simplePos="0" relativeHeight="251662336" behindDoc="0" locked="0" layoutInCell="1" allowOverlap="1">
                <wp:simplePos x="0" y="0"/>
                <wp:positionH relativeFrom="column">
                  <wp:posOffset>-81280</wp:posOffset>
                </wp:positionH>
                <wp:positionV relativeFrom="paragraph">
                  <wp:posOffset>1245870</wp:posOffset>
                </wp:positionV>
                <wp:extent cx="5715000" cy="2723515"/>
                <wp:effectExtent l="635" t="0" r="0" b="1905"/>
                <wp:wrapNone/>
                <wp:docPr id="383"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723515"/>
                          <a:chOff x="1006" y="9478"/>
                          <a:chExt cx="9000" cy="4289"/>
                        </a:xfrm>
                      </wpg:grpSpPr>
                      <wps:wsp>
                        <wps:cNvPr id="384" name="Text Box 727"/>
                        <wps:cNvSpPr txBox="1">
                          <a:spLocks noChangeArrowheads="1"/>
                        </wps:cNvSpPr>
                        <wps:spPr bwMode="auto">
                          <a:xfrm>
                            <a:off x="1006" y="9478"/>
                            <a:ext cx="130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33505" w:rsidRDefault="00D8031E" w:rsidP="00533505">
                              <w:pPr>
                                <w:jc w:val="center"/>
                                <w:rPr>
                                  <w:sz w:val="20"/>
                                  <w:szCs w:val="26"/>
                                  <w:rtl/>
                                  <w:lang w:bidi="ar-SY"/>
                                </w:rPr>
                              </w:pPr>
                              <w:r>
                                <w:rPr>
                                  <w:rFonts w:hint="cs"/>
                                  <w:sz w:val="20"/>
                                  <w:szCs w:val="26"/>
                                  <w:rtl/>
                                  <w:lang w:bidi="ar-SY"/>
                                </w:rPr>
                                <w:t xml:space="preserve">المحطة </w:t>
                              </w:r>
                              <w:r>
                                <w:rPr>
                                  <w:sz w:val="20"/>
                                  <w:szCs w:val="26"/>
                                  <w:lang w:bidi="ar-SY"/>
                                </w:rPr>
                                <w:t>1</w:t>
                              </w:r>
                            </w:p>
                          </w:txbxContent>
                        </wps:txbx>
                        <wps:bodyPr rot="0" vert="horz" wrap="square" lIns="0" tIns="0" rIns="0" bIns="0" anchor="t" anchorCtr="0" upright="1">
                          <a:noAutofit/>
                        </wps:bodyPr>
                      </wps:wsp>
                      <wps:wsp>
                        <wps:cNvPr id="385" name="Text Box 728"/>
                        <wps:cNvSpPr txBox="1">
                          <a:spLocks noChangeArrowheads="1"/>
                        </wps:cNvSpPr>
                        <wps:spPr bwMode="auto">
                          <a:xfrm>
                            <a:off x="8698" y="13263"/>
                            <a:ext cx="130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533505" w:rsidRDefault="00D8031E" w:rsidP="00533505">
                              <w:pPr>
                                <w:jc w:val="center"/>
                                <w:rPr>
                                  <w:sz w:val="20"/>
                                  <w:szCs w:val="26"/>
                                  <w:rtl/>
                                  <w:lang w:bidi="ar-SY"/>
                                </w:rPr>
                              </w:pPr>
                              <w:r>
                                <w:rPr>
                                  <w:rFonts w:hint="cs"/>
                                  <w:sz w:val="20"/>
                                  <w:szCs w:val="26"/>
                                  <w:rtl/>
                                  <w:lang w:bidi="ar-SY"/>
                                </w:rPr>
                                <w:t xml:space="preserve">المحطة </w:t>
                              </w:r>
                              <w:r>
                                <w:rPr>
                                  <w:sz w:val="20"/>
                                  <w:szCs w:val="26"/>
                                  <w:lang w:bidi="ar-SY"/>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070" style="position:absolute;left:0;text-align:left;margin-left:-6.4pt;margin-top:98.1pt;width:450pt;height:214.45pt;z-index:251662336" coordorigin="1006,9478" coordsize="900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">
                <v:shape id="Text Box 727" o:spid="_x0000_s1071" type="#_x0000_t202" style="position:absolute;left:1006;top:9478;width:130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D8031E" w:rsidRPr="00533505" w:rsidRDefault="00D8031E" w:rsidP="00533505">
                        <w:pPr>
                          <w:jc w:val="center"/>
                          <w:rPr>
                            <w:sz w:val="20"/>
                            <w:szCs w:val="26"/>
                            <w:rtl/>
                            <w:lang w:bidi="ar-SY"/>
                          </w:rPr>
                        </w:pPr>
                        <w:r>
                          <w:rPr>
                            <w:rFonts w:hint="cs"/>
                            <w:sz w:val="20"/>
                            <w:szCs w:val="26"/>
                            <w:rtl/>
                            <w:lang w:bidi="ar-SY"/>
                          </w:rPr>
                          <w:t xml:space="preserve">المحطة </w:t>
                        </w:r>
                        <w:r>
                          <w:rPr>
                            <w:sz w:val="20"/>
                            <w:szCs w:val="26"/>
                            <w:lang w:bidi="ar-SY"/>
                          </w:rPr>
                          <w:t>1</w:t>
                        </w:r>
                      </w:p>
                    </w:txbxContent>
                  </v:textbox>
                </v:shape>
                <v:shape id="Text Box 728" o:spid="_x0000_s1072" type="#_x0000_t202" style="position:absolute;left:8698;top:13263;width:130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D8031E" w:rsidRPr="00533505" w:rsidRDefault="00D8031E" w:rsidP="00533505">
                        <w:pPr>
                          <w:jc w:val="center"/>
                          <w:rPr>
                            <w:sz w:val="20"/>
                            <w:szCs w:val="26"/>
                            <w:rtl/>
                            <w:lang w:bidi="ar-SY"/>
                          </w:rPr>
                        </w:pPr>
                        <w:r>
                          <w:rPr>
                            <w:rFonts w:hint="cs"/>
                            <w:sz w:val="20"/>
                            <w:szCs w:val="26"/>
                            <w:rtl/>
                            <w:lang w:bidi="ar-SY"/>
                          </w:rPr>
                          <w:t xml:space="preserve">المحطة </w:t>
                        </w:r>
                        <w:r>
                          <w:rPr>
                            <w:sz w:val="20"/>
                            <w:szCs w:val="26"/>
                            <w:lang w:bidi="ar-SY"/>
                          </w:rPr>
                          <w:t>2</w:t>
                        </w:r>
                      </w:p>
                    </w:txbxContent>
                  </v:textbox>
                </v:shape>
              </v:group>
            </w:pict>
          </mc:Fallback>
        </mc:AlternateContent>
      </w:r>
      <w:r w:rsidR="00DB70B3">
        <w:object w:dxaOrig="5698" w:dyaOrig="4339">
          <v:shape id="_x0000_i1166" type="#_x0000_t75" style="width:406.95pt;height:309.9pt" o:ole="">
            <v:imagedata r:id="rId211" o:title=""/>
          </v:shape>
          <o:OLEObject Type="Embed" ProgID="CorelDRAW.Graphic.14" ShapeID="_x0000_i1166" DrawAspect="Content" ObjectID="_1485790026" r:id="rId212"/>
        </w:object>
      </w:r>
    </w:p>
    <w:p w:rsidR="00013529" w:rsidRPr="00013529" w:rsidRDefault="00013529" w:rsidP="004311B9">
      <w:pPr>
        <w:keepNext/>
        <w:rPr>
          <w:rtl/>
          <w:lang w:bidi="ar-EG"/>
        </w:rPr>
      </w:pPr>
      <w:r w:rsidRPr="00013529">
        <w:rPr>
          <w:rtl/>
          <w:lang w:bidi="ar-EG"/>
        </w:rPr>
        <w:t>و</w:t>
      </w:r>
      <w:r w:rsidRPr="00013529">
        <w:rPr>
          <w:rFonts w:hint="cs"/>
          <w:rtl/>
          <w:lang w:bidi="ar-EG"/>
        </w:rPr>
        <w:t>ت</w:t>
      </w:r>
      <w:r w:rsidRPr="00013529">
        <w:rPr>
          <w:rtl/>
          <w:lang w:bidi="ar-EG"/>
        </w:rPr>
        <w:t xml:space="preserve">حسب المسافة الأفقية </w:t>
      </w:r>
      <w:r w:rsidRPr="00013529">
        <w:rPr>
          <w:i/>
        </w:rPr>
        <w:t>d</w:t>
      </w:r>
      <w:r w:rsidRPr="00013529">
        <w:rPr>
          <w:i/>
          <w:vertAlign w:val="subscript"/>
        </w:rPr>
        <w:t>x</w:t>
      </w:r>
      <w:r w:rsidRPr="002E5E36">
        <w:rPr>
          <w:vertAlign w:val="subscript"/>
        </w:rPr>
        <w:t>1</w:t>
      </w:r>
      <w:r w:rsidRPr="00013529">
        <w:rPr>
          <w:rtl/>
          <w:lang w:bidi="ar-EG"/>
        </w:rPr>
        <w:t xml:space="preserve"> التي تفصل بين المحطة</w:t>
      </w:r>
      <w:r w:rsidR="002E5E36">
        <w:rPr>
          <w:rFonts w:hint="cs"/>
          <w:rtl/>
          <w:lang w:bidi="ar-EG"/>
        </w:rPr>
        <w:t> </w:t>
      </w:r>
      <w:r w:rsidRPr="00013529">
        <w:t>1</w:t>
      </w:r>
      <w:r w:rsidRPr="00013529">
        <w:rPr>
          <w:rtl/>
          <w:lang w:bidi="ar-EG"/>
        </w:rPr>
        <w:t xml:space="preserve"> وحافة خلية المطر (النقطة </w:t>
      </w:r>
      <w:r w:rsidRPr="00013529">
        <w:t>X</w:t>
      </w:r>
      <w:r w:rsidRPr="00013529">
        <w:rPr>
          <w:vertAlign w:val="subscript"/>
        </w:rPr>
        <w:t>1</w:t>
      </w:r>
      <w:r w:rsidRPr="00013529">
        <w:rPr>
          <w:rtl/>
          <w:lang w:bidi="ar-EG"/>
        </w:rPr>
        <w:t>) انطلاقاً من قاعدة جيب التمام (باتخاذ</w:t>
      </w:r>
      <w:r w:rsidR="004311B9">
        <w:rPr>
          <w:rFonts w:ascii="Courier New" w:eastAsia="Courier New" w:hAnsi="Courier New" w:cs="Courier New"/>
          <w:lang w:bidi="ar-EG"/>
        </w:rPr>
        <w:t> </w:t>
      </w:r>
      <w:r w:rsidRPr="00013529">
        <w:rPr>
          <w:rtl/>
          <w:lang w:bidi="ar-EG"/>
        </w:rPr>
        <w:t>العلامة السالبة لأنها الحافة الأقرب):</w:t>
      </w:r>
    </w:p>
    <w:p w:rsidR="00126E4A" w:rsidRPr="00126E4A" w:rsidRDefault="00126E4A" w:rsidP="00F716C7">
      <w:pPr>
        <w:pStyle w:val="Equation"/>
        <w:rPr>
          <w:lang w:eastAsia="en-US"/>
        </w:rPr>
      </w:pPr>
      <w:r w:rsidRPr="00126E4A">
        <w:rPr>
          <w:lang w:eastAsia="en-US"/>
        </w:rPr>
        <w:tab/>
      </w:r>
      <w:r w:rsidR="00D2242E">
        <w:rPr>
          <w:position w:val="-30"/>
          <w:lang w:val="fr-FR" w:eastAsia="en-US"/>
        </w:rPr>
        <w:pict>
          <v:shape id="_x0000_i1167" type="#_x0000_t75" style="width:227.25pt;height:40.7pt" fillcolor="window">
            <v:imagedata r:id="rId213" o:title=""/>
          </v:shape>
        </w:pict>
      </w:r>
      <w:r w:rsidRPr="00126E4A">
        <w:rPr>
          <w:lang w:eastAsia="en-US"/>
        </w:rPr>
        <w:t>                km</w:t>
      </w:r>
      <w:r w:rsidRPr="00126E4A">
        <w:rPr>
          <w:lang w:eastAsia="en-US"/>
        </w:rPr>
        <w:tab/>
      </w:r>
      <w:r w:rsidR="00F716C7" w:rsidRPr="00126E4A">
        <w:rPr>
          <w:lang w:eastAsia="en-US"/>
        </w:rPr>
        <w:t>(121)</w:t>
      </w:r>
    </w:p>
    <w:p w:rsidR="00013529" w:rsidRPr="00013529" w:rsidRDefault="00013529" w:rsidP="00013529">
      <w:pPr>
        <w:rPr>
          <w:rtl/>
          <w:lang w:bidi="ar-EG"/>
        </w:rPr>
      </w:pPr>
      <w:r w:rsidRPr="00013529">
        <w:rPr>
          <w:rtl/>
          <w:lang w:bidi="ar-EG"/>
        </w:rPr>
        <w:t>وتكون عندئذ المسافة على المسير المائل إلى حافة خلية المطر:</w:t>
      </w:r>
    </w:p>
    <w:p w:rsidR="00126E4A" w:rsidRPr="00126E4A" w:rsidRDefault="00126E4A" w:rsidP="00F716C7">
      <w:pPr>
        <w:pStyle w:val="Equation"/>
        <w:rPr>
          <w:lang w:eastAsia="en-US"/>
        </w:rPr>
      </w:pPr>
      <w:r w:rsidRPr="00126E4A">
        <w:rPr>
          <w:lang w:eastAsia="en-US"/>
        </w:rPr>
        <w:tab/>
      </w:r>
      <w:r w:rsidR="00D2242E">
        <w:rPr>
          <w:position w:val="-30"/>
          <w:lang w:val="fr-FR" w:eastAsia="en-US"/>
        </w:rPr>
        <w:pict>
          <v:shape id="_x0000_i1168" type="#_x0000_t75" style="width:65.1pt;height:36.3pt" fillcolor="window">
            <v:imagedata r:id="rId214" o:title=""/>
          </v:shape>
        </w:pict>
      </w:r>
      <w:r w:rsidRPr="00126E4A">
        <w:rPr>
          <w:lang w:eastAsia="en-US"/>
        </w:rPr>
        <w:t>                km</w:t>
      </w:r>
      <w:r w:rsidRPr="00126E4A">
        <w:rPr>
          <w:lang w:eastAsia="en-US"/>
        </w:rPr>
        <w:tab/>
      </w:r>
      <w:r w:rsidR="00F716C7" w:rsidRPr="00126E4A">
        <w:rPr>
          <w:lang w:eastAsia="en-US"/>
        </w:rPr>
        <w:t>(122)</w:t>
      </w:r>
    </w:p>
    <w:p w:rsidR="00013529" w:rsidRPr="00013529" w:rsidRDefault="00013529" w:rsidP="00013529">
      <w:pPr>
        <w:rPr>
          <w:rtl/>
          <w:lang w:bidi="ar-EG"/>
        </w:rPr>
      </w:pPr>
      <w:r w:rsidRPr="00013529">
        <w:rPr>
          <w:rtl/>
          <w:lang w:bidi="ar-EG"/>
        </w:rPr>
        <w:lastRenderedPageBreak/>
        <w:t xml:space="preserve">وتحدد زاوية التخالف لعنصر التكامل عند النقطة </w:t>
      </w:r>
      <w:r w:rsidRPr="00013529">
        <w:t>A</w:t>
      </w:r>
      <w:r w:rsidRPr="00013529">
        <w:rPr>
          <w:rtl/>
          <w:lang w:bidi="ar-EG"/>
        </w:rPr>
        <w:t xml:space="preserve"> بالنسبة إلى المحطة </w:t>
      </w:r>
      <w:r w:rsidRPr="00013529">
        <w:t>2</w:t>
      </w:r>
      <w:r w:rsidRPr="00013529">
        <w:rPr>
          <w:rtl/>
          <w:lang w:bidi="ar-EG"/>
        </w:rPr>
        <w:t>:</w:t>
      </w:r>
    </w:p>
    <w:p w:rsidR="00126E4A" w:rsidRPr="00126E4A" w:rsidRDefault="00126E4A" w:rsidP="00F716C7">
      <w:pPr>
        <w:pStyle w:val="Equation"/>
        <w:rPr>
          <w:lang w:eastAsia="en-US"/>
        </w:rPr>
      </w:pPr>
      <w:r w:rsidRPr="00126E4A">
        <w:rPr>
          <w:lang w:eastAsia="en-US"/>
        </w:rPr>
        <w:tab/>
      </w:r>
      <w:r w:rsidR="00D2242E">
        <w:rPr>
          <w:position w:val="-32"/>
          <w:lang w:val="fr-FR" w:eastAsia="en-US"/>
        </w:rPr>
        <w:pict>
          <v:shape id="_x0000_i1169" type="#_x0000_t75" style="width:167.8pt;height:38.2pt" fillcolor="window">
            <v:imagedata r:id="rId215" o:title=""/>
          </v:shape>
        </w:pict>
      </w:r>
      <w:r w:rsidRPr="00126E4A">
        <w:rPr>
          <w:lang w:eastAsia="en-US"/>
        </w:rPr>
        <w:tab/>
        <w:t>(123)</w:t>
      </w:r>
    </w:p>
    <w:p w:rsidR="00013529" w:rsidRPr="00013529" w:rsidRDefault="00013529" w:rsidP="008933B5">
      <w:pPr>
        <w:rPr>
          <w:rtl/>
          <w:lang w:bidi="ar-EG"/>
        </w:rPr>
      </w:pPr>
      <w:r w:rsidRPr="00013529">
        <w:rPr>
          <w:rtl/>
          <w:lang w:bidi="ar-EG"/>
        </w:rPr>
        <w:t xml:space="preserve">حيث تعطى </w:t>
      </w:r>
      <w:r w:rsidR="008933B5" w:rsidRPr="009819A2">
        <w:rPr>
          <w:position w:val="-12"/>
        </w:rPr>
        <w:object w:dxaOrig="340" w:dyaOrig="360">
          <v:shape id="_x0000_i1170" type="#_x0000_t75" style="width:18.15pt;height:18.15pt" o:ole="">
            <v:imagedata r:id="rId216" o:title=""/>
          </v:shape>
          <o:OLEObject Type="Embed" ProgID="Equation.3" ShapeID="_x0000_i1170" DrawAspect="Content" ObjectID="_1485790027" r:id="rId217"/>
        </w:object>
      </w:r>
      <w:r w:rsidRPr="00013529">
        <w:rPr>
          <w:rtl/>
          <w:lang w:bidi="ar-EG"/>
        </w:rPr>
        <w:t xml:space="preserve"> كما يلي:</w:t>
      </w:r>
    </w:p>
    <w:p w:rsidR="00126E4A" w:rsidRPr="00126E4A" w:rsidRDefault="00126E4A" w:rsidP="00F716C7">
      <w:pPr>
        <w:pStyle w:val="Equation"/>
        <w:rPr>
          <w:lang w:eastAsia="en-US"/>
        </w:rPr>
      </w:pPr>
      <w:r w:rsidRPr="00126E4A">
        <w:rPr>
          <w:lang w:eastAsia="en-US"/>
        </w:rPr>
        <w:tab/>
      </w:r>
      <w:r w:rsidR="00D2242E">
        <w:rPr>
          <w:position w:val="-32"/>
          <w:lang w:val="fr-FR" w:eastAsia="en-US"/>
        </w:rPr>
        <w:pict>
          <v:shape id="_x0000_i1171" type="#_x0000_t75" style="width:116.45pt;height:38.2pt">
            <v:imagedata r:id="rId218" o:title=""/>
          </v:shape>
        </w:pict>
      </w:r>
      <w:r w:rsidRPr="00126E4A">
        <w:rPr>
          <w:lang w:eastAsia="en-US"/>
        </w:rPr>
        <w:tab/>
        <w:t>(124)</w:t>
      </w:r>
    </w:p>
    <w:p w:rsidR="00013529" w:rsidRPr="00013529" w:rsidRDefault="00013529" w:rsidP="00013529">
      <w:pPr>
        <w:rPr>
          <w:rtl/>
          <w:lang w:bidi="ar-EG"/>
        </w:rPr>
      </w:pPr>
      <w:r w:rsidRPr="00013529">
        <w:rPr>
          <w:rtl/>
          <w:lang w:bidi="ar-EG"/>
        </w:rPr>
        <w:t>و</w:t>
      </w:r>
      <w:r w:rsidR="00126E4A">
        <w:rPr>
          <w:rFonts w:hint="cs"/>
          <w:rtl/>
          <w:lang w:bidi="ar-EG"/>
        </w:rPr>
        <w:t>:</w:t>
      </w:r>
    </w:p>
    <w:p w:rsidR="00126E4A" w:rsidRPr="00126E4A" w:rsidRDefault="00126E4A" w:rsidP="00F716C7">
      <w:pPr>
        <w:pStyle w:val="Equation"/>
        <w:rPr>
          <w:lang w:eastAsia="en-US"/>
        </w:rPr>
      </w:pPr>
      <w:r w:rsidRPr="00126E4A">
        <w:rPr>
          <w:lang w:eastAsia="en-US"/>
        </w:rPr>
        <w:tab/>
      </w:r>
      <w:r w:rsidR="00D2242E">
        <w:rPr>
          <w:position w:val="-12"/>
          <w:lang w:val="fr-FR" w:eastAsia="en-US"/>
        </w:rPr>
        <w:pict>
          <v:shape id="_x0000_i1172" type="#_x0000_t75" style="width:151.5pt;height:23.8pt">
            <v:imagedata r:id="rId219" o:title=""/>
          </v:shape>
        </w:pict>
      </w:r>
      <w:r w:rsidRPr="00126E4A">
        <w:rPr>
          <w:lang w:eastAsia="en-US"/>
        </w:rPr>
        <w:t>                km</w:t>
      </w:r>
      <w:r w:rsidRPr="00126E4A">
        <w:rPr>
          <w:lang w:eastAsia="en-US"/>
        </w:rPr>
        <w:tab/>
      </w:r>
      <w:r w:rsidR="00F716C7" w:rsidRPr="00126E4A">
        <w:rPr>
          <w:lang w:eastAsia="en-US"/>
        </w:rPr>
        <w:t>(125)</w:t>
      </w:r>
    </w:p>
    <w:p w:rsidR="00013529" w:rsidRPr="00013529" w:rsidRDefault="00013529" w:rsidP="008933B5">
      <w:pPr>
        <w:rPr>
          <w:rtl/>
          <w:lang w:bidi="ar-EG"/>
        </w:rPr>
      </w:pPr>
      <w:r w:rsidRPr="00013529">
        <w:rPr>
          <w:rtl/>
          <w:lang w:bidi="ar-EG"/>
        </w:rPr>
        <w:t xml:space="preserve">ثم تحسب المسافة الأفقية </w:t>
      </w:r>
      <w:r w:rsidR="008933B5" w:rsidRPr="009819A2">
        <w:rPr>
          <w:i/>
        </w:rPr>
        <w:t>d</w:t>
      </w:r>
      <w:r w:rsidR="008933B5" w:rsidRPr="009819A2">
        <w:rPr>
          <w:i/>
          <w:vertAlign w:val="subscript"/>
        </w:rPr>
        <w:t>x</w:t>
      </w:r>
      <w:r w:rsidR="008933B5" w:rsidRPr="009819A2">
        <w:rPr>
          <w:vertAlign w:val="subscript"/>
        </w:rPr>
        <w:t>2</w:t>
      </w:r>
      <w:r w:rsidRPr="00013529">
        <w:rPr>
          <w:rtl/>
          <w:lang w:bidi="ar-EG"/>
        </w:rPr>
        <w:t xml:space="preserve"> من قاعدة جيب التمام:</w:t>
      </w:r>
    </w:p>
    <w:p w:rsidR="00126E4A" w:rsidRPr="00126E4A" w:rsidRDefault="00126E4A" w:rsidP="00F716C7">
      <w:pPr>
        <w:pStyle w:val="Equation"/>
        <w:rPr>
          <w:lang w:eastAsia="en-US"/>
        </w:rPr>
      </w:pPr>
      <w:r w:rsidRPr="00126E4A">
        <w:rPr>
          <w:lang w:eastAsia="en-US"/>
        </w:rPr>
        <w:tab/>
      </w:r>
      <w:r w:rsidR="00D2242E">
        <w:rPr>
          <w:position w:val="-30"/>
          <w:lang w:val="fr-FR" w:eastAsia="en-US"/>
        </w:rPr>
        <w:pict>
          <v:shape id="_x0000_i1173" type="#_x0000_t75" style="width:207.25pt;height:41.3pt" fillcolor="window">
            <v:imagedata r:id="rId220" o:title=""/>
          </v:shape>
        </w:pict>
      </w:r>
      <w:r w:rsidRPr="00126E4A">
        <w:rPr>
          <w:lang w:eastAsia="en-US"/>
        </w:rPr>
        <w:t>                km</w:t>
      </w:r>
      <w:r w:rsidRPr="00126E4A">
        <w:rPr>
          <w:lang w:eastAsia="en-US"/>
        </w:rPr>
        <w:tab/>
      </w:r>
      <w:r w:rsidR="00F716C7" w:rsidRPr="00126E4A">
        <w:rPr>
          <w:lang w:eastAsia="en-US"/>
        </w:rPr>
        <w:t>(126)</w:t>
      </w:r>
    </w:p>
    <w:p w:rsidR="00013529" w:rsidRPr="00013529" w:rsidRDefault="00013529" w:rsidP="00013529">
      <w:pPr>
        <w:rPr>
          <w:rtl/>
          <w:lang w:bidi="ar-EG"/>
        </w:rPr>
      </w:pPr>
      <w:r w:rsidRPr="00013529">
        <w:rPr>
          <w:rtl/>
          <w:lang w:bidi="ar-EG"/>
        </w:rPr>
        <w:t xml:space="preserve">وتُحسب مسافة المسير المائل </w:t>
      </w:r>
      <w:r w:rsidRPr="00013529">
        <w:rPr>
          <w:i/>
        </w:rPr>
        <w:t>r</w:t>
      </w:r>
      <w:r w:rsidRPr="00126E4A">
        <w:rPr>
          <w:i/>
          <w:vertAlign w:val="subscript"/>
        </w:rPr>
        <w:t>x</w:t>
      </w:r>
      <w:r w:rsidRPr="00126E4A">
        <w:rPr>
          <w:vertAlign w:val="subscript"/>
        </w:rPr>
        <w:t>2</w:t>
      </w:r>
      <w:r w:rsidRPr="00013529">
        <w:rPr>
          <w:rtl/>
          <w:lang w:bidi="ar-EG"/>
        </w:rPr>
        <w:t xml:space="preserve"> حتى المحطة </w:t>
      </w:r>
      <w:r w:rsidRPr="00013529">
        <w:t>2</w:t>
      </w:r>
      <w:r w:rsidRPr="00013529">
        <w:rPr>
          <w:rtl/>
          <w:lang w:bidi="ar-EG"/>
        </w:rPr>
        <w:t xml:space="preserve"> مروراً بخلية المطر:</w:t>
      </w:r>
    </w:p>
    <w:p w:rsidR="00126E4A" w:rsidRPr="00126E4A" w:rsidRDefault="00126E4A" w:rsidP="00F716C7">
      <w:pPr>
        <w:pStyle w:val="Equation"/>
        <w:rPr>
          <w:lang w:eastAsia="en-US"/>
        </w:rPr>
      </w:pPr>
      <w:r w:rsidRPr="00126E4A">
        <w:rPr>
          <w:lang w:eastAsia="en-US"/>
        </w:rPr>
        <w:tab/>
      </w:r>
      <w:r w:rsidR="00D2242E">
        <w:rPr>
          <w:position w:val="-30"/>
          <w:lang w:val="fr-FR" w:eastAsia="en-US"/>
        </w:rPr>
        <w:pict>
          <v:shape id="_x0000_i1174" type="#_x0000_t75" style="width:67.6pt;height:33.8pt" fillcolor="window">
            <v:imagedata r:id="rId221" o:title=""/>
          </v:shape>
        </w:pict>
      </w:r>
      <w:r w:rsidRPr="00126E4A">
        <w:rPr>
          <w:lang w:eastAsia="en-US"/>
        </w:rPr>
        <w:t>                   km</w:t>
      </w:r>
      <w:r w:rsidRPr="00126E4A">
        <w:rPr>
          <w:lang w:eastAsia="en-US"/>
        </w:rPr>
        <w:tab/>
      </w:r>
      <w:r w:rsidR="00F716C7" w:rsidRPr="00126E4A">
        <w:rPr>
          <w:lang w:eastAsia="en-US"/>
        </w:rPr>
        <w:t>(127)</w:t>
      </w:r>
    </w:p>
    <w:p w:rsidR="00013529" w:rsidRPr="00013529" w:rsidRDefault="00013529" w:rsidP="00013529">
      <w:pPr>
        <w:rPr>
          <w:rtl/>
          <w:lang w:bidi="ar-EG"/>
        </w:rPr>
      </w:pPr>
      <w:r w:rsidRPr="00013529">
        <w:rPr>
          <w:rtl/>
          <w:lang w:bidi="ar-EG"/>
        </w:rPr>
        <w:t>ويتعين الآن النظر</w:t>
      </w:r>
      <w:r>
        <w:rPr>
          <w:rtl/>
          <w:lang w:bidi="ar-EG"/>
        </w:rPr>
        <w:t xml:space="preserve"> في </w:t>
      </w:r>
      <w:r w:rsidRPr="00013529">
        <w:rPr>
          <w:rtl/>
          <w:lang w:bidi="ar-EG"/>
        </w:rPr>
        <w:t>الحالتين التاليتين:</w:t>
      </w:r>
    </w:p>
    <w:p w:rsidR="00013529" w:rsidRPr="00013529" w:rsidRDefault="00013529" w:rsidP="00830087">
      <w:pPr>
        <w:rPr>
          <w:rtl/>
          <w:lang w:bidi="ar-EG"/>
        </w:rPr>
      </w:pPr>
      <w:r w:rsidRPr="00013529">
        <w:rPr>
          <w:i/>
          <w:iCs/>
          <w:rtl/>
          <w:lang w:bidi="ar-EG"/>
        </w:rPr>
        <w:t xml:space="preserve">الحالة </w:t>
      </w:r>
      <w:r w:rsidRPr="00013529">
        <w:rPr>
          <w:i/>
          <w:iCs/>
        </w:rPr>
        <w:t>1</w:t>
      </w:r>
      <w:r w:rsidRPr="00013529">
        <w:rPr>
          <w:i/>
          <w:iCs/>
          <w:rtl/>
          <w:lang w:bidi="ar-EG"/>
        </w:rPr>
        <w:t>:</w:t>
      </w:r>
      <w:r w:rsidRPr="00013529">
        <w:rPr>
          <w:rFonts w:hint="cs"/>
          <w:rtl/>
          <w:lang w:bidi="ar-EG"/>
        </w:rPr>
        <w:t xml:space="preserve"> </w:t>
      </w:r>
      <w:r w:rsidRPr="00013529">
        <w:rPr>
          <w:rtl/>
          <w:lang w:bidi="ar-EG"/>
        </w:rPr>
        <w:t xml:space="preserve">عندما تكون المحطة </w:t>
      </w:r>
      <w:r w:rsidRPr="00013529">
        <w:t>1</w:t>
      </w:r>
      <w:r w:rsidRPr="00013529">
        <w:rPr>
          <w:rtl/>
          <w:lang w:bidi="ar-EG"/>
        </w:rPr>
        <w:t xml:space="preserve"> خارج خلية المطر، أي عندما تكون </w:t>
      </w:r>
      <w:r w:rsidR="00830087" w:rsidRPr="009819A2">
        <w:rPr>
          <w:i/>
          <w:iCs/>
        </w:rPr>
        <w:t>d</w:t>
      </w:r>
      <w:r w:rsidR="00830087" w:rsidRPr="009819A2">
        <w:rPr>
          <w:vertAlign w:val="subscript"/>
        </w:rPr>
        <w:t>1</w:t>
      </w:r>
      <w:r w:rsidR="00830087" w:rsidRPr="009819A2">
        <w:t xml:space="preserve"> &gt; </w:t>
      </w:r>
      <w:r w:rsidR="00830087" w:rsidRPr="009819A2">
        <w:rPr>
          <w:i/>
          <w:iCs/>
        </w:rPr>
        <w:t>d</w:t>
      </w:r>
      <w:r w:rsidR="00830087" w:rsidRPr="009819A2">
        <w:rPr>
          <w:i/>
          <w:iCs/>
          <w:vertAlign w:val="subscript"/>
        </w:rPr>
        <w:t>c</w:t>
      </w:r>
      <w:r w:rsidR="00830087" w:rsidRPr="009819A2">
        <w:t>/2</w:t>
      </w:r>
      <w:r w:rsidRPr="00013529">
        <w:rPr>
          <w:rtl/>
          <w:lang w:bidi="ar-EG"/>
        </w:rPr>
        <w:t>.</w:t>
      </w:r>
      <w:r>
        <w:rPr>
          <w:rtl/>
          <w:lang w:bidi="ar-EG"/>
        </w:rPr>
        <w:t xml:space="preserve"> في </w:t>
      </w:r>
      <w:r w:rsidRPr="00013529">
        <w:rPr>
          <w:rtl/>
          <w:lang w:bidi="ar-EG"/>
        </w:rPr>
        <w:t>هذه الحالة، لن يكون</w:t>
      </w:r>
      <w:r>
        <w:rPr>
          <w:rtl/>
          <w:lang w:bidi="ar-EG"/>
        </w:rPr>
        <w:t xml:space="preserve"> في </w:t>
      </w:r>
      <w:r w:rsidRPr="00013529">
        <w:rPr>
          <w:rtl/>
          <w:lang w:bidi="ar-EG"/>
        </w:rPr>
        <w:t xml:space="preserve">خلية المطر إلا جزء مسير واحد من عنصر التكامل </w:t>
      </w:r>
      <w:r w:rsidRPr="00013529">
        <w:t>A</w:t>
      </w:r>
      <w:r w:rsidRPr="00013529">
        <w:rPr>
          <w:rtl/>
          <w:lang w:bidi="ar-EG"/>
        </w:rPr>
        <w:t xml:space="preserve"> إلى المحطة </w:t>
      </w:r>
      <w:r w:rsidRPr="00013529">
        <w:t>1</w:t>
      </w:r>
      <w:r w:rsidRPr="00013529">
        <w:rPr>
          <w:rtl/>
          <w:lang w:bidi="ar-EG"/>
        </w:rPr>
        <w:t xml:space="preserve"> ومن ثم يتعرض إلى التوهين؛</w:t>
      </w:r>
    </w:p>
    <w:p w:rsidR="00013529" w:rsidRPr="00013529" w:rsidRDefault="00013529" w:rsidP="00830087">
      <w:pPr>
        <w:rPr>
          <w:rtl/>
          <w:lang w:bidi="ar-EG"/>
        </w:rPr>
      </w:pPr>
      <w:r w:rsidRPr="00013529">
        <w:rPr>
          <w:i/>
          <w:iCs/>
          <w:rtl/>
          <w:lang w:bidi="ar-EG"/>
        </w:rPr>
        <w:t xml:space="preserve">الحالة </w:t>
      </w:r>
      <w:r w:rsidRPr="00013529">
        <w:rPr>
          <w:i/>
          <w:iCs/>
        </w:rPr>
        <w:t>2</w:t>
      </w:r>
      <w:r w:rsidRPr="00013529">
        <w:rPr>
          <w:i/>
          <w:iCs/>
          <w:rtl/>
          <w:lang w:bidi="ar-EG"/>
        </w:rPr>
        <w:t>:</w:t>
      </w:r>
      <w:r w:rsidRPr="00013529">
        <w:rPr>
          <w:rFonts w:hint="cs"/>
          <w:i/>
          <w:iCs/>
          <w:rtl/>
          <w:lang w:bidi="ar-EG"/>
        </w:rPr>
        <w:t xml:space="preserve"> </w:t>
      </w:r>
      <w:r w:rsidRPr="00013529">
        <w:rPr>
          <w:i/>
          <w:iCs/>
          <w:rtl/>
          <w:lang w:bidi="ar-EG"/>
        </w:rPr>
        <w:t xml:space="preserve"> </w:t>
      </w:r>
      <w:r w:rsidRPr="00013529">
        <w:rPr>
          <w:rtl/>
          <w:lang w:bidi="ar-EG"/>
        </w:rPr>
        <w:t xml:space="preserve">عندما تكون زاوية الارتفاع كبيرة جداً وتقع المحطة </w:t>
      </w:r>
      <w:r w:rsidRPr="00013529">
        <w:t>1</w:t>
      </w:r>
      <w:r>
        <w:rPr>
          <w:rtl/>
          <w:lang w:bidi="ar-EG"/>
        </w:rPr>
        <w:t xml:space="preserve"> في </w:t>
      </w:r>
      <w:r w:rsidRPr="00013529">
        <w:rPr>
          <w:rtl/>
          <w:lang w:bidi="ar-EG"/>
        </w:rPr>
        <w:t xml:space="preserve">خلية المطر، أي عندما تكون </w:t>
      </w:r>
      <w:r w:rsidR="00830087" w:rsidRPr="009819A2">
        <w:rPr>
          <w:i/>
          <w:iCs/>
        </w:rPr>
        <w:t>d</w:t>
      </w:r>
      <w:r w:rsidR="00830087" w:rsidRPr="009819A2">
        <w:rPr>
          <w:vertAlign w:val="subscript"/>
        </w:rPr>
        <w:t>1</w:t>
      </w:r>
      <w:r w:rsidR="00830087" w:rsidRPr="009819A2">
        <w:t> </w:t>
      </w:r>
      <w:r w:rsidR="00830087" w:rsidRPr="009819A2">
        <w:sym w:font="Symbol" w:char="F0A3"/>
      </w:r>
      <w:r w:rsidR="00830087" w:rsidRPr="009819A2">
        <w:t> </w:t>
      </w:r>
      <w:r w:rsidR="00830087" w:rsidRPr="009819A2">
        <w:rPr>
          <w:i/>
          <w:iCs/>
        </w:rPr>
        <w:t>d</w:t>
      </w:r>
      <w:r w:rsidR="00830087" w:rsidRPr="009819A2">
        <w:rPr>
          <w:i/>
          <w:iCs/>
          <w:vertAlign w:val="subscript"/>
        </w:rPr>
        <w:t>c</w:t>
      </w:r>
      <w:r w:rsidR="00830087" w:rsidRPr="009819A2">
        <w:t>/2</w:t>
      </w:r>
      <w:r w:rsidRPr="00013529">
        <w:rPr>
          <w:rtl/>
          <w:lang w:bidi="ar-EG"/>
        </w:rPr>
        <w:t>.</w:t>
      </w:r>
      <w:r>
        <w:rPr>
          <w:rtl/>
          <w:lang w:bidi="ar-EG"/>
        </w:rPr>
        <w:t xml:space="preserve"> في </w:t>
      </w:r>
      <w:r w:rsidRPr="00013529">
        <w:rPr>
          <w:rtl/>
          <w:lang w:bidi="ar-EG"/>
        </w:rPr>
        <w:t>هذه الحالة، سيكون المسير بأكمله حتى ارتفاع المطر</w:t>
      </w:r>
      <w:r>
        <w:rPr>
          <w:rtl/>
          <w:lang w:bidi="ar-EG"/>
        </w:rPr>
        <w:t xml:space="preserve"> في </w:t>
      </w:r>
      <w:r w:rsidRPr="00013529">
        <w:rPr>
          <w:rtl/>
          <w:lang w:bidi="ar-EG"/>
        </w:rPr>
        <w:t>خلية المطر ويتعرض بالتالي إلى التوهين.</w:t>
      </w:r>
    </w:p>
    <w:p w:rsidR="00013529" w:rsidRPr="00013529" w:rsidRDefault="00013529" w:rsidP="00013529">
      <w:pPr>
        <w:rPr>
          <w:rtl/>
          <w:lang w:bidi="ar-EG"/>
        </w:rPr>
      </w:pPr>
      <w:r w:rsidRPr="00013529">
        <w:rPr>
          <w:rtl/>
          <w:lang w:bidi="ar-EG"/>
        </w:rPr>
        <w:t xml:space="preserve">ويُحدد طول المسير </w:t>
      </w:r>
      <w:r w:rsidRPr="00013529">
        <w:rPr>
          <w:i/>
          <w:iCs/>
        </w:rPr>
        <w:t>x</w:t>
      </w:r>
      <w:r w:rsidRPr="00013529">
        <w:rPr>
          <w:vertAlign w:val="subscript"/>
        </w:rPr>
        <w:t>1</w:t>
      </w:r>
      <w:r w:rsidRPr="00013529">
        <w:rPr>
          <w:rtl/>
          <w:lang w:bidi="ar-EG"/>
        </w:rPr>
        <w:t xml:space="preserve"> بالنسبة إلى التوهين بالمطر على طول المسير</w:t>
      </w:r>
      <w:r>
        <w:rPr>
          <w:rtl/>
          <w:lang w:bidi="ar-EG"/>
        </w:rPr>
        <w:t xml:space="preserve"> في </w:t>
      </w:r>
      <w:r w:rsidRPr="00013529">
        <w:rPr>
          <w:rtl/>
          <w:lang w:bidi="ar-EG"/>
        </w:rPr>
        <w:t xml:space="preserve">اتجاه المحطة </w:t>
      </w:r>
      <w:r w:rsidRPr="00013529">
        <w:t>1</w:t>
      </w:r>
      <w:r w:rsidRPr="00013529">
        <w:rPr>
          <w:rtl/>
          <w:lang w:bidi="ar-EG"/>
        </w:rPr>
        <w:t xml:space="preserve"> من:</w:t>
      </w:r>
    </w:p>
    <w:p w:rsidR="00756EE1" w:rsidRPr="00756EE1" w:rsidRDefault="00756EE1" w:rsidP="00756EE1">
      <w:pPr>
        <w:tabs>
          <w:tab w:val="left" w:pos="794"/>
          <w:tab w:val="center" w:pos="4820"/>
          <w:tab w:val="right" w:pos="9639"/>
        </w:tabs>
        <w:bidi w:val="0"/>
        <w:spacing w:line="240" w:lineRule="auto"/>
        <w:rPr>
          <w:rFonts w:cs="Times New Roman"/>
          <w:sz w:val="24"/>
          <w:szCs w:val="20"/>
          <w:lang w:eastAsia="en-US"/>
        </w:rPr>
      </w:pPr>
      <w:r w:rsidRPr="00756EE1">
        <w:rPr>
          <w:rFonts w:cs="Times New Roman"/>
          <w:sz w:val="24"/>
          <w:szCs w:val="20"/>
          <w:lang w:eastAsia="en-US"/>
        </w:rPr>
        <w:t>(128)</w:t>
      </w:r>
      <w:r w:rsidRPr="00756EE1">
        <w:rPr>
          <w:rFonts w:cs="Times New Roman"/>
          <w:sz w:val="24"/>
          <w:szCs w:val="20"/>
          <w:lang w:eastAsia="en-US"/>
        </w:rPr>
        <w:tab/>
      </w:r>
      <w:r w:rsidRPr="00756EE1">
        <w:rPr>
          <w:rFonts w:cs="Times New Roman"/>
          <w:sz w:val="24"/>
          <w:szCs w:val="20"/>
          <w:lang w:eastAsia="en-US"/>
        </w:rPr>
        <w:tab/>
      </w:r>
      <w:r w:rsidR="00D2242E">
        <w:rPr>
          <w:rFonts w:cs="Times New Roman"/>
          <w:position w:val="-58"/>
          <w:sz w:val="24"/>
          <w:szCs w:val="20"/>
          <w:lang w:val="fr-FR" w:eastAsia="en-US"/>
        </w:rPr>
        <w:pict>
          <v:shape id="_x0000_i1175" type="#_x0000_t75" style="width:156.5pt;height:65.1pt" fillcolor="window">
            <v:imagedata r:id="rId222" o:title=""/>
          </v:shape>
        </w:pict>
      </w:r>
      <w:r w:rsidRPr="00756EE1">
        <w:rPr>
          <w:rFonts w:cs="Times New Roman"/>
          <w:sz w:val="24"/>
          <w:szCs w:val="20"/>
          <w:lang w:eastAsia="en-US"/>
        </w:rPr>
        <w:t>                km</w:t>
      </w:r>
      <w:r w:rsidRPr="00756EE1">
        <w:rPr>
          <w:rFonts w:cs="Times New Roman"/>
          <w:sz w:val="24"/>
          <w:szCs w:val="20"/>
          <w:lang w:eastAsia="en-US"/>
        </w:rPr>
        <w:tab/>
      </w:r>
    </w:p>
    <w:p w:rsidR="00013529" w:rsidRPr="00013529" w:rsidRDefault="00013529" w:rsidP="00756EE1">
      <w:pPr>
        <w:keepNext/>
        <w:rPr>
          <w:rtl/>
          <w:lang w:bidi="ar-EG"/>
        </w:rPr>
      </w:pPr>
      <w:r w:rsidRPr="00013529">
        <w:rPr>
          <w:rtl/>
          <w:lang w:bidi="ar-EG"/>
        </w:rPr>
        <w:t xml:space="preserve">ويحدد طول المسير </w:t>
      </w:r>
      <w:r w:rsidRPr="00013529">
        <w:rPr>
          <w:i/>
          <w:iCs/>
        </w:rPr>
        <w:t>x</w:t>
      </w:r>
      <w:r w:rsidRPr="00013529">
        <w:rPr>
          <w:vertAlign w:val="subscript"/>
        </w:rPr>
        <w:t>2</w:t>
      </w:r>
      <w:r w:rsidRPr="00013529">
        <w:rPr>
          <w:rtl/>
          <w:lang w:bidi="ar-EG"/>
        </w:rPr>
        <w:t xml:space="preserve"> بالنسبة إلى التوهين بالمطر على طول المسير</w:t>
      </w:r>
      <w:r>
        <w:rPr>
          <w:rtl/>
          <w:lang w:bidi="ar-EG"/>
        </w:rPr>
        <w:t xml:space="preserve"> في </w:t>
      </w:r>
      <w:r w:rsidRPr="00013529">
        <w:rPr>
          <w:rtl/>
          <w:lang w:bidi="ar-EG"/>
        </w:rPr>
        <w:t xml:space="preserve">اتجاه المحطة </w:t>
      </w:r>
      <w:r w:rsidRPr="00013529">
        <w:t>2</w:t>
      </w:r>
      <w:r w:rsidRPr="00013529">
        <w:rPr>
          <w:rtl/>
          <w:lang w:bidi="ar-EG"/>
        </w:rPr>
        <w:t xml:space="preserve"> من:</w:t>
      </w:r>
    </w:p>
    <w:p w:rsidR="00756EE1" w:rsidRPr="00756EE1" w:rsidRDefault="00756EE1" w:rsidP="00756EE1">
      <w:pPr>
        <w:tabs>
          <w:tab w:val="left" w:pos="794"/>
          <w:tab w:val="center" w:pos="4820"/>
          <w:tab w:val="right" w:pos="9639"/>
        </w:tabs>
        <w:bidi w:val="0"/>
        <w:spacing w:line="240" w:lineRule="auto"/>
        <w:rPr>
          <w:rFonts w:cs="Times New Roman"/>
          <w:sz w:val="24"/>
          <w:szCs w:val="20"/>
          <w:lang w:eastAsia="en-US"/>
        </w:rPr>
      </w:pPr>
      <w:r w:rsidRPr="00756EE1">
        <w:rPr>
          <w:rFonts w:cs="Times New Roman"/>
          <w:sz w:val="24"/>
          <w:szCs w:val="20"/>
          <w:lang w:eastAsia="en-US"/>
        </w:rPr>
        <w:t>(129)</w:t>
      </w:r>
      <w:r w:rsidRPr="00756EE1">
        <w:rPr>
          <w:rFonts w:cs="Times New Roman"/>
          <w:sz w:val="24"/>
          <w:szCs w:val="20"/>
          <w:lang w:eastAsia="en-US"/>
        </w:rPr>
        <w:tab/>
      </w:r>
      <w:r w:rsidRPr="00756EE1">
        <w:rPr>
          <w:rFonts w:cs="Times New Roman"/>
          <w:sz w:val="24"/>
          <w:szCs w:val="20"/>
          <w:lang w:eastAsia="en-US"/>
        </w:rPr>
        <w:tab/>
      </w:r>
      <w:r w:rsidR="00D2242E">
        <w:rPr>
          <w:rFonts w:cs="Times New Roman"/>
          <w:position w:val="-60"/>
          <w:sz w:val="24"/>
          <w:szCs w:val="20"/>
          <w:lang w:val="fr-FR" w:eastAsia="en-US"/>
        </w:rPr>
        <w:pict>
          <v:shape id="_x0000_i1176" type="#_x0000_t75" style="width:159.65pt;height:67pt" fillcolor="window">
            <v:imagedata r:id="rId223" o:title=""/>
          </v:shape>
        </w:pict>
      </w:r>
      <w:r w:rsidRPr="00756EE1">
        <w:rPr>
          <w:rFonts w:cs="Times New Roman"/>
          <w:sz w:val="24"/>
          <w:szCs w:val="20"/>
          <w:lang w:eastAsia="en-US"/>
        </w:rPr>
        <w:t>                km</w:t>
      </w:r>
      <w:r w:rsidRPr="00756EE1">
        <w:rPr>
          <w:rFonts w:cs="Times New Roman"/>
          <w:sz w:val="24"/>
          <w:szCs w:val="20"/>
          <w:lang w:eastAsia="en-US"/>
        </w:rPr>
        <w:tab/>
      </w:r>
    </w:p>
    <w:p w:rsidR="00013529" w:rsidRPr="00013529" w:rsidRDefault="00013529" w:rsidP="00013529">
      <w:pPr>
        <w:rPr>
          <w:rtl/>
          <w:lang w:bidi="ar-EG"/>
        </w:rPr>
      </w:pPr>
      <w:r w:rsidRPr="00013529">
        <w:rPr>
          <w:rtl/>
          <w:lang w:bidi="ar-EG"/>
        </w:rPr>
        <w:t>وهكذا، يمكن أن يحدد التوهين</w:t>
      </w:r>
      <w:r>
        <w:rPr>
          <w:rtl/>
          <w:lang w:bidi="ar-EG"/>
        </w:rPr>
        <w:t xml:space="preserve"> في </w:t>
      </w:r>
      <w:r w:rsidRPr="00013529">
        <w:rPr>
          <w:rtl/>
          <w:lang w:bidi="ar-EG"/>
        </w:rPr>
        <w:t>خلية المطر</w:t>
      </w:r>
      <w:r>
        <w:rPr>
          <w:rtl/>
          <w:lang w:bidi="ar-EG"/>
        </w:rPr>
        <w:t xml:space="preserve"> في </w:t>
      </w:r>
      <w:r w:rsidRPr="00013529">
        <w:rPr>
          <w:rtl/>
          <w:lang w:bidi="ar-EG"/>
        </w:rPr>
        <w:t>الحالة التي يكون فيها عنصر التكامل فوق ارتفاع المطر خطياً من:</w:t>
      </w:r>
    </w:p>
    <w:p w:rsidR="00756EE1" w:rsidRPr="00756EE1" w:rsidRDefault="00756EE1" w:rsidP="00756EE1">
      <w:pPr>
        <w:tabs>
          <w:tab w:val="left" w:pos="794"/>
          <w:tab w:val="center" w:pos="4820"/>
          <w:tab w:val="right" w:pos="9639"/>
        </w:tabs>
        <w:spacing w:line="240" w:lineRule="auto"/>
        <w:rPr>
          <w:rFonts w:cs="Times New Roman"/>
          <w:sz w:val="24"/>
          <w:szCs w:val="20"/>
          <w:lang w:eastAsia="en-US"/>
        </w:rPr>
      </w:pPr>
      <w:r w:rsidRPr="00756EE1">
        <w:rPr>
          <w:rFonts w:cs="Times New Roman"/>
          <w:sz w:val="24"/>
          <w:szCs w:val="20"/>
          <w:lang w:eastAsia="en-US"/>
        </w:rPr>
        <w:tab/>
      </w:r>
      <w:r w:rsidRPr="00756EE1">
        <w:rPr>
          <w:rFonts w:cs="Times New Roman"/>
          <w:sz w:val="24"/>
          <w:szCs w:val="20"/>
          <w:lang w:eastAsia="en-US"/>
        </w:rPr>
        <w:tab/>
      </w:r>
      <w:r w:rsidR="00D2242E">
        <w:rPr>
          <w:rFonts w:cs="Times New Roman"/>
          <w:position w:val="-12"/>
          <w:sz w:val="24"/>
          <w:szCs w:val="20"/>
          <w:lang w:val="fr-FR" w:eastAsia="en-US"/>
        </w:rPr>
        <w:pict>
          <v:shape id="_x0000_i1177" type="#_x0000_t75" style="width:216.65pt;height:18.15pt" fillcolor="window">
            <v:imagedata r:id="rId224" o:title=""/>
          </v:shape>
        </w:pict>
      </w:r>
      <w:r w:rsidRPr="00756EE1">
        <w:rPr>
          <w:rFonts w:cs="Times New Roman"/>
          <w:sz w:val="24"/>
          <w:szCs w:val="20"/>
          <w:lang w:eastAsia="en-US"/>
        </w:rPr>
        <w:tab/>
        <w:t>(130)</w:t>
      </w:r>
    </w:p>
    <w:p w:rsidR="00013529" w:rsidRPr="00013529" w:rsidRDefault="00013529" w:rsidP="00756EE1">
      <w:pPr>
        <w:rPr>
          <w:rtl/>
          <w:lang w:bidi="ar-EG"/>
        </w:rPr>
      </w:pPr>
      <w:r w:rsidRPr="00013529">
        <w:rPr>
          <w:rtl/>
          <w:lang w:bidi="ar-EG"/>
        </w:rPr>
        <w:t xml:space="preserve">حيث تمثل </w:t>
      </w:r>
      <w:r w:rsidRPr="00013529">
        <w:rPr>
          <w:i/>
          <w:iCs/>
        </w:rPr>
        <w:t>k</w:t>
      </w:r>
      <w:r w:rsidRPr="00013529">
        <w:rPr>
          <w:rtl/>
          <w:lang w:bidi="ar-EG"/>
        </w:rPr>
        <w:t xml:space="preserve"> </w:t>
      </w:r>
      <w:r w:rsidRPr="00013529">
        <w:t>=</w:t>
      </w:r>
      <w:r w:rsidRPr="00013529">
        <w:rPr>
          <w:rtl/>
          <w:lang w:bidi="ar-EG"/>
        </w:rPr>
        <w:t xml:space="preserve"> </w:t>
      </w:r>
      <w:r w:rsidRPr="00013529">
        <w:t>0,23026</w:t>
      </w:r>
      <w:r w:rsidRPr="00013529">
        <w:rPr>
          <w:rtl/>
          <w:lang w:bidi="ar-EG"/>
        </w:rPr>
        <w:t xml:space="preserve"> قيمة ثابتة لتحويل التوهين من وحدة </w:t>
      </w:r>
      <w:r w:rsidRPr="00013529">
        <w:t>dB</w:t>
      </w:r>
      <w:r w:rsidRPr="00013529">
        <w:rPr>
          <w:rtl/>
          <w:lang w:bidi="ar-EG"/>
        </w:rPr>
        <w:t xml:space="preserve"> إلى وحدات نيبر </w:t>
      </w:r>
      <w:r w:rsidR="00756EE1">
        <w:rPr>
          <w:lang w:bidi="ar-EG"/>
        </w:rPr>
        <w:t>(</w:t>
      </w:r>
      <w:r w:rsidRPr="00013529">
        <w:t>Nepers</w:t>
      </w:r>
      <w:r w:rsidR="00756EE1">
        <w:rPr>
          <w:lang w:bidi="ar-EG"/>
        </w:rPr>
        <w:t>)</w:t>
      </w:r>
      <w:r w:rsidRPr="00013529">
        <w:rPr>
          <w:rtl/>
          <w:lang w:bidi="ar-EG"/>
        </w:rPr>
        <w:t>.</w:t>
      </w:r>
    </w:p>
    <w:p w:rsidR="00013529" w:rsidRPr="00013529" w:rsidRDefault="00013529" w:rsidP="00756EE1">
      <w:pPr>
        <w:pStyle w:val="Headingb"/>
        <w:rPr>
          <w:rtl/>
          <w:lang w:bidi="ar-EG"/>
        </w:rPr>
      </w:pPr>
      <w:bookmarkStart w:id="103" w:name="_Toc254604902"/>
      <w:r w:rsidRPr="00013529">
        <w:rPr>
          <w:rtl/>
          <w:lang w:bidi="ar-EG"/>
        </w:rPr>
        <w:lastRenderedPageBreak/>
        <w:t>الحجم الأوسط والحجم العلوي</w:t>
      </w:r>
      <w:bookmarkEnd w:id="103"/>
    </w:p>
    <w:p w:rsidR="00013529" w:rsidRPr="00013529" w:rsidRDefault="00013529" w:rsidP="00013529">
      <w:pPr>
        <w:rPr>
          <w:rtl/>
          <w:lang w:bidi="ar-EG"/>
        </w:rPr>
      </w:pPr>
      <w:r w:rsidRPr="00013529">
        <w:rPr>
          <w:rtl/>
          <w:lang w:bidi="ar-EG"/>
        </w:rPr>
        <w:t>يكون عنصر التكامل</w:t>
      </w:r>
      <w:r>
        <w:rPr>
          <w:rtl/>
          <w:lang w:bidi="ar-EG"/>
        </w:rPr>
        <w:t xml:space="preserve"> في </w:t>
      </w:r>
      <w:r w:rsidRPr="00013529">
        <w:rPr>
          <w:rtl/>
          <w:lang w:bidi="ar-EG"/>
        </w:rPr>
        <w:t xml:space="preserve">هذين الحجمين فوق ارتفاع المطر، </w:t>
      </w:r>
      <w:r w:rsidRPr="00013529">
        <w:rPr>
          <w:i/>
          <w:iCs/>
        </w:rPr>
        <w:t>h</w:t>
      </w:r>
      <w:r w:rsidRPr="00013529">
        <w:rPr>
          <w:i/>
          <w:iCs/>
          <w:vertAlign w:val="subscript"/>
        </w:rPr>
        <w:t>R</w:t>
      </w:r>
      <w:r w:rsidRPr="00013529">
        <w:rPr>
          <w:rtl/>
          <w:lang w:bidi="ar-EG"/>
        </w:rPr>
        <w:t>، لكن قد تمر بعض أجزاء المسير</w:t>
      </w:r>
      <w:r>
        <w:rPr>
          <w:rtl/>
          <w:lang w:bidi="ar-EG"/>
        </w:rPr>
        <w:t xml:space="preserve"> في </w:t>
      </w:r>
      <w:r w:rsidRPr="00013529">
        <w:rPr>
          <w:rtl/>
          <w:lang w:bidi="ar-EG"/>
        </w:rPr>
        <w:t xml:space="preserve">اتجاه كل محطة عبر خلية المطر دون الارتفاع </w:t>
      </w:r>
      <w:r w:rsidRPr="00013529">
        <w:rPr>
          <w:i/>
          <w:iCs/>
        </w:rPr>
        <w:t>h</w:t>
      </w:r>
      <w:r w:rsidRPr="00013529">
        <w:rPr>
          <w:i/>
          <w:iCs/>
          <w:vertAlign w:val="subscript"/>
        </w:rPr>
        <w:t>R</w:t>
      </w:r>
      <w:r w:rsidRPr="00013529">
        <w:rPr>
          <w:rtl/>
          <w:lang w:bidi="ar-EG"/>
        </w:rPr>
        <w:t>. وهذا لا يحدث إلا</w:t>
      </w:r>
      <w:r>
        <w:rPr>
          <w:rtl/>
          <w:lang w:bidi="ar-EG"/>
        </w:rPr>
        <w:t xml:space="preserve"> في </w:t>
      </w:r>
      <w:r w:rsidRPr="00013529">
        <w:rPr>
          <w:rtl/>
          <w:lang w:bidi="ar-EG"/>
        </w:rPr>
        <w:t xml:space="preserve">الحالة التي تكون فيها زاويتا الارتفاع </w:t>
      </w:r>
      <w:r w:rsidRPr="00013529">
        <w:rPr>
          <w:iCs/>
        </w:rPr>
        <w:sym w:font="Symbol" w:char="F065"/>
      </w:r>
      <w:r w:rsidRPr="00013529">
        <w:rPr>
          <w:i/>
          <w:vertAlign w:val="subscript"/>
        </w:rPr>
        <w:t>A</w:t>
      </w:r>
      <w:r w:rsidRPr="00013529">
        <w:rPr>
          <w:vertAlign w:val="subscript"/>
        </w:rPr>
        <w:t>1,2</w:t>
      </w:r>
      <w:r w:rsidRPr="00013529">
        <w:rPr>
          <w:rtl/>
          <w:lang w:bidi="ar-EG"/>
        </w:rPr>
        <w:t xml:space="preserve"> لعنصر التكامل </w:t>
      </w:r>
      <w:r w:rsidRPr="00013529">
        <w:t>A</w:t>
      </w:r>
      <w:r w:rsidRPr="00013529">
        <w:rPr>
          <w:rtl/>
          <w:lang w:bidi="ar-EG"/>
        </w:rPr>
        <w:t xml:space="preserve"> أصغر من الزاويتين </w:t>
      </w:r>
      <w:r w:rsidRPr="00013529">
        <w:sym w:font="Symbol" w:char="F065"/>
      </w:r>
      <w:r w:rsidRPr="00013529">
        <w:rPr>
          <w:i/>
          <w:iCs/>
          <w:vertAlign w:val="subscript"/>
        </w:rPr>
        <w:t>C</w:t>
      </w:r>
      <w:r w:rsidRPr="00013529">
        <w:rPr>
          <w:vertAlign w:val="subscript"/>
        </w:rPr>
        <w:t>1,2</w:t>
      </w:r>
      <w:r w:rsidRPr="00013529">
        <w:rPr>
          <w:rtl/>
          <w:lang w:bidi="ar-EG"/>
        </w:rPr>
        <w:t xml:space="preserve"> الواقعتين بين ناظم كل محطة وأقرب حافة عليا من خلية المطر، أي إذا كان:</w:t>
      </w:r>
    </w:p>
    <w:p w:rsidR="00756EE1" w:rsidRDefault="00756EE1" w:rsidP="004F49DA">
      <w:pPr>
        <w:pStyle w:val="Equation"/>
        <w:rPr>
          <w:rtl/>
          <w:lang w:val="fr-FR" w:eastAsia="en-US"/>
        </w:rPr>
      </w:pPr>
      <w:r w:rsidRPr="00756EE1">
        <w:rPr>
          <w:lang w:eastAsia="en-US"/>
        </w:rPr>
        <w:tab/>
      </w:r>
      <w:r w:rsidR="00D2242E">
        <w:rPr>
          <w:position w:val="-32"/>
          <w:lang w:val="fr-FR" w:eastAsia="en-US"/>
        </w:rPr>
        <w:pict>
          <v:shape id="_x0000_i1178" type="#_x0000_t75" style="width:120.85pt;height:38.2pt" fillcolor="window">
            <v:imagedata r:id="rId225" o:title=""/>
          </v:shape>
        </w:pict>
      </w:r>
    </w:p>
    <w:p w:rsidR="00756EE1" w:rsidRDefault="00756EE1" w:rsidP="00756EE1">
      <w:pPr>
        <w:rPr>
          <w:rtl/>
          <w:lang w:eastAsia="en-US"/>
        </w:rPr>
      </w:pPr>
      <w:r>
        <w:rPr>
          <w:rFonts w:hint="cs"/>
          <w:rtl/>
          <w:lang w:eastAsia="en-US"/>
        </w:rPr>
        <w:t>و:</w:t>
      </w:r>
    </w:p>
    <w:p w:rsidR="00756EE1" w:rsidRPr="00756EE1" w:rsidRDefault="00756EE1" w:rsidP="004F49DA">
      <w:pPr>
        <w:pStyle w:val="Equation"/>
        <w:rPr>
          <w:lang w:eastAsia="en-US"/>
        </w:rPr>
      </w:pPr>
      <w:r w:rsidRPr="00756EE1">
        <w:rPr>
          <w:lang w:eastAsia="en-US"/>
        </w:rPr>
        <w:tab/>
      </w:r>
      <w:r w:rsidR="00D2242E">
        <w:rPr>
          <w:position w:val="-32"/>
          <w:lang w:val="fr-FR" w:eastAsia="en-US"/>
        </w:rPr>
        <w:pict>
          <v:shape id="_x0000_i1179" type="#_x0000_t75" style="width:143.35pt;height:38.2pt" fillcolor="window">
            <v:imagedata r:id="rId226" o:title=""/>
          </v:shape>
        </w:pict>
      </w:r>
    </w:p>
    <w:p w:rsidR="00013529" w:rsidRPr="00013529" w:rsidRDefault="00013529" w:rsidP="00756EE1">
      <w:pPr>
        <w:rPr>
          <w:rtl/>
          <w:lang w:bidi="ar-EG"/>
        </w:rPr>
      </w:pPr>
      <w:r w:rsidRPr="00013529">
        <w:rPr>
          <w:rtl/>
          <w:lang w:bidi="ar-EG"/>
        </w:rPr>
        <w:t>وفي هذه الحالة يجب أن يؤخذ</w:t>
      </w:r>
      <w:r>
        <w:rPr>
          <w:rtl/>
          <w:lang w:bidi="ar-EG"/>
        </w:rPr>
        <w:t xml:space="preserve"> في </w:t>
      </w:r>
      <w:r w:rsidRPr="00013529">
        <w:rPr>
          <w:rtl/>
          <w:lang w:bidi="ar-EG"/>
        </w:rPr>
        <w:t>الاعتبار التوهين الناتج. ويكون هذا الأمر صحيحاً بصفة خاصة بالنسبة إلى الحالة</w:t>
      </w:r>
      <w:r w:rsidR="00756EE1">
        <w:rPr>
          <w:rFonts w:hint="cs"/>
          <w:rtl/>
          <w:lang w:bidi="ar-EG"/>
        </w:rPr>
        <w:t> </w:t>
      </w:r>
      <w:r w:rsidRPr="00013529">
        <w:t>2</w:t>
      </w:r>
      <w:r w:rsidRPr="00013529">
        <w:rPr>
          <w:rtl/>
          <w:lang w:bidi="ar-EG"/>
        </w:rPr>
        <w:t xml:space="preserve"> الواردة أعلاه عندما تكون زاوية ارتفاع أحد الهوائيين مرتفعة جداً وعندما تكون المحطة</w:t>
      </w:r>
      <w:r>
        <w:rPr>
          <w:rtl/>
          <w:lang w:bidi="ar-EG"/>
        </w:rPr>
        <w:t xml:space="preserve"> في </w:t>
      </w:r>
      <w:r w:rsidRPr="00013529">
        <w:rPr>
          <w:rtl/>
          <w:lang w:bidi="ar-EG"/>
        </w:rPr>
        <w:t>خلية المطر.</w:t>
      </w:r>
    </w:p>
    <w:p w:rsidR="00013529" w:rsidRPr="00013529" w:rsidRDefault="00013529" w:rsidP="00756EE1">
      <w:pPr>
        <w:rPr>
          <w:rtl/>
          <w:lang w:bidi="ar-EG"/>
        </w:rPr>
      </w:pPr>
      <w:r w:rsidRPr="00013529">
        <w:rPr>
          <w:rtl/>
          <w:lang w:bidi="ar-EG"/>
        </w:rPr>
        <w:t>واستناداً إلى الشكل</w:t>
      </w:r>
      <w:r w:rsidR="00756EE1">
        <w:rPr>
          <w:rFonts w:hint="cs"/>
          <w:rtl/>
          <w:lang w:bidi="ar-EG"/>
        </w:rPr>
        <w:t> </w:t>
      </w:r>
      <w:r w:rsidRPr="00013529">
        <w:t>9</w:t>
      </w:r>
      <w:r w:rsidRPr="00013529">
        <w:rPr>
          <w:rtl/>
          <w:lang w:bidi="ar-EG"/>
        </w:rPr>
        <w:t xml:space="preserve"> يمكن أن </w:t>
      </w:r>
      <w:r w:rsidRPr="00013529">
        <w:rPr>
          <w:rFonts w:hint="cs"/>
          <w:rtl/>
          <w:lang w:bidi="ar-LB"/>
        </w:rPr>
        <w:t>ت</w:t>
      </w:r>
      <w:r w:rsidRPr="00013529">
        <w:rPr>
          <w:rtl/>
          <w:lang w:bidi="ar-EG"/>
        </w:rPr>
        <w:t xml:space="preserve">حدد الارتفاعات التي تمر عندها الأشعة من عنصر التكامل إلى النقطة </w:t>
      </w:r>
      <w:r w:rsidRPr="00013529">
        <w:t>A</w:t>
      </w:r>
      <w:r w:rsidRPr="00013529">
        <w:rPr>
          <w:rtl/>
          <w:lang w:bidi="ar-EG"/>
        </w:rPr>
        <w:t xml:space="preserve"> عبر حواف خلية المطر، وذلك من نسب المسافات الأفقية بين كل محطة وحافة خلية المطر وبين كل محطة والنقطة </w:t>
      </w:r>
      <w:r w:rsidRPr="00013529">
        <w:t>B</w:t>
      </w:r>
      <w:r w:rsidRPr="00013529">
        <w:rPr>
          <w:rtl/>
          <w:lang w:bidi="ar-EG"/>
        </w:rPr>
        <w:t>:</w:t>
      </w:r>
    </w:p>
    <w:p w:rsidR="00756EE1" w:rsidRPr="00756EE1" w:rsidRDefault="00756EE1" w:rsidP="004F49DA">
      <w:pPr>
        <w:pStyle w:val="Equation"/>
        <w:rPr>
          <w:lang w:eastAsia="en-US"/>
        </w:rPr>
      </w:pPr>
      <w:r w:rsidRPr="00756EE1">
        <w:rPr>
          <w:lang w:eastAsia="en-US"/>
        </w:rPr>
        <w:tab/>
      </w:r>
      <w:r w:rsidR="00D2242E">
        <w:rPr>
          <w:position w:val="-62"/>
          <w:lang w:val="fr-FR" w:eastAsia="en-US"/>
        </w:rPr>
        <w:pict>
          <v:shape id="_x0000_i1180" type="#_x0000_t75" style="width:115.2pt;height:65.75pt" fillcolor="window">
            <v:imagedata r:id="rId227" o:title=""/>
          </v:shape>
        </w:pict>
      </w:r>
      <w:r w:rsidRPr="00756EE1">
        <w:rPr>
          <w:lang w:eastAsia="en-US"/>
        </w:rPr>
        <w:t>                km</w:t>
      </w:r>
      <w:r w:rsidRPr="00756EE1">
        <w:rPr>
          <w:lang w:eastAsia="en-US"/>
        </w:rPr>
        <w:tab/>
      </w:r>
      <w:r w:rsidR="004F49DA" w:rsidRPr="00756EE1">
        <w:rPr>
          <w:lang w:eastAsia="en-US"/>
        </w:rPr>
        <w:t>(131)</w:t>
      </w:r>
    </w:p>
    <w:p w:rsidR="00013529" w:rsidRPr="00013529" w:rsidRDefault="00013529" w:rsidP="00756EE1">
      <w:pPr>
        <w:rPr>
          <w:rtl/>
          <w:lang w:bidi="ar-EG"/>
        </w:rPr>
      </w:pPr>
      <w:r w:rsidRPr="00013529">
        <w:rPr>
          <w:rtl/>
          <w:lang w:bidi="ar-EG"/>
        </w:rPr>
        <w:t>ويمكن تحديد أجزاء طول المسيرات</w:t>
      </w:r>
      <w:r w:rsidR="00756EE1">
        <w:rPr>
          <w:rFonts w:hint="cs"/>
          <w:rtl/>
          <w:lang w:bidi="ar-EG"/>
        </w:rPr>
        <w:t xml:space="preserve"> </w:t>
      </w:r>
      <w:r w:rsidRPr="00013529">
        <w:rPr>
          <w:i/>
        </w:rPr>
        <w:t>fx</w:t>
      </w:r>
      <w:r w:rsidRPr="00756EE1">
        <w:rPr>
          <w:vertAlign w:val="subscript"/>
        </w:rPr>
        <w:t>1,2</w:t>
      </w:r>
      <w:r w:rsidRPr="00013529">
        <w:rPr>
          <w:rtl/>
          <w:lang w:bidi="ar-EG"/>
        </w:rPr>
        <w:t xml:space="preserve"> التي تمر عبر خلية المطر من النسب:</w:t>
      </w:r>
    </w:p>
    <w:p w:rsidR="00756EE1" w:rsidRPr="00756EE1" w:rsidRDefault="007B1D54" w:rsidP="004F49DA">
      <w:pPr>
        <w:pStyle w:val="Equation"/>
        <w:rPr>
          <w:lang w:eastAsia="en-US"/>
        </w:rPr>
      </w:pPr>
      <w:r>
        <w:rPr>
          <w:noProof/>
          <w:lang w:eastAsia="zh-CN"/>
        </w:rPr>
        <mc:AlternateContent>
          <mc:Choice Requires="wpg">
            <w:drawing>
              <wp:anchor distT="0" distB="0" distL="114300" distR="114300" simplePos="0" relativeHeight="251663360" behindDoc="0" locked="0" layoutInCell="1" allowOverlap="1">
                <wp:simplePos x="0" y="0"/>
                <wp:positionH relativeFrom="column">
                  <wp:posOffset>2425700</wp:posOffset>
                </wp:positionH>
                <wp:positionV relativeFrom="paragraph">
                  <wp:posOffset>366395</wp:posOffset>
                </wp:positionV>
                <wp:extent cx="3776980" cy="341630"/>
                <wp:effectExtent l="2540" t="0" r="1905" b="3175"/>
                <wp:wrapNone/>
                <wp:docPr id="380"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341630"/>
                          <a:chOff x="4954" y="12837"/>
                          <a:chExt cx="5948" cy="538"/>
                        </a:xfrm>
                      </wpg:grpSpPr>
                      <wps:wsp>
                        <wps:cNvPr id="381" name="Text Box 730"/>
                        <wps:cNvSpPr txBox="1">
                          <a:spLocks noChangeArrowheads="1"/>
                        </wps:cNvSpPr>
                        <wps:spPr bwMode="auto">
                          <a:xfrm>
                            <a:off x="4954" y="13004"/>
                            <a:ext cx="133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Default="00D8031E" w:rsidP="00756EE1">
                              <w:pPr>
                                <w:spacing w:before="0"/>
                                <w:jc w:val="center"/>
                                <w:rPr>
                                  <w:lang w:bidi="ar-SY"/>
                                </w:rPr>
                              </w:pPr>
                              <w:r>
                                <w:rPr>
                                  <w:rFonts w:hint="cs"/>
                                  <w:rtl/>
                                  <w:lang w:bidi="ar-SY"/>
                                </w:rPr>
                                <w:t>خلاف ذلك</w:t>
                              </w:r>
                            </w:p>
                          </w:txbxContent>
                        </wps:txbx>
                        <wps:bodyPr rot="0" vert="horz" wrap="square" lIns="0" tIns="0" rIns="0" bIns="0" anchor="t" anchorCtr="0" upright="1">
                          <a:noAutofit/>
                        </wps:bodyPr>
                      </wps:wsp>
                      <wps:wsp>
                        <wps:cNvPr id="382" name="Text Box 731"/>
                        <wps:cNvSpPr txBox="1">
                          <a:spLocks noChangeArrowheads="1"/>
                        </wps:cNvSpPr>
                        <wps:spPr bwMode="auto">
                          <a:xfrm>
                            <a:off x="10726" y="12837"/>
                            <a:ext cx="176"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Default="00D8031E" w:rsidP="00756EE1">
                              <w:pPr>
                                <w:spacing w:before="0"/>
                                <w:jc w:val="center"/>
                                <w:rPr>
                                  <w:lang w:bidi="ar-SY"/>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2" o:spid="_x0000_s1073" style="position:absolute;left:0;text-align:left;margin-left:191pt;margin-top:28.85pt;width:297.4pt;height:26.9pt;z-index:251663360" coordorigin="4954,12837" coordsize="594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">
                <v:shape id="Text Box 730" o:spid="_x0000_s1074" type="#_x0000_t202" style="position:absolute;left:4954;top:13004;width:1334;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D8031E" w:rsidRDefault="00D8031E" w:rsidP="00756EE1">
                        <w:pPr>
                          <w:spacing w:before="0"/>
                          <w:jc w:val="center"/>
                          <w:rPr>
                            <w:lang w:bidi="ar-SY"/>
                          </w:rPr>
                        </w:pPr>
                        <w:r>
                          <w:rPr>
                            <w:rFonts w:hint="cs"/>
                            <w:rtl/>
                            <w:lang w:bidi="ar-SY"/>
                          </w:rPr>
                          <w:t>خلاف ذلك</w:t>
                        </w:r>
                      </w:p>
                    </w:txbxContent>
                  </v:textbox>
                </v:shape>
                <v:shape id="Text Box 731" o:spid="_x0000_s1075" type="#_x0000_t202" style="position:absolute;left:10726;top:12837;width:17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D8031E" w:rsidRDefault="00D8031E" w:rsidP="00756EE1">
                        <w:pPr>
                          <w:spacing w:before="0"/>
                          <w:jc w:val="center"/>
                          <w:rPr>
                            <w:lang w:bidi="ar-SY"/>
                          </w:rPr>
                        </w:pPr>
                      </w:p>
                    </w:txbxContent>
                  </v:textbox>
                </v:shape>
              </v:group>
            </w:pict>
          </mc:Fallback>
        </mc:AlternateContent>
      </w:r>
      <w:r w:rsidR="00756EE1" w:rsidRPr="00756EE1">
        <w:rPr>
          <w:lang w:eastAsia="en-US"/>
        </w:rPr>
        <w:tab/>
      </w:r>
      <w:r w:rsidR="00756EE1" w:rsidRPr="00756EE1">
        <w:rPr>
          <w:position w:val="-56"/>
          <w:lang w:val="fr-FR" w:eastAsia="en-US"/>
        </w:rPr>
        <w:object w:dxaOrig="6200" w:dyaOrig="1240">
          <v:shape id="_x0000_i1181" type="#_x0000_t75" style="width:309.9pt;height:62.6pt" o:ole="" fillcolor="window">
            <v:imagedata r:id="rId228" o:title=""/>
          </v:shape>
          <o:OLEObject Type="Embed" ProgID="Equation.3" ShapeID="_x0000_i1181" DrawAspect="Content" ObjectID="_1485790028" r:id="rId229"/>
        </w:object>
      </w:r>
      <w:r w:rsidR="00756EE1" w:rsidRPr="00756EE1">
        <w:rPr>
          <w:lang w:eastAsia="en-US"/>
        </w:rPr>
        <w:t>             km</w:t>
      </w:r>
      <w:r w:rsidR="00756EE1" w:rsidRPr="00756EE1">
        <w:rPr>
          <w:lang w:eastAsia="en-US"/>
        </w:rPr>
        <w:tab/>
      </w:r>
      <w:r w:rsidR="004F49DA" w:rsidRPr="00756EE1">
        <w:rPr>
          <w:lang w:eastAsia="en-US"/>
        </w:rPr>
        <w:t>(132)</w:t>
      </w:r>
    </w:p>
    <w:p w:rsidR="00013529" w:rsidRPr="00013529" w:rsidRDefault="00013529" w:rsidP="00013529">
      <w:pPr>
        <w:rPr>
          <w:rtl/>
          <w:lang w:bidi="ar-EG"/>
        </w:rPr>
      </w:pPr>
      <w:r w:rsidRPr="00013529">
        <w:rPr>
          <w:rtl/>
          <w:lang w:bidi="ar-EG"/>
        </w:rPr>
        <w:t>وأخيراً يُحسب التوهين خطياً</w:t>
      </w:r>
      <w:r>
        <w:rPr>
          <w:rtl/>
          <w:lang w:bidi="ar-EG"/>
        </w:rPr>
        <w:t xml:space="preserve"> في </w:t>
      </w:r>
      <w:r w:rsidRPr="00013529">
        <w:rPr>
          <w:rtl/>
          <w:lang w:bidi="ar-EG"/>
        </w:rPr>
        <w:t xml:space="preserve">الحالات التي يكون فيها عنصر التكامل فوق ارتفاع المطر، </w:t>
      </w:r>
      <w:r w:rsidRPr="00013529">
        <w:rPr>
          <w:i/>
          <w:iCs/>
        </w:rPr>
        <w:t>h</w:t>
      </w:r>
      <w:r w:rsidRPr="00013529">
        <w:rPr>
          <w:i/>
          <w:iCs/>
          <w:vertAlign w:val="subscript"/>
        </w:rPr>
        <w:t>R</w:t>
      </w:r>
      <w:r w:rsidRPr="00013529">
        <w:rPr>
          <w:rtl/>
          <w:lang w:bidi="ar-EG"/>
        </w:rPr>
        <w:t>:</w:t>
      </w:r>
    </w:p>
    <w:p w:rsidR="002C7F6E" w:rsidRPr="002C7F6E" w:rsidRDefault="002C7F6E" w:rsidP="004F49DA">
      <w:pPr>
        <w:pStyle w:val="Equation"/>
        <w:rPr>
          <w:lang w:eastAsia="en-US"/>
        </w:rPr>
      </w:pPr>
      <w:r w:rsidRPr="002C7F6E">
        <w:rPr>
          <w:lang w:eastAsia="en-US"/>
        </w:rPr>
        <w:tab/>
      </w:r>
      <w:r w:rsidR="00D2242E">
        <w:rPr>
          <w:rFonts w:eastAsia="Times New Roman"/>
          <w:position w:val="-12"/>
          <w:lang w:val="en-GB" w:eastAsia="en-US"/>
        </w:rPr>
        <w:pict>
          <v:shape id="_x0000_i1182" type="#_x0000_t75" style="width:297.4pt;height:18.15pt" fillcolor="window">
            <v:imagedata r:id="rId230" o:title=""/>
          </v:shape>
        </w:pict>
      </w:r>
      <w:r w:rsidRPr="002C7F6E">
        <w:rPr>
          <w:lang w:eastAsia="en-US"/>
        </w:rPr>
        <w:tab/>
        <w:t>(133)</w:t>
      </w:r>
    </w:p>
    <w:p w:rsidR="00013529" w:rsidRPr="00013529" w:rsidRDefault="00013529" w:rsidP="00013529">
      <w:pPr>
        <w:rPr>
          <w:rtl/>
          <w:lang w:bidi="ar-EG"/>
        </w:rPr>
      </w:pPr>
      <w:r w:rsidRPr="00013529">
        <w:rPr>
          <w:rtl/>
          <w:lang w:bidi="ar-EG"/>
        </w:rPr>
        <w:t>وتسمح هذه الخطوة بتحديد مكامل لدالة نقل الانتثار.</w:t>
      </w:r>
    </w:p>
    <w:p w:rsidR="00013529" w:rsidRPr="00013529" w:rsidRDefault="00013529" w:rsidP="002C7F6E">
      <w:pPr>
        <w:pStyle w:val="Headingi"/>
        <w:rPr>
          <w:rFonts w:hint="eastAsia"/>
          <w:rtl/>
          <w:lang w:bidi="ar-EG"/>
        </w:rPr>
      </w:pPr>
      <w:bookmarkStart w:id="104" w:name="_Toc254604903"/>
      <w:r w:rsidRPr="00013529">
        <w:rPr>
          <w:rtl/>
          <w:lang w:bidi="ar-EG"/>
        </w:rPr>
        <w:t xml:space="preserve">الخطوة </w:t>
      </w:r>
      <w:r w:rsidRPr="00013529">
        <w:t>6</w:t>
      </w:r>
      <w:r w:rsidRPr="00013529">
        <w:rPr>
          <w:rtl/>
          <w:lang w:bidi="ar-EG"/>
        </w:rPr>
        <w:t>: التوهين خارج خلية المطر</w:t>
      </w:r>
      <w:bookmarkEnd w:id="104"/>
    </w:p>
    <w:p w:rsidR="00013529" w:rsidRPr="00013529" w:rsidRDefault="00013529" w:rsidP="00013529">
      <w:pPr>
        <w:rPr>
          <w:rtl/>
          <w:lang w:bidi="ar-EG"/>
        </w:rPr>
      </w:pPr>
      <w:r w:rsidRPr="00013529">
        <w:rPr>
          <w:rtl/>
          <w:lang w:bidi="ar-EG"/>
        </w:rPr>
        <w:t>يقتصر المطر</w:t>
      </w:r>
      <w:r>
        <w:rPr>
          <w:rtl/>
          <w:lang w:bidi="ar-EG"/>
        </w:rPr>
        <w:t xml:space="preserve"> في </w:t>
      </w:r>
      <w:r w:rsidRPr="00013529">
        <w:rPr>
          <w:rtl/>
          <w:lang w:bidi="ar-EG"/>
        </w:rPr>
        <w:t xml:space="preserve">الصيغة المستعملة هنا على خلية قطرها </w:t>
      </w:r>
      <w:r w:rsidRPr="00013529">
        <w:rPr>
          <w:i/>
          <w:iCs/>
        </w:rPr>
        <w:t>d</w:t>
      </w:r>
      <w:r w:rsidRPr="00013529">
        <w:rPr>
          <w:i/>
          <w:iCs/>
          <w:vertAlign w:val="subscript"/>
        </w:rPr>
        <w:t>c</w:t>
      </w:r>
      <w:r w:rsidRPr="00013529">
        <w:rPr>
          <w:rtl/>
          <w:lang w:bidi="ar-EG"/>
        </w:rPr>
        <w:t xml:space="preserve"> كما حددتها هندسة الخطوة </w:t>
      </w:r>
      <w:r w:rsidRPr="00013529">
        <w:t>2</w:t>
      </w:r>
      <w:r w:rsidRPr="00013529">
        <w:rPr>
          <w:rtl/>
          <w:lang w:bidi="ar-EG"/>
        </w:rPr>
        <w:t xml:space="preserve"> ويعتبر معدل هطول المطر منتظماً داخل هذه الخلية. وعموماً يتجاوز المطر هذه المنطقة ويتضاءل من حيث الشدة كلما ازدادت المسافة من وسط الخلية ويتعين أن يؤخذ ذلك</w:t>
      </w:r>
      <w:r>
        <w:rPr>
          <w:rtl/>
          <w:lang w:bidi="ar-EG"/>
        </w:rPr>
        <w:t xml:space="preserve"> في </w:t>
      </w:r>
      <w:r w:rsidRPr="00013529">
        <w:rPr>
          <w:rtl/>
          <w:lang w:bidi="ar-EG"/>
        </w:rPr>
        <w:t>الاعتبار. ولكن إذا كانت المحطة داخل خلية المطر، عندئذ لا داعي لأن يؤخذ</w:t>
      </w:r>
      <w:r>
        <w:rPr>
          <w:rtl/>
          <w:lang w:bidi="ar-EG"/>
        </w:rPr>
        <w:t xml:space="preserve"> في </w:t>
      </w:r>
      <w:r w:rsidRPr="00013529">
        <w:rPr>
          <w:rtl/>
          <w:lang w:bidi="ar-EG"/>
        </w:rPr>
        <w:t>الاعتبار أي توهين خارجي بسبب المطر بالنسبة إلى هذه المحطة. وعلاوة على ذلك، إذا كان عنصر التكامل بعيداً بشكل كاف فوق ارتفاع المطر بحيث لا يمكن لأي جزء من المسير</w:t>
      </w:r>
      <w:r>
        <w:rPr>
          <w:rtl/>
          <w:lang w:bidi="ar-EG"/>
        </w:rPr>
        <w:t xml:space="preserve"> في </w:t>
      </w:r>
      <w:r w:rsidRPr="00013529">
        <w:rPr>
          <w:rtl/>
          <w:lang w:bidi="ar-EG"/>
        </w:rPr>
        <w:t>اتجاه هذه المحطة أو تلك أن يمر عبر خلية المطر، عندئذ لا يؤخذ</w:t>
      </w:r>
      <w:r>
        <w:rPr>
          <w:rtl/>
          <w:lang w:bidi="ar-EG"/>
        </w:rPr>
        <w:t xml:space="preserve"> في </w:t>
      </w:r>
      <w:r w:rsidRPr="00013529">
        <w:rPr>
          <w:rtl/>
          <w:lang w:bidi="ar-EG"/>
        </w:rPr>
        <w:t>الحسبان أي توهين خارجي على طول هذا المسير.</w:t>
      </w:r>
    </w:p>
    <w:p w:rsidR="00013529" w:rsidRPr="00013529" w:rsidRDefault="00013529" w:rsidP="00013529">
      <w:pPr>
        <w:rPr>
          <w:rtl/>
          <w:lang w:bidi="ar-EG"/>
        </w:rPr>
      </w:pPr>
      <w:r w:rsidRPr="00013529">
        <w:rPr>
          <w:rtl/>
          <w:lang w:bidi="ar-EG"/>
        </w:rPr>
        <w:t>وعلى سبيل التقريب، نفترض أن المطر</w:t>
      </w:r>
      <w:r>
        <w:rPr>
          <w:rtl/>
          <w:lang w:bidi="ar-EG"/>
        </w:rPr>
        <w:t xml:space="preserve"> في </w:t>
      </w:r>
      <w:r w:rsidRPr="00013529">
        <w:rPr>
          <w:rtl/>
          <w:lang w:bidi="ar-EG"/>
        </w:rPr>
        <w:t>خارج خلية المطر يتضاءل بتزايد المسافة كما يلي:</w:t>
      </w:r>
    </w:p>
    <w:p w:rsidR="002C7F6E" w:rsidRPr="002C7F6E" w:rsidRDefault="002C7F6E" w:rsidP="004F49DA">
      <w:pPr>
        <w:pStyle w:val="Equation"/>
        <w:rPr>
          <w:lang w:eastAsia="en-US"/>
        </w:rPr>
      </w:pPr>
      <w:r w:rsidRPr="002C7F6E">
        <w:rPr>
          <w:lang w:eastAsia="en-US"/>
        </w:rPr>
        <w:tab/>
      </w:r>
      <w:r w:rsidR="00D2242E">
        <w:rPr>
          <w:rFonts w:eastAsia="Times New Roman"/>
          <w:position w:val="-12"/>
          <w:lang w:val="en-GB" w:eastAsia="en-US"/>
        </w:rPr>
        <w:pict>
          <v:shape id="_x0000_i1183" type="#_x0000_t75" style="width:108.95pt;height:20.65pt" fillcolor="window">
            <v:imagedata r:id="rId231" o:title=""/>
          </v:shape>
        </w:pict>
      </w:r>
      <w:r w:rsidRPr="002C7F6E">
        <w:rPr>
          <w:lang w:eastAsia="en-US"/>
        </w:rPr>
        <w:t>                km</w:t>
      </w:r>
      <w:r w:rsidRPr="002C7F6E">
        <w:rPr>
          <w:lang w:eastAsia="en-US"/>
        </w:rPr>
        <w:tab/>
      </w:r>
      <w:r w:rsidR="004F49DA" w:rsidRPr="002C7F6E">
        <w:rPr>
          <w:lang w:eastAsia="en-US"/>
        </w:rPr>
        <w:t>(134)</w:t>
      </w:r>
    </w:p>
    <w:p w:rsidR="00013529" w:rsidRPr="00013529" w:rsidRDefault="00013529" w:rsidP="00013529">
      <w:pPr>
        <w:rPr>
          <w:rtl/>
          <w:lang w:bidi="ar-EG"/>
        </w:rPr>
      </w:pPr>
      <w:r w:rsidRPr="00013529">
        <w:rPr>
          <w:rtl/>
          <w:lang w:bidi="ar-EG"/>
        </w:rPr>
        <w:t>ويُحسب التوهين خارج خلية المطر، بالنسبة إلى الانتثار دون ارتفاع المطر، كما يلي:</w:t>
      </w:r>
    </w:p>
    <w:p w:rsidR="002C7F6E" w:rsidRPr="002C7F6E" w:rsidRDefault="002C7F6E" w:rsidP="00915F80">
      <w:pPr>
        <w:pStyle w:val="Equation"/>
        <w:rPr>
          <w:lang w:eastAsia="en-US"/>
        </w:rPr>
      </w:pPr>
      <w:r w:rsidRPr="002C7F6E">
        <w:rPr>
          <w:lang w:eastAsia="en-US"/>
        </w:rPr>
        <w:lastRenderedPageBreak/>
        <w:tab/>
      </w:r>
      <w:r w:rsidR="00D2242E">
        <w:rPr>
          <w:position w:val="-68"/>
          <w:lang w:val="fr-FR" w:eastAsia="en-US"/>
        </w:rPr>
        <w:pict>
          <v:shape id="_x0000_i1184" type="#_x0000_t75" style="width:342.45pt;height:77.65pt" fillcolor="window">
            <v:imagedata r:id="rId232" o:title=""/>
          </v:shape>
        </w:pict>
      </w:r>
      <w:r w:rsidRPr="002C7F6E">
        <w:rPr>
          <w:lang w:eastAsia="en-US"/>
        </w:rPr>
        <w:t>   dB</w:t>
      </w:r>
      <w:r w:rsidRPr="002C7F6E">
        <w:rPr>
          <w:lang w:eastAsia="en-US"/>
        </w:rPr>
        <w:tab/>
      </w:r>
      <w:r w:rsidR="00915F80" w:rsidRPr="002C7F6E">
        <w:rPr>
          <w:lang w:eastAsia="en-US"/>
        </w:rPr>
        <w:t>(135)</w:t>
      </w:r>
    </w:p>
    <w:p w:rsidR="00013529" w:rsidRPr="00013529" w:rsidRDefault="00013529" w:rsidP="00915F80">
      <w:pPr>
        <w:rPr>
          <w:rtl/>
          <w:lang w:bidi="ar-EG"/>
        </w:rPr>
      </w:pPr>
      <w:r w:rsidRPr="00013529">
        <w:rPr>
          <w:rtl/>
          <w:lang w:bidi="ar-EG"/>
        </w:rPr>
        <w:t>أي أن التوهين على أي من المسيرين يعتبر صفراً إذا كانت المحطة المعنية</w:t>
      </w:r>
      <w:r>
        <w:rPr>
          <w:rtl/>
          <w:lang w:bidi="ar-EG"/>
        </w:rPr>
        <w:t xml:space="preserve"> في </w:t>
      </w:r>
      <w:r w:rsidRPr="00013529">
        <w:rPr>
          <w:rtl/>
          <w:lang w:bidi="ar-EG"/>
        </w:rPr>
        <w:t xml:space="preserve">خلية المطر </w:t>
      </w:r>
      <w:r w:rsidR="00915F80" w:rsidRPr="009819A2">
        <w:t>(</w:t>
      </w:r>
      <w:r w:rsidR="00915F80" w:rsidRPr="009819A2">
        <w:rPr>
          <w:i/>
          <w:iCs/>
        </w:rPr>
        <w:t>d</w:t>
      </w:r>
      <w:r w:rsidR="00915F80" w:rsidRPr="009819A2">
        <w:rPr>
          <w:vertAlign w:val="subscript"/>
        </w:rPr>
        <w:t>1</w:t>
      </w:r>
      <w:r w:rsidR="00915F80" w:rsidRPr="009819A2">
        <w:t> </w:t>
      </w:r>
      <w:r w:rsidR="00915F80" w:rsidRPr="009819A2">
        <w:sym w:font="Symbol" w:char="F0A3"/>
      </w:r>
      <w:r w:rsidR="00915F80" w:rsidRPr="009819A2">
        <w:t> </w:t>
      </w:r>
      <w:r w:rsidR="00915F80" w:rsidRPr="009819A2">
        <w:rPr>
          <w:i/>
          <w:iCs/>
        </w:rPr>
        <w:t>d</w:t>
      </w:r>
      <w:r w:rsidR="00915F80" w:rsidRPr="009819A2">
        <w:rPr>
          <w:i/>
          <w:iCs/>
          <w:vertAlign w:val="subscript"/>
        </w:rPr>
        <w:t>c</w:t>
      </w:r>
      <w:r w:rsidR="00915F80" w:rsidRPr="009819A2">
        <w:t>/2)</w:t>
      </w:r>
      <w:r w:rsidRPr="00013529">
        <w:rPr>
          <w:rtl/>
          <w:lang w:bidi="ar-EG"/>
        </w:rPr>
        <w:t xml:space="preserve"> أو إذا كان عنصر التكامل فوق خلية المطر ولا يمر أي جزء من المسير عبر خلية المطر، وهو ما يتحدد إذا كان جزء المسير </w:t>
      </w:r>
      <w:r w:rsidRPr="00013529">
        <w:rPr>
          <w:i/>
        </w:rPr>
        <w:t>f</w:t>
      </w:r>
      <w:r w:rsidRPr="00013529">
        <w:rPr>
          <w:i/>
          <w:vertAlign w:val="subscript"/>
        </w:rPr>
        <w:t>x</w:t>
      </w:r>
      <w:r w:rsidRPr="00013529">
        <w:rPr>
          <w:vertAlign w:val="subscript"/>
        </w:rPr>
        <w:t>1,2</w:t>
      </w:r>
      <w:r w:rsidRPr="00013529">
        <w:rPr>
          <w:rtl/>
          <w:lang w:bidi="ar-EG"/>
        </w:rPr>
        <w:t xml:space="preserve"> يساوي صفراً أم لا.</w:t>
      </w:r>
    </w:p>
    <w:p w:rsidR="00013529" w:rsidRPr="00013529" w:rsidRDefault="00013529" w:rsidP="002C7F6E">
      <w:pPr>
        <w:pStyle w:val="Headingi"/>
        <w:rPr>
          <w:rFonts w:hint="eastAsia"/>
          <w:rtl/>
          <w:lang w:bidi="ar-EG"/>
        </w:rPr>
      </w:pPr>
      <w:bookmarkStart w:id="105" w:name="_Toc254604904"/>
      <w:r w:rsidRPr="00013529">
        <w:rPr>
          <w:rtl/>
          <w:lang w:bidi="ar-EG"/>
        </w:rPr>
        <w:t xml:space="preserve">الخطوة </w:t>
      </w:r>
      <w:r w:rsidRPr="00013529">
        <w:t>7</w:t>
      </w:r>
      <w:r w:rsidRPr="00013529">
        <w:rPr>
          <w:rtl/>
          <w:lang w:bidi="ar-EG"/>
        </w:rPr>
        <w:t>: التكامل العددي لدالة نقل الانتثار</w:t>
      </w:r>
      <w:bookmarkEnd w:id="105"/>
    </w:p>
    <w:p w:rsidR="00013529" w:rsidRPr="00013529" w:rsidRDefault="00013529" w:rsidP="00013529">
      <w:pPr>
        <w:rPr>
          <w:rtl/>
          <w:lang w:bidi="ar-EG"/>
        </w:rPr>
      </w:pPr>
      <w:r w:rsidRPr="00013529">
        <w:rPr>
          <w:rtl/>
          <w:lang w:bidi="ar-EG"/>
        </w:rPr>
        <w:t>ينقسم التكامل إلى قسمين، يتعلق الأول بالانتثار دون ارتفاع المطر ويتعلق الثاني بالانتثار فوق ارتفاع المطر:</w:t>
      </w:r>
    </w:p>
    <w:p w:rsidR="002C7F6E" w:rsidRPr="002C7F6E" w:rsidRDefault="002C7F6E" w:rsidP="00915F80">
      <w:pPr>
        <w:pStyle w:val="Equation"/>
        <w:rPr>
          <w:lang w:eastAsia="en-US"/>
        </w:rPr>
      </w:pPr>
      <w:r w:rsidRPr="002C7F6E">
        <w:rPr>
          <w:lang w:eastAsia="en-US"/>
        </w:rPr>
        <w:tab/>
      </w:r>
      <w:r w:rsidR="00D2242E">
        <w:rPr>
          <w:position w:val="-40"/>
          <w:lang w:val="fr-FR" w:eastAsia="en-US"/>
        </w:rPr>
        <w:pict>
          <v:shape id="_x0000_i1185" type="#_x0000_t75" style="width:345.6pt;height:55.7pt" fillcolor="window">
            <v:imagedata r:id="rId233" o:title=""/>
          </v:shape>
        </w:pict>
      </w:r>
      <w:r w:rsidRPr="002C7F6E">
        <w:rPr>
          <w:lang w:eastAsia="en-US"/>
        </w:rPr>
        <w:tab/>
        <w:t>(136)</w:t>
      </w:r>
    </w:p>
    <w:p w:rsidR="002C7F6E" w:rsidRPr="002C7F6E" w:rsidRDefault="002C7F6E" w:rsidP="002C7F6E">
      <w:pPr>
        <w:keepNext/>
        <w:keepLines/>
        <w:spacing w:before="0" w:line="240" w:lineRule="auto"/>
        <w:rPr>
          <w:rFonts w:cs="Times New Roman"/>
          <w:sz w:val="16"/>
          <w:szCs w:val="20"/>
          <w:lang w:val="en-GB" w:eastAsia="en-US"/>
        </w:rPr>
      </w:pPr>
    </w:p>
    <w:p w:rsidR="002C7F6E" w:rsidRPr="002C7F6E" w:rsidRDefault="00D2242E" w:rsidP="00915F80">
      <w:pPr>
        <w:pStyle w:val="Equation"/>
        <w:rPr>
          <w:lang w:eastAsia="en-US"/>
        </w:rPr>
      </w:pPr>
      <w:r>
        <w:rPr>
          <w:position w:val="-40"/>
          <w:lang w:val="fr-FR" w:eastAsia="en-US"/>
        </w:rPr>
        <w:pict>
          <v:shape id="_x0000_i1186" type="#_x0000_t75" style="width:417.6pt;height:55.7pt" fillcolor="window">
            <v:imagedata r:id="rId234" o:title=""/>
          </v:shape>
        </w:pict>
      </w:r>
      <w:r w:rsidR="002C7F6E" w:rsidRPr="002C7F6E">
        <w:rPr>
          <w:lang w:eastAsia="en-US"/>
        </w:rPr>
        <w:tab/>
        <w:t>(137)</w:t>
      </w:r>
    </w:p>
    <w:p w:rsidR="00013529" w:rsidRPr="00013529" w:rsidRDefault="00013529" w:rsidP="00013529">
      <w:pPr>
        <w:rPr>
          <w:rtl/>
          <w:lang w:bidi="ar-EG"/>
        </w:rPr>
      </w:pPr>
      <w:r w:rsidRPr="00013529">
        <w:rPr>
          <w:rtl/>
          <w:lang w:bidi="ar-EG"/>
        </w:rPr>
        <w:t xml:space="preserve">حيث يعبر عن كسب الهوائي خطياً، بحسب زوايا الانحراف عن محور التسديد </w:t>
      </w:r>
      <w:r w:rsidRPr="00013529">
        <w:rPr>
          <w:iCs/>
        </w:rPr>
        <w:sym w:font="Symbol" w:char="F071"/>
      </w:r>
      <w:r w:rsidRPr="00013529">
        <w:rPr>
          <w:i/>
          <w:vertAlign w:val="subscript"/>
        </w:rPr>
        <w:t>b</w:t>
      </w:r>
      <w:r w:rsidRPr="00013529">
        <w:rPr>
          <w:vertAlign w:val="subscript"/>
        </w:rPr>
        <w:t>1,2</w:t>
      </w:r>
      <w:r w:rsidRPr="00013529">
        <w:t>(</w:t>
      </w:r>
      <w:r w:rsidRPr="00013529">
        <w:rPr>
          <w:i/>
        </w:rPr>
        <w:t>r</w:t>
      </w:r>
      <w:r w:rsidRPr="00013529">
        <w:t>, </w:t>
      </w:r>
      <w:r w:rsidRPr="00013529">
        <w:rPr>
          <w:iCs/>
        </w:rPr>
        <w:t>φ, </w:t>
      </w:r>
      <w:r w:rsidRPr="00013529">
        <w:rPr>
          <w:i/>
        </w:rPr>
        <w:t>h</w:t>
      </w:r>
      <w:r w:rsidRPr="00013529">
        <w:t>)</w:t>
      </w:r>
      <w:r w:rsidRPr="00013529">
        <w:rPr>
          <w:rtl/>
          <w:lang w:bidi="ar-EG"/>
        </w:rPr>
        <w:t>.</w:t>
      </w:r>
    </w:p>
    <w:p w:rsidR="00013529" w:rsidRPr="00013529" w:rsidRDefault="00013529" w:rsidP="00915F80">
      <w:pPr>
        <w:rPr>
          <w:rtl/>
          <w:lang w:bidi="ar-EG"/>
        </w:rPr>
      </w:pPr>
      <w:r w:rsidRPr="00013529">
        <w:rPr>
          <w:rtl/>
          <w:lang w:bidi="ar-EG"/>
        </w:rPr>
        <w:t>وتجري عملية التكامل،</w:t>
      </w:r>
      <w:r>
        <w:rPr>
          <w:rtl/>
          <w:lang w:bidi="ar-EG"/>
        </w:rPr>
        <w:t xml:space="preserve"> في </w:t>
      </w:r>
      <w:r w:rsidRPr="00013529">
        <w:rPr>
          <w:rtl/>
          <w:lang w:bidi="ar-EG"/>
        </w:rPr>
        <w:t xml:space="preserve">الإحداثيات الأسطوانية، على مدى القيم التالية: بالنسبة إلى </w:t>
      </w:r>
      <w:r w:rsidRPr="00013529">
        <w:rPr>
          <w:i/>
          <w:iCs/>
        </w:rPr>
        <w:t>r</w:t>
      </w:r>
      <w:r w:rsidRPr="00013529">
        <w:rPr>
          <w:rtl/>
          <w:lang w:bidi="ar-EG"/>
        </w:rPr>
        <w:t xml:space="preserve"> من </w:t>
      </w:r>
      <w:r w:rsidRPr="00013529">
        <w:t>0</w:t>
      </w:r>
      <w:r w:rsidRPr="00013529">
        <w:rPr>
          <w:rtl/>
          <w:lang w:bidi="ar-EG"/>
        </w:rPr>
        <w:t xml:space="preserve"> إلى نصف قطر خلية المطر </w:t>
      </w:r>
      <w:r w:rsidRPr="00013529">
        <w:rPr>
          <w:i/>
        </w:rPr>
        <w:t>dc</w:t>
      </w:r>
      <w:r w:rsidRPr="00013529">
        <w:t>/2</w:t>
      </w:r>
      <w:r w:rsidRPr="00013529">
        <w:rPr>
          <w:rtl/>
          <w:lang w:bidi="ar-EG"/>
        </w:rPr>
        <w:t xml:space="preserve"> وبالنسبة إلى </w:t>
      </w:r>
      <w:r w:rsidRPr="00013529">
        <w:rPr>
          <w:iCs/>
        </w:rPr>
        <w:t>φ</w:t>
      </w:r>
      <w:r w:rsidRPr="00013529">
        <w:rPr>
          <w:rtl/>
          <w:lang w:bidi="ar-EG"/>
        </w:rPr>
        <w:t xml:space="preserve"> من</w:t>
      </w:r>
      <w:r w:rsidRPr="00013529">
        <w:t xml:space="preserve">0 </w:t>
      </w:r>
      <w:r w:rsidRPr="00013529">
        <w:rPr>
          <w:rtl/>
          <w:lang w:bidi="ar-EG"/>
        </w:rPr>
        <w:t xml:space="preserve"> إلى </w:t>
      </w:r>
      <w:r w:rsidRPr="00013529">
        <w:t>2</w:t>
      </w:r>
      <w:r w:rsidRPr="00013529">
        <w:sym w:font="Symbol" w:char="F070"/>
      </w:r>
      <w:r w:rsidRPr="00013529">
        <w:rPr>
          <w:rtl/>
          <w:lang w:bidi="ar-EG"/>
        </w:rPr>
        <w:t xml:space="preserve">. ويمكن وضع بعض القيود على المتغير الثالث للتكامل </w:t>
      </w:r>
      <w:r w:rsidRPr="00013529">
        <w:rPr>
          <w:i/>
          <w:iCs/>
        </w:rPr>
        <w:t>h</w:t>
      </w:r>
      <w:r w:rsidRPr="00013529">
        <w:rPr>
          <w:rtl/>
          <w:lang w:bidi="ar-EG"/>
        </w:rPr>
        <w:t xml:space="preserve"> وهو الارتفاع داخل خلية المطر. ويتحدد الارتفاع الأدنى </w:t>
      </w:r>
      <w:r w:rsidR="00915F80" w:rsidRPr="009819A2">
        <w:rPr>
          <w:i/>
        </w:rPr>
        <w:t>h</w:t>
      </w:r>
      <w:r w:rsidR="00915F80" w:rsidRPr="009819A2">
        <w:rPr>
          <w:i/>
          <w:vertAlign w:val="subscript"/>
        </w:rPr>
        <w:t>min</w:t>
      </w:r>
      <w:r w:rsidRPr="00013529">
        <w:rPr>
          <w:rtl/>
          <w:lang w:bidi="ar-EG"/>
        </w:rPr>
        <w:t xml:space="preserve"> تبعاً لإمكانية رؤية خلية المطر من كل محطة. وإذا وجد عائق على مقربة من هذه المحطة أو تلك عندئذ ينبغي استبعاد الانتثار من الارتفاعات داخل خلية المطر غير المرئية من هذه المحطة أو تلك من عملية التكامل. ويمكن بالتالي تحديد الارتفاع الأدنى للتكامل من زوايا الأفق لكل محطة، على نحو ما يلي:</w:t>
      </w:r>
    </w:p>
    <w:p w:rsidR="00CF4F7F" w:rsidRPr="00CF4F7F" w:rsidRDefault="00CF4F7F" w:rsidP="00915F80">
      <w:pPr>
        <w:pStyle w:val="Equation"/>
        <w:rPr>
          <w:lang w:eastAsia="en-US"/>
        </w:rPr>
      </w:pPr>
      <w:r w:rsidRPr="00CF4F7F">
        <w:rPr>
          <w:lang w:eastAsia="en-US"/>
        </w:rPr>
        <w:tab/>
      </w:r>
      <w:r w:rsidR="00D2242E">
        <w:rPr>
          <w:position w:val="-12"/>
          <w:lang w:val="fr-FR" w:eastAsia="en-US"/>
        </w:rPr>
        <w:pict>
          <v:shape id="_x0000_i1187" type="#_x0000_t75" style="width:179.05pt;height:18.15pt">
            <v:imagedata r:id="rId235" o:title=""/>
          </v:shape>
        </w:pict>
      </w:r>
      <w:r w:rsidRPr="00CF4F7F">
        <w:rPr>
          <w:lang w:eastAsia="en-US"/>
        </w:rPr>
        <w:t>                km</w:t>
      </w:r>
      <w:r w:rsidRPr="00CF4F7F">
        <w:rPr>
          <w:lang w:eastAsia="en-US"/>
        </w:rPr>
        <w:tab/>
      </w:r>
      <w:r w:rsidR="00915F80" w:rsidRPr="00CF4F7F">
        <w:rPr>
          <w:lang w:eastAsia="en-US"/>
        </w:rPr>
        <w:t>(138)</w:t>
      </w:r>
    </w:p>
    <w:p w:rsidR="00013529" w:rsidRPr="00013529" w:rsidRDefault="00013529" w:rsidP="00013529">
      <w:pPr>
        <w:rPr>
          <w:rtl/>
          <w:lang w:bidi="ar-EG"/>
        </w:rPr>
      </w:pPr>
      <w:r w:rsidRPr="00013529">
        <w:rPr>
          <w:rtl/>
          <w:lang w:bidi="ar-EG"/>
        </w:rPr>
        <w:t>ويلاحظ أننا نستعمل هنا قيماً محلية نظراً إلى أن أي حجب متأصل بحكم انحناء الأرض عند زاوية ارتفاع قيمتها صفر قد سبق أن أخذ</w:t>
      </w:r>
      <w:r>
        <w:rPr>
          <w:rtl/>
          <w:lang w:bidi="ar-EG"/>
        </w:rPr>
        <w:t xml:space="preserve"> في </w:t>
      </w:r>
      <w:r w:rsidRPr="00013529">
        <w:rPr>
          <w:rtl/>
          <w:lang w:bidi="ar-EG"/>
        </w:rPr>
        <w:t>الاعتبار عند تحديد زوايا الانحراف عن محور التسديد.</w:t>
      </w:r>
    </w:p>
    <w:p w:rsidR="00013529" w:rsidRPr="00013529" w:rsidRDefault="00013529" w:rsidP="00CF4F7F">
      <w:pPr>
        <w:rPr>
          <w:rtl/>
          <w:lang w:bidi="ar-EG"/>
        </w:rPr>
      </w:pPr>
      <w:r w:rsidRPr="00013529">
        <w:rPr>
          <w:rtl/>
          <w:lang w:bidi="ar-EG"/>
        </w:rPr>
        <w:t xml:space="preserve">ويمكن تحديد الارتفاع الأقصى للتكامل، </w:t>
      </w:r>
      <w:r w:rsidRPr="00013529">
        <w:rPr>
          <w:i/>
          <w:iCs/>
        </w:rPr>
        <w:t>h</w:t>
      </w:r>
      <w:r w:rsidRPr="00013529">
        <w:rPr>
          <w:i/>
          <w:iCs/>
          <w:vertAlign w:val="subscript"/>
        </w:rPr>
        <w:t>top</w:t>
      </w:r>
      <w:r w:rsidRPr="00013529">
        <w:rPr>
          <w:rtl/>
          <w:lang w:bidi="ar-EG"/>
        </w:rPr>
        <w:t xml:space="preserve">، للتقليل إلى أقصى حد من قيود الحساب نظراً إلى أنه ليس من الضروري عموماً إدماج </w:t>
      </w:r>
      <w:r w:rsidRPr="00013529">
        <w:rPr>
          <w:rFonts w:hint="cs"/>
          <w:rtl/>
          <w:lang w:bidi="ar-LB"/>
        </w:rPr>
        <w:t>المقطع العرضي</w:t>
      </w:r>
      <w:r w:rsidRPr="00013529">
        <w:rPr>
          <w:rtl/>
          <w:lang w:bidi="ar-EG"/>
        </w:rPr>
        <w:t xml:space="preserve"> للانتثار عند الارتفاعات التي تقل فوقها سويات الفصوص الجانبية للهوائي</w:t>
      </w:r>
      <w:r w:rsidRPr="00013529">
        <w:rPr>
          <w:rFonts w:hint="cs"/>
          <w:rtl/>
          <w:lang w:bidi="ar-EG"/>
        </w:rPr>
        <w:t xml:space="preserve"> بشكل ملحوظ</w:t>
      </w:r>
      <w:r w:rsidRPr="00013529">
        <w:rPr>
          <w:rtl/>
          <w:lang w:bidi="ar-EG"/>
        </w:rPr>
        <w:t>. ونفترض، بال</w:t>
      </w:r>
      <w:r w:rsidRPr="00013529">
        <w:rPr>
          <w:rFonts w:hint="cs"/>
          <w:rtl/>
          <w:lang w:bidi="ar-EG"/>
        </w:rPr>
        <w:t>مبدأ</w:t>
      </w:r>
      <w:r w:rsidRPr="00013529">
        <w:rPr>
          <w:rtl/>
          <w:lang w:bidi="ar-EG"/>
        </w:rPr>
        <w:t xml:space="preserve">، أن الارتفاع الذي يمكن فوقه وقف التكامل بدون خسارة من حيث الدقة هو </w:t>
      </w:r>
      <w:r w:rsidRPr="00013529">
        <w:t>km</w:t>
      </w:r>
      <w:r w:rsidR="00CF4F7F">
        <w:t> 15</w:t>
      </w:r>
      <w:r w:rsidRPr="00013529">
        <w:rPr>
          <w:rtl/>
          <w:lang w:bidi="ar-EG"/>
        </w:rPr>
        <w:t>.</w:t>
      </w:r>
    </w:p>
    <w:p w:rsidR="00013529" w:rsidRPr="00013529" w:rsidRDefault="00013529" w:rsidP="00013529">
      <w:pPr>
        <w:rPr>
          <w:rtl/>
          <w:lang w:bidi="ar-EG"/>
        </w:rPr>
      </w:pPr>
      <w:r w:rsidRPr="00013529">
        <w:rPr>
          <w:i/>
          <w:iCs/>
          <w:rtl/>
          <w:lang w:bidi="ar-EG"/>
        </w:rPr>
        <w:t xml:space="preserve">التكامل الرقمي: </w:t>
      </w:r>
      <w:r w:rsidRPr="00013529">
        <w:rPr>
          <w:rtl/>
          <w:lang w:bidi="ar-EG"/>
        </w:rPr>
        <w:t xml:space="preserve">هنالك العديد من طرق التكامل الرقمي وتحتوي العديد من </w:t>
      </w:r>
      <w:r w:rsidRPr="00013529">
        <w:rPr>
          <w:rFonts w:hint="cs"/>
          <w:rtl/>
          <w:lang w:bidi="ar-EG"/>
        </w:rPr>
        <w:t xml:space="preserve">رزم </w:t>
      </w:r>
      <w:r w:rsidRPr="00013529">
        <w:rPr>
          <w:rtl/>
          <w:lang w:bidi="ar-EG"/>
        </w:rPr>
        <w:t>البرمجيات الرياضية على دوال تكامل متأصلة يمكن استعمالها استعمالاً فعالاً. وقد برهنت الطرق التي تستند إلى تقنيات التكرار بواسطة التنصيف المتعاقب لفواصل التكامل عن جدواها عندما يرغب المستعمل</w:t>
      </w:r>
      <w:r>
        <w:rPr>
          <w:rtl/>
          <w:lang w:bidi="ar-EG"/>
        </w:rPr>
        <w:t xml:space="preserve"> في </w:t>
      </w:r>
      <w:r w:rsidRPr="00013529">
        <w:rPr>
          <w:rtl/>
          <w:lang w:bidi="ar-EG"/>
        </w:rPr>
        <w:t xml:space="preserve">تطوير مجموعة من البرمجيات المتخصصة بواسطة لغات برمجية أخرى. وتنسب هذه الطريقة إلى رومبرغ </w:t>
      </w:r>
      <w:r w:rsidRPr="00013529">
        <w:t>(Romberg)</w:t>
      </w:r>
      <w:r w:rsidRPr="00013529">
        <w:rPr>
          <w:rtl/>
          <w:lang w:bidi="ar-EG"/>
        </w:rPr>
        <w:t xml:space="preserve"> وهي تمثل متغيراً من رتبة أعلى للطريقة المرجعية لأشباه المنحرف (قاعدة سمسون)، للتكامل بواسطة التنصيف المتعاقب لفواصل التكامل.</w:t>
      </w:r>
    </w:p>
    <w:p w:rsidR="00013529" w:rsidRPr="00013529" w:rsidRDefault="00013529" w:rsidP="00013529">
      <w:pPr>
        <w:rPr>
          <w:rtl/>
          <w:lang w:bidi="ar-EG"/>
        </w:rPr>
      </w:pPr>
      <w:r w:rsidRPr="00013529">
        <w:rPr>
          <w:rtl/>
          <w:lang w:bidi="ar-EG"/>
        </w:rPr>
        <w:t>وتستعمل طريقة رومبرغ للتكامل توليفة تتألف من طريقتين عدديتين لحساب قيمة تقريبية لتكامل حقيقي، أي:</w:t>
      </w:r>
    </w:p>
    <w:p w:rsidR="00CF4F7F" w:rsidRPr="00CF4F7F" w:rsidRDefault="00CF4F7F" w:rsidP="00915F80">
      <w:pPr>
        <w:pStyle w:val="Equation"/>
        <w:rPr>
          <w:lang w:val="fr-FR" w:eastAsia="en-US"/>
        </w:rPr>
      </w:pPr>
      <w:r w:rsidRPr="00CF4F7F">
        <w:rPr>
          <w:lang w:eastAsia="en-US"/>
        </w:rPr>
        <w:tab/>
      </w:r>
      <w:r w:rsidR="00D2242E">
        <w:rPr>
          <w:position w:val="-36"/>
          <w:lang w:val="fr-FR" w:eastAsia="en-US"/>
        </w:rPr>
        <w:pict>
          <v:shape id="_x0000_i1188" type="#_x0000_t75" style="width:62pt;height:41.95pt">
            <v:imagedata r:id="rId236" o:title=""/>
          </v:shape>
        </w:pict>
      </w:r>
    </w:p>
    <w:p w:rsidR="00013529" w:rsidRPr="00013529" w:rsidRDefault="00013529" w:rsidP="00013529">
      <w:pPr>
        <w:rPr>
          <w:rtl/>
          <w:lang w:bidi="ar-EG"/>
        </w:rPr>
      </w:pPr>
      <w:r w:rsidRPr="00013529">
        <w:rPr>
          <w:rtl/>
          <w:lang w:bidi="ar-EG"/>
        </w:rPr>
        <w:lastRenderedPageBreak/>
        <w:t xml:space="preserve">وتُستعمل </w:t>
      </w:r>
      <w:r w:rsidRPr="00013529">
        <w:rPr>
          <w:rFonts w:hint="cs"/>
          <w:rtl/>
          <w:lang w:bidi="ar-EG"/>
        </w:rPr>
        <w:t>طريقة</w:t>
      </w:r>
      <w:r w:rsidRPr="00013529">
        <w:rPr>
          <w:rtl/>
          <w:lang w:bidi="ar-EG"/>
        </w:rPr>
        <w:t xml:space="preserve"> أشباه المنحرف الموسعة لحساب متتالية من تقريبات التكامل، ويتم</w:t>
      </w:r>
      <w:r>
        <w:rPr>
          <w:rtl/>
          <w:lang w:bidi="ar-EG"/>
        </w:rPr>
        <w:t xml:space="preserve"> في </w:t>
      </w:r>
      <w:r w:rsidRPr="00013529">
        <w:rPr>
          <w:rtl/>
          <w:lang w:bidi="ar-EG"/>
        </w:rPr>
        <w:t>كل مرة تنصيف الفواصل بين القيمتين. و</w:t>
      </w:r>
      <w:r w:rsidRPr="00013529">
        <w:rPr>
          <w:rFonts w:hint="cs"/>
          <w:rtl/>
          <w:lang w:bidi="ar-EG"/>
        </w:rPr>
        <w:t>ي</w:t>
      </w:r>
      <w:r w:rsidRPr="00013529">
        <w:rPr>
          <w:rtl/>
          <w:lang w:bidi="ar-EG"/>
        </w:rPr>
        <w:t>ستعمل بعد ذلك استكمال</w:t>
      </w:r>
      <w:r w:rsidRPr="00013529">
        <w:rPr>
          <w:rFonts w:hint="cs"/>
          <w:rtl/>
          <w:lang w:bidi="ar-EG"/>
        </w:rPr>
        <w:t xml:space="preserve"> </w:t>
      </w:r>
      <w:r w:rsidRPr="00013529">
        <w:rPr>
          <w:rtl/>
          <w:lang w:bidi="ar-EG"/>
        </w:rPr>
        <w:t xml:space="preserve">خارجي </w:t>
      </w:r>
      <w:r w:rsidRPr="00013529">
        <w:rPr>
          <w:rFonts w:hint="cs"/>
          <w:rtl/>
          <w:lang w:bidi="ar-EG"/>
        </w:rPr>
        <w:t>حدودي</w:t>
      </w:r>
      <w:r w:rsidRPr="00013529">
        <w:rPr>
          <w:rtl/>
          <w:lang w:bidi="ar-EG"/>
        </w:rPr>
        <w:t xml:space="preserve"> لحساب المتتالية إلى أن يبلغ طول الفاصل صفراً. ويمكن تلخيص هذه الطريقة باستخدام عروة</w:t>
      </w:r>
      <w:r>
        <w:rPr>
          <w:rtl/>
          <w:lang w:bidi="ar-EG"/>
        </w:rPr>
        <w:t xml:space="preserve"> في </w:t>
      </w:r>
      <w:r w:rsidRPr="00013529">
        <w:rPr>
          <w:rtl/>
          <w:lang w:bidi="ar-EG"/>
        </w:rPr>
        <w:t>شبه شفرة:</w:t>
      </w:r>
    </w:p>
    <w:p w:rsidR="00013529" w:rsidRPr="00013529" w:rsidRDefault="00013529" w:rsidP="00915F80">
      <w:pPr>
        <w:pStyle w:val="enumlev1"/>
      </w:pPr>
      <w:r w:rsidRPr="00013529">
        <w:tab/>
      </w:r>
      <w:r w:rsidRPr="00013529">
        <w:rPr>
          <w:i/>
          <w:iCs/>
        </w:rPr>
        <w:t>Index</w:t>
      </w:r>
      <w:r w:rsidRPr="00013529">
        <w:t xml:space="preserve"> = 1</w:t>
      </w:r>
    </w:p>
    <w:p w:rsidR="00013529" w:rsidRPr="00013529" w:rsidRDefault="00013529" w:rsidP="00915F80">
      <w:pPr>
        <w:pStyle w:val="enumlev1"/>
      </w:pPr>
      <w:r w:rsidRPr="00013529">
        <w:tab/>
        <w:t>WHILE estimated_error &gt; desired_error DO</w:t>
      </w:r>
    </w:p>
    <w:p w:rsidR="00013529" w:rsidRPr="00013529" w:rsidRDefault="00013529" w:rsidP="00915F80">
      <w:pPr>
        <w:pStyle w:val="enumlev1"/>
        <w:rPr>
          <w:rtl/>
        </w:rPr>
      </w:pPr>
      <w:r w:rsidRPr="00013529">
        <w:tab/>
      </w:r>
      <w:r w:rsidRPr="00013529">
        <w:tab/>
        <w:t>S(</w:t>
      </w:r>
      <w:r w:rsidRPr="00013529">
        <w:rPr>
          <w:i/>
          <w:iCs/>
        </w:rPr>
        <w:t>Index</w:t>
      </w:r>
      <w:r w:rsidRPr="00013529">
        <w:t>)</w:t>
      </w:r>
      <w:r w:rsidR="00030AD9">
        <w:rPr>
          <w:rFonts w:hint="cs"/>
          <w:rtl/>
        </w:rPr>
        <w:t xml:space="preserve"> </w:t>
      </w:r>
      <w:r w:rsidR="00030AD9" w:rsidRPr="00013529">
        <w:t>=</w:t>
      </w:r>
      <w:r w:rsidR="00030AD9">
        <w:rPr>
          <w:rFonts w:hint="cs"/>
          <w:rtl/>
        </w:rPr>
        <w:t xml:space="preserve"> </w:t>
      </w:r>
      <w:r w:rsidRPr="00013529">
        <w:rPr>
          <w:rtl/>
        </w:rPr>
        <w:t>تقريب بواسطة طريقة شبه المنحرف التي تستعمل فواصل الدليل الثاني</w:t>
      </w:r>
    </w:p>
    <w:p w:rsidR="00013529" w:rsidRPr="00013529" w:rsidRDefault="00013529" w:rsidP="00915F80">
      <w:pPr>
        <w:pStyle w:val="enumlev1"/>
        <w:rPr>
          <w:rtl/>
        </w:rPr>
      </w:pPr>
      <w:r w:rsidRPr="00013529">
        <w:tab/>
      </w:r>
      <w:r w:rsidRPr="00013529">
        <w:tab/>
        <w:t>I</w:t>
      </w:r>
      <w:r w:rsidR="00030AD9">
        <w:rPr>
          <w:rFonts w:hint="cs"/>
          <w:rtl/>
        </w:rPr>
        <w:t xml:space="preserve"> </w:t>
      </w:r>
      <w:r w:rsidR="00030AD9" w:rsidRPr="00013529">
        <w:t>=</w:t>
      </w:r>
      <w:r w:rsidR="00030AD9">
        <w:rPr>
          <w:rFonts w:hint="cs"/>
          <w:rtl/>
        </w:rPr>
        <w:t xml:space="preserve"> </w:t>
      </w:r>
      <w:r w:rsidRPr="00013529">
        <w:rPr>
          <w:rtl/>
        </w:rPr>
        <w:t>استكمال خارجي حدودي لقيمة</w:t>
      </w:r>
      <w:r w:rsidR="00030AD9">
        <w:rPr>
          <w:rFonts w:hint="cs"/>
          <w:rtl/>
        </w:rPr>
        <w:t xml:space="preserve"> </w:t>
      </w:r>
      <w:r w:rsidR="00030AD9" w:rsidRPr="00013529">
        <w:t>S</w:t>
      </w:r>
    </w:p>
    <w:p w:rsidR="00013529" w:rsidRPr="00013529" w:rsidRDefault="00013529" w:rsidP="00915F80">
      <w:pPr>
        <w:pStyle w:val="enumlev1"/>
      </w:pPr>
      <w:r w:rsidRPr="00013529">
        <w:tab/>
      </w:r>
      <w:r w:rsidRPr="00013529">
        <w:tab/>
      </w:r>
      <w:r w:rsidRPr="003A0BCB">
        <w:rPr>
          <w:i/>
          <w:iCs/>
        </w:rPr>
        <w:t>Index</w:t>
      </w:r>
      <w:r w:rsidRPr="00013529">
        <w:t xml:space="preserve"> = </w:t>
      </w:r>
      <w:r w:rsidRPr="003A0BCB">
        <w:rPr>
          <w:i/>
          <w:iCs/>
        </w:rPr>
        <w:t>Index</w:t>
      </w:r>
      <w:r w:rsidRPr="00013529">
        <w:t xml:space="preserve"> + 1</w:t>
      </w:r>
    </w:p>
    <w:p w:rsidR="00013529" w:rsidRPr="00013529" w:rsidRDefault="00013529" w:rsidP="00CF4F7F">
      <w:pPr>
        <w:pStyle w:val="Headingi"/>
        <w:spacing w:before="240"/>
        <w:rPr>
          <w:rFonts w:hint="eastAsia"/>
          <w:rtl/>
          <w:lang w:bidi="ar-EG"/>
        </w:rPr>
      </w:pPr>
      <w:bookmarkStart w:id="106" w:name="_Toc254604905"/>
      <w:r w:rsidRPr="00013529">
        <w:rPr>
          <w:rFonts w:hint="cs"/>
          <w:rtl/>
          <w:lang w:bidi="ar-EG"/>
        </w:rPr>
        <w:t>طريق</w:t>
      </w:r>
      <w:r w:rsidRPr="00013529">
        <w:rPr>
          <w:rtl/>
          <w:lang w:bidi="ar-EG"/>
        </w:rPr>
        <w:t>ة شبه المنحرف الموسعة</w:t>
      </w:r>
      <w:bookmarkEnd w:id="106"/>
    </w:p>
    <w:p w:rsidR="00013529" w:rsidRPr="00013529" w:rsidRDefault="00013529" w:rsidP="003A0BCB">
      <w:pPr>
        <w:rPr>
          <w:rtl/>
          <w:lang w:bidi="ar-EG"/>
        </w:rPr>
      </w:pPr>
      <w:r w:rsidRPr="00013529">
        <w:rPr>
          <w:rtl/>
          <w:lang w:bidi="ar-EG"/>
        </w:rPr>
        <w:t xml:space="preserve">يمكن حساب تقريب التكامل بواسطة استكمال خطي بين </w:t>
      </w:r>
      <w:r w:rsidRPr="00013529">
        <w:rPr>
          <w:i/>
          <w:iCs/>
        </w:rPr>
        <w:t>N</w:t>
      </w:r>
      <w:r w:rsidRPr="00013529">
        <w:t xml:space="preserve"> + 1</w:t>
      </w:r>
      <w:r w:rsidRPr="00013529">
        <w:rPr>
          <w:rtl/>
          <w:lang w:bidi="ar-EG"/>
        </w:rPr>
        <w:t xml:space="preserve"> من الإحداثيات السينية متساوية التباعد </w:t>
      </w:r>
      <w:r w:rsidR="003A0BCB" w:rsidRPr="009819A2">
        <w:rPr>
          <w:position w:val="-12"/>
        </w:rPr>
        <w:object w:dxaOrig="700" w:dyaOrig="360">
          <v:shape id="_x0000_i1189" type="#_x0000_t75" style="width:36.95pt;height:18.15pt" o:ole="">
            <v:imagedata r:id="rId237" o:title=""/>
          </v:shape>
          <o:OLEObject Type="Embed" ProgID="Equation.3" ShapeID="_x0000_i1189" DrawAspect="Content" ObjectID="_1485790029" r:id="rId238"/>
        </w:object>
      </w:r>
      <w:r w:rsidRPr="00013529">
        <w:rPr>
          <w:rtl/>
          <w:lang w:bidi="ar-EG"/>
        </w:rPr>
        <w:t xml:space="preserve"> على</w:t>
      </w:r>
      <w:r w:rsidR="00201585">
        <w:rPr>
          <w:rFonts w:hint="cs"/>
          <w:rtl/>
          <w:lang w:bidi="ar-EG"/>
        </w:rPr>
        <w:t> </w:t>
      </w:r>
      <w:r w:rsidRPr="00013529">
        <w:rPr>
          <w:rtl/>
          <w:lang w:bidi="ar-EG"/>
        </w:rPr>
        <w:t>النحو التالي:</w:t>
      </w:r>
    </w:p>
    <w:p w:rsidR="00CF4F7F" w:rsidRPr="00CF4F7F" w:rsidRDefault="00CF4F7F" w:rsidP="00915F80">
      <w:pPr>
        <w:pStyle w:val="Equation"/>
        <w:rPr>
          <w:lang w:val="fr-FR" w:eastAsia="en-US"/>
        </w:rPr>
      </w:pPr>
      <w:r w:rsidRPr="00CF4F7F">
        <w:rPr>
          <w:lang w:eastAsia="en-US"/>
        </w:rPr>
        <w:tab/>
      </w:r>
      <w:r w:rsidR="00D2242E">
        <w:rPr>
          <w:position w:val="-28"/>
          <w:lang w:val="fr-FR" w:eastAsia="en-US"/>
        </w:rPr>
        <w:pict>
          <v:shape id="_x0000_i1190" type="#_x0000_t75" style="width:202.25pt;height:33.8pt">
            <v:imagedata r:id="rId239" o:title=""/>
          </v:shape>
        </w:pict>
      </w:r>
    </w:p>
    <w:p w:rsidR="00013529" w:rsidRPr="00013529" w:rsidRDefault="00013529" w:rsidP="00013529">
      <w:pPr>
        <w:rPr>
          <w:rtl/>
          <w:lang w:bidi="ar-EG"/>
        </w:rPr>
      </w:pPr>
      <w:r w:rsidRPr="00013529">
        <w:rPr>
          <w:rtl/>
          <w:lang w:bidi="ar-EG"/>
        </w:rPr>
        <w:t>حيث:</w:t>
      </w:r>
    </w:p>
    <w:p w:rsidR="00013529" w:rsidRPr="00013529" w:rsidRDefault="00915F80" w:rsidP="00915F80">
      <w:pPr>
        <w:pStyle w:val="Equation"/>
        <w:rPr>
          <w:rtl/>
          <w:lang w:bidi="ar-EG"/>
        </w:rPr>
      </w:pPr>
      <w:r>
        <w:rPr>
          <w:i/>
          <w:iCs/>
          <w:rtl/>
        </w:rPr>
        <w:tab/>
      </w:r>
      <w:r w:rsidR="00CF4F7F" w:rsidRPr="009819A2">
        <w:rPr>
          <w:i/>
          <w:iCs/>
          <w:position w:val="-24"/>
        </w:rPr>
        <w:object w:dxaOrig="1300" w:dyaOrig="620">
          <v:shape id="_x0000_i1191" type="#_x0000_t75" style="width:65.1pt;height:31.3pt" o:ole="">
            <v:imagedata r:id="rId240" o:title=""/>
          </v:shape>
          <o:OLEObject Type="Embed" ProgID="Equation.3" ShapeID="_x0000_i1191" DrawAspect="Content" ObjectID="_1485790030" r:id="rId241"/>
        </w:object>
      </w:r>
      <w:r w:rsidR="00CF4F7F">
        <w:rPr>
          <w:rFonts w:hint="cs"/>
          <w:rtl/>
          <w:lang w:bidi="ar-EG"/>
        </w:rPr>
        <w:t> </w:t>
      </w:r>
      <w:r w:rsidR="00CF4F7F">
        <w:rPr>
          <w:rFonts w:hint="eastAsia"/>
          <w:rtl/>
          <w:lang w:bidi="ar-EG"/>
        </w:rPr>
        <w:t> </w:t>
      </w:r>
      <w:r w:rsidR="00CF4F7F">
        <w:rPr>
          <w:rFonts w:hint="cs"/>
          <w:rtl/>
          <w:lang w:bidi="ar-EG"/>
        </w:rPr>
        <w:t>    </w:t>
      </w:r>
      <w:r w:rsidR="00013529" w:rsidRPr="00013529">
        <w:rPr>
          <w:rtl/>
          <w:lang w:bidi="ar-EG"/>
        </w:rPr>
        <w:t>هي الفاصل بين الإحداثيات السينية.</w:t>
      </w:r>
    </w:p>
    <w:p w:rsidR="00013529" w:rsidRPr="00013529" w:rsidRDefault="00013529" w:rsidP="00013529">
      <w:pPr>
        <w:rPr>
          <w:rtl/>
          <w:lang w:bidi="ar-EG"/>
        </w:rPr>
      </w:pPr>
      <w:r w:rsidRPr="00013529">
        <w:rPr>
          <w:rtl/>
          <w:lang w:bidi="ar-EG"/>
        </w:rPr>
        <w:t>ويمكن أن يضاعف عدد الفواصل بالتكرار:</w:t>
      </w:r>
    </w:p>
    <w:p w:rsidR="00CF4F7F" w:rsidRPr="00CF4F7F" w:rsidRDefault="00CF4F7F" w:rsidP="00915F80">
      <w:pPr>
        <w:pStyle w:val="Equation"/>
        <w:rPr>
          <w:lang w:val="fr-FR" w:eastAsia="en-US"/>
        </w:rPr>
      </w:pPr>
      <w:r w:rsidRPr="00CF4F7F">
        <w:rPr>
          <w:lang w:eastAsia="en-US"/>
        </w:rPr>
        <w:tab/>
      </w:r>
      <w:r w:rsidR="00D2242E">
        <w:rPr>
          <w:position w:val="-24"/>
          <w:lang w:val="fr-FR" w:eastAsia="en-US"/>
        </w:rPr>
        <w:pict>
          <v:shape id="_x0000_i1192" type="#_x0000_t75" style="width:221pt;height:31.3pt">
            <v:imagedata r:id="rId242" o:title=""/>
          </v:shape>
        </w:pict>
      </w:r>
    </w:p>
    <w:p w:rsidR="00013529" w:rsidRPr="00013529" w:rsidRDefault="00013529" w:rsidP="00013529">
      <w:pPr>
        <w:rPr>
          <w:rtl/>
          <w:lang w:bidi="ar-EG"/>
        </w:rPr>
      </w:pPr>
      <w:r w:rsidRPr="00013529">
        <w:rPr>
          <w:rtl/>
          <w:lang w:bidi="ar-EG"/>
        </w:rPr>
        <w:t>وتمكّن طريقة رومبرغ من بناء متتالية خلال التكرار</w:t>
      </w:r>
      <w:r w:rsidR="00D2242E">
        <w:rPr>
          <w:position w:val="-6"/>
        </w:rPr>
        <w:pict>
          <v:shape id="_x0000_i1193" type="#_x0000_t75" style="width:49.45pt;height:20.65pt">
            <v:imagedata r:id="rId243" o:title=""/>
          </v:shape>
        </w:pict>
      </w:r>
      <w:r w:rsidRPr="00013529">
        <w:rPr>
          <w:rtl/>
          <w:lang w:bidi="ar-EG"/>
        </w:rPr>
        <w:t>.</w:t>
      </w:r>
    </w:p>
    <w:p w:rsidR="00013529" w:rsidRPr="00013529" w:rsidRDefault="00013529" w:rsidP="00013529">
      <w:pPr>
        <w:rPr>
          <w:rtl/>
          <w:lang w:bidi="ar-EG"/>
        </w:rPr>
      </w:pPr>
      <w:r w:rsidRPr="00013529">
        <w:rPr>
          <w:i/>
          <w:iCs/>
          <w:rtl/>
          <w:lang w:bidi="ar-EG"/>
        </w:rPr>
        <w:t xml:space="preserve">الاستكمال الخارجي الحدودي: </w:t>
      </w:r>
      <w:r w:rsidRPr="00013529">
        <w:rPr>
          <w:rtl/>
          <w:lang w:bidi="ar-EG"/>
        </w:rPr>
        <w:t>يكون الخطأ</w:t>
      </w:r>
      <w:r>
        <w:rPr>
          <w:rtl/>
          <w:lang w:bidi="ar-EG"/>
        </w:rPr>
        <w:t xml:space="preserve"> في </w:t>
      </w:r>
      <w:r w:rsidRPr="00013529">
        <w:rPr>
          <w:rtl/>
          <w:lang w:bidi="ar-EG"/>
        </w:rPr>
        <w:t xml:space="preserve">التقريب على القيمة </w:t>
      </w:r>
      <w:r w:rsidRPr="00013529">
        <w:rPr>
          <w:i/>
          <w:iCs/>
        </w:rPr>
        <w:t>I</w:t>
      </w:r>
      <w:r>
        <w:rPr>
          <w:rtl/>
          <w:lang w:bidi="ar-EG"/>
        </w:rPr>
        <w:t xml:space="preserve"> في </w:t>
      </w:r>
      <w:r w:rsidRPr="00013529">
        <w:rPr>
          <w:rtl/>
          <w:lang w:bidi="ar-EG"/>
        </w:rPr>
        <w:t>طريقة شبه المنحرف</w:t>
      </w:r>
      <w:r>
        <w:rPr>
          <w:rtl/>
          <w:lang w:bidi="ar-EG"/>
        </w:rPr>
        <w:t xml:space="preserve"> في </w:t>
      </w:r>
      <w:r w:rsidRPr="00013529">
        <w:rPr>
          <w:rtl/>
          <w:lang w:bidi="ar-EG"/>
        </w:rPr>
        <w:t xml:space="preserve">الفاصل حدودياً </w:t>
      </w:r>
      <w:r w:rsidRPr="00013529">
        <w:rPr>
          <w:i/>
          <w:iCs/>
        </w:rPr>
        <w:t>h</w:t>
      </w:r>
      <w:r w:rsidRPr="00013529">
        <w:rPr>
          <w:vertAlign w:val="superscript"/>
        </w:rPr>
        <w:t>2</w:t>
      </w:r>
      <w:r w:rsidRPr="00013529">
        <w:rPr>
          <w:rtl/>
          <w:lang w:bidi="ar-EG"/>
        </w:rPr>
        <w:t>، أي:</w:t>
      </w:r>
    </w:p>
    <w:p w:rsidR="00CF4F7F" w:rsidRPr="00CF4F7F" w:rsidRDefault="00CF4F7F" w:rsidP="00915F80">
      <w:pPr>
        <w:pStyle w:val="Equation"/>
        <w:rPr>
          <w:lang w:val="fr-FR" w:eastAsia="en-US"/>
        </w:rPr>
      </w:pPr>
      <w:r w:rsidRPr="00CF4F7F">
        <w:rPr>
          <w:lang w:eastAsia="en-US"/>
        </w:rPr>
        <w:tab/>
      </w:r>
      <w:r w:rsidR="00D2242E">
        <w:rPr>
          <w:position w:val="-10"/>
          <w:lang w:val="fr-FR" w:eastAsia="en-US"/>
        </w:rPr>
        <w:pict>
          <v:shape id="_x0000_i1194" type="#_x0000_t75" style="width:63.85pt;height:22.55pt">
            <v:imagedata r:id="rId244" o:title=""/>
          </v:shape>
        </w:pict>
      </w:r>
    </w:p>
    <w:p w:rsidR="00013529" w:rsidRPr="00013529" w:rsidRDefault="00013529" w:rsidP="00013529">
      <w:pPr>
        <w:rPr>
          <w:rtl/>
          <w:lang w:bidi="ar-EG"/>
        </w:rPr>
      </w:pPr>
      <w:r w:rsidRPr="00013529">
        <w:rPr>
          <w:rtl/>
          <w:lang w:bidi="ar-EG"/>
        </w:rPr>
        <w:t>حيث:</w:t>
      </w:r>
    </w:p>
    <w:p w:rsidR="00CF4F7F" w:rsidRPr="00CF4F7F" w:rsidRDefault="00CF4F7F" w:rsidP="00915F80">
      <w:pPr>
        <w:pStyle w:val="Equation"/>
        <w:rPr>
          <w:lang w:val="fr-FR" w:eastAsia="en-US"/>
        </w:rPr>
      </w:pPr>
      <w:r w:rsidRPr="00CF4F7F">
        <w:rPr>
          <w:lang w:val="fr-FR" w:eastAsia="en-US"/>
        </w:rPr>
        <w:tab/>
      </w:r>
      <w:r w:rsidR="00D2242E">
        <w:rPr>
          <w:position w:val="-10"/>
          <w:lang w:val="fr-FR" w:eastAsia="en-US"/>
        </w:rPr>
        <w:pict>
          <v:shape id="_x0000_i1195" type="#_x0000_t75" style="width:78.9pt;height:22.55pt">
            <v:imagedata r:id="rId245" o:title=""/>
          </v:shape>
        </w:pict>
      </w:r>
    </w:p>
    <w:p w:rsidR="00013529" w:rsidRPr="00013529" w:rsidRDefault="00013529" w:rsidP="00013529">
      <w:pPr>
        <w:rPr>
          <w:rtl/>
          <w:lang w:bidi="ar-EG"/>
        </w:rPr>
      </w:pPr>
      <w:r w:rsidRPr="00013529">
        <w:rPr>
          <w:rtl/>
          <w:lang w:bidi="ar-EG"/>
        </w:rPr>
        <w:t>و</w:t>
      </w:r>
      <w:r w:rsidR="00CF4F7F">
        <w:rPr>
          <w:rFonts w:hint="cs"/>
          <w:rtl/>
          <w:lang w:bidi="ar-EG"/>
        </w:rPr>
        <w:t>:</w:t>
      </w:r>
    </w:p>
    <w:p w:rsidR="00013529" w:rsidRPr="00013529" w:rsidRDefault="00013529" w:rsidP="00915F80">
      <w:pPr>
        <w:pStyle w:val="Equationlegend"/>
        <w:rPr>
          <w:rtl/>
          <w:lang w:bidi="ar-EG"/>
        </w:rPr>
      </w:pPr>
      <w:r w:rsidRPr="00013529">
        <w:rPr>
          <w:i/>
          <w:iCs/>
          <w:rtl/>
          <w:lang w:bidi="ar-EG"/>
        </w:rPr>
        <w:tab/>
      </w:r>
      <w:r w:rsidRPr="00013529">
        <w:rPr>
          <w:i/>
          <w:iCs/>
        </w:rPr>
        <w:t>P</w:t>
      </w:r>
      <w:r w:rsidR="00CF4F7F" w:rsidRPr="00CF4F7F">
        <w:rPr>
          <w:rFonts w:hint="cs"/>
          <w:rtl/>
        </w:rPr>
        <w:t>:</w:t>
      </w:r>
      <w:r w:rsidRPr="00013529">
        <w:rPr>
          <w:rtl/>
          <w:lang w:bidi="ar-EG"/>
        </w:rPr>
        <w:tab/>
        <w:t>حدودية مجهولة.</w:t>
      </w:r>
    </w:p>
    <w:p w:rsidR="00013529" w:rsidRPr="00013529" w:rsidRDefault="00013529" w:rsidP="003A0BCB">
      <w:pPr>
        <w:rPr>
          <w:rtl/>
          <w:lang w:bidi="ar-EG"/>
        </w:rPr>
      </w:pPr>
      <w:r w:rsidRPr="00013529">
        <w:rPr>
          <w:rtl/>
          <w:lang w:bidi="ar-EG"/>
        </w:rPr>
        <w:t xml:space="preserve">وتعتبر كذلك متتالية التقريبات بطريقة شبه المنحرف، </w:t>
      </w:r>
      <w:r w:rsidR="003A0BCB" w:rsidRPr="009819A2">
        <w:rPr>
          <w:i/>
          <w:iCs/>
        </w:rPr>
        <w:t>T</w:t>
      </w:r>
      <w:r w:rsidR="003A0BCB" w:rsidRPr="009819A2">
        <w:rPr>
          <w:i/>
          <w:iCs/>
          <w:sz w:val="12"/>
        </w:rPr>
        <w:t> </w:t>
      </w:r>
      <w:r w:rsidR="003A0BCB" w:rsidRPr="009819A2">
        <w:rPr>
          <w:i/>
          <w:iCs/>
          <w:vertAlign w:val="superscript"/>
        </w:rPr>
        <w:t>N</w:t>
      </w:r>
      <w:r w:rsidR="003A0BCB" w:rsidRPr="009819A2">
        <w:t xml:space="preserve"> </w:t>
      </w:r>
      <w:r w:rsidR="003A0BCB" w:rsidRPr="009819A2">
        <w:sym w:font="Symbol" w:char="F03D"/>
      </w:r>
      <w:r w:rsidR="003A0BCB" w:rsidRPr="009819A2">
        <w:t xml:space="preserve"> </w:t>
      </w:r>
      <w:r w:rsidR="003A0BCB" w:rsidRPr="009819A2">
        <w:sym w:font="Symbol" w:char="F065"/>
      </w:r>
      <w:r w:rsidR="003A0BCB" w:rsidRPr="009819A2">
        <w:rPr>
          <w:i/>
          <w:iCs/>
          <w:vertAlign w:val="superscript"/>
        </w:rPr>
        <w:t>N</w:t>
      </w:r>
      <w:r w:rsidRPr="00013529">
        <w:rPr>
          <w:rtl/>
          <w:lang w:bidi="ar-EG"/>
        </w:rPr>
        <w:t xml:space="preserve"> حدودية أيضاً عند </w:t>
      </w:r>
      <w:r w:rsidRPr="00013529">
        <w:rPr>
          <w:i/>
          <w:iCs/>
        </w:rPr>
        <w:t>h</w:t>
      </w:r>
      <w:r w:rsidRPr="00013529">
        <w:rPr>
          <w:vertAlign w:val="superscript"/>
        </w:rPr>
        <w:t>2</w:t>
      </w:r>
      <w:r w:rsidRPr="00013529">
        <w:rPr>
          <w:rtl/>
          <w:lang w:bidi="ar-EG"/>
        </w:rPr>
        <w:t xml:space="preserve"> وبالتالي يمكن استعمال استكمال حدودي لتقدير الفاصل عندما تكون </w:t>
      </w:r>
      <w:r w:rsidR="00D2242E">
        <w:rPr>
          <w:position w:val="-6"/>
        </w:rPr>
        <w:pict>
          <v:shape id="_x0000_i1196" type="#_x0000_t75" style="width:30.05pt;height:14.4pt">
            <v:imagedata r:id="rId246" o:title=""/>
          </v:shape>
        </w:pict>
      </w:r>
      <w:r w:rsidRPr="00013529">
        <w:rPr>
          <w:rtl/>
          <w:lang w:bidi="ar-EG"/>
        </w:rPr>
        <w:t xml:space="preserve">. وإذا توفرت </w:t>
      </w:r>
      <w:r w:rsidRPr="00013529">
        <w:rPr>
          <w:i/>
          <w:iCs/>
        </w:rPr>
        <w:t>m</w:t>
      </w:r>
      <w:r w:rsidRPr="00013529">
        <w:rPr>
          <w:rtl/>
          <w:lang w:bidi="ar-EG"/>
        </w:rPr>
        <w:t xml:space="preserve"> من التقريبات بطريقة شبه المنحرف، يمكن لنا أن نقوم بتمرير حدودية واحدة لا أكثر من الدرجة </w:t>
      </w:r>
      <w:r w:rsidRPr="00013529">
        <w:rPr>
          <w:i/>
          <w:iCs/>
        </w:rPr>
        <w:t>M</w:t>
      </w:r>
      <w:r w:rsidRPr="00013529">
        <w:t xml:space="preserve"> </w:t>
      </w:r>
      <w:r w:rsidRPr="00013529">
        <w:sym w:font="Symbol" w:char="F02D"/>
      </w:r>
      <w:r w:rsidRPr="00013529">
        <w:t xml:space="preserve"> 1</w:t>
      </w:r>
      <w:r w:rsidRPr="00013529">
        <w:rPr>
          <w:rtl/>
          <w:lang w:bidi="ar-EG"/>
        </w:rPr>
        <w:t xml:space="preserve"> بواسطة النقاط </w:t>
      </w:r>
      <w:r w:rsidR="00D2242E">
        <w:rPr>
          <w:position w:val="-6"/>
        </w:rPr>
        <w:pict>
          <v:shape id="_x0000_i1197" type="#_x0000_t75" style="width:55.1pt;height:21.3pt">
            <v:imagedata r:id="rId247" o:title=""/>
          </v:shape>
        </w:pict>
      </w:r>
      <w:r w:rsidRPr="00013529">
        <w:rPr>
          <w:rtl/>
          <w:lang w:bidi="ar-EG"/>
        </w:rPr>
        <w:t xml:space="preserve"> بالنسبة إلى </w:t>
      </w:r>
      <w:r w:rsidR="00D2242E">
        <w:rPr>
          <w:position w:val="-6"/>
        </w:rPr>
        <w:pict>
          <v:shape id="_x0000_i1198" type="#_x0000_t75" style="width:101.45pt;height:21.3pt">
            <v:imagedata r:id="rId248" o:title=""/>
          </v:shape>
        </w:pict>
      </w:r>
      <w:r w:rsidRPr="00013529">
        <w:rPr>
          <w:rtl/>
          <w:lang w:bidi="ar-EG"/>
        </w:rPr>
        <w:t>. ويعبّر تقييم هذه الحدودية الفريدة</w:t>
      </w:r>
      <w:r>
        <w:rPr>
          <w:rtl/>
          <w:lang w:bidi="ar-EG"/>
        </w:rPr>
        <w:t xml:space="preserve"> في </w:t>
      </w:r>
      <w:r w:rsidRPr="00013529">
        <w:rPr>
          <w:rtl/>
          <w:lang w:bidi="ar-EG"/>
        </w:rPr>
        <w:t xml:space="preserve">شكل </w:t>
      </w:r>
      <w:r w:rsidRPr="00013529">
        <w:rPr>
          <w:i/>
          <w:iCs/>
        </w:rPr>
        <w:t>h</w:t>
      </w:r>
      <w:r w:rsidRPr="00013529">
        <w:t xml:space="preserve"> = 0</w:t>
      </w:r>
      <w:r w:rsidRPr="00013529">
        <w:rPr>
          <w:rtl/>
          <w:lang w:bidi="ar-EG"/>
        </w:rPr>
        <w:t xml:space="preserve"> عن تقريب لحدود طريقة شبه المنحرف.</w:t>
      </w:r>
    </w:p>
    <w:p w:rsidR="00013529" w:rsidRPr="00013529" w:rsidRDefault="00013529" w:rsidP="00013529">
      <w:pPr>
        <w:rPr>
          <w:rtl/>
          <w:lang w:bidi="ar-EG"/>
        </w:rPr>
      </w:pPr>
      <w:r w:rsidRPr="00013529">
        <w:rPr>
          <w:rtl/>
          <w:lang w:bidi="ar-EG"/>
        </w:rPr>
        <w:t xml:space="preserve">وتستعمل عادة طريقة نيفيل </w:t>
      </w:r>
      <w:r w:rsidRPr="00013529">
        <w:t>(Neville)</w:t>
      </w:r>
      <w:r w:rsidRPr="00013529">
        <w:rPr>
          <w:rtl/>
          <w:lang w:bidi="ar-EG"/>
        </w:rPr>
        <w:t xml:space="preserve"> لحساب قيمة الحدودية عند </w:t>
      </w:r>
      <w:r w:rsidRPr="00013529">
        <w:rPr>
          <w:i/>
          <w:iCs/>
        </w:rPr>
        <w:t>h</w:t>
      </w:r>
      <w:r w:rsidRPr="00013529">
        <w:t xml:space="preserve"> = 0</w:t>
      </w:r>
      <w:r w:rsidRPr="00013529">
        <w:rPr>
          <w:rtl/>
          <w:lang w:bidi="ar-EG"/>
        </w:rPr>
        <w:t xml:space="preserve">. وهذه الطريقة فعالة </w:t>
      </w:r>
      <w:r w:rsidRPr="00013529">
        <w:rPr>
          <w:rFonts w:hint="cs"/>
          <w:rtl/>
          <w:lang w:bidi="ar-EG"/>
        </w:rPr>
        <w:t>و</w:t>
      </w:r>
      <w:r w:rsidRPr="00013529">
        <w:rPr>
          <w:rtl/>
          <w:lang w:bidi="ar-EG"/>
        </w:rPr>
        <w:t>تمكّن من الحصول على تقدير للخطأ يمكن استعماله لإنهاء تكامل رومبرغ. وهي تقريب بواسطة الاستكمالات الداخلية الخطية المتتابعة لحدودية الاستكمال الداخلي للاغرانج من درجة أعلى. ويمكن أن توصف طريقة لاغرانج كما يلي: بالنسبة إلى</w:t>
      </w:r>
      <w:r w:rsidRPr="00013529">
        <w:rPr>
          <w:i/>
          <w:iCs/>
        </w:rPr>
        <w:t>M</w:t>
      </w:r>
      <w:r w:rsidRPr="00013529">
        <w:t xml:space="preserve"> + 1 </w:t>
      </w:r>
      <w:r w:rsidRPr="00013529">
        <w:rPr>
          <w:rtl/>
          <w:lang w:bidi="ar-EG"/>
        </w:rPr>
        <w:t xml:space="preserve"> من النقاط </w:t>
      </w:r>
      <w:r w:rsidRPr="00013529">
        <w:t>(</w:t>
      </w:r>
      <w:r w:rsidRPr="00013529">
        <w:rPr>
          <w:i/>
          <w:iCs/>
        </w:rPr>
        <w:t>x</w:t>
      </w:r>
      <w:r w:rsidRPr="00013529">
        <w:rPr>
          <w:i/>
          <w:iCs/>
          <w:vertAlign w:val="subscript"/>
        </w:rPr>
        <w:t>i</w:t>
      </w:r>
      <w:r w:rsidRPr="00013529">
        <w:rPr>
          <w:i/>
          <w:iCs/>
        </w:rPr>
        <w:t>,y</w:t>
      </w:r>
      <w:r w:rsidRPr="00013529">
        <w:rPr>
          <w:i/>
          <w:iCs/>
          <w:vertAlign w:val="subscript"/>
        </w:rPr>
        <w:t>i</w:t>
      </w:r>
      <w:r w:rsidRPr="00013529">
        <w:t>)</w:t>
      </w:r>
      <w:r w:rsidRPr="00013529">
        <w:rPr>
          <w:rtl/>
          <w:lang w:bidi="ar-EG"/>
        </w:rPr>
        <w:t xml:space="preserve">، تعرّف حدودية من </w:t>
      </w:r>
      <w:r w:rsidRPr="00013529">
        <w:rPr>
          <w:rFonts w:hint="cs"/>
          <w:rtl/>
          <w:lang w:bidi="ar-EG"/>
        </w:rPr>
        <w:t>ال</w:t>
      </w:r>
      <w:r w:rsidRPr="00013529">
        <w:rPr>
          <w:rtl/>
          <w:lang w:bidi="ar-EG"/>
        </w:rPr>
        <w:t xml:space="preserve">درجة </w:t>
      </w:r>
      <w:r w:rsidRPr="00013529">
        <w:rPr>
          <w:i/>
          <w:iCs/>
        </w:rPr>
        <w:t>m</w:t>
      </w:r>
      <w:r w:rsidRPr="00013529">
        <w:rPr>
          <w:rtl/>
          <w:lang w:bidi="ar-EG"/>
        </w:rPr>
        <w:t xml:space="preserve"> بوصفها توليفة خطية تتألف من الدوال الأساسية:</w:t>
      </w:r>
    </w:p>
    <w:p w:rsidR="00CF4F7F" w:rsidRPr="00CF4F7F" w:rsidRDefault="00CF4F7F" w:rsidP="007F09A2">
      <w:pPr>
        <w:pStyle w:val="Equation"/>
        <w:rPr>
          <w:lang w:val="fr-FR" w:eastAsia="en-US"/>
        </w:rPr>
      </w:pPr>
      <w:r w:rsidRPr="00CF4F7F">
        <w:rPr>
          <w:lang w:eastAsia="en-US"/>
        </w:rPr>
        <w:lastRenderedPageBreak/>
        <w:tab/>
      </w:r>
      <w:r w:rsidR="00D2242E">
        <w:rPr>
          <w:position w:val="-54"/>
          <w:lang w:val="fr-FR" w:eastAsia="en-US"/>
        </w:rPr>
        <w:pict>
          <v:shape id="_x0000_i1199" type="#_x0000_t75" style="width:189.7pt;height:48.85pt">
            <v:imagedata r:id="rId249" o:title=""/>
          </v:shape>
        </w:pict>
      </w:r>
    </w:p>
    <w:p w:rsidR="00013529" w:rsidRPr="00013529" w:rsidRDefault="00013529" w:rsidP="00013529">
      <w:pPr>
        <w:rPr>
          <w:rtl/>
          <w:lang w:bidi="ar-EG"/>
        </w:rPr>
      </w:pPr>
      <w:r w:rsidRPr="00013529">
        <w:rPr>
          <w:rtl/>
          <w:lang w:bidi="ar-EG"/>
        </w:rPr>
        <w:t>أي</w:t>
      </w:r>
    </w:p>
    <w:p w:rsidR="00CF4F7F" w:rsidRPr="00CF4F7F" w:rsidRDefault="00CF4F7F" w:rsidP="007F09A2">
      <w:pPr>
        <w:pStyle w:val="Equation"/>
        <w:rPr>
          <w:lang w:val="fr-FR" w:eastAsia="en-US"/>
        </w:rPr>
      </w:pPr>
      <w:r w:rsidRPr="00CF4F7F">
        <w:rPr>
          <w:lang w:val="fr-FR" w:eastAsia="en-US"/>
        </w:rPr>
        <w:tab/>
      </w:r>
      <w:r w:rsidR="00D2242E">
        <w:rPr>
          <w:position w:val="-30"/>
          <w:lang w:val="fr-FR" w:eastAsia="en-US"/>
        </w:rPr>
        <w:pict>
          <v:shape id="_x0000_i1200" type="#_x0000_t75" style="width:244.8pt;height:33.8pt">
            <v:imagedata r:id="rId250" o:title=""/>
          </v:shape>
        </w:pict>
      </w:r>
    </w:p>
    <w:p w:rsidR="00013529" w:rsidRPr="00013529" w:rsidRDefault="00013529" w:rsidP="007F09A2">
      <w:pPr>
        <w:rPr>
          <w:rtl/>
          <w:lang w:bidi="ar-EG"/>
        </w:rPr>
      </w:pPr>
      <w:r w:rsidRPr="00013529">
        <w:rPr>
          <w:rtl/>
          <w:lang w:bidi="ar-EG"/>
        </w:rPr>
        <w:t>وينبغي</w:t>
      </w:r>
      <w:r>
        <w:rPr>
          <w:rtl/>
          <w:lang w:bidi="ar-EG"/>
        </w:rPr>
        <w:t xml:space="preserve"> في </w:t>
      </w:r>
      <w:r w:rsidRPr="00013529">
        <w:rPr>
          <w:rtl/>
          <w:lang w:bidi="ar-EG"/>
        </w:rPr>
        <w:t xml:space="preserve">طريقة الاستكمال الداخلي هذه معرفة كل </w:t>
      </w:r>
      <w:r w:rsidRPr="00013529">
        <w:rPr>
          <w:rFonts w:hint="cs"/>
          <w:rtl/>
          <w:lang w:bidi="ar-EG"/>
        </w:rPr>
        <w:t>الإحداثيات الرأسية</w:t>
      </w:r>
      <w:r w:rsidRPr="00013529">
        <w:rPr>
          <w:rtl/>
          <w:lang w:bidi="ar-EG"/>
        </w:rPr>
        <w:t xml:space="preserve"> </w:t>
      </w:r>
      <w:r w:rsidRPr="00013529">
        <w:rPr>
          <w:i/>
          <w:iCs/>
        </w:rPr>
        <w:t>y</w:t>
      </w:r>
      <w:r w:rsidRPr="00013529">
        <w:rPr>
          <w:i/>
          <w:iCs/>
          <w:vertAlign w:val="subscript"/>
        </w:rPr>
        <w:t>i</w:t>
      </w:r>
      <w:r w:rsidRPr="00013529">
        <w:rPr>
          <w:rtl/>
          <w:lang w:bidi="ar-EG"/>
        </w:rPr>
        <w:t xml:space="preserve"> حتى يتسنى إيجاد تقدير ل</w:t>
      </w:r>
      <w:r w:rsidRPr="00013529">
        <w:rPr>
          <w:rFonts w:hint="cs"/>
          <w:rtl/>
          <w:lang w:bidi="ar-EG"/>
        </w:rPr>
        <w:t>ل</w:t>
      </w:r>
      <w:r w:rsidRPr="00013529">
        <w:rPr>
          <w:rtl/>
          <w:lang w:bidi="ar-EG"/>
        </w:rPr>
        <w:t>حل</w:t>
      </w:r>
      <w:r w:rsidRPr="00013529">
        <w:rPr>
          <w:rFonts w:hint="cs"/>
          <w:rtl/>
          <w:lang w:bidi="ar-EG"/>
        </w:rPr>
        <w:t xml:space="preserve"> عند</w:t>
      </w:r>
      <w:r w:rsidRPr="00013529">
        <w:rPr>
          <w:rtl/>
          <w:lang w:bidi="ar-EG"/>
        </w:rPr>
        <w:t xml:space="preserve"> </w:t>
      </w:r>
      <w:r w:rsidRPr="00013529">
        <w:rPr>
          <w:i/>
          <w:iCs/>
        </w:rPr>
        <w:t>x</w:t>
      </w:r>
      <w:r w:rsidRPr="00013529">
        <w:t xml:space="preserve"> = 0</w:t>
      </w:r>
      <w:r w:rsidRPr="00013529">
        <w:rPr>
          <w:rtl/>
          <w:lang w:bidi="ar-EG"/>
        </w:rPr>
        <w:t>، أما</w:t>
      </w:r>
      <w:r w:rsidR="00CF4F7F">
        <w:rPr>
          <w:rFonts w:hint="cs"/>
          <w:rtl/>
          <w:lang w:bidi="ar-EG"/>
        </w:rPr>
        <w:t> </w:t>
      </w:r>
      <w:r w:rsidRPr="00013529">
        <w:rPr>
          <w:rtl/>
          <w:lang w:bidi="ar-EG"/>
        </w:rPr>
        <w:t xml:space="preserve">بالنسبة إلى المشكلات المعقدة فإن هذه الطريقة غير فعالة نظراً لأنها لا تستغل الاستكمالات الداخلية السابقة المتعلقة بالتكرار نحو رتب أعلى. وطريقة نيفيل عملية تكرارية تستند إلى العلاقة بين تقريب حدودية ما والتقريبين السابقين لهذه الحدودية. وهكذا، هنالك حدودية فريدة </w:t>
      </w:r>
      <w:r w:rsidRPr="00013529">
        <w:rPr>
          <w:rFonts w:hint="cs"/>
          <w:rtl/>
          <w:lang w:bidi="ar-EG"/>
        </w:rPr>
        <w:t>من</w:t>
      </w:r>
      <w:r w:rsidRPr="00013529">
        <w:rPr>
          <w:rtl/>
          <w:lang w:bidi="ar-EG"/>
        </w:rPr>
        <w:t xml:space="preserve"> </w:t>
      </w:r>
      <w:r w:rsidRPr="00013529">
        <w:rPr>
          <w:rFonts w:hint="cs"/>
          <w:rtl/>
          <w:lang w:bidi="ar-EG"/>
        </w:rPr>
        <w:t>ال</w:t>
      </w:r>
      <w:r w:rsidRPr="00013529">
        <w:rPr>
          <w:rtl/>
          <w:lang w:bidi="ar-EG"/>
        </w:rPr>
        <w:t>درج</w:t>
      </w:r>
      <w:r w:rsidRPr="00013529">
        <w:rPr>
          <w:rFonts w:hint="cs"/>
          <w:rtl/>
          <w:lang w:bidi="ar-EG"/>
        </w:rPr>
        <w:t>ة</w:t>
      </w:r>
      <w:r w:rsidRPr="00013529">
        <w:rPr>
          <w:rtl/>
          <w:lang w:bidi="ar-EG"/>
        </w:rPr>
        <w:t xml:space="preserve"> </w:t>
      </w:r>
      <w:r w:rsidRPr="00013529">
        <w:t>0</w:t>
      </w:r>
      <w:r w:rsidRPr="00013529">
        <w:rPr>
          <w:rtl/>
          <w:lang w:bidi="ar-EG"/>
        </w:rPr>
        <w:t xml:space="preserve"> بالنسبة إلى نقطتين </w:t>
      </w:r>
      <w:r w:rsidRPr="00013529">
        <w:t>(</w:t>
      </w:r>
      <w:r w:rsidRPr="00013529">
        <w:rPr>
          <w:i/>
          <w:iCs/>
        </w:rPr>
        <w:t>x</w:t>
      </w:r>
      <w:r w:rsidRPr="00013529">
        <w:rPr>
          <w:i/>
          <w:iCs/>
          <w:vertAlign w:val="subscript"/>
        </w:rPr>
        <w:t>k </w:t>
      </w:r>
      <w:r w:rsidRPr="00013529">
        <w:rPr>
          <w:i/>
          <w:iCs/>
        </w:rPr>
        <w:t>,y</w:t>
      </w:r>
      <w:r w:rsidRPr="00013529">
        <w:rPr>
          <w:i/>
          <w:iCs/>
          <w:vertAlign w:val="subscript"/>
        </w:rPr>
        <w:t>k</w:t>
      </w:r>
      <w:r w:rsidRPr="00013529">
        <w:t>)</w:t>
      </w:r>
      <w:r w:rsidRPr="00013529">
        <w:rPr>
          <w:rtl/>
          <w:lang w:bidi="ar-EG"/>
        </w:rPr>
        <w:t xml:space="preserve"> أي خط مستقيم يمر بين هاتين النقطتين</w:t>
      </w:r>
      <w:r w:rsidR="007F09A2" w:rsidRPr="009819A2">
        <w:rPr>
          <w:position w:val="-12"/>
        </w:rPr>
        <w:object w:dxaOrig="760" w:dyaOrig="360">
          <v:shape id="_x0000_i1201" type="#_x0000_t75" style="width:38.2pt;height:17.55pt" o:ole="">
            <v:imagedata r:id="rId251" o:title=""/>
          </v:shape>
          <o:OLEObject Type="Embed" ProgID="Equation.3" ShapeID="_x0000_i1201" DrawAspect="Content" ObjectID="_1485790031" r:id="rId252"/>
        </w:object>
      </w:r>
      <w:r w:rsidRPr="00013529">
        <w:rPr>
          <w:rtl/>
          <w:lang w:bidi="ar-EG"/>
        </w:rPr>
        <w:t xml:space="preserve">. ونجري تكراراً ثانياً يتم فيه تمرير الحدودية بواسطة زوجين من النقاط يعطيان بواسطة </w:t>
      </w:r>
      <w:r w:rsidR="007F09A2" w:rsidRPr="009819A2">
        <w:rPr>
          <w:position w:val="-12"/>
        </w:rPr>
        <w:object w:dxaOrig="1100" w:dyaOrig="360">
          <v:shape id="_x0000_i1202" type="#_x0000_t75" style="width:54.45pt;height:17.55pt" o:ole="">
            <v:imagedata r:id="rId253" o:title=""/>
          </v:shape>
          <o:OLEObject Type="Embed" ProgID="Equation.3" ShapeID="_x0000_i1202" DrawAspect="Content" ObjectID="_1485790032" r:id="rId254"/>
        </w:object>
      </w:r>
      <w:r w:rsidRPr="00013529">
        <w:rPr>
          <w:rtl/>
          <w:lang w:bidi="ar-EG"/>
        </w:rPr>
        <w:t>، ونكرر هذا الإجراء عدة مرات للحصول على بناء هرمي من التقريبات:</w:t>
      </w:r>
    </w:p>
    <w:p w:rsidR="00CF4F7F" w:rsidRPr="00CF4F7F" w:rsidRDefault="00CF4F7F" w:rsidP="007F09A2">
      <w:pPr>
        <w:pStyle w:val="Equation"/>
        <w:rPr>
          <w:lang w:val="fr-FR" w:eastAsia="en-US"/>
        </w:rPr>
      </w:pPr>
      <w:r w:rsidRPr="00CF4F7F">
        <w:rPr>
          <w:lang w:eastAsia="en-US"/>
        </w:rPr>
        <w:tab/>
      </w:r>
      <w:r w:rsidR="007B1D54" w:rsidRPr="00CF4F7F">
        <w:rPr>
          <w:noProof/>
          <w:lang w:eastAsia="zh-CN"/>
        </w:rPr>
        <w:drawing>
          <wp:inline distT="0" distB="0" distL="0" distR="0">
            <wp:extent cx="1390650" cy="1190625"/>
            <wp:effectExtent l="0" t="0" r="0" b="9525"/>
            <wp:docPr id="184" name="Picture 1"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ramid"/>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390650" cy="1190625"/>
                    </a:xfrm>
                    <a:prstGeom prst="rect">
                      <a:avLst/>
                    </a:prstGeom>
                    <a:noFill/>
                    <a:ln>
                      <a:noFill/>
                    </a:ln>
                  </pic:spPr>
                </pic:pic>
              </a:graphicData>
            </a:graphic>
          </wp:inline>
        </w:drawing>
      </w:r>
    </w:p>
    <w:p w:rsidR="00013529" w:rsidRPr="00013529" w:rsidRDefault="00013529" w:rsidP="00013529">
      <w:pPr>
        <w:rPr>
          <w:rtl/>
          <w:lang w:bidi="ar-EG"/>
        </w:rPr>
      </w:pPr>
      <w:r w:rsidRPr="00013529">
        <w:rPr>
          <w:rtl/>
          <w:lang w:bidi="ar-EG"/>
        </w:rPr>
        <w:t>ويمكن تمثيل النتيجة النهائية كما يلي:</w:t>
      </w:r>
    </w:p>
    <w:p w:rsidR="00CF4F7F" w:rsidRPr="00CF4F7F" w:rsidRDefault="00CF4F7F" w:rsidP="007F09A2">
      <w:pPr>
        <w:pStyle w:val="Equation"/>
        <w:rPr>
          <w:lang w:val="fr-FR" w:eastAsia="en-US"/>
        </w:rPr>
      </w:pPr>
      <w:r w:rsidRPr="00CF4F7F">
        <w:rPr>
          <w:lang w:eastAsia="en-US"/>
        </w:rPr>
        <w:tab/>
      </w:r>
      <w:r w:rsidR="00D2242E">
        <w:rPr>
          <w:position w:val="-30"/>
          <w:lang w:val="fr-FR" w:eastAsia="en-US"/>
        </w:rPr>
        <w:pict>
          <v:shape id="_x0000_i1203" type="#_x0000_t75" style="width:315.55pt;height:36.95pt">
            <v:imagedata r:id="rId256" o:title=""/>
          </v:shape>
        </w:pict>
      </w:r>
    </w:p>
    <w:p w:rsidR="00013529" w:rsidRDefault="00013529" w:rsidP="00013529">
      <w:pPr>
        <w:rPr>
          <w:rtl/>
          <w:lang w:bidi="ar-EG"/>
        </w:rPr>
      </w:pPr>
      <w:r w:rsidRPr="00013529">
        <w:rPr>
          <w:rtl/>
          <w:lang w:bidi="ar-EG"/>
        </w:rPr>
        <w:t xml:space="preserve">وهكذا، فإن طريقة نيفل </w:t>
      </w:r>
      <w:r w:rsidRPr="00013529">
        <w:rPr>
          <w:rFonts w:hint="cs"/>
          <w:rtl/>
          <w:lang w:bidi="ar-EG"/>
        </w:rPr>
        <w:t xml:space="preserve">هي </w:t>
      </w:r>
      <w:r w:rsidRPr="00013529">
        <w:rPr>
          <w:rtl/>
          <w:lang w:bidi="ar-EG"/>
        </w:rPr>
        <w:t>عملية تكرارية تسمح ببناء الهرم، عموداً تلو الآخر، بصورة حسابية فعالة.</w:t>
      </w:r>
    </w:p>
    <w:p w:rsidR="00013529" w:rsidRPr="00013529" w:rsidRDefault="00013529" w:rsidP="00013529">
      <w:pPr>
        <w:rPr>
          <w:rtl/>
          <w:lang w:bidi="ar-EG"/>
        </w:rPr>
      </w:pPr>
      <w:r w:rsidRPr="00013529">
        <w:rPr>
          <w:rtl/>
          <w:lang w:bidi="ar-EG"/>
        </w:rPr>
        <w:t>وعملياً يصبح الاستكمال الخارجي الحدودي غير مستقر عندما نمرر الحدودية بعدد كبير من النقاط</w:t>
      </w:r>
      <w:r w:rsidRPr="00013529">
        <w:rPr>
          <w:rFonts w:hint="cs"/>
          <w:rtl/>
          <w:lang w:bidi="ar-EG"/>
        </w:rPr>
        <w:t>،</w:t>
      </w:r>
      <w:r w:rsidRPr="00013529">
        <w:rPr>
          <w:rtl/>
          <w:lang w:bidi="ar-EG"/>
        </w:rPr>
        <w:t xml:space="preserve"> ولذلك نستعمل عادة</w:t>
      </w:r>
      <w:r>
        <w:rPr>
          <w:rtl/>
          <w:lang w:bidi="ar-EG"/>
        </w:rPr>
        <w:t xml:space="preserve"> في </w:t>
      </w:r>
      <w:r w:rsidRPr="00013529">
        <w:rPr>
          <w:rtl/>
          <w:lang w:bidi="ar-EG"/>
        </w:rPr>
        <w:t>تكامل رومبرغ استكمالاً خارجياً حدودياً من الدرجة الرابعة يقابل التقريبات الخمسة الأخيرة بطريقة شبه المنحرف.</w:t>
      </w:r>
    </w:p>
    <w:p w:rsidR="00013529" w:rsidRPr="00013529" w:rsidRDefault="00013529" w:rsidP="00793DD8">
      <w:pPr>
        <w:rPr>
          <w:rtl/>
          <w:lang w:bidi="ar-EG"/>
        </w:rPr>
      </w:pPr>
      <w:r w:rsidRPr="00013529">
        <w:rPr>
          <w:rtl/>
          <w:lang w:bidi="ar-EG"/>
        </w:rPr>
        <w:t>وفي طرق التكامل العددي مثل تلك التي تستعمل تقنيات تنصيف فاصل التكامل، تستمر عمليات التكرار حتى الحصول على معيار معين من الدقة</w:t>
      </w:r>
      <w:r w:rsidRPr="00013529">
        <w:rPr>
          <w:rFonts w:hint="cs"/>
          <w:rtl/>
          <w:lang w:bidi="ar-EG"/>
        </w:rPr>
        <w:t>،</w:t>
      </w:r>
      <w:r w:rsidRPr="00013529">
        <w:rPr>
          <w:rtl/>
          <w:lang w:bidi="ar-EG"/>
        </w:rPr>
        <w:t xml:space="preserve"> وينتهي التكرار عندما يصبح الفرق بين عمليات التكرار المتعاقبة أصغر من جزء معرّف مسبقاً من النتيجة السابقة. وعموماً يكون هذا الجزء بين </w:t>
      </w:r>
      <w:r w:rsidRPr="00013529">
        <w:t>10</w:t>
      </w:r>
      <w:r w:rsidRPr="00013529">
        <w:rPr>
          <w:vertAlign w:val="superscript"/>
        </w:rPr>
        <w:t>−3</w:t>
      </w:r>
      <w:r w:rsidRPr="00013529">
        <w:t xml:space="preserve"> </w:t>
      </w:r>
      <w:r w:rsidRPr="00013529">
        <w:rPr>
          <w:rtl/>
          <w:lang w:bidi="ar-EG"/>
        </w:rPr>
        <w:t xml:space="preserve"> و</w:t>
      </w:r>
      <w:r w:rsidRPr="00013529">
        <w:t>10</w:t>
      </w:r>
      <w:r w:rsidRPr="00013529">
        <w:rPr>
          <w:vertAlign w:val="superscript"/>
        </w:rPr>
        <w:t>−6</w:t>
      </w:r>
      <w:r w:rsidRPr="00013529">
        <w:rPr>
          <w:rtl/>
          <w:lang w:bidi="ar-EG"/>
        </w:rPr>
        <w:t xml:space="preserve">، وتكون القيمة الأخيرة قريبة من قدرات وحدات المعالجة بمعدل </w:t>
      </w:r>
      <w:r w:rsidRPr="00013529">
        <w:t>32</w:t>
      </w:r>
      <w:r w:rsidR="00793DD8">
        <w:rPr>
          <w:rFonts w:hint="cs"/>
          <w:rtl/>
          <w:lang w:bidi="ar-EG"/>
        </w:rPr>
        <w:t> </w:t>
      </w:r>
      <w:r w:rsidRPr="00013529">
        <w:rPr>
          <w:rtl/>
          <w:lang w:bidi="ar-EG"/>
        </w:rPr>
        <w:t xml:space="preserve">بتة. وينبغي توخي الحذر عند استعمال قيم أكبر من هذا المدى نظراً إلى إمكانية ارتفاع أخطاء القيم المحسوبة لخسارة التوهين. وعموماً تعتبر القيمة </w:t>
      </w:r>
      <w:r w:rsidRPr="00013529">
        <w:t>10</w:t>
      </w:r>
      <w:r w:rsidRPr="00013529">
        <w:rPr>
          <w:vertAlign w:val="superscript"/>
        </w:rPr>
        <w:t>−4</w:t>
      </w:r>
      <w:r w:rsidRPr="00013529">
        <w:rPr>
          <w:rtl/>
          <w:lang w:bidi="ar-EG"/>
        </w:rPr>
        <w:t xml:space="preserve"> حلاً وسطاً بين الدقة وسرعة الحساب.</w:t>
      </w:r>
    </w:p>
    <w:p w:rsidR="00013529" w:rsidRPr="00013529" w:rsidRDefault="00013529" w:rsidP="00793DD8">
      <w:pPr>
        <w:rPr>
          <w:rtl/>
          <w:lang w:bidi="ar-EG"/>
        </w:rPr>
      </w:pPr>
      <w:r w:rsidRPr="00013529">
        <w:rPr>
          <w:rtl/>
          <w:lang w:bidi="ar-EG"/>
        </w:rPr>
        <w:t>ويحتاج الأمر إلى ثلاث عمليات تكامل عددية متداخلة لإجراء تكامل حجمي ثلاثي الأبعاد على خلية المطر،</w:t>
      </w:r>
      <w:r>
        <w:rPr>
          <w:rtl/>
          <w:lang w:bidi="ar-EG"/>
        </w:rPr>
        <w:t xml:space="preserve"> في </w:t>
      </w:r>
      <w:r w:rsidRPr="00013529">
        <w:rPr>
          <w:rtl/>
          <w:lang w:bidi="ar-EG"/>
        </w:rPr>
        <w:t xml:space="preserve">إحداثيات أسطوانية، ويحدث التكامل الخارجي على معلمة الارتفاع </w:t>
      </w:r>
      <w:r w:rsidRPr="00013529">
        <w:rPr>
          <w:i/>
          <w:iCs/>
        </w:rPr>
        <w:t>h</w:t>
      </w:r>
      <w:r w:rsidRPr="00013529">
        <w:rPr>
          <w:rtl/>
          <w:lang w:bidi="ar-EG"/>
        </w:rPr>
        <w:t xml:space="preserve">، مثلاً. كما يحدث التكامل على معلمة السمت </w:t>
      </w:r>
      <w:r w:rsidRPr="00013529">
        <w:t>φ</w:t>
      </w:r>
      <w:r w:rsidRPr="00013529">
        <w:rPr>
          <w:rtl/>
          <w:lang w:bidi="ar-EG"/>
        </w:rPr>
        <w:t xml:space="preserve"> بالنسبة إلى قيمة</w:t>
      </w:r>
      <w:r w:rsidR="00793DD8">
        <w:rPr>
          <w:rFonts w:hint="cs"/>
          <w:rtl/>
          <w:lang w:bidi="ar-EG"/>
        </w:rPr>
        <w:t> </w:t>
      </w:r>
      <w:r w:rsidRPr="00013529">
        <w:rPr>
          <w:i/>
          <w:iCs/>
        </w:rPr>
        <w:t>h</w:t>
      </w:r>
      <w:r w:rsidRPr="00013529">
        <w:rPr>
          <w:rtl/>
          <w:lang w:bidi="ar-EG"/>
        </w:rPr>
        <w:t xml:space="preserve">، وعلى معلمة نصف القطر </w:t>
      </w:r>
      <w:r w:rsidRPr="00013529">
        <w:rPr>
          <w:i/>
          <w:iCs/>
        </w:rPr>
        <w:t>r</w:t>
      </w:r>
      <w:r w:rsidRPr="00013529">
        <w:rPr>
          <w:i/>
          <w:iCs/>
          <w:rtl/>
          <w:lang w:bidi="ar-EG"/>
        </w:rPr>
        <w:t xml:space="preserve"> </w:t>
      </w:r>
      <w:r w:rsidRPr="00013529">
        <w:rPr>
          <w:rtl/>
          <w:lang w:bidi="ar-EG"/>
        </w:rPr>
        <w:t>فيما يتعلق بقيم حدودية (</w:t>
      </w:r>
      <w:r w:rsidRPr="00013529">
        <w:rPr>
          <w:i/>
        </w:rPr>
        <w:t>h</w:t>
      </w:r>
      <w:r w:rsidRPr="00013529">
        <w:rPr>
          <w:rtl/>
          <w:lang w:bidi="ar-EG"/>
        </w:rPr>
        <w:t xml:space="preserve">، </w:t>
      </w:r>
      <w:r w:rsidRPr="00013529">
        <w:t>φ</w:t>
      </w:r>
      <w:r w:rsidRPr="00013529">
        <w:rPr>
          <w:i/>
          <w:rtl/>
          <w:lang w:bidi="ar-EG"/>
        </w:rPr>
        <w:t>).</w:t>
      </w:r>
    </w:p>
    <w:p w:rsidR="00013529" w:rsidRPr="00013529" w:rsidRDefault="00013529" w:rsidP="00793DD8">
      <w:pPr>
        <w:rPr>
          <w:rtl/>
          <w:lang w:bidi="ar-EG"/>
        </w:rPr>
      </w:pPr>
      <w:r w:rsidRPr="00013529">
        <w:rPr>
          <w:rtl/>
          <w:lang w:bidi="ar-EG"/>
        </w:rPr>
        <w:t>وجدير بالملاحظة أنه يتعين عموماً إجراء عدة عمليات تكرارية لدالة نقل الانتثار للحصول على الدقة المنشودة، ولا</w:t>
      </w:r>
      <w:r w:rsidR="00793DD8">
        <w:rPr>
          <w:rFonts w:hint="cs"/>
          <w:rtl/>
          <w:lang w:bidi="ar-EG"/>
        </w:rPr>
        <w:t> </w:t>
      </w:r>
      <w:r w:rsidRPr="00013529">
        <w:rPr>
          <w:rtl/>
          <w:lang w:bidi="ar-EG"/>
        </w:rPr>
        <w:t>سيما</w:t>
      </w:r>
      <w:r>
        <w:rPr>
          <w:rtl/>
          <w:lang w:bidi="ar-EG"/>
        </w:rPr>
        <w:t xml:space="preserve"> في </w:t>
      </w:r>
      <w:r w:rsidRPr="00013529">
        <w:rPr>
          <w:rtl/>
          <w:lang w:bidi="ar-EG"/>
        </w:rPr>
        <w:t xml:space="preserve">الحالات التي يكون فيها كسب الهوائي مرتفعاً وعندما يتراوح تغير </w:t>
      </w:r>
      <w:r w:rsidR="00793DD8">
        <w:rPr>
          <w:rFonts w:hint="cs"/>
          <w:rtl/>
          <w:lang w:bidi="ar-EG"/>
        </w:rPr>
        <w:t>الناتج المتجهي</w:t>
      </w:r>
      <w:r w:rsidRPr="00013529">
        <w:rPr>
          <w:rFonts w:hint="cs"/>
          <w:rtl/>
          <w:lang w:bidi="ar-EG"/>
        </w:rPr>
        <w:t xml:space="preserve"> </w:t>
      </w:r>
      <w:r w:rsidR="00793DD8">
        <w:rPr>
          <w:rFonts w:hint="cs"/>
          <w:rtl/>
          <w:lang w:bidi="ar-EG"/>
        </w:rPr>
        <w:t>ل</w:t>
      </w:r>
      <w:r w:rsidRPr="00013529">
        <w:rPr>
          <w:rtl/>
          <w:lang w:bidi="ar-EG"/>
        </w:rPr>
        <w:t xml:space="preserve">كسب الهوائي بين </w:t>
      </w:r>
      <w:r w:rsidRPr="00013529">
        <w:t>60</w:t>
      </w:r>
      <w:r w:rsidRPr="00013529">
        <w:rPr>
          <w:rtl/>
          <w:lang w:bidi="ar-EG"/>
        </w:rPr>
        <w:t xml:space="preserve"> </w:t>
      </w:r>
      <w:r w:rsidRPr="00013529">
        <w:t>dB</w:t>
      </w:r>
      <w:r w:rsidRPr="00013529">
        <w:rPr>
          <w:rtl/>
          <w:lang w:bidi="ar-EG"/>
        </w:rPr>
        <w:t xml:space="preserve"> أو أكثر على طول قطر خلية المطر. وقد يستغرق الحساب بالتالي عشرات الدقائق، بل بضع ساعات</w:t>
      </w:r>
      <w:r>
        <w:rPr>
          <w:rtl/>
          <w:lang w:bidi="ar-EG"/>
        </w:rPr>
        <w:t xml:space="preserve"> في </w:t>
      </w:r>
      <w:r w:rsidRPr="00013529">
        <w:rPr>
          <w:rtl/>
          <w:lang w:bidi="ar-EG"/>
        </w:rPr>
        <w:t>الحالات القصوى، حتى باستخدام وحدات معالجة سريعة جداً.</w:t>
      </w:r>
    </w:p>
    <w:p w:rsidR="00013529" w:rsidRPr="00013529" w:rsidRDefault="00013529" w:rsidP="007F09A2">
      <w:pPr>
        <w:keepNext/>
        <w:rPr>
          <w:i/>
          <w:iCs/>
          <w:rtl/>
          <w:lang w:bidi="ar-EG"/>
        </w:rPr>
      </w:pPr>
      <w:bookmarkStart w:id="107" w:name="_Toc254604906"/>
      <w:r w:rsidRPr="00013529">
        <w:rPr>
          <w:i/>
          <w:iCs/>
          <w:rtl/>
          <w:lang w:bidi="ar-EG"/>
        </w:rPr>
        <w:lastRenderedPageBreak/>
        <w:t xml:space="preserve">الخطوة </w:t>
      </w:r>
      <w:r w:rsidRPr="00013529">
        <w:rPr>
          <w:i/>
          <w:iCs/>
        </w:rPr>
        <w:t>8</w:t>
      </w:r>
      <w:r w:rsidRPr="00013529">
        <w:rPr>
          <w:i/>
          <w:iCs/>
          <w:rtl/>
          <w:lang w:bidi="ar-EG"/>
        </w:rPr>
        <w:t>: تحديد عوامل أخرى للخسارة</w:t>
      </w:r>
      <w:bookmarkEnd w:id="107"/>
    </w:p>
    <w:p w:rsidR="00013529" w:rsidRPr="00013529" w:rsidRDefault="00013529" w:rsidP="00085568">
      <w:pPr>
        <w:rPr>
          <w:rtl/>
          <w:lang w:bidi="ar-EG"/>
        </w:rPr>
      </w:pPr>
      <w:r w:rsidRPr="00013529">
        <w:rPr>
          <w:rtl/>
          <w:lang w:bidi="ar-EG"/>
        </w:rPr>
        <w:t>يُحسب الانحراف بالنسبة إلى انتثار رايلي (</w:t>
      </w:r>
      <w:r w:rsidRPr="00013529">
        <w:t>(Rayleigh</w:t>
      </w:r>
      <w:r w:rsidRPr="00013529">
        <w:rPr>
          <w:rtl/>
          <w:lang w:bidi="ar-EG"/>
        </w:rPr>
        <w:t xml:space="preserve"> باستعمال المعادلة </w:t>
      </w:r>
      <w:r w:rsidRPr="00013529">
        <w:t>(76)</w:t>
      </w:r>
      <w:r w:rsidRPr="00013529">
        <w:rPr>
          <w:rtl/>
          <w:lang w:bidi="ar-EG"/>
        </w:rPr>
        <w:t xml:space="preserve"> على أساس زاوية انتثار </w:t>
      </w:r>
      <w:r w:rsidRPr="00013529">
        <w:sym w:font="Symbol" w:char="F06A"/>
      </w:r>
      <w:r w:rsidRPr="00013529">
        <w:rPr>
          <w:i/>
          <w:iCs/>
          <w:vertAlign w:val="subscript"/>
        </w:rPr>
        <w:t>S</w:t>
      </w:r>
      <w:r w:rsidRPr="00013529">
        <w:rPr>
          <w:rtl/>
          <w:lang w:bidi="ar-EG"/>
        </w:rPr>
        <w:t xml:space="preserve"> تُعطيها</w:t>
      </w:r>
      <w:r w:rsidR="00085568">
        <w:rPr>
          <w:rFonts w:hint="cs"/>
          <w:rtl/>
          <w:lang w:bidi="ar-EG"/>
        </w:rPr>
        <w:t xml:space="preserve"> </w:t>
      </w:r>
      <w:r w:rsidRPr="00013529">
        <w:rPr>
          <w:rtl/>
          <w:lang w:bidi="ar-EG"/>
        </w:rPr>
        <w:t xml:space="preserve">المعادلة </w:t>
      </w:r>
      <w:r w:rsidRPr="00013529">
        <w:t>(91)</w:t>
      </w:r>
      <w:r w:rsidRPr="00013529">
        <w:rPr>
          <w:rtl/>
          <w:lang w:bidi="ar-EG"/>
        </w:rPr>
        <w:t>.</w:t>
      </w:r>
    </w:p>
    <w:p w:rsidR="00013529" w:rsidRPr="00013529" w:rsidRDefault="00013529" w:rsidP="00013529">
      <w:pPr>
        <w:rPr>
          <w:rtl/>
          <w:lang w:bidi="ar-EG"/>
        </w:rPr>
      </w:pPr>
      <w:r w:rsidRPr="00013529">
        <w:rPr>
          <w:rtl/>
          <w:lang w:bidi="ar-EG"/>
        </w:rPr>
        <w:t xml:space="preserve">يُحسب التوهين على طول المسيرات الناجم عن الامتصاص بواسطة الغازات الجوية (الملحق </w:t>
      </w:r>
      <w:r w:rsidRPr="00013529">
        <w:t>2</w:t>
      </w:r>
      <w:r w:rsidRPr="00013529">
        <w:rPr>
          <w:rtl/>
          <w:lang w:bidi="ar-EG"/>
        </w:rPr>
        <w:t xml:space="preserve"> من التوصية </w:t>
      </w:r>
      <w:r w:rsidRPr="00013529">
        <w:t>ITU-R P.676</w:t>
      </w:r>
      <w:r w:rsidRPr="00013529">
        <w:rPr>
          <w:rtl/>
          <w:lang w:bidi="ar-EG"/>
        </w:rPr>
        <w:t xml:space="preserve">) بالنسبة إلى معاملي التوهين </w:t>
      </w:r>
      <w:r w:rsidRPr="00013529">
        <w:sym w:font="Symbol" w:char="F067"/>
      </w:r>
      <w:r w:rsidRPr="00013529">
        <w:rPr>
          <w:i/>
          <w:iCs/>
          <w:vertAlign w:val="subscript"/>
        </w:rPr>
        <w:t>o</w:t>
      </w:r>
      <w:r w:rsidRPr="00013529">
        <w:rPr>
          <w:rtl/>
          <w:lang w:bidi="ar-EG"/>
        </w:rPr>
        <w:t xml:space="preserve"> و</w:t>
      </w:r>
      <w:r w:rsidRPr="00013529">
        <w:sym w:font="Symbol" w:char="F067"/>
      </w:r>
      <w:r w:rsidRPr="00013529">
        <w:rPr>
          <w:i/>
          <w:iCs/>
          <w:vertAlign w:val="subscript"/>
        </w:rPr>
        <w:t>w</w:t>
      </w:r>
      <w:r w:rsidRPr="00013529">
        <w:rPr>
          <w:rtl/>
          <w:lang w:bidi="ar-EG"/>
        </w:rPr>
        <w:t xml:space="preserve"> والارتفاعات المكافئة </w:t>
      </w:r>
      <w:r w:rsidRPr="00013529">
        <w:rPr>
          <w:i/>
        </w:rPr>
        <w:t>ho</w:t>
      </w:r>
      <w:r w:rsidRPr="00013529">
        <w:rPr>
          <w:rtl/>
          <w:lang w:bidi="ar-EG"/>
        </w:rPr>
        <w:t xml:space="preserve"> و</w:t>
      </w:r>
      <w:r w:rsidRPr="00013529">
        <w:rPr>
          <w:i/>
        </w:rPr>
        <w:t>hw</w:t>
      </w:r>
      <w:r w:rsidRPr="00013529">
        <w:rPr>
          <w:rtl/>
          <w:lang w:bidi="ar-EG"/>
        </w:rPr>
        <w:t>، بالنسبة إلى الهواء الجاف وبخار الماء على التوالي. ويُحدد التوهين بواسطة العبارات التالية فيما يتعلق بتوهين المسير بين ارتفاعين فوق مستوى سطح البحر، وتحدد القيمة الأعلى بارتفاع نقطة شبه التقاطع بين محوري الحزمتين الرئيسيتين للهوائيين. وتعتبر هذه الطريقة عملية تقريبية نظراً إلى أن التوهين الفعلي بواسطة الغازات يتغير بالنسبة إلى كل عنصر انتثار</w:t>
      </w:r>
      <w:r>
        <w:rPr>
          <w:rtl/>
          <w:lang w:bidi="ar-EG"/>
        </w:rPr>
        <w:t xml:space="preserve"> في </w:t>
      </w:r>
      <w:r w:rsidRPr="00013529">
        <w:rPr>
          <w:rtl/>
          <w:lang w:bidi="ar-EG"/>
        </w:rPr>
        <w:t>حجم الانتثار. ولكن نظراً إلى أن التوهين بواسطة الغازات يمثل عادة نصيباً ضئيلاً من خسارة الإرسال الإجمالية وأنه لا يتغير إلا قليلاً بالمقارنة مع الارتياب الذي يميز بعض المعلمات الأخرى مثل معدلات هطول المطر وارتفاعات المطر أو هندسة خلية المطر ذاتها، فإن هذا التبسيط يعتبر مبرراً. وتسمح الطريقة التالية بتقديرات التوهين بالغازات بدقة مقبولة بالنسبة إلى الإجراء الإجمالي.</w:t>
      </w:r>
    </w:p>
    <w:p w:rsidR="00013529" w:rsidRPr="00013529" w:rsidRDefault="00013529" w:rsidP="00013529">
      <w:pPr>
        <w:rPr>
          <w:rtl/>
          <w:lang w:bidi="ar-EG"/>
        </w:rPr>
      </w:pPr>
      <w:r w:rsidRPr="00013529">
        <w:rPr>
          <w:rtl/>
          <w:lang w:bidi="ar-EG"/>
        </w:rPr>
        <w:t xml:space="preserve">وتُعطى الارتفاعات الأدنى بالنسبة إلى كل محطة بواسطة القيم المحلية </w:t>
      </w:r>
      <w:r w:rsidRPr="00013529">
        <w:rPr>
          <w:i/>
          <w:iCs/>
        </w:rPr>
        <w:t>h</w:t>
      </w:r>
      <w:r w:rsidRPr="00013529">
        <w:rPr>
          <w:i/>
          <w:iCs/>
          <w:vertAlign w:val="subscript"/>
        </w:rPr>
        <w:t>2_loc</w:t>
      </w:r>
      <w:r w:rsidRPr="00013529">
        <w:t xml:space="preserve"> </w:t>
      </w:r>
      <w:r w:rsidRPr="00013529">
        <w:sym w:font="Symbol" w:char="F03D"/>
      </w:r>
      <w:r w:rsidRPr="00013529">
        <w:rPr>
          <w:i/>
          <w:iCs/>
        </w:rPr>
        <w:t>h</w:t>
      </w:r>
      <w:r w:rsidRPr="00013529">
        <w:rPr>
          <w:i/>
          <w:iCs/>
          <w:vertAlign w:val="subscript"/>
        </w:rPr>
        <w:t>1_loc</w:t>
      </w:r>
      <w:r w:rsidRPr="00013529">
        <w:rPr>
          <w:rtl/>
          <w:lang w:bidi="ar-EG"/>
        </w:rPr>
        <w:t xml:space="preserve"> ويمثل الارتفاع الأعلى </w:t>
      </w:r>
      <w:r w:rsidRPr="00013529">
        <w:rPr>
          <w:i/>
        </w:rPr>
        <w:t>hp</w:t>
      </w:r>
      <w:r w:rsidRPr="00013529">
        <w:rPr>
          <w:rtl/>
          <w:lang w:bidi="ar-EG"/>
        </w:rPr>
        <w:t xml:space="preserve"> ارتفاع نقطة شبه التقاطع، مع مراعاة انحناء الأرض، أي القيمة المحلية التي يتم الحصول عليها من:</w:t>
      </w:r>
    </w:p>
    <w:p w:rsidR="00013529" w:rsidRPr="00013529" w:rsidRDefault="00013529" w:rsidP="007F09A2">
      <w:pPr>
        <w:pStyle w:val="Equation"/>
      </w:pPr>
      <w:r w:rsidRPr="00013529">
        <w:tab/>
      </w:r>
      <w:r w:rsidR="007F09A2" w:rsidRPr="004047B8">
        <w:rPr>
          <w:position w:val="-16"/>
        </w:rPr>
        <w:object w:dxaOrig="2980" w:dyaOrig="499">
          <v:shape id="_x0000_i1204" type="#_x0000_t75" style="width:147.15pt;height:24.4pt" o:ole="">
            <v:imagedata r:id="rId257" o:title=""/>
          </v:shape>
          <o:OLEObject Type="Embed" ProgID="Equation.3" ShapeID="_x0000_i1204" DrawAspect="Content" ObjectID="_1485790033" r:id="rId258"/>
        </w:object>
      </w:r>
      <w:r w:rsidRPr="00013529">
        <w:t xml:space="preserve">              km</w:t>
      </w:r>
      <w:r w:rsidRPr="00013529">
        <w:tab/>
      </w:r>
      <w:r w:rsidR="007F09A2" w:rsidRPr="00013529">
        <w:t>(139)</w:t>
      </w:r>
    </w:p>
    <w:p w:rsidR="00013529" w:rsidRPr="00013529" w:rsidRDefault="00013529" w:rsidP="00DC1BB6">
      <w:pPr>
        <w:rPr>
          <w:rtl/>
          <w:lang w:bidi="ar-EG"/>
        </w:rPr>
      </w:pPr>
      <w:r w:rsidRPr="00013529">
        <w:rPr>
          <w:rtl/>
          <w:lang w:bidi="ar-EG"/>
        </w:rPr>
        <w:t xml:space="preserve">وبالنسبة إلى زوايا الارتفاع التي تتراوح بين </w:t>
      </w:r>
      <w:r w:rsidRPr="00013529">
        <w:sym w:font="Symbol" w:char="F0B0"/>
      </w:r>
      <w:r w:rsidRPr="00013529">
        <w:t>5</w:t>
      </w:r>
      <w:r w:rsidRPr="00013529">
        <w:rPr>
          <w:rtl/>
          <w:lang w:bidi="ar-EG"/>
        </w:rPr>
        <w:t xml:space="preserve"> و</w:t>
      </w:r>
      <w:r w:rsidRPr="00013529">
        <w:sym w:font="Symbol" w:char="F0B0"/>
      </w:r>
      <w:r w:rsidRPr="00013529">
        <w:t>90</w:t>
      </w:r>
      <w:r w:rsidRPr="00013529">
        <w:rPr>
          <w:rtl/>
          <w:lang w:bidi="ar-EG"/>
        </w:rPr>
        <w:t>، يتحدد التوهين بين ارتفاعين على أساس الفرق بين مجموع التوهين على المسير المائل</w:t>
      </w:r>
      <w:r>
        <w:rPr>
          <w:rtl/>
          <w:lang w:bidi="ar-EG"/>
        </w:rPr>
        <w:t xml:space="preserve"> في </w:t>
      </w:r>
      <w:r w:rsidRPr="00013529">
        <w:rPr>
          <w:rtl/>
          <w:lang w:bidi="ar-EG"/>
        </w:rPr>
        <w:t>كل ارتفاع</w:t>
      </w:r>
      <w:r w:rsidR="00DC1BB6">
        <w:rPr>
          <w:lang w:bidi="ar-EG"/>
        </w:rPr>
        <w:t>:</w:t>
      </w:r>
    </w:p>
    <w:p w:rsidR="00013529" w:rsidRPr="00013529" w:rsidRDefault="00013529" w:rsidP="007F09A2">
      <w:pPr>
        <w:pStyle w:val="Equation"/>
        <w:keepNext/>
      </w:pPr>
      <w:r w:rsidRPr="00013529">
        <w:tab/>
      </w:r>
      <w:r w:rsidR="007F09A2" w:rsidRPr="009819A2">
        <w:rPr>
          <w:position w:val="-34"/>
        </w:rPr>
        <w:object w:dxaOrig="4720" w:dyaOrig="1180">
          <v:shape id="_x0000_i1205" type="#_x0000_t75" style="width:238.55pt;height:59.5pt" o:ole="">
            <v:imagedata r:id="rId259" o:title=""/>
          </v:shape>
          <o:OLEObject Type="Embed" ProgID="Equation.3" ShapeID="_x0000_i1205" DrawAspect="Content" ObjectID="_1485790034" r:id="rId260"/>
        </w:object>
      </w:r>
      <w:r w:rsidRPr="00013529">
        <w:t xml:space="preserve">                dB</w:t>
      </w:r>
      <w:r w:rsidRPr="00013529">
        <w:tab/>
      </w:r>
      <w:r w:rsidR="007F09A2" w:rsidRPr="00013529">
        <w:t>(140)</w:t>
      </w:r>
    </w:p>
    <w:p w:rsidR="00013529" w:rsidRPr="00013529" w:rsidRDefault="00013529" w:rsidP="007F09A2">
      <w:pPr>
        <w:pStyle w:val="Equation"/>
        <w:keepNext/>
      </w:pPr>
      <w:r w:rsidRPr="00013529">
        <w:tab/>
      </w:r>
      <w:r w:rsidR="007F09A2" w:rsidRPr="009819A2">
        <w:rPr>
          <w:position w:val="-34"/>
        </w:rPr>
        <w:object w:dxaOrig="4840" w:dyaOrig="1180">
          <v:shape id="_x0000_i1206" type="#_x0000_t75" style="width:242.3pt;height:59.5pt" o:ole="">
            <v:imagedata r:id="rId261" o:title=""/>
          </v:shape>
          <o:OLEObject Type="Embed" ProgID="Equation.3" ShapeID="_x0000_i1206" DrawAspect="Content" ObjectID="_1485790035" r:id="rId262"/>
        </w:object>
      </w:r>
      <w:r w:rsidRPr="00013529">
        <w:t xml:space="preserve">                 dB</w:t>
      </w:r>
      <w:r w:rsidRPr="00013529">
        <w:tab/>
      </w:r>
      <w:r w:rsidR="007F09A2" w:rsidRPr="00013529">
        <w:t>(141)</w:t>
      </w:r>
    </w:p>
    <w:p w:rsidR="00013529" w:rsidRPr="00013529" w:rsidRDefault="00013529" w:rsidP="00085568">
      <w:pPr>
        <w:keepNext/>
        <w:rPr>
          <w:rtl/>
          <w:lang w:bidi="ar-EG"/>
        </w:rPr>
      </w:pPr>
      <w:r w:rsidRPr="00013529">
        <w:rPr>
          <w:rtl/>
          <w:lang w:bidi="ar-EG"/>
        </w:rPr>
        <w:t xml:space="preserve">حيث يشير الدليل </w:t>
      </w:r>
      <w:r w:rsidRPr="00013529">
        <w:rPr>
          <w:i/>
          <w:iCs/>
        </w:rPr>
        <w:t>i</w:t>
      </w:r>
      <w:r w:rsidRPr="00013529">
        <w:rPr>
          <w:rtl/>
          <w:lang w:bidi="ar-EG"/>
        </w:rPr>
        <w:t xml:space="preserve"> </w:t>
      </w:r>
      <w:r w:rsidRPr="00013529">
        <w:rPr>
          <w:rFonts w:hint="cs"/>
          <w:rtl/>
          <w:lang w:bidi="ar-LB"/>
        </w:rPr>
        <w:t>إ</w:t>
      </w:r>
      <w:r w:rsidRPr="00013529">
        <w:rPr>
          <w:rtl/>
          <w:lang w:bidi="ar-EG"/>
        </w:rPr>
        <w:t>لى كل من المحطتين و</w:t>
      </w:r>
      <w:r w:rsidR="00D2242E">
        <w:pict>
          <v:shape id="_x0000_i1207" type="#_x0000_t75" style="width:30.7pt;height:20.65pt">
            <v:imagedata r:id="rId263" o:title=""/>
          </v:shape>
        </w:pict>
      </w:r>
      <w:r w:rsidRPr="00013529">
        <w:rPr>
          <w:rtl/>
          <w:lang w:bidi="ar-EG"/>
        </w:rPr>
        <w:t xml:space="preserve"> </w:t>
      </w:r>
      <w:r w:rsidRPr="00013529">
        <w:rPr>
          <w:rFonts w:hint="cs"/>
          <w:rtl/>
          <w:lang w:bidi="ar-EG"/>
        </w:rPr>
        <w:t xml:space="preserve">إلى </w:t>
      </w:r>
      <w:r w:rsidRPr="00013529">
        <w:rPr>
          <w:rtl/>
          <w:lang w:bidi="ar-EG"/>
        </w:rPr>
        <w:t>زاوية الارتفاع المحلي لكل هوائي.</w:t>
      </w:r>
    </w:p>
    <w:p w:rsidR="00013529" w:rsidRPr="00013529" w:rsidRDefault="00013529" w:rsidP="00085568">
      <w:pPr>
        <w:rPr>
          <w:rtl/>
          <w:lang w:bidi="ar-EG"/>
        </w:rPr>
      </w:pPr>
      <w:r w:rsidRPr="00013529">
        <w:rPr>
          <w:rtl/>
          <w:lang w:bidi="ar-EG"/>
        </w:rPr>
        <w:t>وتكون كثافة بخار الماء</w:t>
      </w:r>
      <w:r w:rsidRPr="00013529">
        <w:rPr>
          <w:rFonts w:hint="cs"/>
          <w:rtl/>
          <w:lang w:bidi="ar-EG"/>
        </w:rPr>
        <w:t>،</w:t>
      </w:r>
      <w:r w:rsidRPr="00013529">
        <w:rPr>
          <w:rtl/>
          <w:lang w:bidi="ar-EG"/>
        </w:rPr>
        <w:t xml:space="preserve"> </w:t>
      </w:r>
      <w:r w:rsidRPr="00013529">
        <w:sym w:font="Symbol" w:char="F072"/>
      </w:r>
      <w:r w:rsidRPr="00013529">
        <w:rPr>
          <w:rFonts w:hint="cs"/>
          <w:rtl/>
          <w:lang w:bidi="ar-EG"/>
        </w:rPr>
        <w:t>،</w:t>
      </w:r>
      <w:r w:rsidRPr="00013529">
        <w:rPr>
          <w:rtl/>
          <w:lang w:bidi="ar-EG"/>
        </w:rPr>
        <w:t xml:space="preserve"> المستعملة لتحديد معامل التوهين </w:t>
      </w:r>
      <w:r w:rsidRPr="00013529">
        <w:sym w:font="Symbol" w:char="F067"/>
      </w:r>
      <w:r w:rsidRPr="00013529">
        <w:rPr>
          <w:i/>
          <w:iCs/>
          <w:vertAlign w:val="subscript"/>
        </w:rPr>
        <w:t>w</w:t>
      </w:r>
      <w:r w:rsidRPr="00013529">
        <w:rPr>
          <w:rtl/>
          <w:lang w:bidi="ar-EG"/>
        </w:rPr>
        <w:t xml:space="preserve"> هي القيمة الافتراضية عند مستوى سطح البحر المحسوبة من</w:t>
      </w:r>
      <w:r w:rsidR="00085568">
        <w:rPr>
          <w:rFonts w:hint="cs"/>
          <w:rtl/>
          <w:lang w:bidi="ar-EG"/>
        </w:rPr>
        <w:t> </w:t>
      </w:r>
      <w:r w:rsidRPr="00013529">
        <w:rPr>
          <w:rtl/>
          <w:lang w:bidi="ar-EG"/>
        </w:rPr>
        <w:t>القيمة عند مستوى الأرض بالنسبة إلى المحطات (ويمكن أن نفترض أن تكون هذه القيمة هي ذاتها):</w:t>
      </w:r>
    </w:p>
    <w:p w:rsidR="00013529" w:rsidRPr="00013529" w:rsidRDefault="00013529" w:rsidP="00152CC6">
      <w:pPr>
        <w:pStyle w:val="Equation"/>
      </w:pPr>
      <w:r w:rsidRPr="00013529">
        <w:tab/>
      </w:r>
      <w:r w:rsidR="00D2242E">
        <w:rPr>
          <w:rFonts w:eastAsia="Times New Roman" w:cs="Times New Roman"/>
          <w:position w:val="-32"/>
          <w:sz w:val="24"/>
          <w:szCs w:val="20"/>
          <w:lang w:val="en-GB" w:eastAsia="en-US"/>
        </w:rPr>
        <w:pict>
          <v:shape id="_x0000_i1208" type="#_x0000_t75" style="width:91.4pt;height:37.55pt">
            <v:imagedata r:id="rId264" o:title=""/>
          </v:shape>
        </w:pict>
      </w:r>
      <w:r w:rsidR="00155F23" w:rsidRPr="00155F23">
        <w:rPr>
          <w:rFonts w:eastAsia="Times New Roman" w:cs="Times New Roman"/>
          <w:sz w:val="24"/>
          <w:szCs w:val="20"/>
          <w:lang w:eastAsia="en-US"/>
        </w:rPr>
        <w:t>                g/m</w:t>
      </w:r>
      <w:r w:rsidR="00155F23" w:rsidRPr="00155F23">
        <w:rPr>
          <w:rFonts w:eastAsia="Times New Roman" w:cs="Times New Roman"/>
          <w:sz w:val="24"/>
          <w:szCs w:val="20"/>
          <w:vertAlign w:val="superscript"/>
          <w:lang w:eastAsia="en-US"/>
        </w:rPr>
        <w:t>3</w:t>
      </w:r>
      <w:r w:rsidRPr="00013529">
        <w:tab/>
      </w:r>
      <w:r w:rsidR="00152CC6" w:rsidRPr="00013529">
        <w:t>(142)</w:t>
      </w:r>
    </w:p>
    <w:p w:rsidR="00013529" w:rsidRPr="00013529" w:rsidRDefault="00013529" w:rsidP="00013529">
      <w:pPr>
        <w:rPr>
          <w:rtl/>
          <w:lang w:bidi="ar-EG"/>
        </w:rPr>
      </w:pPr>
      <w:r w:rsidRPr="00013529">
        <w:rPr>
          <w:rtl/>
          <w:lang w:bidi="ar-EG"/>
        </w:rPr>
        <w:t xml:space="preserve">وفيما يتعلق بزوايا ارتفاع تتراوح بين </w:t>
      </w:r>
      <w:r w:rsidRPr="00013529">
        <w:sym w:font="Symbol" w:char="F0B0"/>
      </w:r>
      <w:r w:rsidRPr="00013529">
        <w:t>0</w:t>
      </w:r>
      <w:r w:rsidRPr="00013529">
        <w:rPr>
          <w:rtl/>
          <w:lang w:bidi="ar-EG"/>
        </w:rPr>
        <w:t xml:space="preserve"> و</w:t>
      </w:r>
      <w:r w:rsidRPr="00013529">
        <w:sym w:font="Symbol" w:char="F0B0"/>
      </w:r>
      <w:r w:rsidRPr="00013529">
        <w:t>5</w:t>
      </w:r>
      <w:r w:rsidRPr="00013529">
        <w:rPr>
          <w:rtl/>
          <w:lang w:bidi="ar-EG"/>
        </w:rPr>
        <w:t>، ينبغي أن تؤخذ</w:t>
      </w:r>
      <w:r>
        <w:rPr>
          <w:rtl/>
          <w:lang w:bidi="ar-EG"/>
        </w:rPr>
        <w:t xml:space="preserve"> في </w:t>
      </w:r>
      <w:r w:rsidRPr="00013529">
        <w:rPr>
          <w:rtl/>
          <w:lang w:bidi="ar-EG"/>
        </w:rPr>
        <w:t>الاعتبار آثار الانكسار. وتُحدد زوايا الارتفاع بالنسبة إلى المسير الأعلى من:</w:t>
      </w:r>
    </w:p>
    <w:p w:rsidR="00013529" w:rsidRPr="00013529" w:rsidRDefault="00013529" w:rsidP="00152CC6">
      <w:pPr>
        <w:pStyle w:val="Equation"/>
      </w:pPr>
      <w:r w:rsidRPr="00013529">
        <w:tab/>
      </w:r>
      <w:r w:rsidR="00152CC6" w:rsidRPr="00B81E6A">
        <w:rPr>
          <w:position w:val="-36"/>
        </w:rPr>
        <w:object w:dxaOrig="3140" w:dyaOrig="840">
          <v:shape id="_x0000_i1209" type="#_x0000_t75" style="width:159.05pt;height:41.95pt" o:ole="">
            <v:imagedata r:id="rId265" o:title=""/>
          </v:shape>
          <o:OLEObject Type="Embed" ProgID="Equation.3" ShapeID="_x0000_i1209" DrawAspect="Content" ObjectID="_1485790036" r:id="rId266"/>
        </w:object>
      </w:r>
      <w:r w:rsidR="00152CC6">
        <w:rPr>
          <w:rtl/>
        </w:rPr>
        <w:tab/>
      </w:r>
      <w:r w:rsidR="00152CC6" w:rsidRPr="00013529">
        <w:t>(143)</w:t>
      </w:r>
    </w:p>
    <w:p w:rsidR="00013529" w:rsidRPr="00013529" w:rsidRDefault="00013529" w:rsidP="00013529">
      <w:r w:rsidRPr="00013529">
        <w:rPr>
          <w:rtl/>
          <w:lang w:bidi="ar-EG"/>
        </w:rPr>
        <w:t>وهكذا تقدر خسارة المسير على النحو التالي.</w:t>
      </w:r>
    </w:p>
    <w:p w:rsidR="00013529" w:rsidRPr="00013529" w:rsidRDefault="00013529" w:rsidP="00013529">
      <w:pPr>
        <w:rPr>
          <w:rtl/>
          <w:lang w:bidi="ar-EG"/>
        </w:rPr>
      </w:pPr>
      <w:r w:rsidRPr="00013529">
        <w:rPr>
          <w:rtl/>
          <w:lang w:bidi="ar-EG"/>
        </w:rPr>
        <w:t>بالنسبة إلى التوهين الناتج عن الهواء الجاف:</w:t>
      </w:r>
    </w:p>
    <w:p w:rsidR="00013529" w:rsidRPr="00013529" w:rsidRDefault="00013529" w:rsidP="00152CC6">
      <w:pPr>
        <w:pStyle w:val="Equation"/>
      </w:pPr>
      <w:r w:rsidRPr="00013529">
        <w:lastRenderedPageBreak/>
        <w:tab/>
      </w:r>
      <w:r w:rsidR="00152CC6" w:rsidRPr="009819A2">
        <w:rPr>
          <w:position w:val="-120"/>
        </w:rPr>
        <w:object w:dxaOrig="6780" w:dyaOrig="2520">
          <v:shape id="_x0000_i1210" type="#_x0000_t75" style="width:340.6pt;height:126.45pt" o:ole="">
            <v:imagedata r:id="rId267" o:title=""/>
          </v:shape>
          <o:OLEObject Type="Embed" ProgID="Equation.3" ShapeID="_x0000_i1210" DrawAspect="Content" ObjectID="_1485790037" r:id="rId268"/>
        </w:object>
      </w:r>
      <w:r w:rsidRPr="00013529">
        <w:t xml:space="preserve">          dB</w:t>
      </w:r>
      <w:r w:rsidRPr="00013529">
        <w:tab/>
      </w:r>
      <w:r w:rsidR="00152CC6" w:rsidRPr="00013529">
        <w:t>(144)</w:t>
      </w:r>
    </w:p>
    <w:p w:rsidR="00013529" w:rsidRPr="00013529" w:rsidRDefault="00013529" w:rsidP="00013529">
      <w:pPr>
        <w:rPr>
          <w:rtl/>
          <w:lang w:bidi="ar-EG"/>
        </w:rPr>
      </w:pPr>
    </w:p>
    <w:p w:rsidR="00013529" w:rsidRPr="00013529" w:rsidRDefault="00013529" w:rsidP="00013529">
      <w:pPr>
        <w:rPr>
          <w:rtl/>
          <w:lang w:bidi="ar-EG"/>
        </w:rPr>
      </w:pPr>
      <w:r w:rsidRPr="00013529">
        <w:rPr>
          <w:rtl/>
          <w:lang w:bidi="ar-EG"/>
        </w:rPr>
        <w:t>وبالنسبة إلى التوهين الناتج عن بخار الماء:</w:t>
      </w:r>
    </w:p>
    <w:p w:rsidR="00013529" w:rsidRPr="00013529" w:rsidRDefault="00013529" w:rsidP="008C23D3">
      <w:pPr>
        <w:pStyle w:val="Equation"/>
      </w:pPr>
      <w:r w:rsidRPr="00013529">
        <w:tab/>
      </w:r>
      <w:r w:rsidR="008C23D3" w:rsidRPr="009819A2">
        <w:rPr>
          <w:position w:val="-120"/>
        </w:rPr>
        <w:object w:dxaOrig="6880" w:dyaOrig="2520">
          <v:shape id="_x0000_i1211" type="#_x0000_t75" style="width:342.45pt;height:126.45pt" o:ole="">
            <v:imagedata r:id="rId269" o:title=""/>
          </v:shape>
          <o:OLEObject Type="Embed" ProgID="Equation.3" ShapeID="_x0000_i1211" DrawAspect="Content" ObjectID="_1485790038" r:id="rId270"/>
        </w:object>
      </w:r>
      <w:r w:rsidRPr="00013529">
        <w:t xml:space="preserve">         dB</w:t>
      </w:r>
      <w:r w:rsidRPr="00013529">
        <w:tab/>
      </w:r>
      <w:r w:rsidR="008C23D3" w:rsidRPr="00013529">
        <w:t>(145)</w:t>
      </w:r>
    </w:p>
    <w:p w:rsidR="00013529" w:rsidRPr="00013529" w:rsidRDefault="00013529" w:rsidP="00013529">
      <w:pPr>
        <w:rPr>
          <w:rtl/>
          <w:lang w:bidi="ar-EG"/>
        </w:rPr>
      </w:pPr>
      <w:r w:rsidRPr="00013529">
        <w:rPr>
          <w:rtl/>
          <w:lang w:bidi="ar-EG"/>
        </w:rPr>
        <w:t xml:space="preserve">حيث تعرف الدالة </w:t>
      </w:r>
      <w:r w:rsidRPr="00013529">
        <w:rPr>
          <w:i/>
          <w:iCs/>
        </w:rPr>
        <w:t>F</w:t>
      </w:r>
      <w:r w:rsidRPr="00013529">
        <w:rPr>
          <w:rtl/>
          <w:lang w:bidi="ar-EG"/>
        </w:rPr>
        <w:t xml:space="preserve"> بواسطة:</w:t>
      </w:r>
    </w:p>
    <w:p w:rsidR="00013529" w:rsidRPr="00013529" w:rsidRDefault="00013529" w:rsidP="00FB2060">
      <w:pPr>
        <w:pStyle w:val="Equation"/>
      </w:pPr>
      <w:r w:rsidRPr="00013529">
        <w:tab/>
      </w:r>
      <w:r w:rsidR="00D2242E">
        <w:rPr>
          <w:rFonts w:eastAsia="Times New Roman" w:cs="Times New Roman"/>
          <w:position w:val="-34"/>
          <w:sz w:val="24"/>
          <w:szCs w:val="20"/>
          <w:lang w:val="en-GB" w:eastAsia="en-US"/>
        </w:rPr>
        <w:pict>
          <v:shape id="_x0000_i1212" type="#_x0000_t75" style="width:160.9pt;height:36.95pt">
            <v:imagedata r:id="rId271" o:title=""/>
          </v:shape>
        </w:pict>
      </w:r>
      <w:r w:rsidRPr="00013529">
        <w:tab/>
        <w:t>(146)</w:t>
      </w:r>
    </w:p>
    <w:p w:rsidR="00013529" w:rsidRPr="00013529" w:rsidRDefault="00013529" w:rsidP="008C23D3">
      <w:pPr>
        <w:spacing w:before="240"/>
        <w:rPr>
          <w:rtl/>
          <w:lang w:bidi="ar-EG"/>
        </w:rPr>
      </w:pPr>
      <w:r w:rsidRPr="00013529">
        <w:rPr>
          <w:rtl/>
          <w:lang w:bidi="ar-EG"/>
        </w:rPr>
        <w:t xml:space="preserve">ويراعى كذلك أي قدر من عدم مواءمة الاستقطاب </w:t>
      </w:r>
      <w:r w:rsidRPr="00013529">
        <w:rPr>
          <w:i/>
          <w:iCs/>
        </w:rPr>
        <w:t>M</w:t>
      </w:r>
      <w:r w:rsidRPr="00013529">
        <w:rPr>
          <w:rtl/>
          <w:lang w:bidi="ar-EG"/>
        </w:rPr>
        <w:t xml:space="preserve"> قد يعتبر ملائماً.</w:t>
      </w:r>
    </w:p>
    <w:p w:rsidR="00013529" w:rsidRPr="00013529" w:rsidRDefault="00013529" w:rsidP="00013529">
      <w:pPr>
        <w:rPr>
          <w:i/>
          <w:iCs/>
          <w:rtl/>
          <w:lang w:bidi="ar-EG"/>
        </w:rPr>
      </w:pPr>
      <w:bookmarkStart w:id="108" w:name="_Toc254604907"/>
      <w:r w:rsidRPr="00013529">
        <w:rPr>
          <w:i/>
          <w:iCs/>
          <w:rtl/>
          <w:lang w:bidi="ar-EG"/>
        </w:rPr>
        <w:t xml:space="preserve">الخطوة </w:t>
      </w:r>
      <w:r w:rsidRPr="00013529">
        <w:rPr>
          <w:i/>
          <w:iCs/>
        </w:rPr>
        <w:t>9</w:t>
      </w:r>
      <w:r w:rsidRPr="00013529">
        <w:rPr>
          <w:i/>
          <w:iCs/>
          <w:rtl/>
          <w:lang w:bidi="ar-EG"/>
        </w:rPr>
        <w:t>: تحديد التوزيع التراكمي لخسارة الإرسال</w:t>
      </w:r>
      <w:bookmarkEnd w:id="108"/>
    </w:p>
    <w:p w:rsidR="00013529" w:rsidRPr="00013529" w:rsidRDefault="00013529" w:rsidP="00013529">
      <w:pPr>
        <w:rPr>
          <w:rtl/>
          <w:lang w:bidi="ar-EG"/>
        </w:rPr>
      </w:pPr>
      <w:r w:rsidRPr="00013529">
        <w:rPr>
          <w:rtl/>
          <w:lang w:bidi="ar-EG"/>
        </w:rPr>
        <w:t xml:space="preserve">تُحسب قيم خسارة الإرسال بالنسبة إلى كل زوج من قيم معدل هطول المطر وارتفاع المطر، وفقاً للخطوات من </w:t>
      </w:r>
      <w:r w:rsidRPr="00013529">
        <w:t>5</w:t>
      </w:r>
      <w:r w:rsidRPr="00013529">
        <w:rPr>
          <w:rtl/>
          <w:lang w:bidi="ar-EG"/>
        </w:rPr>
        <w:t xml:space="preserve"> إلى </w:t>
      </w:r>
      <w:r w:rsidRPr="00013529">
        <w:t>8</w:t>
      </w:r>
      <w:r w:rsidRPr="00013529">
        <w:rPr>
          <w:rtl/>
          <w:lang w:bidi="ar-EG"/>
        </w:rPr>
        <w:t>، باستعمال العبارة التالية:</w:t>
      </w:r>
    </w:p>
    <w:p w:rsidR="00013529" w:rsidRPr="00013529" w:rsidRDefault="00013529" w:rsidP="008C23D3">
      <w:pPr>
        <w:pStyle w:val="Equation"/>
      </w:pPr>
      <w:r w:rsidRPr="00013529">
        <w:tab/>
      </w:r>
      <w:r w:rsidR="008C23D3" w:rsidRPr="009819A2">
        <w:rPr>
          <w:position w:val="-14"/>
        </w:rPr>
        <w:object w:dxaOrig="6680" w:dyaOrig="380">
          <v:shape id="_x0000_i1213" type="#_x0000_t75" style="width:333.1pt;height:17.55pt" o:ole="" fillcolor="window">
            <v:imagedata r:id="rId272" o:title=""/>
          </v:shape>
          <o:OLEObject Type="Embed" ProgID="Equation.3" ShapeID="_x0000_i1213" DrawAspect="Content" ObjectID="_1485790039" r:id="rId273"/>
        </w:object>
      </w:r>
      <w:r w:rsidRPr="00013529">
        <w:t xml:space="preserve">             dB</w:t>
      </w:r>
      <w:r w:rsidRPr="00013529">
        <w:tab/>
      </w:r>
      <w:r w:rsidR="008C23D3" w:rsidRPr="00013529">
        <w:t>(147)</w:t>
      </w:r>
    </w:p>
    <w:p w:rsidR="00013529" w:rsidRPr="00013529" w:rsidRDefault="00013529" w:rsidP="00013529">
      <w:pPr>
        <w:rPr>
          <w:rtl/>
          <w:lang w:bidi="ar-EG"/>
        </w:rPr>
      </w:pPr>
      <w:r w:rsidRPr="00013529">
        <w:rPr>
          <w:rtl/>
          <w:lang w:bidi="ar-EG"/>
        </w:rPr>
        <w:t xml:space="preserve">وبعد تقييم جميع التوليفات الممكنة لمعدل هطول المطر وارتفاع المطر تدوّر قيم خسارة الإرسال الناتجة </w:t>
      </w:r>
      <w:r w:rsidRPr="00013529">
        <w:t>(dB)</w:t>
      </w:r>
      <w:r w:rsidRPr="00013529">
        <w:rPr>
          <w:rtl/>
          <w:lang w:bidi="ar-EG"/>
        </w:rPr>
        <w:t xml:space="preserve"> إلى أقرب عدد صحيح كامل </w:t>
      </w:r>
      <w:r w:rsidRPr="00013529">
        <w:t>(dB)</w:t>
      </w:r>
      <w:r w:rsidRPr="00013529">
        <w:rPr>
          <w:rtl/>
          <w:lang w:bidi="ar-EG"/>
        </w:rPr>
        <w:t xml:space="preserve"> أعلى (باستعمال دالة </w:t>
      </w:r>
      <w:r w:rsidRPr="00013529">
        <w:rPr>
          <w:i/>
          <w:iCs/>
          <w:rtl/>
          <w:lang w:bidi="ar-EG"/>
        </w:rPr>
        <w:t>السقف</w:t>
      </w:r>
      <w:r w:rsidRPr="00013529">
        <w:rPr>
          <w:rFonts w:hint="cs"/>
          <w:i/>
          <w:iCs/>
          <w:rtl/>
          <w:lang w:bidi="ar-EG"/>
        </w:rPr>
        <w:t xml:space="preserve"> </w:t>
      </w:r>
      <w:r w:rsidRPr="00013529">
        <w:rPr>
          <w:i/>
          <w:iCs/>
        </w:rPr>
        <w:t>ceiling</w:t>
      </w:r>
      <w:r w:rsidRPr="00013529">
        <w:rPr>
          <w:rtl/>
          <w:lang w:bidi="ar-EG"/>
        </w:rPr>
        <w:t xml:space="preserve"> مثلاً) وتُجمع احتمالات كافة التوليفات (في شكل نسبة مئوية) التي تؤدي إلى نفس الخسارة وذلك لحساب الاحتمال الإجمالي لكل سوية من سويات خسا</w:t>
      </w:r>
      <w:r w:rsidRPr="00013529">
        <w:rPr>
          <w:rFonts w:hint="cs"/>
          <w:rtl/>
          <w:lang w:bidi="ar-EG"/>
        </w:rPr>
        <w:t>رة</w:t>
      </w:r>
      <w:r w:rsidRPr="00013529">
        <w:rPr>
          <w:rtl/>
          <w:lang w:bidi="ar-EG"/>
        </w:rPr>
        <w:t xml:space="preserve"> الإرسال. ثم تُحول دالة كثافة الاحتمال الناتجة إلى توزيع تراكمي لخسارة الإرسال المقابلة من خلال جمع النسب المئوية المتعلقة بقيم توهين متزايدة.</w:t>
      </w:r>
    </w:p>
    <w:p w:rsidR="00013529" w:rsidRPr="00013529" w:rsidRDefault="00013529" w:rsidP="008C23D3">
      <w:pPr>
        <w:pStyle w:val="AppendixNotitle"/>
        <w:rPr>
          <w:rtl/>
          <w:lang w:bidi="ar-EG"/>
        </w:rPr>
      </w:pPr>
      <w:r w:rsidRPr="00013529">
        <w:rPr>
          <w:rtl/>
          <w:lang w:bidi="ar-EG"/>
        </w:rPr>
        <w:br w:type="page"/>
      </w:r>
      <w:bookmarkStart w:id="109" w:name="_Toc254604708"/>
      <w:bookmarkStart w:id="110" w:name="_Toc254604754"/>
      <w:bookmarkStart w:id="111" w:name="_Toc254604908"/>
      <w:bookmarkStart w:id="112" w:name="_Toc412047292"/>
      <w:r w:rsidRPr="00013529">
        <w:rPr>
          <w:rFonts w:hint="cs"/>
          <w:rtl/>
          <w:lang w:bidi="ar-EG"/>
        </w:rPr>
        <w:lastRenderedPageBreak/>
        <w:t xml:space="preserve">المرفق </w:t>
      </w:r>
      <w:r w:rsidRPr="00013529">
        <w:rPr>
          <w:lang w:bidi="ar-EG"/>
        </w:rPr>
        <w:t>1</w:t>
      </w:r>
      <w:r w:rsidRPr="00013529">
        <w:rPr>
          <w:rtl/>
          <w:lang w:bidi="ar-EG"/>
        </w:rPr>
        <w:br/>
      </w:r>
      <w:r w:rsidRPr="00013529">
        <w:rPr>
          <w:rFonts w:hint="cs"/>
          <w:rtl/>
          <w:lang w:bidi="ar-EG"/>
        </w:rPr>
        <w:t>ل</w:t>
      </w:r>
      <w:r w:rsidRPr="00013529">
        <w:rPr>
          <w:rtl/>
          <w:lang w:bidi="ar-EG"/>
        </w:rPr>
        <w:t xml:space="preserve">لملحق </w:t>
      </w:r>
      <w:r w:rsidRPr="00013529">
        <w:rPr>
          <w:lang w:bidi="ar-EG"/>
        </w:rPr>
        <w:t>1</w:t>
      </w:r>
      <w:bookmarkStart w:id="113" w:name="_Toc254604709"/>
      <w:bookmarkStart w:id="114" w:name="_Toc254604755"/>
      <w:bookmarkStart w:id="115" w:name="_Toc254604909"/>
      <w:bookmarkEnd w:id="109"/>
      <w:bookmarkEnd w:id="110"/>
      <w:bookmarkEnd w:id="111"/>
      <w:r w:rsidR="008C23D3">
        <w:rPr>
          <w:rtl/>
          <w:lang w:bidi="ar-EG"/>
        </w:rPr>
        <w:br/>
      </w:r>
      <w:r w:rsidR="008C23D3">
        <w:rPr>
          <w:rtl/>
          <w:lang w:bidi="ar-EG"/>
        </w:rPr>
        <w:br/>
      </w:r>
      <w:r w:rsidRPr="00013529">
        <w:rPr>
          <w:rtl/>
          <w:lang w:bidi="ar-EG"/>
        </w:rPr>
        <w:t>بيانات الأرصاد الجوية الراديوية اللازمة لإجراء التنبؤ</w:t>
      </w:r>
      <w:r>
        <w:rPr>
          <w:rtl/>
          <w:lang w:bidi="ar-EG"/>
        </w:rPr>
        <w:t xml:space="preserve"> في </w:t>
      </w:r>
      <w:r w:rsidRPr="00013529">
        <w:rPr>
          <w:rtl/>
          <w:lang w:bidi="ar-EG"/>
        </w:rPr>
        <w:t>الجو الصافي</w:t>
      </w:r>
      <w:bookmarkEnd w:id="113"/>
      <w:bookmarkEnd w:id="114"/>
      <w:bookmarkEnd w:id="115"/>
      <w:bookmarkEnd w:id="112"/>
    </w:p>
    <w:p w:rsidR="00013529" w:rsidRPr="00013529" w:rsidRDefault="00013529" w:rsidP="00085568">
      <w:pPr>
        <w:pStyle w:val="Heading1"/>
        <w:rPr>
          <w:rtl/>
          <w:lang w:bidi="ar-EG"/>
        </w:rPr>
      </w:pPr>
      <w:bookmarkStart w:id="116" w:name="_Toc254604710"/>
      <w:bookmarkStart w:id="117" w:name="_Toc254604756"/>
      <w:bookmarkStart w:id="118" w:name="_Toc254604910"/>
      <w:bookmarkStart w:id="119" w:name="_Toc412047293"/>
      <w:r w:rsidRPr="00013529">
        <w:t>1</w:t>
      </w:r>
      <w:r w:rsidRPr="00013529">
        <w:rPr>
          <w:rtl/>
          <w:lang w:bidi="ar-EG"/>
        </w:rPr>
        <w:tab/>
        <w:t>مقدمة</w:t>
      </w:r>
      <w:bookmarkEnd w:id="116"/>
      <w:bookmarkEnd w:id="117"/>
      <w:bookmarkEnd w:id="118"/>
      <w:bookmarkEnd w:id="119"/>
    </w:p>
    <w:p w:rsidR="00013529" w:rsidRPr="00013529" w:rsidRDefault="00013529" w:rsidP="00013529">
      <w:pPr>
        <w:rPr>
          <w:rtl/>
          <w:lang w:bidi="ar-EG"/>
        </w:rPr>
      </w:pPr>
      <w:r w:rsidRPr="00013529">
        <w:rPr>
          <w:rtl/>
          <w:lang w:bidi="ar-EG"/>
        </w:rPr>
        <w:t>يستند إجراء التنبؤ</w:t>
      </w:r>
      <w:r>
        <w:rPr>
          <w:rtl/>
          <w:lang w:bidi="ar-EG"/>
        </w:rPr>
        <w:t xml:space="preserve"> في </w:t>
      </w:r>
      <w:r w:rsidRPr="00013529">
        <w:rPr>
          <w:rtl/>
          <w:lang w:bidi="ar-EG"/>
        </w:rPr>
        <w:t>الجو الصافي إلى بيانات الأرصاد الجوية الراديوية من أجل تحديد التغير بحكم الموقع. وتقدم هذه البيانات على شكل خرائط واردة</w:t>
      </w:r>
      <w:r>
        <w:rPr>
          <w:rtl/>
          <w:lang w:bidi="ar-EG"/>
        </w:rPr>
        <w:t xml:space="preserve"> في </w:t>
      </w:r>
      <w:r w:rsidRPr="00013529">
        <w:rPr>
          <w:rtl/>
          <w:lang w:bidi="ar-EG"/>
        </w:rPr>
        <w:t>هذا ال</w:t>
      </w:r>
      <w:r w:rsidRPr="00013529">
        <w:rPr>
          <w:rFonts w:hint="cs"/>
          <w:rtl/>
          <w:lang w:bidi="ar-EG"/>
        </w:rPr>
        <w:t>مرفق</w:t>
      </w:r>
      <w:r w:rsidRPr="00013529">
        <w:rPr>
          <w:rtl/>
          <w:lang w:bidi="ar-EG"/>
        </w:rPr>
        <w:t>.</w:t>
      </w:r>
    </w:p>
    <w:p w:rsidR="00013529" w:rsidRPr="00013529" w:rsidRDefault="00013529" w:rsidP="00085568">
      <w:pPr>
        <w:pStyle w:val="Heading1"/>
        <w:rPr>
          <w:rtl/>
          <w:lang w:bidi="ar-LB"/>
        </w:rPr>
      </w:pPr>
      <w:bookmarkStart w:id="120" w:name="_Toc254604711"/>
      <w:bookmarkStart w:id="121" w:name="_Toc254604757"/>
      <w:bookmarkStart w:id="122" w:name="_Toc254604911"/>
      <w:bookmarkStart w:id="123" w:name="_Toc412047294"/>
      <w:r w:rsidRPr="00013529">
        <w:t>2</w:t>
      </w:r>
      <w:r w:rsidRPr="00013529">
        <w:rPr>
          <w:rtl/>
          <w:lang w:bidi="ar-EG"/>
        </w:rPr>
        <w:tab/>
        <w:t>خرائط التغير الرأسي لبيانات الانكسار الراديوي</w:t>
      </w:r>
      <w:bookmarkEnd w:id="120"/>
      <w:bookmarkEnd w:id="121"/>
      <w:bookmarkEnd w:id="122"/>
      <w:r w:rsidRPr="00013529">
        <w:rPr>
          <w:rFonts w:hint="cs"/>
          <w:rtl/>
          <w:lang w:bidi="ar-LB"/>
        </w:rPr>
        <w:t xml:space="preserve"> وانكسارية سطح الأرض</w:t>
      </w:r>
      <w:bookmarkEnd w:id="123"/>
    </w:p>
    <w:p w:rsidR="00013529" w:rsidRPr="00A3539C" w:rsidRDefault="00013529" w:rsidP="00A3539C">
      <w:pPr>
        <w:rPr>
          <w:spacing w:val="-6"/>
          <w:rtl/>
          <w:lang w:bidi="ar-EG"/>
        </w:rPr>
      </w:pPr>
      <w:r w:rsidRPr="00A3539C">
        <w:rPr>
          <w:spacing w:val="-6"/>
          <w:rtl/>
          <w:lang w:bidi="ar-EG"/>
        </w:rPr>
        <w:t xml:space="preserve">تكون خصائص بيانات الأرصاد الجوية للمسير في الجو الصافي، في الإجراء العام، وبالنسبة إلى آليات التداخل المستمرة (طويلة الأجل) هي القيمة المتوسطة السنوية </w:t>
      </w:r>
      <w:r w:rsidRPr="00A3539C">
        <w:rPr>
          <w:spacing w:val="-6"/>
        </w:rPr>
        <w:sym w:font="Symbol" w:char="F044"/>
      </w:r>
      <w:r w:rsidRPr="00A3539C">
        <w:rPr>
          <w:i/>
          <w:iCs/>
          <w:spacing w:val="-6"/>
        </w:rPr>
        <w:t>N</w:t>
      </w:r>
      <w:r w:rsidRPr="00A3539C">
        <w:rPr>
          <w:spacing w:val="-6"/>
          <w:rtl/>
          <w:lang w:bidi="ar-EG"/>
        </w:rPr>
        <w:t xml:space="preserve"> (معدل تفاوت دليل الانكسار على الكيلومتر الأول من الجو) وبالنسبة إلى آليات التداخل الشاذ (قصير</w:t>
      </w:r>
      <w:r w:rsidR="00A3539C">
        <w:rPr>
          <w:rFonts w:hint="cs"/>
          <w:spacing w:val="-6"/>
          <w:rtl/>
          <w:lang w:bidi="ar-EG"/>
        </w:rPr>
        <w:t> </w:t>
      </w:r>
      <w:r w:rsidRPr="00A3539C">
        <w:rPr>
          <w:spacing w:val="-6"/>
          <w:rtl/>
          <w:lang w:bidi="ar-EG"/>
        </w:rPr>
        <w:t xml:space="preserve">الأجل) هي النسبة المئوية من الوقت </w:t>
      </w:r>
      <w:r w:rsidRPr="00A3539C">
        <w:rPr>
          <w:spacing w:val="-6"/>
        </w:rPr>
        <w:t>%</w:t>
      </w:r>
      <w:r w:rsidRPr="00A3539C">
        <w:rPr>
          <w:spacing w:val="-6"/>
        </w:rPr>
        <w:sym w:font="Symbol" w:char="F062"/>
      </w:r>
      <w:r w:rsidRPr="00A3539C">
        <w:rPr>
          <w:spacing w:val="-6"/>
          <w:vertAlign w:val="subscript"/>
        </w:rPr>
        <w:t>0</w:t>
      </w:r>
      <w:r w:rsidRPr="00A3539C">
        <w:rPr>
          <w:spacing w:val="-6"/>
          <w:rtl/>
          <w:lang w:bidi="ar-EG"/>
        </w:rPr>
        <w:t xml:space="preserve"> التي يكون فيها تدرج دليل الانكسار في الجو المنخفض أقل من </w:t>
      </w:r>
      <w:r w:rsidRPr="00A3539C">
        <w:rPr>
          <w:spacing w:val="-6"/>
        </w:rPr>
        <w:t>(</w:t>
      </w:r>
      <w:r w:rsidRPr="00A3539C">
        <w:rPr>
          <w:spacing w:val="-6"/>
        </w:rPr>
        <w:noBreakHyphen/>
        <w:t>100 N</w:t>
      </w:r>
      <w:r w:rsidRPr="00A3539C">
        <w:rPr>
          <w:spacing w:val="-6"/>
        </w:rPr>
        <w:noBreakHyphen/>
        <w:t>units/km)</w:t>
      </w:r>
      <w:r w:rsidRPr="00A3539C">
        <w:rPr>
          <w:spacing w:val="-6"/>
          <w:rtl/>
          <w:lang w:bidi="ar-EG"/>
        </w:rPr>
        <w:t xml:space="preserve">. وتشكل هاتان المعلمتان قاعدة معقولة لبناء نموذج آليات الانتشار في الجو الصافي الموصوفة في الفقرة </w:t>
      </w:r>
      <w:r w:rsidRPr="00A3539C">
        <w:rPr>
          <w:spacing w:val="-6"/>
        </w:rPr>
        <w:t>2</w:t>
      </w:r>
      <w:r w:rsidRPr="00A3539C">
        <w:rPr>
          <w:spacing w:val="-6"/>
          <w:rtl/>
          <w:lang w:bidi="ar-EG"/>
        </w:rPr>
        <w:t xml:space="preserve"> من الملحق </w:t>
      </w:r>
      <w:r w:rsidRPr="00A3539C">
        <w:rPr>
          <w:spacing w:val="-6"/>
        </w:rPr>
        <w:t>1</w:t>
      </w:r>
      <w:r w:rsidRPr="00A3539C">
        <w:rPr>
          <w:spacing w:val="-6"/>
          <w:rtl/>
          <w:lang w:bidi="ar-EG"/>
        </w:rPr>
        <w:t xml:space="preserve">. </w:t>
      </w:r>
      <w:r w:rsidRPr="00A3539C">
        <w:rPr>
          <w:rFonts w:hint="cs"/>
          <w:spacing w:val="-6"/>
          <w:rtl/>
          <w:lang w:bidi="ar-EG"/>
        </w:rPr>
        <w:t xml:space="preserve">وتستخدم قيمة متوسط الانكسارية للسطح عند مستوى البحر، </w:t>
      </w:r>
      <w:r w:rsidRPr="00A3539C">
        <w:rPr>
          <w:i/>
          <w:spacing w:val="-6"/>
        </w:rPr>
        <w:t>N</w:t>
      </w:r>
      <w:r w:rsidRPr="00A3539C">
        <w:rPr>
          <w:spacing w:val="-6"/>
          <w:vertAlign w:val="subscript"/>
        </w:rPr>
        <w:t>0</w:t>
      </w:r>
      <w:r w:rsidRPr="00A3539C">
        <w:rPr>
          <w:rFonts w:hint="cs"/>
          <w:spacing w:val="-6"/>
          <w:rtl/>
          <w:lang w:bidi="ar-EG"/>
        </w:rPr>
        <w:t>، في حساب نموذج الانتثار التروبوسفيري.</w:t>
      </w:r>
      <w:r w:rsidRPr="00A3539C">
        <w:rPr>
          <w:spacing w:val="-6"/>
          <w:rtl/>
          <w:lang w:bidi="ar-EG"/>
        </w:rPr>
        <w:t xml:space="preserve"> </w:t>
      </w:r>
    </w:p>
    <w:p w:rsidR="00013529" w:rsidRDefault="00013529" w:rsidP="008B40D5">
      <w:pPr>
        <w:rPr>
          <w:spacing w:val="-4"/>
          <w:rtl/>
          <w:lang w:bidi="ar-EG"/>
        </w:rPr>
      </w:pPr>
      <w:r w:rsidRPr="0065173F">
        <w:rPr>
          <w:rFonts w:hint="cs"/>
          <w:spacing w:val="-4"/>
          <w:rtl/>
          <w:lang w:bidi="ar-EG"/>
        </w:rPr>
        <w:t>وإذا لم تكن القياسات المحلية متوفرة، يمكن الحصول على هذه الكميات من الخرائط المتضمنة في المنتجات الرقمية المكمّلة الواردة مع</w:t>
      </w:r>
      <w:r w:rsidR="0065173F">
        <w:rPr>
          <w:rFonts w:hint="eastAsia"/>
          <w:spacing w:val="-4"/>
          <w:lang w:bidi="ar-EG"/>
        </w:rPr>
        <w:t> </w:t>
      </w:r>
      <w:r w:rsidRPr="0065173F">
        <w:rPr>
          <w:rFonts w:hint="cs"/>
          <w:spacing w:val="-4"/>
          <w:rtl/>
          <w:lang w:bidi="ar-EG"/>
        </w:rPr>
        <w:t xml:space="preserve">هذه التوصية في الملف </w:t>
      </w:r>
      <w:hyperlink r:id="rId274" w:history="1">
        <w:r w:rsidRPr="0065173F">
          <w:rPr>
            <w:rStyle w:val="Hyperlink"/>
            <w:spacing w:val="-4"/>
          </w:rPr>
          <w:t>R12-SG03-C-0051!R1!ZIP-E</w:t>
        </w:r>
      </w:hyperlink>
      <w:r w:rsidR="008C23D3">
        <w:rPr>
          <w:rFonts w:hint="cs"/>
          <w:spacing w:val="-4"/>
          <w:rtl/>
        </w:rPr>
        <w:t xml:space="preserve"> </w:t>
      </w:r>
      <w:r w:rsidRPr="0065173F">
        <w:rPr>
          <w:rFonts w:hint="cs"/>
          <w:spacing w:val="-4"/>
          <w:rtl/>
          <w:lang w:bidi="ar-EG"/>
        </w:rPr>
        <w:t xml:space="preserve">المضغوط بطريقة </w:t>
      </w:r>
      <w:r w:rsidRPr="0065173F">
        <w:rPr>
          <w:spacing w:val="-4"/>
        </w:rPr>
        <w:t>zip</w:t>
      </w:r>
      <w:r w:rsidRPr="0065173F">
        <w:rPr>
          <w:rFonts w:hint="cs"/>
          <w:spacing w:val="-4"/>
          <w:rtl/>
          <w:lang w:bidi="ar-LB"/>
        </w:rPr>
        <w:t xml:space="preserve">. وقد اشتقّت هذه الخرائط الرقمية من تحليل أجري على مدى عشر سنوات </w:t>
      </w:r>
      <w:r w:rsidRPr="0065173F">
        <w:rPr>
          <w:spacing w:val="-4"/>
        </w:rPr>
        <w:t>(1992-1983)</w:t>
      </w:r>
      <w:r w:rsidRPr="0065173F">
        <w:rPr>
          <w:rFonts w:hint="cs"/>
          <w:spacing w:val="-4"/>
          <w:rtl/>
          <w:lang w:bidi="ar-LB"/>
        </w:rPr>
        <w:t xml:space="preserve"> لمجموعة عالمية من بيانات صعود المسبارات الراديوية. وترد الخرائط في الملفين </w:t>
      </w:r>
      <w:r w:rsidRPr="0065173F">
        <w:rPr>
          <w:spacing w:val="-4"/>
        </w:rPr>
        <w:t>DN50.txt</w:t>
      </w:r>
      <w:r w:rsidRPr="0065173F">
        <w:rPr>
          <w:rFonts w:hint="cs"/>
          <w:spacing w:val="-4"/>
          <w:rtl/>
        </w:rPr>
        <w:t xml:space="preserve"> و</w:t>
      </w:r>
      <w:r w:rsidRPr="0065173F">
        <w:rPr>
          <w:spacing w:val="-4"/>
        </w:rPr>
        <w:t>N050.tx</w:t>
      </w:r>
      <w:r w:rsidRPr="0065173F">
        <w:rPr>
          <w:rFonts w:hint="cs"/>
          <w:spacing w:val="-4"/>
          <w:rtl/>
        </w:rPr>
        <w:t xml:space="preserve">، على التوالي. وتتراوح البيانات من خط الطول </w:t>
      </w:r>
      <w:r w:rsidRPr="0065173F">
        <w:rPr>
          <w:spacing w:val="-4"/>
        </w:rPr>
        <w:t>0</w:t>
      </w:r>
      <w:r w:rsidRPr="0065173F">
        <w:rPr>
          <w:spacing w:val="-4"/>
          <w:vertAlign w:val="superscript"/>
        </w:rPr>
        <w:t>o</w:t>
      </w:r>
      <w:r w:rsidRPr="0065173F">
        <w:rPr>
          <w:rFonts w:hint="cs"/>
          <w:spacing w:val="-4"/>
          <w:vertAlign w:val="superscript"/>
          <w:rtl/>
        </w:rPr>
        <w:t xml:space="preserve"> </w:t>
      </w:r>
      <w:r w:rsidRPr="0065173F">
        <w:rPr>
          <w:rFonts w:hint="cs"/>
          <w:spacing w:val="-4"/>
          <w:rtl/>
          <w:lang w:bidi="ar-EG"/>
        </w:rPr>
        <w:t xml:space="preserve">إلى </w:t>
      </w:r>
      <w:r w:rsidRPr="0065173F">
        <w:rPr>
          <w:spacing w:val="-4"/>
        </w:rPr>
        <w:t>360</w:t>
      </w:r>
      <w:r w:rsidRPr="0065173F">
        <w:rPr>
          <w:spacing w:val="-4"/>
          <w:vertAlign w:val="superscript"/>
        </w:rPr>
        <w:t>o</w:t>
      </w:r>
      <w:r w:rsidRPr="0065173F">
        <w:rPr>
          <w:rFonts w:hint="cs"/>
          <w:spacing w:val="-4"/>
          <w:vertAlign w:val="superscript"/>
          <w:rtl/>
        </w:rPr>
        <w:t xml:space="preserve">  </w:t>
      </w:r>
      <w:r w:rsidRPr="0065173F">
        <w:rPr>
          <w:rFonts w:hint="cs"/>
          <w:spacing w:val="-4"/>
          <w:rtl/>
          <w:lang w:bidi="ar-EG"/>
        </w:rPr>
        <w:t xml:space="preserve">ومن خط العرض </w:t>
      </w:r>
      <w:r w:rsidRPr="0065173F">
        <w:rPr>
          <w:spacing w:val="-4"/>
        </w:rPr>
        <w:t>+90</w:t>
      </w:r>
      <w:r w:rsidRPr="0065173F">
        <w:rPr>
          <w:spacing w:val="-4"/>
          <w:vertAlign w:val="superscript"/>
        </w:rPr>
        <w:t>o</w:t>
      </w:r>
      <w:r w:rsidRPr="0065173F">
        <w:rPr>
          <w:spacing w:val="-4"/>
        </w:rPr>
        <w:t xml:space="preserve"> </w:t>
      </w:r>
      <w:r w:rsidRPr="0065173F">
        <w:rPr>
          <w:rFonts w:hint="cs"/>
          <w:spacing w:val="-4"/>
          <w:rtl/>
        </w:rPr>
        <w:t xml:space="preserve"> إلى </w:t>
      </w:r>
      <w:r w:rsidRPr="0065173F">
        <w:rPr>
          <w:spacing w:val="-4"/>
        </w:rPr>
        <w:t>–90</w:t>
      </w:r>
      <w:r w:rsidRPr="0065173F">
        <w:rPr>
          <w:spacing w:val="-4"/>
          <w:vertAlign w:val="superscript"/>
        </w:rPr>
        <w:t>o</w:t>
      </w:r>
      <w:r w:rsidRPr="0065173F">
        <w:rPr>
          <w:spacing w:val="-4"/>
        </w:rPr>
        <w:t xml:space="preserve"> </w:t>
      </w:r>
      <w:r w:rsidRPr="0065173F">
        <w:rPr>
          <w:rFonts w:hint="cs"/>
          <w:spacing w:val="-4"/>
          <w:rtl/>
        </w:rPr>
        <w:t xml:space="preserve">، باستبانة قدرها </w:t>
      </w:r>
      <w:r w:rsidRPr="0065173F">
        <w:rPr>
          <w:spacing w:val="-4"/>
        </w:rPr>
        <w:t>1.5</w:t>
      </w:r>
      <w:r w:rsidRPr="0065173F">
        <w:rPr>
          <w:spacing w:val="-4"/>
          <w:vertAlign w:val="superscript"/>
        </w:rPr>
        <w:t>o</w:t>
      </w:r>
      <w:r w:rsidRPr="0065173F">
        <w:rPr>
          <w:spacing w:val="-4"/>
        </w:rPr>
        <w:t xml:space="preserve"> </w:t>
      </w:r>
      <w:r w:rsidRPr="0065173F">
        <w:rPr>
          <w:rFonts w:hint="cs"/>
          <w:spacing w:val="-4"/>
          <w:rtl/>
        </w:rPr>
        <w:t xml:space="preserve"> لكل من خط الطول وخط العرض. وتستخدم البيانات بالترافق مع ملفي البيانات المرافقين </w:t>
      </w:r>
      <w:r w:rsidRPr="0065173F">
        <w:rPr>
          <w:spacing w:val="-4"/>
        </w:rPr>
        <w:t>LAT.txt</w:t>
      </w:r>
      <w:r w:rsidRPr="0065173F">
        <w:rPr>
          <w:rFonts w:hint="cs"/>
          <w:spacing w:val="-4"/>
          <w:rtl/>
        </w:rPr>
        <w:t xml:space="preserve"> و</w:t>
      </w:r>
      <w:r w:rsidRPr="0065173F">
        <w:rPr>
          <w:spacing w:val="-4"/>
        </w:rPr>
        <w:t>LON.txt</w:t>
      </w:r>
      <w:r w:rsidRPr="0065173F">
        <w:rPr>
          <w:rFonts w:hint="cs"/>
          <w:spacing w:val="-4"/>
          <w:rtl/>
        </w:rPr>
        <w:t xml:space="preserve"> اللذين يحتويان على خطوط طول وخطوط عرض البنود المقابلة </w:t>
      </w:r>
      <w:r w:rsidRPr="0065173F">
        <w:rPr>
          <w:rFonts w:hint="cs"/>
          <w:spacing w:val="-4"/>
          <w:rtl/>
          <w:lang w:bidi="ar-LB"/>
        </w:rPr>
        <w:t>(النقاط الشبكية)</w:t>
      </w:r>
      <w:r w:rsidRPr="0065173F">
        <w:rPr>
          <w:rFonts w:hint="cs"/>
          <w:spacing w:val="-4"/>
          <w:rtl/>
          <w:lang w:bidi="ar-EG"/>
        </w:rPr>
        <w:t xml:space="preserve"> في الملفين </w:t>
      </w:r>
      <w:r w:rsidRPr="0065173F">
        <w:rPr>
          <w:spacing w:val="-4"/>
        </w:rPr>
        <w:t>DN50.txt</w:t>
      </w:r>
      <w:r w:rsidRPr="0065173F">
        <w:rPr>
          <w:rFonts w:hint="cs"/>
          <w:spacing w:val="-4"/>
          <w:rtl/>
        </w:rPr>
        <w:t xml:space="preserve"> و</w:t>
      </w:r>
      <w:r w:rsidRPr="0065173F">
        <w:rPr>
          <w:spacing w:val="-4"/>
        </w:rPr>
        <w:t>N050.tx</w:t>
      </w:r>
      <w:r w:rsidRPr="0065173F">
        <w:rPr>
          <w:rFonts w:hint="cs"/>
          <w:spacing w:val="-4"/>
          <w:rtl/>
        </w:rPr>
        <w:t xml:space="preserve">. وبالنسبة </w:t>
      </w:r>
      <w:r w:rsidR="007A2186">
        <w:rPr>
          <w:rFonts w:hint="cs"/>
          <w:spacing w:val="-4"/>
          <w:rtl/>
          <w:lang w:bidi="ar-EG"/>
        </w:rPr>
        <w:t xml:space="preserve">إلى </w:t>
      </w:r>
      <w:r w:rsidRPr="0065173F">
        <w:rPr>
          <w:rFonts w:hint="cs"/>
          <w:spacing w:val="-4"/>
          <w:rtl/>
        </w:rPr>
        <w:t xml:space="preserve">موقع مختلف عن النقاط الشبكية، يمكن اشتقاق المعلمة عند الموضع المطلوب بإجراء استكمال داخلي ثنائي الخطية للقيم الواقعة عند أقرب أربع نقاط شبكية، كما هو وارد في التوصية </w:t>
      </w:r>
      <w:r w:rsidRPr="0065173F">
        <w:rPr>
          <w:spacing w:val="-4"/>
        </w:rPr>
        <w:t>ITU-R P.1144</w:t>
      </w:r>
      <w:r w:rsidRPr="0065173F">
        <w:rPr>
          <w:rFonts w:hint="cs"/>
          <w:spacing w:val="-4"/>
          <w:rtl/>
        </w:rPr>
        <w:t>.</w:t>
      </w:r>
    </w:p>
    <w:p w:rsidR="008C23D3" w:rsidRPr="0065173F" w:rsidRDefault="008C23D3" w:rsidP="008C23D3">
      <w:pPr>
        <w:rPr>
          <w:spacing w:val="-4"/>
          <w:rtl/>
          <w:lang w:bidi="ar-EG"/>
        </w:rPr>
      </w:pPr>
    </w:p>
    <w:p w:rsidR="00013529" w:rsidRPr="00013529" w:rsidRDefault="00013529" w:rsidP="008C23D3">
      <w:pPr>
        <w:pStyle w:val="AppendixNotitle"/>
        <w:rPr>
          <w:rtl/>
          <w:lang w:bidi="ar-EG"/>
        </w:rPr>
      </w:pPr>
      <w:bookmarkStart w:id="124" w:name="_Toc254604714"/>
      <w:bookmarkStart w:id="125" w:name="_Toc254604760"/>
      <w:bookmarkStart w:id="126" w:name="_Toc254604914"/>
      <w:bookmarkStart w:id="127" w:name="_Toc412047295"/>
      <w:r w:rsidRPr="00013529">
        <w:rPr>
          <w:rtl/>
          <w:lang w:bidi="ar-EG"/>
        </w:rPr>
        <w:t>ال</w:t>
      </w:r>
      <w:r w:rsidRPr="00013529">
        <w:rPr>
          <w:rFonts w:hint="cs"/>
          <w:rtl/>
          <w:lang w:bidi="ar-EG"/>
        </w:rPr>
        <w:t>مرفق</w:t>
      </w:r>
      <w:r w:rsidRPr="00013529">
        <w:rPr>
          <w:rtl/>
          <w:lang w:bidi="ar-EG"/>
        </w:rPr>
        <w:t xml:space="preserve"> </w:t>
      </w:r>
      <w:r w:rsidRPr="00013529">
        <w:t>2</w:t>
      </w:r>
      <w:r w:rsidRPr="00013529">
        <w:rPr>
          <w:rtl/>
          <w:lang w:bidi="ar-EG"/>
        </w:rPr>
        <w:br/>
        <w:t xml:space="preserve">للملحق </w:t>
      </w:r>
      <w:r w:rsidRPr="00013529">
        <w:t>1</w:t>
      </w:r>
      <w:bookmarkStart w:id="128" w:name="_Toc254604715"/>
      <w:bookmarkStart w:id="129" w:name="_Toc254604761"/>
      <w:bookmarkStart w:id="130" w:name="_Toc254604915"/>
      <w:bookmarkEnd w:id="124"/>
      <w:bookmarkEnd w:id="125"/>
      <w:bookmarkEnd w:id="126"/>
      <w:r w:rsidR="008C23D3">
        <w:rPr>
          <w:rtl/>
          <w:lang w:bidi="ar-EG"/>
        </w:rPr>
        <w:br/>
      </w:r>
      <w:r w:rsidR="008C23D3">
        <w:rPr>
          <w:rtl/>
          <w:lang w:bidi="ar-EG"/>
        </w:rPr>
        <w:br/>
      </w:r>
      <w:r w:rsidRPr="00013529">
        <w:rPr>
          <w:rtl/>
          <w:lang w:bidi="ar-EG"/>
        </w:rPr>
        <w:t>تحليل المظهر الجانبي للمسير</w:t>
      </w:r>
      <w:bookmarkEnd w:id="128"/>
      <w:bookmarkEnd w:id="129"/>
      <w:bookmarkEnd w:id="130"/>
      <w:bookmarkEnd w:id="127"/>
    </w:p>
    <w:p w:rsidR="00013529" w:rsidRPr="00013529" w:rsidRDefault="00013529" w:rsidP="00C72877">
      <w:pPr>
        <w:pStyle w:val="Heading1"/>
        <w:rPr>
          <w:rtl/>
          <w:lang w:bidi="ar-EG"/>
        </w:rPr>
      </w:pPr>
      <w:bookmarkStart w:id="131" w:name="_Toc254604716"/>
      <w:bookmarkStart w:id="132" w:name="_Toc254604762"/>
      <w:bookmarkStart w:id="133" w:name="_Toc254604916"/>
      <w:bookmarkStart w:id="134" w:name="_Toc412047296"/>
      <w:r w:rsidRPr="00013529">
        <w:t>1</w:t>
      </w:r>
      <w:r w:rsidRPr="00013529">
        <w:rPr>
          <w:rtl/>
          <w:lang w:bidi="ar-EG"/>
        </w:rPr>
        <w:tab/>
        <w:t>مقدمة</w:t>
      </w:r>
      <w:bookmarkEnd w:id="131"/>
      <w:bookmarkEnd w:id="132"/>
      <w:bookmarkEnd w:id="133"/>
      <w:bookmarkEnd w:id="134"/>
    </w:p>
    <w:p w:rsidR="00013529" w:rsidRPr="00013529" w:rsidRDefault="00013529" w:rsidP="00013529">
      <w:pPr>
        <w:rPr>
          <w:rtl/>
          <w:lang w:bidi="ar-EG"/>
        </w:rPr>
      </w:pPr>
      <w:r w:rsidRPr="00013529">
        <w:rPr>
          <w:rtl/>
          <w:lang w:bidi="ar-EG"/>
        </w:rPr>
        <w:t xml:space="preserve">يتطلب تحليل المظهر الجانبي للمسير توفير مظهر جانبي لارتفاعات التضاريس الأرضية على طول المسير فوق مستوى البحر. ويقدم الجدول </w:t>
      </w:r>
      <w:r w:rsidRPr="00013529">
        <w:t>7</w:t>
      </w:r>
      <w:r w:rsidRPr="00013529">
        <w:rPr>
          <w:rtl/>
          <w:lang w:bidi="ar-EG"/>
        </w:rPr>
        <w:t xml:space="preserve"> المعلمات الواجب اشتقاقها من تحليل المظهر الجانبي للمسير من أجل أهداف نماذج الانتشار.</w:t>
      </w:r>
    </w:p>
    <w:p w:rsidR="00013529" w:rsidRPr="00013529" w:rsidRDefault="00013529" w:rsidP="00C72877">
      <w:pPr>
        <w:pStyle w:val="Heading1"/>
        <w:rPr>
          <w:rtl/>
          <w:lang w:bidi="ar-EG"/>
        </w:rPr>
      </w:pPr>
      <w:bookmarkStart w:id="135" w:name="_Toc254604717"/>
      <w:bookmarkStart w:id="136" w:name="_Toc254604763"/>
      <w:bookmarkStart w:id="137" w:name="_Toc254604917"/>
      <w:bookmarkStart w:id="138" w:name="_Toc412047297"/>
      <w:r w:rsidRPr="00013529">
        <w:lastRenderedPageBreak/>
        <w:t>2</w:t>
      </w:r>
      <w:r w:rsidRPr="00013529">
        <w:rPr>
          <w:rtl/>
          <w:lang w:bidi="ar-EG"/>
        </w:rPr>
        <w:tab/>
        <w:t>رسم المظهر الجانبي للمسير</w:t>
      </w:r>
      <w:bookmarkEnd w:id="135"/>
      <w:bookmarkEnd w:id="136"/>
      <w:bookmarkEnd w:id="137"/>
      <w:bookmarkEnd w:id="138"/>
    </w:p>
    <w:p w:rsidR="00013529" w:rsidRPr="00013529" w:rsidRDefault="00013529" w:rsidP="00013529">
      <w:pPr>
        <w:rPr>
          <w:rtl/>
          <w:lang w:bidi="ar-EG"/>
        </w:rPr>
      </w:pPr>
      <w:r w:rsidRPr="00013529">
        <w:rPr>
          <w:rtl/>
          <w:lang w:bidi="ar-EG"/>
        </w:rPr>
        <w:t xml:space="preserve">استناداً إلى الإحداثيات الجغرافية للمحطة المسببة للتداخل </w:t>
      </w:r>
      <w:r w:rsidRPr="00013529">
        <w:sym w:font="Symbol" w:char="F079"/>
      </w:r>
      <w:r w:rsidRPr="00013529">
        <w:rPr>
          <w:i/>
          <w:iCs/>
          <w:vertAlign w:val="subscript"/>
        </w:rPr>
        <w:t>t</w:t>
      </w:r>
      <w:r w:rsidRPr="00013529">
        <w:t>)</w:t>
      </w:r>
      <w:r w:rsidRPr="00013529">
        <w:rPr>
          <w:rtl/>
          <w:lang w:bidi="ar-EG"/>
        </w:rPr>
        <w:t xml:space="preserve">، </w:t>
      </w:r>
      <w:r w:rsidRPr="00013529">
        <w:t>(</w:t>
      </w:r>
      <w:r w:rsidRPr="00013529">
        <w:sym w:font="Symbol" w:char="F06A"/>
      </w:r>
      <w:r w:rsidRPr="00013529">
        <w:rPr>
          <w:i/>
          <w:iCs/>
          <w:vertAlign w:val="subscript"/>
        </w:rPr>
        <w:t>t</w:t>
      </w:r>
      <w:r w:rsidRPr="00013529">
        <w:rPr>
          <w:i/>
          <w:iCs/>
          <w:vertAlign w:val="subscript"/>
          <w:rtl/>
          <w:lang w:bidi="ar-EG"/>
        </w:rPr>
        <w:t xml:space="preserve"> </w:t>
      </w:r>
      <w:r w:rsidRPr="00013529">
        <w:rPr>
          <w:rtl/>
          <w:lang w:bidi="ar-EG"/>
        </w:rPr>
        <w:t xml:space="preserve">والمحطة المعرضة للتداخل </w:t>
      </w:r>
      <w:r w:rsidRPr="00013529">
        <w:sym w:font="Symbol" w:char="F079"/>
      </w:r>
      <w:r w:rsidRPr="00013529">
        <w:rPr>
          <w:i/>
          <w:iCs/>
          <w:vertAlign w:val="subscript"/>
        </w:rPr>
        <w:t>r</w:t>
      </w:r>
      <w:r w:rsidRPr="00013529">
        <w:t>)</w:t>
      </w:r>
      <w:r w:rsidRPr="00013529">
        <w:rPr>
          <w:rtl/>
          <w:lang w:bidi="ar-EG"/>
        </w:rPr>
        <w:t xml:space="preserve">، </w:t>
      </w:r>
      <w:r w:rsidRPr="00013529">
        <w:t>(</w:t>
      </w:r>
      <w:r w:rsidRPr="00013529">
        <w:sym w:font="Symbol" w:char="F06A"/>
      </w:r>
      <w:r w:rsidRPr="00013529">
        <w:rPr>
          <w:i/>
          <w:iCs/>
          <w:vertAlign w:val="subscript"/>
        </w:rPr>
        <w:t>r</w:t>
      </w:r>
      <w:r w:rsidRPr="00013529">
        <w:rPr>
          <w:rtl/>
          <w:lang w:bidi="ar-EG"/>
        </w:rPr>
        <w:t>، يجب أن تشتق ارتفاعات التضاريس الأرضية (فوق متوسط مستوى البحر) على طول مسير الدائرة العظمى من قاعدة بيانات طوبوغرافية أو من خرائط مناسبة واسعة النطاق للأكفة. وينبغي أن تلتقط المسافة ما بين نقاط المظهر الجانبي، كلما أمكن ذلك عملياً، الخصائص الدلالية للتضاريس الأرضية. و</w:t>
      </w:r>
      <w:r w:rsidRPr="00013529">
        <w:rPr>
          <w:rFonts w:hint="cs"/>
          <w:rtl/>
          <w:lang w:bidi="ar-LB"/>
        </w:rPr>
        <w:t xml:space="preserve">عموماً </w:t>
      </w:r>
      <w:r w:rsidRPr="00013529">
        <w:rPr>
          <w:rtl/>
          <w:lang w:bidi="ar-EG"/>
        </w:rPr>
        <w:t xml:space="preserve">تعد زيادات أخرى للمسافة تتراوح بين </w:t>
      </w:r>
      <w:r w:rsidRPr="00013529">
        <w:t>m 30</w:t>
      </w:r>
      <w:r w:rsidRPr="00013529">
        <w:rPr>
          <w:rtl/>
          <w:lang w:bidi="ar-EG"/>
        </w:rPr>
        <w:t xml:space="preserve"> و</w:t>
      </w:r>
      <w:r w:rsidRPr="00013529">
        <w:t>km 1</w:t>
      </w:r>
      <w:r w:rsidRPr="00013529">
        <w:rPr>
          <w:rtl/>
          <w:lang w:bidi="ar-EG"/>
        </w:rPr>
        <w:t xml:space="preserve"> ملائمة. وينبغي للمظهر الجانبي أن يشمل ارتفاع الأرض عند موقعي المحطة المسببة للتداخل والمحطة المعرضة للتداخل باعتبارهما نقطتي المغادرة والوصول. و</w:t>
      </w:r>
      <w:r w:rsidRPr="00013529">
        <w:rPr>
          <w:rFonts w:hint="cs"/>
          <w:rtl/>
          <w:lang w:bidi="ar-EG"/>
        </w:rPr>
        <w:t xml:space="preserve">تراعي المعادلات التالية </w:t>
      </w:r>
      <w:r w:rsidRPr="00013529">
        <w:rPr>
          <w:rtl/>
          <w:lang w:bidi="ar-EG"/>
        </w:rPr>
        <w:t>انحناء الأرض</w:t>
      </w:r>
      <w:r w:rsidRPr="00013529">
        <w:rPr>
          <w:rFonts w:hint="cs"/>
          <w:rtl/>
          <w:lang w:bidi="ar-EG"/>
        </w:rPr>
        <w:t xml:space="preserve"> عند الاقتضاء</w:t>
      </w:r>
      <w:r w:rsidRPr="00013529">
        <w:rPr>
          <w:rtl/>
          <w:lang w:bidi="ar-EG"/>
        </w:rPr>
        <w:t xml:space="preserve"> استناداً إلى قيمة </w:t>
      </w:r>
      <w:r w:rsidRPr="00013529">
        <w:rPr>
          <w:i/>
          <w:iCs/>
        </w:rPr>
        <w:t>a</w:t>
      </w:r>
      <w:r w:rsidRPr="00013529">
        <w:rPr>
          <w:i/>
          <w:iCs/>
          <w:vertAlign w:val="subscript"/>
        </w:rPr>
        <w:t>e</w:t>
      </w:r>
      <w:r>
        <w:rPr>
          <w:rtl/>
          <w:lang w:bidi="ar-EG"/>
        </w:rPr>
        <w:t xml:space="preserve"> في </w:t>
      </w:r>
      <w:r w:rsidRPr="00013529">
        <w:rPr>
          <w:rtl/>
          <w:lang w:bidi="ar-EG"/>
        </w:rPr>
        <w:t xml:space="preserve">المعادلة </w:t>
      </w:r>
      <w:r w:rsidRPr="00013529">
        <w:t>(6a)</w:t>
      </w:r>
      <w:r w:rsidRPr="00013529">
        <w:rPr>
          <w:rtl/>
          <w:lang w:bidi="ar-EG"/>
        </w:rPr>
        <w:t>.</w:t>
      </w:r>
    </w:p>
    <w:p w:rsidR="00013529" w:rsidRPr="00013529" w:rsidRDefault="00013529" w:rsidP="00013529">
      <w:pPr>
        <w:rPr>
          <w:rtl/>
          <w:lang w:bidi="ar-EG"/>
        </w:rPr>
      </w:pPr>
      <w:r w:rsidRPr="00013529">
        <w:rPr>
          <w:rtl/>
          <w:lang w:bidi="ar-EG"/>
        </w:rPr>
        <w:t>ورغم أنه من المفضل استعمال نقاط مظهر جانبي م</w:t>
      </w:r>
      <w:r w:rsidRPr="00013529">
        <w:rPr>
          <w:rFonts w:hint="cs"/>
          <w:rtl/>
          <w:lang w:bidi="ar-EG"/>
        </w:rPr>
        <w:t>تساوي</w:t>
      </w:r>
      <w:r w:rsidRPr="00013529">
        <w:rPr>
          <w:rtl/>
          <w:lang w:bidi="ar-EG"/>
        </w:rPr>
        <w:t>ة التباعد، فمن الممكن استعمال هذه الطريقة مع نقاط مظهر جانبي غير م</w:t>
      </w:r>
      <w:r w:rsidRPr="00013529">
        <w:rPr>
          <w:rFonts w:hint="cs"/>
          <w:rtl/>
          <w:lang w:bidi="ar-EG"/>
        </w:rPr>
        <w:t>تساوي</w:t>
      </w:r>
      <w:r w:rsidRPr="00013529">
        <w:rPr>
          <w:rtl/>
          <w:lang w:bidi="ar-EG"/>
        </w:rPr>
        <w:t>ة التباعد</w:t>
      </w:r>
      <w:r w:rsidRPr="00013529">
        <w:rPr>
          <w:rFonts w:hint="cs"/>
          <w:rtl/>
          <w:lang w:bidi="ar-EG"/>
        </w:rPr>
        <w:t>.</w:t>
      </w:r>
      <w:r w:rsidRPr="00013529">
        <w:rPr>
          <w:rtl/>
          <w:lang w:bidi="ar-EG"/>
        </w:rPr>
        <w:t xml:space="preserve"> وقد يكون ذلك مفيداً عندما يستخلص المظهر الجانبي من خريطة رقمية ترتبط أكفتها بارتفاعات التضاريس الأرضية. إلا أنه ينبغي الإشارة إلى أن التوصية قد أعدت استناداً إلى اختبارات تستعمل نقاط مظهر جانبي م</w:t>
      </w:r>
      <w:r w:rsidRPr="00013529">
        <w:rPr>
          <w:rFonts w:hint="cs"/>
          <w:rtl/>
          <w:lang w:bidi="ar-EG"/>
        </w:rPr>
        <w:t>تساوي</w:t>
      </w:r>
      <w:r w:rsidRPr="00013529">
        <w:rPr>
          <w:rtl/>
          <w:lang w:bidi="ar-EG"/>
        </w:rPr>
        <w:t xml:space="preserve">ة التباعد ولا تتوفر أي معلومات عن تأثير النقاط </w:t>
      </w:r>
      <w:r w:rsidRPr="00013529">
        <w:rPr>
          <w:rFonts w:hint="cs"/>
          <w:rtl/>
          <w:lang w:bidi="ar-EG"/>
        </w:rPr>
        <w:t xml:space="preserve">غير </w:t>
      </w:r>
      <w:r w:rsidRPr="00013529">
        <w:rPr>
          <w:rtl/>
          <w:lang w:bidi="ar-EG"/>
        </w:rPr>
        <w:t>م</w:t>
      </w:r>
      <w:r w:rsidRPr="00013529">
        <w:rPr>
          <w:rFonts w:hint="cs"/>
          <w:rtl/>
          <w:lang w:bidi="ar-EG"/>
        </w:rPr>
        <w:t>تساوي</w:t>
      </w:r>
      <w:r w:rsidRPr="00013529">
        <w:rPr>
          <w:rtl/>
          <w:lang w:bidi="ar-EG"/>
        </w:rPr>
        <w:t>ة التباعد على الدقة.</w:t>
      </w:r>
    </w:p>
    <w:p w:rsidR="00013529" w:rsidRPr="00013529" w:rsidRDefault="00013529" w:rsidP="00013529">
      <w:pPr>
        <w:rPr>
          <w:rtl/>
          <w:lang w:bidi="ar-EG"/>
        </w:rPr>
      </w:pPr>
      <w:r w:rsidRPr="00013529">
        <w:rPr>
          <w:rFonts w:hint="cs"/>
          <w:rtl/>
          <w:lang w:bidi="ar-EG"/>
        </w:rPr>
        <w:t>و</w:t>
      </w:r>
      <w:r w:rsidRPr="00013529">
        <w:rPr>
          <w:rtl/>
          <w:lang w:bidi="ar-EG"/>
        </w:rPr>
        <w:t xml:space="preserve">لأغراض هذه التوصية، </w:t>
      </w:r>
      <w:r w:rsidRPr="00013529">
        <w:rPr>
          <w:rFonts w:hint="cs"/>
          <w:rtl/>
          <w:lang w:bidi="ar-EG"/>
        </w:rPr>
        <w:t xml:space="preserve">تعتبر </w:t>
      </w:r>
      <w:r w:rsidRPr="00013529">
        <w:rPr>
          <w:rtl/>
          <w:lang w:bidi="ar-EG"/>
        </w:rPr>
        <w:t xml:space="preserve">نقطة المظهر الجانبي للمسير المقابلة للمحطة المسببة للتداخل النقطة صفر، بينما تعتبر النقطة المقابلة للمحطة المعرضة للتداخل النقطة </w:t>
      </w:r>
      <w:r w:rsidRPr="00013529">
        <w:rPr>
          <w:i/>
          <w:iCs/>
        </w:rPr>
        <w:t>n</w:t>
      </w:r>
      <w:r w:rsidRPr="00013529">
        <w:rPr>
          <w:rtl/>
          <w:lang w:bidi="ar-EG"/>
        </w:rPr>
        <w:t xml:space="preserve">. وبهذا يتشكل المظهر الجانبي للمسير من </w:t>
      </w:r>
      <w:r w:rsidRPr="00013529">
        <w:rPr>
          <w:i/>
          <w:iCs/>
        </w:rPr>
        <w:t>n</w:t>
      </w:r>
      <w:r w:rsidRPr="00013529">
        <w:t xml:space="preserve"> + 1</w:t>
      </w:r>
      <w:r w:rsidRPr="00013529">
        <w:rPr>
          <w:rtl/>
          <w:lang w:bidi="ar-EG"/>
        </w:rPr>
        <w:t xml:space="preserve"> نقطة. ويعطي الشكل </w:t>
      </w:r>
      <w:r w:rsidRPr="00013529">
        <w:t>11</w:t>
      </w:r>
      <w:r w:rsidRPr="00013529">
        <w:rPr>
          <w:rtl/>
          <w:lang w:bidi="ar-EG"/>
        </w:rPr>
        <w:t xml:space="preserve"> مثالاً للمظهر الجانبي للمسير عبر ارتفاعات التضاريس الأرضية فوق متوسط مستوى البحر مبيناً المعلمات المختلفة المتعلقة بالتضاريس الأرضية المعنية.</w:t>
      </w:r>
    </w:p>
    <w:p w:rsidR="00013529" w:rsidRPr="00013529" w:rsidRDefault="00013529" w:rsidP="00C72877">
      <w:pPr>
        <w:pStyle w:val="FigureNo"/>
        <w:rPr>
          <w:rtl/>
        </w:rPr>
      </w:pPr>
      <w:r w:rsidRPr="00013529">
        <w:rPr>
          <w:rtl/>
        </w:rPr>
        <w:t>الش</w:t>
      </w:r>
      <w:r w:rsidRPr="00013529">
        <w:rPr>
          <w:rFonts w:hint="cs"/>
          <w:rtl/>
        </w:rPr>
        <w:t>ـ</w:t>
      </w:r>
      <w:r w:rsidRPr="00013529">
        <w:rPr>
          <w:rtl/>
        </w:rPr>
        <w:t xml:space="preserve">كل </w:t>
      </w:r>
      <w:r w:rsidRPr="00013529">
        <w:t>11</w:t>
      </w:r>
    </w:p>
    <w:p w:rsidR="00013529" w:rsidRPr="00013529" w:rsidRDefault="00013529" w:rsidP="00C72877">
      <w:pPr>
        <w:pStyle w:val="FigureTitle"/>
        <w:rPr>
          <w:rtl/>
        </w:rPr>
      </w:pPr>
      <w:r w:rsidRPr="00013529">
        <w:rPr>
          <w:rtl/>
        </w:rPr>
        <w:t>مثال للمظهر الجانبي لمسير (عبر الأفق)</w:t>
      </w:r>
    </w:p>
    <w:p w:rsidR="00013529" w:rsidRPr="00013529" w:rsidRDefault="007B1D54" w:rsidP="00013529">
      <w:pPr>
        <w:rPr>
          <w:rtl/>
          <w:lang w:bidi="ar-EG"/>
        </w:rPr>
      </w:pPr>
      <w:r w:rsidRPr="00013529">
        <w:rPr>
          <w:noProof/>
          <w:lang w:eastAsia="zh-CN"/>
        </w:rPr>
        <mc:AlternateContent>
          <mc:Choice Requires="wpg">
            <w:drawing>
              <wp:inline distT="0" distB="0" distL="0" distR="0">
                <wp:extent cx="5156835" cy="4135120"/>
                <wp:effectExtent l="7620" t="9525" r="0" b="0"/>
                <wp:docPr id="99" name="Group 3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835" cy="4135120"/>
                          <a:chOff x="1709" y="12445"/>
                          <a:chExt cx="8121" cy="6512"/>
                        </a:xfrm>
                      </wpg:grpSpPr>
                      <wps:wsp>
                        <wps:cNvPr id="107" name="Freeform 3505"/>
                        <wps:cNvSpPr>
                          <a:spLocks/>
                        </wps:cNvSpPr>
                        <wps:spPr bwMode="auto">
                          <a:xfrm>
                            <a:off x="8408" y="14150"/>
                            <a:ext cx="53" cy="119"/>
                          </a:xfrm>
                          <a:custGeom>
                            <a:avLst/>
                            <a:gdLst>
                              <a:gd name="T0" fmla="*/ 53 w 53"/>
                              <a:gd name="T1" fmla="*/ 115 h 119"/>
                              <a:gd name="T2" fmla="*/ 53 w 53"/>
                              <a:gd name="T3" fmla="*/ 119 h 119"/>
                              <a:gd name="T4" fmla="*/ 0 w 53"/>
                              <a:gd name="T5" fmla="*/ 119 h 119"/>
                              <a:gd name="T6" fmla="*/ 0 w 53"/>
                              <a:gd name="T7" fmla="*/ 115 h 119"/>
                              <a:gd name="T8" fmla="*/ 5 w 53"/>
                              <a:gd name="T9" fmla="*/ 115 h 119"/>
                              <a:gd name="T10" fmla="*/ 14 w 53"/>
                              <a:gd name="T11" fmla="*/ 115 h 119"/>
                              <a:gd name="T12" fmla="*/ 19 w 53"/>
                              <a:gd name="T13" fmla="*/ 110 h 119"/>
                              <a:gd name="T14" fmla="*/ 19 w 53"/>
                              <a:gd name="T15" fmla="*/ 105 h 119"/>
                              <a:gd name="T16" fmla="*/ 19 w 53"/>
                              <a:gd name="T17" fmla="*/ 95 h 119"/>
                              <a:gd name="T18" fmla="*/ 19 w 53"/>
                              <a:gd name="T19" fmla="*/ 19 h 119"/>
                              <a:gd name="T20" fmla="*/ 19 w 53"/>
                              <a:gd name="T21" fmla="*/ 14 h 119"/>
                              <a:gd name="T22" fmla="*/ 19 w 53"/>
                              <a:gd name="T23" fmla="*/ 9 h 119"/>
                              <a:gd name="T24" fmla="*/ 14 w 53"/>
                              <a:gd name="T25" fmla="*/ 4 h 119"/>
                              <a:gd name="T26" fmla="*/ 14 w 53"/>
                              <a:gd name="T27" fmla="*/ 4 h 119"/>
                              <a:gd name="T28" fmla="*/ 10 w 53"/>
                              <a:gd name="T29" fmla="*/ 4 h 119"/>
                              <a:gd name="T30" fmla="*/ 5 w 53"/>
                              <a:gd name="T31" fmla="*/ 0 h 119"/>
                              <a:gd name="T32" fmla="*/ 0 w 53"/>
                              <a:gd name="T33" fmla="*/ 0 h 119"/>
                              <a:gd name="T34" fmla="*/ 0 w 53"/>
                              <a:gd name="T35" fmla="*/ 0 h 119"/>
                              <a:gd name="T36" fmla="*/ 53 w 53"/>
                              <a:gd name="T37" fmla="*/ 0 h 119"/>
                              <a:gd name="T38" fmla="*/ 53 w 53"/>
                              <a:gd name="T39" fmla="*/ 0 h 119"/>
                              <a:gd name="T40" fmla="*/ 48 w 53"/>
                              <a:gd name="T41" fmla="*/ 0 h 119"/>
                              <a:gd name="T42" fmla="*/ 43 w 53"/>
                              <a:gd name="T43" fmla="*/ 4 h 119"/>
                              <a:gd name="T44" fmla="*/ 38 w 53"/>
                              <a:gd name="T45" fmla="*/ 4 h 119"/>
                              <a:gd name="T46" fmla="*/ 38 w 53"/>
                              <a:gd name="T47" fmla="*/ 9 h 119"/>
                              <a:gd name="T48" fmla="*/ 34 w 53"/>
                              <a:gd name="T49" fmla="*/ 19 h 119"/>
                              <a:gd name="T50" fmla="*/ 34 w 53"/>
                              <a:gd name="T51" fmla="*/ 95 h 119"/>
                              <a:gd name="T52" fmla="*/ 38 w 53"/>
                              <a:gd name="T53" fmla="*/ 105 h 119"/>
                              <a:gd name="T54" fmla="*/ 38 w 53"/>
                              <a:gd name="T55" fmla="*/ 110 h 119"/>
                              <a:gd name="T56" fmla="*/ 38 w 53"/>
                              <a:gd name="T57" fmla="*/ 110 h 119"/>
                              <a:gd name="T58" fmla="*/ 38 w 53"/>
                              <a:gd name="T59" fmla="*/ 115 h 119"/>
                              <a:gd name="T60" fmla="*/ 43 w 53"/>
                              <a:gd name="T61" fmla="*/ 115 h 119"/>
                              <a:gd name="T62" fmla="*/ 48 w 53"/>
                              <a:gd name="T63" fmla="*/ 115 h 119"/>
                              <a:gd name="T64" fmla="*/ 53 w 53"/>
                              <a:gd name="T65" fmla="*/ 115 h 1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3" h="119">
                                <a:moveTo>
                                  <a:pt x="53" y="115"/>
                                </a:moveTo>
                                <a:lnTo>
                                  <a:pt x="53" y="119"/>
                                </a:lnTo>
                                <a:lnTo>
                                  <a:pt x="0" y="119"/>
                                </a:lnTo>
                                <a:lnTo>
                                  <a:pt x="0" y="115"/>
                                </a:lnTo>
                                <a:lnTo>
                                  <a:pt x="5" y="115"/>
                                </a:lnTo>
                                <a:lnTo>
                                  <a:pt x="14" y="115"/>
                                </a:lnTo>
                                <a:lnTo>
                                  <a:pt x="19" y="110"/>
                                </a:lnTo>
                                <a:lnTo>
                                  <a:pt x="19" y="105"/>
                                </a:lnTo>
                                <a:lnTo>
                                  <a:pt x="19" y="95"/>
                                </a:lnTo>
                                <a:lnTo>
                                  <a:pt x="19" y="19"/>
                                </a:lnTo>
                                <a:lnTo>
                                  <a:pt x="19" y="14"/>
                                </a:lnTo>
                                <a:lnTo>
                                  <a:pt x="19" y="9"/>
                                </a:lnTo>
                                <a:lnTo>
                                  <a:pt x="14" y="4"/>
                                </a:lnTo>
                                <a:lnTo>
                                  <a:pt x="10" y="4"/>
                                </a:lnTo>
                                <a:lnTo>
                                  <a:pt x="5" y="0"/>
                                </a:lnTo>
                                <a:lnTo>
                                  <a:pt x="0" y="0"/>
                                </a:lnTo>
                                <a:lnTo>
                                  <a:pt x="53" y="0"/>
                                </a:lnTo>
                                <a:lnTo>
                                  <a:pt x="48" y="0"/>
                                </a:lnTo>
                                <a:lnTo>
                                  <a:pt x="43" y="4"/>
                                </a:lnTo>
                                <a:lnTo>
                                  <a:pt x="38" y="4"/>
                                </a:lnTo>
                                <a:lnTo>
                                  <a:pt x="38" y="9"/>
                                </a:lnTo>
                                <a:lnTo>
                                  <a:pt x="34" y="19"/>
                                </a:lnTo>
                                <a:lnTo>
                                  <a:pt x="34" y="95"/>
                                </a:lnTo>
                                <a:lnTo>
                                  <a:pt x="38" y="105"/>
                                </a:lnTo>
                                <a:lnTo>
                                  <a:pt x="38" y="110"/>
                                </a:lnTo>
                                <a:lnTo>
                                  <a:pt x="38" y="115"/>
                                </a:lnTo>
                                <a:lnTo>
                                  <a:pt x="43" y="115"/>
                                </a:lnTo>
                                <a:lnTo>
                                  <a:pt x="48" y="115"/>
                                </a:lnTo>
                                <a:lnTo>
                                  <a:pt x="53" y="1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3506"/>
                        <wps:cNvSpPr>
                          <a:spLocks/>
                        </wps:cNvSpPr>
                        <wps:spPr bwMode="auto">
                          <a:xfrm>
                            <a:off x="8466" y="14183"/>
                            <a:ext cx="86" cy="86"/>
                          </a:xfrm>
                          <a:custGeom>
                            <a:avLst/>
                            <a:gdLst>
                              <a:gd name="T0" fmla="*/ 28 w 86"/>
                              <a:gd name="T1" fmla="*/ 19 h 86"/>
                              <a:gd name="T2" fmla="*/ 43 w 86"/>
                              <a:gd name="T3" fmla="*/ 5 h 86"/>
                              <a:gd name="T4" fmla="*/ 57 w 86"/>
                              <a:gd name="T5" fmla="*/ 0 h 86"/>
                              <a:gd name="T6" fmla="*/ 62 w 86"/>
                              <a:gd name="T7" fmla="*/ 5 h 86"/>
                              <a:gd name="T8" fmla="*/ 67 w 86"/>
                              <a:gd name="T9" fmla="*/ 5 h 86"/>
                              <a:gd name="T10" fmla="*/ 72 w 86"/>
                              <a:gd name="T11" fmla="*/ 10 h 86"/>
                              <a:gd name="T12" fmla="*/ 72 w 86"/>
                              <a:gd name="T13" fmla="*/ 15 h 86"/>
                              <a:gd name="T14" fmla="*/ 76 w 86"/>
                              <a:gd name="T15" fmla="*/ 24 h 86"/>
                              <a:gd name="T16" fmla="*/ 76 w 86"/>
                              <a:gd name="T17" fmla="*/ 34 h 86"/>
                              <a:gd name="T18" fmla="*/ 76 w 86"/>
                              <a:gd name="T19" fmla="*/ 67 h 86"/>
                              <a:gd name="T20" fmla="*/ 76 w 86"/>
                              <a:gd name="T21" fmla="*/ 72 h 86"/>
                              <a:gd name="T22" fmla="*/ 76 w 86"/>
                              <a:gd name="T23" fmla="*/ 77 h 86"/>
                              <a:gd name="T24" fmla="*/ 76 w 86"/>
                              <a:gd name="T25" fmla="*/ 77 h 86"/>
                              <a:gd name="T26" fmla="*/ 81 w 86"/>
                              <a:gd name="T27" fmla="*/ 82 h 86"/>
                              <a:gd name="T28" fmla="*/ 81 w 86"/>
                              <a:gd name="T29" fmla="*/ 82 h 86"/>
                              <a:gd name="T30" fmla="*/ 86 w 86"/>
                              <a:gd name="T31" fmla="*/ 82 h 86"/>
                              <a:gd name="T32" fmla="*/ 86 w 86"/>
                              <a:gd name="T33" fmla="*/ 86 h 86"/>
                              <a:gd name="T34" fmla="*/ 48 w 86"/>
                              <a:gd name="T35" fmla="*/ 86 h 86"/>
                              <a:gd name="T36" fmla="*/ 48 w 86"/>
                              <a:gd name="T37" fmla="*/ 82 h 86"/>
                              <a:gd name="T38" fmla="*/ 52 w 86"/>
                              <a:gd name="T39" fmla="*/ 82 h 86"/>
                              <a:gd name="T40" fmla="*/ 52 w 86"/>
                              <a:gd name="T41" fmla="*/ 82 h 86"/>
                              <a:gd name="T42" fmla="*/ 57 w 86"/>
                              <a:gd name="T43" fmla="*/ 82 h 86"/>
                              <a:gd name="T44" fmla="*/ 62 w 86"/>
                              <a:gd name="T45" fmla="*/ 77 h 86"/>
                              <a:gd name="T46" fmla="*/ 62 w 86"/>
                              <a:gd name="T47" fmla="*/ 77 h 86"/>
                              <a:gd name="T48" fmla="*/ 62 w 86"/>
                              <a:gd name="T49" fmla="*/ 72 h 86"/>
                              <a:gd name="T50" fmla="*/ 62 w 86"/>
                              <a:gd name="T51" fmla="*/ 67 h 86"/>
                              <a:gd name="T52" fmla="*/ 62 w 86"/>
                              <a:gd name="T53" fmla="*/ 34 h 86"/>
                              <a:gd name="T54" fmla="*/ 62 w 86"/>
                              <a:gd name="T55" fmla="*/ 24 h 86"/>
                              <a:gd name="T56" fmla="*/ 57 w 86"/>
                              <a:gd name="T57" fmla="*/ 19 h 86"/>
                              <a:gd name="T58" fmla="*/ 52 w 86"/>
                              <a:gd name="T59" fmla="*/ 15 h 86"/>
                              <a:gd name="T60" fmla="*/ 48 w 86"/>
                              <a:gd name="T61" fmla="*/ 15 h 86"/>
                              <a:gd name="T62" fmla="*/ 38 w 86"/>
                              <a:gd name="T63" fmla="*/ 15 h 86"/>
                              <a:gd name="T64" fmla="*/ 28 w 86"/>
                              <a:gd name="T65" fmla="*/ 24 h 86"/>
                              <a:gd name="T66" fmla="*/ 28 w 86"/>
                              <a:gd name="T67" fmla="*/ 67 h 86"/>
                              <a:gd name="T68" fmla="*/ 28 w 86"/>
                              <a:gd name="T69" fmla="*/ 72 h 86"/>
                              <a:gd name="T70" fmla="*/ 28 w 86"/>
                              <a:gd name="T71" fmla="*/ 77 h 86"/>
                              <a:gd name="T72" fmla="*/ 28 w 86"/>
                              <a:gd name="T73" fmla="*/ 77 h 86"/>
                              <a:gd name="T74" fmla="*/ 33 w 86"/>
                              <a:gd name="T75" fmla="*/ 82 h 86"/>
                              <a:gd name="T76" fmla="*/ 38 w 86"/>
                              <a:gd name="T77" fmla="*/ 82 h 86"/>
                              <a:gd name="T78" fmla="*/ 43 w 86"/>
                              <a:gd name="T79" fmla="*/ 82 h 86"/>
                              <a:gd name="T80" fmla="*/ 43 w 86"/>
                              <a:gd name="T81" fmla="*/ 86 h 86"/>
                              <a:gd name="T82" fmla="*/ 0 w 86"/>
                              <a:gd name="T83" fmla="*/ 86 h 86"/>
                              <a:gd name="T84" fmla="*/ 0 w 86"/>
                              <a:gd name="T85" fmla="*/ 82 h 86"/>
                              <a:gd name="T86" fmla="*/ 4 w 86"/>
                              <a:gd name="T87" fmla="*/ 82 h 86"/>
                              <a:gd name="T88" fmla="*/ 9 w 86"/>
                              <a:gd name="T89" fmla="*/ 82 h 86"/>
                              <a:gd name="T90" fmla="*/ 14 w 86"/>
                              <a:gd name="T91" fmla="*/ 77 h 86"/>
                              <a:gd name="T92" fmla="*/ 14 w 86"/>
                              <a:gd name="T93" fmla="*/ 72 h 86"/>
                              <a:gd name="T94" fmla="*/ 14 w 86"/>
                              <a:gd name="T95" fmla="*/ 67 h 86"/>
                              <a:gd name="T96" fmla="*/ 14 w 86"/>
                              <a:gd name="T97" fmla="*/ 39 h 86"/>
                              <a:gd name="T98" fmla="*/ 14 w 86"/>
                              <a:gd name="T99" fmla="*/ 24 h 86"/>
                              <a:gd name="T100" fmla="*/ 14 w 86"/>
                              <a:gd name="T101" fmla="*/ 19 h 86"/>
                              <a:gd name="T102" fmla="*/ 14 w 86"/>
                              <a:gd name="T103" fmla="*/ 15 h 86"/>
                              <a:gd name="T104" fmla="*/ 9 w 86"/>
                              <a:gd name="T105" fmla="*/ 15 h 86"/>
                              <a:gd name="T106" fmla="*/ 9 w 86"/>
                              <a:gd name="T107" fmla="*/ 15 h 86"/>
                              <a:gd name="T108" fmla="*/ 9 w 86"/>
                              <a:gd name="T109" fmla="*/ 15 h 86"/>
                              <a:gd name="T110" fmla="*/ 4 w 86"/>
                              <a:gd name="T111" fmla="*/ 15 h 86"/>
                              <a:gd name="T112" fmla="*/ 0 w 86"/>
                              <a:gd name="T113" fmla="*/ 15 h 86"/>
                              <a:gd name="T114" fmla="*/ 0 w 86"/>
                              <a:gd name="T115" fmla="*/ 10 h 86"/>
                              <a:gd name="T116" fmla="*/ 24 w 86"/>
                              <a:gd name="T117" fmla="*/ 0 h 86"/>
                              <a:gd name="T118" fmla="*/ 28 w 86"/>
                              <a:gd name="T119" fmla="*/ 0 h 86"/>
                              <a:gd name="T120" fmla="*/ 28 w 86"/>
                              <a:gd name="T121" fmla="*/ 19 h 8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6" h="86">
                                <a:moveTo>
                                  <a:pt x="28" y="19"/>
                                </a:moveTo>
                                <a:lnTo>
                                  <a:pt x="43" y="5"/>
                                </a:lnTo>
                                <a:lnTo>
                                  <a:pt x="57" y="0"/>
                                </a:lnTo>
                                <a:lnTo>
                                  <a:pt x="62" y="5"/>
                                </a:lnTo>
                                <a:lnTo>
                                  <a:pt x="67" y="5"/>
                                </a:lnTo>
                                <a:lnTo>
                                  <a:pt x="72" y="10"/>
                                </a:lnTo>
                                <a:lnTo>
                                  <a:pt x="72" y="15"/>
                                </a:lnTo>
                                <a:lnTo>
                                  <a:pt x="76" y="24"/>
                                </a:lnTo>
                                <a:lnTo>
                                  <a:pt x="76" y="34"/>
                                </a:lnTo>
                                <a:lnTo>
                                  <a:pt x="76" y="67"/>
                                </a:lnTo>
                                <a:lnTo>
                                  <a:pt x="76" y="72"/>
                                </a:lnTo>
                                <a:lnTo>
                                  <a:pt x="76" y="77"/>
                                </a:lnTo>
                                <a:lnTo>
                                  <a:pt x="81" y="82"/>
                                </a:lnTo>
                                <a:lnTo>
                                  <a:pt x="86" y="82"/>
                                </a:lnTo>
                                <a:lnTo>
                                  <a:pt x="86" y="86"/>
                                </a:lnTo>
                                <a:lnTo>
                                  <a:pt x="48" y="86"/>
                                </a:lnTo>
                                <a:lnTo>
                                  <a:pt x="48" y="82"/>
                                </a:lnTo>
                                <a:lnTo>
                                  <a:pt x="52" y="82"/>
                                </a:lnTo>
                                <a:lnTo>
                                  <a:pt x="57" y="82"/>
                                </a:lnTo>
                                <a:lnTo>
                                  <a:pt x="62" y="77"/>
                                </a:lnTo>
                                <a:lnTo>
                                  <a:pt x="62" y="72"/>
                                </a:lnTo>
                                <a:lnTo>
                                  <a:pt x="62" y="67"/>
                                </a:lnTo>
                                <a:lnTo>
                                  <a:pt x="62" y="34"/>
                                </a:lnTo>
                                <a:lnTo>
                                  <a:pt x="62" y="24"/>
                                </a:lnTo>
                                <a:lnTo>
                                  <a:pt x="57" y="19"/>
                                </a:lnTo>
                                <a:lnTo>
                                  <a:pt x="52" y="15"/>
                                </a:lnTo>
                                <a:lnTo>
                                  <a:pt x="48" y="15"/>
                                </a:lnTo>
                                <a:lnTo>
                                  <a:pt x="38" y="15"/>
                                </a:lnTo>
                                <a:lnTo>
                                  <a:pt x="28" y="24"/>
                                </a:lnTo>
                                <a:lnTo>
                                  <a:pt x="28" y="67"/>
                                </a:lnTo>
                                <a:lnTo>
                                  <a:pt x="28" y="72"/>
                                </a:lnTo>
                                <a:lnTo>
                                  <a:pt x="28" y="77"/>
                                </a:lnTo>
                                <a:lnTo>
                                  <a:pt x="33" y="82"/>
                                </a:lnTo>
                                <a:lnTo>
                                  <a:pt x="38" y="82"/>
                                </a:lnTo>
                                <a:lnTo>
                                  <a:pt x="43" y="82"/>
                                </a:lnTo>
                                <a:lnTo>
                                  <a:pt x="43" y="86"/>
                                </a:lnTo>
                                <a:lnTo>
                                  <a:pt x="0" y="86"/>
                                </a:lnTo>
                                <a:lnTo>
                                  <a:pt x="0" y="82"/>
                                </a:lnTo>
                                <a:lnTo>
                                  <a:pt x="4" y="82"/>
                                </a:lnTo>
                                <a:lnTo>
                                  <a:pt x="9" y="82"/>
                                </a:lnTo>
                                <a:lnTo>
                                  <a:pt x="14" y="77"/>
                                </a:lnTo>
                                <a:lnTo>
                                  <a:pt x="14" y="72"/>
                                </a:lnTo>
                                <a:lnTo>
                                  <a:pt x="14" y="67"/>
                                </a:lnTo>
                                <a:lnTo>
                                  <a:pt x="14" y="39"/>
                                </a:lnTo>
                                <a:lnTo>
                                  <a:pt x="14" y="24"/>
                                </a:lnTo>
                                <a:lnTo>
                                  <a:pt x="14" y="19"/>
                                </a:lnTo>
                                <a:lnTo>
                                  <a:pt x="14" y="15"/>
                                </a:lnTo>
                                <a:lnTo>
                                  <a:pt x="9" y="15"/>
                                </a:lnTo>
                                <a:lnTo>
                                  <a:pt x="4" y="15"/>
                                </a:lnTo>
                                <a:lnTo>
                                  <a:pt x="0" y="15"/>
                                </a:lnTo>
                                <a:lnTo>
                                  <a:pt x="0" y="10"/>
                                </a:lnTo>
                                <a:lnTo>
                                  <a:pt x="24" y="0"/>
                                </a:lnTo>
                                <a:lnTo>
                                  <a:pt x="28" y="0"/>
                                </a:lnTo>
                                <a:lnTo>
                                  <a:pt x="28"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3507"/>
                        <wps:cNvSpPr>
                          <a:spLocks/>
                        </wps:cNvSpPr>
                        <wps:spPr bwMode="auto">
                          <a:xfrm>
                            <a:off x="8557" y="14159"/>
                            <a:ext cx="48" cy="110"/>
                          </a:xfrm>
                          <a:custGeom>
                            <a:avLst/>
                            <a:gdLst>
                              <a:gd name="T0" fmla="*/ 29 w 48"/>
                              <a:gd name="T1" fmla="*/ 0 h 110"/>
                              <a:gd name="T2" fmla="*/ 29 w 48"/>
                              <a:gd name="T3" fmla="*/ 29 h 110"/>
                              <a:gd name="T4" fmla="*/ 43 w 48"/>
                              <a:gd name="T5" fmla="*/ 29 h 110"/>
                              <a:gd name="T6" fmla="*/ 43 w 48"/>
                              <a:gd name="T7" fmla="*/ 34 h 110"/>
                              <a:gd name="T8" fmla="*/ 29 w 48"/>
                              <a:gd name="T9" fmla="*/ 34 h 110"/>
                              <a:gd name="T10" fmla="*/ 29 w 48"/>
                              <a:gd name="T11" fmla="*/ 86 h 110"/>
                              <a:gd name="T12" fmla="*/ 29 w 48"/>
                              <a:gd name="T13" fmla="*/ 91 h 110"/>
                              <a:gd name="T14" fmla="*/ 29 w 48"/>
                              <a:gd name="T15" fmla="*/ 96 h 110"/>
                              <a:gd name="T16" fmla="*/ 33 w 48"/>
                              <a:gd name="T17" fmla="*/ 101 h 110"/>
                              <a:gd name="T18" fmla="*/ 33 w 48"/>
                              <a:gd name="T19" fmla="*/ 101 h 110"/>
                              <a:gd name="T20" fmla="*/ 38 w 48"/>
                              <a:gd name="T21" fmla="*/ 101 h 110"/>
                              <a:gd name="T22" fmla="*/ 38 w 48"/>
                              <a:gd name="T23" fmla="*/ 96 h 110"/>
                              <a:gd name="T24" fmla="*/ 43 w 48"/>
                              <a:gd name="T25" fmla="*/ 96 h 110"/>
                              <a:gd name="T26" fmla="*/ 43 w 48"/>
                              <a:gd name="T27" fmla="*/ 91 h 110"/>
                              <a:gd name="T28" fmla="*/ 48 w 48"/>
                              <a:gd name="T29" fmla="*/ 91 h 110"/>
                              <a:gd name="T30" fmla="*/ 43 w 48"/>
                              <a:gd name="T31" fmla="*/ 101 h 110"/>
                              <a:gd name="T32" fmla="*/ 38 w 48"/>
                              <a:gd name="T33" fmla="*/ 106 h 110"/>
                              <a:gd name="T34" fmla="*/ 33 w 48"/>
                              <a:gd name="T35" fmla="*/ 110 h 110"/>
                              <a:gd name="T36" fmla="*/ 29 w 48"/>
                              <a:gd name="T37" fmla="*/ 110 h 110"/>
                              <a:gd name="T38" fmla="*/ 24 w 48"/>
                              <a:gd name="T39" fmla="*/ 110 h 110"/>
                              <a:gd name="T40" fmla="*/ 19 w 48"/>
                              <a:gd name="T41" fmla="*/ 106 h 110"/>
                              <a:gd name="T42" fmla="*/ 14 w 48"/>
                              <a:gd name="T43" fmla="*/ 106 h 110"/>
                              <a:gd name="T44" fmla="*/ 14 w 48"/>
                              <a:gd name="T45" fmla="*/ 101 h 110"/>
                              <a:gd name="T46" fmla="*/ 14 w 48"/>
                              <a:gd name="T47" fmla="*/ 96 h 110"/>
                              <a:gd name="T48" fmla="*/ 14 w 48"/>
                              <a:gd name="T49" fmla="*/ 86 h 110"/>
                              <a:gd name="T50" fmla="*/ 14 w 48"/>
                              <a:gd name="T51" fmla="*/ 34 h 110"/>
                              <a:gd name="T52" fmla="*/ 0 w 48"/>
                              <a:gd name="T53" fmla="*/ 34 h 110"/>
                              <a:gd name="T54" fmla="*/ 0 w 48"/>
                              <a:gd name="T55" fmla="*/ 34 h 110"/>
                              <a:gd name="T56" fmla="*/ 5 w 48"/>
                              <a:gd name="T57" fmla="*/ 29 h 110"/>
                              <a:gd name="T58" fmla="*/ 9 w 48"/>
                              <a:gd name="T59" fmla="*/ 24 h 110"/>
                              <a:gd name="T60" fmla="*/ 14 w 48"/>
                              <a:gd name="T61" fmla="*/ 19 h 110"/>
                              <a:gd name="T62" fmla="*/ 19 w 48"/>
                              <a:gd name="T63" fmla="*/ 15 h 110"/>
                              <a:gd name="T64" fmla="*/ 19 w 48"/>
                              <a:gd name="T65" fmla="*/ 10 h 110"/>
                              <a:gd name="T66" fmla="*/ 24 w 48"/>
                              <a:gd name="T67" fmla="*/ 0 h 110"/>
                              <a:gd name="T68" fmla="*/ 29 w 48"/>
                              <a:gd name="T69" fmla="*/ 0 h 11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8" h="110">
                                <a:moveTo>
                                  <a:pt x="29" y="0"/>
                                </a:moveTo>
                                <a:lnTo>
                                  <a:pt x="29" y="29"/>
                                </a:lnTo>
                                <a:lnTo>
                                  <a:pt x="43" y="29"/>
                                </a:lnTo>
                                <a:lnTo>
                                  <a:pt x="43" y="34"/>
                                </a:lnTo>
                                <a:lnTo>
                                  <a:pt x="29" y="34"/>
                                </a:lnTo>
                                <a:lnTo>
                                  <a:pt x="29" y="86"/>
                                </a:lnTo>
                                <a:lnTo>
                                  <a:pt x="29" y="91"/>
                                </a:lnTo>
                                <a:lnTo>
                                  <a:pt x="29" y="96"/>
                                </a:lnTo>
                                <a:lnTo>
                                  <a:pt x="33" y="101"/>
                                </a:lnTo>
                                <a:lnTo>
                                  <a:pt x="38" y="101"/>
                                </a:lnTo>
                                <a:lnTo>
                                  <a:pt x="38" y="96"/>
                                </a:lnTo>
                                <a:lnTo>
                                  <a:pt x="43" y="96"/>
                                </a:lnTo>
                                <a:lnTo>
                                  <a:pt x="43" y="91"/>
                                </a:lnTo>
                                <a:lnTo>
                                  <a:pt x="48" y="91"/>
                                </a:lnTo>
                                <a:lnTo>
                                  <a:pt x="43" y="101"/>
                                </a:lnTo>
                                <a:lnTo>
                                  <a:pt x="38" y="106"/>
                                </a:lnTo>
                                <a:lnTo>
                                  <a:pt x="33" y="110"/>
                                </a:lnTo>
                                <a:lnTo>
                                  <a:pt x="29" y="110"/>
                                </a:lnTo>
                                <a:lnTo>
                                  <a:pt x="24" y="110"/>
                                </a:lnTo>
                                <a:lnTo>
                                  <a:pt x="19" y="106"/>
                                </a:lnTo>
                                <a:lnTo>
                                  <a:pt x="14" y="106"/>
                                </a:lnTo>
                                <a:lnTo>
                                  <a:pt x="14" y="101"/>
                                </a:lnTo>
                                <a:lnTo>
                                  <a:pt x="14" y="96"/>
                                </a:lnTo>
                                <a:lnTo>
                                  <a:pt x="14" y="86"/>
                                </a:lnTo>
                                <a:lnTo>
                                  <a:pt x="14" y="34"/>
                                </a:lnTo>
                                <a:lnTo>
                                  <a:pt x="0" y="34"/>
                                </a:lnTo>
                                <a:lnTo>
                                  <a:pt x="5" y="29"/>
                                </a:lnTo>
                                <a:lnTo>
                                  <a:pt x="9" y="24"/>
                                </a:lnTo>
                                <a:lnTo>
                                  <a:pt x="14" y="19"/>
                                </a:lnTo>
                                <a:lnTo>
                                  <a:pt x="19" y="15"/>
                                </a:lnTo>
                                <a:lnTo>
                                  <a:pt x="19"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508"/>
                        <wps:cNvSpPr>
                          <a:spLocks noEditPoints="1"/>
                        </wps:cNvSpPr>
                        <wps:spPr bwMode="auto">
                          <a:xfrm>
                            <a:off x="8609" y="14183"/>
                            <a:ext cx="68" cy="86"/>
                          </a:xfrm>
                          <a:custGeom>
                            <a:avLst/>
                            <a:gdLst>
                              <a:gd name="T0" fmla="*/ 15 w 68"/>
                              <a:gd name="T1" fmla="*/ 34 h 86"/>
                              <a:gd name="T2" fmla="*/ 15 w 68"/>
                              <a:gd name="T3" fmla="*/ 53 h 86"/>
                              <a:gd name="T4" fmla="*/ 24 w 68"/>
                              <a:gd name="T5" fmla="*/ 62 h 86"/>
                              <a:gd name="T6" fmla="*/ 34 w 68"/>
                              <a:gd name="T7" fmla="*/ 72 h 86"/>
                              <a:gd name="T8" fmla="*/ 44 w 68"/>
                              <a:gd name="T9" fmla="*/ 72 h 86"/>
                              <a:gd name="T10" fmla="*/ 48 w 68"/>
                              <a:gd name="T11" fmla="*/ 72 h 86"/>
                              <a:gd name="T12" fmla="*/ 58 w 68"/>
                              <a:gd name="T13" fmla="*/ 67 h 86"/>
                              <a:gd name="T14" fmla="*/ 63 w 68"/>
                              <a:gd name="T15" fmla="*/ 62 h 86"/>
                              <a:gd name="T16" fmla="*/ 68 w 68"/>
                              <a:gd name="T17" fmla="*/ 53 h 86"/>
                              <a:gd name="T18" fmla="*/ 68 w 68"/>
                              <a:gd name="T19" fmla="*/ 58 h 86"/>
                              <a:gd name="T20" fmla="*/ 68 w 68"/>
                              <a:gd name="T21" fmla="*/ 67 h 86"/>
                              <a:gd name="T22" fmla="*/ 58 w 68"/>
                              <a:gd name="T23" fmla="*/ 77 h 86"/>
                              <a:gd name="T24" fmla="*/ 48 w 68"/>
                              <a:gd name="T25" fmla="*/ 86 h 86"/>
                              <a:gd name="T26" fmla="*/ 39 w 68"/>
                              <a:gd name="T27" fmla="*/ 86 h 86"/>
                              <a:gd name="T28" fmla="*/ 24 w 68"/>
                              <a:gd name="T29" fmla="*/ 86 h 86"/>
                              <a:gd name="T30" fmla="*/ 10 w 68"/>
                              <a:gd name="T31" fmla="*/ 77 h 86"/>
                              <a:gd name="T32" fmla="*/ 5 w 68"/>
                              <a:gd name="T33" fmla="*/ 62 h 86"/>
                              <a:gd name="T34" fmla="*/ 0 w 68"/>
                              <a:gd name="T35" fmla="*/ 43 h 86"/>
                              <a:gd name="T36" fmla="*/ 5 w 68"/>
                              <a:gd name="T37" fmla="*/ 29 h 86"/>
                              <a:gd name="T38" fmla="*/ 10 w 68"/>
                              <a:gd name="T39" fmla="*/ 15 h 86"/>
                              <a:gd name="T40" fmla="*/ 24 w 68"/>
                              <a:gd name="T41" fmla="*/ 5 h 86"/>
                              <a:gd name="T42" fmla="*/ 39 w 68"/>
                              <a:gd name="T43" fmla="*/ 0 h 86"/>
                              <a:gd name="T44" fmla="*/ 53 w 68"/>
                              <a:gd name="T45" fmla="*/ 5 h 86"/>
                              <a:gd name="T46" fmla="*/ 63 w 68"/>
                              <a:gd name="T47" fmla="*/ 10 h 86"/>
                              <a:gd name="T48" fmla="*/ 68 w 68"/>
                              <a:gd name="T49" fmla="*/ 19 h 86"/>
                              <a:gd name="T50" fmla="*/ 68 w 68"/>
                              <a:gd name="T51" fmla="*/ 34 h 86"/>
                              <a:gd name="T52" fmla="*/ 15 w 68"/>
                              <a:gd name="T53" fmla="*/ 34 h 86"/>
                              <a:gd name="T54" fmla="*/ 15 w 68"/>
                              <a:gd name="T55" fmla="*/ 29 h 86"/>
                              <a:gd name="T56" fmla="*/ 53 w 68"/>
                              <a:gd name="T57" fmla="*/ 29 h 86"/>
                              <a:gd name="T58" fmla="*/ 48 w 68"/>
                              <a:gd name="T59" fmla="*/ 24 h 86"/>
                              <a:gd name="T60" fmla="*/ 48 w 68"/>
                              <a:gd name="T61" fmla="*/ 19 h 86"/>
                              <a:gd name="T62" fmla="*/ 48 w 68"/>
                              <a:gd name="T63" fmla="*/ 15 h 86"/>
                              <a:gd name="T64" fmla="*/ 44 w 68"/>
                              <a:gd name="T65" fmla="*/ 10 h 86"/>
                              <a:gd name="T66" fmla="*/ 39 w 68"/>
                              <a:gd name="T67" fmla="*/ 10 h 86"/>
                              <a:gd name="T68" fmla="*/ 34 w 68"/>
                              <a:gd name="T69" fmla="*/ 10 h 86"/>
                              <a:gd name="T70" fmla="*/ 29 w 68"/>
                              <a:gd name="T71" fmla="*/ 10 h 86"/>
                              <a:gd name="T72" fmla="*/ 20 w 68"/>
                              <a:gd name="T73" fmla="*/ 15 h 86"/>
                              <a:gd name="T74" fmla="*/ 15 w 68"/>
                              <a:gd name="T75" fmla="*/ 19 h 86"/>
                              <a:gd name="T76" fmla="*/ 15 w 68"/>
                              <a:gd name="T77" fmla="*/ 29 h 8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8" h="86">
                                <a:moveTo>
                                  <a:pt x="15" y="34"/>
                                </a:moveTo>
                                <a:lnTo>
                                  <a:pt x="15" y="53"/>
                                </a:lnTo>
                                <a:lnTo>
                                  <a:pt x="24" y="62"/>
                                </a:lnTo>
                                <a:lnTo>
                                  <a:pt x="34" y="72"/>
                                </a:lnTo>
                                <a:lnTo>
                                  <a:pt x="44" y="72"/>
                                </a:lnTo>
                                <a:lnTo>
                                  <a:pt x="48" y="72"/>
                                </a:lnTo>
                                <a:lnTo>
                                  <a:pt x="58" y="67"/>
                                </a:lnTo>
                                <a:lnTo>
                                  <a:pt x="63" y="62"/>
                                </a:lnTo>
                                <a:lnTo>
                                  <a:pt x="68" y="53"/>
                                </a:lnTo>
                                <a:lnTo>
                                  <a:pt x="68" y="58"/>
                                </a:lnTo>
                                <a:lnTo>
                                  <a:pt x="68" y="67"/>
                                </a:lnTo>
                                <a:lnTo>
                                  <a:pt x="58" y="77"/>
                                </a:lnTo>
                                <a:lnTo>
                                  <a:pt x="48" y="86"/>
                                </a:lnTo>
                                <a:lnTo>
                                  <a:pt x="39" y="86"/>
                                </a:lnTo>
                                <a:lnTo>
                                  <a:pt x="24" y="86"/>
                                </a:lnTo>
                                <a:lnTo>
                                  <a:pt x="10" y="77"/>
                                </a:lnTo>
                                <a:lnTo>
                                  <a:pt x="5" y="62"/>
                                </a:lnTo>
                                <a:lnTo>
                                  <a:pt x="0" y="43"/>
                                </a:lnTo>
                                <a:lnTo>
                                  <a:pt x="5" y="29"/>
                                </a:lnTo>
                                <a:lnTo>
                                  <a:pt x="10" y="15"/>
                                </a:lnTo>
                                <a:lnTo>
                                  <a:pt x="24" y="5"/>
                                </a:lnTo>
                                <a:lnTo>
                                  <a:pt x="39" y="0"/>
                                </a:lnTo>
                                <a:lnTo>
                                  <a:pt x="53" y="5"/>
                                </a:lnTo>
                                <a:lnTo>
                                  <a:pt x="63" y="10"/>
                                </a:lnTo>
                                <a:lnTo>
                                  <a:pt x="68" y="19"/>
                                </a:lnTo>
                                <a:lnTo>
                                  <a:pt x="68" y="34"/>
                                </a:lnTo>
                                <a:lnTo>
                                  <a:pt x="15" y="34"/>
                                </a:lnTo>
                                <a:close/>
                                <a:moveTo>
                                  <a:pt x="15" y="29"/>
                                </a:moveTo>
                                <a:lnTo>
                                  <a:pt x="53" y="29"/>
                                </a:lnTo>
                                <a:lnTo>
                                  <a:pt x="48" y="24"/>
                                </a:lnTo>
                                <a:lnTo>
                                  <a:pt x="48" y="19"/>
                                </a:lnTo>
                                <a:lnTo>
                                  <a:pt x="48" y="15"/>
                                </a:lnTo>
                                <a:lnTo>
                                  <a:pt x="44" y="10"/>
                                </a:lnTo>
                                <a:lnTo>
                                  <a:pt x="39" y="10"/>
                                </a:lnTo>
                                <a:lnTo>
                                  <a:pt x="34" y="10"/>
                                </a:lnTo>
                                <a:lnTo>
                                  <a:pt x="29" y="10"/>
                                </a:lnTo>
                                <a:lnTo>
                                  <a:pt x="20" y="15"/>
                                </a:lnTo>
                                <a:lnTo>
                                  <a:pt x="15" y="19"/>
                                </a:lnTo>
                                <a:lnTo>
                                  <a:pt x="15"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509"/>
                        <wps:cNvSpPr>
                          <a:spLocks/>
                        </wps:cNvSpPr>
                        <wps:spPr bwMode="auto">
                          <a:xfrm>
                            <a:off x="8686" y="14183"/>
                            <a:ext cx="58" cy="86"/>
                          </a:xfrm>
                          <a:custGeom>
                            <a:avLst/>
                            <a:gdLst>
                              <a:gd name="T0" fmla="*/ 24 w 58"/>
                              <a:gd name="T1" fmla="*/ 0 h 86"/>
                              <a:gd name="T2" fmla="*/ 24 w 58"/>
                              <a:gd name="T3" fmla="*/ 19 h 86"/>
                              <a:gd name="T4" fmla="*/ 39 w 58"/>
                              <a:gd name="T5" fmla="*/ 5 h 86"/>
                              <a:gd name="T6" fmla="*/ 48 w 58"/>
                              <a:gd name="T7" fmla="*/ 0 h 86"/>
                              <a:gd name="T8" fmla="*/ 53 w 58"/>
                              <a:gd name="T9" fmla="*/ 5 h 86"/>
                              <a:gd name="T10" fmla="*/ 53 w 58"/>
                              <a:gd name="T11" fmla="*/ 5 h 86"/>
                              <a:gd name="T12" fmla="*/ 58 w 58"/>
                              <a:gd name="T13" fmla="*/ 10 h 86"/>
                              <a:gd name="T14" fmla="*/ 58 w 58"/>
                              <a:gd name="T15" fmla="*/ 10 h 86"/>
                              <a:gd name="T16" fmla="*/ 58 w 58"/>
                              <a:gd name="T17" fmla="*/ 15 h 86"/>
                              <a:gd name="T18" fmla="*/ 58 w 58"/>
                              <a:gd name="T19" fmla="*/ 19 h 86"/>
                              <a:gd name="T20" fmla="*/ 53 w 58"/>
                              <a:gd name="T21" fmla="*/ 19 h 86"/>
                              <a:gd name="T22" fmla="*/ 48 w 58"/>
                              <a:gd name="T23" fmla="*/ 19 h 86"/>
                              <a:gd name="T24" fmla="*/ 48 w 58"/>
                              <a:gd name="T25" fmla="*/ 19 h 86"/>
                              <a:gd name="T26" fmla="*/ 43 w 58"/>
                              <a:gd name="T27" fmla="*/ 15 h 86"/>
                              <a:gd name="T28" fmla="*/ 39 w 58"/>
                              <a:gd name="T29" fmla="*/ 15 h 86"/>
                              <a:gd name="T30" fmla="*/ 39 w 58"/>
                              <a:gd name="T31" fmla="*/ 15 h 86"/>
                              <a:gd name="T32" fmla="*/ 39 w 58"/>
                              <a:gd name="T33" fmla="*/ 15 h 86"/>
                              <a:gd name="T34" fmla="*/ 34 w 58"/>
                              <a:gd name="T35" fmla="*/ 15 h 86"/>
                              <a:gd name="T36" fmla="*/ 29 w 58"/>
                              <a:gd name="T37" fmla="*/ 19 h 86"/>
                              <a:gd name="T38" fmla="*/ 24 w 58"/>
                              <a:gd name="T39" fmla="*/ 29 h 86"/>
                              <a:gd name="T40" fmla="*/ 24 w 58"/>
                              <a:gd name="T41" fmla="*/ 67 h 86"/>
                              <a:gd name="T42" fmla="*/ 29 w 58"/>
                              <a:gd name="T43" fmla="*/ 72 h 86"/>
                              <a:gd name="T44" fmla="*/ 29 w 58"/>
                              <a:gd name="T45" fmla="*/ 77 h 86"/>
                              <a:gd name="T46" fmla="*/ 29 w 58"/>
                              <a:gd name="T47" fmla="*/ 77 h 86"/>
                              <a:gd name="T48" fmla="*/ 34 w 58"/>
                              <a:gd name="T49" fmla="*/ 82 h 86"/>
                              <a:gd name="T50" fmla="*/ 34 w 58"/>
                              <a:gd name="T51" fmla="*/ 82 h 86"/>
                              <a:gd name="T52" fmla="*/ 39 w 58"/>
                              <a:gd name="T53" fmla="*/ 82 h 86"/>
                              <a:gd name="T54" fmla="*/ 39 w 58"/>
                              <a:gd name="T55" fmla="*/ 86 h 86"/>
                              <a:gd name="T56" fmla="*/ 0 w 58"/>
                              <a:gd name="T57" fmla="*/ 86 h 86"/>
                              <a:gd name="T58" fmla="*/ 0 w 58"/>
                              <a:gd name="T59" fmla="*/ 82 h 86"/>
                              <a:gd name="T60" fmla="*/ 5 w 58"/>
                              <a:gd name="T61" fmla="*/ 82 h 86"/>
                              <a:gd name="T62" fmla="*/ 10 w 58"/>
                              <a:gd name="T63" fmla="*/ 82 h 86"/>
                              <a:gd name="T64" fmla="*/ 10 w 58"/>
                              <a:gd name="T65" fmla="*/ 77 h 86"/>
                              <a:gd name="T66" fmla="*/ 10 w 58"/>
                              <a:gd name="T67" fmla="*/ 77 h 86"/>
                              <a:gd name="T68" fmla="*/ 10 w 58"/>
                              <a:gd name="T69" fmla="*/ 72 h 86"/>
                              <a:gd name="T70" fmla="*/ 10 w 58"/>
                              <a:gd name="T71" fmla="*/ 67 h 86"/>
                              <a:gd name="T72" fmla="*/ 10 w 58"/>
                              <a:gd name="T73" fmla="*/ 34 h 86"/>
                              <a:gd name="T74" fmla="*/ 10 w 58"/>
                              <a:gd name="T75" fmla="*/ 24 h 86"/>
                              <a:gd name="T76" fmla="*/ 10 w 58"/>
                              <a:gd name="T77" fmla="*/ 19 h 86"/>
                              <a:gd name="T78" fmla="*/ 10 w 58"/>
                              <a:gd name="T79" fmla="*/ 15 h 86"/>
                              <a:gd name="T80" fmla="*/ 10 w 58"/>
                              <a:gd name="T81" fmla="*/ 15 h 86"/>
                              <a:gd name="T82" fmla="*/ 10 w 58"/>
                              <a:gd name="T83" fmla="*/ 15 h 86"/>
                              <a:gd name="T84" fmla="*/ 5 w 58"/>
                              <a:gd name="T85" fmla="*/ 15 h 86"/>
                              <a:gd name="T86" fmla="*/ 5 w 58"/>
                              <a:gd name="T87" fmla="*/ 15 h 86"/>
                              <a:gd name="T88" fmla="*/ 0 w 58"/>
                              <a:gd name="T89" fmla="*/ 15 h 86"/>
                              <a:gd name="T90" fmla="*/ 0 w 58"/>
                              <a:gd name="T91" fmla="*/ 10 h 86"/>
                              <a:gd name="T92" fmla="*/ 24 w 58"/>
                              <a:gd name="T93" fmla="*/ 0 h 86"/>
                              <a:gd name="T94" fmla="*/ 24 w 58"/>
                              <a:gd name="T95" fmla="*/ 0 h 8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8" h="86">
                                <a:moveTo>
                                  <a:pt x="24" y="0"/>
                                </a:moveTo>
                                <a:lnTo>
                                  <a:pt x="24" y="19"/>
                                </a:lnTo>
                                <a:lnTo>
                                  <a:pt x="39" y="5"/>
                                </a:lnTo>
                                <a:lnTo>
                                  <a:pt x="48" y="0"/>
                                </a:lnTo>
                                <a:lnTo>
                                  <a:pt x="53" y="5"/>
                                </a:lnTo>
                                <a:lnTo>
                                  <a:pt x="58" y="10"/>
                                </a:lnTo>
                                <a:lnTo>
                                  <a:pt x="58" y="15"/>
                                </a:lnTo>
                                <a:lnTo>
                                  <a:pt x="58" y="19"/>
                                </a:lnTo>
                                <a:lnTo>
                                  <a:pt x="53" y="19"/>
                                </a:lnTo>
                                <a:lnTo>
                                  <a:pt x="48" y="19"/>
                                </a:lnTo>
                                <a:lnTo>
                                  <a:pt x="43" y="15"/>
                                </a:lnTo>
                                <a:lnTo>
                                  <a:pt x="39" y="15"/>
                                </a:lnTo>
                                <a:lnTo>
                                  <a:pt x="34" y="15"/>
                                </a:lnTo>
                                <a:lnTo>
                                  <a:pt x="29" y="19"/>
                                </a:lnTo>
                                <a:lnTo>
                                  <a:pt x="24" y="29"/>
                                </a:lnTo>
                                <a:lnTo>
                                  <a:pt x="24" y="67"/>
                                </a:lnTo>
                                <a:lnTo>
                                  <a:pt x="29" y="72"/>
                                </a:lnTo>
                                <a:lnTo>
                                  <a:pt x="29" y="77"/>
                                </a:lnTo>
                                <a:lnTo>
                                  <a:pt x="34" y="82"/>
                                </a:lnTo>
                                <a:lnTo>
                                  <a:pt x="39" y="82"/>
                                </a:lnTo>
                                <a:lnTo>
                                  <a:pt x="39" y="86"/>
                                </a:lnTo>
                                <a:lnTo>
                                  <a:pt x="0" y="86"/>
                                </a:lnTo>
                                <a:lnTo>
                                  <a:pt x="0" y="82"/>
                                </a:lnTo>
                                <a:lnTo>
                                  <a:pt x="5" y="82"/>
                                </a:lnTo>
                                <a:lnTo>
                                  <a:pt x="10" y="82"/>
                                </a:lnTo>
                                <a:lnTo>
                                  <a:pt x="10" y="77"/>
                                </a:lnTo>
                                <a:lnTo>
                                  <a:pt x="10" y="72"/>
                                </a:lnTo>
                                <a:lnTo>
                                  <a:pt x="10" y="67"/>
                                </a:lnTo>
                                <a:lnTo>
                                  <a:pt x="10" y="34"/>
                                </a:lnTo>
                                <a:lnTo>
                                  <a:pt x="10" y="24"/>
                                </a:lnTo>
                                <a:lnTo>
                                  <a:pt x="10" y="19"/>
                                </a:lnTo>
                                <a:lnTo>
                                  <a:pt x="10" y="15"/>
                                </a:lnTo>
                                <a:lnTo>
                                  <a:pt x="5" y="15"/>
                                </a:lnTo>
                                <a:lnTo>
                                  <a:pt x="0" y="15"/>
                                </a:lnTo>
                                <a:lnTo>
                                  <a:pt x="0" y="10"/>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510"/>
                        <wps:cNvSpPr>
                          <a:spLocks/>
                        </wps:cNvSpPr>
                        <wps:spPr bwMode="auto">
                          <a:xfrm>
                            <a:off x="8749" y="14145"/>
                            <a:ext cx="72" cy="124"/>
                          </a:xfrm>
                          <a:custGeom>
                            <a:avLst/>
                            <a:gdLst>
                              <a:gd name="T0" fmla="*/ 33 w 72"/>
                              <a:gd name="T1" fmla="*/ 48 h 124"/>
                              <a:gd name="T2" fmla="*/ 33 w 72"/>
                              <a:gd name="T3" fmla="*/ 100 h 124"/>
                              <a:gd name="T4" fmla="*/ 33 w 72"/>
                              <a:gd name="T5" fmla="*/ 110 h 124"/>
                              <a:gd name="T6" fmla="*/ 33 w 72"/>
                              <a:gd name="T7" fmla="*/ 115 h 124"/>
                              <a:gd name="T8" fmla="*/ 38 w 72"/>
                              <a:gd name="T9" fmla="*/ 120 h 124"/>
                              <a:gd name="T10" fmla="*/ 43 w 72"/>
                              <a:gd name="T11" fmla="*/ 120 h 124"/>
                              <a:gd name="T12" fmla="*/ 48 w 72"/>
                              <a:gd name="T13" fmla="*/ 120 h 124"/>
                              <a:gd name="T14" fmla="*/ 48 w 72"/>
                              <a:gd name="T15" fmla="*/ 124 h 124"/>
                              <a:gd name="T16" fmla="*/ 0 w 72"/>
                              <a:gd name="T17" fmla="*/ 124 h 124"/>
                              <a:gd name="T18" fmla="*/ 0 w 72"/>
                              <a:gd name="T19" fmla="*/ 120 h 124"/>
                              <a:gd name="T20" fmla="*/ 4 w 72"/>
                              <a:gd name="T21" fmla="*/ 120 h 124"/>
                              <a:gd name="T22" fmla="*/ 9 w 72"/>
                              <a:gd name="T23" fmla="*/ 120 h 124"/>
                              <a:gd name="T24" fmla="*/ 9 w 72"/>
                              <a:gd name="T25" fmla="*/ 120 h 124"/>
                              <a:gd name="T26" fmla="*/ 14 w 72"/>
                              <a:gd name="T27" fmla="*/ 115 h 124"/>
                              <a:gd name="T28" fmla="*/ 14 w 72"/>
                              <a:gd name="T29" fmla="*/ 115 h 124"/>
                              <a:gd name="T30" fmla="*/ 14 w 72"/>
                              <a:gd name="T31" fmla="*/ 110 h 124"/>
                              <a:gd name="T32" fmla="*/ 19 w 72"/>
                              <a:gd name="T33" fmla="*/ 100 h 124"/>
                              <a:gd name="T34" fmla="*/ 19 w 72"/>
                              <a:gd name="T35" fmla="*/ 48 h 124"/>
                              <a:gd name="T36" fmla="*/ 0 w 72"/>
                              <a:gd name="T37" fmla="*/ 48 h 124"/>
                              <a:gd name="T38" fmla="*/ 0 w 72"/>
                              <a:gd name="T39" fmla="*/ 43 h 124"/>
                              <a:gd name="T40" fmla="*/ 19 w 72"/>
                              <a:gd name="T41" fmla="*/ 43 h 124"/>
                              <a:gd name="T42" fmla="*/ 19 w 72"/>
                              <a:gd name="T43" fmla="*/ 38 h 124"/>
                              <a:gd name="T44" fmla="*/ 19 w 72"/>
                              <a:gd name="T45" fmla="*/ 24 h 124"/>
                              <a:gd name="T46" fmla="*/ 19 w 72"/>
                              <a:gd name="T47" fmla="*/ 19 h 124"/>
                              <a:gd name="T48" fmla="*/ 24 w 72"/>
                              <a:gd name="T49" fmla="*/ 9 h 124"/>
                              <a:gd name="T50" fmla="*/ 33 w 72"/>
                              <a:gd name="T51" fmla="*/ 5 h 124"/>
                              <a:gd name="T52" fmla="*/ 38 w 72"/>
                              <a:gd name="T53" fmla="*/ 0 h 124"/>
                              <a:gd name="T54" fmla="*/ 48 w 72"/>
                              <a:gd name="T55" fmla="*/ 0 h 124"/>
                              <a:gd name="T56" fmla="*/ 57 w 72"/>
                              <a:gd name="T57" fmla="*/ 0 h 124"/>
                              <a:gd name="T58" fmla="*/ 67 w 72"/>
                              <a:gd name="T59" fmla="*/ 5 h 124"/>
                              <a:gd name="T60" fmla="*/ 72 w 72"/>
                              <a:gd name="T61" fmla="*/ 9 h 124"/>
                              <a:gd name="T62" fmla="*/ 72 w 72"/>
                              <a:gd name="T63" fmla="*/ 14 h 124"/>
                              <a:gd name="T64" fmla="*/ 72 w 72"/>
                              <a:gd name="T65" fmla="*/ 14 h 124"/>
                              <a:gd name="T66" fmla="*/ 72 w 72"/>
                              <a:gd name="T67" fmla="*/ 19 h 124"/>
                              <a:gd name="T68" fmla="*/ 67 w 72"/>
                              <a:gd name="T69" fmla="*/ 19 h 124"/>
                              <a:gd name="T70" fmla="*/ 67 w 72"/>
                              <a:gd name="T71" fmla="*/ 19 h 124"/>
                              <a:gd name="T72" fmla="*/ 62 w 72"/>
                              <a:gd name="T73" fmla="*/ 19 h 124"/>
                              <a:gd name="T74" fmla="*/ 62 w 72"/>
                              <a:gd name="T75" fmla="*/ 19 h 124"/>
                              <a:gd name="T76" fmla="*/ 57 w 72"/>
                              <a:gd name="T77" fmla="*/ 14 h 124"/>
                              <a:gd name="T78" fmla="*/ 57 w 72"/>
                              <a:gd name="T79" fmla="*/ 14 h 124"/>
                              <a:gd name="T80" fmla="*/ 52 w 72"/>
                              <a:gd name="T81" fmla="*/ 9 h 124"/>
                              <a:gd name="T82" fmla="*/ 48 w 72"/>
                              <a:gd name="T83" fmla="*/ 5 h 124"/>
                              <a:gd name="T84" fmla="*/ 48 w 72"/>
                              <a:gd name="T85" fmla="*/ 5 h 124"/>
                              <a:gd name="T86" fmla="*/ 43 w 72"/>
                              <a:gd name="T87" fmla="*/ 5 h 124"/>
                              <a:gd name="T88" fmla="*/ 38 w 72"/>
                              <a:gd name="T89" fmla="*/ 5 h 124"/>
                              <a:gd name="T90" fmla="*/ 38 w 72"/>
                              <a:gd name="T91" fmla="*/ 5 h 124"/>
                              <a:gd name="T92" fmla="*/ 33 w 72"/>
                              <a:gd name="T93" fmla="*/ 9 h 124"/>
                              <a:gd name="T94" fmla="*/ 33 w 72"/>
                              <a:gd name="T95" fmla="*/ 14 h 124"/>
                              <a:gd name="T96" fmla="*/ 33 w 72"/>
                              <a:gd name="T97" fmla="*/ 19 h 124"/>
                              <a:gd name="T98" fmla="*/ 33 w 72"/>
                              <a:gd name="T99" fmla="*/ 38 h 124"/>
                              <a:gd name="T100" fmla="*/ 33 w 72"/>
                              <a:gd name="T101" fmla="*/ 43 h 124"/>
                              <a:gd name="T102" fmla="*/ 52 w 72"/>
                              <a:gd name="T103" fmla="*/ 43 h 124"/>
                              <a:gd name="T104" fmla="*/ 52 w 72"/>
                              <a:gd name="T105" fmla="*/ 48 h 124"/>
                              <a:gd name="T106" fmla="*/ 33 w 72"/>
                              <a:gd name="T107" fmla="*/ 48 h 12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2" h="124">
                                <a:moveTo>
                                  <a:pt x="33" y="48"/>
                                </a:moveTo>
                                <a:lnTo>
                                  <a:pt x="33" y="100"/>
                                </a:lnTo>
                                <a:lnTo>
                                  <a:pt x="33" y="110"/>
                                </a:lnTo>
                                <a:lnTo>
                                  <a:pt x="33" y="115"/>
                                </a:lnTo>
                                <a:lnTo>
                                  <a:pt x="38" y="120"/>
                                </a:lnTo>
                                <a:lnTo>
                                  <a:pt x="43" y="120"/>
                                </a:lnTo>
                                <a:lnTo>
                                  <a:pt x="48" y="120"/>
                                </a:lnTo>
                                <a:lnTo>
                                  <a:pt x="48" y="124"/>
                                </a:lnTo>
                                <a:lnTo>
                                  <a:pt x="0" y="124"/>
                                </a:lnTo>
                                <a:lnTo>
                                  <a:pt x="0" y="120"/>
                                </a:lnTo>
                                <a:lnTo>
                                  <a:pt x="4" y="120"/>
                                </a:lnTo>
                                <a:lnTo>
                                  <a:pt x="9" y="120"/>
                                </a:lnTo>
                                <a:lnTo>
                                  <a:pt x="14" y="115"/>
                                </a:lnTo>
                                <a:lnTo>
                                  <a:pt x="14" y="110"/>
                                </a:lnTo>
                                <a:lnTo>
                                  <a:pt x="19" y="100"/>
                                </a:lnTo>
                                <a:lnTo>
                                  <a:pt x="19" y="48"/>
                                </a:lnTo>
                                <a:lnTo>
                                  <a:pt x="0" y="48"/>
                                </a:lnTo>
                                <a:lnTo>
                                  <a:pt x="0" y="43"/>
                                </a:lnTo>
                                <a:lnTo>
                                  <a:pt x="19" y="43"/>
                                </a:lnTo>
                                <a:lnTo>
                                  <a:pt x="19" y="38"/>
                                </a:lnTo>
                                <a:lnTo>
                                  <a:pt x="19" y="24"/>
                                </a:lnTo>
                                <a:lnTo>
                                  <a:pt x="19" y="19"/>
                                </a:lnTo>
                                <a:lnTo>
                                  <a:pt x="24" y="9"/>
                                </a:lnTo>
                                <a:lnTo>
                                  <a:pt x="33" y="5"/>
                                </a:lnTo>
                                <a:lnTo>
                                  <a:pt x="38" y="0"/>
                                </a:lnTo>
                                <a:lnTo>
                                  <a:pt x="48" y="0"/>
                                </a:lnTo>
                                <a:lnTo>
                                  <a:pt x="57" y="0"/>
                                </a:lnTo>
                                <a:lnTo>
                                  <a:pt x="67" y="5"/>
                                </a:lnTo>
                                <a:lnTo>
                                  <a:pt x="72" y="9"/>
                                </a:lnTo>
                                <a:lnTo>
                                  <a:pt x="72" y="14"/>
                                </a:lnTo>
                                <a:lnTo>
                                  <a:pt x="72" y="19"/>
                                </a:lnTo>
                                <a:lnTo>
                                  <a:pt x="67" y="19"/>
                                </a:lnTo>
                                <a:lnTo>
                                  <a:pt x="62" y="19"/>
                                </a:lnTo>
                                <a:lnTo>
                                  <a:pt x="57" y="14"/>
                                </a:lnTo>
                                <a:lnTo>
                                  <a:pt x="52" y="9"/>
                                </a:lnTo>
                                <a:lnTo>
                                  <a:pt x="48" y="5"/>
                                </a:lnTo>
                                <a:lnTo>
                                  <a:pt x="43" y="5"/>
                                </a:lnTo>
                                <a:lnTo>
                                  <a:pt x="38" y="5"/>
                                </a:lnTo>
                                <a:lnTo>
                                  <a:pt x="33" y="9"/>
                                </a:lnTo>
                                <a:lnTo>
                                  <a:pt x="33" y="14"/>
                                </a:lnTo>
                                <a:lnTo>
                                  <a:pt x="33" y="19"/>
                                </a:lnTo>
                                <a:lnTo>
                                  <a:pt x="33" y="38"/>
                                </a:lnTo>
                                <a:lnTo>
                                  <a:pt x="33" y="43"/>
                                </a:lnTo>
                                <a:lnTo>
                                  <a:pt x="52" y="43"/>
                                </a:lnTo>
                                <a:lnTo>
                                  <a:pt x="52" y="48"/>
                                </a:lnTo>
                                <a:lnTo>
                                  <a:pt x="33"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3511"/>
                        <wps:cNvSpPr>
                          <a:spLocks noEditPoints="1"/>
                        </wps:cNvSpPr>
                        <wps:spPr bwMode="auto">
                          <a:xfrm>
                            <a:off x="8811" y="14183"/>
                            <a:ext cx="67" cy="86"/>
                          </a:xfrm>
                          <a:custGeom>
                            <a:avLst/>
                            <a:gdLst>
                              <a:gd name="T0" fmla="*/ 10 w 67"/>
                              <a:gd name="T1" fmla="*/ 34 h 86"/>
                              <a:gd name="T2" fmla="*/ 14 w 67"/>
                              <a:gd name="T3" fmla="*/ 53 h 86"/>
                              <a:gd name="T4" fmla="*/ 19 w 67"/>
                              <a:gd name="T5" fmla="*/ 62 h 86"/>
                              <a:gd name="T6" fmla="*/ 29 w 67"/>
                              <a:gd name="T7" fmla="*/ 72 h 86"/>
                              <a:gd name="T8" fmla="*/ 38 w 67"/>
                              <a:gd name="T9" fmla="*/ 72 h 86"/>
                              <a:gd name="T10" fmla="*/ 48 w 67"/>
                              <a:gd name="T11" fmla="*/ 72 h 86"/>
                              <a:gd name="T12" fmla="*/ 53 w 67"/>
                              <a:gd name="T13" fmla="*/ 67 h 86"/>
                              <a:gd name="T14" fmla="*/ 58 w 67"/>
                              <a:gd name="T15" fmla="*/ 62 h 86"/>
                              <a:gd name="T16" fmla="*/ 62 w 67"/>
                              <a:gd name="T17" fmla="*/ 53 h 86"/>
                              <a:gd name="T18" fmla="*/ 67 w 67"/>
                              <a:gd name="T19" fmla="*/ 58 h 86"/>
                              <a:gd name="T20" fmla="*/ 62 w 67"/>
                              <a:gd name="T21" fmla="*/ 67 h 86"/>
                              <a:gd name="T22" fmla="*/ 53 w 67"/>
                              <a:gd name="T23" fmla="*/ 77 h 86"/>
                              <a:gd name="T24" fmla="*/ 43 w 67"/>
                              <a:gd name="T25" fmla="*/ 86 h 86"/>
                              <a:gd name="T26" fmla="*/ 34 w 67"/>
                              <a:gd name="T27" fmla="*/ 86 h 86"/>
                              <a:gd name="T28" fmla="*/ 19 w 67"/>
                              <a:gd name="T29" fmla="*/ 86 h 86"/>
                              <a:gd name="T30" fmla="*/ 10 w 67"/>
                              <a:gd name="T31" fmla="*/ 77 h 86"/>
                              <a:gd name="T32" fmla="*/ 0 w 67"/>
                              <a:gd name="T33" fmla="*/ 62 h 86"/>
                              <a:gd name="T34" fmla="*/ 0 w 67"/>
                              <a:gd name="T35" fmla="*/ 43 h 86"/>
                              <a:gd name="T36" fmla="*/ 0 w 67"/>
                              <a:gd name="T37" fmla="*/ 29 h 86"/>
                              <a:gd name="T38" fmla="*/ 10 w 67"/>
                              <a:gd name="T39" fmla="*/ 15 h 86"/>
                              <a:gd name="T40" fmla="*/ 19 w 67"/>
                              <a:gd name="T41" fmla="*/ 5 h 86"/>
                              <a:gd name="T42" fmla="*/ 34 w 67"/>
                              <a:gd name="T43" fmla="*/ 0 h 86"/>
                              <a:gd name="T44" fmla="*/ 48 w 67"/>
                              <a:gd name="T45" fmla="*/ 5 h 86"/>
                              <a:gd name="T46" fmla="*/ 58 w 67"/>
                              <a:gd name="T47" fmla="*/ 10 h 86"/>
                              <a:gd name="T48" fmla="*/ 62 w 67"/>
                              <a:gd name="T49" fmla="*/ 19 h 86"/>
                              <a:gd name="T50" fmla="*/ 67 w 67"/>
                              <a:gd name="T51" fmla="*/ 34 h 86"/>
                              <a:gd name="T52" fmla="*/ 10 w 67"/>
                              <a:gd name="T53" fmla="*/ 34 h 86"/>
                              <a:gd name="T54" fmla="*/ 10 w 67"/>
                              <a:gd name="T55" fmla="*/ 29 h 86"/>
                              <a:gd name="T56" fmla="*/ 48 w 67"/>
                              <a:gd name="T57" fmla="*/ 29 h 86"/>
                              <a:gd name="T58" fmla="*/ 48 w 67"/>
                              <a:gd name="T59" fmla="*/ 24 h 86"/>
                              <a:gd name="T60" fmla="*/ 48 w 67"/>
                              <a:gd name="T61" fmla="*/ 19 h 86"/>
                              <a:gd name="T62" fmla="*/ 43 w 67"/>
                              <a:gd name="T63" fmla="*/ 15 h 86"/>
                              <a:gd name="T64" fmla="*/ 38 w 67"/>
                              <a:gd name="T65" fmla="*/ 10 h 86"/>
                              <a:gd name="T66" fmla="*/ 34 w 67"/>
                              <a:gd name="T67" fmla="*/ 10 h 86"/>
                              <a:gd name="T68" fmla="*/ 29 w 67"/>
                              <a:gd name="T69" fmla="*/ 10 h 86"/>
                              <a:gd name="T70" fmla="*/ 24 w 67"/>
                              <a:gd name="T71" fmla="*/ 10 h 86"/>
                              <a:gd name="T72" fmla="*/ 19 w 67"/>
                              <a:gd name="T73" fmla="*/ 15 h 86"/>
                              <a:gd name="T74" fmla="*/ 14 w 67"/>
                              <a:gd name="T75" fmla="*/ 19 h 86"/>
                              <a:gd name="T76" fmla="*/ 10 w 67"/>
                              <a:gd name="T77" fmla="*/ 29 h 8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86">
                                <a:moveTo>
                                  <a:pt x="10" y="34"/>
                                </a:moveTo>
                                <a:lnTo>
                                  <a:pt x="14" y="53"/>
                                </a:lnTo>
                                <a:lnTo>
                                  <a:pt x="19" y="62"/>
                                </a:lnTo>
                                <a:lnTo>
                                  <a:pt x="29" y="72"/>
                                </a:lnTo>
                                <a:lnTo>
                                  <a:pt x="38" y="72"/>
                                </a:lnTo>
                                <a:lnTo>
                                  <a:pt x="48" y="72"/>
                                </a:lnTo>
                                <a:lnTo>
                                  <a:pt x="53" y="67"/>
                                </a:lnTo>
                                <a:lnTo>
                                  <a:pt x="58" y="62"/>
                                </a:lnTo>
                                <a:lnTo>
                                  <a:pt x="62" y="53"/>
                                </a:lnTo>
                                <a:lnTo>
                                  <a:pt x="67" y="58"/>
                                </a:lnTo>
                                <a:lnTo>
                                  <a:pt x="62" y="67"/>
                                </a:lnTo>
                                <a:lnTo>
                                  <a:pt x="53" y="77"/>
                                </a:lnTo>
                                <a:lnTo>
                                  <a:pt x="43" y="86"/>
                                </a:lnTo>
                                <a:lnTo>
                                  <a:pt x="34" y="86"/>
                                </a:lnTo>
                                <a:lnTo>
                                  <a:pt x="19" y="86"/>
                                </a:lnTo>
                                <a:lnTo>
                                  <a:pt x="10" y="77"/>
                                </a:lnTo>
                                <a:lnTo>
                                  <a:pt x="0" y="62"/>
                                </a:lnTo>
                                <a:lnTo>
                                  <a:pt x="0" y="43"/>
                                </a:lnTo>
                                <a:lnTo>
                                  <a:pt x="0" y="29"/>
                                </a:lnTo>
                                <a:lnTo>
                                  <a:pt x="10" y="15"/>
                                </a:lnTo>
                                <a:lnTo>
                                  <a:pt x="19" y="5"/>
                                </a:lnTo>
                                <a:lnTo>
                                  <a:pt x="34" y="0"/>
                                </a:lnTo>
                                <a:lnTo>
                                  <a:pt x="48" y="5"/>
                                </a:lnTo>
                                <a:lnTo>
                                  <a:pt x="58" y="10"/>
                                </a:lnTo>
                                <a:lnTo>
                                  <a:pt x="62" y="19"/>
                                </a:lnTo>
                                <a:lnTo>
                                  <a:pt x="67" y="34"/>
                                </a:lnTo>
                                <a:lnTo>
                                  <a:pt x="10" y="34"/>
                                </a:lnTo>
                                <a:close/>
                                <a:moveTo>
                                  <a:pt x="10" y="29"/>
                                </a:moveTo>
                                <a:lnTo>
                                  <a:pt x="48" y="29"/>
                                </a:lnTo>
                                <a:lnTo>
                                  <a:pt x="48" y="24"/>
                                </a:lnTo>
                                <a:lnTo>
                                  <a:pt x="48" y="19"/>
                                </a:lnTo>
                                <a:lnTo>
                                  <a:pt x="43" y="15"/>
                                </a:lnTo>
                                <a:lnTo>
                                  <a:pt x="38" y="10"/>
                                </a:lnTo>
                                <a:lnTo>
                                  <a:pt x="34" y="10"/>
                                </a:lnTo>
                                <a:lnTo>
                                  <a:pt x="29" y="10"/>
                                </a:lnTo>
                                <a:lnTo>
                                  <a:pt x="24" y="10"/>
                                </a:lnTo>
                                <a:lnTo>
                                  <a:pt x="19" y="15"/>
                                </a:lnTo>
                                <a:lnTo>
                                  <a:pt x="14" y="19"/>
                                </a:lnTo>
                                <a:lnTo>
                                  <a:pt x="1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3512"/>
                        <wps:cNvSpPr>
                          <a:spLocks/>
                        </wps:cNvSpPr>
                        <wps:spPr bwMode="auto">
                          <a:xfrm>
                            <a:off x="8883" y="14183"/>
                            <a:ext cx="58" cy="86"/>
                          </a:xfrm>
                          <a:custGeom>
                            <a:avLst/>
                            <a:gdLst>
                              <a:gd name="T0" fmla="*/ 29 w 58"/>
                              <a:gd name="T1" fmla="*/ 0 h 86"/>
                              <a:gd name="T2" fmla="*/ 29 w 58"/>
                              <a:gd name="T3" fmla="*/ 19 h 86"/>
                              <a:gd name="T4" fmla="*/ 38 w 58"/>
                              <a:gd name="T5" fmla="*/ 5 h 86"/>
                              <a:gd name="T6" fmla="*/ 48 w 58"/>
                              <a:gd name="T7" fmla="*/ 0 h 86"/>
                              <a:gd name="T8" fmla="*/ 53 w 58"/>
                              <a:gd name="T9" fmla="*/ 5 h 86"/>
                              <a:gd name="T10" fmla="*/ 58 w 58"/>
                              <a:gd name="T11" fmla="*/ 5 h 86"/>
                              <a:gd name="T12" fmla="*/ 58 w 58"/>
                              <a:gd name="T13" fmla="*/ 10 h 86"/>
                              <a:gd name="T14" fmla="*/ 58 w 58"/>
                              <a:gd name="T15" fmla="*/ 10 h 86"/>
                              <a:gd name="T16" fmla="*/ 58 w 58"/>
                              <a:gd name="T17" fmla="*/ 15 h 86"/>
                              <a:gd name="T18" fmla="*/ 58 w 58"/>
                              <a:gd name="T19" fmla="*/ 19 h 86"/>
                              <a:gd name="T20" fmla="*/ 53 w 58"/>
                              <a:gd name="T21" fmla="*/ 19 h 86"/>
                              <a:gd name="T22" fmla="*/ 53 w 58"/>
                              <a:gd name="T23" fmla="*/ 19 h 86"/>
                              <a:gd name="T24" fmla="*/ 48 w 58"/>
                              <a:gd name="T25" fmla="*/ 19 h 86"/>
                              <a:gd name="T26" fmla="*/ 43 w 58"/>
                              <a:gd name="T27" fmla="*/ 15 h 86"/>
                              <a:gd name="T28" fmla="*/ 43 w 58"/>
                              <a:gd name="T29" fmla="*/ 15 h 86"/>
                              <a:gd name="T30" fmla="*/ 38 w 58"/>
                              <a:gd name="T31" fmla="*/ 15 h 86"/>
                              <a:gd name="T32" fmla="*/ 38 w 58"/>
                              <a:gd name="T33" fmla="*/ 15 h 86"/>
                              <a:gd name="T34" fmla="*/ 34 w 58"/>
                              <a:gd name="T35" fmla="*/ 15 h 86"/>
                              <a:gd name="T36" fmla="*/ 34 w 58"/>
                              <a:gd name="T37" fmla="*/ 19 h 86"/>
                              <a:gd name="T38" fmla="*/ 29 w 58"/>
                              <a:gd name="T39" fmla="*/ 29 h 86"/>
                              <a:gd name="T40" fmla="*/ 29 w 58"/>
                              <a:gd name="T41" fmla="*/ 67 h 86"/>
                              <a:gd name="T42" fmla="*/ 29 w 58"/>
                              <a:gd name="T43" fmla="*/ 72 h 86"/>
                              <a:gd name="T44" fmla="*/ 29 w 58"/>
                              <a:gd name="T45" fmla="*/ 77 h 86"/>
                              <a:gd name="T46" fmla="*/ 29 w 58"/>
                              <a:gd name="T47" fmla="*/ 77 h 86"/>
                              <a:gd name="T48" fmla="*/ 34 w 58"/>
                              <a:gd name="T49" fmla="*/ 82 h 86"/>
                              <a:gd name="T50" fmla="*/ 38 w 58"/>
                              <a:gd name="T51" fmla="*/ 82 h 86"/>
                              <a:gd name="T52" fmla="*/ 43 w 58"/>
                              <a:gd name="T53" fmla="*/ 82 h 86"/>
                              <a:gd name="T54" fmla="*/ 43 w 58"/>
                              <a:gd name="T55" fmla="*/ 86 h 86"/>
                              <a:gd name="T56" fmla="*/ 0 w 58"/>
                              <a:gd name="T57" fmla="*/ 86 h 86"/>
                              <a:gd name="T58" fmla="*/ 0 w 58"/>
                              <a:gd name="T59" fmla="*/ 82 h 86"/>
                              <a:gd name="T60" fmla="*/ 5 w 58"/>
                              <a:gd name="T61" fmla="*/ 82 h 86"/>
                              <a:gd name="T62" fmla="*/ 10 w 58"/>
                              <a:gd name="T63" fmla="*/ 82 h 86"/>
                              <a:gd name="T64" fmla="*/ 10 w 58"/>
                              <a:gd name="T65" fmla="*/ 77 h 86"/>
                              <a:gd name="T66" fmla="*/ 14 w 58"/>
                              <a:gd name="T67" fmla="*/ 77 h 86"/>
                              <a:gd name="T68" fmla="*/ 14 w 58"/>
                              <a:gd name="T69" fmla="*/ 72 h 86"/>
                              <a:gd name="T70" fmla="*/ 14 w 58"/>
                              <a:gd name="T71" fmla="*/ 67 h 86"/>
                              <a:gd name="T72" fmla="*/ 14 w 58"/>
                              <a:gd name="T73" fmla="*/ 34 h 86"/>
                              <a:gd name="T74" fmla="*/ 14 w 58"/>
                              <a:gd name="T75" fmla="*/ 24 h 86"/>
                              <a:gd name="T76" fmla="*/ 14 w 58"/>
                              <a:gd name="T77" fmla="*/ 19 h 86"/>
                              <a:gd name="T78" fmla="*/ 14 w 58"/>
                              <a:gd name="T79" fmla="*/ 15 h 86"/>
                              <a:gd name="T80" fmla="*/ 10 w 58"/>
                              <a:gd name="T81" fmla="*/ 15 h 86"/>
                              <a:gd name="T82" fmla="*/ 10 w 58"/>
                              <a:gd name="T83" fmla="*/ 15 h 86"/>
                              <a:gd name="T84" fmla="*/ 5 w 58"/>
                              <a:gd name="T85" fmla="*/ 15 h 86"/>
                              <a:gd name="T86" fmla="*/ 5 w 58"/>
                              <a:gd name="T87" fmla="*/ 15 h 86"/>
                              <a:gd name="T88" fmla="*/ 0 w 58"/>
                              <a:gd name="T89" fmla="*/ 15 h 86"/>
                              <a:gd name="T90" fmla="*/ 0 w 58"/>
                              <a:gd name="T91" fmla="*/ 10 h 86"/>
                              <a:gd name="T92" fmla="*/ 24 w 58"/>
                              <a:gd name="T93" fmla="*/ 0 h 86"/>
                              <a:gd name="T94" fmla="*/ 29 w 58"/>
                              <a:gd name="T95" fmla="*/ 0 h 8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8" h="86">
                                <a:moveTo>
                                  <a:pt x="29" y="0"/>
                                </a:moveTo>
                                <a:lnTo>
                                  <a:pt x="29" y="19"/>
                                </a:lnTo>
                                <a:lnTo>
                                  <a:pt x="38" y="5"/>
                                </a:lnTo>
                                <a:lnTo>
                                  <a:pt x="48" y="0"/>
                                </a:lnTo>
                                <a:lnTo>
                                  <a:pt x="53" y="5"/>
                                </a:lnTo>
                                <a:lnTo>
                                  <a:pt x="58" y="5"/>
                                </a:lnTo>
                                <a:lnTo>
                                  <a:pt x="58" y="10"/>
                                </a:lnTo>
                                <a:lnTo>
                                  <a:pt x="58" y="15"/>
                                </a:lnTo>
                                <a:lnTo>
                                  <a:pt x="58" y="19"/>
                                </a:lnTo>
                                <a:lnTo>
                                  <a:pt x="53" y="19"/>
                                </a:lnTo>
                                <a:lnTo>
                                  <a:pt x="48" y="19"/>
                                </a:lnTo>
                                <a:lnTo>
                                  <a:pt x="43" y="15"/>
                                </a:lnTo>
                                <a:lnTo>
                                  <a:pt x="38" y="15"/>
                                </a:lnTo>
                                <a:lnTo>
                                  <a:pt x="34" y="15"/>
                                </a:lnTo>
                                <a:lnTo>
                                  <a:pt x="34" y="19"/>
                                </a:lnTo>
                                <a:lnTo>
                                  <a:pt x="29" y="29"/>
                                </a:lnTo>
                                <a:lnTo>
                                  <a:pt x="29" y="67"/>
                                </a:lnTo>
                                <a:lnTo>
                                  <a:pt x="29" y="72"/>
                                </a:lnTo>
                                <a:lnTo>
                                  <a:pt x="29" y="77"/>
                                </a:lnTo>
                                <a:lnTo>
                                  <a:pt x="34" y="82"/>
                                </a:lnTo>
                                <a:lnTo>
                                  <a:pt x="38" y="82"/>
                                </a:lnTo>
                                <a:lnTo>
                                  <a:pt x="43" y="82"/>
                                </a:lnTo>
                                <a:lnTo>
                                  <a:pt x="43" y="86"/>
                                </a:lnTo>
                                <a:lnTo>
                                  <a:pt x="0" y="86"/>
                                </a:lnTo>
                                <a:lnTo>
                                  <a:pt x="0" y="82"/>
                                </a:lnTo>
                                <a:lnTo>
                                  <a:pt x="5" y="82"/>
                                </a:lnTo>
                                <a:lnTo>
                                  <a:pt x="10" y="82"/>
                                </a:lnTo>
                                <a:lnTo>
                                  <a:pt x="10" y="77"/>
                                </a:lnTo>
                                <a:lnTo>
                                  <a:pt x="14" y="77"/>
                                </a:lnTo>
                                <a:lnTo>
                                  <a:pt x="14" y="72"/>
                                </a:lnTo>
                                <a:lnTo>
                                  <a:pt x="14" y="67"/>
                                </a:lnTo>
                                <a:lnTo>
                                  <a:pt x="14" y="34"/>
                                </a:lnTo>
                                <a:lnTo>
                                  <a:pt x="14" y="24"/>
                                </a:lnTo>
                                <a:lnTo>
                                  <a:pt x="14" y="19"/>
                                </a:lnTo>
                                <a:lnTo>
                                  <a:pt x="14" y="15"/>
                                </a:lnTo>
                                <a:lnTo>
                                  <a:pt x="10" y="15"/>
                                </a:lnTo>
                                <a:lnTo>
                                  <a:pt x="5" y="15"/>
                                </a:lnTo>
                                <a:lnTo>
                                  <a:pt x="0" y="15"/>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3513"/>
                        <wps:cNvSpPr>
                          <a:spLocks noEditPoints="1"/>
                        </wps:cNvSpPr>
                        <wps:spPr bwMode="auto">
                          <a:xfrm>
                            <a:off x="8950" y="14183"/>
                            <a:ext cx="67" cy="86"/>
                          </a:xfrm>
                          <a:custGeom>
                            <a:avLst/>
                            <a:gdLst>
                              <a:gd name="T0" fmla="*/ 10 w 67"/>
                              <a:gd name="T1" fmla="*/ 34 h 86"/>
                              <a:gd name="T2" fmla="*/ 15 w 67"/>
                              <a:gd name="T3" fmla="*/ 53 h 86"/>
                              <a:gd name="T4" fmla="*/ 19 w 67"/>
                              <a:gd name="T5" fmla="*/ 62 h 86"/>
                              <a:gd name="T6" fmla="*/ 29 w 67"/>
                              <a:gd name="T7" fmla="*/ 72 h 86"/>
                              <a:gd name="T8" fmla="*/ 39 w 67"/>
                              <a:gd name="T9" fmla="*/ 72 h 86"/>
                              <a:gd name="T10" fmla="*/ 48 w 67"/>
                              <a:gd name="T11" fmla="*/ 72 h 86"/>
                              <a:gd name="T12" fmla="*/ 53 w 67"/>
                              <a:gd name="T13" fmla="*/ 67 h 86"/>
                              <a:gd name="T14" fmla="*/ 58 w 67"/>
                              <a:gd name="T15" fmla="*/ 62 h 86"/>
                              <a:gd name="T16" fmla="*/ 63 w 67"/>
                              <a:gd name="T17" fmla="*/ 53 h 86"/>
                              <a:gd name="T18" fmla="*/ 67 w 67"/>
                              <a:gd name="T19" fmla="*/ 58 h 86"/>
                              <a:gd name="T20" fmla="*/ 63 w 67"/>
                              <a:gd name="T21" fmla="*/ 67 h 86"/>
                              <a:gd name="T22" fmla="*/ 53 w 67"/>
                              <a:gd name="T23" fmla="*/ 77 h 86"/>
                              <a:gd name="T24" fmla="*/ 43 w 67"/>
                              <a:gd name="T25" fmla="*/ 86 h 86"/>
                              <a:gd name="T26" fmla="*/ 34 w 67"/>
                              <a:gd name="T27" fmla="*/ 86 h 86"/>
                              <a:gd name="T28" fmla="*/ 19 w 67"/>
                              <a:gd name="T29" fmla="*/ 86 h 86"/>
                              <a:gd name="T30" fmla="*/ 10 w 67"/>
                              <a:gd name="T31" fmla="*/ 77 h 86"/>
                              <a:gd name="T32" fmla="*/ 0 w 67"/>
                              <a:gd name="T33" fmla="*/ 62 h 86"/>
                              <a:gd name="T34" fmla="*/ 0 w 67"/>
                              <a:gd name="T35" fmla="*/ 43 h 86"/>
                              <a:gd name="T36" fmla="*/ 0 w 67"/>
                              <a:gd name="T37" fmla="*/ 29 h 86"/>
                              <a:gd name="T38" fmla="*/ 10 w 67"/>
                              <a:gd name="T39" fmla="*/ 15 h 86"/>
                              <a:gd name="T40" fmla="*/ 19 w 67"/>
                              <a:gd name="T41" fmla="*/ 5 h 86"/>
                              <a:gd name="T42" fmla="*/ 34 w 67"/>
                              <a:gd name="T43" fmla="*/ 0 h 86"/>
                              <a:gd name="T44" fmla="*/ 48 w 67"/>
                              <a:gd name="T45" fmla="*/ 5 h 86"/>
                              <a:gd name="T46" fmla="*/ 58 w 67"/>
                              <a:gd name="T47" fmla="*/ 10 h 86"/>
                              <a:gd name="T48" fmla="*/ 63 w 67"/>
                              <a:gd name="T49" fmla="*/ 19 h 86"/>
                              <a:gd name="T50" fmla="*/ 67 w 67"/>
                              <a:gd name="T51" fmla="*/ 34 h 86"/>
                              <a:gd name="T52" fmla="*/ 10 w 67"/>
                              <a:gd name="T53" fmla="*/ 34 h 86"/>
                              <a:gd name="T54" fmla="*/ 10 w 67"/>
                              <a:gd name="T55" fmla="*/ 29 h 86"/>
                              <a:gd name="T56" fmla="*/ 48 w 67"/>
                              <a:gd name="T57" fmla="*/ 29 h 86"/>
                              <a:gd name="T58" fmla="*/ 48 w 67"/>
                              <a:gd name="T59" fmla="*/ 24 h 86"/>
                              <a:gd name="T60" fmla="*/ 43 w 67"/>
                              <a:gd name="T61" fmla="*/ 19 h 86"/>
                              <a:gd name="T62" fmla="*/ 43 w 67"/>
                              <a:gd name="T63" fmla="*/ 15 h 86"/>
                              <a:gd name="T64" fmla="*/ 39 w 67"/>
                              <a:gd name="T65" fmla="*/ 10 h 86"/>
                              <a:gd name="T66" fmla="*/ 34 w 67"/>
                              <a:gd name="T67" fmla="*/ 10 h 86"/>
                              <a:gd name="T68" fmla="*/ 29 w 67"/>
                              <a:gd name="T69" fmla="*/ 10 h 86"/>
                              <a:gd name="T70" fmla="*/ 24 w 67"/>
                              <a:gd name="T71" fmla="*/ 10 h 86"/>
                              <a:gd name="T72" fmla="*/ 19 w 67"/>
                              <a:gd name="T73" fmla="*/ 15 h 86"/>
                              <a:gd name="T74" fmla="*/ 15 w 67"/>
                              <a:gd name="T75" fmla="*/ 19 h 86"/>
                              <a:gd name="T76" fmla="*/ 10 w 67"/>
                              <a:gd name="T77" fmla="*/ 29 h 8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86">
                                <a:moveTo>
                                  <a:pt x="10" y="34"/>
                                </a:moveTo>
                                <a:lnTo>
                                  <a:pt x="15" y="53"/>
                                </a:lnTo>
                                <a:lnTo>
                                  <a:pt x="19" y="62"/>
                                </a:lnTo>
                                <a:lnTo>
                                  <a:pt x="29" y="72"/>
                                </a:lnTo>
                                <a:lnTo>
                                  <a:pt x="39" y="72"/>
                                </a:lnTo>
                                <a:lnTo>
                                  <a:pt x="48" y="72"/>
                                </a:lnTo>
                                <a:lnTo>
                                  <a:pt x="53" y="67"/>
                                </a:lnTo>
                                <a:lnTo>
                                  <a:pt x="58" y="62"/>
                                </a:lnTo>
                                <a:lnTo>
                                  <a:pt x="63" y="53"/>
                                </a:lnTo>
                                <a:lnTo>
                                  <a:pt x="67" y="58"/>
                                </a:lnTo>
                                <a:lnTo>
                                  <a:pt x="63" y="67"/>
                                </a:lnTo>
                                <a:lnTo>
                                  <a:pt x="53" y="77"/>
                                </a:lnTo>
                                <a:lnTo>
                                  <a:pt x="43" y="86"/>
                                </a:lnTo>
                                <a:lnTo>
                                  <a:pt x="34" y="86"/>
                                </a:lnTo>
                                <a:lnTo>
                                  <a:pt x="19" y="86"/>
                                </a:lnTo>
                                <a:lnTo>
                                  <a:pt x="10" y="77"/>
                                </a:lnTo>
                                <a:lnTo>
                                  <a:pt x="0" y="62"/>
                                </a:lnTo>
                                <a:lnTo>
                                  <a:pt x="0" y="43"/>
                                </a:lnTo>
                                <a:lnTo>
                                  <a:pt x="0" y="29"/>
                                </a:lnTo>
                                <a:lnTo>
                                  <a:pt x="10" y="15"/>
                                </a:lnTo>
                                <a:lnTo>
                                  <a:pt x="19" y="5"/>
                                </a:lnTo>
                                <a:lnTo>
                                  <a:pt x="34" y="0"/>
                                </a:lnTo>
                                <a:lnTo>
                                  <a:pt x="48" y="5"/>
                                </a:lnTo>
                                <a:lnTo>
                                  <a:pt x="58" y="10"/>
                                </a:lnTo>
                                <a:lnTo>
                                  <a:pt x="63" y="19"/>
                                </a:lnTo>
                                <a:lnTo>
                                  <a:pt x="67" y="34"/>
                                </a:lnTo>
                                <a:lnTo>
                                  <a:pt x="10" y="34"/>
                                </a:lnTo>
                                <a:close/>
                                <a:moveTo>
                                  <a:pt x="10" y="29"/>
                                </a:moveTo>
                                <a:lnTo>
                                  <a:pt x="48" y="29"/>
                                </a:lnTo>
                                <a:lnTo>
                                  <a:pt x="48" y="24"/>
                                </a:lnTo>
                                <a:lnTo>
                                  <a:pt x="43" y="19"/>
                                </a:lnTo>
                                <a:lnTo>
                                  <a:pt x="43" y="15"/>
                                </a:lnTo>
                                <a:lnTo>
                                  <a:pt x="39" y="10"/>
                                </a:lnTo>
                                <a:lnTo>
                                  <a:pt x="34" y="10"/>
                                </a:lnTo>
                                <a:lnTo>
                                  <a:pt x="29" y="10"/>
                                </a:lnTo>
                                <a:lnTo>
                                  <a:pt x="24" y="10"/>
                                </a:lnTo>
                                <a:lnTo>
                                  <a:pt x="19" y="15"/>
                                </a:lnTo>
                                <a:lnTo>
                                  <a:pt x="15" y="19"/>
                                </a:lnTo>
                                <a:lnTo>
                                  <a:pt x="1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514"/>
                        <wps:cNvSpPr>
                          <a:spLocks noEditPoints="1"/>
                        </wps:cNvSpPr>
                        <wps:spPr bwMode="auto">
                          <a:xfrm>
                            <a:off x="9027" y="14145"/>
                            <a:ext cx="81" cy="124"/>
                          </a:xfrm>
                          <a:custGeom>
                            <a:avLst/>
                            <a:gdLst>
                              <a:gd name="T0" fmla="*/ 57 w 81"/>
                              <a:gd name="T1" fmla="*/ 115 h 124"/>
                              <a:gd name="T2" fmla="*/ 48 w 81"/>
                              <a:gd name="T3" fmla="*/ 120 h 124"/>
                              <a:gd name="T4" fmla="*/ 43 w 81"/>
                              <a:gd name="T5" fmla="*/ 124 h 124"/>
                              <a:gd name="T6" fmla="*/ 38 w 81"/>
                              <a:gd name="T7" fmla="*/ 124 h 124"/>
                              <a:gd name="T8" fmla="*/ 33 w 81"/>
                              <a:gd name="T9" fmla="*/ 124 h 124"/>
                              <a:gd name="T10" fmla="*/ 19 w 81"/>
                              <a:gd name="T11" fmla="*/ 124 h 124"/>
                              <a:gd name="T12" fmla="*/ 10 w 81"/>
                              <a:gd name="T13" fmla="*/ 115 h 124"/>
                              <a:gd name="T14" fmla="*/ 0 w 81"/>
                              <a:gd name="T15" fmla="*/ 100 h 124"/>
                              <a:gd name="T16" fmla="*/ 0 w 81"/>
                              <a:gd name="T17" fmla="*/ 86 h 124"/>
                              <a:gd name="T18" fmla="*/ 0 w 81"/>
                              <a:gd name="T19" fmla="*/ 72 h 124"/>
                              <a:gd name="T20" fmla="*/ 10 w 81"/>
                              <a:gd name="T21" fmla="*/ 53 h 124"/>
                              <a:gd name="T22" fmla="*/ 24 w 81"/>
                              <a:gd name="T23" fmla="*/ 43 h 124"/>
                              <a:gd name="T24" fmla="*/ 38 w 81"/>
                              <a:gd name="T25" fmla="*/ 38 h 124"/>
                              <a:gd name="T26" fmla="*/ 48 w 81"/>
                              <a:gd name="T27" fmla="*/ 43 h 124"/>
                              <a:gd name="T28" fmla="*/ 57 w 81"/>
                              <a:gd name="T29" fmla="*/ 48 h 124"/>
                              <a:gd name="T30" fmla="*/ 57 w 81"/>
                              <a:gd name="T31" fmla="*/ 33 h 124"/>
                              <a:gd name="T32" fmla="*/ 57 w 81"/>
                              <a:gd name="T33" fmla="*/ 19 h 124"/>
                              <a:gd name="T34" fmla="*/ 53 w 81"/>
                              <a:gd name="T35" fmla="*/ 14 h 124"/>
                              <a:gd name="T36" fmla="*/ 53 w 81"/>
                              <a:gd name="T37" fmla="*/ 14 h 124"/>
                              <a:gd name="T38" fmla="*/ 53 w 81"/>
                              <a:gd name="T39" fmla="*/ 9 h 124"/>
                              <a:gd name="T40" fmla="*/ 53 w 81"/>
                              <a:gd name="T41" fmla="*/ 9 h 124"/>
                              <a:gd name="T42" fmla="*/ 48 w 81"/>
                              <a:gd name="T43" fmla="*/ 9 h 124"/>
                              <a:gd name="T44" fmla="*/ 48 w 81"/>
                              <a:gd name="T45" fmla="*/ 9 h 124"/>
                              <a:gd name="T46" fmla="*/ 43 w 81"/>
                              <a:gd name="T47" fmla="*/ 9 h 124"/>
                              <a:gd name="T48" fmla="*/ 43 w 81"/>
                              <a:gd name="T49" fmla="*/ 9 h 124"/>
                              <a:gd name="T50" fmla="*/ 67 w 81"/>
                              <a:gd name="T51" fmla="*/ 0 h 124"/>
                              <a:gd name="T52" fmla="*/ 72 w 81"/>
                              <a:gd name="T53" fmla="*/ 0 h 124"/>
                              <a:gd name="T54" fmla="*/ 72 w 81"/>
                              <a:gd name="T55" fmla="*/ 91 h 124"/>
                              <a:gd name="T56" fmla="*/ 72 w 81"/>
                              <a:gd name="T57" fmla="*/ 100 h 124"/>
                              <a:gd name="T58" fmla="*/ 72 w 81"/>
                              <a:gd name="T59" fmla="*/ 110 h 124"/>
                              <a:gd name="T60" fmla="*/ 72 w 81"/>
                              <a:gd name="T61" fmla="*/ 110 h 124"/>
                              <a:gd name="T62" fmla="*/ 72 w 81"/>
                              <a:gd name="T63" fmla="*/ 115 h 124"/>
                              <a:gd name="T64" fmla="*/ 77 w 81"/>
                              <a:gd name="T65" fmla="*/ 115 h 124"/>
                              <a:gd name="T66" fmla="*/ 77 w 81"/>
                              <a:gd name="T67" fmla="*/ 115 h 124"/>
                              <a:gd name="T68" fmla="*/ 77 w 81"/>
                              <a:gd name="T69" fmla="*/ 115 h 124"/>
                              <a:gd name="T70" fmla="*/ 81 w 81"/>
                              <a:gd name="T71" fmla="*/ 110 h 124"/>
                              <a:gd name="T72" fmla="*/ 81 w 81"/>
                              <a:gd name="T73" fmla="*/ 115 h 124"/>
                              <a:gd name="T74" fmla="*/ 57 w 81"/>
                              <a:gd name="T75" fmla="*/ 124 h 124"/>
                              <a:gd name="T76" fmla="*/ 57 w 81"/>
                              <a:gd name="T77" fmla="*/ 124 h 124"/>
                              <a:gd name="T78" fmla="*/ 57 w 81"/>
                              <a:gd name="T79" fmla="*/ 115 h 124"/>
                              <a:gd name="T80" fmla="*/ 57 w 81"/>
                              <a:gd name="T81" fmla="*/ 105 h 124"/>
                              <a:gd name="T82" fmla="*/ 57 w 81"/>
                              <a:gd name="T83" fmla="*/ 67 h 124"/>
                              <a:gd name="T84" fmla="*/ 53 w 81"/>
                              <a:gd name="T85" fmla="*/ 62 h 124"/>
                              <a:gd name="T86" fmla="*/ 53 w 81"/>
                              <a:gd name="T87" fmla="*/ 57 h 124"/>
                              <a:gd name="T88" fmla="*/ 48 w 81"/>
                              <a:gd name="T89" fmla="*/ 53 h 124"/>
                              <a:gd name="T90" fmla="*/ 48 w 81"/>
                              <a:gd name="T91" fmla="*/ 48 h 124"/>
                              <a:gd name="T92" fmla="*/ 43 w 81"/>
                              <a:gd name="T93" fmla="*/ 48 h 124"/>
                              <a:gd name="T94" fmla="*/ 38 w 81"/>
                              <a:gd name="T95" fmla="*/ 43 h 124"/>
                              <a:gd name="T96" fmla="*/ 29 w 81"/>
                              <a:gd name="T97" fmla="*/ 48 h 124"/>
                              <a:gd name="T98" fmla="*/ 24 w 81"/>
                              <a:gd name="T99" fmla="*/ 53 h 124"/>
                              <a:gd name="T100" fmla="*/ 19 w 81"/>
                              <a:gd name="T101" fmla="*/ 62 h 124"/>
                              <a:gd name="T102" fmla="*/ 14 w 81"/>
                              <a:gd name="T103" fmla="*/ 81 h 124"/>
                              <a:gd name="T104" fmla="*/ 19 w 81"/>
                              <a:gd name="T105" fmla="*/ 96 h 124"/>
                              <a:gd name="T106" fmla="*/ 24 w 81"/>
                              <a:gd name="T107" fmla="*/ 105 h 124"/>
                              <a:gd name="T108" fmla="*/ 33 w 81"/>
                              <a:gd name="T109" fmla="*/ 115 h 124"/>
                              <a:gd name="T110" fmla="*/ 38 w 81"/>
                              <a:gd name="T111" fmla="*/ 115 h 124"/>
                              <a:gd name="T112" fmla="*/ 48 w 81"/>
                              <a:gd name="T113" fmla="*/ 115 h 124"/>
                              <a:gd name="T114" fmla="*/ 57 w 81"/>
                              <a:gd name="T115" fmla="*/ 105 h 12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81" h="124">
                                <a:moveTo>
                                  <a:pt x="57" y="115"/>
                                </a:moveTo>
                                <a:lnTo>
                                  <a:pt x="48" y="120"/>
                                </a:lnTo>
                                <a:lnTo>
                                  <a:pt x="43" y="124"/>
                                </a:lnTo>
                                <a:lnTo>
                                  <a:pt x="38" y="124"/>
                                </a:lnTo>
                                <a:lnTo>
                                  <a:pt x="33" y="124"/>
                                </a:lnTo>
                                <a:lnTo>
                                  <a:pt x="19" y="124"/>
                                </a:lnTo>
                                <a:lnTo>
                                  <a:pt x="10" y="115"/>
                                </a:lnTo>
                                <a:lnTo>
                                  <a:pt x="0" y="100"/>
                                </a:lnTo>
                                <a:lnTo>
                                  <a:pt x="0" y="86"/>
                                </a:lnTo>
                                <a:lnTo>
                                  <a:pt x="0" y="72"/>
                                </a:lnTo>
                                <a:lnTo>
                                  <a:pt x="10" y="53"/>
                                </a:lnTo>
                                <a:lnTo>
                                  <a:pt x="24" y="43"/>
                                </a:lnTo>
                                <a:lnTo>
                                  <a:pt x="38" y="38"/>
                                </a:lnTo>
                                <a:lnTo>
                                  <a:pt x="48" y="43"/>
                                </a:lnTo>
                                <a:lnTo>
                                  <a:pt x="57" y="48"/>
                                </a:lnTo>
                                <a:lnTo>
                                  <a:pt x="57" y="33"/>
                                </a:lnTo>
                                <a:lnTo>
                                  <a:pt x="57" y="19"/>
                                </a:lnTo>
                                <a:lnTo>
                                  <a:pt x="53" y="14"/>
                                </a:lnTo>
                                <a:lnTo>
                                  <a:pt x="53" y="9"/>
                                </a:lnTo>
                                <a:lnTo>
                                  <a:pt x="48" y="9"/>
                                </a:lnTo>
                                <a:lnTo>
                                  <a:pt x="43" y="9"/>
                                </a:lnTo>
                                <a:lnTo>
                                  <a:pt x="67" y="0"/>
                                </a:lnTo>
                                <a:lnTo>
                                  <a:pt x="72" y="0"/>
                                </a:lnTo>
                                <a:lnTo>
                                  <a:pt x="72" y="91"/>
                                </a:lnTo>
                                <a:lnTo>
                                  <a:pt x="72" y="100"/>
                                </a:lnTo>
                                <a:lnTo>
                                  <a:pt x="72" y="110"/>
                                </a:lnTo>
                                <a:lnTo>
                                  <a:pt x="72" y="115"/>
                                </a:lnTo>
                                <a:lnTo>
                                  <a:pt x="77" y="115"/>
                                </a:lnTo>
                                <a:lnTo>
                                  <a:pt x="81" y="110"/>
                                </a:lnTo>
                                <a:lnTo>
                                  <a:pt x="81" y="115"/>
                                </a:lnTo>
                                <a:lnTo>
                                  <a:pt x="57" y="124"/>
                                </a:lnTo>
                                <a:lnTo>
                                  <a:pt x="57" y="115"/>
                                </a:lnTo>
                                <a:close/>
                                <a:moveTo>
                                  <a:pt x="57" y="105"/>
                                </a:moveTo>
                                <a:lnTo>
                                  <a:pt x="57" y="67"/>
                                </a:lnTo>
                                <a:lnTo>
                                  <a:pt x="53" y="62"/>
                                </a:lnTo>
                                <a:lnTo>
                                  <a:pt x="53" y="57"/>
                                </a:lnTo>
                                <a:lnTo>
                                  <a:pt x="48" y="53"/>
                                </a:lnTo>
                                <a:lnTo>
                                  <a:pt x="48" y="48"/>
                                </a:lnTo>
                                <a:lnTo>
                                  <a:pt x="43" y="48"/>
                                </a:lnTo>
                                <a:lnTo>
                                  <a:pt x="38" y="43"/>
                                </a:lnTo>
                                <a:lnTo>
                                  <a:pt x="29" y="48"/>
                                </a:lnTo>
                                <a:lnTo>
                                  <a:pt x="24" y="53"/>
                                </a:lnTo>
                                <a:lnTo>
                                  <a:pt x="19" y="62"/>
                                </a:lnTo>
                                <a:lnTo>
                                  <a:pt x="14" y="81"/>
                                </a:lnTo>
                                <a:lnTo>
                                  <a:pt x="19" y="96"/>
                                </a:lnTo>
                                <a:lnTo>
                                  <a:pt x="24" y="105"/>
                                </a:lnTo>
                                <a:lnTo>
                                  <a:pt x="33" y="115"/>
                                </a:lnTo>
                                <a:lnTo>
                                  <a:pt x="38" y="115"/>
                                </a:lnTo>
                                <a:lnTo>
                                  <a:pt x="48" y="115"/>
                                </a:lnTo>
                                <a:lnTo>
                                  <a:pt x="57"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Rectangle 3515"/>
                        <wps:cNvSpPr>
                          <a:spLocks noChangeArrowheads="1"/>
                        </wps:cNvSpPr>
                        <wps:spPr bwMode="auto">
                          <a:xfrm>
                            <a:off x="9118" y="14222"/>
                            <a:ext cx="43" cy="14"/>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Freeform 3516"/>
                        <wps:cNvSpPr>
                          <a:spLocks/>
                        </wps:cNvSpPr>
                        <wps:spPr bwMode="auto">
                          <a:xfrm>
                            <a:off x="9171" y="14188"/>
                            <a:ext cx="123" cy="81"/>
                          </a:xfrm>
                          <a:custGeom>
                            <a:avLst/>
                            <a:gdLst>
                              <a:gd name="T0" fmla="*/ 0 w 123"/>
                              <a:gd name="T1" fmla="*/ 0 h 81"/>
                              <a:gd name="T2" fmla="*/ 33 w 123"/>
                              <a:gd name="T3" fmla="*/ 0 h 81"/>
                              <a:gd name="T4" fmla="*/ 33 w 123"/>
                              <a:gd name="T5" fmla="*/ 5 h 81"/>
                              <a:gd name="T6" fmla="*/ 29 w 123"/>
                              <a:gd name="T7" fmla="*/ 5 h 81"/>
                              <a:gd name="T8" fmla="*/ 29 w 123"/>
                              <a:gd name="T9" fmla="*/ 5 h 81"/>
                              <a:gd name="T10" fmla="*/ 24 w 123"/>
                              <a:gd name="T11" fmla="*/ 5 h 81"/>
                              <a:gd name="T12" fmla="*/ 24 w 123"/>
                              <a:gd name="T13" fmla="*/ 10 h 81"/>
                              <a:gd name="T14" fmla="*/ 24 w 123"/>
                              <a:gd name="T15" fmla="*/ 10 h 81"/>
                              <a:gd name="T16" fmla="*/ 29 w 123"/>
                              <a:gd name="T17" fmla="*/ 14 h 81"/>
                              <a:gd name="T18" fmla="*/ 43 w 123"/>
                              <a:gd name="T19" fmla="*/ 62 h 81"/>
                              <a:gd name="T20" fmla="*/ 61 w 123"/>
                              <a:gd name="T21" fmla="*/ 24 h 81"/>
                              <a:gd name="T22" fmla="*/ 56 w 123"/>
                              <a:gd name="T23" fmla="*/ 10 h 81"/>
                              <a:gd name="T24" fmla="*/ 51 w 123"/>
                              <a:gd name="T25" fmla="*/ 5 h 81"/>
                              <a:gd name="T26" fmla="*/ 51 w 123"/>
                              <a:gd name="T27" fmla="*/ 5 h 81"/>
                              <a:gd name="T28" fmla="*/ 48 w 123"/>
                              <a:gd name="T29" fmla="*/ 5 h 81"/>
                              <a:gd name="T30" fmla="*/ 43 w 123"/>
                              <a:gd name="T31" fmla="*/ 5 h 81"/>
                              <a:gd name="T32" fmla="*/ 43 w 123"/>
                              <a:gd name="T33" fmla="*/ 0 h 81"/>
                              <a:gd name="T34" fmla="*/ 80 w 123"/>
                              <a:gd name="T35" fmla="*/ 0 h 81"/>
                              <a:gd name="T36" fmla="*/ 80 w 123"/>
                              <a:gd name="T37" fmla="*/ 5 h 81"/>
                              <a:gd name="T38" fmla="*/ 75 w 123"/>
                              <a:gd name="T39" fmla="*/ 5 h 81"/>
                              <a:gd name="T40" fmla="*/ 71 w 123"/>
                              <a:gd name="T41" fmla="*/ 5 h 81"/>
                              <a:gd name="T42" fmla="*/ 71 w 123"/>
                              <a:gd name="T43" fmla="*/ 5 h 81"/>
                              <a:gd name="T44" fmla="*/ 71 w 123"/>
                              <a:gd name="T45" fmla="*/ 10 h 81"/>
                              <a:gd name="T46" fmla="*/ 71 w 123"/>
                              <a:gd name="T47" fmla="*/ 10 h 81"/>
                              <a:gd name="T48" fmla="*/ 71 w 123"/>
                              <a:gd name="T49" fmla="*/ 14 h 81"/>
                              <a:gd name="T50" fmla="*/ 90 w 123"/>
                              <a:gd name="T51" fmla="*/ 57 h 81"/>
                              <a:gd name="T52" fmla="*/ 104 w 123"/>
                              <a:gd name="T53" fmla="*/ 14 h 81"/>
                              <a:gd name="T54" fmla="*/ 109 w 123"/>
                              <a:gd name="T55" fmla="*/ 10 h 81"/>
                              <a:gd name="T56" fmla="*/ 109 w 123"/>
                              <a:gd name="T57" fmla="*/ 5 h 81"/>
                              <a:gd name="T58" fmla="*/ 109 w 123"/>
                              <a:gd name="T59" fmla="*/ 5 h 81"/>
                              <a:gd name="T60" fmla="*/ 104 w 123"/>
                              <a:gd name="T61" fmla="*/ 5 h 81"/>
                              <a:gd name="T62" fmla="*/ 104 w 123"/>
                              <a:gd name="T63" fmla="*/ 5 h 81"/>
                              <a:gd name="T64" fmla="*/ 99 w 123"/>
                              <a:gd name="T65" fmla="*/ 5 h 81"/>
                              <a:gd name="T66" fmla="*/ 99 w 123"/>
                              <a:gd name="T67" fmla="*/ 0 h 81"/>
                              <a:gd name="T68" fmla="*/ 123 w 123"/>
                              <a:gd name="T69" fmla="*/ 0 h 81"/>
                              <a:gd name="T70" fmla="*/ 123 w 123"/>
                              <a:gd name="T71" fmla="*/ 5 h 81"/>
                              <a:gd name="T72" fmla="*/ 119 w 123"/>
                              <a:gd name="T73" fmla="*/ 5 h 81"/>
                              <a:gd name="T74" fmla="*/ 114 w 123"/>
                              <a:gd name="T75" fmla="*/ 14 h 81"/>
                              <a:gd name="T76" fmla="*/ 85 w 123"/>
                              <a:gd name="T77" fmla="*/ 81 h 81"/>
                              <a:gd name="T78" fmla="*/ 85 w 123"/>
                              <a:gd name="T79" fmla="*/ 81 h 81"/>
                              <a:gd name="T80" fmla="*/ 61 w 123"/>
                              <a:gd name="T81" fmla="*/ 29 h 81"/>
                              <a:gd name="T82" fmla="*/ 43 w 123"/>
                              <a:gd name="T83" fmla="*/ 81 h 81"/>
                              <a:gd name="T84" fmla="*/ 38 w 123"/>
                              <a:gd name="T85" fmla="*/ 81 h 81"/>
                              <a:gd name="T86" fmla="*/ 14 w 123"/>
                              <a:gd name="T87" fmla="*/ 14 h 81"/>
                              <a:gd name="T88" fmla="*/ 9 w 123"/>
                              <a:gd name="T89" fmla="*/ 10 h 81"/>
                              <a:gd name="T90" fmla="*/ 9 w 123"/>
                              <a:gd name="T91" fmla="*/ 5 h 81"/>
                              <a:gd name="T92" fmla="*/ 5 w 123"/>
                              <a:gd name="T93" fmla="*/ 5 h 81"/>
                              <a:gd name="T94" fmla="*/ 0 w 123"/>
                              <a:gd name="T95" fmla="*/ 5 h 81"/>
                              <a:gd name="T96" fmla="*/ 0 w 123"/>
                              <a:gd name="T97" fmla="*/ 0 h 8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23" h="81">
                                <a:moveTo>
                                  <a:pt x="0" y="0"/>
                                </a:moveTo>
                                <a:lnTo>
                                  <a:pt x="33" y="0"/>
                                </a:lnTo>
                                <a:lnTo>
                                  <a:pt x="33" y="5"/>
                                </a:lnTo>
                                <a:lnTo>
                                  <a:pt x="29" y="5"/>
                                </a:lnTo>
                                <a:lnTo>
                                  <a:pt x="24" y="5"/>
                                </a:lnTo>
                                <a:lnTo>
                                  <a:pt x="24" y="10"/>
                                </a:lnTo>
                                <a:lnTo>
                                  <a:pt x="29" y="14"/>
                                </a:lnTo>
                                <a:lnTo>
                                  <a:pt x="43" y="62"/>
                                </a:lnTo>
                                <a:lnTo>
                                  <a:pt x="61" y="24"/>
                                </a:lnTo>
                                <a:lnTo>
                                  <a:pt x="56" y="10"/>
                                </a:lnTo>
                                <a:lnTo>
                                  <a:pt x="51" y="5"/>
                                </a:lnTo>
                                <a:lnTo>
                                  <a:pt x="48" y="5"/>
                                </a:lnTo>
                                <a:lnTo>
                                  <a:pt x="43" y="5"/>
                                </a:lnTo>
                                <a:lnTo>
                                  <a:pt x="43" y="0"/>
                                </a:lnTo>
                                <a:lnTo>
                                  <a:pt x="80" y="0"/>
                                </a:lnTo>
                                <a:lnTo>
                                  <a:pt x="80" y="5"/>
                                </a:lnTo>
                                <a:lnTo>
                                  <a:pt x="75" y="5"/>
                                </a:lnTo>
                                <a:lnTo>
                                  <a:pt x="71" y="5"/>
                                </a:lnTo>
                                <a:lnTo>
                                  <a:pt x="71" y="10"/>
                                </a:lnTo>
                                <a:lnTo>
                                  <a:pt x="71" y="14"/>
                                </a:lnTo>
                                <a:lnTo>
                                  <a:pt x="90" y="57"/>
                                </a:lnTo>
                                <a:lnTo>
                                  <a:pt x="104" y="14"/>
                                </a:lnTo>
                                <a:lnTo>
                                  <a:pt x="109" y="10"/>
                                </a:lnTo>
                                <a:lnTo>
                                  <a:pt x="109" y="5"/>
                                </a:lnTo>
                                <a:lnTo>
                                  <a:pt x="104" y="5"/>
                                </a:lnTo>
                                <a:lnTo>
                                  <a:pt x="99" y="5"/>
                                </a:lnTo>
                                <a:lnTo>
                                  <a:pt x="99" y="0"/>
                                </a:lnTo>
                                <a:lnTo>
                                  <a:pt x="123" y="0"/>
                                </a:lnTo>
                                <a:lnTo>
                                  <a:pt x="123" y="5"/>
                                </a:lnTo>
                                <a:lnTo>
                                  <a:pt x="119" y="5"/>
                                </a:lnTo>
                                <a:lnTo>
                                  <a:pt x="114" y="14"/>
                                </a:lnTo>
                                <a:lnTo>
                                  <a:pt x="85" y="81"/>
                                </a:lnTo>
                                <a:lnTo>
                                  <a:pt x="61" y="29"/>
                                </a:lnTo>
                                <a:lnTo>
                                  <a:pt x="43" y="81"/>
                                </a:lnTo>
                                <a:lnTo>
                                  <a:pt x="38" y="81"/>
                                </a:lnTo>
                                <a:lnTo>
                                  <a:pt x="14" y="14"/>
                                </a:lnTo>
                                <a:lnTo>
                                  <a:pt x="9" y="10"/>
                                </a:lnTo>
                                <a:lnTo>
                                  <a:pt x="9" y="5"/>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3517"/>
                        <wps:cNvSpPr>
                          <a:spLocks noEditPoints="1"/>
                        </wps:cNvSpPr>
                        <wps:spPr bwMode="auto">
                          <a:xfrm>
                            <a:off x="9304" y="14145"/>
                            <a:ext cx="38" cy="124"/>
                          </a:xfrm>
                          <a:custGeom>
                            <a:avLst/>
                            <a:gdLst>
                              <a:gd name="T0" fmla="*/ 19 w 38"/>
                              <a:gd name="T1" fmla="*/ 0 h 124"/>
                              <a:gd name="T2" fmla="*/ 24 w 38"/>
                              <a:gd name="T3" fmla="*/ 0 h 124"/>
                              <a:gd name="T4" fmla="*/ 24 w 38"/>
                              <a:gd name="T5" fmla="*/ 0 h 124"/>
                              <a:gd name="T6" fmla="*/ 29 w 38"/>
                              <a:gd name="T7" fmla="*/ 5 h 124"/>
                              <a:gd name="T8" fmla="*/ 29 w 38"/>
                              <a:gd name="T9" fmla="*/ 5 h 124"/>
                              <a:gd name="T10" fmla="*/ 29 w 38"/>
                              <a:gd name="T11" fmla="*/ 9 h 124"/>
                              <a:gd name="T12" fmla="*/ 24 w 38"/>
                              <a:gd name="T13" fmla="*/ 14 h 124"/>
                              <a:gd name="T14" fmla="*/ 24 w 38"/>
                              <a:gd name="T15" fmla="*/ 14 h 124"/>
                              <a:gd name="T16" fmla="*/ 19 w 38"/>
                              <a:gd name="T17" fmla="*/ 14 h 124"/>
                              <a:gd name="T18" fmla="*/ 14 w 38"/>
                              <a:gd name="T19" fmla="*/ 14 h 124"/>
                              <a:gd name="T20" fmla="*/ 14 w 38"/>
                              <a:gd name="T21" fmla="*/ 14 h 124"/>
                              <a:gd name="T22" fmla="*/ 10 w 38"/>
                              <a:gd name="T23" fmla="*/ 9 h 124"/>
                              <a:gd name="T24" fmla="*/ 10 w 38"/>
                              <a:gd name="T25" fmla="*/ 5 h 124"/>
                              <a:gd name="T26" fmla="*/ 10 w 38"/>
                              <a:gd name="T27" fmla="*/ 5 h 124"/>
                              <a:gd name="T28" fmla="*/ 14 w 38"/>
                              <a:gd name="T29" fmla="*/ 0 h 124"/>
                              <a:gd name="T30" fmla="*/ 14 w 38"/>
                              <a:gd name="T31" fmla="*/ 0 h 124"/>
                              <a:gd name="T32" fmla="*/ 19 w 38"/>
                              <a:gd name="T33" fmla="*/ 0 h 124"/>
                              <a:gd name="T34" fmla="*/ 24 w 38"/>
                              <a:gd name="T35" fmla="*/ 38 h 124"/>
                              <a:gd name="T36" fmla="*/ 24 w 38"/>
                              <a:gd name="T37" fmla="*/ 105 h 124"/>
                              <a:gd name="T38" fmla="*/ 29 w 38"/>
                              <a:gd name="T39" fmla="*/ 110 h 124"/>
                              <a:gd name="T40" fmla="*/ 29 w 38"/>
                              <a:gd name="T41" fmla="*/ 115 h 124"/>
                              <a:gd name="T42" fmla="*/ 29 w 38"/>
                              <a:gd name="T43" fmla="*/ 115 h 124"/>
                              <a:gd name="T44" fmla="*/ 29 w 38"/>
                              <a:gd name="T45" fmla="*/ 120 h 124"/>
                              <a:gd name="T46" fmla="*/ 34 w 38"/>
                              <a:gd name="T47" fmla="*/ 120 h 124"/>
                              <a:gd name="T48" fmla="*/ 38 w 38"/>
                              <a:gd name="T49" fmla="*/ 120 h 124"/>
                              <a:gd name="T50" fmla="*/ 38 w 38"/>
                              <a:gd name="T51" fmla="*/ 124 h 124"/>
                              <a:gd name="T52" fmla="*/ 0 w 38"/>
                              <a:gd name="T53" fmla="*/ 124 h 124"/>
                              <a:gd name="T54" fmla="*/ 0 w 38"/>
                              <a:gd name="T55" fmla="*/ 120 h 124"/>
                              <a:gd name="T56" fmla="*/ 5 w 38"/>
                              <a:gd name="T57" fmla="*/ 120 h 124"/>
                              <a:gd name="T58" fmla="*/ 10 w 38"/>
                              <a:gd name="T59" fmla="*/ 120 h 124"/>
                              <a:gd name="T60" fmla="*/ 10 w 38"/>
                              <a:gd name="T61" fmla="*/ 115 h 124"/>
                              <a:gd name="T62" fmla="*/ 10 w 38"/>
                              <a:gd name="T63" fmla="*/ 115 h 124"/>
                              <a:gd name="T64" fmla="*/ 10 w 38"/>
                              <a:gd name="T65" fmla="*/ 110 h 124"/>
                              <a:gd name="T66" fmla="*/ 10 w 38"/>
                              <a:gd name="T67" fmla="*/ 105 h 124"/>
                              <a:gd name="T68" fmla="*/ 10 w 38"/>
                              <a:gd name="T69" fmla="*/ 72 h 124"/>
                              <a:gd name="T70" fmla="*/ 10 w 38"/>
                              <a:gd name="T71" fmla="*/ 62 h 124"/>
                              <a:gd name="T72" fmla="*/ 10 w 38"/>
                              <a:gd name="T73" fmla="*/ 57 h 124"/>
                              <a:gd name="T74" fmla="*/ 10 w 38"/>
                              <a:gd name="T75" fmla="*/ 53 h 124"/>
                              <a:gd name="T76" fmla="*/ 10 w 38"/>
                              <a:gd name="T77" fmla="*/ 53 h 124"/>
                              <a:gd name="T78" fmla="*/ 10 w 38"/>
                              <a:gd name="T79" fmla="*/ 53 h 124"/>
                              <a:gd name="T80" fmla="*/ 5 w 38"/>
                              <a:gd name="T81" fmla="*/ 53 h 124"/>
                              <a:gd name="T82" fmla="*/ 5 w 38"/>
                              <a:gd name="T83" fmla="*/ 53 h 124"/>
                              <a:gd name="T84" fmla="*/ 0 w 38"/>
                              <a:gd name="T85" fmla="*/ 53 h 124"/>
                              <a:gd name="T86" fmla="*/ 0 w 38"/>
                              <a:gd name="T87" fmla="*/ 48 h 124"/>
                              <a:gd name="T88" fmla="*/ 24 w 38"/>
                              <a:gd name="T89" fmla="*/ 38 h 124"/>
                              <a:gd name="T90" fmla="*/ 24 w 38"/>
                              <a:gd name="T91" fmla="*/ 38 h 12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8" h="124">
                                <a:moveTo>
                                  <a:pt x="19" y="0"/>
                                </a:moveTo>
                                <a:lnTo>
                                  <a:pt x="24" y="0"/>
                                </a:lnTo>
                                <a:lnTo>
                                  <a:pt x="29" y="5"/>
                                </a:lnTo>
                                <a:lnTo>
                                  <a:pt x="29" y="9"/>
                                </a:lnTo>
                                <a:lnTo>
                                  <a:pt x="24" y="14"/>
                                </a:lnTo>
                                <a:lnTo>
                                  <a:pt x="19" y="14"/>
                                </a:lnTo>
                                <a:lnTo>
                                  <a:pt x="14" y="14"/>
                                </a:lnTo>
                                <a:lnTo>
                                  <a:pt x="10" y="9"/>
                                </a:lnTo>
                                <a:lnTo>
                                  <a:pt x="10" y="5"/>
                                </a:lnTo>
                                <a:lnTo>
                                  <a:pt x="14" y="0"/>
                                </a:lnTo>
                                <a:lnTo>
                                  <a:pt x="19" y="0"/>
                                </a:lnTo>
                                <a:close/>
                                <a:moveTo>
                                  <a:pt x="24" y="38"/>
                                </a:moveTo>
                                <a:lnTo>
                                  <a:pt x="24" y="105"/>
                                </a:lnTo>
                                <a:lnTo>
                                  <a:pt x="29" y="110"/>
                                </a:lnTo>
                                <a:lnTo>
                                  <a:pt x="29" y="115"/>
                                </a:lnTo>
                                <a:lnTo>
                                  <a:pt x="29" y="120"/>
                                </a:lnTo>
                                <a:lnTo>
                                  <a:pt x="34" y="120"/>
                                </a:lnTo>
                                <a:lnTo>
                                  <a:pt x="38" y="120"/>
                                </a:lnTo>
                                <a:lnTo>
                                  <a:pt x="38" y="124"/>
                                </a:lnTo>
                                <a:lnTo>
                                  <a:pt x="0" y="124"/>
                                </a:lnTo>
                                <a:lnTo>
                                  <a:pt x="0" y="120"/>
                                </a:lnTo>
                                <a:lnTo>
                                  <a:pt x="5" y="120"/>
                                </a:lnTo>
                                <a:lnTo>
                                  <a:pt x="10" y="120"/>
                                </a:lnTo>
                                <a:lnTo>
                                  <a:pt x="10" y="115"/>
                                </a:lnTo>
                                <a:lnTo>
                                  <a:pt x="10" y="110"/>
                                </a:lnTo>
                                <a:lnTo>
                                  <a:pt x="10" y="105"/>
                                </a:lnTo>
                                <a:lnTo>
                                  <a:pt x="10" y="72"/>
                                </a:lnTo>
                                <a:lnTo>
                                  <a:pt x="10" y="62"/>
                                </a:lnTo>
                                <a:lnTo>
                                  <a:pt x="10" y="57"/>
                                </a:lnTo>
                                <a:lnTo>
                                  <a:pt x="10" y="53"/>
                                </a:lnTo>
                                <a:lnTo>
                                  <a:pt x="5" y="53"/>
                                </a:lnTo>
                                <a:lnTo>
                                  <a:pt x="0" y="53"/>
                                </a:lnTo>
                                <a:lnTo>
                                  <a:pt x="0" y="48"/>
                                </a:lnTo>
                                <a:lnTo>
                                  <a:pt x="24"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3518"/>
                        <wps:cNvSpPr>
                          <a:spLocks/>
                        </wps:cNvSpPr>
                        <wps:spPr bwMode="auto">
                          <a:xfrm>
                            <a:off x="9347" y="14159"/>
                            <a:ext cx="48" cy="110"/>
                          </a:xfrm>
                          <a:custGeom>
                            <a:avLst/>
                            <a:gdLst>
                              <a:gd name="T0" fmla="*/ 29 w 48"/>
                              <a:gd name="T1" fmla="*/ 0 h 110"/>
                              <a:gd name="T2" fmla="*/ 29 w 48"/>
                              <a:gd name="T3" fmla="*/ 29 h 110"/>
                              <a:gd name="T4" fmla="*/ 48 w 48"/>
                              <a:gd name="T5" fmla="*/ 29 h 110"/>
                              <a:gd name="T6" fmla="*/ 48 w 48"/>
                              <a:gd name="T7" fmla="*/ 34 h 110"/>
                              <a:gd name="T8" fmla="*/ 29 w 48"/>
                              <a:gd name="T9" fmla="*/ 34 h 110"/>
                              <a:gd name="T10" fmla="*/ 29 w 48"/>
                              <a:gd name="T11" fmla="*/ 86 h 110"/>
                              <a:gd name="T12" fmla="*/ 29 w 48"/>
                              <a:gd name="T13" fmla="*/ 91 h 110"/>
                              <a:gd name="T14" fmla="*/ 29 w 48"/>
                              <a:gd name="T15" fmla="*/ 96 h 110"/>
                              <a:gd name="T16" fmla="*/ 34 w 48"/>
                              <a:gd name="T17" fmla="*/ 101 h 110"/>
                              <a:gd name="T18" fmla="*/ 39 w 48"/>
                              <a:gd name="T19" fmla="*/ 101 h 110"/>
                              <a:gd name="T20" fmla="*/ 39 w 48"/>
                              <a:gd name="T21" fmla="*/ 101 h 110"/>
                              <a:gd name="T22" fmla="*/ 43 w 48"/>
                              <a:gd name="T23" fmla="*/ 96 h 110"/>
                              <a:gd name="T24" fmla="*/ 43 w 48"/>
                              <a:gd name="T25" fmla="*/ 96 h 110"/>
                              <a:gd name="T26" fmla="*/ 48 w 48"/>
                              <a:gd name="T27" fmla="*/ 91 h 110"/>
                              <a:gd name="T28" fmla="*/ 48 w 48"/>
                              <a:gd name="T29" fmla="*/ 91 h 110"/>
                              <a:gd name="T30" fmla="*/ 48 w 48"/>
                              <a:gd name="T31" fmla="*/ 101 h 110"/>
                              <a:gd name="T32" fmla="*/ 43 w 48"/>
                              <a:gd name="T33" fmla="*/ 106 h 110"/>
                              <a:gd name="T34" fmla="*/ 34 w 48"/>
                              <a:gd name="T35" fmla="*/ 110 h 110"/>
                              <a:gd name="T36" fmla="*/ 29 w 48"/>
                              <a:gd name="T37" fmla="*/ 110 h 110"/>
                              <a:gd name="T38" fmla="*/ 24 w 48"/>
                              <a:gd name="T39" fmla="*/ 110 h 110"/>
                              <a:gd name="T40" fmla="*/ 19 w 48"/>
                              <a:gd name="T41" fmla="*/ 106 h 110"/>
                              <a:gd name="T42" fmla="*/ 19 w 48"/>
                              <a:gd name="T43" fmla="*/ 106 h 110"/>
                              <a:gd name="T44" fmla="*/ 15 w 48"/>
                              <a:gd name="T45" fmla="*/ 101 h 110"/>
                              <a:gd name="T46" fmla="*/ 15 w 48"/>
                              <a:gd name="T47" fmla="*/ 96 h 110"/>
                              <a:gd name="T48" fmla="*/ 15 w 48"/>
                              <a:gd name="T49" fmla="*/ 86 h 110"/>
                              <a:gd name="T50" fmla="*/ 15 w 48"/>
                              <a:gd name="T51" fmla="*/ 34 h 110"/>
                              <a:gd name="T52" fmla="*/ 0 w 48"/>
                              <a:gd name="T53" fmla="*/ 34 h 110"/>
                              <a:gd name="T54" fmla="*/ 0 w 48"/>
                              <a:gd name="T55" fmla="*/ 34 h 110"/>
                              <a:gd name="T56" fmla="*/ 5 w 48"/>
                              <a:gd name="T57" fmla="*/ 29 h 110"/>
                              <a:gd name="T58" fmla="*/ 10 w 48"/>
                              <a:gd name="T59" fmla="*/ 24 h 110"/>
                              <a:gd name="T60" fmla="*/ 15 w 48"/>
                              <a:gd name="T61" fmla="*/ 19 h 110"/>
                              <a:gd name="T62" fmla="*/ 19 w 48"/>
                              <a:gd name="T63" fmla="*/ 15 h 110"/>
                              <a:gd name="T64" fmla="*/ 24 w 48"/>
                              <a:gd name="T65" fmla="*/ 10 h 110"/>
                              <a:gd name="T66" fmla="*/ 24 w 48"/>
                              <a:gd name="T67" fmla="*/ 0 h 110"/>
                              <a:gd name="T68" fmla="*/ 29 w 48"/>
                              <a:gd name="T69" fmla="*/ 0 h 11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8" h="110">
                                <a:moveTo>
                                  <a:pt x="29" y="0"/>
                                </a:moveTo>
                                <a:lnTo>
                                  <a:pt x="29" y="29"/>
                                </a:lnTo>
                                <a:lnTo>
                                  <a:pt x="48" y="29"/>
                                </a:lnTo>
                                <a:lnTo>
                                  <a:pt x="48" y="34"/>
                                </a:lnTo>
                                <a:lnTo>
                                  <a:pt x="29" y="34"/>
                                </a:lnTo>
                                <a:lnTo>
                                  <a:pt x="29" y="86"/>
                                </a:lnTo>
                                <a:lnTo>
                                  <a:pt x="29" y="91"/>
                                </a:lnTo>
                                <a:lnTo>
                                  <a:pt x="29" y="96"/>
                                </a:lnTo>
                                <a:lnTo>
                                  <a:pt x="34" y="101"/>
                                </a:lnTo>
                                <a:lnTo>
                                  <a:pt x="39" y="101"/>
                                </a:lnTo>
                                <a:lnTo>
                                  <a:pt x="43" y="96"/>
                                </a:lnTo>
                                <a:lnTo>
                                  <a:pt x="48" y="91"/>
                                </a:lnTo>
                                <a:lnTo>
                                  <a:pt x="48" y="101"/>
                                </a:lnTo>
                                <a:lnTo>
                                  <a:pt x="43" y="106"/>
                                </a:lnTo>
                                <a:lnTo>
                                  <a:pt x="34" y="110"/>
                                </a:lnTo>
                                <a:lnTo>
                                  <a:pt x="29" y="110"/>
                                </a:lnTo>
                                <a:lnTo>
                                  <a:pt x="24" y="110"/>
                                </a:lnTo>
                                <a:lnTo>
                                  <a:pt x="19" y="106"/>
                                </a:lnTo>
                                <a:lnTo>
                                  <a:pt x="15" y="101"/>
                                </a:lnTo>
                                <a:lnTo>
                                  <a:pt x="15" y="96"/>
                                </a:lnTo>
                                <a:lnTo>
                                  <a:pt x="15" y="86"/>
                                </a:lnTo>
                                <a:lnTo>
                                  <a:pt x="15" y="34"/>
                                </a:lnTo>
                                <a:lnTo>
                                  <a:pt x="0" y="34"/>
                                </a:lnTo>
                                <a:lnTo>
                                  <a:pt x="5" y="29"/>
                                </a:lnTo>
                                <a:lnTo>
                                  <a:pt x="10" y="24"/>
                                </a:lnTo>
                                <a:lnTo>
                                  <a:pt x="15" y="19"/>
                                </a:lnTo>
                                <a:lnTo>
                                  <a:pt x="19" y="15"/>
                                </a:lnTo>
                                <a:lnTo>
                                  <a:pt x="24"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3519"/>
                        <wps:cNvSpPr>
                          <a:spLocks/>
                        </wps:cNvSpPr>
                        <wps:spPr bwMode="auto">
                          <a:xfrm>
                            <a:off x="9400" y="14145"/>
                            <a:ext cx="86" cy="124"/>
                          </a:xfrm>
                          <a:custGeom>
                            <a:avLst/>
                            <a:gdLst>
                              <a:gd name="T0" fmla="*/ 24 w 86"/>
                              <a:gd name="T1" fmla="*/ 57 h 124"/>
                              <a:gd name="T2" fmla="*/ 43 w 86"/>
                              <a:gd name="T3" fmla="*/ 43 h 124"/>
                              <a:gd name="T4" fmla="*/ 53 w 86"/>
                              <a:gd name="T5" fmla="*/ 38 h 124"/>
                              <a:gd name="T6" fmla="*/ 62 w 86"/>
                              <a:gd name="T7" fmla="*/ 43 h 124"/>
                              <a:gd name="T8" fmla="*/ 72 w 86"/>
                              <a:gd name="T9" fmla="*/ 57 h 124"/>
                              <a:gd name="T10" fmla="*/ 72 w 86"/>
                              <a:gd name="T11" fmla="*/ 77 h 124"/>
                              <a:gd name="T12" fmla="*/ 72 w 86"/>
                              <a:gd name="T13" fmla="*/ 110 h 124"/>
                              <a:gd name="T14" fmla="*/ 77 w 86"/>
                              <a:gd name="T15" fmla="*/ 115 h 124"/>
                              <a:gd name="T16" fmla="*/ 82 w 86"/>
                              <a:gd name="T17" fmla="*/ 120 h 124"/>
                              <a:gd name="T18" fmla="*/ 86 w 86"/>
                              <a:gd name="T19" fmla="*/ 124 h 124"/>
                              <a:gd name="T20" fmla="*/ 43 w 86"/>
                              <a:gd name="T21" fmla="*/ 120 h 124"/>
                              <a:gd name="T22" fmla="*/ 53 w 86"/>
                              <a:gd name="T23" fmla="*/ 120 h 124"/>
                              <a:gd name="T24" fmla="*/ 58 w 86"/>
                              <a:gd name="T25" fmla="*/ 115 h 124"/>
                              <a:gd name="T26" fmla="*/ 58 w 86"/>
                              <a:gd name="T27" fmla="*/ 110 h 124"/>
                              <a:gd name="T28" fmla="*/ 58 w 86"/>
                              <a:gd name="T29" fmla="*/ 77 h 124"/>
                              <a:gd name="T30" fmla="*/ 58 w 86"/>
                              <a:gd name="T31" fmla="*/ 57 h 124"/>
                              <a:gd name="T32" fmla="*/ 53 w 86"/>
                              <a:gd name="T33" fmla="*/ 53 h 124"/>
                              <a:gd name="T34" fmla="*/ 43 w 86"/>
                              <a:gd name="T35" fmla="*/ 53 h 124"/>
                              <a:gd name="T36" fmla="*/ 38 w 86"/>
                              <a:gd name="T37" fmla="*/ 53 h 124"/>
                              <a:gd name="T38" fmla="*/ 24 w 86"/>
                              <a:gd name="T39" fmla="*/ 62 h 124"/>
                              <a:gd name="T40" fmla="*/ 24 w 86"/>
                              <a:gd name="T41" fmla="*/ 110 h 124"/>
                              <a:gd name="T42" fmla="*/ 29 w 86"/>
                              <a:gd name="T43" fmla="*/ 115 h 124"/>
                              <a:gd name="T44" fmla="*/ 34 w 86"/>
                              <a:gd name="T45" fmla="*/ 120 h 124"/>
                              <a:gd name="T46" fmla="*/ 38 w 86"/>
                              <a:gd name="T47" fmla="*/ 124 h 124"/>
                              <a:gd name="T48" fmla="*/ 0 w 86"/>
                              <a:gd name="T49" fmla="*/ 120 h 124"/>
                              <a:gd name="T50" fmla="*/ 10 w 86"/>
                              <a:gd name="T51" fmla="*/ 120 h 124"/>
                              <a:gd name="T52" fmla="*/ 10 w 86"/>
                              <a:gd name="T53" fmla="*/ 115 h 124"/>
                              <a:gd name="T54" fmla="*/ 10 w 86"/>
                              <a:gd name="T55" fmla="*/ 105 h 124"/>
                              <a:gd name="T56" fmla="*/ 10 w 86"/>
                              <a:gd name="T57" fmla="*/ 19 h 124"/>
                              <a:gd name="T58" fmla="*/ 10 w 86"/>
                              <a:gd name="T59" fmla="*/ 14 h 124"/>
                              <a:gd name="T60" fmla="*/ 5 w 86"/>
                              <a:gd name="T61" fmla="*/ 9 h 124"/>
                              <a:gd name="T62" fmla="*/ 5 w 86"/>
                              <a:gd name="T63" fmla="*/ 9 h 124"/>
                              <a:gd name="T64" fmla="*/ 0 w 86"/>
                              <a:gd name="T65" fmla="*/ 9 h 124"/>
                              <a:gd name="T66" fmla="*/ 24 w 86"/>
                              <a:gd name="T67" fmla="*/ 0 h 12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86" h="124">
                                <a:moveTo>
                                  <a:pt x="24" y="0"/>
                                </a:moveTo>
                                <a:lnTo>
                                  <a:pt x="24" y="57"/>
                                </a:lnTo>
                                <a:lnTo>
                                  <a:pt x="34" y="48"/>
                                </a:lnTo>
                                <a:lnTo>
                                  <a:pt x="43" y="43"/>
                                </a:lnTo>
                                <a:lnTo>
                                  <a:pt x="48" y="43"/>
                                </a:lnTo>
                                <a:lnTo>
                                  <a:pt x="53" y="38"/>
                                </a:lnTo>
                                <a:lnTo>
                                  <a:pt x="58" y="43"/>
                                </a:lnTo>
                                <a:lnTo>
                                  <a:pt x="62" y="43"/>
                                </a:lnTo>
                                <a:lnTo>
                                  <a:pt x="67" y="48"/>
                                </a:lnTo>
                                <a:lnTo>
                                  <a:pt x="72" y="57"/>
                                </a:lnTo>
                                <a:lnTo>
                                  <a:pt x="72" y="62"/>
                                </a:lnTo>
                                <a:lnTo>
                                  <a:pt x="72" y="77"/>
                                </a:lnTo>
                                <a:lnTo>
                                  <a:pt x="72" y="105"/>
                                </a:lnTo>
                                <a:lnTo>
                                  <a:pt x="72" y="110"/>
                                </a:lnTo>
                                <a:lnTo>
                                  <a:pt x="72" y="115"/>
                                </a:lnTo>
                                <a:lnTo>
                                  <a:pt x="77" y="115"/>
                                </a:lnTo>
                                <a:lnTo>
                                  <a:pt x="77" y="120"/>
                                </a:lnTo>
                                <a:lnTo>
                                  <a:pt x="82" y="120"/>
                                </a:lnTo>
                                <a:lnTo>
                                  <a:pt x="86" y="120"/>
                                </a:lnTo>
                                <a:lnTo>
                                  <a:pt x="86" y="124"/>
                                </a:lnTo>
                                <a:lnTo>
                                  <a:pt x="43" y="124"/>
                                </a:lnTo>
                                <a:lnTo>
                                  <a:pt x="43" y="120"/>
                                </a:lnTo>
                                <a:lnTo>
                                  <a:pt x="48" y="120"/>
                                </a:lnTo>
                                <a:lnTo>
                                  <a:pt x="53" y="120"/>
                                </a:lnTo>
                                <a:lnTo>
                                  <a:pt x="58" y="115"/>
                                </a:lnTo>
                                <a:lnTo>
                                  <a:pt x="58" y="110"/>
                                </a:lnTo>
                                <a:lnTo>
                                  <a:pt x="58" y="105"/>
                                </a:lnTo>
                                <a:lnTo>
                                  <a:pt x="58" y="77"/>
                                </a:lnTo>
                                <a:lnTo>
                                  <a:pt x="58" y="67"/>
                                </a:lnTo>
                                <a:lnTo>
                                  <a:pt x="58" y="57"/>
                                </a:lnTo>
                                <a:lnTo>
                                  <a:pt x="53" y="53"/>
                                </a:lnTo>
                                <a:lnTo>
                                  <a:pt x="48" y="53"/>
                                </a:lnTo>
                                <a:lnTo>
                                  <a:pt x="43" y="53"/>
                                </a:lnTo>
                                <a:lnTo>
                                  <a:pt x="38" y="53"/>
                                </a:lnTo>
                                <a:lnTo>
                                  <a:pt x="34" y="57"/>
                                </a:lnTo>
                                <a:lnTo>
                                  <a:pt x="24" y="62"/>
                                </a:lnTo>
                                <a:lnTo>
                                  <a:pt x="24" y="105"/>
                                </a:lnTo>
                                <a:lnTo>
                                  <a:pt x="24" y="110"/>
                                </a:lnTo>
                                <a:lnTo>
                                  <a:pt x="29" y="115"/>
                                </a:lnTo>
                                <a:lnTo>
                                  <a:pt x="29" y="120"/>
                                </a:lnTo>
                                <a:lnTo>
                                  <a:pt x="34" y="120"/>
                                </a:lnTo>
                                <a:lnTo>
                                  <a:pt x="38" y="120"/>
                                </a:lnTo>
                                <a:lnTo>
                                  <a:pt x="38" y="124"/>
                                </a:lnTo>
                                <a:lnTo>
                                  <a:pt x="0" y="124"/>
                                </a:lnTo>
                                <a:lnTo>
                                  <a:pt x="0" y="120"/>
                                </a:lnTo>
                                <a:lnTo>
                                  <a:pt x="5" y="120"/>
                                </a:lnTo>
                                <a:lnTo>
                                  <a:pt x="10" y="120"/>
                                </a:lnTo>
                                <a:lnTo>
                                  <a:pt x="10" y="115"/>
                                </a:lnTo>
                                <a:lnTo>
                                  <a:pt x="10" y="110"/>
                                </a:lnTo>
                                <a:lnTo>
                                  <a:pt x="10" y="105"/>
                                </a:lnTo>
                                <a:lnTo>
                                  <a:pt x="10" y="33"/>
                                </a:lnTo>
                                <a:lnTo>
                                  <a:pt x="10" y="19"/>
                                </a:lnTo>
                                <a:lnTo>
                                  <a:pt x="10" y="14"/>
                                </a:lnTo>
                                <a:lnTo>
                                  <a:pt x="10" y="9"/>
                                </a:lnTo>
                                <a:lnTo>
                                  <a:pt x="5" y="9"/>
                                </a:lnTo>
                                <a:lnTo>
                                  <a:pt x="0" y="9"/>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3520"/>
                        <wps:cNvSpPr>
                          <a:spLocks/>
                        </wps:cNvSpPr>
                        <wps:spPr bwMode="auto">
                          <a:xfrm>
                            <a:off x="8576" y="14385"/>
                            <a:ext cx="53" cy="86"/>
                          </a:xfrm>
                          <a:custGeom>
                            <a:avLst/>
                            <a:gdLst>
                              <a:gd name="T0" fmla="*/ 48 w 53"/>
                              <a:gd name="T1" fmla="*/ 0 h 86"/>
                              <a:gd name="T2" fmla="*/ 48 w 53"/>
                              <a:gd name="T3" fmla="*/ 28 h 86"/>
                              <a:gd name="T4" fmla="*/ 43 w 53"/>
                              <a:gd name="T5" fmla="*/ 28 h 86"/>
                              <a:gd name="T6" fmla="*/ 43 w 53"/>
                              <a:gd name="T7" fmla="*/ 19 h 86"/>
                              <a:gd name="T8" fmla="*/ 38 w 53"/>
                              <a:gd name="T9" fmla="*/ 9 h 86"/>
                              <a:gd name="T10" fmla="*/ 29 w 53"/>
                              <a:gd name="T11" fmla="*/ 4 h 86"/>
                              <a:gd name="T12" fmla="*/ 24 w 53"/>
                              <a:gd name="T13" fmla="*/ 4 h 86"/>
                              <a:gd name="T14" fmla="*/ 19 w 53"/>
                              <a:gd name="T15" fmla="*/ 4 h 86"/>
                              <a:gd name="T16" fmla="*/ 14 w 53"/>
                              <a:gd name="T17" fmla="*/ 9 h 86"/>
                              <a:gd name="T18" fmla="*/ 10 w 53"/>
                              <a:gd name="T19" fmla="*/ 14 h 86"/>
                              <a:gd name="T20" fmla="*/ 10 w 53"/>
                              <a:gd name="T21" fmla="*/ 14 h 86"/>
                              <a:gd name="T22" fmla="*/ 10 w 53"/>
                              <a:gd name="T23" fmla="*/ 19 h 86"/>
                              <a:gd name="T24" fmla="*/ 14 w 53"/>
                              <a:gd name="T25" fmla="*/ 24 h 86"/>
                              <a:gd name="T26" fmla="*/ 19 w 53"/>
                              <a:gd name="T27" fmla="*/ 28 h 86"/>
                              <a:gd name="T28" fmla="*/ 24 w 53"/>
                              <a:gd name="T29" fmla="*/ 33 h 86"/>
                              <a:gd name="T30" fmla="*/ 38 w 53"/>
                              <a:gd name="T31" fmla="*/ 38 h 86"/>
                              <a:gd name="T32" fmla="*/ 48 w 53"/>
                              <a:gd name="T33" fmla="*/ 48 h 86"/>
                              <a:gd name="T34" fmla="*/ 53 w 53"/>
                              <a:gd name="T35" fmla="*/ 62 h 86"/>
                              <a:gd name="T36" fmla="*/ 53 w 53"/>
                              <a:gd name="T37" fmla="*/ 72 h 86"/>
                              <a:gd name="T38" fmla="*/ 48 w 53"/>
                              <a:gd name="T39" fmla="*/ 76 h 86"/>
                              <a:gd name="T40" fmla="*/ 38 w 53"/>
                              <a:gd name="T41" fmla="*/ 81 h 86"/>
                              <a:gd name="T42" fmla="*/ 29 w 53"/>
                              <a:gd name="T43" fmla="*/ 86 h 86"/>
                              <a:gd name="T44" fmla="*/ 19 w 53"/>
                              <a:gd name="T45" fmla="*/ 86 h 86"/>
                              <a:gd name="T46" fmla="*/ 10 w 53"/>
                              <a:gd name="T47" fmla="*/ 81 h 86"/>
                              <a:gd name="T48" fmla="*/ 10 w 53"/>
                              <a:gd name="T49" fmla="*/ 81 h 86"/>
                              <a:gd name="T50" fmla="*/ 5 w 53"/>
                              <a:gd name="T51" fmla="*/ 81 h 86"/>
                              <a:gd name="T52" fmla="*/ 5 w 53"/>
                              <a:gd name="T53" fmla="*/ 81 h 86"/>
                              <a:gd name="T54" fmla="*/ 5 w 53"/>
                              <a:gd name="T55" fmla="*/ 86 h 86"/>
                              <a:gd name="T56" fmla="*/ 0 w 53"/>
                              <a:gd name="T57" fmla="*/ 86 h 86"/>
                              <a:gd name="T58" fmla="*/ 0 w 53"/>
                              <a:gd name="T59" fmla="*/ 57 h 86"/>
                              <a:gd name="T60" fmla="*/ 5 w 53"/>
                              <a:gd name="T61" fmla="*/ 57 h 86"/>
                              <a:gd name="T62" fmla="*/ 5 w 53"/>
                              <a:gd name="T63" fmla="*/ 67 h 86"/>
                              <a:gd name="T64" fmla="*/ 14 w 53"/>
                              <a:gd name="T65" fmla="*/ 72 h 86"/>
                              <a:gd name="T66" fmla="*/ 19 w 53"/>
                              <a:gd name="T67" fmla="*/ 76 h 86"/>
                              <a:gd name="T68" fmla="*/ 29 w 53"/>
                              <a:gd name="T69" fmla="*/ 81 h 86"/>
                              <a:gd name="T70" fmla="*/ 33 w 53"/>
                              <a:gd name="T71" fmla="*/ 81 h 86"/>
                              <a:gd name="T72" fmla="*/ 38 w 53"/>
                              <a:gd name="T73" fmla="*/ 76 h 86"/>
                              <a:gd name="T74" fmla="*/ 38 w 53"/>
                              <a:gd name="T75" fmla="*/ 72 h 86"/>
                              <a:gd name="T76" fmla="*/ 43 w 53"/>
                              <a:gd name="T77" fmla="*/ 67 h 86"/>
                              <a:gd name="T78" fmla="*/ 38 w 53"/>
                              <a:gd name="T79" fmla="*/ 62 h 86"/>
                              <a:gd name="T80" fmla="*/ 38 w 53"/>
                              <a:gd name="T81" fmla="*/ 57 h 86"/>
                              <a:gd name="T82" fmla="*/ 29 w 53"/>
                              <a:gd name="T83" fmla="*/ 52 h 86"/>
                              <a:gd name="T84" fmla="*/ 19 w 53"/>
                              <a:gd name="T85" fmla="*/ 48 h 86"/>
                              <a:gd name="T86" fmla="*/ 10 w 53"/>
                              <a:gd name="T87" fmla="*/ 43 h 86"/>
                              <a:gd name="T88" fmla="*/ 5 w 53"/>
                              <a:gd name="T89" fmla="*/ 38 h 86"/>
                              <a:gd name="T90" fmla="*/ 0 w 53"/>
                              <a:gd name="T91" fmla="*/ 28 h 86"/>
                              <a:gd name="T92" fmla="*/ 0 w 53"/>
                              <a:gd name="T93" fmla="*/ 24 h 86"/>
                              <a:gd name="T94" fmla="*/ 0 w 53"/>
                              <a:gd name="T95" fmla="*/ 14 h 86"/>
                              <a:gd name="T96" fmla="*/ 5 w 53"/>
                              <a:gd name="T97" fmla="*/ 4 h 86"/>
                              <a:gd name="T98" fmla="*/ 14 w 53"/>
                              <a:gd name="T99" fmla="*/ 0 h 86"/>
                              <a:gd name="T100" fmla="*/ 24 w 53"/>
                              <a:gd name="T101" fmla="*/ 0 h 86"/>
                              <a:gd name="T102" fmla="*/ 29 w 53"/>
                              <a:gd name="T103" fmla="*/ 0 h 86"/>
                              <a:gd name="T104" fmla="*/ 33 w 53"/>
                              <a:gd name="T105" fmla="*/ 0 h 86"/>
                              <a:gd name="T106" fmla="*/ 38 w 53"/>
                              <a:gd name="T107" fmla="*/ 4 h 86"/>
                              <a:gd name="T108" fmla="*/ 43 w 53"/>
                              <a:gd name="T109" fmla="*/ 4 h 86"/>
                              <a:gd name="T110" fmla="*/ 43 w 53"/>
                              <a:gd name="T111" fmla="*/ 4 h 86"/>
                              <a:gd name="T112" fmla="*/ 43 w 53"/>
                              <a:gd name="T113" fmla="*/ 4 h 86"/>
                              <a:gd name="T114" fmla="*/ 43 w 53"/>
                              <a:gd name="T115" fmla="*/ 0 h 86"/>
                              <a:gd name="T116" fmla="*/ 43 w 53"/>
                              <a:gd name="T117" fmla="*/ 0 h 86"/>
                              <a:gd name="T118" fmla="*/ 48 w 53"/>
                              <a:gd name="T119" fmla="*/ 0 h 8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3" h="86">
                                <a:moveTo>
                                  <a:pt x="48" y="0"/>
                                </a:moveTo>
                                <a:lnTo>
                                  <a:pt x="48" y="28"/>
                                </a:lnTo>
                                <a:lnTo>
                                  <a:pt x="43" y="28"/>
                                </a:lnTo>
                                <a:lnTo>
                                  <a:pt x="43" y="19"/>
                                </a:lnTo>
                                <a:lnTo>
                                  <a:pt x="38" y="9"/>
                                </a:lnTo>
                                <a:lnTo>
                                  <a:pt x="29" y="4"/>
                                </a:lnTo>
                                <a:lnTo>
                                  <a:pt x="24" y="4"/>
                                </a:lnTo>
                                <a:lnTo>
                                  <a:pt x="19" y="4"/>
                                </a:lnTo>
                                <a:lnTo>
                                  <a:pt x="14" y="9"/>
                                </a:lnTo>
                                <a:lnTo>
                                  <a:pt x="10" y="14"/>
                                </a:lnTo>
                                <a:lnTo>
                                  <a:pt x="10" y="19"/>
                                </a:lnTo>
                                <a:lnTo>
                                  <a:pt x="14" y="24"/>
                                </a:lnTo>
                                <a:lnTo>
                                  <a:pt x="19" y="28"/>
                                </a:lnTo>
                                <a:lnTo>
                                  <a:pt x="24" y="33"/>
                                </a:lnTo>
                                <a:lnTo>
                                  <a:pt x="38" y="38"/>
                                </a:lnTo>
                                <a:lnTo>
                                  <a:pt x="48" y="48"/>
                                </a:lnTo>
                                <a:lnTo>
                                  <a:pt x="53" y="62"/>
                                </a:lnTo>
                                <a:lnTo>
                                  <a:pt x="53" y="72"/>
                                </a:lnTo>
                                <a:lnTo>
                                  <a:pt x="48" y="76"/>
                                </a:lnTo>
                                <a:lnTo>
                                  <a:pt x="38" y="81"/>
                                </a:lnTo>
                                <a:lnTo>
                                  <a:pt x="29" y="86"/>
                                </a:lnTo>
                                <a:lnTo>
                                  <a:pt x="19" y="86"/>
                                </a:lnTo>
                                <a:lnTo>
                                  <a:pt x="10" y="81"/>
                                </a:lnTo>
                                <a:lnTo>
                                  <a:pt x="5" y="81"/>
                                </a:lnTo>
                                <a:lnTo>
                                  <a:pt x="5" y="86"/>
                                </a:lnTo>
                                <a:lnTo>
                                  <a:pt x="0" y="86"/>
                                </a:lnTo>
                                <a:lnTo>
                                  <a:pt x="0" y="57"/>
                                </a:lnTo>
                                <a:lnTo>
                                  <a:pt x="5" y="57"/>
                                </a:lnTo>
                                <a:lnTo>
                                  <a:pt x="5" y="67"/>
                                </a:lnTo>
                                <a:lnTo>
                                  <a:pt x="14" y="72"/>
                                </a:lnTo>
                                <a:lnTo>
                                  <a:pt x="19" y="76"/>
                                </a:lnTo>
                                <a:lnTo>
                                  <a:pt x="29" y="81"/>
                                </a:lnTo>
                                <a:lnTo>
                                  <a:pt x="33" y="81"/>
                                </a:lnTo>
                                <a:lnTo>
                                  <a:pt x="38" y="76"/>
                                </a:lnTo>
                                <a:lnTo>
                                  <a:pt x="38" y="72"/>
                                </a:lnTo>
                                <a:lnTo>
                                  <a:pt x="43" y="67"/>
                                </a:lnTo>
                                <a:lnTo>
                                  <a:pt x="38" y="62"/>
                                </a:lnTo>
                                <a:lnTo>
                                  <a:pt x="38" y="57"/>
                                </a:lnTo>
                                <a:lnTo>
                                  <a:pt x="29" y="52"/>
                                </a:lnTo>
                                <a:lnTo>
                                  <a:pt x="19" y="48"/>
                                </a:lnTo>
                                <a:lnTo>
                                  <a:pt x="10" y="43"/>
                                </a:lnTo>
                                <a:lnTo>
                                  <a:pt x="5" y="38"/>
                                </a:lnTo>
                                <a:lnTo>
                                  <a:pt x="0" y="28"/>
                                </a:lnTo>
                                <a:lnTo>
                                  <a:pt x="0" y="24"/>
                                </a:lnTo>
                                <a:lnTo>
                                  <a:pt x="0" y="14"/>
                                </a:lnTo>
                                <a:lnTo>
                                  <a:pt x="5" y="4"/>
                                </a:lnTo>
                                <a:lnTo>
                                  <a:pt x="14" y="0"/>
                                </a:lnTo>
                                <a:lnTo>
                                  <a:pt x="24" y="0"/>
                                </a:lnTo>
                                <a:lnTo>
                                  <a:pt x="29" y="0"/>
                                </a:lnTo>
                                <a:lnTo>
                                  <a:pt x="33" y="0"/>
                                </a:lnTo>
                                <a:lnTo>
                                  <a:pt x="38" y="4"/>
                                </a:lnTo>
                                <a:lnTo>
                                  <a:pt x="43" y="4"/>
                                </a:lnTo>
                                <a:lnTo>
                                  <a:pt x="43"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3521"/>
                        <wps:cNvSpPr>
                          <a:spLocks/>
                        </wps:cNvSpPr>
                        <wps:spPr bwMode="auto">
                          <a:xfrm>
                            <a:off x="8638" y="14361"/>
                            <a:ext cx="48" cy="110"/>
                          </a:xfrm>
                          <a:custGeom>
                            <a:avLst/>
                            <a:gdLst>
                              <a:gd name="T0" fmla="*/ 29 w 48"/>
                              <a:gd name="T1" fmla="*/ 0 h 110"/>
                              <a:gd name="T2" fmla="*/ 29 w 48"/>
                              <a:gd name="T3" fmla="*/ 28 h 110"/>
                              <a:gd name="T4" fmla="*/ 43 w 48"/>
                              <a:gd name="T5" fmla="*/ 28 h 110"/>
                              <a:gd name="T6" fmla="*/ 43 w 48"/>
                              <a:gd name="T7" fmla="*/ 33 h 110"/>
                              <a:gd name="T8" fmla="*/ 29 w 48"/>
                              <a:gd name="T9" fmla="*/ 33 h 110"/>
                              <a:gd name="T10" fmla="*/ 29 w 48"/>
                              <a:gd name="T11" fmla="*/ 86 h 110"/>
                              <a:gd name="T12" fmla="*/ 29 w 48"/>
                              <a:gd name="T13" fmla="*/ 91 h 110"/>
                              <a:gd name="T14" fmla="*/ 29 w 48"/>
                              <a:gd name="T15" fmla="*/ 96 h 110"/>
                              <a:gd name="T16" fmla="*/ 34 w 48"/>
                              <a:gd name="T17" fmla="*/ 96 h 110"/>
                              <a:gd name="T18" fmla="*/ 34 w 48"/>
                              <a:gd name="T19" fmla="*/ 96 h 110"/>
                              <a:gd name="T20" fmla="*/ 39 w 48"/>
                              <a:gd name="T21" fmla="*/ 96 h 110"/>
                              <a:gd name="T22" fmla="*/ 39 w 48"/>
                              <a:gd name="T23" fmla="*/ 96 h 110"/>
                              <a:gd name="T24" fmla="*/ 43 w 48"/>
                              <a:gd name="T25" fmla="*/ 96 h 110"/>
                              <a:gd name="T26" fmla="*/ 43 w 48"/>
                              <a:gd name="T27" fmla="*/ 91 h 110"/>
                              <a:gd name="T28" fmla="*/ 48 w 48"/>
                              <a:gd name="T29" fmla="*/ 91 h 110"/>
                              <a:gd name="T30" fmla="*/ 43 w 48"/>
                              <a:gd name="T31" fmla="*/ 100 h 110"/>
                              <a:gd name="T32" fmla="*/ 39 w 48"/>
                              <a:gd name="T33" fmla="*/ 105 h 110"/>
                              <a:gd name="T34" fmla="*/ 34 w 48"/>
                              <a:gd name="T35" fmla="*/ 105 h 110"/>
                              <a:gd name="T36" fmla="*/ 29 w 48"/>
                              <a:gd name="T37" fmla="*/ 110 h 110"/>
                              <a:gd name="T38" fmla="*/ 24 w 48"/>
                              <a:gd name="T39" fmla="*/ 105 h 110"/>
                              <a:gd name="T40" fmla="*/ 19 w 48"/>
                              <a:gd name="T41" fmla="*/ 105 h 110"/>
                              <a:gd name="T42" fmla="*/ 15 w 48"/>
                              <a:gd name="T43" fmla="*/ 105 h 110"/>
                              <a:gd name="T44" fmla="*/ 15 w 48"/>
                              <a:gd name="T45" fmla="*/ 100 h 110"/>
                              <a:gd name="T46" fmla="*/ 15 w 48"/>
                              <a:gd name="T47" fmla="*/ 96 h 110"/>
                              <a:gd name="T48" fmla="*/ 15 w 48"/>
                              <a:gd name="T49" fmla="*/ 86 h 110"/>
                              <a:gd name="T50" fmla="*/ 15 w 48"/>
                              <a:gd name="T51" fmla="*/ 33 h 110"/>
                              <a:gd name="T52" fmla="*/ 0 w 48"/>
                              <a:gd name="T53" fmla="*/ 33 h 110"/>
                              <a:gd name="T54" fmla="*/ 0 w 48"/>
                              <a:gd name="T55" fmla="*/ 28 h 110"/>
                              <a:gd name="T56" fmla="*/ 5 w 48"/>
                              <a:gd name="T57" fmla="*/ 28 h 110"/>
                              <a:gd name="T58" fmla="*/ 10 w 48"/>
                              <a:gd name="T59" fmla="*/ 24 h 110"/>
                              <a:gd name="T60" fmla="*/ 15 w 48"/>
                              <a:gd name="T61" fmla="*/ 19 h 110"/>
                              <a:gd name="T62" fmla="*/ 19 w 48"/>
                              <a:gd name="T63" fmla="*/ 14 h 110"/>
                              <a:gd name="T64" fmla="*/ 19 w 48"/>
                              <a:gd name="T65" fmla="*/ 9 h 110"/>
                              <a:gd name="T66" fmla="*/ 24 w 48"/>
                              <a:gd name="T67" fmla="*/ 0 h 110"/>
                              <a:gd name="T68" fmla="*/ 29 w 48"/>
                              <a:gd name="T69" fmla="*/ 0 h 11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8" h="110">
                                <a:moveTo>
                                  <a:pt x="29" y="0"/>
                                </a:moveTo>
                                <a:lnTo>
                                  <a:pt x="29" y="28"/>
                                </a:lnTo>
                                <a:lnTo>
                                  <a:pt x="43" y="28"/>
                                </a:lnTo>
                                <a:lnTo>
                                  <a:pt x="43" y="33"/>
                                </a:lnTo>
                                <a:lnTo>
                                  <a:pt x="29" y="33"/>
                                </a:lnTo>
                                <a:lnTo>
                                  <a:pt x="29" y="86"/>
                                </a:lnTo>
                                <a:lnTo>
                                  <a:pt x="29" y="91"/>
                                </a:lnTo>
                                <a:lnTo>
                                  <a:pt x="29" y="96"/>
                                </a:lnTo>
                                <a:lnTo>
                                  <a:pt x="34" y="96"/>
                                </a:lnTo>
                                <a:lnTo>
                                  <a:pt x="39" y="96"/>
                                </a:lnTo>
                                <a:lnTo>
                                  <a:pt x="43" y="96"/>
                                </a:lnTo>
                                <a:lnTo>
                                  <a:pt x="43" y="91"/>
                                </a:lnTo>
                                <a:lnTo>
                                  <a:pt x="48" y="91"/>
                                </a:lnTo>
                                <a:lnTo>
                                  <a:pt x="43" y="100"/>
                                </a:lnTo>
                                <a:lnTo>
                                  <a:pt x="39" y="105"/>
                                </a:lnTo>
                                <a:lnTo>
                                  <a:pt x="34" y="105"/>
                                </a:lnTo>
                                <a:lnTo>
                                  <a:pt x="29" y="110"/>
                                </a:lnTo>
                                <a:lnTo>
                                  <a:pt x="24" y="105"/>
                                </a:lnTo>
                                <a:lnTo>
                                  <a:pt x="19" y="105"/>
                                </a:lnTo>
                                <a:lnTo>
                                  <a:pt x="15" y="105"/>
                                </a:lnTo>
                                <a:lnTo>
                                  <a:pt x="15" y="100"/>
                                </a:lnTo>
                                <a:lnTo>
                                  <a:pt x="15" y="96"/>
                                </a:lnTo>
                                <a:lnTo>
                                  <a:pt x="15" y="86"/>
                                </a:lnTo>
                                <a:lnTo>
                                  <a:pt x="15" y="33"/>
                                </a:lnTo>
                                <a:lnTo>
                                  <a:pt x="0" y="33"/>
                                </a:lnTo>
                                <a:lnTo>
                                  <a:pt x="0" y="28"/>
                                </a:lnTo>
                                <a:lnTo>
                                  <a:pt x="5" y="28"/>
                                </a:lnTo>
                                <a:lnTo>
                                  <a:pt x="10" y="24"/>
                                </a:lnTo>
                                <a:lnTo>
                                  <a:pt x="15" y="19"/>
                                </a:lnTo>
                                <a:lnTo>
                                  <a:pt x="19" y="14"/>
                                </a:lnTo>
                                <a:lnTo>
                                  <a:pt x="19" y="9"/>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3522"/>
                        <wps:cNvSpPr>
                          <a:spLocks noEditPoints="1"/>
                        </wps:cNvSpPr>
                        <wps:spPr bwMode="auto">
                          <a:xfrm>
                            <a:off x="8691" y="14385"/>
                            <a:ext cx="72" cy="86"/>
                          </a:xfrm>
                          <a:custGeom>
                            <a:avLst/>
                            <a:gdLst>
                              <a:gd name="T0" fmla="*/ 34 w 72"/>
                              <a:gd name="T1" fmla="*/ 76 h 86"/>
                              <a:gd name="T2" fmla="*/ 24 w 72"/>
                              <a:gd name="T3" fmla="*/ 86 h 86"/>
                              <a:gd name="T4" fmla="*/ 14 w 72"/>
                              <a:gd name="T5" fmla="*/ 81 h 86"/>
                              <a:gd name="T6" fmla="*/ 5 w 72"/>
                              <a:gd name="T7" fmla="*/ 72 h 86"/>
                              <a:gd name="T8" fmla="*/ 0 w 72"/>
                              <a:gd name="T9" fmla="*/ 57 h 86"/>
                              <a:gd name="T10" fmla="*/ 10 w 72"/>
                              <a:gd name="T11" fmla="*/ 48 h 86"/>
                              <a:gd name="T12" fmla="*/ 29 w 72"/>
                              <a:gd name="T13" fmla="*/ 38 h 86"/>
                              <a:gd name="T14" fmla="*/ 48 w 72"/>
                              <a:gd name="T15" fmla="*/ 28 h 86"/>
                              <a:gd name="T16" fmla="*/ 43 w 72"/>
                              <a:gd name="T17" fmla="*/ 9 h 86"/>
                              <a:gd name="T18" fmla="*/ 29 w 72"/>
                              <a:gd name="T19" fmla="*/ 4 h 86"/>
                              <a:gd name="T20" fmla="*/ 24 w 72"/>
                              <a:gd name="T21" fmla="*/ 9 h 86"/>
                              <a:gd name="T22" fmla="*/ 19 w 72"/>
                              <a:gd name="T23" fmla="*/ 14 h 86"/>
                              <a:gd name="T24" fmla="*/ 19 w 72"/>
                              <a:gd name="T25" fmla="*/ 24 h 86"/>
                              <a:gd name="T26" fmla="*/ 14 w 72"/>
                              <a:gd name="T27" fmla="*/ 28 h 86"/>
                              <a:gd name="T28" fmla="*/ 10 w 72"/>
                              <a:gd name="T29" fmla="*/ 28 h 86"/>
                              <a:gd name="T30" fmla="*/ 5 w 72"/>
                              <a:gd name="T31" fmla="*/ 24 h 86"/>
                              <a:gd name="T32" fmla="*/ 5 w 72"/>
                              <a:gd name="T33" fmla="*/ 14 h 86"/>
                              <a:gd name="T34" fmla="*/ 19 w 72"/>
                              <a:gd name="T35" fmla="*/ 0 h 86"/>
                              <a:gd name="T36" fmla="*/ 43 w 72"/>
                              <a:gd name="T37" fmla="*/ 0 h 86"/>
                              <a:gd name="T38" fmla="*/ 58 w 72"/>
                              <a:gd name="T39" fmla="*/ 9 h 86"/>
                              <a:gd name="T40" fmla="*/ 58 w 72"/>
                              <a:gd name="T41" fmla="*/ 19 h 86"/>
                              <a:gd name="T42" fmla="*/ 62 w 72"/>
                              <a:gd name="T43" fmla="*/ 52 h 86"/>
                              <a:gd name="T44" fmla="*/ 62 w 72"/>
                              <a:gd name="T45" fmla="*/ 67 h 86"/>
                              <a:gd name="T46" fmla="*/ 62 w 72"/>
                              <a:gd name="T47" fmla="*/ 72 h 86"/>
                              <a:gd name="T48" fmla="*/ 62 w 72"/>
                              <a:gd name="T49" fmla="*/ 72 h 86"/>
                              <a:gd name="T50" fmla="*/ 67 w 72"/>
                              <a:gd name="T51" fmla="*/ 72 h 86"/>
                              <a:gd name="T52" fmla="*/ 72 w 72"/>
                              <a:gd name="T53" fmla="*/ 67 h 86"/>
                              <a:gd name="T54" fmla="*/ 62 w 72"/>
                              <a:gd name="T55" fmla="*/ 81 h 86"/>
                              <a:gd name="T56" fmla="*/ 53 w 72"/>
                              <a:gd name="T57" fmla="*/ 86 h 86"/>
                              <a:gd name="T58" fmla="*/ 48 w 72"/>
                              <a:gd name="T59" fmla="*/ 76 h 86"/>
                              <a:gd name="T60" fmla="*/ 48 w 72"/>
                              <a:gd name="T61" fmla="*/ 67 h 86"/>
                              <a:gd name="T62" fmla="*/ 34 w 72"/>
                              <a:gd name="T63" fmla="*/ 38 h 86"/>
                              <a:gd name="T64" fmla="*/ 24 w 72"/>
                              <a:gd name="T65" fmla="*/ 48 h 86"/>
                              <a:gd name="T66" fmla="*/ 14 w 72"/>
                              <a:gd name="T67" fmla="*/ 52 h 86"/>
                              <a:gd name="T68" fmla="*/ 19 w 72"/>
                              <a:gd name="T69" fmla="*/ 67 h 86"/>
                              <a:gd name="T70" fmla="*/ 24 w 72"/>
                              <a:gd name="T71" fmla="*/ 72 h 86"/>
                              <a:gd name="T72" fmla="*/ 38 w 72"/>
                              <a:gd name="T73" fmla="*/ 72 h 8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2" h="86">
                                <a:moveTo>
                                  <a:pt x="48" y="72"/>
                                </a:moveTo>
                                <a:lnTo>
                                  <a:pt x="34" y="76"/>
                                </a:lnTo>
                                <a:lnTo>
                                  <a:pt x="29" y="81"/>
                                </a:lnTo>
                                <a:lnTo>
                                  <a:pt x="24" y="86"/>
                                </a:lnTo>
                                <a:lnTo>
                                  <a:pt x="19" y="86"/>
                                </a:lnTo>
                                <a:lnTo>
                                  <a:pt x="14" y="81"/>
                                </a:lnTo>
                                <a:lnTo>
                                  <a:pt x="5" y="76"/>
                                </a:lnTo>
                                <a:lnTo>
                                  <a:pt x="5" y="72"/>
                                </a:lnTo>
                                <a:lnTo>
                                  <a:pt x="0" y="62"/>
                                </a:lnTo>
                                <a:lnTo>
                                  <a:pt x="0" y="57"/>
                                </a:lnTo>
                                <a:lnTo>
                                  <a:pt x="5" y="52"/>
                                </a:lnTo>
                                <a:lnTo>
                                  <a:pt x="10" y="48"/>
                                </a:lnTo>
                                <a:lnTo>
                                  <a:pt x="14" y="43"/>
                                </a:lnTo>
                                <a:lnTo>
                                  <a:pt x="29" y="38"/>
                                </a:lnTo>
                                <a:lnTo>
                                  <a:pt x="48" y="28"/>
                                </a:lnTo>
                                <a:lnTo>
                                  <a:pt x="43" y="14"/>
                                </a:lnTo>
                                <a:lnTo>
                                  <a:pt x="43" y="9"/>
                                </a:lnTo>
                                <a:lnTo>
                                  <a:pt x="38" y="4"/>
                                </a:lnTo>
                                <a:lnTo>
                                  <a:pt x="29" y="4"/>
                                </a:lnTo>
                                <a:lnTo>
                                  <a:pt x="24" y="4"/>
                                </a:lnTo>
                                <a:lnTo>
                                  <a:pt x="24" y="9"/>
                                </a:lnTo>
                                <a:lnTo>
                                  <a:pt x="19" y="9"/>
                                </a:lnTo>
                                <a:lnTo>
                                  <a:pt x="19" y="14"/>
                                </a:lnTo>
                                <a:lnTo>
                                  <a:pt x="19" y="19"/>
                                </a:lnTo>
                                <a:lnTo>
                                  <a:pt x="19" y="24"/>
                                </a:lnTo>
                                <a:lnTo>
                                  <a:pt x="19" y="28"/>
                                </a:lnTo>
                                <a:lnTo>
                                  <a:pt x="14" y="28"/>
                                </a:lnTo>
                                <a:lnTo>
                                  <a:pt x="10" y="28"/>
                                </a:lnTo>
                                <a:lnTo>
                                  <a:pt x="5" y="28"/>
                                </a:lnTo>
                                <a:lnTo>
                                  <a:pt x="5" y="24"/>
                                </a:lnTo>
                                <a:lnTo>
                                  <a:pt x="5" y="19"/>
                                </a:lnTo>
                                <a:lnTo>
                                  <a:pt x="5" y="14"/>
                                </a:lnTo>
                                <a:lnTo>
                                  <a:pt x="14" y="4"/>
                                </a:lnTo>
                                <a:lnTo>
                                  <a:pt x="19" y="0"/>
                                </a:lnTo>
                                <a:lnTo>
                                  <a:pt x="34" y="0"/>
                                </a:lnTo>
                                <a:lnTo>
                                  <a:pt x="43" y="0"/>
                                </a:lnTo>
                                <a:lnTo>
                                  <a:pt x="53" y="4"/>
                                </a:lnTo>
                                <a:lnTo>
                                  <a:pt x="58" y="9"/>
                                </a:lnTo>
                                <a:lnTo>
                                  <a:pt x="58" y="14"/>
                                </a:lnTo>
                                <a:lnTo>
                                  <a:pt x="58" y="19"/>
                                </a:lnTo>
                                <a:lnTo>
                                  <a:pt x="62" y="28"/>
                                </a:lnTo>
                                <a:lnTo>
                                  <a:pt x="62" y="52"/>
                                </a:lnTo>
                                <a:lnTo>
                                  <a:pt x="62" y="62"/>
                                </a:lnTo>
                                <a:lnTo>
                                  <a:pt x="62" y="67"/>
                                </a:lnTo>
                                <a:lnTo>
                                  <a:pt x="62" y="72"/>
                                </a:lnTo>
                                <a:lnTo>
                                  <a:pt x="67" y="72"/>
                                </a:lnTo>
                                <a:lnTo>
                                  <a:pt x="72" y="67"/>
                                </a:lnTo>
                                <a:lnTo>
                                  <a:pt x="72" y="72"/>
                                </a:lnTo>
                                <a:lnTo>
                                  <a:pt x="62" y="81"/>
                                </a:lnTo>
                                <a:lnTo>
                                  <a:pt x="58" y="86"/>
                                </a:lnTo>
                                <a:lnTo>
                                  <a:pt x="53" y="86"/>
                                </a:lnTo>
                                <a:lnTo>
                                  <a:pt x="48" y="81"/>
                                </a:lnTo>
                                <a:lnTo>
                                  <a:pt x="48" y="76"/>
                                </a:lnTo>
                                <a:lnTo>
                                  <a:pt x="48" y="72"/>
                                </a:lnTo>
                                <a:close/>
                                <a:moveTo>
                                  <a:pt x="48" y="67"/>
                                </a:moveTo>
                                <a:lnTo>
                                  <a:pt x="48" y="33"/>
                                </a:lnTo>
                                <a:lnTo>
                                  <a:pt x="34" y="38"/>
                                </a:lnTo>
                                <a:lnTo>
                                  <a:pt x="29" y="43"/>
                                </a:lnTo>
                                <a:lnTo>
                                  <a:pt x="24" y="48"/>
                                </a:lnTo>
                                <a:lnTo>
                                  <a:pt x="19" y="52"/>
                                </a:lnTo>
                                <a:lnTo>
                                  <a:pt x="14" y="52"/>
                                </a:lnTo>
                                <a:lnTo>
                                  <a:pt x="14" y="57"/>
                                </a:lnTo>
                                <a:lnTo>
                                  <a:pt x="19" y="67"/>
                                </a:lnTo>
                                <a:lnTo>
                                  <a:pt x="19" y="72"/>
                                </a:lnTo>
                                <a:lnTo>
                                  <a:pt x="24" y="72"/>
                                </a:lnTo>
                                <a:lnTo>
                                  <a:pt x="29" y="76"/>
                                </a:lnTo>
                                <a:lnTo>
                                  <a:pt x="38" y="72"/>
                                </a:lnTo>
                                <a:lnTo>
                                  <a:pt x="48"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3523"/>
                        <wps:cNvSpPr>
                          <a:spLocks/>
                        </wps:cNvSpPr>
                        <wps:spPr bwMode="auto">
                          <a:xfrm>
                            <a:off x="8768" y="14361"/>
                            <a:ext cx="48" cy="110"/>
                          </a:xfrm>
                          <a:custGeom>
                            <a:avLst/>
                            <a:gdLst>
                              <a:gd name="T0" fmla="*/ 24 w 48"/>
                              <a:gd name="T1" fmla="*/ 0 h 110"/>
                              <a:gd name="T2" fmla="*/ 24 w 48"/>
                              <a:gd name="T3" fmla="*/ 28 h 110"/>
                              <a:gd name="T4" fmla="*/ 43 w 48"/>
                              <a:gd name="T5" fmla="*/ 28 h 110"/>
                              <a:gd name="T6" fmla="*/ 43 w 48"/>
                              <a:gd name="T7" fmla="*/ 33 h 110"/>
                              <a:gd name="T8" fmla="*/ 24 w 48"/>
                              <a:gd name="T9" fmla="*/ 33 h 110"/>
                              <a:gd name="T10" fmla="*/ 24 w 48"/>
                              <a:gd name="T11" fmla="*/ 86 h 110"/>
                              <a:gd name="T12" fmla="*/ 29 w 48"/>
                              <a:gd name="T13" fmla="*/ 91 h 110"/>
                              <a:gd name="T14" fmla="*/ 29 w 48"/>
                              <a:gd name="T15" fmla="*/ 96 h 110"/>
                              <a:gd name="T16" fmla="*/ 29 w 48"/>
                              <a:gd name="T17" fmla="*/ 96 h 110"/>
                              <a:gd name="T18" fmla="*/ 33 w 48"/>
                              <a:gd name="T19" fmla="*/ 96 h 110"/>
                              <a:gd name="T20" fmla="*/ 38 w 48"/>
                              <a:gd name="T21" fmla="*/ 96 h 110"/>
                              <a:gd name="T22" fmla="*/ 38 w 48"/>
                              <a:gd name="T23" fmla="*/ 96 h 110"/>
                              <a:gd name="T24" fmla="*/ 43 w 48"/>
                              <a:gd name="T25" fmla="*/ 96 h 110"/>
                              <a:gd name="T26" fmla="*/ 43 w 48"/>
                              <a:gd name="T27" fmla="*/ 91 h 110"/>
                              <a:gd name="T28" fmla="*/ 48 w 48"/>
                              <a:gd name="T29" fmla="*/ 91 h 110"/>
                              <a:gd name="T30" fmla="*/ 43 w 48"/>
                              <a:gd name="T31" fmla="*/ 100 h 110"/>
                              <a:gd name="T32" fmla="*/ 38 w 48"/>
                              <a:gd name="T33" fmla="*/ 105 h 110"/>
                              <a:gd name="T34" fmla="*/ 33 w 48"/>
                              <a:gd name="T35" fmla="*/ 105 h 110"/>
                              <a:gd name="T36" fmla="*/ 29 w 48"/>
                              <a:gd name="T37" fmla="*/ 110 h 110"/>
                              <a:gd name="T38" fmla="*/ 24 w 48"/>
                              <a:gd name="T39" fmla="*/ 105 h 110"/>
                              <a:gd name="T40" fmla="*/ 19 w 48"/>
                              <a:gd name="T41" fmla="*/ 105 h 110"/>
                              <a:gd name="T42" fmla="*/ 14 w 48"/>
                              <a:gd name="T43" fmla="*/ 105 h 110"/>
                              <a:gd name="T44" fmla="*/ 14 w 48"/>
                              <a:gd name="T45" fmla="*/ 100 h 110"/>
                              <a:gd name="T46" fmla="*/ 14 w 48"/>
                              <a:gd name="T47" fmla="*/ 96 h 110"/>
                              <a:gd name="T48" fmla="*/ 9 w 48"/>
                              <a:gd name="T49" fmla="*/ 86 h 110"/>
                              <a:gd name="T50" fmla="*/ 9 w 48"/>
                              <a:gd name="T51" fmla="*/ 33 h 110"/>
                              <a:gd name="T52" fmla="*/ 0 w 48"/>
                              <a:gd name="T53" fmla="*/ 33 h 110"/>
                              <a:gd name="T54" fmla="*/ 0 w 48"/>
                              <a:gd name="T55" fmla="*/ 28 h 110"/>
                              <a:gd name="T56" fmla="*/ 5 w 48"/>
                              <a:gd name="T57" fmla="*/ 28 h 110"/>
                              <a:gd name="T58" fmla="*/ 9 w 48"/>
                              <a:gd name="T59" fmla="*/ 24 h 110"/>
                              <a:gd name="T60" fmla="*/ 14 w 48"/>
                              <a:gd name="T61" fmla="*/ 19 h 110"/>
                              <a:gd name="T62" fmla="*/ 19 w 48"/>
                              <a:gd name="T63" fmla="*/ 14 h 110"/>
                              <a:gd name="T64" fmla="*/ 19 w 48"/>
                              <a:gd name="T65" fmla="*/ 9 h 110"/>
                              <a:gd name="T66" fmla="*/ 24 w 48"/>
                              <a:gd name="T67" fmla="*/ 0 h 110"/>
                              <a:gd name="T68" fmla="*/ 24 w 48"/>
                              <a:gd name="T69" fmla="*/ 0 h 11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8" h="110">
                                <a:moveTo>
                                  <a:pt x="24" y="0"/>
                                </a:moveTo>
                                <a:lnTo>
                                  <a:pt x="24" y="28"/>
                                </a:lnTo>
                                <a:lnTo>
                                  <a:pt x="43" y="28"/>
                                </a:lnTo>
                                <a:lnTo>
                                  <a:pt x="43" y="33"/>
                                </a:lnTo>
                                <a:lnTo>
                                  <a:pt x="24" y="33"/>
                                </a:lnTo>
                                <a:lnTo>
                                  <a:pt x="24" y="86"/>
                                </a:lnTo>
                                <a:lnTo>
                                  <a:pt x="29" y="91"/>
                                </a:lnTo>
                                <a:lnTo>
                                  <a:pt x="29" y="96"/>
                                </a:lnTo>
                                <a:lnTo>
                                  <a:pt x="33" y="96"/>
                                </a:lnTo>
                                <a:lnTo>
                                  <a:pt x="38" y="96"/>
                                </a:lnTo>
                                <a:lnTo>
                                  <a:pt x="43" y="96"/>
                                </a:lnTo>
                                <a:lnTo>
                                  <a:pt x="43" y="91"/>
                                </a:lnTo>
                                <a:lnTo>
                                  <a:pt x="48" y="91"/>
                                </a:lnTo>
                                <a:lnTo>
                                  <a:pt x="43" y="100"/>
                                </a:lnTo>
                                <a:lnTo>
                                  <a:pt x="38" y="105"/>
                                </a:lnTo>
                                <a:lnTo>
                                  <a:pt x="33" y="105"/>
                                </a:lnTo>
                                <a:lnTo>
                                  <a:pt x="29" y="110"/>
                                </a:lnTo>
                                <a:lnTo>
                                  <a:pt x="24" y="105"/>
                                </a:lnTo>
                                <a:lnTo>
                                  <a:pt x="19" y="105"/>
                                </a:lnTo>
                                <a:lnTo>
                                  <a:pt x="14" y="105"/>
                                </a:lnTo>
                                <a:lnTo>
                                  <a:pt x="14" y="100"/>
                                </a:lnTo>
                                <a:lnTo>
                                  <a:pt x="14" y="96"/>
                                </a:lnTo>
                                <a:lnTo>
                                  <a:pt x="9" y="86"/>
                                </a:lnTo>
                                <a:lnTo>
                                  <a:pt x="9" y="33"/>
                                </a:lnTo>
                                <a:lnTo>
                                  <a:pt x="0" y="33"/>
                                </a:lnTo>
                                <a:lnTo>
                                  <a:pt x="0" y="28"/>
                                </a:lnTo>
                                <a:lnTo>
                                  <a:pt x="5" y="28"/>
                                </a:lnTo>
                                <a:lnTo>
                                  <a:pt x="9" y="24"/>
                                </a:lnTo>
                                <a:lnTo>
                                  <a:pt x="14" y="19"/>
                                </a:lnTo>
                                <a:lnTo>
                                  <a:pt x="19" y="14"/>
                                </a:lnTo>
                                <a:lnTo>
                                  <a:pt x="19" y="9"/>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3524"/>
                        <wps:cNvSpPr>
                          <a:spLocks noEditPoints="1"/>
                        </wps:cNvSpPr>
                        <wps:spPr bwMode="auto">
                          <a:xfrm>
                            <a:off x="8821" y="14341"/>
                            <a:ext cx="38" cy="125"/>
                          </a:xfrm>
                          <a:custGeom>
                            <a:avLst/>
                            <a:gdLst>
                              <a:gd name="T0" fmla="*/ 19 w 38"/>
                              <a:gd name="T1" fmla="*/ 0 h 125"/>
                              <a:gd name="T2" fmla="*/ 24 w 38"/>
                              <a:gd name="T3" fmla="*/ 0 h 125"/>
                              <a:gd name="T4" fmla="*/ 28 w 38"/>
                              <a:gd name="T5" fmla="*/ 5 h 125"/>
                              <a:gd name="T6" fmla="*/ 28 w 38"/>
                              <a:gd name="T7" fmla="*/ 5 h 125"/>
                              <a:gd name="T8" fmla="*/ 28 w 38"/>
                              <a:gd name="T9" fmla="*/ 10 h 125"/>
                              <a:gd name="T10" fmla="*/ 28 w 38"/>
                              <a:gd name="T11" fmla="*/ 15 h 125"/>
                              <a:gd name="T12" fmla="*/ 28 w 38"/>
                              <a:gd name="T13" fmla="*/ 15 h 125"/>
                              <a:gd name="T14" fmla="*/ 24 w 38"/>
                              <a:gd name="T15" fmla="*/ 20 h 125"/>
                              <a:gd name="T16" fmla="*/ 19 w 38"/>
                              <a:gd name="T17" fmla="*/ 20 h 125"/>
                              <a:gd name="T18" fmla="*/ 19 w 38"/>
                              <a:gd name="T19" fmla="*/ 20 h 125"/>
                              <a:gd name="T20" fmla="*/ 14 w 38"/>
                              <a:gd name="T21" fmla="*/ 15 h 125"/>
                              <a:gd name="T22" fmla="*/ 9 w 38"/>
                              <a:gd name="T23" fmla="*/ 15 h 125"/>
                              <a:gd name="T24" fmla="*/ 9 w 38"/>
                              <a:gd name="T25" fmla="*/ 10 h 125"/>
                              <a:gd name="T26" fmla="*/ 9 w 38"/>
                              <a:gd name="T27" fmla="*/ 5 h 125"/>
                              <a:gd name="T28" fmla="*/ 14 w 38"/>
                              <a:gd name="T29" fmla="*/ 5 h 125"/>
                              <a:gd name="T30" fmla="*/ 14 w 38"/>
                              <a:gd name="T31" fmla="*/ 0 h 125"/>
                              <a:gd name="T32" fmla="*/ 19 w 38"/>
                              <a:gd name="T33" fmla="*/ 0 h 125"/>
                              <a:gd name="T34" fmla="*/ 28 w 38"/>
                              <a:gd name="T35" fmla="*/ 44 h 125"/>
                              <a:gd name="T36" fmla="*/ 28 w 38"/>
                              <a:gd name="T37" fmla="*/ 111 h 125"/>
                              <a:gd name="T38" fmla="*/ 28 w 38"/>
                              <a:gd name="T39" fmla="*/ 116 h 125"/>
                              <a:gd name="T40" fmla="*/ 28 w 38"/>
                              <a:gd name="T41" fmla="*/ 120 h 125"/>
                              <a:gd name="T42" fmla="*/ 28 w 38"/>
                              <a:gd name="T43" fmla="*/ 120 h 125"/>
                              <a:gd name="T44" fmla="*/ 33 w 38"/>
                              <a:gd name="T45" fmla="*/ 120 h 125"/>
                              <a:gd name="T46" fmla="*/ 33 w 38"/>
                              <a:gd name="T47" fmla="*/ 125 h 125"/>
                              <a:gd name="T48" fmla="*/ 38 w 38"/>
                              <a:gd name="T49" fmla="*/ 125 h 125"/>
                              <a:gd name="T50" fmla="*/ 38 w 38"/>
                              <a:gd name="T51" fmla="*/ 125 h 125"/>
                              <a:gd name="T52" fmla="*/ 0 w 38"/>
                              <a:gd name="T53" fmla="*/ 125 h 125"/>
                              <a:gd name="T54" fmla="*/ 0 w 38"/>
                              <a:gd name="T55" fmla="*/ 125 h 125"/>
                              <a:gd name="T56" fmla="*/ 4 w 38"/>
                              <a:gd name="T57" fmla="*/ 125 h 125"/>
                              <a:gd name="T58" fmla="*/ 9 w 38"/>
                              <a:gd name="T59" fmla="*/ 120 h 125"/>
                              <a:gd name="T60" fmla="*/ 9 w 38"/>
                              <a:gd name="T61" fmla="*/ 120 h 125"/>
                              <a:gd name="T62" fmla="*/ 9 w 38"/>
                              <a:gd name="T63" fmla="*/ 120 h 125"/>
                              <a:gd name="T64" fmla="*/ 14 w 38"/>
                              <a:gd name="T65" fmla="*/ 116 h 125"/>
                              <a:gd name="T66" fmla="*/ 14 w 38"/>
                              <a:gd name="T67" fmla="*/ 111 h 125"/>
                              <a:gd name="T68" fmla="*/ 14 w 38"/>
                              <a:gd name="T69" fmla="*/ 77 h 125"/>
                              <a:gd name="T70" fmla="*/ 14 w 38"/>
                              <a:gd name="T71" fmla="*/ 68 h 125"/>
                              <a:gd name="T72" fmla="*/ 14 w 38"/>
                              <a:gd name="T73" fmla="*/ 63 h 125"/>
                              <a:gd name="T74" fmla="*/ 9 w 38"/>
                              <a:gd name="T75" fmla="*/ 58 h 125"/>
                              <a:gd name="T76" fmla="*/ 9 w 38"/>
                              <a:gd name="T77" fmla="*/ 58 h 125"/>
                              <a:gd name="T78" fmla="*/ 9 w 38"/>
                              <a:gd name="T79" fmla="*/ 58 h 125"/>
                              <a:gd name="T80" fmla="*/ 4 w 38"/>
                              <a:gd name="T81" fmla="*/ 53 h 125"/>
                              <a:gd name="T82" fmla="*/ 4 w 38"/>
                              <a:gd name="T83" fmla="*/ 58 h 125"/>
                              <a:gd name="T84" fmla="*/ 0 w 38"/>
                              <a:gd name="T85" fmla="*/ 58 h 125"/>
                              <a:gd name="T86" fmla="*/ 0 w 38"/>
                              <a:gd name="T87" fmla="*/ 53 h 125"/>
                              <a:gd name="T88" fmla="*/ 24 w 38"/>
                              <a:gd name="T89" fmla="*/ 44 h 125"/>
                              <a:gd name="T90" fmla="*/ 28 w 38"/>
                              <a:gd name="T91" fmla="*/ 44 h 12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8" h="125">
                                <a:moveTo>
                                  <a:pt x="19" y="0"/>
                                </a:moveTo>
                                <a:lnTo>
                                  <a:pt x="24" y="0"/>
                                </a:lnTo>
                                <a:lnTo>
                                  <a:pt x="28" y="5"/>
                                </a:lnTo>
                                <a:lnTo>
                                  <a:pt x="28" y="10"/>
                                </a:lnTo>
                                <a:lnTo>
                                  <a:pt x="28" y="15"/>
                                </a:lnTo>
                                <a:lnTo>
                                  <a:pt x="24" y="20"/>
                                </a:lnTo>
                                <a:lnTo>
                                  <a:pt x="19" y="20"/>
                                </a:lnTo>
                                <a:lnTo>
                                  <a:pt x="14" y="15"/>
                                </a:lnTo>
                                <a:lnTo>
                                  <a:pt x="9" y="15"/>
                                </a:lnTo>
                                <a:lnTo>
                                  <a:pt x="9" y="10"/>
                                </a:lnTo>
                                <a:lnTo>
                                  <a:pt x="9" y="5"/>
                                </a:lnTo>
                                <a:lnTo>
                                  <a:pt x="14" y="5"/>
                                </a:lnTo>
                                <a:lnTo>
                                  <a:pt x="14" y="0"/>
                                </a:lnTo>
                                <a:lnTo>
                                  <a:pt x="19" y="0"/>
                                </a:lnTo>
                                <a:close/>
                                <a:moveTo>
                                  <a:pt x="28" y="44"/>
                                </a:moveTo>
                                <a:lnTo>
                                  <a:pt x="28" y="111"/>
                                </a:lnTo>
                                <a:lnTo>
                                  <a:pt x="28" y="116"/>
                                </a:lnTo>
                                <a:lnTo>
                                  <a:pt x="28" y="120"/>
                                </a:lnTo>
                                <a:lnTo>
                                  <a:pt x="33" y="120"/>
                                </a:lnTo>
                                <a:lnTo>
                                  <a:pt x="33" y="125"/>
                                </a:lnTo>
                                <a:lnTo>
                                  <a:pt x="38" y="125"/>
                                </a:lnTo>
                                <a:lnTo>
                                  <a:pt x="0" y="125"/>
                                </a:lnTo>
                                <a:lnTo>
                                  <a:pt x="4" y="125"/>
                                </a:lnTo>
                                <a:lnTo>
                                  <a:pt x="9" y="120"/>
                                </a:lnTo>
                                <a:lnTo>
                                  <a:pt x="14" y="116"/>
                                </a:lnTo>
                                <a:lnTo>
                                  <a:pt x="14" y="111"/>
                                </a:lnTo>
                                <a:lnTo>
                                  <a:pt x="14" y="77"/>
                                </a:lnTo>
                                <a:lnTo>
                                  <a:pt x="14" y="68"/>
                                </a:lnTo>
                                <a:lnTo>
                                  <a:pt x="14" y="63"/>
                                </a:lnTo>
                                <a:lnTo>
                                  <a:pt x="9" y="58"/>
                                </a:lnTo>
                                <a:lnTo>
                                  <a:pt x="4" y="53"/>
                                </a:lnTo>
                                <a:lnTo>
                                  <a:pt x="4" y="58"/>
                                </a:lnTo>
                                <a:lnTo>
                                  <a:pt x="0" y="58"/>
                                </a:lnTo>
                                <a:lnTo>
                                  <a:pt x="0" y="53"/>
                                </a:lnTo>
                                <a:lnTo>
                                  <a:pt x="24" y="44"/>
                                </a:lnTo>
                                <a:lnTo>
                                  <a:pt x="28" y="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3525"/>
                        <wps:cNvSpPr>
                          <a:spLocks noEditPoints="1"/>
                        </wps:cNvSpPr>
                        <wps:spPr bwMode="auto">
                          <a:xfrm>
                            <a:off x="8869" y="14385"/>
                            <a:ext cx="76" cy="86"/>
                          </a:xfrm>
                          <a:custGeom>
                            <a:avLst/>
                            <a:gdLst>
                              <a:gd name="T0" fmla="*/ 38 w 76"/>
                              <a:gd name="T1" fmla="*/ 0 h 86"/>
                              <a:gd name="T2" fmla="*/ 57 w 76"/>
                              <a:gd name="T3" fmla="*/ 4 h 86"/>
                              <a:gd name="T4" fmla="*/ 72 w 76"/>
                              <a:gd name="T5" fmla="*/ 14 h 86"/>
                              <a:gd name="T6" fmla="*/ 76 w 76"/>
                              <a:gd name="T7" fmla="*/ 28 h 86"/>
                              <a:gd name="T8" fmla="*/ 76 w 76"/>
                              <a:gd name="T9" fmla="*/ 43 h 86"/>
                              <a:gd name="T10" fmla="*/ 76 w 76"/>
                              <a:gd name="T11" fmla="*/ 52 h 86"/>
                              <a:gd name="T12" fmla="*/ 72 w 76"/>
                              <a:gd name="T13" fmla="*/ 62 h 86"/>
                              <a:gd name="T14" fmla="*/ 67 w 76"/>
                              <a:gd name="T15" fmla="*/ 72 h 86"/>
                              <a:gd name="T16" fmla="*/ 57 w 76"/>
                              <a:gd name="T17" fmla="*/ 81 h 86"/>
                              <a:gd name="T18" fmla="*/ 48 w 76"/>
                              <a:gd name="T19" fmla="*/ 86 h 86"/>
                              <a:gd name="T20" fmla="*/ 38 w 76"/>
                              <a:gd name="T21" fmla="*/ 86 h 86"/>
                              <a:gd name="T22" fmla="*/ 24 w 76"/>
                              <a:gd name="T23" fmla="*/ 81 h 86"/>
                              <a:gd name="T24" fmla="*/ 9 w 76"/>
                              <a:gd name="T25" fmla="*/ 72 h 86"/>
                              <a:gd name="T26" fmla="*/ 4 w 76"/>
                              <a:gd name="T27" fmla="*/ 57 h 86"/>
                              <a:gd name="T28" fmla="*/ 0 w 76"/>
                              <a:gd name="T29" fmla="*/ 43 h 86"/>
                              <a:gd name="T30" fmla="*/ 4 w 76"/>
                              <a:gd name="T31" fmla="*/ 33 h 86"/>
                              <a:gd name="T32" fmla="*/ 9 w 76"/>
                              <a:gd name="T33" fmla="*/ 24 h 86"/>
                              <a:gd name="T34" fmla="*/ 14 w 76"/>
                              <a:gd name="T35" fmla="*/ 14 h 86"/>
                              <a:gd name="T36" fmla="*/ 24 w 76"/>
                              <a:gd name="T37" fmla="*/ 4 h 86"/>
                              <a:gd name="T38" fmla="*/ 28 w 76"/>
                              <a:gd name="T39" fmla="*/ 0 h 86"/>
                              <a:gd name="T40" fmla="*/ 38 w 76"/>
                              <a:gd name="T41" fmla="*/ 0 h 86"/>
                              <a:gd name="T42" fmla="*/ 38 w 76"/>
                              <a:gd name="T43" fmla="*/ 4 h 86"/>
                              <a:gd name="T44" fmla="*/ 33 w 76"/>
                              <a:gd name="T45" fmla="*/ 4 h 86"/>
                              <a:gd name="T46" fmla="*/ 28 w 76"/>
                              <a:gd name="T47" fmla="*/ 9 h 86"/>
                              <a:gd name="T48" fmla="*/ 24 w 76"/>
                              <a:gd name="T49" fmla="*/ 14 h 86"/>
                              <a:gd name="T50" fmla="*/ 19 w 76"/>
                              <a:gd name="T51" fmla="*/ 19 h 86"/>
                              <a:gd name="T52" fmla="*/ 19 w 76"/>
                              <a:gd name="T53" fmla="*/ 24 h 86"/>
                              <a:gd name="T54" fmla="*/ 19 w 76"/>
                              <a:gd name="T55" fmla="*/ 38 h 86"/>
                              <a:gd name="T56" fmla="*/ 19 w 76"/>
                              <a:gd name="T57" fmla="*/ 52 h 86"/>
                              <a:gd name="T58" fmla="*/ 24 w 76"/>
                              <a:gd name="T59" fmla="*/ 67 h 86"/>
                              <a:gd name="T60" fmla="*/ 33 w 76"/>
                              <a:gd name="T61" fmla="*/ 76 h 86"/>
                              <a:gd name="T62" fmla="*/ 43 w 76"/>
                              <a:gd name="T63" fmla="*/ 81 h 86"/>
                              <a:gd name="T64" fmla="*/ 52 w 76"/>
                              <a:gd name="T65" fmla="*/ 76 h 86"/>
                              <a:gd name="T66" fmla="*/ 57 w 76"/>
                              <a:gd name="T67" fmla="*/ 72 h 86"/>
                              <a:gd name="T68" fmla="*/ 62 w 76"/>
                              <a:gd name="T69" fmla="*/ 62 h 86"/>
                              <a:gd name="T70" fmla="*/ 62 w 76"/>
                              <a:gd name="T71" fmla="*/ 48 h 86"/>
                              <a:gd name="T72" fmla="*/ 62 w 76"/>
                              <a:gd name="T73" fmla="*/ 28 h 86"/>
                              <a:gd name="T74" fmla="*/ 52 w 76"/>
                              <a:gd name="T75" fmla="*/ 14 h 86"/>
                              <a:gd name="T76" fmla="*/ 48 w 76"/>
                              <a:gd name="T77" fmla="*/ 9 h 86"/>
                              <a:gd name="T78" fmla="*/ 38 w 76"/>
                              <a:gd name="T79" fmla="*/ 4 h 8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6" h="86">
                                <a:moveTo>
                                  <a:pt x="38" y="0"/>
                                </a:moveTo>
                                <a:lnTo>
                                  <a:pt x="57" y="4"/>
                                </a:lnTo>
                                <a:lnTo>
                                  <a:pt x="72" y="14"/>
                                </a:lnTo>
                                <a:lnTo>
                                  <a:pt x="76" y="28"/>
                                </a:lnTo>
                                <a:lnTo>
                                  <a:pt x="76" y="43"/>
                                </a:lnTo>
                                <a:lnTo>
                                  <a:pt x="76" y="52"/>
                                </a:lnTo>
                                <a:lnTo>
                                  <a:pt x="72" y="62"/>
                                </a:lnTo>
                                <a:lnTo>
                                  <a:pt x="67" y="72"/>
                                </a:lnTo>
                                <a:lnTo>
                                  <a:pt x="57" y="81"/>
                                </a:lnTo>
                                <a:lnTo>
                                  <a:pt x="48" y="86"/>
                                </a:lnTo>
                                <a:lnTo>
                                  <a:pt x="38" y="86"/>
                                </a:lnTo>
                                <a:lnTo>
                                  <a:pt x="24" y="81"/>
                                </a:lnTo>
                                <a:lnTo>
                                  <a:pt x="9" y="72"/>
                                </a:lnTo>
                                <a:lnTo>
                                  <a:pt x="4" y="57"/>
                                </a:lnTo>
                                <a:lnTo>
                                  <a:pt x="0" y="43"/>
                                </a:lnTo>
                                <a:lnTo>
                                  <a:pt x="4" y="33"/>
                                </a:lnTo>
                                <a:lnTo>
                                  <a:pt x="9" y="24"/>
                                </a:lnTo>
                                <a:lnTo>
                                  <a:pt x="14" y="14"/>
                                </a:lnTo>
                                <a:lnTo>
                                  <a:pt x="24" y="4"/>
                                </a:lnTo>
                                <a:lnTo>
                                  <a:pt x="28" y="0"/>
                                </a:lnTo>
                                <a:lnTo>
                                  <a:pt x="38" y="0"/>
                                </a:lnTo>
                                <a:close/>
                                <a:moveTo>
                                  <a:pt x="38" y="4"/>
                                </a:moveTo>
                                <a:lnTo>
                                  <a:pt x="33" y="4"/>
                                </a:lnTo>
                                <a:lnTo>
                                  <a:pt x="28" y="9"/>
                                </a:lnTo>
                                <a:lnTo>
                                  <a:pt x="24" y="14"/>
                                </a:lnTo>
                                <a:lnTo>
                                  <a:pt x="19" y="19"/>
                                </a:lnTo>
                                <a:lnTo>
                                  <a:pt x="19" y="24"/>
                                </a:lnTo>
                                <a:lnTo>
                                  <a:pt x="19" y="38"/>
                                </a:lnTo>
                                <a:lnTo>
                                  <a:pt x="19" y="52"/>
                                </a:lnTo>
                                <a:lnTo>
                                  <a:pt x="24" y="67"/>
                                </a:lnTo>
                                <a:lnTo>
                                  <a:pt x="33" y="76"/>
                                </a:lnTo>
                                <a:lnTo>
                                  <a:pt x="43" y="81"/>
                                </a:lnTo>
                                <a:lnTo>
                                  <a:pt x="52" y="76"/>
                                </a:lnTo>
                                <a:lnTo>
                                  <a:pt x="57" y="72"/>
                                </a:lnTo>
                                <a:lnTo>
                                  <a:pt x="62" y="62"/>
                                </a:lnTo>
                                <a:lnTo>
                                  <a:pt x="62" y="48"/>
                                </a:lnTo>
                                <a:lnTo>
                                  <a:pt x="62" y="28"/>
                                </a:lnTo>
                                <a:lnTo>
                                  <a:pt x="52" y="14"/>
                                </a:lnTo>
                                <a:lnTo>
                                  <a:pt x="48" y="9"/>
                                </a:lnTo>
                                <a:lnTo>
                                  <a:pt x="38" y="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3526"/>
                        <wps:cNvSpPr>
                          <a:spLocks/>
                        </wps:cNvSpPr>
                        <wps:spPr bwMode="auto">
                          <a:xfrm>
                            <a:off x="8955" y="14385"/>
                            <a:ext cx="86" cy="81"/>
                          </a:xfrm>
                          <a:custGeom>
                            <a:avLst/>
                            <a:gdLst>
                              <a:gd name="T0" fmla="*/ 29 w 86"/>
                              <a:gd name="T1" fmla="*/ 19 h 81"/>
                              <a:gd name="T2" fmla="*/ 43 w 86"/>
                              <a:gd name="T3" fmla="*/ 4 h 81"/>
                              <a:gd name="T4" fmla="*/ 53 w 86"/>
                              <a:gd name="T5" fmla="*/ 0 h 81"/>
                              <a:gd name="T6" fmla="*/ 62 w 86"/>
                              <a:gd name="T7" fmla="*/ 0 h 81"/>
                              <a:gd name="T8" fmla="*/ 67 w 86"/>
                              <a:gd name="T9" fmla="*/ 4 h 81"/>
                              <a:gd name="T10" fmla="*/ 72 w 86"/>
                              <a:gd name="T11" fmla="*/ 9 h 81"/>
                              <a:gd name="T12" fmla="*/ 72 w 86"/>
                              <a:gd name="T13" fmla="*/ 14 h 81"/>
                              <a:gd name="T14" fmla="*/ 77 w 86"/>
                              <a:gd name="T15" fmla="*/ 19 h 81"/>
                              <a:gd name="T16" fmla="*/ 77 w 86"/>
                              <a:gd name="T17" fmla="*/ 28 h 81"/>
                              <a:gd name="T18" fmla="*/ 77 w 86"/>
                              <a:gd name="T19" fmla="*/ 67 h 81"/>
                              <a:gd name="T20" fmla="*/ 77 w 86"/>
                              <a:gd name="T21" fmla="*/ 72 h 81"/>
                              <a:gd name="T22" fmla="*/ 77 w 86"/>
                              <a:gd name="T23" fmla="*/ 76 h 81"/>
                              <a:gd name="T24" fmla="*/ 77 w 86"/>
                              <a:gd name="T25" fmla="*/ 76 h 81"/>
                              <a:gd name="T26" fmla="*/ 82 w 86"/>
                              <a:gd name="T27" fmla="*/ 76 h 81"/>
                              <a:gd name="T28" fmla="*/ 82 w 86"/>
                              <a:gd name="T29" fmla="*/ 81 h 81"/>
                              <a:gd name="T30" fmla="*/ 86 w 86"/>
                              <a:gd name="T31" fmla="*/ 81 h 81"/>
                              <a:gd name="T32" fmla="*/ 86 w 86"/>
                              <a:gd name="T33" fmla="*/ 81 h 81"/>
                              <a:gd name="T34" fmla="*/ 48 w 86"/>
                              <a:gd name="T35" fmla="*/ 81 h 81"/>
                              <a:gd name="T36" fmla="*/ 48 w 86"/>
                              <a:gd name="T37" fmla="*/ 81 h 81"/>
                              <a:gd name="T38" fmla="*/ 48 w 86"/>
                              <a:gd name="T39" fmla="*/ 81 h 81"/>
                              <a:gd name="T40" fmla="*/ 53 w 86"/>
                              <a:gd name="T41" fmla="*/ 81 h 81"/>
                              <a:gd name="T42" fmla="*/ 58 w 86"/>
                              <a:gd name="T43" fmla="*/ 76 h 81"/>
                              <a:gd name="T44" fmla="*/ 58 w 86"/>
                              <a:gd name="T45" fmla="*/ 76 h 81"/>
                              <a:gd name="T46" fmla="*/ 62 w 86"/>
                              <a:gd name="T47" fmla="*/ 72 h 81"/>
                              <a:gd name="T48" fmla="*/ 62 w 86"/>
                              <a:gd name="T49" fmla="*/ 72 h 81"/>
                              <a:gd name="T50" fmla="*/ 62 w 86"/>
                              <a:gd name="T51" fmla="*/ 67 h 81"/>
                              <a:gd name="T52" fmla="*/ 62 w 86"/>
                              <a:gd name="T53" fmla="*/ 33 h 81"/>
                              <a:gd name="T54" fmla="*/ 62 w 86"/>
                              <a:gd name="T55" fmla="*/ 24 h 81"/>
                              <a:gd name="T56" fmla="*/ 58 w 86"/>
                              <a:gd name="T57" fmla="*/ 14 h 81"/>
                              <a:gd name="T58" fmla="*/ 53 w 86"/>
                              <a:gd name="T59" fmla="*/ 14 h 81"/>
                              <a:gd name="T60" fmla="*/ 48 w 86"/>
                              <a:gd name="T61" fmla="*/ 9 h 81"/>
                              <a:gd name="T62" fmla="*/ 38 w 86"/>
                              <a:gd name="T63" fmla="*/ 14 h 81"/>
                              <a:gd name="T64" fmla="*/ 29 w 86"/>
                              <a:gd name="T65" fmla="*/ 24 h 81"/>
                              <a:gd name="T66" fmla="*/ 29 w 86"/>
                              <a:gd name="T67" fmla="*/ 67 h 81"/>
                              <a:gd name="T68" fmla="*/ 29 w 86"/>
                              <a:gd name="T69" fmla="*/ 72 h 81"/>
                              <a:gd name="T70" fmla="*/ 29 w 86"/>
                              <a:gd name="T71" fmla="*/ 76 h 81"/>
                              <a:gd name="T72" fmla="*/ 29 w 86"/>
                              <a:gd name="T73" fmla="*/ 76 h 81"/>
                              <a:gd name="T74" fmla="*/ 34 w 86"/>
                              <a:gd name="T75" fmla="*/ 76 h 81"/>
                              <a:gd name="T76" fmla="*/ 34 w 86"/>
                              <a:gd name="T77" fmla="*/ 81 h 81"/>
                              <a:gd name="T78" fmla="*/ 43 w 86"/>
                              <a:gd name="T79" fmla="*/ 81 h 81"/>
                              <a:gd name="T80" fmla="*/ 43 w 86"/>
                              <a:gd name="T81" fmla="*/ 81 h 81"/>
                              <a:gd name="T82" fmla="*/ 0 w 86"/>
                              <a:gd name="T83" fmla="*/ 81 h 81"/>
                              <a:gd name="T84" fmla="*/ 0 w 86"/>
                              <a:gd name="T85" fmla="*/ 81 h 81"/>
                              <a:gd name="T86" fmla="*/ 5 w 86"/>
                              <a:gd name="T87" fmla="*/ 81 h 81"/>
                              <a:gd name="T88" fmla="*/ 10 w 86"/>
                              <a:gd name="T89" fmla="*/ 81 h 81"/>
                              <a:gd name="T90" fmla="*/ 10 w 86"/>
                              <a:gd name="T91" fmla="*/ 76 h 81"/>
                              <a:gd name="T92" fmla="*/ 14 w 86"/>
                              <a:gd name="T93" fmla="*/ 72 h 81"/>
                              <a:gd name="T94" fmla="*/ 14 w 86"/>
                              <a:gd name="T95" fmla="*/ 67 h 81"/>
                              <a:gd name="T96" fmla="*/ 14 w 86"/>
                              <a:gd name="T97" fmla="*/ 33 h 81"/>
                              <a:gd name="T98" fmla="*/ 14 w 86"/>
                              <a:gd name="T99" fmla="*/ 24 h 81"/>
                              <a:gd name="T100" fmla="*/ 14 w 86"/>
                              <a:gd name="T101" fmla="*/ 19 h 81"/>
                              <a:gd name="T102" fmla="*/ 10 w 86"/>
                              <a:gd name="T103" fmla="*/ 14 h 81"/>
                              <a:gd name="T104" fmla="*/ 10 w 86"/>
                              <a:gd name="T105" fmla="*/ 14 h 81"/>
                              <a:gd name="T106" fmla="*/ 10 w 86"/>
                              <a:gd name="T107" fmla="*/ 14 h 81"/>
                              <a:gd name="T108" fmla="*/ 5 w 86"/>
                              <a:gd name="T109" fmla="*/ 9 h 81"/>
                              <a:gd name="T110" fmla="*/ 5 w 86"/>
                              <a:gd name="T111" fmla="*/ 14 h 81"/>
                              <a:gd name="T112" fmla="*/ 0 w 86"/>
                              <a:gd name="T113" fmla="*/ 14 h 81"/>
                              <a:gd name="T114" fmla="*/ 0 w 86"/>
                              <a:gd name="T115" fmla="*/ 9 h 81"/>
                              <a:gd name="T116" fmla="*/ 24 w 86"/>
                              <a:gd name="T117" fmla="*/ 0 h 81"/>
                              <a:gd name="T118" fmla="*/ 29 w 86"/>
                              <a:gd name="T119" fmla="*/ 0 h 81"/>
                              <a:gd name="T120" fmla="*/ 29 w 86"/>
                              <a:gd name="T121" fmla="*/ 19 h 8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6" h="81">
                                <a:moveTo>
                                  <a:pt x="29" y="19"/>
                                </a:moveTo>
                                <a:lnTo>
                                  <a:pt x="43" y="4"/>
                                </a:lnTo>
                                <a:lnTo>
                                  <a:pt x="53" y="0"/>
                                </a:lnTo>
                                <a:lnTo>
                                  <a:pt x="62" y="0"/>
                                </a:lnTo>
                                <a:lnTo>
                                  <a:pt x="67" y="4"/>
                                </a:lnTo>
                                <a:lnTo>
                                  <a:pt x="72" y="9"/>
                                </a:lnTo>
                                <a:lnTo>
                                  <a:pt x="72" y="14"/>
                                </a:lnTo>
                                <a:lnTo>
                                  <a:pt x="77" y="19"/>
                                </a:lnTo>
                                <a:lnTo>
                                  <a:pt x="77" y="28"/>
                                </a:lnTo>
                                <a:lnTo>
                                  <a:pt x="77" y="67"/>
                                </a:lnTo>
                                <a:lnTo>
                                  <a:pt x="77" y="72"/>
                                </a:lnTo>
                                <a:lnTo>
                                  <a:pt x="77" y="76"/>
                                </a:lnTo>
                                <a:lnTo>
                                  <a:pt x="82" y="76"/>
                                </a:lnTo>
                                <a:lnTo>
                                  <a:pt x="82" y="81"/>
                                </a:lnTo>
                                <a:lnTo>
                                  <a:pt x="86" y="81"/>
                                </a:lnTo>
                                <a:lnTo>
                                  <a:pt x="48" y="81"/>
                                </a:lnTo>
                                <a:lnTo>
                                  <a:pt x="53" y="81"/>
                                </a:lnTo>
                                <a:lnTo>
                                  <a:pt x="58" y="76"/>
                                </a:lnTo>
                                <a:lnTo>
                                  <a:pt x="62" y="72"/>
                                </a:lnTo>
                                <a:lnTo>
                                  <a:pt x="62" y="67"/>
                                </a:lnTo>
                                <a:lnTo>
                                  <a:pt x="62" y="33"/>
                                </a:lnTo>
                                <a:lnTo>
                                  <a:pt x="62" y="24"/>
                                </a:lnTo>
                                <a:lnTo>
                                  <a:pt x="58" y="14"/>
                                </a:lnTo>
                                <a:lnTo>
                                  <a:pt x="53" y="14"/>
                                </a:lnTo>
                                <a:lnTo>
                                  <a:pt x="48" y="9"/>
                                </a:lnTo>
                                <a:lnTo>
                                  <a:pt x="38" y="14"/>
                                </a:lnTo>
                                <a:lnTo>
                                  <a:pt x="29" y="24"/>
                                </a:lnTo>
                                <a:lnTo>
                                  <a:pt x="29" y="67"/>
                                </a:lnTo>
                                <a:lnTo>
                                  <a:pt x="29" y="72"/>
                                </a:lnTo>
                                <a:lnTo>
                                  <a:pt x="29" y="76"/>
                                </a:lnTo>
                                <a:lnTo>
                                  <a:pt x="34" y="76"/>
                                </a:lnTo>
                                <a:lnTo>
                                  <a:pt x="34" y="81"/>
                                </a:lnTo>
                                <a:lnTo>
                                  <a:pt x="43" y="81"/>
                                </a:lnTo>
                                <a:lnTo>
                                  <a:pt x="0" y="81"/>
                                </a:lnTo>
                                <a:lnTo>
                                  <a:pt x="5" y="81"/>
                                </a:lnTo>
                                <a:lnTo>
                                  <a:pt x="10" y="81"/>
                                </a:lnTo>
                                <a:lnTo>
                                  <a:pt x="10" y="76"/>
                                </a:lnTo>
                                <a:lnTo>
                                  <a:pt x="14" y="72"/>
                                </a:lnTo>
                                <a:lnTo>
                                  <a:pt x="14" y="67"/>
                                </a:lnTo>
                                <a:lnTo>
                                  <a:pt x="14" y="33"/>
                                </a:lnTo>
                                <a:lnTo>
                                  <a:pt x="14" y="24"/>
                                </a:lnTo>
                                <a:lnTo>
                                  <a:pt x="14" y="19"/>
                                </a:lnTo>
                                <a:lnTo>
                                  <a:pt x="10" y="14"/>
                                </a:lnTo>
                                <a:lnTo>
                                  <a:pt x="5" y="9"/>
                                </a:lnTo>
                                <a:lnTo>
                                  <a:pt x="5" y="14"/>
                                </a:lnTo>
                                <a:lnTo>
                                  <a:pt x="0" y="14"/>
                                </a:lnTo>
                                <a:lnTo>
                                  <a:pt x="0" y="9"/>
                                </a:lnTo>
                                <a:lnTo>
                                  <a:pt x="24" y="0"/>
                                </a:lnTo>
                                <a:lnTo>
                                  <a:pt x="29" y="0"/>
                                </a:lnTo>
                                <a:lnTo>
                                  <a:pt x="29"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3527"/>
                        <wps:cNvSpPr>
                          <a:spLocks/>
                        </wps:cNvSpPr>
                        <wps:spPr bwMode="auto">
                          <a:xfrm>
                            <a:off x="9094" y="14341"/>
                            <a:ext cx="48" cy="163"/>
                          </a:xfrm>
                          <a:custGeom>
                            <a:avLst/>
                            <a:gdLst>
                              <a:gd name="T0" fmla="*/ 48 w 48"/>
                              <a:gd name="T1" fmla="*/ 163 h 163"/>
                              <a:gd name="T2" fmla="*/ 48 w 48"/>
                              <a:gd name="T3" fmla="*/ 163 h 163"/>
                              <a:gd name="T4" fmla="*/ 38 w 48"/>
                              <a:gd name="T5" fmla="*/ 159 h 163"/>
                              <a:gd name="T6" fmla="*/ 29 w 48"/>
                              <a:gd name="T7" fmla="*/ 149 h 163"/>
                              <a:gd name="T8" fmla="*/ 14 w 48"/>
                              <a:gd name="T9" fmla="*/ 135 h 163"/>
                              <a:gd name="T10" fmla="*/ 10 w 48"/>
                              <a:gd name="T11" fmla="*/ 120 h 163"/>
                              <a:gd name="T12" fmla="*/ 5 w 48"/>
                              <a:gd name="T13" fmla="*/ 101 h 163"/>
                              <a:gd name="T14" fmla="*/ 0 w 48"/>
                              <a:gd name="T15" fmla="*/ 82 h 163"/>
                              <a:gd name="T16" fmla="*/ 5 w 48"/>
                              <a:gd name="T17" fmla="*/ 58 h 163"/>
                              <a:gd name="T18" fmla="*/ 14 w 48"/>
                              <a:gd name="T19" fmla="*/ 34 h 163"/>
                              <a:gd name="T20" fmla="*/ 29 w 48"/>
                              <a:gd name="T21" fmla="*/ 15 h 163"/>
                              <a:gd name="T22" fmla="*/ 48 w 48"/>
                              <a:gd name="T23" fmla="*/ 0 h 163"/>
                              <a:gd name="T24" fmla="*/ 48 w 48"/>
                              <a:gd name="T25" fmla="*/ 5 h 163"/>
                              <a:gd name="T26" fmla="*/ 38 w 48"/>
                              <a:gd name="T27" fmla="*/ 15 h 163"/>
                              <a:gd name="T28" fmla="*/ 34 w 48"/>
                              <a:gd name="T29" fmla="*/ 20 h 163"/>
                              <a:gd name="T30" fmla="*/ 24 w 48"/>
                              <a:gd name="T31" fmla="*/ 34 h 163"/>
                              <a:gd name="T32" fmla="*/ 19 w 48"/>
                              <a:gd name="T33" fmla="*/ 48 h 163"/>
                              <a:gd name="T34" fmla="*/ 19 w 48"/>
                              <a:gd name="T35" fmla="*/ 63 h 163"/>
                              <a:gd name="T36" fmla="*/ 19 w 48"/>
                              <a:gd name="T37" fmla="*/ 82 h 163"/>
                              <a:gd name="T38" fmla="*/ 19 w 48"/>
                              <a:gd name="T39" fmla="*/ 101 h 163"/>
                              <a:gd name="T40" fmla="*/ 19 w 48"/>
                              <a:gd name="T41" fmla="*/ 116 h 163"/>
                              <a:gd name="T42" fmla="*/ 24 w 48"/>
                              <a:gd name="T43" fmla="*/ 125 h 163"/>
                              <a:gd name="T44" fmla="*/ 24 w 48"/>
                              <a:gd name="T45" fmla="*/ 135 h 163"/>
                              <a:gd name="T46" fmla="*/ 29 w 48"/>
                              <a:gd name="T47" fmla="*/ 144 h 163"/>
                              <a:gd name="T48" fmla="*/ 34 w 48"/>
                              <a:gd name="T49" fmla="*/ 149 h 163"/>
                              <a:gd name="T50" fmla="*/ 43 w 48"/>
                              <a:gd name="T51" fmla="*/ 154 h 163"/>
                              <a:gd name="T52" fmla="*/ 48 w 48"/>
                              <a:gd name="T53" fmla="*/ 163 h 1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8" h="163">
                                <a:moveTo>
                                  <a:pt x="48" y="163"/>
                                </a:moveTo>
                                <a:lnTo>
                                  <a:pt x="48" y="163"/>
                                </a:lnTo>
                                <a:lnTo>
                                  <a:pt x="38" y="159"/>
                                </a:lnTo>
                                <a:lnTo>
                                  <a:pt x="29" y="149"/>
                                </a:lnTo>
                                <a:lnTo>
                                  <a:pt x="14" y="135"/>
                                </a:lnTo>
                                <a:lnTo>
                                  <a:pt x="10" y="120"/>
                                </a:lnTo>
                                <a:lnTo>
                                  <a:pt x="5" y="101"/>
                                </a:lnTo>
                                <a:lnTo>
                                  <a:pt x="0" y="82"/>
                                </a:lnTo>
                                <a:lnTo>
                                  <a:pt x="5" y="58"/>
                                </a:lnTo>
                                <a:lnTo>
                                  <a:pt x="14" y="34"/>
                                </a:lnTo>
                                <a:lnTo>
                                  <a:pt x="29" y="15"/>
                                </a:lnTo>
                                <a:lnTo>
                                  <a:pt x="48" y="0"/>
                                </a:lnTo>
                                <a:lnTo>
                                  <a:pt x="48" y="5"/>
                                </a:lnTo>
                                <a:lnTo>
                                  <a:pt x="38" y="15"/>
                                </a:lnTo>
                                <a:lnTo>
                                  <a:pt x="34" y="20"/>
                                </a:lnTo>
                                <a:lnTo>
                                  <a:pt x="24" y="34"/>
                                </a:lnTo>
                                <a:lnTo>
                                  <a:pt x="19" y="48"/>
                                </a:lnTo>
                                <a:lnTo>
                                  <a:pt x="19" y="63"/>
                                </a:lnTo>
                                <a:lnTo>
                                  <a:pt x="19" y="82"/>
                                </a:lnTo>
                                <a:lnTo>
                                  <a:pt x="19" y="101"/>
                                </a:lnTo>
                                <a:lnTo>
                                  <a:pt x="19" y="116"/>
                                </a:lnTo>
                                <a:lnTo>
                                  <a:pt x="24" y="125"/>
                                </a:lnTo>
                                <a:lnTo>
                                  <a:pt x="24" y="135"/>
                                </a:lnTo>
                                <a:lnTo>
                                  <a:pt x="29" y="144"/>
                                </a:lnTo>
                                <a:lnTo>
                                  <a:pt x="34" y="149"/>
                                </a:lnTo>
                                <a:lnTo>
                                  <a:pt x="43" y="154"/>
                                </a:lnTo>
                                <a:lnTo>
                                  <a:pt x="48" y="1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3528"/>
                        <wps:cNvSpPr>
                          <a:spLocks noEditPoints="1"/>
                        </wps:cNvSpPr>
                        <wps:spPr bwMode="auto">
                          <a:xfrm>
                            <a:off x="9152" y="14346"/>
                            <a:ext cx="114" cy="120"/>
                          </a:xfrm>
                          <a:custGeom>
                            <a:avLst/>
                            <a:gdLst>
                              <a:gd name="T0" fmla="*/ 114 w 114"/>
                              <a:gd name="T1" fmla="*/ 120 h 120"/>
                              <a:gd name="T2" fmla="*/ 85 w 114"/>
                              <a:gd name="T3" fmla="*/ 120 h 120"/>
                              <a:gd name="T4" fmla="*/ 43 w 114"/>
                              <a:gd name="T5" fmla="*/ 67 h 120"/>
                              <a:gd name="T6" fmla="*/ 38 w 114"/>
                              <a:gd name="T7" fmla="*/ 67 h 120"/>
                              <a:gd name="T8" fmla="*/ 38 w 114"/>
                              <a:gd name="T9" fmla="*/ 67 h 120"/>
                              <a:gd name="T10" fmla="*/ 38 w 114"/>
                              <a:gd name="T11" fmla="*/ 67 h 120"/>
                              <a:gd name="T12" fmla="*/ 33 w 114"/>
                              <a:gd name="T13" fmla="*/ 67 h 120"/>
                              <a:gd name="T14" fmla="*/ 33 w 114"/>
                              <a:gd name="T15" fmla="*/ 67 h 120"/>
                              <a:gd name="T16" fmla="*/ 33 w 114"/>
                              <a:gd name="T17" fmla="*/ 67 h 120"/>
                              <a:gd name="T18" fmla="*/ 33 w 114"/>
                              <a:gd name="T19" fmla="*/ 101 h 120"/>
                              <a:gd name="T20" fmla="*/ 33 w 114"/>
                              <a:gd name="T21" fmla="*/ 111 h 120"/>
                              <a:gd name="T22" fmla="*/ 33 w 114"/>
                              <a:gd name="T23" fmla="*/ 115 h 120"/>
                              <a:gd name="T24" fmla="*/ 38 w 114"/>
                              <a:gd name="T25" fmla="*/ 115 h 120"/>
                              <a:gd name="T26" fmla="*/ 43 w 114"/>
                              <a:gd name="T27" fmla="*/ 120 h 120"/>
                              <a:gd name="T28" fmla="*/ 48 w 114"/>
                              <a:gd name="T29" fmla="*/ 120 h 120"/>
                              <a:gd name="T30" fmla="*/ 48 w 114"/>
                              <a:gd name="T31" fmla="*/ 120 h 120"/>
                              <a:gd name="T32" fmla="*/ 0 w 114"/>
                              <a:gd name="T33" fmla="*/ 120 h 120"/>
                              <a:gd name="T34" fmla="*/ 0 w 114"/>
                              <a:gd name="T35" fmla="*/ 120 h 120"/>
                              <a:gd name="T36" fmla="*/ 4 w 114"/>
                              <a:gd name="T37" fmla="*/ 120 h 120"/>
                              <a:gd name="T38" fmla="*/ 9 w 114"/>
                              <a:gd name="T39" fmla="*/ 115 h 120"/>
                              <a:gd name="T40" fmla="*/ 14 w 114"/>
                              <a:gd name="T41" fmla="*/ 115 h 120"/>
                              <a:gd name="T42" fmla="*/ 14 w 114"/>
                              <a:gd name="T43" fmla="*/ 111 h 120"/>
                              <a:gd name="T44" fmla="*/ 14 w 114"/>
                              <a:gd name="T45" fmla="*/ 101 h 120"/>
                              <a:gd name="T46" fmla="*/ 14 w 114"/>
                              <a:gd name="T47" fmla="*/ 24 h 120"/>
                              <a:gd name="T48" fmla="*/ 14 w 114"/>
                              <a:gd name="T49" fmla="*/ 15 h 120"/>
                              <a:gd name="T50" fmla="*/ 14 w 114"/>
                              <a:gd name="T51" fmla="*/ 10 h 120"/>
                              <a:gd name="T52" fmla="*/ 9 w 114"/>
                              <a:gd name="T53" fmla="*/ 5 h 120"/>
                              <a:gd name="T54" fmla="*/ 4 w 114"/>
                              <a:gd name="T55" fmla="*/ 5 h 120"/>
                              <a:gd name="T56" fmla="*/ 0 w 114"/>
                              <a:gd name="T57" fmla="*/ 5 h 120"/>
                              <a:gd name="T58" fmla="*/ 0 w 114"/>
                              <a:gd name="T59" fmla="*/ 0 h 120"/>
                              <a:gd name="T60" fmla="*/ 43 w 114"/>
                              <a:gd name="T61" fmla="*/ 0 h 120"/>
                              <a:gd name="T62" fmla="*/ 57 w 114"/>
                              <a:gd name="T63" fmla="*/ 5 h 120"/>
                              <a:gd name="T64" fmla="*/ 70 w 114"/>
                              <a:gd name="T65" fmla="*/ 5 h 120"/>
                              <a:gd name="T66" fmla="*/ 75 w 114"/>
                              <a:gd name="T67" fmla="*/ 10 h 120"/>
                              <a:gd name="T68" fmla="*/ 85 w 114"/>
                              <a:gd name="T69" fmla="*/ 15 h 120"/>
                              <a:gd name="T70" fmla="*/ 90 w 114"/>
                              <a:gd name="T71" fmla="*/ 24 h 120"/>
                              <a:gd name="T72" fmla="*/ 90 w 114"/>
                              <a:gd name="T73" fmla="*/ 34 h 120"/>
                              <a:gd name="T74" fmla="*/ 90 w 114"/>
                              <a:gd name="T75" fmla="*/ 43 h 120"/>
                              <a:gd name="T76" fmla="*/ 80 w 114"/>
                              <a:gd name="T77" fmla="*/ 53 h 120"/>
                              <a:gd name="T78" fmla="*/ 75 w 114"/>
                              <a:gd name="T79" fmla="*/ 58 h 120"/>
                              <a:gd name="T80" fmla="*/ 62 w 114"/>
                              <a:gd name="T81" fmla="*/ 63 h 120"/>
                              <a:gd name="T82" fmla="*/ 85 w 114"/>
                              <a:gd name="T83" fmla="*/ 96 h 120"/>
                              <a:gd name="T84" fmla="*/ 94 w 114"/>
                              <a:gd name="T85" fmla="*/ 106 h 120"/>
                              <a:gd name="T86" fmla="*/ 99 w 114"/>
                              <a:gd name="T87" fmla="*/ 115 h 120"/>
                              <a:gd name="T88" fmla="*/ 104 w 114"/>
                              <a:gd name="T89" fmla="*/ 115 h 120"/>
                              <a:gd name="T90" fmla="*/ 114 w 114"/>
                              <a:gd name="T91" fmla="*/ 120 h 120"/>
                              <a:gd name="T92" fmla="*/ 114 w 114"/>
                              <a:gd name="T93" fmla="*/ 120 h 120"/>
                              <a:gd name="T94" fmla="*/ 33 w 114"/>
                              <a:gd name="T95" fmla="*/ 63 h 120"/>
                              <a:gd name="T96" fmla="*/ 33 w 114"/>
                              <a:gd name="T97" fmla="*/ 63 h 120"/>
                              <a:gd name="T98" fmla="*/ 33 w 114"/>
                              <a:gd name="T99" fmla="*/ 63 h 120"/>
                              <a:gd name="T100" fmla="*/ 38 w 114"/>
                              <a:gd name="T101" fmla="*/ 63 h 120"/>
                              <a:gd name="T102" fmla="*/ 38 w 114"/>
                              <a:gd name="T103" fmla="*/ 63 h 120"/>
                              <a:gd name="T104" fmla="*/ 52 w 114"/>
                              <a:gd name="T105" fmla="*/ 58 h 120"/>
                              <a:gd name="T106" fmla="*/ 62 w 114"/>
                              <a:gd name="T107" fmla="*/ 53 h 120"/>
                              <a:gd name="T108" fmla="*/ 67 w 114"/>
                              <a:gd name="T109" fmla="*/ 43 h 120"/>
                              <a:gd name="T110" fmla="*/ 70 w 114"/>
                              <a:gd name="T111" fmla="*/ 34 h 120"/>
                              <a:gd name="T112" fmla="*/ 70 w 114"/>
                              <a:gd name="T113" fmla="*/ 24 h 120"/>
                              <a:gd name="T114" fmla="*/ 62 w 114"/>
                              <a:gd name="T115" fmla="*/ 15 h 120"/>
                              <a:gd name="T116" fmla="*/ 57 w 114"/>
                              <a:gd name="T117" fmla="*/ 10 h 120"/>
                              <a:gd name="T118" fmla="*/ 48 w 114"/>
                              <a:gd name="T119" fmla="*/ 10 h 120"/>
                              <a:gd name="T120" fmla="*/ 38 w 114"/>
                              <a:gd name="T121" fmla="*/ 10 h 120"/>
                              <a:gd name="T122" fmla="*/ 33 w 114"/>
                              <a:gd name="T123" fmla="*/ 10 h 120"/>
                              <a:gd name="T124" fmla="*/ 33 w 114"/>
                              <a:gd name="T125" fmla="*/ 63 h 12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14" h="120">
                                <a:moveTo>
                                  <a:pt x="114" y="120"/>
                                </a:moveTo>
                                <a:lnTo>
                                  <a:pt x="85" y="120"/>
                                </a:lnTo>
                                <a:lnTo>
                                  <a:pt x="43" y="67"/>
                                </a:lnTo>
                                <a:lnTo>
                                  <a:pt x="38" y="67"/>
                                </a:lnTo>
                                <a:lnTo>
                                  <a:pt x="33" y="67"/>
                                </a:lnTo>
                                <a:lnTo>
                                  <a:pt x="33" y="101"/>
                                </a:lnTo>
                                <a:lnTo>
                                  <a:pt x="33" y="111"/>
                                </a:lnTo>
                                <a:lnTo>
                                  <a:pt x="33" y="115"/>
                                </a:lnTo>
                                <a:lnTo>
                                  <a:pt x="38" y="115"/>
                                </a:lnTo>
                                <a:lnTo>
                                  <a:pt x="43" y="120"/>
                                </a:lnTo>
                                <a:lnTo>
                                  <a:pt x="48" y="120"/>
                                </a:lnTo>
                                <a:lnTo>
                                  <a:pt x="0" y="120"/>
                                </a:lnTo>
                                <a:lnTo>
                                  <a:pt x="4" y="120"/>
                                </a:lnTo>
                                <a:lnTo>
                                  <a:pt x="9" y="115"/>
                                </a:lnTo>
                                <a:lnTo>
                                  <a:pt x="14" y="115"/>
                                </a:lnTo>
                                <a:lnTo>
                                  <a:pt x="14" y="111"/>
                                </a:lnTo>
                                <a:lnTo>
                                  <a:pt x="14" y="101"/>
                                </a:lnTo>
                                <a:lnTo>
                                  <a:pt x="14" y="24"/>
                                </a:lnTo>
                                <a:lnTo>
                                  <a:pt x="14" y="15"/>
                                </a:lnTo>
                                <a:lnTo>
                                  <a:pt x="14" y="10"/>
                                </a:lnTo>
                                <a:lnTo>
                                  <a:pt x="9" y="5"/>
                                </a:lnTo>
                                <a:lnTo>
                                  <a:pt x="4" y="5"/>
                                </a:lnTo>
                                <a:lnTo>
                                  <a:pt x="0" y="5"/>
                                </a:lnTo>
                                <a:lnTo>
                                  <a:pt x="0" y="0"/>
                                </a:lnTo>
                                <a:lnTo>
                                  <a:pt x="43" y="0"/>
                                </a:lnTo>
                                <a:lnTo>
                                  <a:pt x="57" y="5"/>
                                </a:lnTo>
                                <a:lnTo>
                                  <a:pt x="70" y="5"/>
                                </a:lnTo>
                                <a:lnTo>
                                  <a:pt x="75" y="10"/>
                                </a:lnTo>
                                <a:lnTo>
                                  <a:pt x="85" y="15"/>
                                </a:lnTo>
                                <a:lnTo>
                                  <a:pt x="90" y="24"/>
                                </a:lnTo>
                                <a:lnTo>
                                  <a:pt x="90" y="34"/>
                                </a:lnTo>
                                <a:lnTo>
                                  <a:pt x="90" y="43"/>
                                </a:lnTo>
                                <a:lnTo>
                                  <a:pt x="80" y="53"/>
                                </a:lnTo>
                                <a:lnTo>
                                  <a:pt x="75" y="58"/>
                                </a:lnTo>
                                <a:lnTo>
                                  <a:pt x="62" y="63"/>
                                </a:lnTo>
                                <a:lnTo>
                                  <a:pt x="85" y="96"/>
                                </a:lnTo>
                                <a:lnTo>
                                  <a:pt x="94" y="106"/>
                                </a:lnTo>
                                <a:lnTo>
                                  <a:pt x="99" y="115"/>
                                </a:lnTo>
                                <a:lnTo>
                                  <a:pt x="104" y="115"/>
                                </a:lnTo>
                                <a:lnTo>
                                  <a:pt x="114" y="120"/>
                                </a:lnTo>
                                <a:close/>
                                <a:moveTo>
                                  <a:pt x="33" y="63"/>
                                </a:moveTo>
                                <a:lnTo>
                                  <a:pt x="33" y="63"/>
                                </a:lnTo>
                                <a:lnTo>
                                  <a:pt x="38" y="63"/>
                                </a:lnTo>
                                <a:lnTo>
                                  <a:pt x="52" y="58"/>
                                </a:lnTo>
                                <a:lnTo>
                                  <a:pt x="62" y="53"/>
                                </a:lnTo>
                                <a:lnTo>
                                  <a:pt x="67" y="43"/>
                                </a:lnTo>
                                <a:lnTo>
                                  <a:pt x="70" y="34"/>
                                </a:lnTo>
                                <a:lnTo>
                                  <a:pt x="70" y="24"/>
                                </a:lnTo>
                                <a:lnTo>
                                  <a:pt x="62" y="15"/>
                                </a:lnTo>
                                <a:lnTo>
                                  <a:pt x="57" y="10"/>
                                </a:lnTo>
                                <a:lnTo>
                                  <a:pt x="48" y="10"/>
                                </a:lnTo>
                                <a:lnTo>
                                  <a:pt x="38" y="10"/>
                                </a:lnTo>
                                <a:lnTo>
                                  <a:pt x="33" y="10"/>
                                </a:lnTo>
                                <a:lnTo>
                                  <a:pt x="33"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3529"/>
                        <wps:cNvSpPr>
                          <a:spLocks/>
                        </wps:cNvSpPr>
                        <wps:spPr bwMode="auto">
                          <a:xfrm>
                            <a:off x="9270" y="14341"/>
                            <a:ext cx="48" cy="163"/>
                          </a:xfrm>
                          <a:custGeom>
                            <a:avLst/>
                            <a:gdLst>
                              <a:gd name="T0" fmla="*/ 0 w 48"/>
                              <a:gd name="T1" fmla="*/ 5 h 163"/>
                              <a:gd name="T2" fmla="*/ 0 w 48"/>
                              <a:gd name="T3" fmla="*/ 0 h 163"/>
                              <a:gd name="T4" fmla="*/ 10 w 48"/>
                              <a:gd name="T5" fmla="*/ 10 h 163"/>
                              <a:gd name="T6" fmla="*/ 20 w 48"/>
                              <a:gd name="T7" fmla="*/ 20 h 163"/>
                              <a:gd name="T8" fmla="*/ 34 w 48"/>
                              <a:gd name="T9" fmla="*/ 29 h 163"/>
                              <a:gd name="T10" fmla="*/ 39 w 48"/>
                              <a:gd name="T11" fmla="*/ 48 h 163"/>
                              <a:gd name="T12" fmla="*/ 44 w 48"/>
                              <a:gd name="T13" fmla="*/ 63 h 163"/>
                              <a:gd name="T14" fmla="*/ 48 w 48"/>
                              <a:gd name="T15" fmla="*/ 82 h 163"/>
                              <a:gd name="T16" fmla="*/ 44 w 48"/>
                              <a:gd name="T17" fmla="*/ 111 h 163"/>
                              <a:gd name="T18" fmla="*/ 34 w 48"/>
                              <a:gd name="T19" fmla="*/ 135 h 163"/>
                              <a:gd name="T20" fmla="*/ 20 w 48"/>
                              <a:gd name="T21" fmla="*/ 154 h 163"/>
                              <a:gd name="T22" fmla="*/ 0 w 48"/>
                              <a:gd name="T23" fmla="*/ 163 h 163"/>
                              <a:gd name="T24" fmla="*/ 0 w 48"/>
                              <a:gd name="T25" fmla="*/ 163 h 163"/>
                              <a:gd name="T26" fmla="*/ 10 w 48"/>
                              <a:gd name="T27" fmla="*/ 154 h 163"/>
                              <a:gd name="T28" fmla="*/ 15 w 48"/>
                              <a:gd name="T29" fmla="*/ 144 h 163"/>
                              <a:gd name="T30" fmla="*/ 24 w 48"/>
                              <a:gd name="T31" fmla="*/ 135 h 163"/>
                              <a:gd name="T32" fmla="*/ 29 w 48"/>
                              <a:gd name="T33" fmla="*/ 120 h 163"/>
                              <a:gd name="T34" fmla="*/ 29 w 48"/>
                              <a:gd name="T35" fmla="*/ 101 h 163"/>
                              <a:gd name="T36" fmla="*/ 29 w 48"/>
                              <a:gd name="T37" fmla="*/ 87 h 163"/>
                              <a:gd name="T38" fmla="*/ 29 w 48"/>
                              <a:gd name="T39" fmla="*/ 68 h 163"/>
                              <a:gd name="T40" fmla="*/ 29 w 48"/>
                              <a:gd name="T41" fmla="*/ 53 h 163"/>
                              <a:gd name="T42" fmla="*/ 24 w 48"/>
                              <a:gd name="T43" fmla="*/ 39 h 163"/>
                              <a:gd name="T44" fmla="*/ 24 w 48"/>
                              <a:gd name="T45" fmla="*/ 34 h 163"/>
                              <a:gd name="T46" fmla="*/ 20 w 48"/>
                              <a:gd name="T47" fmla="*/ 24 h 163"/>
                              <a:gd name="T48" fmla="*/ 15 w 48"/>
                              <a:gd name="T49" fmla="*/ 20 h 163"/>
                              <a:gd name="T50" fmla="*/ 5 w 48"/>
                              <a:gd name="T51" fmla="*/ 10 h 163"/>
                              <a:gd name="T52" fmla="*/ 0 w 48"/>
                              <a:gd name="T53" fmla="*/ 5 h 1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8" h="163">
                                <a:moveTo>
                                  <a:pt x="0" y="5"/>
                                </a:moveTo>
                                <a:lnTo>
                                  <a:pt x="0" y="0"/>
                                </a:lnTo>
                                <a:lnTo>
                                  <a:pt x="10" y="10"/>
                                </a:lnTo>
                                <a:lnTo>
                                  <a:pt x="20" y="20"/>
                                </a:lnTo>
                                <a:lnTo>
                                  <a:pt x="34" y="29"/>
                                </a:lnTo>
                                <a:lnTo>
                                  <a:pt x="39" y="48"/>
                                </a:lnTo>
                                <a:lnTo>
                                  <a:pt x="44" y="63"/>
                                </a:lnTo>
                                <a:lnTo>
                                  <a:pt x="48" y="82"/>
                                </a:lnTo>
                                <a:lnTo>
                                  <a:pt x="44" y="111"/>
                                </a:lnTo>
                                <a:lnTo>
                                  <a:pt x="34" y="135"/>
                                </a:lnTo>
                                <a:lnTo>
                                  <a:pt x="20" y="154"/>
                                </a:lnTo>
                                <a:lnTo>
                                  <a:pt x="0" y="163"/>
                                </a:lnTo>
                                <a:lnTo>
                                  <a:pt x="10" y="154"/>
                                </a:lnTo>
                                <a:lnTo>
                                  <a:pt x="15" y="144"/>
                                </a:lnTo>
                                <a:lnTo>
                                  <a:pt x="24" y="135"/>
                                </a:lnTo>
                                <a:lnTo>
                                  <a:pt x="29" y="120"/>
                                </a:lnTo>
                                <a:lnTo>
                                  <a:pt x="29" y="101"/>
                                </a:lnTo>
                                <a:lnTo>
                                  <a:pt x="29" y="87"/>
                                </a:lnTo>
                                <a:lnTo>
                                  <a:pt x="29" y="68"/>
                                </a:lnTo>
                                <a:lnTo>
                                  <a:pt x="29" y="53"/>
                                </a:lnTo>
                                <a:lnTo>
                                  <a:pt x="24" y="39"/>
                                </a:lnTo>
                                <a:lnTo>
                                  <a:pt x="24" y="34"/>
                                </a:lnTo>
                                <a:lnTo>
                                  <a:pt x="20" y="24"/>
                                </a:lnTo>
                                <a:lnTo>
                                  <a:pt x="15" y="20"/>
                                </a:lnTo>
                                <a:lnTo>
                                  <a:pt x="5" y="10"/>
                                </a:lnTo>
                                <a:lnTo>
                                  <a:pt x="0"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3530"/>
                        <wps:cNvSpPr>
                          <a:spLocks/>
                        </wps:cNvSpPr>
                        <wps:spPr bwMode="auto">
                          <a:xfrm>
                            <a:off x="1771" y="18719"/>
                            <a:ext cx="144" cy="129"/>
                          </a:xfrm>
                          <a:custGeom>
                            <a:avLst/>
                            <a:gdLst>
                              <a:gd name="T0" fmla="*/ 58 w 144"/>
                              <a:gd name="T1" fmla="*/ 0 h 129"/>
                              <a:gd name="T2" fmla="*/ 96 w 144"/>
                              <a:gd name="T3" fmla="*/ 96 h 129"/>
                              <a:gd name="T4" fmla="*/ 116 w 144"/>
                              <a:gd name="T5" fmla="*/ 24 h 129"/>
                              <a:gd name="T6" fmla="*/ 120 w 144"/>
                              <a:gd name="T7" fmla="*/ 14 h 129"/>
                              <a:gd name="T8" fmla="*/ 120 w 144"/>
                              <a:gd name="T9" fmla="*/ 10 h 129"/>
                              <a:gd name="T10" fmla="*/ 120 w 144"/>
                              <a:gd name="T11" fmla="*/ 5 h 129"/>
                              <a:gd name="T12" fmla="*/ 116 w 144"/>
                              <a:gd name="T13" fmla="*/ 5 h 129"/>
                              <a:gd name="T14" fmla="*/ 116 w 144"/>
                              <a:gd name="T15" fmla="*/ 5 h 129"/>
                              <a:gd name="T16" fmla="*/ 106 w 144"/>
                              <a:gd name="T17" fmla="*/ 5 h 129"/>
                              <a:gd name="T18" fmla="*/ 106 w 144"/>
                              <a:gd name="T19" fmla="*/ 5 h 129"/>
                              <a:gd name="T20" fmla="*/ 106 w 144"/>
                              <a:gd name="T21" fmla="*/ 0 h 129"/>
                              <a:gd name="T22" fmla="*/ 106 w 144"/>
                              <a:gd name="T23" fmla="*/ 0 h 129"/>
                              <a:gd name="T24" fmla="*/ 144 w 144"/>
                              <a:gd name="T25" fmla="*/ 0 h 129"/>
                              <a:gd name="T26" fmla="*/ 144 w 144"/>
                              <a:gd name="T27" fmla="*/ 0 h 129"/>
                              <a:gd name="T28" fmla="*/ 139 w 144"/>
                              <a:gd name="T29" fmla="*/ 5 h 129"/>
                              <a:gd name="T30" fmla="*/ 135 w 144"/>
                              <a:gd name="T31" fmla="*/ 5 h 129"/>
                              <a:gd name="T32" fmla="*/ 135 w 144"/>
                              <a:gd name="T33" fmla="*/ 5 h 129"/>
                              <a:gd name="T34" fmla="*/ 130 w 144"/>
                              <a:gd name="T35" fmla="*/ 10 h 129"/>
                              <a:gd name="T36" fmla="*/ 125 w 144"/>
                              <a:gd name="T37" fmla="*/ 14 h 129"/>
                              <a:gd name="T38" fmla="*/ 125 w 144"/>
                              <a:gd name="T39" fmla="*/ 24 h 129"/>
                              <a:gd name="T40" fmla="*/ 96 w 144"/>
                              <a:gd name="T41" fmla="*/ 129 h 129"/>
                              <a:gd name="T42" fmla="*/ 92 w 144"/>
                              <a:gd name="T43" fmla="*/ 129 h 129"/>
                              <a:gd name="T44" fmla="*/ 53 w 144"/>
                              <a:gd name="T45" fmla="*/ 19 h 129"/>
                              <a:gd name="T46" fmla="*/ 29 w 144"/>
                              <a:gd name="T47" fmla="*/ 101 h 129"/>
                              <a:gd name="T48" fmla="*/ 29 w 144"/>
                              <a:gd name="T49" fmla="*/ 105 h 129"/>
                              <a:gd name="T50" fmla="*/ 29 w 144"/>
                              <a:gd name="T51" fmla="*/ 115 h 129"/>
                              <a:gd name="T52" fmla="*/ 29 w 144"/>
                              <a:gd name="T53" fmla="*/ 115 h 129"/>
                              <a:gd name="T54" fmla="*/ 29 w 144"/>
                              <a:gd name="T55" fmla="*/ 120 h 129"/>
                              <a:gd name="T56" fmla="*/ 34 w 144"/>
                              <a:gd name="T57" fmla="*/ 120 h 129"/>
                              <a:gd name="T58" fmla="*/ 39 w 144"/>
                              <a:gd name="T59" fmla="*/ 120 h 129"/>
                              <a:gd name="T60" fmla="*/ 39 w 144"/>
                              <a:gd name="T61" fmla="*/ 125 h 129"/>
                              <a:gd name="T62" fmla="*/ 0 w 144"/>
                              <a:gd name="T63" fmla="*/ 125 h 129"/>
                              <a:gd name="T64" fmla="*/ 0 w 144"/>
                              <a:gd name="T65" fmla="*/ 120 h 129"/>
                              <a:gd name="T66" fmla="*/ 10 w 144"/>
                              <a:gd name="T67" fmla="*/ 120 h 129"/>
                              <a:gd name="T68" fmla="*/ 10 w 144"/>
                              <a:gd name="T69" fmla="*/ 120 h 129"/>
                              <a:gd name="T70" fmla="*/ 15 w 144"/>
                              <a:gd name="T71" fmla="*/ 120 h 129"/>
                              <a:gd name="T72" fmla="*/ 15 w 144"/>
                              <a:gd name="T73" fmla="*/ 115 h 129"/>
                              <a:gd name="T74" fmla="*/ 20 w 144"/>
                              <a:gd name="T75" fmla="*/ 110 h 129"/>
                              <a:gd name="T76" fmla="*/ 24 w 144"/>
                              <a:gd name="T77" fmla="*/ 101 h 129"/>
                              <a:gd name="T78" fmla="*/ 48 w 144"/>
                              <a:gd name="T79" fmla="*/ 14 h 129"/>
                              <a:gd name="T80" fmla="*/ 44 w 144"/>
                              <a:gd name="T81" fmla="*/ 10 h 129"/>
                              <a:gd name="T82" fmla="*/ 39 w 144"/>
                              <a:gd name="T83" fmla="*/ 5 h 129"/>
                              <a:gd name="T84" fmla="*/ 34 w 144"/>
                              <a:gd name="T85" fmla="*/ 5 h 129"/>
                              <a:gd name="T86" fmla="*/ 29 w 144"/>
                              <a:gd name="T87" fmla="*/ 0 h 129"/>
                              <a:gd name="T88" fmla="*/ 29 w 144"/>
                              <a:gd name="T89" fmla="*/ 0 h 129"/>
                              <a:gd name="T90" fmla="*/ 58 w 144"/>
                              <a:gd name="T91" fmla="*/ 0 h 12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44" h="129">
                                <a:moveTo>
                                  <a:pt x="58" y="0"/>
                                </a:moveTo>
                                <a:lnTo>
                                  <a:pt x="96" y="96"/>
                                </a:lnTo>
                                <a:lnTo>
                                  <a:pt x="116" y="24"/>
                                </a:lnTo>
                                <a:lnTo>
                                  <a:pt x="120" y="14"/>
                                </a:lnTo>
                                <a:lnTo>
                                  <a:pt x="120" y="10"/>
                                </a:lnTo>
                                <a:lnTo>
                                  <a:pt x="120" y="5"/>
                                </a:lnTo>
                                <a:lnTo>
                                  <a:pt x="116" y="5"/>
                                </a:lnTo>
                                <a:lnTo>
                                  <a:pt x="106" y="5"/>
                                </a:lnTo>
                                <a:lnTo>
                                  <a:pt x="106" y="0"/>
                                </a:lnTo>
                                <a:lnTo>
                                  <a:pt x="144" y="0"/>
                                </a:lnTo>
                                <a:lnTo>
                                  <a:pt x="139" y="5"/>
                                </a:lnTo>
                                <a:lnTo>
                                  <a:pt x="135" y="5"/>
                                </a:lnTo>
                                <a:lnTo>
                                  <a:pt x="130" y="10"/>
                                </a:lnTo>
                                <a:lnTo>
                                  <a:pt x="125" y="14"/>
                                </a:lnTo>
                                <a:lnTo>
                                  <a:pt x="125" y="24"/>
                                </a:lnTo>
                                <a:lnTo>
                                  <a:pt x="96" y="129"/>
                                </a:lnTo>
                                <a:lnTo>
                                  <a:pt x="92" y="129"/>
                                </a:lnTo>
                                <a:lnTo>
                                  <a:pt x="53" y="19"/>
                                </a:lnTo>
                                <a:lnTo>
                                  <a:pt x="29" y="101"/>
                                </a:lnTo>
                                <a:lnTo>
                                  <a:pt x="29" y="105"/>
                                </a:lnTo>
                                <a:lnTo>
                                  <a:pt x="29" y="115"/>
                                </a:lnTo>
                                <a:lnTo>
                                  <a:pt x="29" y="120"/>
                                </a:lnTo>
                                <a:lnTo>
                                  <a:pt x="34" y="120"/>
                                </a:lnTo>
                                <a:lnTo>
                                  <a:pt x="39" y="120"/>
                                </a:lnTo>
                                <a:lnTo>
                                  <a:pt x="39" y="125"/>
                                </a:lnTo>
                                <a:lnTo>
                                  <a:pt x="0" y="125"/>
                                </a:lnTo>
                                <a:lnTo>
                                  <a:pt x="0" y="120"/>
                                </a:lnTo>
                                <a:lnTo>
                                  <a:pt x="10" y="120"/>
                                </a:lnTo>
                                <a:lnTo>
                                  <a:pt x="15" y="120"/>
                                </a:lnTo>
                                <a:lnTo>
                                  <a:pt x="15" y="115"/>
                                </a:lnTo>
                                <a:lnTo>
                                  <a:pt x="20" y="110"/>
                                </a:lnTo>
                                <a:lnTo>
                                  <a:pt x="24" y="101"/>
                                </a:lnTo>
                                <a:lnTo>
                                  <a:pt x="48" y="14"/>
                                </a:lnTo>
                                <a:lnTo>
                                  <a:pt x="44" y="10"/>
                                </a:lnTo>
                                <a:lnTo>
                                  <a:pt x="39" y="5"/>
                                </a:lnTo>
                                <a:lnTo>
                                  <a:pt x="34" y="5"/>
                                </a:lnTo>
                                <a:lnTo>
                                  <a:pt x="29" y="0"/>
                                </a:lnTo>
                                <a:lnTo>
                                  <a:pt x="5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3531"/>
                        <wps:cNvSpPr>
                          <a:spLocks noEditPoints="1"/>
                        </wps:cNvSpPr>
                        <wps:spPr bwMode="auto">
                          <a:xfrm>
                            <a:off x="1906" y="18757"/>
                            <a:ext cx="81" cy="87"/>
                          </a:xfrm>
                          <a:custGeom>
                            <a:avLst/>
                            <a:gdLst>
                              <a:gd name="T0" fmla="*/ 81 w 81"/>
                              <a:gd name="T1" fmla="*/ 34 h 87"/>
                              <a:gd name="T2" fmla="*/ 76 w 81"/>
                              <a:gd name="T3" fmla="*/ 43 h 87"/>
                              <a:gd name="T4" fmla="*/ 72 w 81"/>
                              <a:gd name="T5" fmla="*/ 58 h 87"/>
                              <a:gd name="T6" fmla="*/ 62 w 81"/>
                              <a:gd name="T7" fmla="*/ 72 h 87"/>
                              <a:gd name="T8" fmla="*/ 52 w 81"/>
                              <a:gd name="T9" fmla="*/ 82 h 87"/>
                              <a:gd name="T10" fmla="*/ 38 w 81"/>
                              <a:gd name="T11" fmla="*/ 87 h 87"/>
                              <a:gd name="T12" fmla="*/ 28 w 81"/>
                              <a:gd name="T13" fmla="*/ 87 h 87"/>
                              <a:gd name="T14" fmla="*/ 14 w 81"/>
                              <a:gd name="T15" fmla="*/ 87 h 87"/>
                              <a:gd name="T16" fmla="*/ 9 w 81"/>
                              <a:gd name="T17" fmla="*/ 82 h 87"/>
                              <a:gd name="T18" fmla="*/ 0 w 81"/>
                              <a:gd name="T19" fmla="*/ 72 h 87"/>
                              <a:gd name="T20" fmla="*/ 0 w 81"/>
                              <a:gd name="T21" fmla="*/ 58 h 87"/>
                              <a:gd name="T22" fmla="*/ 0 w 81"/>
                              <a:gd name="T23" fmla="*/ 48 h 87"/>
                              <a:gd name="T24" fmla="*/ 4 w 81"/>
                              <a:gd name="T25" fmla="*/ 34 h 87"/>
                              <a:gd name="T26" fmla="*/ 14 w 81"/>
                              <a:gd name="T27" fmla="*/ 20 h 87"/>
                              <a:gd name="T28" fmla="*/ 28 w 81"/>
                              <a:gd name="T29" fmla="*/ 10 h 87"/>
                              <a:gd name="T30" fmla="*/ 38 w 81"/>
                              <a:gd name="T31" fmla="*/ 5 h 87"/>
                              <a:gd name="T32" fmla="*/ 52 w 81"/>
                              <a:gd name="T33" fmla="*/ 0 h 87"/>
                              <a:gd name="T34" fmla="*/ 62 w 81"/>
                              <a:gd name="T35" fmla="*/ 5 h 87"/>
                              <a:gd name="T36" fmla="*/ 72 w 81"/>
                              <a:gd name="T37" fmla="*/ 10 h 87"/>
                              <a:gd name="T38" fmla="*/ 76 w 81"/>
                              <a:gd name="T39" fmla="*/ 20 h 87"/>
                              <a:gd name="T40" fmla="*/ 81 w 81"/>
                              <a:gd name="T41" fmla="*/ 34 h 87"/>
                              <a:gd name="T42" fmla="*/ 62 w 81"/>
                              <a:gd name="T43" fmla="*/ 24 h 87"/>
                              <a:gd name="T44" fmla="*/ 62 w 81"/>
                              <a:gd name="T45" fmla="*/ 20 h 87"/>
                              <a:gd name="T46" fmla="*/ 62 w 81"/>
                              <a:gd name="T47" fmla="*/ 10 h 87"/>
                              <a:gd name="T48" fmla="*/ 57 w 81"/>
                              <a:gd name="T49" fmla="*/ 10 h 87"/>
                              <a:gd name="T50" fmla="*/ 48 w 81"/>
                              <a:gd name="T51" fmla="*/ 5 h 87"/>
                              <a:gd name="T52" fmla="*/ 38 w 81"/>
                              <a:gd name="T53" fmla="*/ 15 h 87"/>
                              <a:gd name="T54" fmla="*/ 24 w 81"/>
                              <a:gd name="T55" fmla="*/ 29 h 87"/>
                              <a:gd name="T56" fmla="*/ 19 w 81"/>
                              <a:gd name="T57" fmla="*/ 48 h 87"/>
                              <a:gd name="T58" fmla="*/ 14 w 81"/>
                              <a:gd name="T59" fmla="*/ 67 h 87"/>
                              <a:gd name="T60" fmla="*/ 14 w 81"/>
                              <a:gd name="T61" fmla="*/ 72 h 87"/>
                              <a:gd name="T62" fmla="*/ 19 w 81"/>
                              <a:gd name="T63" fmla="*/ 77 h 87"/>
                              <a:gd name="T64" fmla="*/ 24 w 81"/>
                              <a:gd name="T65" fmla="*/ 82 h 87"/>
                              <a:gd name="T66" fmla="*/ 28 w 81"/>
                              <a:gd name="T67" fmla="*/ 82 h 87"/>
                              <a:gd name="T68" fmla="*/ 43 w 81"/>
                              <a:gd name="T69" fmla="*/ 77 h 87"/>
                              <a:gd name="T70" fmla="*/ 52 w 81"/>
                              <a:gd name="T71" fmla="*/ 63 h 87"/>
                              <a:gd name="T72" fmla="*/ 62 w 81"/>
                              <a:gd name="T73" fmla="*/ 43 h 87"/>
                              <a:gd name="T74" fmla="*/ 62 w 81"/>
                              <a:gd name="T75" fmla="*/ 24 h 8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1" h="87">
                                <a:moveTo>
                                  <a:pt x="81" y="34"/>
                                </a:moveTo>
                                <a:lnTo>
                                  <a:pt x="76" y="43"/>
                                </a:lnTo>
                                <a:lnTo>
                                  <a:pt x="72" y="58"/>
                                </a:lnTo>
                                <a:lnTo>
                                  <a:pt x="62" y="72"/>
                                </a:lnTo>
                                <a:lnTo>
                                  <a:pt x="52" y="82"/>
                                </a:lnTo>
                                <a:lnTo>
                                  <a:pt x="38" y="87"/>
                                </a:lnTo>
                                <a:lnTo>
                                  <a:pt x="28" y="87"/>
                                </a:lnTo>
                                <a:lnTo>
                                  <a:pt x="14" y="87"/>
                                </a:lnTo>
                                <a:lnTo>
                                  <a:pt x="9" y="82"/>
                                </a:lnTo>
                                <a:lnTo>
                                  <a:pt x="0" y="72"/>
                                </a:lnTo>
                                <a:lnTo>
                                  <a:pt x="0" y="58"/>
                                </a:lnTo>
                                <a:lnTo>
                                  <a:pt x="0" y="48"/>
                                </a:lnTo>
                                <a:lnTo>
                                  <a:pt x="4" y="34"/>
                                </a:lnTo>
                                <a:lnTo>
                                  <a:pt x="14" y="20"/>
                                </a:lnTo>
                                <a:lnTo>
                                  <a:pt x="28" y="10"/>
                                </a:lnTo>
                                <a:lnTo>
                                  <a:pt x="38" y="5"/>
                                </a:lnTo>
                                <a:lnTo>
                                  <a:pt x="52" y="0"/>
                                </a:lnTo>
                                <a:lnTo>
                                  <a:pt x="62" y="5"/>
                                </a:lnTo>
                                <a:lnTo>
                                  <a:pt x="72" y="10"/>
                                </a:lnTo>
                                <a:lnTo>
                                  <a:pt x="76" y="20"/>
                                </a:lnTo>
                                <a:lnTo>
                                  <a:pt x="81" y="34"/>
                                </a:lnTo>
                                <a:close/>
                                <a:moveTo>
                                  <a:pt x="62" y="24"/>
                                </a:moveTo>
                                <a:lnTo>
                                  <a:pt x="62" y="20"/>
                                </a:lnTo>
                                <a:lnTo>
                                  <a:pt x="62" y="10"/>
                                </a:lnTo>
                                <a:lnTo>
                                  <a:pt x="57" y="10"/>
                                </a:lnTo>
                                <a:lnTo>
                                  <a:pt x="48" y="5"/>
                                </a:lnTo>
                                <a:lnTo>
                                  <a:pt x="38" y="15"/>
                                </a:lnTo>
                                <a:lnTo>
                                  <a:pt x="24" y="29"/>
                                </a:lnTo>
                                <a:lnTo>
                                  <a:pt x="19" y="48"/>
                                </a:lnTo>
                                <a:lnTo>
                                  <a:pt x="14" y="67"/>
                                </a:lnTo>
                                <a:lnTo>
                                  <a:pt x="14" y="72"/>
                                </a:lnTo>
                                <a:lnTo>
                                  <a:pt x="19" y="77"/>
                                </a:lnTo>
                                <a:lnTo>
                                  <a:pt x="24" y="82"/>
                                </a:lnTo>
                                <a:lnTo>
                                  <a:pt x="28" y="82"/>
                                </a:lnTo>
                                <a:lnTo>
                                  <a:pt x="43" y="77"/>
                                </a:lnTo>
                                <a:lnTo>
                                  <a:pt x="52" y="63"/>
                                </a:lnTo>
                                <a:lnTo>
                                  <a:pt x="62" y="43"/>
                                </a:lnTo>
                                <a:lnTo>
                                  <a:pt x="62"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3532"/>
                        <wps:cNvSpPr>
                          <a:spLocks/>
                        </wps:cNvSpPr>
                        <wps:spPr bwMode="auto">
                          <a:xfrm>
                            <a:off x="2002" y="18738"/>
                            <a:ext cx="43" cy="106"/>
                          </a:xfrm>
                          <a:custGeom>
                            <a:avLst/>
                            <a:gdLst>
                              <a:gd name="T0" fmla="*/ 38 w 43"/>
                              <a:gd name="T1" fmla="*/ 0 h 106"/>
                              <a:gd name="T2" fmla="*/ 33 w 43"/>
                              <a:gd name="T3" fmla="*/ 24 h 106"/>
                              <a:gd name="T4" fmla="*/ 43 w 43"/>
                              <a:gd name="T5" fmla="*/ 24 h 106"/>
                              <a:gd name="T6" fmla="*/ 43 w 43"/>
                              <a:gd name="T7" fmla="*/ 29 h 106"/>
                              <a:gd name="T8" fmla="*/ 28 w 43"/>
                              <a:gd name="T9" fmla="*/ 29 h 106"/>
                              <a:gd name="T10" fmla="*/ 14 w 43"/>
                              <a:gd name="T11" fmla="*/ 86 h 106"/>
                              <a:gd name="T12" fmla="*/ 14 w 43"/>
                              <a:gd name="T13" fmla="*/ 91 h 106"/>
                              <a:gd name="T14" fmla="*/ 9 w 43"/>
                              <a:gd name="T15" fmla="*/ 96 h 106"/>
                              <a:gd name="T16" fmla="*/ 14 w 43"/>
                              <a:gd name="T17" fmla="*/ 96 h 106"/>
                              <a:gd name="T18" fmla="*/ 14 w 43"/>
                              <a:gd name="T19" fmla="*/ 96 h 106"/>
                              <a:gd name="T20" fmla="*/ 14 w 43"/>
                              <a:gd name="T21" fmla="*/ 101 h 106"/>
                              <a:gd name="T22" fmla="*/ 14 w 43"/>
                              <a:gd name="T23" fmla="*/ 101 h 106"/>
                              <a:gd name="T24" fmla="*/ 19 w 43"/>
                              <a:gd name="T25" fmla="*/ 96 h 106"/>
                              <a:gd name="T26" fmla="*/ 19 w 43"/>
                              <a:gd name="T27" fmla="*/ 96 h 106"/>
                              <a:gd name="T28" fmla="*/ 24 w 43"/>
                              <a:gd name="T29" fmla="*/ 91 h 106"/>
                              <a:gd name="T30" fmla="*/ 28 w 43"/>
                              <a:gd name="T31" fmla="*/ 86 h 106"/>
                              <a:gd name="T32" fmla="*/ 33 w 43"/>
                              <a:gd name="T33" fmla="*/ 86 h 106"/>
                              <a:gd name="T34" fmla="*/ 24 w 43"/>
                              <a:gd name="T35" fmla="*/ 96 h 106"/>
                              <a:gd name="T36" fmla="*/ 19 w 43"/>
                              <a:gd name="T37" fmla="*/ 106 h 106"/>
                              <a:gd name="T38" fmla="*/ 14 w 43"/>
                              <a:gd name="T39" fmla="*/ 106 h 106"/>
                              <a:gd name="T40" fmla="*/ 4 w 43"/>
                              <a:gd name="T41" fmla="*/ 106 h 106"/>
                              <a:gd name="T42" fmla="*/ 4 w 43"/>
                              <a:gd name="T43" fmla="*/ 106 h 106"/>
                              <a:gd name="T44" fmla="*/ 0 w 43"/>
                              <a:gd name="T45" fmla="*/ 106 h 106"/>
                              <a:gd name="T46" fmla="*/ 0 w 43"/>
                              <a:gd name="T47" fmla="*/ 101 h 106"/>
                              <a:gd name="T48" fmla="*/ 0 w 43"/>
                              <a:gd name="T49" fmla="*/ 101 h 106"/>
                              <a:gd name="T50" fmla="*/ 0 w 43"/>
                              <a:gd name="T51" fmla="*/ 91 h 106"/>
                              <a:gd name="T52" fmla="*/ 0 w 43"/>
                              <a:gd name="T53" fmla="*/ 82 h 106"/>
                              <a:gd name="T54" fmla="*/ 14 w 43"/>
                              <a:gd name="T55" fmla="*/ 29 h 106"/>
                              <a:gd name="T56" fmla="*/ 0 w 43"/>
                              <a:gd name="T57" fmla="*/ 29 h 106"/>
                              <a:gd name="T58" fmla="*/ 4 w 43"/>
                              <a:gd name="T59" fmla="*/ 24 h 106"/>
                              <a:gd name="T60" fmla="*/ 14 w 43"/>
                              <a:gd name="T61" fmla="*/ 24 h 106"/>
                              <a:gd name="T62" fmla="*/ 19 w 43"/>
                              <a:gd name="T63" fmla="*/ 19 h 106"/>
                              <a:gd name="T64" fmla="*/ 28 w 43"/>
                              <a:gd name="T65" fmla="*/ 10 h 106"/>
                              <a:gd name="T66" fmla="*/ 33 w 43"/>
                              <a:gd name="T67" fmla="*/ 0 h 106"/>
                              <a:gd name="T68" fmla="*/ 38 w 43"/>
                              <a:gd name="T69" fmla="*/ 0 h 10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3" h="106">
                                <a:moveTo>
                                  <a:pt x="38" y="0"/>
                                </a:moveTo>
                                <a:lnTo>
                                  <a:pt x="33" y="24"/>
                                </a:lnTo>
                                <a:lnTo>
                                  <a:pt x="43" y="24"/>
                                </a:lnTo>
                                <a:lnTo>
                                  <a:pt x="43" y="29"/>
                                </a:lnTo>
                                <a:lnTo>
                                  <a:pt x="28" y="29"/>
                                </a:lnTo>
                                <a:lnTo>
                                  <a:pt x="14" y="86"/>
                                </a:lnTo>
                                <a:lnTo>
                                  <a:pt x="14" y="91"/>
                                </a:lnTo>
                                <a:lnTo>
                                  <a:pt x="9" y="96"/>
                                </a:lnTo>
                                <a:lnTo>
                                  <a:pt x="14" y="96"/>
                                </a:lnTo>
                                <a:lnTo>
                                  <a:pt x="14" y="101"/>
                                </a:lnTo>
                                <a:lnTo>
                                  <a:pt x="19" y="96"/>
                                </a:lnTo>
                                <a:lnTo>
                                  <a:pt x="24" y="91"/>
                                </a:lnTo>
                                <a:lnTo>
                                  <a:pt x="28" y="86"/>
                                </a:lnTo>
                                <a:lnTo>
                                  <a:pt x="33" y="86"/>
                                </a:lnTo>
                                <a:lnTo>
                                  <a:pt x="24" y="96"/>
                                </a:lnTo>
                                <a:lnTo>
                                  <a:pt x="19" y="106"/>
                                </a:lnTo>
                                <a:lnTo>
                                  <a:pt x="14" y="106"/>
                                </a:lnTo>
                                <a:lnTo>
                                  <a:pt x="4" y="106"/>
                                </a:lnTo>
                                <a:lnTo>
                                  <a:pt x="0" y="106"/>
                                </a:lnTo>
                                <a:lnTo>
                                  <a:pt x="0" y="101"/>
                                </a:lnTo>
                                <a:lnTo>
                                  <a:pt x="0" y="91"/>
                                </a:lnTo>
                                <a:lnTo>
                                  <a:pt x="0" y="82"/>
                                </a:lnTo>
                                <a:lnTo>
                                  <a:pt x="14" y="29"/>
                                </a:lnTo>
                                <a:lnTo>
                                  <a:pt x="0" y="29"/>
                                </a:lnTo>
                                <a:lnTo>
                                  <a:pt x="4" y="24"/>
                                </a:lnTo>
                                <a:lnTo>
                                  <a:pt x="14" y="24"/>
                                </a:lnTo>
                                <a:lnTo>
                                  <a:pt x="19" y="19"/>
                                </a:lnTo>
                                <a:lnTo>
                                  <a:pt x="28" y="10"/>
                                </a:lnTo>
                                <a:lnTo>
                                  <a:pt x="33" y="0"/>
                                </a:lnTo>
                                <a:lnTo>
                                  <a:pt x="3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3533"/>
                        <wps:cNvSpPr>
                          <a:spLocks noEditPoints="1"/>
                        </wps:cNvSpPr>
                        <wps:spPr bwMode="auto">
                          <a:xfrm>
                            <a:off x="2050" y="18757"/>
                            <a:ext cx="72" cy="87"/>
                          </a:xfrm>
                          <a:custGeom>
                            <a:avLst/>
                            <a:gdLst>
                              <a:gd name="T0" fmla="*/ 14 w 72"/>
                              <a:gd name="T1" fmla="*/ 53 h 87"/>
                              <a:gd name="T2" fmla="*/ 14 w 72"/>
                              <a:gd name="T3" fmla="*/ 58 h 87"/>
                              <a:gd name="T4" fmla="*/ 14 w 72"/>
                              <a:gd name="T5" fmla="*/ 58 h 87"/>
                              <a:gd name="T6" fmla="*/ 14 w 72"/>
                              <a:gd name="T7" fmla="*/ 67 h 87"/>
                              <a:gd name="T8" fmla="*/ 19 w 72"/>
                              <a:gd name="T9" fmla="*/ 72 h 87"/>
                              <a:gd name="T10" fmla="*/ 28 w 72"/>
                              <a:gd name="T11" fmla="*/ 77 h 87"/>
                              <a:gd name="T12" fmla="*/ 33 w 72"/>
                              <a:gd name="T13" fmla="*/ 77 h 87"/>
                              <a:gd name="T14" fmla="*/ 43 w 72"/>
                              <a:gd name="T15" fmla="*/ 77 h 87"/>
                              <a:gd name="T16" fmla="*/ 48 w 72"/>
                              <a:gd name="T17" fmla="*/ 77 h 87"/>
                              <a:gd name="T18" fmla="*/ 52 w 72"/>
                              <a:gd name="T19" fmla="*/ 72 h 87"/>
                              <a:gd name="T20" fmla="*/ 67 w 72"/>
                              <a:gd name="T21" fmla="*/ 63 h 87"/>
                              <a:gd name="T22" fmla="*/ 67 w 72"/>
                              <a:gd name="T23" fmla="*/ 67 h 87"/>
                              <a:gd name="T24" fmla="*/ 48 w 72"/>
                              <a:gd name="T25" fmla="*/ 82 h 87"/>
                              <a:gd name="T26" fmla="*/ 24 w 72"/>
                              <a:gd name="T27" fmla="*/ 87 h 87"/>
                              <a:gd name="T28" fmla="*/ 14 w 72"/>
                              <a:gd name="T29" fmla="*/ 87 h 87"/>
                              <a:gd name="T30" fmla="*/ 4 w 72"/>
                              <a:gd name="T31" fmla="*/ 82 h 87"/>
                              <a:gd name="T32" fmla="*/ 0 w 72"/>
                              <a:gd name="T33" fmla="*/ 72 h 87"/>
                              <a:gd name="T34" fmla="*/ 0 w 72"/>
                              <a:gd name="T35" fmla="*/ 63 h 87"/>
                              <a:gd name="T36" fmla="*/ 0 w 72"/>
                              <a:gd name="T37" fmla="*/ 48 h 87"/>
                              <a:gd name="T38" fmla="*/ 9 w 72"/>
                              <a:gd name="T39" fmla="*/ 34 h 87"/>
                              <a:gd name="T40" fmla="*/ 19 w 72"/>
                              <a:gd name="T41" fmla="*/ 20 h 87"/>
                              <a:gd name="T42" fmla="*/ 28 w 72"/>
                              <a:gd name="T43" fmla="*/ 10 h 87"/>
                              <a:gd name="T44" fmla="*/ 43 w 72"/>
                              <a:gd name="T45" fmla="*/ 5 h 87"/>
                              <a:gd name="T46" fmla="*/ 52 w 72"/>
                              <a:gd name="T47" fmla="*/ 0 h 87"/>
                              <a:gd name="T48" fmla="*/ 62 w 72"/>
                              <a:gd name="T49" fmla="*/ 5 h 87"/>
                              <a:gd name="T50" fmla="*/ 67 w 72"/>
                              <a:gd name="T51" fmla="*/ 5 h 87"/>
                              <a:gd name="T52" fmla="*/ 72 w 72"/>
                              <a:gd name="T53" fmla="*/ 10 h 87"/>
                              <a:gd name="T54" fmla="*/ 72 w 72"/>
                              <a:gd name="T55" fmla="*/ 15 h 87"/>
                              <a:gd name="T56" fmla="*/ 72 w 72"/>
                              <a:gd name="T57" fmla="*/ 24 h 87"/>
                              <a:gd name="T58" fmla="*/ 67 w 72"/>
                              <a:gd name="T59" fmla="*/ 29 h 87"/>
                              <a:gd name="T60" fmla="*/ 57 w 72"/>
                              <a:gd name="T61" fmla="*/ 39 h 87"/>
                              <a:gd name="T62" fmla="*/ 43 w 72"/>
                              <a:gd name="T63" fmla="*/ 43 h 87"/>
                              <a:gd name="T64" fmla="*/ 33 w 72"/>
                              <a:gd name="T65" fmla="*/ 48 h 87"/>
                              <a:gd name="T66" fmla="*/ 14 w 72"/>
                              <a:gd name="T67" fmla="*/ 53 h 87"/>
                              <a:gd name="T68" fmla="*/ 14 w 72"/>
                              <a:gd name="T69" fmla="*/ 48 h 87"/>
                              <a:gd name="T70" fmla="*/ 28 w 72"/>
                              <a:gd name="T71" fmla="*/ 43 h 87"/>
                              <a:gd name="T72" fmla="*/ 38 w 72"/>
                              <a:gd name="T73" fmla="*/ 43 h 87"/>
                              <a:gd name="T74" fmla="*/ 48 w 72"/>
                              <a:gd name="T75" fmla="*/ 34 h 87"/>
                              <a:gd name="T76" fmla="*/ 52 w 72"/>
                              <a:gd name="T77" fmla="*/ 29 h 87"/>
                              <a:gd name="T78" fmla="*/ 57 w 72"/>
                              <a:gd name="T79" fmla="*/ 24 h 87"/>
                              <a:gd name="T80" fmla="*/ 62 w 72"/>
                              <a:gd name="T81" fmla="*/ 15 h 87"/>
                              <a:gd name="T82" fmla="*/ 57 w 72"/>
                              <a:gd name="T83" fmla="*/ 15 h 87"/>
                              <a:gd name="T84" fmla="*/ 57 w 72"/>
                              <a:gd name="T85" fmla="*/ 10 h 87"/>
                              <a:gd name="T86" fmla="*/ 52 w 72"/>
                              <a:gd name="T87" fmla="*/ 10 h 87"/>
                              <a:gd name="T88" fmla="*/ 52 w 72"/>
                              <a:gd name="T89" fmla="*/ 5 h 87"/>
                              <a:gd name="T90" fmla="*/ 43 w 72"/>
                              <a:gd name="T91" fmla="*/ 10 h 87"/>
                              <a:gd name="T92" fmla="*/ 33 w 72"/>
                              <a:gd name="T93" fmla="*/ 20 h 87"/>
                              <a:gd name="T94" fmla="*/ 24 w 72"/>
                              <a:gd name="T95" fmla="*/ 29 h 87"/>
                              <a:gd name="T96" fmla="*/ 14 w 72"/>
                              <a:gd name="T97" fmla="*/ 48 h 8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2" h="87">
                                <a:moveTo>
                                  <a:pt x="14" y="53"/>
                                </a:moveTo>
                                <a:lnTo>
                                  <a:pt x="14" y="58"/>
                                </a:lnTo>
                                <a:lnTo>
                                  <a:pt x="14" y="67"/>
                                </a:lnTo>
                                <a:lnTo>
                                  <a:pt x="19" y="72"/>
                                </a:lnTo>
                                <a:lnTo>
                                  <a:pt x="28" y="77"/>
                                </a:lnTo>
                                <a:lnTo>
                                  <a:pt x="33" y="77"/>
                                </a:lnTo>
                                <a:lnTo>
                                  <a:pt x="43" y="77"/>
                                </a:lnTo>
                                <a:lnTo>
                                  <a:pt x="48" y="77"/>
                                </a:lnTo>
                                <a:lnTo>
                                  <a:pt x="52" y="72"/>
                                </a:lnTo>
                                <a:lnTo>
                                  <a:pt x="67" y="63"/>
                                </a:lnTo>
                                <a:lnTo>
                                  <a:pt x="67" y="67"/>
                                </a:lnTo>
                                <a:lnTo>
                                  <a:pt x="48" y="82"/>
                                </a:lnTo>
                                <a:lnTo>
                                  <a:pt x="24" y="87"/>
                                </a:lnTo>
                                <a:lnTo>
                                  <a:pt x="14" y="87"/>
                                </a:lnTo>
                                <a:lnTo>
                                  <a:pt x="4" y="82"/>
                                </a:lnTo>
                                <a:lnTo>
                                  <a:pt x="0" y="72"/>
                                </a:lnTo>
                                <a:lnTo>
                                  <a:pt x="0" y="63"/>
                                </a:lnTo>
                                <a:lnTo>
                                  <a:pt x="0" y="48"/>
                                </a:lnTo>
                                <a:lnTo>
                                  <a:pt x="9" y="34"/>
                                </a:lnTo>
                                <a:lnTo>
                                  <a:pt x="19" y="20"/>
                                </a:lnTo>
                                <a:lnTo>
                                  <a:pt x="28" y="10"/>
                                </a:lnTo>
                                <a:lnTo>
                                  <a:pt x="43" y="5"/>
                                </a:lnTo>
                                <a:lnTo>
                                  <a:pt x="52" y="0"/>
                                </a:lnTo>
                                <a:lnTo>
                                  <a:pt x="62" y="5"/>
                                </a:lnTo>
                                <a:lnTo>
                                  <a:pt x="67" y="5"/>
                                </a:lnTo>
                                <a:lnTo>
                                  <a:pt x="72" y="10"/>
                                </a:lnTo>
                                <a:lnTo>
                                  <a:pt x="72" y="15"/>
                                </a:lnTo>
                                <a:lnTo>
                                  <a:pt x="72" y="24"/>
                                </a:lnTo>
                                <a:lnTo>
                                  <a:pt x="67" y="29"/>
                                </a:lnTo>
                                <a:lnTo>
                                  <a:pt x="57" y="39"/>
                                </a:lnTo>
                                <a:lnTo>
                                  <a:pt x="43" y="43"/>
                                </a:lnTo>
                                <a:lnTo>
                                  <a:pt x="33" y="48"/>
                                </a:lnTo>
                                <a:lnTo>
                                  <a:pt x="14" y="53"/>
                                </a:lnTo>
                                <a:close/>
                                <a:moveTo>
                                  <a:pt x="14" y="48"/>
                                </a:moveTo>
                                <a:lnTo>
                                  <a:pt x="28" y="43"/>
                                </a:lnTo>
                                <a:lnTo>
                                  <a:pt x="38" y="43"/>
                                </a:lnTo>
                                <a:lnTo>
                                  <a:pt x="48" y="34"/>
                                </a:lnTo>
                                <a:lnTo>
                                  <a:pt x="52" y="29"/>
                                </a:lnTo>
                                <a:lnTo>
                                  <a:pt x="57" y="24"/>
                                </a:lnTo>
                                <a:lnTo>
                                  <a:pt x="62" y="15"/>
                                </a:lnTo>
                                <a:lnTo>
                                  <a:pt x="57" y="15"/>
                                </a:lnTo>
                                <a:lnTo>
                                  <a:pt x="57" y="10"/>
                                </a:lnTo>
                                <a:lnTo>
                                  <a:pt x="52" y="10"/>
                                </a:lnTo>
                                <a:lnTo>
                                  <a:pt x="52" y="5"/>
                                </a:lnTo>
                                <a:lnTo>
                                  <a:pt x="43" y="10"/>
                                </a:lnTo>
                                <a:lnTo>
                                  <a:pt x="33" y="20"/>
                                </a:lnTo>
                                <a:lnTo>
                                  <a:pt x="24" y="29"/>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3534"/>
                        <wps:cNvSpPr>
                          <a:spLocks/>
                        </wps:cNvSpPr>
                        <wps:spPr bwMode="auto">
                          <a:xfrm>
                            <a:off x="2184" y="18714"/>
                            <a:ext cx="61" cy="130"/>
                          </a:xfrm>
                          <a:custGeom>
                            <a:avLst/>
                            <a:gdLst>
                              <a:gd name="T0" fmla="*/ 61 w 61"/>
                              <a:gd name="T1" fmla="*/ 0 h 130"/>
                              <a:gd name="T2" fmla="*/ 32 w 61"/>
                              <a:gd name="T3" fmla="*/ 106 h 130"/>
                              <a:gd name="T4" fmla="*/ 32 w 61"/>
                              <a:gd name="T5" fmla="*/ 115 h 130"/>
                              <a:gd name="T6" fmla="*/ 32 w 61"/>
                              <a:gd name="T7" fmla="*/ 120 h 130"/>
                              <a:gd name="T8" fmla="*/ 32 w 61"/>
                              <a:gd name="T9" fmla="*/ 120 h 130"/>
                              <a:gd name="T10" fmla="*/ 32 w 61"/>
                              <a:gd name="T11" fmla="*/ 125 h 130"/>
                              <a:gd name="T12" fmla="*/ 37 w 61"/>
                              <a:gd name="T13" fmla="*/ 125 h 130"/>
                              <a:gd name="T14" fmla="*/ 47 w 61"/>
                              <a:gd name="T15" fmla="*/ 125 h 130"/>
                              <a:gd name="T16" fmla="*/ 42 w 61"/>
                              <a:gd name="T17" fmla="*/ 130 h 130"/>
                              <a:gd name="T18" fmla="*/ 0 w 61"/>
                              <a:gd name="T19" fmla="*/ 130 h 130"/>
                              <a:gd name="T20" fmla="*/ 0 w 61"/>
                              <a:gd name="T21" fmla="*/ 125 h 130"/>
                              <a:gd name="T22" fmla="*/ 4 w 61"/>
                              <a:gd name="T23" fmla="*/ 125 h 130"/>
                              <a:gd name="T24" fmla="*/ 8 w 61"/>
                              <a:gd name="T25" fmla="*/ 125 h 130"/>
                              <a:gd name="T26" fmla="*/ 13 w 61"/>
                              <a:gd name="T27" fmla="*/ 125 h 130"/>
                              <a:gd name="T28" fmla="*/ 13 w 61"/>
                              <a:gd name="T29" fmla="*/ 120 h 130"/>
                              <a:gd name="T30" fmla="*/ 18 w 61"/>
                              <a:gd name="T31" fmla="*/ 115 h 130"/>
                              <a:gd name="T32" fmla="*/ 18 w 61"/>
                              <a:gd name="T33" fmla="*/ 106 h 130"/>
                              <a:gd name="T34" fmla="*/ 42 w 61"/>
                              <a:gd name="T35" fmla="*/ 29 h 130"/>
                              <a:gd name="T36" fmla="*/ 42 w 61"/>
                              <a:gd name="T37" fmla="*/ 24 h 130"/>
                              <a:gd name="T38" fmla="*/ 42 w 61"/>
                              <a:gd name="T39" fmla="*/ 24 h 130"/>
                              <a:gd name="T40" fmla="*/ 42 w 61"/>
                              <a:gd name="T41" fmla="*/ 19 h 130"/>
                              <a:gd name="T42" fmla="*/ 42 w 61"/>
                              <a:gd name="T43" fmla="*/ 19 h 130"/>
                              <a:gd name="T44" fmla="*/ 42 w 61"/>
                              <a:gd name="T45" fmla="*/ 15 h 130"/>
                              <a:gd name="T46" fmla="*/ 42 w 61"/>
                              <a:gd name="T47" fmla="*/ 15 h 130"/>
                              <a:gd name="T48" fmla="*/ 42 w 61"/>
                              <a:gd name="T49" fmla="*/ 15 h 130"/>
                              <a:gd name="T50" fmla="*/ 37 w 61"/>
                              <a:gd name="T51" fmla="*/ 15 h 130"/>
                              <a:gd name="T52" fmla="*/ 32 w 61"/>
                              <a:gd name="T53" fmla="*/ 15 h 130"/>
                              <a:gd name="T54" fmla="*/ 28 w 61"/>
                              <a:gd name="T55" fmla="*/ 15 h 130"/>
                              <a:gd name="T56" fmla="*/ 28 w 61"/>
                              <a:gd name="T57" fmla="*/ 10 h 130"/>
                              <a:gd name="T58" fmla="*/ 61 w 61"/>
                              <a:gd name="T59" fmla="*/ 0 h 130"/>
                              <a:gd name="T60" fmla="*/ 61 w 61"/>
                              <a:gd name="T61" fmla="*/ 0 h 13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1" h="130">
                                <a:moveTo>
                                  <a:pt x="61" y="0"/>
                                </a:moveTo>
                                <a:lnTo>
                                  <a:pt x="32" y="106"/>
                                </a:lnTo>
                                <a:lnTo>
                                  <a:pt x="32" y="115"/>
                                </a:lnTo>
                                <a:lnTo>
                                  <a:pt x="32" y="120"/>
                                </a:lnTo>
                                <a:lnTo>
                                  <a:pt x="32" y="125"/>
                                </a:lnTo>
                                <a:lnTo>
                                  <a:pt x="37" y="125"/>
                                </a:lnTo>
                                <a:lnTo>
                                  <a:pt x="47" y="125"/>
                                </a:lnTo>
                                <a:lnTo>
                                  <a:pt x="42" y="130"/>
                                </a:lnTo>
                                <a:lnTo>
                                  <a:pt x="0" y="130"/>
                                </a:lnTo>
                                <a:lnTo>
                                  <a:pt x="0" y="125"/>
                                </a:lnTo>
                                <a:lnTo>
                                  <a:pt x="4" y="125"/>
                                </a:lnTo>
                                <a:lnTo>
                                  <a:pt x="8" y="125"/>
                                </a:lnTo>
                                <a:lnTo>
                                  <a:pt x="13" y="125"/>
                                </a:lnTo>
                                <a:lnTo>
                                  <a:pt x="13" y="120"/>
                                </a:lnTo>
                                <a:lnTo>
                                  <a:pt x="18" y="115"/>
                                </a:lnTo>
                                <a:lnTo>
                                  <a:pt x="18" y="106"/>
                                </a:lnTo>
                                <a:lnTo>
                                  <a:pt x="42" y="29"/>
                                </a:lnTo>
                                <a:lnTo>
                                  <a:pt x="42" y="24"/>
                                </a:lnTo>
                                <a:lnTo>
                                  <a:pt x="42" y="19"/>
                                </a:lnTo>
                                <a:lnTo>
                                  <a:pt x="42" y="15"/>
                                </a:lnTo>
                                <a:lnTo>
                                  <a:pt x="37" y="15"/>
                                </a:lnTo>
                                <a:lnTo>
                                  <a:pt x="32" y="15"/>
                                </a:lnTo>
                                <a:lnTo>
                                  <a:pt x="28" y="15"/>
                                </a:lnTo>
                                <a:lnTo>
                                  <a:pt x="28" y="10"/>
                                </a:lnTo>
                                <a:lnTo>
                                  <a:pt x="6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Rectangle 3535"/>
                        <wps:cNvSpPr>
                          <a:spLocks noChangeArrowheads="1"/>
                        </wps:cNvSpPr>
                        <wps:spPr bwMode="auto">
                          <a:xfrm>
                            <a:off x="2308" y="18796"/>
                            <a:ext cx="95" cy="4"/>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Freeform 3536"/>
                        <wps:cNvSpPr>
                          <a:spLocks/>
                        </wps:cNvSpPr>
                        <wps:spPr bwMode="auto">
                          <a:xfrm>
                            <a:off x="2451" y="18719"/>
                            <a:ext cx="101" cy="125"/>
                          </a:xfrm>
                          <a:custGeom>
                            <a:avLst/>
                            <a:gdLst>
                              <a:gd name="T0" fmla="*/ 101 w 101"/>
                              <a:gd name="T1" fmla="*/ 0 h 125"/>
                              <a:gd name="T2" fmla="*/ 101 w 101"/>
                              <a:gd name="T3" fmla="*/ 29 h 125"/>
                              <a:gd name="T4" fmla="*/ 96 w 101"/>
                              <a:gd name="T5" fmla="*/ 29 h 125"/>
                              <a:gd name="T6" fmla="*/ 96 w 101"/>
                              <a:gd name="T7" fmla="*/ 24 h 125"/>
                              <a:gd name="T8" fmla="*/ 96 w 101"/>
                              <a:gd name="T9" fmla="*/ 19 h 125"/>
                              <a:gd name="T10" fmla="*/ 92 w 101"/>
                              <a:gd name="T11" fmla="*/ 14 h 125"/>
                              <a:gd name="T12" fmla="*/ 87 w 101"/>
                              <a:gd name="T13" fmla="*/ 10 h 125"/>
                              <a:gd name="T14" fmla="*/ 82 w 101"/>
                              <a:gd name="T15" fmla="*/ 10 h 125"/>
                              <a:gd name="T16" fmla="*/ 77 w 101"/>
                              <a:gd name="T17" fmla="*/ 5 h 125"/>
                              <a:gd name="T18" fmla="*/ 58 w 101"/>
                              <a:gd name="T19" fmla="*/ 5 h 125"/>
                              <a:gd name="T20" fmla="*/ 58 w 101"/>
                              <a:gd name="T21" fmla="*/ 101 h 125"/>
                              <a:gd name="T22" fmla="*/ 58 w 101"/>
                              <a:gd name="T23" fmla="*/ 110 h 125"/>
                              <a:gd name="T24" fmla="*/ 63 w 101"/>
                              <a:gd name="T25" fmla="*/ 115 h 125"/>
                              <a:gd name="T26" fmla="*/ 63 w 101"/>
                              <a:gd name="T27" fmla="*/ 120 h 125"/>
                              <a:gd name="T28" fmla="*/ 72 w 101"/>
                              <a:gd name="T29" fmla="*/ 120 h 125"/>
                              <a:gd name="T30" fmla="*/ 77 w 101"/>
                              <a:gd name="T31" fmla="*/ 120 h 125"/>
                              <a:gd name="T32" fmla="*/ 77 w 101"/>
                              <a:gd name="T33" fmla="*/ 125 h 125"/>
                              <a:gd name="T34" fmla="*/ 24 w 101"/>
                              <a:gd name="T35" fmla="*/ 125 h 125"/>
                              <a:gd name="T36" fmla="*/ 24 w 101"/>
                              <a:gd name="T37" fmla="*/ 120 h 125"/>
                              <a:gd name="T38" fmla="*/ 29 w 101"/>
                              <a:gd name="T39" fmla="*/ 120 h 125"/>
                              <a:gd name="T40" fmla="*/ 34 w 101"/>
                              <a:gd name="T41" fmla="*/ 120 h 125"/>
                              <a:gd name="T42" fmla="*/ 39 w 101"/>
                              <a:gd name="T43" fmla="*/ 115 h 125"/>
                              <a:gd name="T44" fmla="*/ 39 w 101"/>
                              <a:gd name="T45" fmla="*/ 110 h 125"/>
                              <a:gd name="T46" fmla="*/ 39 w 101"/>
                              <a:gd name="T47" fmla="*/ 101 h 125"/>
                              <a:gd name="T48" fmla="*/ 39 w 101"/>
                              <a:gd name="T49" fmla="*/ 5 h 125"/>
                              <a:gd name="T50" fmla="*/ 24 w 101"/>
                              <a:gd name="T51" fmla="*/ 5 h 125"/>
                              <a:gd name="T52" fmla="*/ 20 w 101"/>
                              <a:gd name="T53" fmla="*/ 5 h 125"/>
                              <a:gd name="T54" fmla="*/ 15 w 101"/>
                              <a:gd name="T55" fmla="*/ 10 h 125"/>
                              <a:gd name="T56" fmla="*/ 10 w 101"/>
                              <a:gd name="T57" fmla="*/ 10 h 125"/>
                              <a:gd name="T58" fmla="*/ 5 w 101"/>
                              <a:gd name="T59" fmla="*/ 14 h 125"/>
                              <a:gd name="T60" fmla="*/ 5 w 101"/>
                              <a:gd name="T61" fmla="*/ 19 h 125"/>
                              <a:gd name="T62" fmla="*/ 0 w 101"/>
                              <a:gd name="T63" fmla="*/ 29 h 125"/>
                              <a:gd name="T64" fmla="*/ 0 w 101"/>
                              <a:gd name="T65" fmla="*/ 29 h 125"/>
                              <a:gd name="T66" fmla="*/ 0 w 101"/>
                              <a:gd name="T67" fmla="*/ 0 h 125"/>
                              <a:gd name="T68" fmla="*/ 101 w 101"/>
                              <a:gd name="T69" fmla="*/ 0 h 12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1" h="125">
                                <a:moveTo>
                                  <a:pt x="101" y="0"/>
                                </a:moveTo>
                                <a:lnTo>
                                  <a:pt x="101" y="29"/>
                                </a:lnTo>
                                <a:lnTo>
                                  <a:pt x="96" y="29"/>
                                </a:lnTo>
                                <a:lnTo>
                                  <a:pt x="96" y="24"/>
                                </a:lnTo>
                                <a:lnTo>
                                  <a:pt x="96" y="19"/>
                                </a:lnTo>
                                <a:lnTo>
                                  <a:pt x="92" y="14"/>
                                </a:lnTo>
                                <a:lnTo>
                                  <a:pt x="87" y="10"/>
                                </a:lnTo>
                                <a:lnTo>
                                  <a:pt x="82" y="10"/>
                                </a:lnTo>
                                <a:lnTo>
                                  <a:pt x="77" y="5"/>
                                </a:lnTo>
                                <a:lnTo>
                                  <a:pt x="58" y="5"/>
                                </a:lnTo>
                                <a:lnTo>
                                  <a:pt x="58" y="101"/>
                                </a:lnTo>
                                <a:lnTo>
                                  <a:pt x="58" y="110"/>
                                </a:lnTo>
                                <a:lnTo>
                                  <a:pt x="63" y="115"/>
                                </a:lnTo>
                                <a:lnTo>
                                  <a:pt x="63" y="120"/>
                                </a:lnTo>
                                <a:lnTo>
                                  <a:pt x="72" y="120"/>
                                </a:lnTo>
                                <a:lnTo>
                                  <a:pt x="77" y="120"/>
                                </a:lnTo>
                                <a:lnTo>
                                  <a:pt x="77" y="125"/>
                                </a:lnTo>
                                <a:lnTo>
                                  <a:pt x="24" y="125"/>
                                </a:lnTo>
                                <a:lnTo>
                                  <a:pt x="24" y="120"/>
                                </a:lnTo>
                                <a:lnTo>
                                  <a:pt x="29" y="120"/>
                                </a:lnTo>
                                <a:lnTo>
                                  <a:pt x="34" y="120"/>
                                </a:lnTo>
                                <a:lnTo>
                                  <a:pt x="39" y="115"/>
                                </a:lnTo>
                                <a:lnTo>
                                  <a:pt x="39" y="110"/>
                                </a:lnTo>
                                <a:lnTo>
                                  <a:pt x="39" y="101"/>
                                </a:lnTo>
                                <a:lnTo>
                                  <a:pt x="39" y="5"/>
                                </a:lnTo>
                                <a:lnTo>
                                  <a:pt x="24" y="5"/>
                                </a:lnTo>
                                <a:lnTo>
                                  <a:pt x="20" y="5"/>
                                </a:lnTo>
                                <a:lnTo>
                                  <a:pt x="15" y="10"/>
                                </a:lnTo>
                                <a:lnTo>
                                  <a:pt x="10" y="10"/>
                                </a:lnTo>
                                <a:lnTo>
                                  <a:pt x="5" y="14"/>
                                </a:lnTo>
                                <a:lnTo>
                                  <a:pt x="5" y="19"/>
                                </a:lnTo>
                                <a:lnTo>
                                  <a:pt x="0" y="29"/>
                                </a:lnTo>
                                <a:lnTo>
                                  <a:pt x="0" y="0"/>
                                </a:lnTo>
                                <a:lnTo>
                                  <a:pt x="10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3537"/>
                        <wps:cNvSpPr>
                          <a:spLocks/>
                        </wps:cNvSpPr>
                        <wps:spPr bwMode="auto">
                          <a:xfrm>
                            <a:off x="2557" y="18714"/>
                            <a:ext cx="91" cy="130"/>
                          </a:xfrm>
                          <a:custGeom>
                            <a:avLst/>
                            <a:gdLst>
                              <a:gd name="T0" fmla="*/ 29 w 91"/>
                              <a:gd name="T1" fmla="*/ 58 h 130"/>
                              <a:gd name="T2" fmla="*/ 48 w 91"/>
                              <a:gd name="T3" fmla="*/ 43 h 130"/>
                              <a:gd name="T4" fmla="*/ 58 w 91"/>
                              <a:gd name="T5" fmla="*/ 43 h 130"/>
                              <a:gd name="T6" fmla="*/ 72 w 91"/>
                              <a:gd name="T7" fmla="*/ 48 h 130"/>
                              <a:gd name="T8" fmla="*/ 77 w 91"/>
                              <a:gd name="T9" fmla="*/ 58 h 130"/>
                              <a:gd name="T10" fmla="*/ 77 w 91"/>
                              <a:gd name="T11" fmla="*/ 82 h 130"/>
                              <a:gd name="T12" fmla="*/ 77 w 91"/>
                              <a:gd name="T13" fmla="*/ 115 h 130"/>
                              <a:gd name="T14" fmla="*/ 82 w 91"/>
                              <a:gd name="T15" fmla="*/ 125 h 130"/>
                              <a:gd name="T16" fmla="*/ 86 w 91"/>
                              <a:gd name="T17" fmla="*/ 125 h 130"/>
                              <a:gd name="T18" fmla="*/ 91 w 91"/>
                              <a:gd name="T19" fmla="*/ 130 h 130"/>
                              <a:gd name="T20" fmla="*/ 53 w 91"/>
                              <a:gd name="T21" fmla="*/ 125 h 130"/>
                              <a:gd name="T22" fmla="*/ 58 w 91"/>
                              <a:gd name="T23" fmla="*/ 125 h 130"/>
                              <a:gd name="T24" fmla="*/ 62 w 91"/>
                              <a:gd name="T25" fmla="*/ 120 h 130"/>
                              <a:gd name="T26" fmla="*/ 62 w 91"/>
                              <a:gd name="T27" fmla="*/ 115 h 130"/>
                              <a:gd name="T28" fmla="*/ 62 w 91"/>
                              <a:gd name="T29" fmla="*/ 82 h 130"/>
                              <a:gd name="T30" fmla="*/ 62 w 91"/>
                              <a:gd name="T31" fmla="*/ 63 h 130"/>
                              <a:gd name="T32" fmla="*/ 58 w 91"/>
                              <a:gd name="T33" fmla="*/ 58 h 130"/>
                              <a:gd name="T34" fmla="*/ 53 w 91"/>
                              <a:gd name="T35" fmla="*/ 53 h 130"/>
                              <a:gd name="T36" fmla="*/ 43 w 91"/>
                              <a:gd name="T37" fmla="*/ 58 h 130"/>
                              <a:gd name="T38" fmla="*/ 29 w 91"/>
                              <a:gd name="T39" fmla="*/ 67 h 130"/>
                              <a:gd name="T40" fmla="*/ 29 w 91"/>
                              <a:gd name="T41" fmla="*/ 115 h 130"/>
                              <a:gd name="T42" fmla="*/ 34 w 91"/>
                              <a:gd name="T43" fmla="*/ 125 h 130"/>
                              <a:gd name="T44" fmla="*/ 38 w 91"/>
                              <a:gd name="T45" fmla="*/ 125 h 130"/>
                              <a:gd name="T46" fmla="*/ 43 w 91"/>
                              <a:gd name="T47" fmla="*/ 130 h 130"/>
                              <a:gd name="T48" fmla="*/ 0 w 91"/>
                              <a:gd name="T49" fmla="*/ 125 h 130"/>
                              <a:gd name="T50" fmla="*/ 10 w 91"/>
                              <a:gd name="T51" fmla="*/ 125 h 130"/>
                              <a:gd name="T52" fmla="*/ 14 w 91"/>
                              <a:gd name="T53" fmla="*/ 120 h 130"/>
                              <a:gd name="T54" fmla="*/ 14 w 91"/>
                              <a:gd name="T55" fmla="*/ 110 h 130"/>
                              <a:gd name="T56" fmla="*/ 14 w 91"/>
                              <a:gd name="T57" fmla="*/ 24 h 130"/>
                              <a:gd name="T58" fmla="*/ 14 w 91"/>
                              <a:gd name="T59" fmla="*/ 15 h 130"/>
                              <a:gd name="T60" fmla="*/ 10 w 91"/>
                              <a:gd name="T61" fmla="*/ 10 h 130"/>
                              <a:gd name="T62" fmla="*/ 5 w 91"/>
                              <a:gd name="T63" fmla="*/ 10 h 130"/>
                              <a:gd name="T64" fmla="*/ 0 w 91"/>
                              <a:gd name="T65" fmla="*/ 10 h 130"/>
                              <a:gd name="T66" fmla="*/ 29 w 91"/>
                              <a:gd name="T67" fmla="*/ 0 h 13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1" h="130">
                                <a:moveTo>
                                  <a:pt x="29" y="0"/>
                                </a:moveTo>
                                <a:lnTo>
                                  <a:pt x="29" y="58"/>
                                </a:lnTo>
                                <a:lnTo>
                                  <a:pt x="38" y="53"/>
                                </a:lnTo>
                                <a:lnTo>
                                  <a:pt x="48" y="43"/>
                                </a:lnTo>
                                <a:lnTo>
                                  <a:pt x="53" y="43"/>
                                </a:lnTo>
                                <a:lnTo>
                                  <a:pt x="58" y="43"/>
                                </a:lnTo>
                                <a:lnTo>
                                  <a:pt x="62" y="43"/>
                                </a:lnTo>
                                <a:lnTo>
                                  <a:pt x="72" y="48"/>
                                </a:lnTo>
                                <a:lnTo>
                                  <a:pt x="72" y="53"/>
                                </a:lnTo>
                                <a:lnTo>
                                  <a:pt x="77" y="58"/>
                                </a:lnTo>
                                <a:lnTo>
                                  <a:pt x="77" y="67"/>
                                </a:lnTo>
                                <a:lnTo>
                                  <a:pt x="77" y="82"/>
                                </a:lnTo>
                                <a:lnTo>
                                  <a:pt x="77" y="110"/>
                                </a:lnTo>
                                <a:lnTo>
                                  <a:pt x="77" y="115"/>
                                </a:lnTo>
                                <a:lnTo>
                                  <a:pt x="82" y="120"/>
                                </a:lnTo>
                                <a:lnTo>
                                  <a:pt x="82" y="125"/>
                                </a:lnTo>
                                <a:lnTo>
                                  <a:pt x="86" y="125"/>
                                </a:lnTo>
                                <a:lnTo>
                                  <a:pt x="91" y="125"/>
                                </a:lnTo>
                                <a:lnTo>
                                  <a:pt x="91" y="130"/>
                                </a:lnTo>
                                <a:lnTo>
                                  <a:pt x="53" y="130"/>
                                </a:lnTo>
                                <a:lnTo>
                                  <a:pt x="53" y="125"/>
                                </a:lnTo>
                                <a:lnTo>
                                  <a:pt x="58" y="125"/>
                                </a:lnTo>
                                <a:lnTo>
                                  <a:pt x="62" y="125"/>
                                </a:lnTo>
                                <a:lnTo>
                                  <a:pt x="62" y="120"/>
                                </a:lnTo>
                                <a:lnTo>
                                  <a:pt x="62" y="115"/>
                                </a:lnTo>
                                <a:lnTo>
                                  <a:pt x="62" y="110"/>
                                </a:lnTo>
                                <a:lnTo>
                                  <a:pt x="62" y="82"/>
                                </a:lnTo>
                                <a:lnTo>
                                  <a:pt x="62" y="67"/>
                                </a:lnTo>
                                <a:lnTo>
                                  <a:pt x="62" y="63"/>
                                </a:lnTo>
                                <a:lnTo>
                                  <a:pt x="62" y="58"/>
                                </a:lnTo>
                                <a:lnTo>
                                  <a:pt x="58" y="58"/>
                                </a:lnTo>
                                <a:lnTo>
                                  <a:pt x="53" y="53"/>
                                </a:lnTo>
                                <a:lnTo>
                                  <a:pt x="48" y="53"/>
                                </a:lnTo>
                                <a:lnTo>
                                  <a:pt x="43" y="58"/>
                                </a:lnTo>
                                <a:lnTo>
                                  <a:pt x="38" y="58"/>
                                </a:lnTo>
                                <a:lnTo>
                                  <a:pt x="29" y="67"/>
                                </a:lnTo>
                                <a:lnTo>
                                  <a:pt x="29" y="110"/>
                                </a:lnTo>
                                <a:lnTo>
                                  <a:pt x="29" y="115"/>
                                </a:lnTo>
                                <a:lnTo>
                                  <a:pt x="29" y="120"/>
                                </a:lnTo>
                                <a:lnTo>
                                  <a:pt x="34" y="125"/>
                                </a:lnTo>
                                <a:lnTo>
                                  <a:pt x="38" y="125"/>
                                </a:lnTo>
                                <a:lnTo>
                                  <a:pt x="43" y="125"/>
                                </a:lnTo>
                                <a:lnTo>
                                  <a:pt x="43" y="130"/>
                                </a:lnTo>
                                <a:lnTo>
                                  <a:pt x="0" y="130"/>
                                </a:lnTo>
                                <a:lnTo>
                                  <a:pt x="0" y="125"/>
                                </a:lnTo>
                                <a:lnTo>
                                  <a:pt x="10" y="125"/>
                                </a:lnTo>
                                <a:lnTo>
                                  <a:pt x="14" y="125"/>
                                </a:lnTo>
                                <a:lnTo>
                                  <a:pt x="14" y="120"/>
                                </a:lnTo>
                                <a:lnTo>
                                  <a:pt x="14" y="115"/>
                                </a:lnTo>
                                <a:lnTo>
                                  <a:pt x="14" y="110"/>
                                </a:lnTo>
                                <a:lnTo>
                                  <a:pt x="14" y="34"/>
                                </a:lnTo>
                                <a:lnTo>
                                  <a:pt x="14" y="24"/>
                                </a:lnTo>
                                <a:lnTo>
                                  <a:pt x="14" y="15"/>
                                </a:lnTo>
                                <a:lnTo>
                                  <a:pt x="14" y="10"/>
                                </a:lnTo>
                                <a:lnTo>
                                  <a:pt x="10" y="10"/>
                                </a:lnTo>
                                <a:lnTo>
                                  <a:pt x="5" y="10"/>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3538"/>
                        <wps:cNvSpPr>
                          <a:spLocks noEditPoints="1"/>
                        </wps:cNvSpPr>
                        <wps:spPr bwMode="auto">
                          <a:xfrm>
                            <a:off x="2658" y="18757"/>
                            <a:ext cx="67" cy="91"/>
                          </a:xfrm>
                          <a:custGeom>
                            <a:avLst/>
                            <a:gdLst>
                              <a:gd name="T0" fmla="*/ 9 w 67"/>
                              <a:gd name="T1" fmla="*/ 34 h 91"/>
                              <a:gd name="T2" fmla="*/ 14 w 67"/>
                              <a:gd name="T3" fmla="*/ 48 h 91"/>
                              <a:gd name="T4" fmla="*/ 19 w 67"/>
                              <a:gd name="T5" fmla="*/ 63 h 91"/>
                              <a:gd name="T6" fmla="*/ 29 w 67"/>
                              <a:gd name="T7" fmla="*/ 72 h 91"/>
                              <a:gd name="T8" fmla="*/ 43 w 67"/>
                              <a:gd name="T9" fmla="*/ 72 h 91"/>
                              <a:gd name="T10" fmla="*/ 48 w 67"/>
                              <a:gd name="T11" fmla="*/ 72 h 91"/>
                              <a:gd name="T12" fmla="*/ 57 w 67"/>
                              <a:gd name="T13" fmla="*/ 67 h 91"/>
                              <a:gd name="T14" fmla="*/ 62 w 67"/>
                              <a:gd name="T15" fmla="*/ 63 h 91"/>
                              <a:gd name="T16" fmla="*/ 67 w 67"/>
                              <a:gd name="T17" fmla="*/ 53 h 91"/>
                              <a:gd name="T18" fmla="*/ 67 w 67"/>
                              <a:gd name="T19" fmla="*/ 58 h 91"/>
                              <a:gd name="T20" fmla="*/ 62 w 67"/>
                              <a:gd name="T21" fmla="*/ 67 h 91"/>
                              <a:gd name="T22" fmla="*/ 57 w 67"/>
                              <a:gd name="T23" fmla="*/ 77 h 91"/>
                              <a:gd name="T24" fmla="*/ 48 w 67"/>
                              <a:gd name="T25" fmla="*/ 87 h 91"/>
                              <a:gd name="T26" fmla="*/ 33 w 67"/>
                              <a:gd name="T27" fmla="*/ 91 h 91"/>
                              <a:gd name="T28" fmla="*/ 19 w 67"/>
                              <a:gd name="T29" fmla="*/ 87 h 91"/>
                              <a:gd name="T30" fmla="*/ 9 w 67"/>
                              <a:gd name="T31" fmla="*/ 77 h 91"/>
                              <a:gd name="T32" fmla="*/ 0 w 67"/>
                              <a:gd name="T33" fmla="*/ 63 h 91"/>
                              <a:gd name="T34" fmla="*/ 0 w 67"/>
                              <a:gd name="T35" fmla="*/ 43 h 91"/>
                              <a:gd name="T36" fmla="*/ 0 w 67"/>
                              <a:gd name="T37" fmla="*/ 24 h 91"/>
                              <a:gd name="T38" fmla="*/ 9 w 67"/>
                              <a:gd name="T39" fmla="*/ 10 h 91"/>
                              <a:gd name="T40" fmla="*/ 19 w 67"/>
                              <a:gd name="T41" fmla="*/ 0 h 91"/>
                              <a:gd name="T42" fmla="*/ 38 w 67"/>
                              <a:gd name="T43" fmla="*/ 0 h 91"/>
                              <a:gd name="T44" fmla="*/ 48 w 67"/>
                              <a:gd name="T45" fmla="*/ 0 h 91"/>
                              <a:gd name="T46" fmla="*/ 57 w 67"/>
                              <a:gd name="T47" fmla="*/ 10 h 91"/>
                              <a:gd name="T48" fmla="*/ 67 w 67"/>
                              <a:gd name="T49" fmla="*/ 20 h 91"/>
                              <a:gd name="T50" fmla="*/ 67 w 67"/>
                              <a:gd name="T51" fmla="*/ 34 h 91"/>
                              <a:gd name="T52" fmla="*/ 9 w 67"/>
                              <a:gd name="T53" fmla="*/ 34 h 91"/>
                              <a:gd name="T54" fmla="*/ 9 w 67"/>
                              <a:gd name="T55" fmla="*/ 29 h 91"/>
                              <a:gd name="T56" fmla="*/ 48 w 67"/>
                              <a:gd name="T57" fmla="*/ 29 h 91"/>
                              <a:gd name="T58" fmla="*/ 48 w 67"/>
                              <a:gd name="T59" fmla="*/ 20 h 91"/>
                              <a:gd name="T60" fmla="*/ 48 w 67"/>
                              <a:gd name="T61" fmla="*/ 15 h 91"/>
                              <a:gd name="T62" fmla="*/ 43 w 67"/>
                              <a:gd name="T63" fmla="*/ 10 h 91"/>
                              <a:gd name="T64" fmla="*/ 38 w 67"/>
                              <a:gd name="T65" fmla="*/ 10 h 91"/>
                              <a:gd name="T66" fmla="*/ 38 w 67"/>
                              <a:gd name="T67" fmla="*/ 5 h 91"/>
                              <a:gd name="T68" fmla="*/ 33 w 67"/>
                              <a:gd name="T69" fmla="*/ 5 h 91"/>
                              <a:gd name="T70" fmla="*/ 24 w 67"/>
                              <a:gd name="T71" fmla="*/ 5 h 91"/>
                              <a:gd name="T72" fmla="*/ 19 w 67"/>
                              <a:gd name="T73" fmla="*/ 10 h 91"/>
                              <a:gd name="T74" fmla="*/ 14 w 67"/>
                              <a:gd name="T75" fmla="*/ 20 h 91"/>
                              <a:gd name="T76" fmla="*/ 9 w 67"/>
                              <a:gd name="T77" fmla="*/ 29 h 9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91">
                                <a:moveTo>
                                  <a:pt x="9" y="34"/>
                                </a:moveTo>
                                <a:lnTo>
                                  <a:pt x="14" y="48"/>
                                </a:lnTo>
                                <a:lnTo>
                                  <a:pt x="19" y="63"/>
                                </a:lnTo>
                                <a:lnTo>
                                  <a:pt x="29" y="72"/>
                                </a:lnTo>
                                <a:lnTo>
                                  <a:pt x="43" y="72"/>
                                </a:lnTo>
                                <a:lnTo>
                                  <a:pt x="48" y="72"/>
                                </a:lnTo>
                                <a:lnTo>
                                  <a:pt x="57" y="67"/>
                                </a:lnTo>
                                <a:lnTo>
                                  <a:pt x="62" y="63"/>
                                </a:lnTo>
                                <a:lnTo>
                                  <a:pt x="67" y="53"/>
                                </a:lnTo>
                                <a:lnTo>
                                  <a:pt x="67" y="58"/>
                                </a:lnTo>
                                <a:lnTo>
                                  <a:pt x="62" y="67"/>
                                </a:lnTo>
                                <a:lnTo>
                                  <a:pt x="57" y="77"/>
                                </a:lnTo>
                                <a:lnTo>
                                  <a:pt x="48" y="87"/>
                                </a:lnTo>
                                <a:lnTo>
                                  <a:pt x="33" y="91"/>
                                </a:lnTo>
                                <a:lnTo>
                                  <a:pt x="19" y="87"/>
                                </a:lnTo>
                                <a:lnTo>
                                  <a:pt x="9" y="77"/>
                                </a:lnTo>
                                <a:lnTo>
                                  <a:pt x="0" y="63"/>
                                </a:lnTo>
                                <a:lnTo>
                                  <a:pt x="0" y="43"/>
                                </a:lnTo>
                                <a:lnTo>
                                  <a:pt x="0" y="24"/>
                                </a:lnTo>
                                <a:lnTo>
                                  <a:pt x="9" y="10"/>
                                </a:lnTo>
                                <a:lnTo>
                                  <a:pt x="19" y="0"/>
                                </a:lnTo>
                                <a:lnTo>
                                  <a:pt x="38" y="0"/>
                                </a:lnTo>
                                <a:lnTo>
                                  <a:pt x="48" y="0"/>
                                </a:lnTo>
                                <a:lnTo>
                                  <a:pt x="57" y="10"/>
                                </a:lnTo>
                                <a:lnTo>
                                  <a:pt x="67" y="20"/>
                                </a:lnTo>
                                <a:lnTo>
                                  <a:pt x="67" y="34"/>
                                </a:lnTo>
                                <a:lnTo>
                                  <a:pt x="9" y="34"/>
                                </a:lnTo>
                                <a:close/>
                                <a:moveTo>
                                  <a:pt x="9" y="29"/>
                                </a:moveTo>
                                <a:lnTo>
                                  <a:pt x="48" y="29"/>
                                </a:lnTo>
                                <a:lnTo>
                                  <a:pt x="48" y="20"/>
                                </a:lnTo>
                                <a:lnTo>
                                  <a:pt x="48" y="15"/>
                                </a:lnTo>
                                <a:lnTo>
                                  <a:pt x="43" y="10"/>
                                </a:lnTo>
                                <a:lnTo>
                                  <a:pt x="38" y="10"/>
                                </a:lnTo>
                                <a:lnTo>
                                  <a:pt x="38" y="5"/>
                                </a:lnTo>
                                <a:lnTo>
                                  <a:pt x="33" y="5"/>
                                </a:lnTo>
                                <a:lnTo>
                                  <a:pt x="24" y="5"/>
                                </a:lnTo>
                                <a:lnTo>
                                  <a:pt x="19" y="10"/>
                                </a:lnTo>
                                <a:lnTo>
                                  <a:pt x="14" y="20"/>
                                </a:lnTo>
                                <a:lnTo>
                                  <a:pt x="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3539"/>
                        <wps:cNvSpPr>
                          <a:spLocks/>
                        </wps:cNvSpPr>
                        <wps:spPr bwMode="auto">
                          <a:xfrm>
                            <a:off x="2778" y="18757"/>
                            <a:ext cx="91" cy="91"/>
                          </a:xfrm>
                          <a:custGeom>
                            <a:avLst/>
                            <a:gdLst>
                              <a:gd name="T0" fmla="*/ 0 w 91"/>
                              <a:gd name="T1" fmla="*/ 0 h 91"/>
                              <a:gd name="T2" fmla="*/ 38 w 91"/>
                              <a:gd name="T3" fmla="*/ 0 h 91"/>
                              <a:gd name="T4" fmla="*/ 38 w 91"/>
                              <a:gd name="T5" fmla="*/ 5 h 91"/>
                              <a:gd name="T6" fmla="*/ 38 w 91"/>
                              <a:gd name="T7" fmla="*/ 5 h 91"/>
                              <a:gd name="T8" fmla="*/ 33 w 91"/>
                              <a:gd name="T9" fmla="*/ 5 h 91"/>
                              <a:gd name="T10" fmla="*/ 33 w 91"/>
                              <a:gd name="T11" fmla="*/ 5 h 91"/>
                              <a:gd name="T12" fmla="*/ 28 w 91"/>
                              <a:gd name="T13" fmla="*/ 10 h 91"/>
                              <a:gd name="T14" fmla="*/ 28 w 91"/>
                              <a:gd name="T15" fmla="*/ 10 h 91"/>
                              <a:gd name="T16" fmla="*/ 28 w 91"/>
                              <a:gd name="T17" fmla="*/ 15 h 91"/>
                              <a:gd name="T18" fmla="*/ 33 w 91"/>
                              <a:gd name="T19" fmla="*/ 20 h 91"/>
                              <a:gd name="T20" fmla="*/ 52 w 91"/>
                              <a:gd name="T21" fmla="*/ 67 h 91"/>
                              <a:gd name="T22" fmla="*/ 72 w 91"/>
                              <a:gd name="T23" fmla="*/ 20 h 91"/>
                              <a:gd name="T24" fmla="*/ 72 w 91"/>
                              <a:gd name="T25" fmla="*/ 15 h 91"/>
                              <a:gd name="T26" fmla="*/ 72 w 91"/>
                              <a:gd name="T27" fmla="*/ 10 h 91"/>
                              <a:gd name="T28" fmla="*/ 72 w 91"/>
                              <a:gd name="T29" fmla="*/ 10 h 91"/>
                              <a:gd name="T30" fmla="*/ 72 w 91"/>
                              <a:gd name="T31" fmla="*/ 5 h 91"/>
                              <a:gd name="T32" fmla="*/ 72 w 91"/>
                              <a:gd name="T33" fmla="*/ 5 h 91"/>
                              <a:gd name="T34" fmla="*/ 72 w 91"/>
                              <a:gd name="T35" fmla="*/ 5 h 91"/>
                              <a:gd name="T36" fmla="*/ 67 w 91"/>
                              <a:gd name="T37" fmla="*/ 5 h 91"/>
                              <a:gd name="T38" fmla="*/ 62 w 91"/>
                              <a:gd name="T39" fmla="*/ 5 h 91"/>
                              <a:gd name="T40" fmla="*/ 62 w 91"/>
                              <a:gd name="T41" fmla="*/ 0 h 91"/>
                              <a:gd name="T42" fmla="*/ 91 w 91"/>
                              <a:gd name="T43" fmla="*/ 0 h 91"/>
                              <a:gd name="T44" fmla="*/ 91 w 91"/>
                              <a:gd name="T45" fmla="*/ 5 h 91"/>
                              <a:gd name="T46" fmla="*/ 86 w 91"/>
                              <a:gd name="T47" fmla="*/ 5 h 91"/>
                              <a:gd name="T48" fmla="*/ 81 w 91"/>
                              <a:gd name="T49" fmla="*/ 5 h 91"/>
                              <a:gd name="T50" fmla="*/ 81 w 91"/>
                              <a:gd name="T51" fmla="*/ 10 h 91"/>
                              <a:gd name="T52" fmla="*/ 76 w 91"/>
                              <a:gd name="T53" fmla="*/ 15 h 91"/>
                              <a:gd name="T54" fmla="*/ 48 w 91"/>
                              <a:gd name="T55" fmla="*/ 91 h 91"/>
                              <a:gd name="T56" fmla="*/ 43 w 91"/>
                              <a:gd name="T57" fmla="*/ 91 h 91"/>
                              <a:gd name="T58" fmla="*/ 14 w 91"/>
                              <a:gd name="T59" fmla="*/ 20 h 91"/>
                              <a:gd name="T60" fmla="*/ 14 w 91"/>
                              <a:gd name="T61" fmla="*/ 15 h 91"/>
                              <a:gd name="T62" fmla="*/ 9 w 91"/>
                              <a:gd name="T63" fmla="*/ 10 h 91"/>
                              <a:gd name="T64" fmla="*/ 9 w 91"/>
                              <a:gd name="T65" fmla="*/ 10 h 91"/>
                              <a:gd name="T66" fmla="*/ 9 w 91"/>
                              <a:gd name="T67" fmla="*/ 5 h 91"/>
                              <a:gd name="T68" fmla="*/ 5 w 91"/>
                              <a:gd name="T69" fmla="*/ 5 h 91"/>
                              <a:gd name="T70" fmla="*/ 0 w 91"/>
                              <a:gd name="T71" fmla="*/ 5 h 91"/>
                              <a:gd name="T72" fmla="*/ 0 w 91"/>
                              <a:gd name="T73" fmla="*/ 0 h 9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1" h="91">
                                <a:moveTo>
                                  <a:pt x="0" y="0"/>
                                </a:moveTo>
                                <a:lnTo>
                                  <a:pt x="38" y="0"/>
                                </a:lnTo>
                                <a:lnTo>
                                  <a:pt x="38" y="5"/>
                                </a:lnTo>
                                <a:lnTo>
                                  <a:pt x="33" y="5"/>
                                </a:lnTo>
                                <a:lnTo>
                                  <a:pt x="28" y="10"/>
                                </a:lnTo>
                                <a:lnTo>
                                  <a:pt x="28" y="15"/>
                                </a:lnTo>
                                <a:lnTo>
                                  <a:pt x="33" y="20"/>
                                </a:lnTo>
                                <a:lnTo>
                                  <a:pt x="52" y="67"/>
                                </a:lnTo>
                                <a:lnTo>
                                  <a:pt x="72" y="20"/>
                                </a:lnTo>
                                <a:lnTo>
                                  <a:pt x="72" y="15"/>
                                </a:lnTo>
                                <a:lnTo>
                                  <a:pt x="72" y="10"/>
                                </a:lnTo>
                                <a:lnTo>
                                  <a:pt x="72" y="5"/>
                                </a:lnTo>
                                <a:lnTo>
                                  <a:pt x="67" y="5"/>
                                </a:lnTo>
                                <a:lnTo>
                                  <a:pt x="62" y="5"/>
                                </a:lnTo>
                                <a:lnTo>
                                  <a:pt x="62" y="0"/>
                                </a:lnTo>
                                <a:lnTo>
                                  <a:pt x="91" y="0"/>
                                </a:lnTo>
                                <a:lnTo>
                                  <a:pt x="91" y="5"/>
                                </a:lnTo>
                                <a:lnTo>
                                  <a:pt x="86" y="5"/>
                                </a:lnTo>
                                <a:lnTo>
                                  <a:pt x="81" y="5"/>
                                </a:lnTo>
                                <a:lnTo>
                                  <a:pt x="81" y="10"/>
                                </a:lnTo>
                                <a:lnTo>
                                  <a:pt x="76" y="15"/>
                                </a:lnTo>
                                <a:lnTo>
                                  <a:pt x="48" y="91"/>
                                </a:lnTo>
                                <a:lnTo>
                                  <a:pt x="43" y="91"/>
                                </a:lnTo>
                                <a:lnTo>
                                  <a:pt x="14" y="20"/>
                                </a:lnTo>
                                <a:lnTo>
                                  <a:pt x="14" y="15"/>
                                </a:lnTo>
                                <a:lnTo>
                                  <a:pt x="9" y="10"/>
                                </a:lnTo>
                                <a:lnTo>
                                  <a:pt x="9" y="5"/>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3540"/>
                        <wps:cNvSpPr>
                          <a:spLocks noEditPoints="1"/>
                        </wps:cNvSpPr>
                        <wps:spPr bwMode="auto">
                          <a:xfrm>
                            <a:off x="2878" y="18757"/>
                            <a:ext cx="72" cy="87"/>
                          </a:xfrm>
                          <a:custGeom>
                            <a:avLst/>
                            <a:gdLst>
                              <a:gd name="T0" fmla="*/ 34 w 72"/>
                              <a:gd name="T1" fmla="*/ 82 h 87"/>
                              <a:gd name="T2" fmla="*/ 24 w 72"/>
                              <a:gd name="T3" fmla="*/ 87 h 87"/>
                              <a:gd name="T4" fmla="*/ 10 w 72"/>
                              <a:gd name="T5" fmla="*/ 87 h 87"/>
                              <a:gd name="T6" fmla="*/ 0 w 72"/>
                              <a:gd name="T7" fmla="*/ 77 h 87"/>
                              <a:gd name="T8" fmla="*/ 0 w 72"/>
                              <a:gd name="T9" fmla="*/ 63 h 87"/>
                              <a:gd name="T10" fmla="*/ 5 w 72"/>
                              <a:gd name="T11" fmla="*/ 48 h 87"/>
                              <a:gd name="T12" fmla="*/ 24 w 72"/>
                              <a:gd name="T13" fmla="*/ 39 h 87"/>
                              <a:gd name="T14" fmla="*/ 44 w 72"/>
                              <a:gd name="T15" fmla="*/ 29 h 87"/>
                              <a:gd name="T16" fmla="*/ 39 w 72"/>
                              <a:gd name="T17" fmla="*/ 10 h 87"/>
                              <a:gd name="T18" fmla="*/ 29 w 72"/>
                              <a:gd name="T19" fmla="*/ 5 h 87"/>
                              <a:gd name="T20" fmla="*/ 20 w 72"/>
                              <a:gd name="T21" fmla="*/ 10 h 87"/>
                              <a:gd name="T22" fmla="*/ 15 w 72"/>
                              <a:gd name="T23" fmla="*/ 15 h 87"/>
                              <a:gd name="T24" fmla="*/ 15 w 72"/>
                              <a:gd name="T25" fmla="*/ 24 h 87"/>
                              <a:gd name="T26" fmla="*/ 10 w 72"/>
                              <a:gd name="T27" fmla="*/ 29 h 87"/>
                              <a:gd name="T28" fmla="*/ 5 w 72"/>
                              <a:gd name="T29" fmla="*/ 29 h 87"/>
                              <a:gd name="T30" fmla="*/ 0 w 72"/>
                              <a:gd name="T31" fmla="*/ 24 h 87"/>
                              <a:gd name="T32" fmla="*/ 5 w 72"/>
                              <a:gd name="T33" fmla="*/ 15 h 87"/>
                              <a:gd name="T34" fmla="*/ 20 w 72"/>
                              <a:gd name="T35" fmla="*/ 0 h 87"/>
                              <a:gd name="T36" fmla="*/ 44 w 72"/>
                              <a:gd name="T37" fmla="*/ 0 h 87"/>
                              <a:gd name="T38" fmla="*/ 53 w 72"/>
                              <a:gd name="T39" fmla="*/ 5 h 87"/>
                              <a:gd name="T40" fmla="*/ 58 w 72"/>
                              <a:gd name="T41" fmla="*/ 20 h 87"/>
                              <a:gd name="T42" fmla="*/ 58 w 72"/>
                              <a:gd name="T43" fmla="*/ 58 h 87"/>
                              <a:gd name="T44" fmla="*/ 58 w 72"/>
                              <a:gd name="T45" fmla="*/ 72 h 87"/>
                              <a:gd name="T46" fmla="*/ 63 w 72"/>
                              <a:gd name="T47" fmla="*/ 77 h 87"/>
                              <a:gd name="T48" fmla="*/ 63 w 72"/>
                              <a:gd name="T49" fmla="*/ 77 h 87"/>
                              <a:gd name="T50" fmla="*/ 68 w 72"/>
                              <a:gd name="T51" fmla="*/ 77 h 87"/>
                              <a:gd name="T52" fmla="*/ 72 w 72"/>
                              <a:gd name="T53" fmla="*/ 67 h 87"/>
                              <a:gd name="T54" fmla="*/ 63 w 72"/>
                              <a:gd name="T55" fmla="*/ 87 h 87"/>
                              <a:gd name="T56" fmla="*/ 48 w 72"/>
                              <a:gd name="T57" fmla="*/ 87 h 87"/>
                              <a:gd name="T58" fmla="*/ 44 w 72"/>
                              <a:gd name="T59" fmla="*/ 82 h 87"/>
                              <a:gd name="T60" fmla="*/ 44 w 72"/>
                              <a:gd name="T61" fmla="*/ 67 h 87"/>
                              <a:gd name="T62" fmla="*/ 34 w 72"/>
                              <a:gd name="T63" fmla="*/ 39 h 87"/>
                              <a:gd name="T64" fmla="*/ 20 w 72"/>
                              <a:gd name="T65" fmla="*/ 48 h 87"/>
                              <a:gd name="T66" fmla="*/ 15 w 72"/>
                              <a:gd name="T67" fmla="*/ 58 h 87"/>
                              <a:gd name="T68" fmla="*/ 15 w 72"/>
                              <a:gd name="T69" fmla="*/ 67 h 87"/>
                              <a:gd name="T70" fmla="*/ 20 w 72"/>
                              <a:gd name="T71" fmla="*/ 77 h 87"/>
                              <a:gd name="T72" fmla="*/ 34 w 72"/>
                              <a:gd name="T73" fmla="*/ 77 h 8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2" h="87">
                                <a:moveTo>
                                  <a:pt x="44" y="72"/>
                                </a:moveTo>
                                <a:lnTo>
                                  <a:pt x="34" y="82"/>
                                </a:lnTo>
                                <a:lnTo>
                                  <a:pt x="29" y="87"/>
                                </a:lnTo>
                                <a:lnTo>
                                  <a:pt x="24" y="87"/>
                                </a:lnTo>
                                <a:lnTo>
                                  <a:pt x="20" y="87"/>
                                </a:lnTo>
                                <a:lnTo>
                                  <a:pt x="10" y="87"/>
                                </a:lnTo>
                                <a:lnTo>
                                  <a:pt x="5" y="82"/>
                                </a:lnTo>
                                <a:lnTo>
                                  <a:pt x="0" y="77"/>
                                </a:lnTo>
                                <a:lnTo>
                                  <a:pt x="0" y="67"/>
                                </a:lnTo>
                                <a:lnTo>
                                  <a:pt x="0" y="63"/>
                                </a:lnTo>
                                <a:lnTo>
                                  <a:pt x="0" y="58"/>
                                </a:lnTo>
                                <a:lnTo>
                                  <a:pt x="5" y="48"/>
                                </a:lnTo>
                                <a:lnTo>
                                  <a:pt x="15" y="43"/>
                                </a:lnTo>
                                <a:lnTo>
                                  <a:pt x="24" y="39"/>
                                </a:lnTo>
                                <a:lnTo>
                                  <a:pt x="44" y="29"/>
                                </a:lnTo>
                                <a:lnTo>
                                  <a:pt x="44" y="15"/>
                                </a:lnTo>
                                <a:lnTo>
                                  <a:pt x="39" y="10"/>
                                </a:lnTo>
                                <a:lnTo>
                                  <a:pt x="34" y="5"/>
                                </a:lnTo>
                                <a:lnTo>
                                  <a:pt x="29" y="5"/>
                                </a:lnTo>
                                <a:lnTo>
                                  <a:pt x="24" y="5"/>
                                </a:lnTo>
                                <a:lnTo>
                                  <a:pt x="20" y="10"/>
                                </a:lnTo>
                                <a:lnTo>
                                  <a:pt x="15" y="15"/>
                                </a:lnTo>
                                <a:lnTo>
                                  <a:pt x="15" y="20"/>
                                </a:lnTo>
                                <a:lnTo>
                                  <a:pt x="15" y="24"/>
                                </a:lnTo>
                                <a:lnTo>
                                  <a:pt x="15" y="29"/>
                                </a:lnTo>
                                <a:lnTo>
                                  <a:pt x="10" y="29"/>
                                </a:lnTo>
                                <a:lnTo>
                                  <a:pt x="5" y="29"/>
                                </a:lnTo>
                                <a:lnTo>
                                  <a:pt x="0" y="24"/>
                                </a:lnTo>
                                <a:lnTo>
                                  <a:pt x="0" y="20"/>
                                </a:lnTo>
                                <a:lnTo>
                                  <a:pt x="5" y="15"/>
                                </a:lnTo>
                                <a:lnTo>
                                  <a:pt x="10" y="5"/>
                                </a:lnTo>
                                <a:lnTo>
                                  <a:pt x="20" y="0"/>
                                </a:lnTo>
                                <a:lnTo>
                                  <a:pt x="34" y="0"/>
                                </a:lnTo>
                                <a:lnTo>
                                  <a:pt x="44" y="0"/>
                                </a:lnTo>
                                <a:lnTo>
                                  <a:pt x="48" y="5"/>
                                </a:lnTo>
                                <a:lnTo>
                                  <a:pt x="53" y="5"/>
                                </a:lnTo>
                                <a:lnTo>
                                  <a:pt x="58" y="10"/>
                                </a:lnTo>
                                <a:lnTo>
                                  <a:pt x="58" y="20"/>
                                </a:lnTo>
                                <a:lnTo>
                                  <a:pt x="58" y="29"/>
                                </a:lnTo>
                                <a:lnTo>
                                  <a:pt x="58" y="58"/>
                                </a:lnTo>
                                <a:lnTo>
                                  <a:pt x="58" y="67"/>
                                </a:lnTo>
                                <a:lnTo>
                                  <a:pt x="58" y="72"/>
                                </a:lnTo>
                                <a:lnTo>
                                  <a:pt x="63" y="77"/>
                                </a:lnTo>
                                <a:lnTo>
                                  <a:pt x="68" y="77"/>
                                </a:lnTo>
                                <a:lnTo>
                                  <a:pt x="68" y="72"/>
                                </a:lnTo>
                                <a:lnTo>
                                  <a:pt x="72" y="67"/>
                                </a:lnTo>
                                <a:lnTo>
                                  <a:pt x="72" y="72"/>
                                </a:lnTo>
                                <a:lnTo>
                                  <a:pt x="63" y="87"/>
                                </a:lnTo>
                                <a:lnTo>
                                  <a:pt x="53" y="87"/>
                                </a:lnTo>
                                <a:lnTo>
                                  <a:pt x="48" y="87"/>
                                </a:lnTo>
                                <a:lnTo>
                                  <a:pt x="44" y="82"/>
                                </a:lnTo>
                                <a:lnTo>
                                  <a:pt x="44" y="72"/>
                                </a:lnTo>
                                <a:close/>
                                <a:moveTo>
                                  <a:pt x="44" y="67"/>
                                </a:moveTo>
                                <a:lnTo>
                                  <a:pt x="44" y="34"/>
                                </a:lnTo>
                                <a:lnTo>
                                  <a:pt x="34" y="39"/>
                                </a:lnTo>
                                <a:lnTo>
                                  <a:pt x="24" y="43"/>
                                </a:lnTo>
                                <a:lnTo>
                                  <a:pt x="20" y="48"/>
                                </a:lnTo>
                                <a:lnTo>
                                  <a:pt x="15" y="53"/>
                                </a:lnTo>
                                <a:lnTo>
                                  <a:pt x="15" y="58"/>
                                </a:lnTo>
                                <a:lnTo>
                                  <a:pt x="15" y="63"/>
                                </a:lnTo>
                                <a:lnTo>
                                  <a:pt x="15" y="67"/>
                                </a:lnTo>
                                <a:lnTo>
                                  <a:pt x="20" y="72"/>
                                </a:lnTo>
                                <a:lnTo>
                                  <a:pt x="20" y="77"/>
                                </a:lnTo>
                                <a:lnTo>
                                  <a:pt x="24" y="77"/>
                                </a:lnTo>
                                <a:lnTo>
                                  <a:pt x="34" y="77"/>
                                </a:lnTo>
                                <a:lnTo>
                                  <a:pt x="4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3541"/>
                        <wps:cNvSpPr>
                          <a:spLocks/>
                        </wps:cNvSpPr>
                        <wps:spPr bwMode="auto">
                          <a:xfrm>
                            <a:off x="2955" y="18714"/>
                            <a:ext cx="43" cy="130"/>
                          </a:xfrm>
                          <a:custGeom>
                            <a:avLst/>
                            <a:gdLst>
                              <a:gd name="T0" fmla="*/ 29 w 43"/>
                              <a:gd name="T1" fmla="*/ 0 h 130"/>
                              <a:gd name="T2" fmla="*/ 29 w 43"/>
                              <a:gd name="T3" fmla="*/ 110 h 130"/>
                              <a:gd name="T4" fmla="*/ 29 w 43"/>
                              <a:gd name="T5" fmla="*/ 115 h 130"/>
                              <a:gd name="T6" fmla="*/ 34 w 43"/>
                              <a:gd name="T7" fmla="*/ 120 h 130"/>
                              <a:gd name="T8" fmla="*/ 34 w 43"/>
                              <a:gd name="T9" fmla="*/ 125 h 130"/>
                              <a:gd name="T10" fmla="*/ 34 w 43"/>
                              <a:gd name="T11" fmla="*/ 125 h 130"/>
                              <a:gd name="T12" fmla="*/ 39 w 43"/>
                              <a:gd name="T13" fmla="*/ 125 h 130"/>
                              <a:gd name="T14" fmla="*/ 43 w 43"/>
                              <a:gd name="T15" fmla="*/ 125 h 130"/>
                              <a:gd name="T16" fmla="*/ 43 w 43"/>
                              <a:gd name="T17" fmla="*/ 130 h 130"/>
                              <a:gd name="T18" fmla="*/ 5 w 43"/>
                              <a:gd name="T19" fmla="*/ 130 h 130"/>
                              <a:gd name="T20" fmla="*/ 5 w 43"/>
                              <a:gd name="T21" fmla="*/ 125 h 130"/>
                              <a:gd name="T22" fmla="*/ 10 w 43"/>
                              <a:gd name="T23" fmla="*/ 125 h 130"/>
                              <a:gd name="T24" fmla="*/ 10 w 43"/>
                              <a:gd name="T25" fmla="*/ 125 h 130"/>
                              <a:gd name="T26" fmla="*/ 15 w 43"/>
                              <a:gd name="T27" fmla="*/ 125 h 130"/>
                              <a:gd name="T28" fmla="*/ 15 w 43"/>
                              <a:gd name="T29" fmla="*/ 120 h 130"/>
                              <a:gd name="T30" fmla="*/ 15 w 43"/>
                              <a:gd name="T31" fmla="*/ 115 h 130"/>
                              <a:gd name="T32" fmla="*/ 15 w 43"/>
                              <a:gd name="T33" fmla="*/ 110 h 130"/>
                              <a:gd name="T34" fmla="*/ 15 w 43"/>
                              <a:gd name="T35" fmla="*/ 34 h 130"/>
                              <a:gd name="T36" fmla="*/ 15 w 43"/>
                              <a:gd name="T37" fmla="*/ 19 h 130"/>
                              <a:gd name="T38" fmla="*/ 15 w 43"/>
                              <a:gd name="T39" fmla="*/ 15 h 130"/>
                              <a:gd name="T40" fmla="*/ 15 w 43"/>
                              <a:gd name="T41" fmla="*/ 15 h 130"/>
                              <a:gd name="T42" fmla="*/ 15 w 43"/>
                              <a:gd name="T43" fmla="*/ 10 h 130"/>
                              <a:gd name="T44" fmla="*/ 10 w 43"/>
                              <a:gd name="T45" fmla="*/ 10 h 130"/>
                              <a:gd name="T46" fmla="*/ 10 w 43"/>
                              <a:gd name="T47" fmla="*/ 10 h 130"/>
                              <a:gd name="T48" fmla="*/ 5 w 43"/>
                              <a:gd name="T49" fmla="*/ 10 h 130"/>
                              <a:gd name="T50" fmla="*/ 5 w 43"/>
                              <a:gd name="T51" fmla="*/ 10 h 130"/>
                              <a:gd name="T52" fmla="*/ 0 w 43"/>
                              <a:gd name="T53" fmla="*/ 10 h 130"/>
                              <a:gd name="T54" fmla="*/ 29 w 43"/>
                              <a:gd name="T55" fmla="*/ 0 h 130"/>
                              <a:gd name="T56" fmla="*/ 29 w 43"/>
                              <a:gd name="T57" fmla="*/ 0 h 13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3" h="130">
                                <a:moveTo>
                                  <a:pt x="29" y="0"/>
                                </a:moveTo>
                                <a:lnTo>
                                  <a:pt x="29" y="110"/>
                                </a:lnTo>
                                <a:lnTo>
                                  <a:pt x="29" y="115"/>
                                </a:lnTo>
                                <a:lnTo>
                                  <a:pt x="34" y="120"/>
                                </a:lnTo>
                                <a:lnTo>
                                  <a:pt x="34" y="125"/>
                                </a:lnTo>
                                <a:lnTo>
                                  <a:pt x="39" y="125"/>
                                </a:lnTo>
                                <a:lnTo>
                                  <a:pt x="43" y="125"/>
                                </a:lnTo>
                                <a:lnTo>
                                  <a:pt x="43" y="130"/>
                                </a:lnTo>
                                <a:lnTo>
                                  <a:pt x="5" y="130"/>
                                </a:lnTo>
                                <a:lnTo>
                                  <a:pt x="5" y="125"/>
                                </a:lnTo>
                                <a:lnTo>
                                  <a:pt x="10" y="125"/>
                                </a:lnTo>
                                <a:lnTo>
                                  <a:pt x="15" y="125"/>
                                </a:lnTo>
                                <a:lnTo>
                                  <a:pt x="15" y="120"/>
                                </a:lnTo>
                                <a:lnTo>
                                  <a:pt x="15" y="115"/>
                                </a:lnTo>
                                <a:lnTo>
                                  <a:pt x="15" y="110"/>
                                </a:lnTo>
                                <a:lnTo>
                                  <a:pt x="15" y="34"/>
                                </a:lnTo>
                                <a:lnTo>
                                  <a:pt x="15" y="19"/>
                                </a:lnTo>
                                <a:lnTo>
                                  <a:pt x="15" y="15"/>
                                </a:lnTo>
                                <a:lnTo>
                                  <a:pt x="15" y="10"/>
                                </a:lnTo>
                                <a:lnTo>
                                  <a:pt x="10" y="10"/>
                                </a:lnTo>
                                <a:lnTo>
                                  <a:pt x="5" y="10"/>
                                </a:lnTo>
                                <a:lnTo>
                                  <a:pt x="0" y="1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3542"/>
                        <wps:cNvSpPr>
                          <a:spLocks/>
                        </wps:cNvSpPr>
                        <wps:spPr bwMode="auto">
                          <a:xfrm>
                            <a:off x="3003" y="18757"/>
                            <a:ext cx="91" cy="91"/>
                          </a:xfrm>
                          <a:custGeom>
                            <a:avLst/>
                            <a:gdLst>
                              <a:gd name="T0" fmla="*/ 77 w 91"/>
                              <a:gd name="T1" fmla="*/ 0 h 91"/>
                              <a:gd name="T2" fmla="*/ 77 w 91"/>
                              <a:gd name="T3" fmla="*/ 53 h 91"/>
                              <a:gd name="T4" fmla="*/ 77 w 91"/>
                              <a:gd name="T5" fmla="*/ 63 h 91"/>
                              <a:gd name="T6" fmla="*/ 77 w 91"/>
                              <a:gd name="T7" fmla="*/ 72 h 91"/>
                              <a:gd name="T8" fmla="*/ 82 w 91"/>
                              <a:gd name="T9" fmla="*/ 72 h 91"/>
                              <a:gd name="T10" fmla="*/ 82 w 91"/>
                              <a:gd name="T11" fmla="*/ 77 h 91"/>
                              <a:gd name="T12" fmla="*/ 82 w 91"/>
                              <a:gd name="T13" fmla="*/ 77 h 91"/>
                              <a:gd name="T14" fmla="*/ 87 w 91"/>
                              <a:gd name="T15" fmla="*/ 77 h 91"/>
                              <a:gd name="T16" fmla="*/ 87 w 91"/>
                              <a:gd name="T17" fmla="*/ 77 h 91"/>
                              <a:gd name="T18" fmla="*/ 91 w 91"/>
                              <a:gd name="T19" fmla="*/ 77 h 91"/>
                              <a:gd name="T20" fmla="*/ 91 w 91"/>
                              <a:gd name="T21" fmla="*/ 77 h 91"/>
                              <a:gd name="T22" fmla="*/ 67 w 91"/>
                              <a:gd name="T23" fmla="*/ 91 h 91"/>
                              <a:gd name="T24" fmla="*/ 63 w 91"/>
                              <a:gd name="T25" fmla="*/ 91 h 91"/>
                              <a:gd name="T26" fmla="*/ 63 w 91"/>
                              <a:gd name="T27" fmla="*/ 72 h 91"/>
                              <a:gd name="T28" fmla="*/ 53 w 91"/>
                              <a:gd name="T29" fmla="*/ 82 h 91"/>
                              <a:gd name="T30" fmla="*/ 48 w 91"/>
                              <a:gd name="T31" fmla="*/ 87 h 91"/>
                              <a:gd name="T32" fmla="*/ 43 w 91"/>
                              <a:gd name="T33" fmla="*/ 87 h 91"/>
                              <a:gd name="T34" fmla="*/ 34 w 91"/>
                              <a:gd name="T35" fmla="*/ 91 h 91"/>
                              <a:gd name="T36" fmla="*/ 29 w 91"/>
                              <a:gd name="T37" fmla="*/ 87 h 91"/>
                              <a:gd name="T38" fmla="*/ 24 w 91"/>
                              <a:gd name="T39" fmla="*/ 87 h 91"/>
                              <a:gd name="T40" fmla="*/ 19 w 91"/>
                              <a:gd name="T41" fmla="*/ 82 h 91"/>
                              <a:gd name="T42" fmla="*/ 15 w 91"/>
                              <a:gd name="T43" fmla="*/ 72 h 91"/>
                              <a:gd name="T44" fmla="*/ 15 w 91"/>
                              <a:gd name="T45" fmla="*/ 67 h 91"/>
                              <a:gd name="T46" fmla="*/ 15 w 91"/>
                              <a:gd name="T47" fmla="*/ 58 h 91"/>
                              <a:gd name="T48" fmla="*/ 15 w 91"/>
                              <a:gd name="T49" fmla="*/ 20 h 91"/>
                              <a:gd name="T50" fmla="*/ 15 w 91"/>
                              <a:gd name="T51" fmla="*/ 15 h 91"/>
                              <a:gd name="T52" fmla="*/ 15 w 91"/>
                              <a:gd name="T53" fmla="*/ 10 h 91"/>
                              <a:gd name="T54" fmla="*/ 10 w 91"/>
                              <a:gd name="T55" fmla="*/ 10 h 91"/>
                              <a:gd name="T56" fmla="*/ 10 w 91"/>
                              <a:gd name="T57" fmla="*/ 5 h 91"/>
                              <a:gd name="T58" fmla="*/ 5 w 91"/>
                              <a:gd name="T59" fmla="*/ 5 h 91"/>
                              <a:gd name="T60" fmla="*/ 0 w 91"/>
                              <a:gd name="T61" fmla="*/ 5 h 91"/>
                              <a:gd name="T62" fmla="*/ 0 w 91"/>
                              <a:gd name="T63" fmla="*/ 0 h 91"/>
                              <a:gd name="T64" fmla="*/ 29 w 91"/>
                              <a:gd name="T65" fmla="*/ 0 h 91"/>
                              <a:gd name="T66" fmla="*/ 29 w 91"/>
                              <a:gd name="T67" fmla="*/ 58 h 91"/>
                              <a:gd name="T68" fmla="*/ 29 w 91"/>
                              <a:gd name="T69" fmla="*/ 67 h 91"/>
                              <a:gd name="T70" fmla="*/ 34 w 91"/>
                              <a:gd name="T71" fmla="*/ 72 h 91"/>
                              <a:gd name="T72" fmla="*/ 39 w 91"/>
                              <a:gd name="T73" fmla="*/ 77 h 91"/>
                              <a:gd name="T74" fmla="*/ 43 w 91"/>
                              <a:gd name="T75" fmla="*/ 77 h 91"/>
                              <a:gd name="T76" fmla="*/ 48 w 91"/>
                              <a:gd name="T77" fmla="*/ 77 h 91"/>
                              <a:gd name="T78" fmla="*/ 53 w 91"/>
                              <a:gd name="T79" fmla="*/ 77 h 91"/>
                              <a:gd name="T80" fmla="*/ 58 w 91"/>
                              <a:gd name="T81" fmla="*/ 72 h 91"/>
                              <a:gd name="T82" fmla="*/ 63 w 91"/>
                              <a:gd name="T83" fmla="*/ 67 h 91"/>
                              <a:gd name="T84" fmla="*/ 63 w 91"/>
                              <a:gd name="T85" fmla="*/ 20 h 91"/>
                              <a:gd name="T86" fmla="*/ 63 w 91"/>
                              <a:gd name="T87" fmla="*/ 10 h 91"/>
                              <a:gd name="T88" fmla="*/ 63 w 91"/>
                              <a:gd name="T89" fmla="*/ 10 h 91"/>
                              <a:gd name="T90" fmla="*/ 58 w 91"/>
                              <a:gd name="T91" fmla="*/ 5 h 91"/>
                              <a:gd name="T92" fmla="*/ 48 w 91"/>
                              <a:gd name="T93" fmla="*/ 5 h 91"/>
                              <a:gd name="T94" fmla="*/ 48 w 91"/>
                              <a:gd name="T95" fmla="*/ 0 h 91"/>
                              <a:gd name="T96" fmla="*/ 77 w 91"/>
                              <a:gd name="T97" fmla="*/ 0 h 9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91" h="91">
                                <a:moveTo>
                                  <a:pt x="77" y="0"/>
                                </a:moveTo>
                                <a:lnTo>
                                  <a:pt x="77" y="53"/>
                                </a:lnTo>
                                <a:lnTo>
                                  <a:pt x="77" y="63"/>
                                </a:lnTo>
                                <a:lnTo>
                                  <a:pt x="77" y="72"/>
                                </a:lnTo>
                                <a:lnTo>
                                  <a:pt x="82" y="72"/>
                                </a:lnTo>
                                <a:lnTo>
                                  <a:pt x="82" y="77"/>
                                </a:lnTo>
                                <a:lnTo>
                                  <a:pt x="87" y="77"/>
                                </a:lnTo>
                                <a:lnTo>
                                  <a:pt x="91" y="77"/>
                                </a:lnTo>
                                <a:lnTo>
                                  <a:pt x="67" y="91"/>
                                </a:lnTo>
                                <a:lnTo>
                                  <a:pt x="63" y="91"/>
                                </a:lnTo>
                                <a:lnTo>
                                  <a:pt x="63" y="72"/>
                                </a:lnTo>
                                <a:lnTo>
                                  <a:pt x="53" y="82"/>
                                </a:lnTo>
                                <a:lnTo>
                                  <a:pt x="48" y="87"/>
                                </a:lnTo>
                                <a:lnTo>
                                  <a:pt x="43" y="87"/>
                                </a:lnTo>
                                <a:lnTo>
                                  <a:pt x="34" y="91"/>
                                </a:lnTo>
                                <a:lnTo>
                                  <a:pt x="29" y="87"/>
                                </a:lnTo>
                                <a:lnTo>
                                  <a:pt x="24" y="87"/>
                                </a:lnTo>
                                <a:lnTo>
                                  <a:pt x="19" y="82"/>
                                </a:lnTo>
                                <a:lnTo>
                                  <a:pt x="15" y="72"/>
                                </a:lnTo>
                                <a:lnTo>
                                  <a:pt x="15" y="67"/>
                                </a:lnTo>
                                <a:lnTo>
                                  <a:pt x="15" y="58"/>
                                </a:lnTo>
                                <a:lnTo>
                                  <a:pt x="15" y="20"/>
                                </a:lnTo>
                                <a:lnTo>
                                  <a:pt x="15" y="15"/>
                                </a:lnTo>
                                <a:lnTo>
                                  <a:pt x="15" y="10"/>
                                </a:lnTo>
                                <a:lnTo>
                                  <a:pt x="10" y="10"/>
                                </a:lnTo>
                                <a:lnTo>
                                  <a:pt x="10" y="5"/>
                                </a:lnTo>
                                <a:lnTo>
                                  <a:pt x="5" y="5"/>
                                </a:lnTo>
                                <a:lnTo>
                                  <a:pt x="0" y="5"/>
                                </a:lnTo>
                                <a:lnTo>
                                  <a:pt x="0" y="0"/>
                                </a:lnTo>
                                <a:lnTo>
                                  <a:pt x="29" y="0"/>
                                </a:lnTo>
                                <a:lnTo>
                                  <a:pt x="29" y="58"/>
                                </a:lnTo>
                                <a:lnTo>
                                  <a:pt x="29" y="67"/>
                                </a:lnTo>
                                <a:lnTo>
                                  <a:pt x="34" y="72"/>
                                </a:lnTo>
                                <a:lnTo>
                                  <a:pt x="39" y="77"/>
                                </a:lnTo>
                                <a:lnTo>
                                  <a:pt x="43" y="77"/>
                                </a:lnTo>
                                <a:lnTo>
                                  <a:pt x="48" y="77"/>
                                </a:lnTo>
                                <a:lnTo>
                                  <a:pt x="53" y="77"/>
                                </a:lnTo>
                                <a:lnTo>
                                  <a:pt x="58" y="72"/>
                                </a:lnTo>
                                <a:lnTo>
                                  <a:pt x="63" y="67"/>
                                </a:lnTo>
                                <a:lnTo>
                                  <a:pt x="63" y="20"/>
                                </a:lnTo>
                                <a:lnTo>
                                  <a:pt x="63" y="10"/>
                                </a:lnTo>
                                <a:lnTo>
                                  <a:pt x="58" y="5"/>
                                </a:lnTo>
                                <a:lnTo>
                                  <a:pt x="48" y="5"/>
                                </a:lnTo>
                                <a:lnTo>
                                  <a:pt x="48" y="0"/>
                                </a:lnTo>
                                <a:lnTo>
                                  <a:pt x="7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3543"/>
                        <wps:cNvSpPr>
                          <a:spLocks noEditPoints="1"/>
                        </wps:cNvSpPr>
                        <wps:spPr bwMode="auto">
                          <a:xfrm>
                            <a:off x="3104" y="18757"/>
                            <a:ext cx="67" cy="91"/>
                          </a:xfrm>
                          <a:custGeom>
                            <a:avLst/>
                            <a:gdLst>
                              <a:gd name="T0" fmla="*/ 10 w 67"/>
                              <a:gd name="T1" fmla="*/ 34 h 91"/>
                              <a:gd name="T2" fmla="*/ 14 w 67"/>
                              <a:gd name="T3" fmla="*/ 48 h 91"/>
                              <a:gd name="T4" fmla="*/ 19 w 67"/>
                              <a:gd name="T5" fmla="*/ 63 h 91"/>
                              <a:gd name="T6" fmla="*/ 29 w 67"/>
                              <a:gd name="T7" fmla="*/ 72 h 91"/>
                              <a:gd name="T8" fmla="*/ 43 w 67"/>
                              <a:gd name="T9" fmla="*/ 72 h 91"/>
                              <a:gd name="T10" fmla="*/ 48 w 67"/>
                              <a:gd name="T11" fmla="*/ 72 h 91"/>
                              <a:gd name="T12" fmla="*/ 58 w 67"/>
                              <a:gd name="T13" fmla="*/ 67 h 91"/>
                              <a:gd name="T14" fmla="*/ 62 w 67"/>
                              <a:gd name="T15" fmla="*/ 63 h 91"/>
                              <a:gd name="T16" fmla="*/ 67 w 67"/>
                              <a:gd name="T17" fmla="*/ 53 h 91"/>
                              <a:gd name="T18" fmla="*/ 67 w 67"/>
                              <a:gd name="T19" fmla="*/ 58 h 91"/>
                              <a:gd name="T20" fmla="*/ 62 w 67"/>
                              <a:gd name="T21" fmla="*/ 67 h 91"/>
                              <a:gd name="T22" fmla="*/ 58 w 67"/>
                              <a:gd name="T23" fmla="*/ 77 h 91"/>
                              <a:gd name="T24" fmla="*/ 48 w 67"/>
                              <a:gd name="T25" fmla="*/ 87 h 91"/>
                              <a:gd name="T26" fmla="*/ 34 w 67"/>
                              <a:gd name="T27" fmla="*/ 91 h 91"/>
                              <a:gd name="T28" fmla="*/ 19 w 67"/>
                              <a:gd name="T29" fmla="*/ 87 h 91"/>
                              <a:gd name="T30" fmla="*/ 10 w 67"/>
                              <a:gd name="T31" fmla="*/ 77 h 91"/>
                              <a:gd name="T32" fmla="*/ 0 w 67"/>
                              <a:gd name="T33" fmla="*/ 63 h 91"/>
                              <a:gd name="T34" fmla="*/ 0 w 67"/>
                              <a:gd name="T35" fmla="*/ 43 h 91"/>
                              <a:gd name="T36" fmla="*/ 0 w 67"/>
                              <a:gd name="T37" fmla="*/ 24 h 91"/>
                              <a:gd name="T38" fmla="*/ 10 w 67"/>
                              <a:gd name="T39" fmla="*/ 10 h 91"/>
                              <a:gd name="T40" fmla="*/ 19 w 67"/>
                              <a:gd name="T41" fmla="*/ 0 h 91"/>
                              <a:gd name="T42" fmla="*/ 38 w 67"/>
                              <a:gd name="T43" fmla="*/ 0 h 91"/>
                              <a:gd name="T44" fmla="*/ 48 w 67"/>
                              <a:gd name="T45" fmla="*/ 0 h 91"/>
                              <a:gd name="T46" fmla="*/ 58 w 67"/>
                              <a:gd name="T47" fmla="*/ 10 h 91"/>
                              <a:gd name="T48" fmla="*/ 67 w 67"/>
                              <a:gd name="T49" fmla="*/ 20 h 91"/>
                              <a:gd name="T50" fmla="*/ 67 w 67"/>
                              <a:gd name="T51" fmla="*/ 34 h 91"/>
                              <a:gd name="T52" fmla="*/ 10 w 67"/>
                              <a:gd name="T53" fmla="*/ 34 h 91"/>
                              <a:gd name="T54" fmla="*/ 10 w 67"/>
                              <a:gd name="T55" fmla="*/ 29 h 91"/>
                              <a:gd name="T56" fmla="*/ 48 w 67"/>
                              <a:gd name="T57" fmla="*/ 29 h 91"/>
                              <a:gd name="T58" fmla="*/ 48 w 67"/>
                              <a:gd name="T59" fmla="*/ 20 h 91"/>
                              <a:gd name="T60" fmla="*/ 48 w 67"/>
                              <a:gd name="T61" fmla="*/ 15 h 91"/>
                              <a:gd name="T62" fmla="*/ 43 w 67"/>
                              <a:gd name="T63" fmla="*/ 10 h 91"/>
                              <a:gd name="T64" fmla="*/ 38 w 67"/>
                              <a:gd name="T65" fmla="*/ 10 h 91"/>
                              <a:gd name="T66" fmla="*/ 38 w 67"/>
                              <a:gd name="T67" fmla="*/ 5 h 91"/>
                              <a:gd name="T68" fmla="*/ 34 w 67"/>
                              <a:gd name="T69" fmla="*/ 5 h 91"/>
                              <a:gd name="T70" fmla="*/ 24 w 67"/>
                              <a:gd name="T71" fmla="*/ 5 h 91"/>
                              <a:gd name="T72" fmla="*/ 19 w 67"/>
                              <a:gd name="T73" fmla="*/ 10 h 91"/>
                              <a:gd name="T74" fmla="*/ 14 w 67"/>
                              <a:gd name="T75" fmla="*/ 20 h 91"/>
                              <a:gd name="T76" fmla="*/ 10 w 67"/>
                              <a:gd name="T77" fmla="*/ 29 h 9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91">
                                <a:moveTo>
                                  <a:pt x="10" y="34"/>
                                </a:moveTo>
                                <a:lnTo>
                                  <a:pt x="14" y="48"/>
                                </a:lnTo>
                                <a:lnTo>
                                  <a:pt x="19" y="63"/>
                                </a:lnTo>
                                <a:lnTo>
                                  <a:pt x="29" y="72"/>
                                </a:lnTo>
                                <a:lnTo>
                                  <a:pt x="43" y="72"/>
                                </a:lnTo>
                                <a:lnTo>
                                  <a:pt x="48" y="72"/>
                                </a:lnTo>
                                <a:lnTo>
                                  <a:pt x="58" y="67"/>
                                </a:lnTo>
                                <a:lnTo>
                                  <a:pt x="62" y="63"/>
                                </a:lnTo>
                                <a:lnTo>
                                  <a:pt x="67" y="53"/>
                                </a:lnTo>
                                <a:lnTo>
                                  <a:pt x="67" y="58"/>
                                </a:lnTo>
                                <a:lnTo>
                                  <a:pt x="62" y="67"/>
                                </a:lnTo>
                                <a:lnTo>
                                  <a:pt x="58" y="77"/>
                                </a:lnTo>
                                <a:lnTo>
                                  <a:pt x="48" y="87"/>
                                </a:lnTo>
                                <a:lnTo>
                                  <a:pt x="34" y="91"/>
                                </a:lnTo>
                                <a:lnTo>
                                  <a:pt x="19" y="87"/>
                                </a:lnTo>
                                <a:lnTo>
                                  <a:pt x="10" y="77"/>
                                </a:lnTo>
                                <a:lnTo>
                                  <a:pt x="0" y="63"/>
                                </a:lnTo>
                                <a:lnTo>
                                  <a:pt x="0" y="43"/>
                                </a:lnTo>
                                <a:lnTo>
                                  <a:pt x="0" y="24"/>
                                </a:lnTo>
                                <a:lnTo>
                                  <a:pt x="10" y="10"/>
                                </a:lnTo>
                                <a:lnTo>
                                  <a:pt x="19" y="0"/>
                                </a:lnTo>
                                <a:lnTo>
                                  <a:pt x="38" y="0"/>
                                </a:lnTo>
                                <a:lnTo>
                                  <a:pt x="48" y="0"/>
                                </a:lnTo>
                                <a:lnTo>
                                  <a:pt x="58" y="10"/>
                                </a:lnTo>
                                <a:lnTo>
                                  <a:pt x="67" y="20"/>
                                </a:lnTo>
                                <a:lnTo>
                                  <a:pt x="67" y="34"/>
                                </a:lnTo>
                                <a:lnTo>
                                  <a:pt x="10" y="34"/>
                                </a:lnTo>
                                <a:close/>
                                <a:moveTo>
                                  <a:pt x="10" y="29"/>
                                </a:moveTo>
                                <a:lnTo>
                                  <a:pt x="48" y="29"/>
                                </a:lnTo>
                                <a:lnTo>
                                  <a:pt x="48" y="20"/>
                                </a:lnTo>
                                <a:lnTo>
                                  <a:pt x="48" y="15"/>
                                </a:lnTo>
                                <a:lnTo>
                                  <a:pt x="43" y="10"/>
                                </a:lnTo>
                                <a:lnTo>
                                  <a:pt x="38" y="10"/>
                                </a:lnTo>
                                <a:lnTo>
                                  <a:pt x="38" y="5"/>
                                </a:lnTo>
                                <a:lnTo>
                                  <a:pt x="34" y="5"/>
                                </a:lnTo>
                                <a:lnTo>
                                  <a:pt x="24" y="5"/>
                                </a:lnTo>
                                <a:lnTo>
                                  <a:pt x="19" y="10"/>
                                </a:lnTo>
                                <a:lnTo>
                                  <a:pt x="14" y="20"/>
                                </a:lnTo>
                                <a:lnTo>
                                  <a:pt x="1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3544"/>
                        <wps:cNvSpPr>
                          <a:spLocks noEditPoints="1"/>
                        </wps:cNvSpPr>
                        <wps:spPr bwMode="auto">
                          <a:xfrm>
                            <a:off x="3228" y="18757"/>
                            <a:ext cx="81" cy="91"/>
                          </a:xfrm>
                          <a:custGeom>
                            <a:avLst/>
                            <a:gdLst>
                              <a:gd name="T0" fmla="*/ 43 w 81"/>
                              <a:gd name="T1" fmla="*/ 0 h 91"/>
                              <a:gd name="T2" fmla="*/ 57 w 81"/>
                              <a:gd name="T3" fmla="*/ 5 h 91"/>
                              <a:gd name="T4" fmla="*/ 71 w 81"/>
                              <a:gd name="T5" fmla="*/ 15 h 91"/>
                              <a:gd name="T6" fmla="*/ 76 w 81"/>
                              <a:gd name="T7" fmla="*/ 29 h 91"/>
                              <a:gd name="T8" fmla="*/ 81 w 81"/>
                              <a:gd name="T9" fmla="*/ 43 h 91"/>
                              <a:gd name="T10" fmla="*/ 81 w 81"/>
                              <a:gd name="T11" fmla="*/ 53 h 91"/>
                              <a:gd name="T12" fmla="*/ 76 w 81"/>
                              <a:gd name="T13" fmla="*/ 67 h 91"/>
                              <a:gd name="T14" fmla="*/ 67 w 81"/>
                              <a:gd name="T15" fmla="*/ 77 h 91"/>
                              <a:gd name="T16" fmla="*/ 62 w 81"/>
                              <a:gd name="T17" fmla="*/ 82 h 91"/>
                              <a:gd name="T18" fmla="*/ 52 w 81"/>
                              <a:gd name="T19" fmla="*/ 87 h 91"/>
                              <a:gd name="T20" fmla="*/ 38 w 81"/>
                              <a:gd name="T21" fmla="*/ 91 h 91"/>
                              <a:gd name="T22" fmla="*/ 23 w 81"/>
                              <a:gd name="T23" fmla="*/ 87 h 91"/>
                              <a:gd name="T24" fmla="*/ 9 w 81"/>
                              <a:gd name="T25" fmla="*/ 72 h 91"/>
                              <a:gd name="T26" fmla="*/ 4 w 81"/>
                              <a:gd name="T27" fmla="*/ 58 h 91"/>
                              <a:gd name="T28" fmla="*/ 0 w 81"/>
                              <a:gd name="T29" fmla="*/ 43 h 91"/>
                              <a:gd name="T30" fmla="*/ 4 w 81"/>
                              <a:gd name="T31" fmla="*/ 34 h 91"/>
                              <a:gd name="T32" fmla="*/ 4 w 81"/>
                              <a:gd name="T33" fmla="*/ 20 h 91"/>
                              <a:gd name="T34" fmla="*/ 14 w 81"/>
                              <a:gd name="T35" fmla="*/ 10 h 91"/>
                              <a:gd name="T36" fmla="*/ 19 w 81"/>
                              <a:gd name="T37" fmla="*/ 5 h 91"/>
                              <a:gd name="T38" fmla="*/ 28 w 81"/>
                              <a:gd name="T39" fmla="*/ 0 h 91"/>
                              <a:gd name="T40" fmla="*/ 43 w 81"/>
                              <a:gd name="T41" fmla="*/ 0 h 91"/>
                              <a:gd name="T42" fmla="*/ 38 w 81"/>
                              <a:gd name="T43" fmla="*/ 5 h 91"/>
                              <a:gd name="T44" fmla="*/ 33 w 81"/>
                              <a:gd name="T45" fmla="*/ 5 h 91"/>
                              <a:gd name="T46" fmla="*/ 28 w 81"/>
                              <a:gd name="T47" fmla="*/ 10 h 91"/>
                              <a:gd name="T48" fmla="*/ 23 w 81"/>
                              <a:gd name="T49" fmla="*/ 10 h 91"/>
                              <a:gd name="T50" fmla="*/ 19 w 81"/>
                              <a:gd name="T51" fmla="*/ 20 h 91"/>
                              <a:gd name="T52" fmla="*/ 19 w 81"/>
                              <a:gd name="T53" fmla="*/ 24 h 91"/>
                              <a:gd name="T54" fmla="*/ 19 w 81"/>
                              <a:gd name="T55" fmla="*/ 39 h 91"/>
                              <a:gd name="T56" fmla="*/ 19 w 81"/>
                              <a:gd name="T57" fmla="*/ 53 h 91"/>
                              <a:gd name="T58" fmla="*/ 23 w 81"/>
                              <a:gd name="T59" fmla="*/ 67 h 91"/>
                              <a:gd name="T60" fmla="*/ 33 w 81"/>
                              <a:gd name="T61" fmla="*/ 77 h 91"/>
                              <a:gd name="T62" fmla="*/ 43 w 81"/>
                              <a:gd name="T63" fmla="*/ 82 h 91"/>
                              <a:gd name="T64" fmla="*/ 52 w 81"/>
                              <a:gd name="T65" fmla="*/ 82 h 91"/>
                              <a:gd name="T66" fmla="*/ 57 w 81"/>
                              <a:gd name="T67" fmla="*/ 77 h 91"/>
                              <a:gd name="T68" fmla="*/ 62 w 81"/>
                              <a:gd name="T69" fmla="*/ 63 h 91"/>
                              <a:gd name="T70" fmla="*/ 62 w 81"/>
                              <a:gd name="T71" fmla="*/ 48 h 91"/>
                              <a:gd name="T72" fmla="*/ 62 w 81"/>
                              <a:gd name="T73" fmla="*/ 29 h 91"/>
                              <a:gd name="T74" fmla="*/ 52 w 81"/>
                              <a:gd name="T75" fmla="*/ 15 h 91"/>
                              <a:gd name="T76" fmla="*/ 47 w 81"/>
                              <a:gd name="T77" fmla="*/ 5 h 91"/>
                              <a:gd name="T78" fmla="*/ 38 w 81"/>
                              <a:gd name="T79" fmla="*/ 5 h 9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 h="91">
                                <a:moveTo>
                                  <a:pt x="43" y="0"/>
                                </a:moveTo>
                                <a:lnTo>
                                  <a:pt x="57" y="5"/>
                                </a:lnTo>
                                <a:lnTo>
                                  <a:pt x="71" y="15"/>
                                </a:lnTo>
                                <a:lnTo>
                                  <a:pt x="76" y="29"/>
                                </a:lnTo>
                                <a:lnTo>
                                  <a:pt x="81" y="43"/>
                                </a:lnTo>
                                <a:lnTo>
                                  <a:pt x="81" y="53"/>
                                </a:lnTo>
                                <a:lnTo>
                                  <a:pt x="76" y="67"/>
                                </a:lnTo>
                                <a:lnTo>
                                  <a:pt x="67" y="77"/>
                                </a:lnTo>
                                <a:lnTo>
                                  <a:pt x="62" y="82"/>
                                </a:lnTo>
                                <a:lnTo>
                                  <a:pt x="52" y="87"/>
                                </a:lnTo>
                                <a:lnTo>
                                  <a:pt x="38" y="91"/>
                                </a:lnTo>
                                <a:lnTo>
                                  <a:pt x="23" y="87"/>
                                </a:lnTo>
                                <a:lnTo>
                                  <a:pt x="9" y="72"/>
                                </a:lnTo>
                                <a:lnTo>
                                  <a:pt x="4" y="58"/>
                                </a:lnTo>
                                <a:lnTo>
                                  <a:pt x="0" y="43"/>
                                </a:lnTo>
                                <a:lnTo>
                                  <a:pt x="4" y="34"/>
                                </a:lnTo>
                                <a:lnTo>
                                  <a:pt x="4" y="20"/>
                                </a:lnTo>
                                <a:lnTo>
                                  <a:pt x="14" y="10"/>
                                </a:lnTo>
                                <a:lnTo>
                                  <a:pt x="19" y="5"/>
                                </a:lnTo>
                                <a:lnTo>
                                  <a:pt x="28" y="0"/>
                                </a:lnTo>
                                <a:lnTo>
                                  <a:pt x="43" y="0"/>
                                </a:lnTo>
                                <a:close/>
                                <a:moveTo>
                                  <a:pt x="38" y="5"/>
                                </a:moveTo>
                                <a:lnTo>
                                  <a:pt x="33" y="5"/>
                                </a:lnTo>
                                <a:lnTo>
                                  <a:pt x="28" y="10"/>
                                </a:lnTo>
                                <a:lnTo>
                                  <a:pt x="23" y="10"/>
                                </a:lnTo>
                                <a:lnTo>
                                  <a:pt x="19" y="20"/>
                                </a:lnTo>
                                <a:lnTo>
                                  <a:pt x="19" y="24"/>
                                </a:lnTo>
                                <a:lnTo>
                                  <a:pt x="19" y="39"/>
                                </a:lnTo>
                                <a:lnTo>
                                  <a:pt x="19" y="53"/>
                                </a:lnTo>
                                <a:lnTo>
                                  <a:pt x="23" y="67"/>
                                </a:lnTo>
                                <a:lnTo>
                                  <a:pt x="33" y="77"/>
                                </a:lnTo>
                                <a:lnTo>
                                  <a:pt x="43" y="82"/>
                                </a:lnTo>
                                <a:lnTo>
                                  <a:pt x="52" y="82"/>
                                </a:lnTo>
                                <a:lnTo>
                                  <a:pt x="57" y="77"/>
                                </a:lnTo>
                                <a:lnTo>
                                  <a:pt x="62" y="63"/>
                                </a:lnTo>
                                <a:lnTo>
                                  <a:pt x="62" y="48"/>
                                </a:lnTo>
                                <a:lnTo>
                                  <a:pt x="62" y="29"/>
                                </a:lnTo>
                                <a:lnTo>
                                  <a:pt x="52" y="15"/>
                                </a:lnTo>
                                <a:lnTo>
                                  <a:pt x="47" y="5"/>
                                </a:lnTo>
                                <a:lnTo>
                                  <a:pt x="38"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3545"/>
                        <wps:cNvSpPr>
                          <a:spLocks/>
                        </wps:cNvSpPr>
                        <wps:spPr bwMode="auto">
                          <a:xfrm>
                            <a:off x="3323" y="18714"/>
                            <a:ext cx="72" cy="130"/>
                          </a:xfrm>
                          <a:custGeom>
                            <a:avLst/>
                            <a:gdLst>
                              <a:gd name="T0" fmla="*/ 29 w 72"/>
                              <a:gd name="T1" fmla="*/ 53 h 130"/>
                              <a:gd name="T2" fmla="*/ 29 w 72"/>
                              <a:gd name="T3" fmla="*/ 106 h 130"/>
                              <a:gd name="T4" fmla="*/ 29 w 72"/>
                              <a:gd name="T5" fmla="*/ 115 h 130"/>
                              <a:gd name="T6" fmla="*/ 34 w 72"/>
                              <a:gd name="T7" fmla="*/ 120 h 130"/>
                              <a:gd name="T8" fmla="*/ 34 w 72"/>
                              <a:gd name="T9" fmla="*/ 125 h 130"/>
                              <a:gd name="T10" fmla="*/ 39 w 72"/>
                              <a:gd name="T11" fmla="*/ 125 h 130"/>
                              <a:gd name="T12" fmla="*/ 48 w 72"/>
                              <a:gd name="T13" fmla="*/ 125 h 130"/>
                              <a:gd name="T14" fmla="*/ 48 w 72"/>
                              <a:gd name="T15" fmla="*/ 130 h 130"/>
                              <a:gd name="T16" fmla="*/ 0 w 72"/>
                              <a:gd name="T17" fmla="*/ 130 h 130"/>
                              <a:gd name="T18" fmla="*/ 0 w 72"/>
                              <a:gd name="T19" fmla="*/ 125 h 130"/>
                              <a:gd name="T20" fmla="*/ 5 w 72"/>
                              <a:gd name="T21" fmla="*/ 125 h 130"/>
                              <a:gd name="T22" fmla="*/ 5 w 72"/>
                              <a:gd name="T23" fmla="*/ 125 h 130"/>
                              <a:gd name="T24" fmla="*/ 10 w 72"/>
                              <a:gd name="T25" fmla="*/ 125 h 130"/>
                              <a:gd name="T26" fmla="*/ 10 w 72"/>
                              <a:gd name="T27" fmla="*/ 120 h 130"/>
                              <a:gd name="T28" fmla="*/ 15 w 72"/>
                              <a:gd name="T29" fmla="*/ 120 h 130"/>
                              <a:gd name="T30" fmla="*/ 15 w 72"/>
                              <a:gd name="T31" fmla="*/ 115 h 130"/>
                              <a:gd name="T32" fmla="*/ 15 w 72"/>
                              <a:gd name="T33" fmla="*/ 106 h 130"/>
                              <a:gd name="T34" fmla="*/ 15 w 72"/>
                              <a:gd name="T35" fmla="*/ 53 h 130"/>
                              <a:gd name="T36" fmla="*/ 0 w 72"/>
                              <a:gd name="T37" fmla="*/ 53 h 130"/>
                              <a:gd name="T38" fmla="*/ 0 w 72"/>
                              <a:gd name="T39" fmla="*/ 43 h 130"/>
                              <a:gd name="T40" fmla="*/ 15 w 72"/>
                              <a:gd name="T41" fmla="*/ 43 h 130"/>
                              <a:gd name="T42" fmla="*/ 15 w 72"/>
                              <a:gd name="T43" fmla="*/ 39 h 130"/>
                              <a:gd name="T44" fmla="*/ 15 w 72"/>
                              <a:gd name="T45" fmla="*/ 29 h 130"/>
                              <a:gd name="T46" fmla="*/ 20 w 72"/>
                              <a:gd name="T47" fmla="*/ 19 h 130"/>
                              <a:gd name="T48" fmla="*/ 24 w 72"/>
                              <a:gd name="T49" fmla="*/ 10 h 130"/>
                              <a:gd name="T50" fmla="*/ 29 w 72"/>
                              <a:gd name="T51" fmla="*/ 5 h 130"/>
                              <a:gd name="T52" fmla="*/ 39 w 72"/>
                              <a:gd name="T53" fmla="*/ 0 h 130"/>
                              <a:gd name="T54" fmla="*/ 48 w 72"/>
                              <a:gd name="T55" fmla="*/ 0 h 130"/>
                              <a:gd name="T56" fmla="*/ 58 w 72"/>
                              <a:gd name="T57" fmla="*/ 0 h 130"/>
                              <a:gd name="T58" fmla="*/ 68 w 72"/>
                              <a:gd name="T59" fmla="*/ 5 h 130"/>
                              <a:gd name="T60" fmla="*/ 72 w 72"/>
                              <a:gd name="T61" fmla="*/ 10 h 130"/>
                              <a:gd name="T62" fmla="*/ 72 w 72"/>
                              <a:gd name="T63" fmla="*/ 15 h 130"/>
                              <a:gd name="T64" fmla="*/ 72 w 72"/>
                              <a:gd name="T65" fmla="*/ 15 h 130"/>
                              <a:gd name="T66" fmla="*/ 68 w 72"/>
                              <a:gd name="T67" fmla="*/ 19 h 130"/>
                              <a:gd name="T68" fmla="*/ 68 w 72"/>
                              <a:gd name="T69" fmla="*/ 19 h 130"/>
                              <a:gd name="T70" fmla="*/ 63 w 72"/>
                              <a:gd name="T71" fmla="*/ 19 h 130"/>
                              <a:gd name="T72" fmla="*/ 63 w 72"/>
                              <a:gd name="T73" fmla="*/ 19 h 130"/>
                              <a:gd name="T74" fmla="*/ 58 w 72"/>
                              <a:gd name="T75" fmla="*/ 19 h 130"/>
                              <a:gd name="T76" fmla="*/ 58 w 72"/>
                              <a:gd name="T77" fmla="*/ 19 h 130"/>
                              <a:gd name="T78" fmla="*/ 53 w 72"/>
                              <a:gd name="T79" fmla="*/ 15 h 130"/>
                              <a:gd name="T80" fmla="*/ 53 w 72"/>
                              <a:gd name="T81" fmla="*/ 10 h 130"/>
                              <a:gd name="T82" fmla="*/ 48 w 72"/>
                              <a:gd name="T83" fmla="*/ 5 h 130"/>
                              <a:gd name="T84" fmla="*/ 44 w 72"/>
                              <a:gd name="T85" fmla="*/ 5 h 130"/>
                              <a:gd name="T86" fmla="*/ 44 w 72"/>
                              <a:gd name="T87" fmla="*/ 5 h 130"/>
                              <a:gd name="T88" fmla="*/ 39 w 72"/>
                              <a:gd name="T89" fmla="*/ 5 h 130"/>
                              <a:gd name="T90" fmla="*/ 34 w 72"/>
                              <a:gd name="T91" fmla="*/ 5 h 130"/>
                              <a:gd name="T92" fmla="*/ 34 w 72"/>
                              <a:gd name="T93" fmla="*/ 10 h 130"/>
                              <a:gd name="T94" fmla="*/ 29 w 72"/>
                              <a:gd name="T95" fmla="*/ 15 h 130"/>
                              <a:gd name="T96" fmla="*/ 29 w 72"/>
                              <a:gd name="T97" fmla="*/ 24 h 130"/>
                              <a:gd name="T98" fmla="*/ 29 w 72"/>
                              <a:gd name="T99" fmla="*/ 39 h 130"/>
                              <a:gd name="T100" fmla="*/ 29 w 72"/>
                              <a:gd name="T101" fmla="*/ 43 h 130"/>
                              <a:gd name="T102" fmla="*/ 53 w 72"/>
                              <a:gd name="T103" fmla="*/ 43 h 130"/>
                              <a:gd name="T104" fmla="*/ 53 w 72"/>
                              <a:gd name="T105" fmla="*/ 53 h 130"/>
                              <a:gd name="T106" fmla="*/ 29 w 72"/>
                              <a:gd name="T107" fmla="*/ 53 h 13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2" h="130">
                                <a:moveTo>
                                  <a:pt x="29" y="53"/>
                                </a:moveTo>
                                <a:lnTo>
                                  <a:pt x="29" y="106"/>
                                </a:lnTo>
                                <a:lnTo>
                                  <a:pt x="29" y="115"/>
                                </a:lnTo>
                                <a:lnTo>
                                  <a:pt x="34" y="120"/>
                                </a:lnTo>
                                <a:lnTo>
                                  <a:pt x="34" y="125"/>
                                </a:lnTo>
                                <a:lnTo>
                                  <a:pt x="39" y="125"/>
                                </a:lnTo>
                                <a:lnTo>
                                  <a:pt x="48" y="125"/>
                                </a:lnTo>
                                <a:lnTo>
                                  <a:pt x="48" y="130"/>
                                </a:lnTo>
                                <a:lnTo>
                                  <a:pt x="0" y="130"/>
                                </a:lnTo>
                                <a:lnTo>
                                  <a:pt x="0" y="125"/>
                                </a:lnTo>
                                <a:lnTo>
                                  <a:pt x="5" y="125"/>
                                </a:lnTo>
                                <a:lnTo>
                                  <a:pt x="10" y="125"/>
                                </a:lnTo>
                                <a:lnTo>
                                  <a:pt x="10" y="120"/>
                                </a:lnTo>
                                <a:lnTo>
                                  <a:pt x="15" y="120"/>
                                </a:lnTo>
                                <a:lnTo>
                                  <a:pt x="15" y="115"/>
                                </a:lnTo>
                                <a:lnTo>
                                  <a:pt x="15" y="106"/>
                                </a:lnTo>
                                <a:lnTo>
                                  <a:pt x="15" y="53"/>
                                </a:lnTo>
                                <a:lnTo>
                                  <a:pt x="0" y="53"/>
                                </a:lnTo>
                                <a:lnTo>
                                  <a:pt x="0" y="43"/>
                                </a:lnTo>
                                <a:lnTo>
                                  <a:pt x="15" y="43"/>
                                </a:lnTo>
                                <a:lnTo>
                                  <a:pt x="15" y="39"/>
                                </a:lnTo>
                                <a:lnTo>
                                  <a:pt x="15" y="29"/>
                                </a:lnTo>
                                <a:lnTo>
                                  <a:pt x="20" y="19"/>
                                </a:lnTo>
                                <a:lnTo>
                                  <a:pt x="24" y="10"/>
                                </a:lnTo>
                                <a:lnTo>
                                  <a:pt x="29" y="5"/>
                                </a:lnTo>
                                <a:lnTo>
                                  <a:pt x="39" y="0"/>
                                </a:lnTo>
                                <a:lnTo>
                                  <a:pt x="48" y="0"/>
                                </a:lnTo>
                                <a:lnTo>
                                  <a:pt x="58" y="0"/>
                                </a:lnTo>
                                <a:lnTo>
                                  <a:pt x="68" y="5"/>
                                </a:lnTo>
                                <a:lnTo>
                                  <a:pt x="72" y="10"/>
                                </a:lnTo>
                                <a:lnTo>
                                  <a:pt x="72" y="15"/>
                                </a:lnTo>
                                <a:lnTo>
                                  <a:pt x="68" y="19"/>
                                </a:lnTo>
                                <a:lnTo>
                                  <a:pt x="63" y="19"/>
                                </a:lnTo>
                                <a:lnTo>
                                  <a:pt x="58" y="19"/>
                                </a:lnTo>
                                <a:lnTo>
                                  <a:pt x="53" y="15"/>
                                </a:lnTo>
                                <a:lnTo>
                                  <a:pt x="53" y="10"/>
                                </a:lnTo>
                                <a:lnTo>
                                  <a:pt x="48" y="5"/>
                                </a:lnTo>
                                <a:lnTo>
                                  <a:pt x="44" y="5"/>
                                </a:lnTo>
                                <a:lnTo>
                                  <a:pt x="39" y="5"/>
                                </a:lnTo>
                                <a:lnTo>
                                  <a:pt x="34" y="5"/>
                                </a:lnTo>
                                <a:lnTo>
                                  <a:pt x="34" y="10"/>
                                </a:lnTo>
                                <a:lnTo>
                                  <a:pt x="29" y="15"/>
                                </a:lnTo>
                                <a:lnTo>
                                  <a:pt x="29" y="24"/>
                                </a:lnTo>
                                <a:lnTo>
                                  <a:pt x="29" y="39"/>
                                </a:lnTo>
                                <a:lnTo>
                                  <a:pt x="29" y="43"/>
                                </a:lnTo>
                                <a:lnTo>
                                  <a:pt x="53" y="43"/>
                                </a:lnTo>
                                <a:lnTo>
                                  <a:pt x="53" y="53"/>
                                </a:lnTo>
                                <a:lnTo>
                                  <a:pt x="2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3546"/>
                        <wps:cNvSpPr>
                          <a:spLocks noEditPoints="1"/>
                        </wps:cNvSpPr>
                        <wps:spPr bwMode="auto">
                          <a:xfrm>
                            <a:off x="3616" y="18757"/>
                            <a:ext cx="77" cy="87"/>
                          </a:xfrm>
                          <a:custGeom>
                            <a:avLst/>
                            <a:gdLst>
                              <a:gd name="T0" fmla="*/ 39 w 77"/>
                              <a:gd name="T1" fmla="*/ 82 h 87"/>
                              <a:gd name="T2" fmla="*/ 29 w 77"/>
                              <a:gd name="T3" fmla="*/ 87 h 87"/>
                              <a:gd name="T4" fmla="*/ 15 w 77"/>
                              <a:gd name="T5" fmla="*/ 87 h 87"/>
                              <a:gd name="T6" fmla="*/ 5 w 77"/>
                              <a:gd name="T7" fmla="*/ 77 h 87"/>
                              <a:gd name="T8" fmla="*/ 0 w 77"/>
                              <a:gd name="T9" fmla="*/ 63 h 87"/>
                              <a:gd name="T10" fmla="*/ 10 w 77"/>
                              <a:gd name="T11" fmla="*/ 48 h 87"/>
                              <a:gd name="T12" fmla="*/ 29 w 77"/>
                              <a:gd name="T13" fmla="*/ 39 h 87"/>
                              <a:gd name="T14" fmla="*/ 48 w 77"/>
                              <a:gd name="T15" fmla="*/ 29 h 87"/>
                              <a:gd name="T16" fmla="*/ 43 w 77"/>
                              <a:gd name="T17" fmla="*/ 10 h 87"/>
                              <a:gd name="T18" fmla="*/ 34 w 77"/>
                              <a:gd name="T19" fmla="*/ 5 h 87"/>
                              <a:gd name="T20" fmla="*/ 24 w 77"/>
                              <a:gd name="T21" fmla="*/ 10 h 87"/>
                              <a:gd name="T22" fmla="*/ 19 w 77"/>
                              <a:gd name="T23" fmla="*/ 15 h 87"/>
                              <a:gd name="T24" fmla="*/ 19 w 77"/>
                              <a:gd name="T25" fmla="*/ 24 h 87"/>
                              <a:gd name="T26" fmla="*/ 15 w 77"/>
                              <a:gd name="T27" fmla="*/ 29 h 87"/>
                              <a:gd name="T28" fmla="*/ 10 w 77"/>
                              <a:gd name="T29" fmla="*/ 29 h 87"/>
                              <a:gd name="T30" fmla="*/ 5 w 77"/>
                              <a:gd name="T31" fmla="*/ 24 h 87"/>
                              <a:gd name="T32" fmla="*/ 5 w 77"/>
                              <a:gd name="T33" fmla="*/ 15 h 87"/>
                              <a:gd name="T34" fmla="*/ 24 w 77"/>
                              <a:gd name="T35" fmla="*/ 0 h 87"/>
                              <a:gd name="T36" fmla="*/ 43 w 77"/>
                              <a:gd name="T37" fmla="*/ 0 h 87"/>
                              <a:gd name="T38" fmla="*/ 58 w 77"/>
                              <a:gd name="T39" fmla="*/ 5 h 87"/>
                              <a:gd name="T40" fmla="*/ 63 w 77"/>
                              <a:gd name="T41" fmla="*/ 20 h 87"/>
                              <a:gd name="T42" fmla="*/ 63 w 77"/>
                              <a:gd name="T43" fmla="*/ 58 h 87"/>
                              <a:gd name="T44" fmla="*/ 63 w 77"/>
                              <a:gd name="T45" fmla="*/ 72 h 87"/>
                              <a:gd name="T46" fmla="*/ 63 w 77"/>
                              <a:gd name="T47" fmla="*/ 77 h 87"/>
                              <a:gd name="T48" fmla="*/ 67 w 77"/>
                              <a:gd name="T49" fmla="*/ 77 h 87"/>
                              <a:gd name="T50" fmla="*/ 67 w 77"/>
                              <a:gd name="T51" fmla="*/ 77 h 87"/>
                              <a:gd name="T52" fmla="*/ 77 w 77"/>
                              <a:gd name="T53" fmla="*/ 67 h 87"/>
                              <a:gd name="T54" fmla="*/ 67 w 77"/>
                              <a:gd name="T55" fmla="*/ 87 h 87"/>
                              <a:gd name="T56" fmla="*/ 53 w 77"/>
                              <a:gd name="T57" fmla="*/ 87 h 87"/>
                              <a:gd name="T58" fmla="*/ 48 w 77"/>
                              <a:gd name="T59" fmla="*/ 82 h 87"/>
                              <a:gd name="T60" fmla="*/ 48 w 77"/>
                              <a:gd name="T61" fmla="*/ 67 h 87"/>
                              <a:gd name="T62" fmla="*/ 39 w 77"/>
                              <a:gd name="T63" fmla="*/ 39 h 87"/>
                              <a:gd name="T64" fmla="*/ 24 w 77"/>
                              <a:gd name="T65" fmla="*/ 48 h 87"/>
                              <a:gd name="T66" fmla="*/ 19 w 77"/>
                              <a:gd name="T67" fmla="*/ 58 h 87"/>
                              <a:gd name="T68" fmla="*/ 19 w 77"/>
                              <a:gd name="T69" fmla="*/ 67 h 87"/>
                              <a:gd name="T70" fmla="*/ 24 w 77"/>
                              <a:gd name="T71" fmla="*/ 77 h 87"/>
                              <a:gd name="T72" fmla="*/ 39 w 77"/>
                              <a:gd name="T73" fmla="*/ 77 h 8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7" h="87">
                                <a:moveTo>
                                  <a:pt x="48" y="72"/>
                                </a:moveTo>
                                <a:lnTo>
                                  <a:pt x="39" y="82"/>
                                </a:lnTo>
                                <a:lnTo>
                                  <a:pt x="34" y="87"/>
                                </a:lnTo>
                                <a:lnTo>
                                  <a:pt x="29" y="87"/>
                                </a:lnTo>
                                <a:lnTo>
                                  <a:pt x="19" y="87"/>
                                </a:lnTo>
                                <a:lnTo>
                                  <a:pt x="15" y="87"/>
                                </a:lnTo>
                                <a:lnTo>
                                  <a:pt x="5" y="82"/>
                                </a:lnTo>
                                <a:lnTo>
                                  <a:pt x="5" y="77"/>
                                </a:lnTo>
                                <a:lnTo>
                                  <a:pt x="0" y="67"/>
                                </a:lnTo>
                                <a:lnTo>
                                  <a:pt x="0" y="63"/>
                                </a:lnTo>
                                <a:lnTo>
                                  <a:pt x="5" y="58"/>
                                </a:lnTo>
                                <a:lnTo>
                                  <a:pt x="10" y="48"/>
                                </a:lnTo>
                                <a:lnTo>
                                  <a:pt x="19" y="43"/>
                                </a:lnTo>
                                <a:lnTo>
                                  <a:pt x="29" y="39"/>
                                </a:lnTo>
                                <a:lnTo>
                                  <a:pt x="48" y="29"/>
                                </a:lnTo>
                                <a:lnTo>
                                  <a:pt x="48" y="15"/>
                                </a:lnTo>
                                <a:lnTo>
                                  <a:pt x="43" y="10"/>
                                </a:lnTo>
                                <a:lnTo>
                                  <a:pt x="39" y="5"/>
                                </a:lnTo>
                                <a:lnTo>
                                  <a:pt x="34" y="5"/>
                                </a:lnTo>
                                <a:lnTo>
                                  <a:pt x="29" y="5"/>
                                </a:lnTo>
                                <a:lnTo>
                                  <a:pt x="24" y="10"/>
                                </a:lnTo>
                                <a:lnTo>
                                  <a:pt x="19" y="10"/>
                                </a:lnTo>
                                <a:lnTo>
                                  <a:pt x="19" y="15"/>
                                </a:lnTo>
                                <a:lnTo>
                                  <a:pt x="19" y="20"/>
                                </a:lnTo>
                                <a:lnTo>
                                  <a:pt x="19" y="24"/>
                                </a:lnTo>
                                <a:lnTo>
                                  <a:pt x="19" y="29"/>
                                </a:lnTo>
                                <a:lnTo>
                                  <a:pt x="15" y="29"/>
                                </a:lnTo>
                                <a:lnTo>
                                  <a:pt x="10" y="29"/>
                                </a:lnTo>
                                <a:lnTo>
                                  <a:pt x="5" y="29"/>
                                </a:lnTo>
                                <a:lnTo>
                                  <a:pt x="5" y="24"/>
                                </a:lnTo>
                                <a:lnTo>
                                  <a:pt x="5" y="20"/>
                                </a:lnTo>
                                <a:lnTo>
                                  <a:pt x="5" y="15"/>
                                </a:lnTo>
                                <a:lnTo>
                                  <a:pt x="15" y="5"/>
                                </a:lnTo>
                                <a:lnTo>
                                  <a:pt x="24" y="0"/>
                                </a:lnTo>
                                <a:lnTo>
                                  <a:pt x="34" y="0"/>
                                </a:lnTo>
                                <a:lnTo>
                                  <a:pt x="43" y="0"/>
                                </a:lnTo>
                                <a:lnTo>
                                  <a:pt x="53" y="5"/>
                                </a:lnTo>
                                <a:lnTo>
                                  <a:pt x="58" y="5"/>
                                </a:lnTo>
                                <a:lnTo>
                                  <a:pt x="63" y="10"/>
                                </a:lnTo>
                                <a:lnTo>
                                  <a:pt x="63" y="20"/>
                                </a:lnTo>
                                <a:lnTo>
                                  <a:pt x="63" y="29"/>
                                </a:lnTo>
                                <a:lnTo>
                                  <a:pt x="63" y="58"/>
                                </a:lnTo>
                                <a:lnTo>
                                  <a:pt x="63" y="67"/>
                                </a:lnTo>
                                <a:lnTo>
                                  <a:pt x="63" y="72"/>
                                </a:lnTo>
                                <a:lnTo>
                                  <a:pt x="63" y="77"/>
                                </a:lnTo>
                                <a:lnTo>
                                  <a:pt x="67" y="77"/>
                                </a:lnTo>
                                <a:lnTo>
                                  <a:pt x="72" y="72"/>
                                </a:lnTo>
                                <a:lnTo>
                                  <a:pt x="77" y="67"/>
                                </a:lnTo>
                                <a:lnTo>
                                  <a:pt x="77" y="72"/>
                                </a:lnTo>
                                <a:lnTo>
                                  <a:pt x="67" y="87"/>
                                </a:lnTo>
                                <a:lnTo>
                                  <a:pt x="58" y="87"/>
                                </a:lnTo>
                                <a:lnTo>
                                  <a:pt x="53" y="87"/>
                                </a:lnTo>
                                <a:lnTo>
                                  <a:pt x="48" y="87"/>
                                </a:lnTo>
                                <a:lnTo>
                                  <a:pt x="48" y="82"/>
                                </a:lnTo>
                                <a:lnTo>
                                  <a:pt x="48" y="72"/>
                                </a:lnTo>
                                <a:close/>
                                <a:moveTo>
                                  <a:pt x="48" y="67"/>
                                </a:moveTo>
                                <a:lnTo>
                                  <a:pt x="48" y="34"/>
                                </a:lnTo>
                                <a:lnTo>
                                  <a:pt x="39" y="39"/>
                                </a:lnTo>
                                <a:lnTo>
                                  <a:pt x="29" y="43"/>
                                </a:lnTo>
                                <a:lnTo>
                                  <a:pt x="24" y="48"/>
                                </a:lnTo>
                                <a:lnTo>
                                  <a:pt x="19" y="53"/>
                                </a:lnTo>
                                <a:lnTo>
                                  <a:pt x="19" y="58"/>
                                </a:lnTo>
                                <a:lnTo>
                                  <a:pt x="15" y="63"/>
                                </a:lnTo>
                                <a:lnTo>
                                  <a:pt x="19" y="67"/>
                                </a:lnTo>
                                <a:lnTo>
                                  <a:pt x="19" y="72"/>
                                </a:lnTo>
                                <a:lnTo>
                                  <a:pt x="24" y="77"/>
                                </a:lnTo>
                                <a:lnTo>
                                  <a:pt x="29" y="77"/>
                                </a:lnTo>
                                <a:lnTo>
                                  <a:pt x="39" y="77"/>
                                </a:lnTo>
                                <a:lnTo>
                                  <a:pt x="48"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547"/>
                        <wps:cNvSpPr>
                          <a:spLocks/>
                        </wps:cNvSpPr>
                        <wps:spPr bwMode="auto">
                          <a:xfrm>
                            <a:off x="3702" y="18757"/>
                            <a:ext cx="58" cy="91"/>
                          </a:xfrm>
                          <a:custGeom>
                            <a:avLst/>
                            <a:gdLst>
                              <a:gd name="T0" fmla="*/ 48 w 58"/>
                              <a:gd name="T1" fmla="*/ 0 h 91"/>
                              <a:gd name="T2" fmla="*/ 48 w 58"/>
                              <a:gd name="T3" fmla="*/ 29 h 91"/>
                              <a:gd name="T4" fmla="*/ 48 w 58"/>
                              <a:gd name="T5" fmla="*/ 29 h 91"/>
                              <a:gd name="T6" fmla="*/ 44 w 58"/>
                              <a:gd name="T7" fmla="*/ 15 h 91"/>
                              <a:gd name="T8" fmla="*/ 39 w 58"/>
                              <a:gd name="T9" fmla="*/ 10 h 91"/>
                              <a:gd name="T10" fmla="*/ 34 w 58"/>
                              <a:gd name="T11" fmla="*/ 5 h 91"/>
                              <a:gd name="T12" fmla="*/ 24 w 58"/>
                              <a:gd name="T13" fmla="*/ 5 h 91"/>
                              <a:gd name="T14" fmla="*/ 20 w 58"/>
                              <a:gd name="T15" fmla="*/ 5 h 91"/>
                              <a:gd name="T16" fmla="*/ 15 w 58"/>
                              <a:gd name="T17" fmla="*/ 10 h 91"/>
                              <a:gd name="T18" fmla="*/ 10 w 58"/>
                              <a:gd name="T19" fmla="*/ 10 h 91"/>
                              <a:gd name="T20" fmla="*/ 10 w 58"/>
                              <a:gd name="T21" fmla="*/ 15 h 91"/>
                              <a:gd name="T22" fmla="*/ 10 w 58"/>
                              <a:gd name="T23" fmla="*/ 20 h 91"/>
                              <a:gd name="T24" fmla="*/ 15 w 58"/>
                              <a:gd name="T25" fmla="*/ 24 h 91"/>
                              <a:gd name="T26" fmla="*/ 20 w 58"/>
                              <a:gd name="T27" fmla="*/ 29 h 91"/>
                              <a:gd name="T28" fmla="*/ 24 w 58"/>
                              <a:gd name="T29" fmla="*/ 34 h 91"/>
                              <a:gd name="T30" fmla="*/ 39 w 58"/>
                              <a:gd name="T31" fmla="*/ 39 h 91"/>
                              <a:gd name="T32" fmla="*/ 53 w 58"/>
                              <a:gd name="T33" fmla="*/ 48 h 91"/>
                              <a:gd name="T34" fmla="*/ 58 w 58"/>
                              <a:gd name="T35" fmla="*/ 63 h 91"/>
                              <a:gd name="T36" fmla="*/ 53 w 58"/>
                              <a:gd name="T37" fmla="*/ 72 h 91"/>
                              <a:gd name="T38" fmla="*/ 48 w 58"/>
                              <a:gd name="T39" fmla="*/ 82 h 91"/>
                              <a:gd name="T40" fmla="*/ 39 w 58"/>
                              <a:gd name="T41" fmla="*/ 87 h 91"/>
                              <a:gd name="T42" fmla="*/ 29 w 58"/>
                              <a:gd name="T43" fmla="*/ 91 h 91"/>
                              <a:gd name="T44" fmla="*/ 20 w 58"/>
                              <a:gd name="T45" fmla="*/ 87 h 91"/>
                              <a:gd name="T46" fmla="*/ 10 w 58"/>
                              <a:gd name="T47" fmla="*/ 87 h 91"/>
                              <a:gd name="T48" fmla="*/ 10 w 58"/>
                              <a:gd name="T49" fmla="*/ 87 h 91"/>
                              <a:gd name="T50" fmla="*/ 5 w 58"/>
                              <a:gd name="T51" fmla="*/ 87 h 91"/>
                              <a:gd name="T52" fmla="*/ 5 w 58"/>
                              <a:gd name="T53" fmla="*/ 87 h 91"/>
                              <a:gd name="T54" fmla="*/ 5 w 58"/>
                              <a:gd name="T55" fmla="*/ 87 h 91"/>
                              <a:gd name="T56" fmla="*/ 0 w 58"/>
                              <a:gd name="T57" fmla="*/ 87 h 91"/>
                              <a:gd name="T58" fmla="*/ 0 w 58"/>
                              <a:gd name="T59" fmla="*/ 58 h 91"/>
                              <a:gd name="T60" fmla="*/ 5 w 58"/>
                              <a:gd name="T61" fmla="*/ 58 h 91"/>
                              <a:gd name="T62" fmla="*/ 5 w 58"/>
                              <a:gd name="T63" fmla="*/ 67 h 91"/>
                              <a:gd name="T64" fmla="*/ 15 w 58"/>
                              <a:gd name="T65" fmla="*/ 77 h 91"/>
                              <a:gd name="T66" fmla="*/ 20 w 58"/>
                              <a:gd name="T67" fmla="*/ 82 h 91"/>
                              <a:gd name="T68" fmla="*/ 29 w 58"/>
                              <a:gd name="T69" fmla="*/ 82 h 91"/>
                              <a:gd name="T70" fmla="*/ 34 w 58"/>
                              <a:gd name="T71" fmla="*/ 82 h 91"/>
                              <a:gd name="T72" fmla="*/ 39 w 58"/>
                              <a:gd name="T73" fmla="*/ 82 h 91"/>
                              <a:gd name="T74" fmla="*/ 44 w 58"/>
                              <a:gd name="T75" fmla="*/ 77 h 91"/>
                              <a:gd name="T76" fmla="*/ 44 w 58"/>
                              <a:gd name="T77" fmla="*/ 72 h 91"/>
                              <a:gd name="T78" fmla="*/ 44 w 58"/>
                              <a:gd name="T79" fmla="*/ 63 h 91"/>
                              <a:gd name="T80" fmla="*/ 39 w 58"/>
                              <a:gd name="T81" fmla="*/ 58 h 91"/>
                              <a:gd name="T82" fmla="*/ 34 w 58"/>
                              <a:gd name="T83" fmla="*/ 53 h 91"/>
                              <a:gd name="T84" fmla="*/ 20 w 58"/>
                              <a:gd name="T85" fmla="*/ 48 h 91"/>
                              <a:gd name="T86" fmla="*/ 10 w 58"/>
                              <a:gd name="T87" fmla="*/ 43 h 91"/>
                              <a:gd name="T88" fmla="*/ 5 w 58"/>
                              <a:gd name="T89" fmla="*/ 39 h 91"/>
                              <a:gd name="T90" fmla="*/ 0 w 58"/>
                              <a:gd name="T91" fmla="*/ 29 h 91"/>
                              <a:gd name="T92" fmla="*/ 0 w 58"/>
                              <a:gd name="T93" fmla="*/ 24 h 91"/>
                              <a:gd name="T94" fmla="*/ 0 w 58"/>
                              <a:gd name="T95" fmla="*/ 15 h 91"/>
                              <a:gd name="T96" fmla="*/ 5 w 58"/>
                              <a:gd name="T97" fmla="*/ 5 h 91"/>
                              <a:gd name="T98" fmla="*/ 15 w 58"/>
                              <a:gd name="T99" fmla="*/ 0 h 91"/>
                              <a:gd name="T100" fmla="*/ 24 w 58"/>
                              <a:gd name="T101" fmla="*/ 0 h 91"/>
                              <a:gd name="T102" fmla="*/ 29 w 58"/>
                              <a:gd name="T103" fmla="*/ 0 h 91"/>
                              <a:gd name="T104" fmla="*/ 39 w 58"/>
                              <a:gd name="T105" fmla="*/ 0 h 91"/>
                              <a:gd name="T106" fmla="*/ 39 w 58"/>
                              <a:gd name="T107" fmla="*/ 0 h 91"/>
                              <a:gd name="T108" fmla="*/ 44 w 58"/>
                              <a:gd name="T109" fmla="*/ 0 h 91"/>
                              <a:gd name="T110" fmla="*/ 44 w 58"/>
                              <a:gd name="T111" fmla="*/ 0 h 91"/>
                              <a:gd name="T112" fmla="*/ 44 w 58"/>
                              <a:gd name="T113" fmla="*/ 0 h 91"/>
                              <a:gd name="T114" fmla="*/ 48 w 58"/>
                              <a:gd name="T115" fmla="*/ 0 h 91"/>
                              <a:gd name="T116" fmla="*/ 48 w 58"/>
                              <a:gd name="T117" fmla="*/ 0 h 91"/>
                              <a:gd name="T118" fmla="*/ 48 w 58"/>
                              <a:gd name="T119" fmla="*/ 0 h 9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8" h="91">
                                <a:moveTo>
                                  <a:pt x="48" y="0"/>
                                </a:moveTo>
                                <a:lnTo>
                                  <a:pt x="48" y="29"/>
                                </a:lnTo>
                                <a:lnTo>
                                  <a:pt x="44" y="15"/>
                                </a:lnTo>
                                <a:lnTo>
                                  <a:pt x="39" y="10"/>
                                </a:lnTo>
                                <a:lnTo>
                                  <a:pt x="34" y="5"/>
                                </a:lnTo>
                                <a:lnTo>
                                  <a:pt x="24" y="5"/>
                                </a:lnTo>
                                <a:lnTo>
                                  <a:pt x="20" y="5"/>
                                </a:lnTo>
                                <a:lnTo>
                                  <a:pt x="15" y="10"/>
                                </a:lnTo>
                                <a:lnTo>
                                  <a:pt x="10" y="10"/>
                                </a:lnTo>
                                <a:lnTo>
                                  <a:pt x="10" y="15"/>
                                </a:lnTo>
                                <a:lnTo>
                                  <a:pt x="10" y="20"/>
                                </a:lnTo>
                                <a:lnTo>
                                  <a:pt x="15" y="24"/>
                                </a:lnTo>
                                <a:lnTo>
                                  <a:pt x="20" y="29"/>
                                </a:lnTo>
                                <a:lnTo>
                                  <a:pt x="24" y="34"/>
                                </a:lnTo>
                                <a:lnTo>
                                  <a:pt x="39" y="39"/>
                                </a:lnTo>
                                <a:lnTo>
                                  <a:pt x="53" y="48"/>
                                </a:lnTo>
                                <a:lnTo>
                                  <a:pt x="58" y="63"/>
                                </a:lnTo>
                                <a:lnTo>
                                  <a:pt x="53" y="72"/>
                                </a:lnTo>
                                <a:lnTo>
                                  <a:pt x="48" y="82"/>
                                </a:lnTo>
                                <a:lnTo>
                                  <a:pt x="39" y="87"/>
                                </a:lnTo>
                                <a:lnTo>
                                  <a:pt x="29" y="91"/>
                                </a:lnTo>
                                <a:lnTo>
                                  <a:pt x="20" y="87"/>
                                </a:lnTo>
                                <a:lnTo>
                                  <a:pt x="10" y="87"/>
                                </a:lnTo>
                                <a:lnTo>
                                  <a:pt x="5" y="87"/>
                                </a:lnTo>
                                <a:lnTo>
                                  <a:pt x="0" y="87"/>
                                </a:lnTo>
                                <a:lnTo>
                                  <a:pt x="0" y="58"/>
                                </a:lnTo>
                                <a:lnTo>
                                  <a:pt x="5" y="58"/>
                                </a:lnTo>
                                <a:lnTo>
                                  <a:pt x="5" y="67"/>
                                </a:lnTo>
                                <a:lnTo>
                                  <a:pt x="15" y="77"/>
                                </a:lnTo>
                                <a:lnTo>
                                  <a:pt x="20" y="82"/>
                                </a:lnTo>
                                <a:lnTo>
                                  <a:pt x="29" y="82"/>
                                </a:lnTo>
                                <a:lnTo>
                                  <a:pt x="34" y="82"/>
                                </a:lnTo>
                                <a:lnTo>
                                  <a:pt x="39" y="82"/>
                                </a:lnTo>
                                <a:lnTo>
                                  <a:pt x="44" y="77"/>
                                </a:lnTo>
                                <a:lnTo>
                                  <a:pt x="44" y="72"/>
                                </a:lnTo>
                                <a:lnTo>
                                  <a:pt x="44" y="63"/>
                                </a:lnTo>
                                <a:lnTo>
                                  <a:pt x="39" y="58"/>
                                </a:lnTo>
                                <a:lnTo>
                                  <a:pt x="34" y="53"/>
                                </a:lnTo>
                                <a:lnTo>
                                  <a:pt x="20" y="48"/>
                                </a:lnTo>
                                <a:lnTo>
                                  <a:pt x="10" y="43"/>
                                </a:lnTo>
                                <a:lnTo>
                                  <a:pt x="5" y="39"/>
                                </a:lnTo>
                                <a:lnTo>
                                  <a:pt x="0" y="29"/>
                                </a:lnTo>
                                <a:lnTo>
                                  <a:pt x="0" y="24"/>
                                </a:lnTo>
                                <a:lnTo>
                                  <a:pt x="0" y="15"/>
                                </a:lnTo>
                                <a:lnTo>
                                  <a:pt x="5" y="5"/>
                                </a:lnTo>
                                <a:lnTo>
                                  <a:pt x="15" y="0"/>
                                </a:lnTo>
                                <a:lnTo>
                                  <a:pt x="24" y="0"/>
                                </a:lnTo>
                                <a:lnTo>
                                  <a:pt x="29" y="0"/>
                                </a:lnTo>
                                <a:lnTo>
                                  <a:pt x="39" y="0"/>
                                </a:lnTo>
                                <a:lnTo>
                                  <a:pt x="44"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548"/>
                        <wps:cNvSpPr>
                          <a:spLocks noEditPoints="1"/>
                        </wps:cNvSpPr>
                        <wps:spPr bwMode="auto">
                          <a:xfrm>
                            <a:off x="3818" y="18714"/>
                            <a:ext cx="86" cy="134"/>
                          </a:xfrm>
                          <a:custGeom>
                            <a:avLst/>
                            <a:gdLst>
                              <a:gd name="T0" fmla="*/ 57 w 86"/>
                              <a:gd name="T1" fmla="*/ 120 h 134"/>
                              <a:gd name="T2" fmla="*/ 52 w 86"/>
                              <a:gd name="T3" fmla="*/ 125 h 134"/>
                              <a:gd name="T4" fmla="*/ 48 w 86"/>
                              <a:gd name="T5" fmla="*/ 130 h 134"/>
                              <a:gd name="T6" fmla="*/ 38 w 86"/>
                              <a:gd name="T7" fmla="*/ 130 h 134"/>
                              <a:gd name="T8" fmla="*/ 33 w 86"/>
                              <a:gd name="T9" fmla="*/ 134 h 134"/>
                              <a:gd name="T10" fmla="*/ 19 w 86"/>
                              <a:gd name="T11" fmla="*/ 130 h 134"/>
                              <a:gd name="T12" fmla="*/ 9 w 86"/>
                              <a:gd name="T13" fmla="*/ 120 h 134"/>
                              <a:gd name="T14" fmla="*/ 0 w 86"/>
                              <a:gd name="T15" fmla="*/ 106 h 134"/>
                              <a:gd name="T16" fmla="*/ 0 w 86"/>
                              <a:gd name="T17" fmla="*/ 91 h 134"/>
                              <a:gd name="T18" fmla="*/ 0 w 86"/>
                              <a:gd name="T19" fmla="*/ 72 h 134"/>
                              <a:gd name="T20" fmla="*/ 9 w 86"/>
                              <a:gd name="T21" fmla="*/ 58 h 134"/>
                              <a:gd name="T22" fmla="*/ 24 w 86"/>
                              <a:gd name="T23" fmla="*/ 48 h 134"/>
                              <a:gd name="T24" fmla="*/ 38 w 86"/>
                              <a:gd name="T25" fmla="*/ 43 h 134"/>
                              <a:gd name="T26" fmla="*/ 48 w 86"/>
                              <a:gd name="T27" fmla="*/ 43 h 134"/>
                              <a:gd name="T28" fmla="*/ 57 w 86"/>
                              <a:gd name="T29" fmla="*/ 48 h 134"/>
                              <a:gd name="T30" fmla="*/ 57 w 86"/>
                              <a:gd name="T31" fmla="*/ 34 h 134"/>
                              <a:gd name="T32" fmla="*/ 57 w 86"/>
                              <a:gd name="T33" fmla="*/ 24 h 134"/>
                              <a:gd name="T34" fmla="*/ 57 w 86"/>
                              <a:gd name="T35" fmla="*/ 15 h 134"/>
                              <a:gd name="T36" fmla="*/ 57 w 86"/>
                              <a:gd name="T37" fmla="*/ 15 h 134"/>
                              <a:gd name="T38" fmla="*/ 52 w 86"/>
                              <a:gd name="T39" fmla="*/ 10 h 134"/>
                              <a:gd name="T40" fmla="*/ 52 w 86"/>
                              <a:gd name="T41" fmla="*/ 10 h 134"/>
                              <a:gd name="T42" fmla="*/ 52 w 86"/>
                              <a:gd name="T43" fmla="*/ 10 h 134"/>
                              <a:gd name="T44" fmla="*/ 48 w 86"/>
                              <a:gd name="T45" fmla="*/ 10 h 134"/>
                              <a:gd name="T46" fmla="*/ 43 w 86"/>
                              <a:gd name="T47" fmla="*/ 10 h 134"/>
                              <a:gd name="T48" fmla="*/ 43 w 86"/>
                              <a:gd name="T49" fmla="*/ 10 h 134"/>
                              <a:gd name="T50" fmla="*/ 67 w 86"/>
                              <a:gd name="T51" fmla="*/ 0 h 134"/>
                              <a:gd name="T52" fmla="*/ 72 w 86"/>
                              <a:gd name="T53" fmla="*/ 0 h 134"/>
                              <a:gd name="T54" fmla="*/ 72 w 86"/>
                              <a:gd name="T55" fmla="*/ 96 h 134"/>
                              <a:gd name="T56" fmla="*/ 72 w 86"/>
                              <a:gd name="T57" fmla="*/ 106 h 134"/>
                              <a:gd name="T58" fmla="*/ 72 w 86"/>
                              <a:gd name="T59" fmla="*/ 115 h 134"/>
                              <a:gd name="T60" fmla="*/ 72 w 86"/>
                              <a:gd name="T61" fmla="*/ 115 h 134"/>
                              <a:gd name="T62" fmla="*/ 76 w 86"/>
                              <a:gd name="T63" fmla="*/ 120 h 134"/>
                              <a:gd name="T64" fmla="*/ 76 w 86"/>
                              <a:gd name="T65" fmla="*/ 120 h 134"/>
                              <a:gd name="T66" fmla="*/ 76 w 86"/>
                              <a:gd name="T67" fmla="*/ 120 h 134"/>
                              <a:gd name="T68" fmla="*/ 81 w 86"/>
                              <a:gd name="T69" fmla="*/ 120 h 134"/>
                              <a:gd name="T70" fmla="*/ 86 w 86"/>
                              <a:gd name="T71" fmla="*/ 120 h 134"/>
                              <a:gd name="T72" fmla="*/ 86 w 86"/>
                              <a:gd name="T73" fmla="*/ 120 h 134"/>
                              <a:gd name="T74" fmla="*/ 62 w 86"/>
                              <a:gd name="T75" fmla="*/ 134 h 134"/>
                              <a:gd name="T76" fmla="*/ 57 w 86"/>
                              <a:gd name="T77" fmla="*/ 134 h 134"/>
                              <a:gd name="T78" fmla="*/ 57 w 86"/>
                              <a:gd name="T79" fmla="*/ 120 h 134"/>
                              <a:gd name="T80" fmla="*/ 57 w 86"/>
                              <a:gd name="T81" fmla="*/ 115 h 134"/>
                              <a:gd name="T82" fmla="*/ 57 w 86"/>
                              <a:gd name="T83" fmla="*/ 72 h 134"/>
                              <a:gd name="T84" fmla="*/ 57 w 86"/>
                              <a:gd name="T85" fmla="*/ 63 h 134"/>
                              <a:gd name="T86" fmla="*/ 52 w 86"/>
                              <a:gd name="T87" fmla="*/ 58 h 134"/>
                              <a:gd name="T88" fmla="*/ 52 w 86"/>
                              <a:gd name="T89" fmla="*/ 53 h 134"/>
                              <a:gd name="T90" fmla="*/ 48 w 86"/>
                              <a:gd name="T91" fmla="*/ 48 h 134"/>
                              <a:gd name="T92" fmla="*/ 43 w 86"/>
                              <a:gd name="T93" fmla="*/ 48 h 134"/>
                              <a:gd name="T94" fmla="*/ 38 w 86"/>
                              <a:gd name="T95" fmla="*/ 48 h 134"/>
                              <a:gd name="T96" fmla="*/ 28 w 86"/>
                              <a:gd name="T97" fmla="*/ 48 h 134"/>
                              <a:gd name="T98" fmla="*/ 24 w 86"/>
                              <a:gd name="T99" fmla="*/ 53 h 134"/>
                              <a:gd name="T100" fmla="*/ 19 w 86"/>
                              <a:gd name="T101" fmla="*/ 67 h 134"/>
                              <a:gd name="T102" fmla="*/ 14 w 86"/>
                              <a:gd name="T103" fmla="*/ 82 h 134"/>
                              <a:gd name="T104" fmla="*/ 19 w 86"/>
                              <a:gd name="T105" fmla="*/ 101 h 134"/>
                              <a:gd name="T106" fmla="*/ 24 w 86"/>
                              <a:gd name="T107" fmla="*/ 110 h 134"/>
                              <a:gd name="T108" fmla="*/ 33 w 86"/>
                              <a:gd name="T109" fmla="*/ 120 h 134"/>
                              <a:gd name="T110" fmla="*/ 43 w 86"/>
                              <a:gd name="T111" fmla="*/ 120 h 134"/>
                              <a:gd name="T112" fmla="*/ 48 w 86"/>
                              <a:gd name="T113" fmla="*/ 120 h 134"/>
                              <a:gd name="T114" fmla="*/ 57 w 86"/>
                              <a:gd name="T115" fmla="*/ 115 h 13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86" h="134">
                                <a:moveTo>
                                  <a:pt x="57" y="120"/>
                                </a:moveTo>
                                <a:lnTo>
                                  <a:pt x="52" y="125"/>
                                </a:lnTo>
                                <a:lnTo>
                                  <a:pt x="48" y="130"/>
                                </a:lnTo>
                                <a:lnTo>
                                  <a:pt x="38" y="130"/>
                                </a:lnTo>
                                <a:lnTo>
                                  <a:pt x="33" y="134"/>
                                </a:lnTo>
                                <a:lnTo>
                                  <a:pt x="19" y="130"/>
                                </a:lnTo>
                                <a:lnTo>
                                  <a:pt x="9" y="120"/>
                                </a:lnTo>
                                <a:lnTo>
                                  <a:pt x="0" y="106"/>
                                </a:lnTo>
                                <a:lnTo>
                                  <a:pt x="0" y="91"/>
                                </a:lnTo>
                                <a:lnTo>
                                  <a:pt x="0" y="72"/>
                                </a:lnTo>
                                <a:lnTo>
                                  <a:pt x="9" y="58"/>
                                </a:lnTo>
                                <a:lnTo>
                                  <a:pt x="24" y="48"/>
                                </a:lnTo>
                                <a:lnTo>
                                  <a:pt x="38" y="43"/>
                                </a:lnTo>
                                <a:lnTo>
                                  <a:pt x="48" y="43"/>
                                </a:lnTo>
                                <a:lnTo>
                                  <a:pt x="57" y="48"/>
                                </a:lnTo>
                                <a:lnTo>
                                  <a:pt x="57" y="34"/>
                                </a:lnTo>
                                <a:lnTo>
                                  <a:pt x="57" y="24"/>
                                </a:lnTo>
                                <a:lnTo>
                                  <a:pt x="57" y="15"/>
                                </a:lnTo>
                                <a:lnTo>
                                  <a:pt x="52" y="10"/>
                                </a:lnTo>
                                <a:lnTo>
                                  <a:pt x="48" y="10"/>
                                </a:lnTo>
                                <a:lnTo>
                                  <a:pt x="43" y="10"/>
                                </a:lnTo>
                                <a:lnTo>
                                  <a:pt x="67" y="0"/>
                                </a:lnTo>
                                <a:lnTo>
                                  <a:pt x="72" y="0"/>
                                </a:lnTo>
                                <a:lnTo>
                                  <a:pt x="72" y="96"/>
                                </a:lnTo>
                                <a:lnTo>
                                  <a:pt x="72" y="106"/>
                                </a:lnTo>
                                <a:lnTo>
                                  <a:pt x="72" y="115"/>
                                </a:lnTo>
                                <a:lnTo>
                                  <a:pt x="76" y="120"/>
                                </a:lnTo>
                                <a:lnTo>
                                  <a:pt x="81" y="120"/>
                                </a:lnTo>
                                <a:lnTo>
                                  <a:pt x="86" y="120"/>
                                </a:lnTo>
                                <a:lnTo>
                                  <a:pt x="62" y="134"/>
                                </a:lnTo>
                                <a:lnTo>
                                  <a:pt x="57" y="134"/>
                                </a:lnTo>
                                <a:lnTo>
                                  <a:pt x="57" y="120"/>
                                </a:lnTo>
                                <a:close/>
                                <a:moveTo>
                                  <a:pt x="57" y="115"/>
                                </a:moveTo>
                                <a:lnTo>
                                  <a:pt x="57" y="72"/>
                                </a:lnTo>
                                <a:lnTo>
                                  <a:pt x="57" y="63"/>
                                </a:lnTo>
                                <a:lnTo>
                                  <a:pt x="52" y="58"/>
                                </a:lnTo>
                                <a:lnTo>
                                  <a:pt x="52" y="53"/>
                                </a:lnTo>
                                <a:lnTo>
                                  <a:pt x="48" y="48"/>
                                </a:lnTo>
                                <a:lnTo>
                                  <a:pt x="43" y="48"/>
                                </a:lnTo>
                                <a:lnTo>
                                  <a:pt x="38" y="48"/>
                                </a:lnTo>
                                <a:lnTo>
                                  <a:pt x="28" y="48"/>
                                </a:lnTo>
                                <a:lnTo>
                                  <a:pt x="24" y="53"/>
                                </a:lnTo>
                                <a:lnTo>
                                  <a:pt x="19" y="67"/>
                                </a:lnTo>
                                <a:lnTo>
                                  <a:pt x="14" y="82"/>
                                </a:lnTo>
                                <a:lnTo>
                                  <a:pt x="19" y="101"/>
                                </a:lnTo>
                                <a:lnTo>
                                  <a:pt x="24" y="110"/>
                                </a:lnTo>
                                <a:lnTo>
                                  <a:pt x="33" y="120"/>
                                </a:lnTo>
                                <a:lnTo>
                                  <a:pt x="43" y="120"/>
                                </a:lnTo>
                                <a:lnTo>
                                  <a:pt x="48" y="120"/>
                                </a:lnTo>
                                <a:lnTo>
                                  <a:pt x="57" y="1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549"/>
                        <wps:cNvSpPr>
                          <a:spLocks/>
                        </wps:cNvSpPr>
                        <wps:spPr bwMode="auto">
                          <a:xfrm>
                            <a:off x="3904" y="18757"/>
                            <a:ext cx="62" cy="87"/>
                          </a:xfrm>
                          <a:custGeom>
                            <a:avLst/>
                            <a:gdLst>
                              <a:gd name="T0" fmla="*/ 29 w 62"/>
                              <a:gd name="T1" fmla="*/ 0 h 87"/>
                              <a:gd name="T2" fmla="*/ 29 w 62"/>
                              <a:gd name="T3" fmla="*/ 20 h 87"/>
                              <a:gd name="T4" fmla="*/ 38 w 62"/>
                              <a:gd name="T5" fmla="*/ 5 h 87"/>
                              <a:gd name="T6" fmla="*/ 53 w 62"/>
                              <a:gd name="T7" fmla="*/ 0 h 87"/>
                              <a:gd name="T8" fmla="*/ 53 w 62"/>
                              <a:gd name="T9" fmla="*/ 0 h 87"/>
                              <a:gd name="T10" fmla="*/ 58 w 62"/>
                              <a:gd name="T11" fmla="*/ 0 h 87"/>
                              <a:gd name="T12" fmla="*/ 62 w 62"/>
                              <a:gd name="T13" fmla="*/ 5 h 87"/>
                              <a:gd name="T14" fmla="*/ 62 w 62"/>
                              <a:gd name="T15" fmla="*/ 10 h 87"/>
                              <a:gd name="T16" fmla="*/ 62 w 62"/>
                              <a:gd name="T17" fmla="*/ 15 h 87"/>
                              <a:gd name="T18" fmla="*/ 58 w 62"/>
                              <a:gd name="T19" fmla="*/ 15 h 87"/>
                              <a:gd name="T20" fmla="*/ 58 w 62"/>
                              <a:gd name="T21" fmla="*/ 20 h 87"/>
                              <a:gd name="T22" fmla="*/ 53 w 62"/>
                              <a:gd name="T23" fmla="*/ 20 h 87"/>
                              <a:gd name="T24" fmla="*/ 53 w 62"/>
                              <a:gd name="T25" fmla="*/ 20 h 87"/>
                              <a:gd name="T26" fmla="*/ 48 w 62"/>
                              <a:gd name="T27" fmla="*/ 15 h 87"/>
                              <a:gd name="T28" fmla="*/ 43 w 62"/>
                              <a:gd name="T29" fmla="*/ 15 h 87"/>
                              <a:gd name="T30" fmla="*/ 43 w 62"/>
                              <a:gd name="T31" fmla="*/ 10 h 87"/>
                              <a:gd name="T32" fmla="*/ 38 w 62"/>
                              <a:gd name="T33" fmla="*/ 10 h 87"/>
                              <a:gd name="T34" fmla="*/ 38 w 62"/>
                              <a:gd name="T35" fmla="*/ 15 h 87"/>
                              <a:gd name="T36" fmla="*/ 34 w 62"/>
                              <a:gd name="T37" fmla="*/ 20 h 87"/>
                              <a:gd name="T38" fmla="*/ 29 w 62"/>
                              <a:gd name="T39" fmla="*/ 24 h 87"/>
                              <a:gd name="T40" fmla="*/ 29 w 62"/>
                              <a:gd name="T41" fmla="*/ 67 h 87"/>
                              <a:gd name="T42" fmla="*/ 29 w 62"/>
                              <a:gd name="T43" fmla="*/ 72 h 87"/>
                              <a:gd name="T44" fmla="*/ 29 w 62"/>
                              <a:gd name="T45" fmla="*/ 77 h 87"/>
                              <a:gd name="T46" fmla="*/ 34 w 62"/>
                              <a:gd name="T47" fmla="*/ 82 h 87"/>
                              <a:gd name="T48" fmla="*/ 34 w 62"/>
                              <a:gd name="T49" fmla="*/ 82 h 87"/>
                              <a:gd name="T50" fmla="*/ 38 w 62"/>
                              <a:gd name="T51" fmla="*/ 82 h 87"/>
                              <a:gd name="T52" fmla="*/ 43 w 62"/>
                              <a:gd name="T53" fmla="*/ 82 h 87"/>
                              <a:gd name="T54" fmla="*/ 43 w 62"/>
                              <a:gd name="T55" fmla="*/ 87 h 87"/>
                              <a:gd name="T56" fmla="*/ 0 w 62"/>
                              <a:gd name="T57" fmla="*/ 87 h 87"/>
                              <a:gd name="T58" fmla="*/ 0 w 62"/>
                              <a:gd name="T59" fmla="*/ 82 h 87"/>
                              <a:gd name="T60" fmla="*/ 5 w 62"/>
                              <a:gd name="T61" fmla="*/ 82 h 87"/>
                              <a:gd name="T62" fmla="*/ 10 w 62"/>
                              <a:gd name="T63" fmla="*/ 82 h 87"/>
                              <a:gd name="T64" fmla="*/ 14 w 62"/>
                              <a:gd name="T65" fmla="*/ 77 h 87"/>
                              <a:gd name="T66" fmla="*/ 14 w 62"/>
                              <a:gd name="T67" fmla="*/ 77 h 87"/>
                              <a:gd name="T68" fmla="*/ 14 w 62"/>
                              <a:gd name="T69" fmla="*/ 72 h 87"/>
                              <a:gd name="T70" fmla="*/ 14 w 62"/>
                              <a:gd name="T71" fmla="*/ 67 h 87"/>
                              <a:gd name="T72" fmla="*/ 14 w 62"/>
                              <a:gd name="T73" fmla="*/ 34 h 87"/>
                              <a:gd name="T74" fmla="*/ 14 w 62"/>
                              <a:gd name="T75" fmla="*/ 24 h 87"/>
                              <a:gd name="T76" fmla="*/ 14 w 62"/>
                              <a:gd name="T77" fmla="*/ 15 h 87"/>
                              <a:gd name="T78" fmla="*/ 14 w 62"/>
                              <a:gd name="T79" fmla="*/ 15 h 87"/>
                              <a:gd name="T80" fmla="*/ 10 w 62"/>
                              <a:gd name="T81" fmla="*/ 15 h 87"/>
                              <a:gd name="T82" fmla="*/ 10 w 62"/>
                              <a:gd name="T83" fmla="*/ 10 h 87"/>
                              <a:gd name="T84" fmla="*/ 10 w 62"/>
                              <a:gd name="T85" fmla="*/ 10 h 87"/>
                              <a:gd name="T86" fmla="*/ 5 w 62"/>
                              <a:gd name="T87" fmla="*/ 10 h 87"/>
                              <a:gd name="T88" fmla="*/ 0 w 62"/>
                              <a:gd name="T89" fmla="*/ 15 h 87"/>
                              <a:gd name="T90" fmla="*/ 0 w 62"/>
                              <a:gd name="T91" fmla="*/ 10 h 87"/>
                              <a:gd name="T92" fmla="*/ 24 w 62"/>
                              <a:gd name="T93" fmla="*/ 0 h 87"/>
                              <a:gd name="T94" fmla="*/ 29 w 62"/>
                              <a:gd name="T95" fmla="*/ 0 h 8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2" h="87">
                                <a:moveTo>
                                  <a:pt x="29" y="0"/>
                                </a:moveTo>
                                <a:lnTo>
                                  <a:pt x="29" y="20"/>
                                </a:lnTo>
                                <a:lnTo>
                                  <a:pt x="38" y="5"/>
                                </a:lnTo>
                                <a:lnTo>
                                  <a:pt x="53" y="0"/>
                                </a:lnTo>
                                <a:lnTo>
                                  <a:pt x="58" y="0"/>
                                </a:lnTo>
                                <a:lnTo>
                                  <a:pt x="62" y="5"/>
                                </a:lnTo>
                                <a:lnTo>
                                  <a:pt x="62" y="10"/>
                                </a:lnTo>
                                <a:lnTo>
                                  <a:pt x="62" y="15"/>
                                </a:lnTo>
                                <a:lnTo>
                                  <a:pt x="58" y="15"/>
                                </a:lnTo>
                                <a:lnTo>
                                  <a:pt x="58" y="20"/>
                                </a:lnTo>
                                <a:lnTo>
                                  <a:pt x="53" y="20"/>
                                </a:lnTo>
                                <a:lnTo>
                                  <a:pt x="48" y="15"/>
                                </a:lnTo>
                                <a:lnTo>
                                  <a:pt x="43" y="15"/>
                                </a:lnTo>
                                <a:lnTo>
                                  <a:pt x="43" y="10"/>
                                </a:lnTo>
                                <a:lnTo>
                                  <a:pt x="38" y="10"/>
                                </a:lnTo>
                                <a:lnTo>
                                  <a:pt x="38" y="15"/>
                                </a:lnTo>
                                <a:lnTo>
                                  <a:pt x="34" y="20"/>
                                </a:lnTo>
                                <a:lnTo>
                                  <a:pt x="29" y="24"/>
                                </a:lnTo>
                                <a:lnTo>
                                  <a:pt x="29" y="67"/>
                                </a:lnTo>
                                <a:lnTo>
                                  <a:pt x="29" y="72"/>
                                </a:lnTo>
                                <a:lnTo>
                                  <a:pt x="29" y="77"/>
                                </a:lnTo>
                                <a:lnTo>
                                  <a:pt x="34" y="82"/>
                                </a:lnTo>
                                <a:lnTo>
                                  <a:pt x="38" y="82"/>
                                </a:lnTo>
                                <a:lnTo>
                                  <a:pt x="43" y="82"/>
                                </a:lnTo>
                                <a:lnTo>
                                  <a:pt x="43" y="87"/>
                                </a:lnTo>
                                <a:lnTo>
                                  <a:pt x="0" y="87"/>
                                </a:lnTo>
                                <a:lnTo>
                                  <a:pt x="0" y="82"/>
                                </a:lnTo>
                                <a:lnTo>
                                  <a:pt x="5" y="82"/>
                                </a:lnTo>
                                <a:lnTo>
                                  <a:pt x="10" y="82"/>
                                </a:lnTo>
                                <a:lnTo>
                                  <a:pt x="14" y="77"/>
                                </a:lnTo>
                                <a:lnTo>
                                  <a:pt x="14" y="72"/>
                                </a:lnTo>
                                <a:lnTo>
                                  <a:pt x="14" y="67"/>
                                </a:lnTo>
                                <a:lnTo>
                                  <a:pt x="14" y="34"/>
                                </a:lnTo>
                                <a:lnTo>
                                  <a:pt x="14" y="24"/>
                                </a:lnTo>
                                <a:lnTo>
                                  <a:pt x="14" y="15"/>
                                </a:lnTo>
                                <a:lnTo>
                                  <a:pt x="10" y="15"/>
                                </a:lnTo>
                                <a:lnTo>
                                  <a:pt x="10" y="10"/>
                                </a:lnTo>
                                <a:lnTo>
                                  <a:pt x="5" y="10"/>
                                </a:lnTo>
                                <a:lnTo>
                                  <a:pt x="0" y="15"/>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3550"/>
                        <wps:cNvSpPr>
                          <a:spLocks noEditPoints="1"/>
                        </wps:cNvSpPr>
                        <wps:spPr bwMode="auto">
                          <a:xfrm>
                            <a:off x="3971" y="18757"/>
                            <a:ext cx="77" cy="87"/>
                          </a:xfrm>
                          <a:custGeom>
                            <a:avLst/>
                            <a:gdLst>
                              <a:gd name="T0" fmla="*/ 34 w 77"/>
                              <a:gd name="T1" fmla="*/ 82 h 87"/>
                              <a:gd name="T2" fmla="*/ 24 w 77"/>
                              <a:gd name="T3" fmla="*/ 87 h 87"/>
                              <a:gd name="T4" fmla="*/ 15 w 77"/>
                              <a:gd name="T5" fmla="*/ 87 h 87"/>
                              <a:gd name="T6" fmla="*/ 0 w 77"/>
                              <a:gd name="T7" fmla="*/ 77 h 87"/>
                              <a:gd name="T8" fmla="*/ 0 w 77"/>
                              <a:gd name="T9" fmla="*/ 63 h 87"/>
                              <a:gd name="T10" fmla="*/ 10 w 77"/>
                              <a:gd name="T11" fmla="*/ 48 h 87"/>
                              <a:gd name="T12" fmla="*/ 29 w 77"/>
                              <a:gd name="T13" fmla="*/ 39 h 87"/>
                              <a:gd name="T14" fmla="*/ 48 w 77"/>
                              <a:gd name="T15" fmla="*/ 29 h 87"/>
                              <a:gd name="T16" fmla="*/ 43 w 77"/>
                              <a:gd name="T17" fmla="*/ 10 h 87"/>
                              <a:gd name="T18" fmla="*/ 29 w 77"/>
                              <a:gd name="T19" fmla="*/ 5 h 87"/>
                              <a:gd name="T20" fmla="*/ 24 w 77"/>
                              <a:gd name="T21" fmla="*/ 10 h 87"/>
                              <a:gd name="T22" fmla="*/ 19 w 77"/>
                              <a:gd name="T23" fmla="*/ 15 h 87"/>
                              <a:gd name="T24" fmla="*/ 19 w 77"/>
                              <a:gd name="T25" fmla="*/ 24 h 87"/>
                              <a:gd name="T26" fmla="*/ 15 w 77"/>
                              <a:gd name="T27" fmla="*/ 29 h 87"/>
                              <a:gd name="T28" fmla="*/ 10 w 77"/>
                              <a:gd name="T29" fmla="*/ 29 h 87"/>
                              <a:gd name="T30" fmla="*/ 5 w 77"/>
                              <a:gd name="T31" fmla="*/ 24 h 87"/>
                              <a:gd name="T32" fmla="*/ 5 w 77"/>
                              <a:gd name="T33" fmla="*/ 15 h 87"/>
                              <a:gd name="T34" fmla="*/ 19 w 77"/>
                              <a:gd name="T35" fmla="*/ 0 h 87"/>
                              <a:gd name="T36" fmla="*/ 43 w 77"/>
                              <a:gd name="T37" fmla="*/ 0 h 87"/>
                              <a:gd name="T38" fmla="*/ 58 w 77"/>
                              <a:gd name="T39" fmla="*/ 5 h 87"/>
                              <a:gd name="T40" fmla="*/ 63 w 77"/>
                              <a:gd name="T41" fmla="*/ 20 h 87"/>
                              <a:gd name="T42" fmla="*/ 63 w 77"/>
                              <a:gd name="T43" fmla="*/ 58 h 87"/>
                              <a:gd name="T44" fmla="*/ 63 w 77"/>
                              <a:gd name="T45" fmla="*/ 72 h 87"/>
                              <a:gd name="T46" fmla="*/ 63 w 77"/>
                              <a:gd name="T47" fmla="*/ 77 h 87"/>
                              <a:gd name="T48" fmla="*/ 67 w 77"/>
                              <a:gd name="T49" fmla="*/ 77 h 87"/>
                              <a:gd name="T50" fmla="*/ 67 w 77"/>
                              <a:gd name="T51" fmla="*/ 77 h 87"/>
                              <a:gd name="T52" fmla="*/ 77 w 77"/>
                              <a:gd name="T53" fmla="*/ 67 h 87"/>
                              <a:gd name="T54" fmla="*/ 67 w 77"/>
                              <a:gd name="T55" fmla="*/ 87 h 87"/>
                              <a:gd name="T56" fmla="*/ 53 w 77"/>
                              <a:gd name="T57" fmla="*/ 87 h 87"/>
                              <a:gd name="T58" fmla="*/ 48 w 77"/>
                              <a:gd name="T59" fmla="*/ 82 h 87"/>
                              <a:gd name="T60" fmla="*/ 48 w 77"/>
                              <a:gd name="T61" fmla="*/ 67 h 87"/>
                              <a:gd name="T62" fmla="*/ 34 w 77"/>
                              <a:gd name="T63" fmla="*/ 39 h 87"/>
                              <a:gd name="T64" fmla="*/ 24 w 77"/>
                              <a:gd name="T65" fmla="*/ 48 h 87"/>
                              <a:gd name="T66" fmla="*/ 15 w 77"/>
                              <a:gd name="T67" fmla="*/ 58 h 87"/>
                              <a:gd name="T68" fmla="*/ 15 w 77"/>
                              <a:gd name="T69" fmla="*/ 67 h 87"/>
                              <a:gd name="T70" fmla="*/ 24 w 77"/>
                              <a:gd name="T71" fmla="*/ 77 h 87"/>
                              <a:gd name="T72" fmla="*/ 39 w 77"/>
                              <a:gd name="T73" fmla="*/ 77 h 8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7" h="87">
                                <a:moveTo>
                                  <a:pt x="48" y="72"/>
                                </a:moveTo>
                                <a:lnTo>
                                  <a:pt x="34" y="82"/>
                                </a:lnTo>
                                <a:lnTo>
                                  <a:pt x="29" y="87"/>
                                </a:lnTo>
                                <a:lnTo>
                                  <a:pt x="24" y="87"/>
                                </a:lnTo>
                                <a:lnTo>
                                  <a:pt x="19" y="87"/>
                                </a:lnTo>
                                <a:lnTo>
                                  <a:pt x="15" y="87"/>
                                </a:lnTo>
                                <a:lnTo>
                                  <a:pt x="5" y="82"/>
                                </a:lnTo>
                                <a:lnTo>
                                  <a:pt x="0" y="77"/>
                                </a:lnTo>
                                <a:lnTo>
                                  <a:pt x="0" y="67"/>
                                </a:lnTo>
                                <a:lnTo>
                                  <a:pt x="0" y="63"/>
                                </a:lnTo>
                                <a:lnTo>
                                  <a:pt x="5" y="58"/>
                                </a:lnTo>
                                <a:lnTo>
                                  <a:pt x="10" y="48"/>
                                </a:lnTo>
                                <a:lnTo>
                                  <a:pt x="15" y="43"/>
                                </a:lnTo>
                                <a:lnTo>
                                  <a:pt x="29" y="39"/>
                                </a:lnTo>
                                <a:lnTo>
                                  <a:pt x="48" y="29"/>
                                </a:lnTo>
                                <a:lnTo>
                                  <a:pt x="43" y="15"/>
                                </a:lnTo>
                                <a:lnTo>
                                  <a:pt x="43" y="10"/>
                                </a:lnTo>
                                <a:lnTo>
                                  <a:pt x="39" y="5"/>
                                </a:lnTo>
                                <a:lnTo>
                                  <a:pt x="29" y="5"/>
                                </a:lnTo>
                                <a:lnTo>
                                  <a:pt x="24" y="5"/>
                                </a:lnTo>
                                <a:lnTo>
                                  <a:pt x="24" y="10"/>
                                </a:lnTo>
                                <a:lnTo>
                                  <a:pt x="19" y="10"/>
                                </a:lnTo>
                                <a:lnTo>
                                  <a:pt x="19" y="15"/>
                                </a:lnTo>
                                <a:lnTo>
                                  <a:pt x="19" y="20"/>
                                </a:lnTo>
                                <a:lnTo>
                                  <a:pt x="19" y="24"/>
                                </a:lnTo>
                                <a:lnTo>
                                  <a:pt x="15" y="29"/>
                                </a:lnTo>
                                <a:lnTo>
                                  <a:pt x="10" y="29"/>
                                </a:lnTo>
                                <a:lnTo>
                                  <a:pt x="5" y="29"/>
                                </a:lnTo>
                                <a:lnTo>
                                  <a:pt x="5" y="24"/>
                                </a:lnTo>
                                <a:lnTo>
                                  <a:pt x="5" y="20"/>
                                </a:lnTo>
                                <a:lnTo>
                                  <a:pt x="5" y="15"/>
                                </a:lnTo>
                                <a:lnTo>
                                  <a:pt x="10" y="5"/>
                                </a:lnTo>
                                <a:lnTo>
                                  <a:pt x="19" y="0"/>
                                </a:lnTo>
                                <a:lnTo>
                                  <a:pt x="34" y="0"/>
                                </a:lnTo>
                                <a:lnTo>
                                  <a:pt x="43" y="0"/>
                                </a:lnTo>
                                <a:lnTo>
                                  <a:pt x="53" y="5"/>
                                </a:lnTo>
                                <a:lnTo>
                                  <a:pt x="58" y="5"/>
                                </a:lnTo>
                                <a:lnTo>
                                  <a:pt x="58" y="10"/>
                                </a:lnTo>
                                <a:lnTo>
                                  <a:pt x="63" y="20"/>
                                </a:lnTo>
                                <a:lnTo>
                                  <a:pt x="63" y="29"/>
                                </a:lnTo>
                                <a:lnTo>
                                  <a:pt x="63" y="58"/>
                                </a:lnTo>
                                <a:lnTo>
                                  <a:pt x="63" y="67"/>
                                </a:lnTo>
                                <a:lnTo>
                                  <a:pt x="63" y="72"/>
                                </a:lnTo>
                                <a:lnTo>
                                  <a:pt x="63" y="77"/>
                                </a:lnTo>
                                <a:lnTo>
                                  <a:pt x="67" y="77"/>
                                </a:lnTo>
                                <a:lnTo>
                                  <a:pt x="72" y="72"/>
                                </a:lnTo>
                                <a:lnTo>
                                  <a:pt x="77" y="67"/>
                                </a:lnTo>
                                <a:lnTo>
                                  <a:pt x="77" y="72"/>
                                </a:lnTo>
                                <a:lnTo>
                                  <a:pt x="67" y="87"/>
                                </a:lnTo>
                                <a:lnTo>
                                  <a:pt x="58" y="87"/>
                                </a:lnTo>
                                <a:lnTo>
                                  <a:pt x="53" y="87"/>
                                </a:lnTo>
                                <a:lnTo>
                                  <a:pt x="48" y="87"/>
                                </a:lnTo>
                                <a:lnTo>
                                  <a:pt x="48" y="82"/>
                                </a:lnTo>
                                <a:lnTo>
                                  <a:pt x="48" y="72"/>
                                </a:lnTo>
                                <a:close/>
                                <a:moveTo>
                                  <a:pt x="48" y="67"/>
                                </a:moveTo>
                                <a:lnTo>
                                  <a:pt x="48" y="34"/>
                                </a:lnTo>
                                <a:lnTo>
                                  <a:pt x="34" y="39"/>
                                </a:lnTo>
                                <a:lnTo>
                                  <a:pt x="29" y="43"/>
                                </a:lnTo>
                                <a:lnTo>
                                  <a:pt x="24" y="48"/>
                                </a:lnTo>
                                <a:lnTo>
                                  <a:pt x="19" y="53"/>
                                </a:lnTo>
                                <a:lnTo>
                                  <a:pt x="15" y="58"/>
                                </a:lnTo>
                                <a:lnTo>
                                  <a:pt x="15" y="63"/>
                                </a:lnTo>
                                <a:lnTo>
                                  <a:pt x="15" y="67"/>
                                </a:lnTo>
                                <a:lnTo>
                                  <a:pt x="19" y="72"/>
                                </a:lnTo>
                                <a:lnTo>
                                  <a:pt x="24" y="77"/>
                                </a:lnTo>
                                <a:lnTo>
                                  <a:pt x="29" y="77"/>
                                </a:lnTo>
                                <a:lnTo>
                                  <a:pt x="39" y="77"/>
                                </a:lnTo>
                                <a:lnTo>
                                  <a:pt x="48"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551"/>
                        <wps:cNvSpPr>
                          <a:spLocks/>
                        </wps:cNvSpPr>
                        <wps:spPr bwMode="auto">
                          <a:xfrm>
                            <a:off x="4048" y="18757"/>
                            <a:ext cx="129" cy="91"/>
                          </a:xfrm>
                          <a:custGeom>
                            <a:avLst/>
                            <a:gdLst>
                              <a:gd name="T0" fmla="*/ 0 w 129"/>
                              <a:gd name="T1" fmla="*/ 0 h 91"/>
                              <a:gd name="T2" fmla="*/ 34 w 129"/>
                              <a:gd name="T3" fmla="*/ 0 h 91"/>
                              <a:gd name="T4" fmla="*/ 34 w 129"/>
                              <a:gd name="T5" fmla="*/ 5 h 91"/>
                              <a:gd name="T6" fmla="*/ 29 w 129"/>
                              <a:gd name="T7" fmla="*/ 5 h 91"/>
                              <a:gd name="T8" fmla="*/ 29 w 129"/>
                              <a:gd name="T9" fmla="*/ 5 h 91"/>
                              <a:gd name="T10" fmla="*/ 29 w 129"/>
                              <a:gd name="T11" fmla="*/ 10 h 91"/>
                              <a:gd name="T12" fmla="*/ 29 w 129"/>
                              <a:gd name="T13" fmla="*/ 10 h 91"/>
                              <a:gd name="T14" fmla="*/ 29 w 129"/>
                              <a:gd name="T15" fmla="*/ 15 h 91"/>
                              <a:gd name="T16" fmla="*/ 29 w 129"/>
                              <a:gd name="T17" fmla="*/ 20 h 91"/>
                              <a:gd name="T18" fmla="*/ 48 w 129"/>
                              <a:gd name="T19" fmla="*/ 67 h 91"/>
                              <a:gd name="T20" fmla="*/ 62 w 129"/>
                              <a:gd name="T21" fmla="*/ 29 h 91"/>
                              <a:gd name="T22" fmla="*/ 58 w 129"/>
                              <a:gd name="T23" fmla="*/ 15 h 91"/>
                              <a:gd name="T24" fmla="*/ 58 w 129"/>
                              <a:gd name="T25" fmla="*/ 10 h 91"/>
                              <a:gd name="T26" fmla="*/ 53 w 129"/>
                              <a:gd name="T27" fmla="*/ 5 h 91"/>
                              <a:gd name="T28" fmla="*/ 53 w 129"/>
                              <a:gd name="T29" fmla="*/ 5 h 91"/>
                              <a:gd name="T30" fmla="*/ 48 w 129"/>
                              <a:gd name="T31" fmla="*/ 5 h 91"/>
                              <a:gd name="T32" fmla="*/ 48 w 129"/>
                              <a:gd name="T33" fmla="*/ 0 h 91"/>
                              <a:gd name="T34" fmla="*/ 86 w 129"/>
                              <a:gd name="T35" fmla="*/ 0 h 91"/>
                              <a:gd name="T36" fmla="*/ 86 w 129"/>
                              <a:gd name="T37" fmla="*/ 5 h 91"/>
                              <a:gd name="T38" fmla="*/ 82 w 129"/>
                              <a:gd name="T39" fmla="*/ 5 h 91"/>
                              <a:gd name="T40" fmla="*/ 77 w 129"/>
                              <a:gd name="T41" fmla="*/ 5 h 91"/>
                              <a:gd name="T42" fmla="*/ 77 w 129"/>
                              <a:gd name="T43" fmla="*/ 10 h 91"/>
                              <a:gd name="T44" fmla="*/ 77 w 129"/>
                              <a:gd name="T45" fmla="*/ 10 h 91"/>
                              <a:gd name="T46" fmla="*/ 77 w 129"/>
                              <a:gd name="T47" fmla="*/ 15 h 91"/>
                              <a:gd name="T48" fmla="*/ 77 w 129"/>
                              <a:gd name="T49" fmla="*/ 15 h 91"/>
                              <a:gd name="T50" fmla="*/ 96 w 129"/>
                              <a:gd name="T51" fmla="*/ 63 h 91"/>
                              <a:gd name="T52" fmla="*/ 110 w 129"/>
                              <a:gd name="T53" fmla="*/ 20 h 91"/>
                              <a:gd name="T54" fmla="*/ 110 w 129"/>
                              <a:gd name="T55" fmla="*/ 15 h 91"/>
                              <a:gd name="T56" fmla="*/ 115 w 129"/>
                              <a:gd name="T57" fmla="*/ 10 h 91"/>
                              <a:gd name="T58" fmla="*/ 110 w 129"/>
                              <a:gd name="T59" fmla="*/ 10 h 91"/>
                              <a:gd name="T60" fmla="*/ 110 w 129"/>
                              <a:gd name="T61" fmla="*/ 5 h 91"/>
                              <a:gd name="T62" fmla="*/ 110 w 129"/>
                              <a:gd name="T63" fmla="*/ 5 h 91"/>
                              <a:gd name="T64" fmla="*/ 105 w 129"/>
                              <a:gd name="T65" fmla="*/ 5 h 91"/>
                              <a:gd name="T66" fmla="*/ 105 w 129"/>
                              <a:gd name="T67" fmla="*/ 0 h 91"/>
                              <a:gd name="T68" fmla="*/ 129 w 129"/>
                              <a:gd name="T69" fmla="*/ 0 h 91"/>
                              <a:gd name="T70" fmla="*/ 129 w 129"/>
                              <a:gd name="T71" fmla="*/ 5 h 91"/>
                              <a:gd name="T72" fmla="*/ 125 w 129"/>
                              <a:gd name="T73" fmla="*/ 10 h 91"/>
                              <a:gd name="T74" fmla="*/ 120 w 129"/>
                              <a:gd name="T75" fmla="*/ 15 h 91"/>
                              <a:gd name="T76" fmla="*/ 91 w 129"/>
                              <a:gd name="T77" fmla="*/ 91 h 91"/>
                              <a:gd name="T78" fmla="*/ 86 w 129"/>
                              <a:gd name="T79" fmla="*/ 91 h 91"/>
                              <a:gd name="T80" fmla="*/ 67 w 129"/>
                              <a:gd name="T81" fmla="*/ 34 h 91"/>
                              <a:gd name="T82" fmla="*/ 43 w 129"/>
                              <a:gd name="T83" fmla="*/ 91 h 91"/>
                              <a:gd name="T84" fmla="*/ 38 w 129"/>
                              <a:gd name="T85" fmla="*/ 91 h 91"/>
                              <a:gd name="T86" fmla="*/ 14 w 129"/>
                              <a:gd name="T87" fmla="*/ 20 h 91"/>
                              <a:gd name="T88" fmla="*/ 10 w 129"/>
                              <a:gd name="T89" fmla="*/ 10 h 91"/>
                              <a:gd name="T90" fmla="*/ 10 w 129"/>
                              <a:gd name="T91" fmla="*/ 10 h 91"/>
                              <a:gd name="T92" fmla="*/ 5 w 129"/>
                              <a:gd name="T93" fmla="*/ 5 h 91"/>
                              <a:gd name="T94" fmla="*/ 0 w 129"/>
                              <a:gd name="T95" fmla="*/ 5 h 91"/>
                              <a:gd name="T96" fmla="*/ 0 w 129"/>
                              <a:gd name="T97" fmla="*/ 0 h 9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29" h="91">
                                <a:moveTo>
                                  <a:pt x="0" y="0"/>
                                </a:moveTo>
                                <a:lnTo>
                                  <a:pt x="34" y="0"/>
                                </a:lnTo>
                                <a:lnTo>
                                  <a:pt x="34" y="5"/>
                                </a:lnTo>
                                <a:lnTo>
                                  <a:pt x="29" y="5"/>
                                </a:lnTo>
                                <a:lnTo>
                                  <a:pt x="29" y="10"/>
                                </a:lnTo>
                                <a:lnTo>
                                  <a:pt x="29" y="15"/>
                                </a:lnTo>
                                <a:lnTo>
                                  <a:pt x="29" y="20"/>
                                </a:lnTo>
                                <a:lnTo>
                                  <a:pt x="48" y="67"/>
                                </a:lnTo>
                                <a:lnTo>
                                  <a:pt x="62" y="29"/>
                                </a:lnTo>
                                <a:lnTo>
                                  <a:pt x="58" y="15"/>
                                </a:lnTo>
                                <a:lnTo>
                                  <a:pt x="58" y="10"/>
                                </a:lnTo>
                                <a:lnTo>
                                  <a:pt x="53" y="5"/>
                                </a:lnTo>
                                <a:lnTo>
                                  <a:pt x="48" y="5"/>
                                </a:lnTo>
                                <a:lnTo>
                                  <a:pt x="48" y="0"/>
                                </a:lnTo>
                                <a:lnTo>
                                  <a:pt x="86" y="0"/>
                                </a:lnTo>
                                <a:lnTo>
                                  <a:pt x="86" y="5"/>
                                </a:lnTo>
                                <a:lnTo>
                                  <a:pt x="82" y="5"/>
                                </a:lnTo>
                                <a:lnTo>
                                  <a:pt x="77" y="5"/>
                                </a:lnTo>
                                <a:lnTo>
                                  <a:pt x="77" y="10"/>
                                </a:lnTo>
                                <a:lnTo>
                                  <a:pt x="77" y="15"/>
                                </a:lnTo>
                                <a:lnTo>
                                  <a:pt x="96" y="63"/>
                                </a:lnTo>
                                <a:lnTo>
                                  <a:pt x="110" y="20"/>
                                </a:lnTo>
                                <a:lnTo>
                                  <a:pt x="110" y="15"/>
                                </a:lnTo>
                                <a:lnTo>
                                  <a:pt x="115" y="10"/>
                                </a:lnTo>
                                <a:lnTo>
                                  <a:pt x="110" y="10"/>
                                </a:lnTo>
                                <a:lnTo>
                                  <a:pt x="110" y="5"/>
                                </a:lnTo>
                                <a:lnTo>
                                  <a:pt x="105" y="5"/>
                                </a:lnTo>
                                <a:lnTo>
                                  <a:pt x="105" y="0"/>
                                </a:lnTo>
                                <a:lnTo>
                                  <a:pt x="129" y="0"/>
                                </a:lnTo>
                                <a:lnTo>
                                  <a:pt x="129" y="5"/>
                                </a:lnTo>
                                <a:lnTo>
                                  <a:pt x="125" y="10"/>
                                </a:lnTo>
                                <a:lnTo>
                                  <a:pt x="120" y="15"/>
                                </a:lnTo>
                                <a:lnTo>
                                  <a:pt x="91" y="91"/>
                                </a:lnTo>
                                <a:lnTo>
                                  <a:pt x="86" y="91"/>
                                </a:lnTo>
                                <a:lnTo>
                                  <a:pt x="67" y="34"/>
                                </a:lnTo>
                                <a:lnTo>
                                  <a:pt x="43" y="91"/>
                                </a:lnTo>
                                <a:lnTo>
                                  <a:pt x="38" y="91"/>
                                </a:lnTo>
                                <a:lnTo>
                                  <a:pt x="14" y="20"/>
                                </a:lnTo>
                                <a:lnTo>
                                  <a:pt x="10" y="10"/>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3552"/>
                        <wps:cNvSpPr>
                          <a:spLocks/>
                        </wps:cNvSpPr>
                        <wps:spPr bwMode="auto">
                          <a:xfrm>
                            <a:off x="4182" y="18757"/>
                            <a:ext cx="90" cy="87"/>
                          </a:xfrm>
                          <a:custGeom>
                            <a:avLst/>
                            <a:gdLst>
                              <a:gd name="T0" fmla="*/ 28 w 90"/>
                              <a:gd name="T1" fmla="*/ 20 h 87"/>
                              <a:gd name="T2" fmla="*/ 42 w 90"/>
                              <a:gd name="T3" fmla="*/ 5 h 87"/>
                              <a:gd name="T4" fmla="*/ 57 w 90"/>
                              <a:gd name="T5" fmla="*/ 0 h 87"/>
                              <a:gd name="T6" fmla="*/ 61 w 90"/>
                              <a:gd name="T7" fmla="*/ 0 h 87"/>
                              <a:gd name="T8" fmla="*/ 66 w 90"/>
                              <a:gd name="T9" fmla="*/ 0 h 87"/>
                              <a:gd name="T10" fmla="*/ 71 w 90"/>
                              <a:gd name="T11" fmla="*/ 5 h 87"/>
                              <a:gd name="T12" fmla="*/ 76 w 90"/>
                              <a:gd name="T13" fmla="*/ 15 h 87"/>
                              <a:gd name="T14" fmla="*/ 76 w 90"/>
                              <a:gd name="T15" fmla="*/ 20 h 87"/>
                              <a:gd name="T16" fmla="*/ 76 w 90"/>
                              <a:gd name="T17" fmla="*/ 29 h 87"/>
                              <a:gd name="T18" fmla="*/ 76 w 90"/>
                              <a:gd name="T19" fmla="*/ 67 h 87"/>
                              <a:gd name="T20" fmla="*/ 76 w 90"/>
                              <a:gd name="T21" fmla="*/ 72 h 87"/>
                              <a:gd name="T22" fmla="*/ 76 w 90"/>
                              <a:gd name="T23" fmla="*/ 77 h 87"/>
                              <a:gd name="T24" fmla="*/ 81 w 90"/>
                              <a:gd name="T25" fmla="*/ 82 h 87"/>
                              <a:gd name="T26" fmla="*/ 81 w 90"/>
                              <a:gd name="T27" fmla="*/ 82 h 87"/>
                              <a:gd name="T28" fmla="*/ 85 w 90"/>
                              <a:gd name="T29" fmla="*/ 82 h 87"/>
                              <a:gd name="T30" fmla="*/ 90 w 90"/>
                              <a:gd name="T31" fmla="*/ 82 h 87"/>
                              <a:gd name="T32" fmla="*/ 90 w 90"/>
                              <a:gd name="T33" fmla="*/ 87 h 87"/>
                              <a:gd name="T34" fmla="*/ 47 w 90"/>
                              <a:gd name="T35" fmla="*/ 87 h 87"/>
                              <a:gd name="T36" fmla="*/ 47 w 90"/>
                              <a:gd name="T37" fmla="*/ 82 h 87"/>
                              <a:gd name="T38" fmla="*/ 47 w 90"/>
                              <a:gd name="T39" fmla="*/ 82 h 87"/>
                              <a:gd name="T40" fmla="*/ 57 w 90"/>
                              <a:gd name="T41" fmla="*/ 82 h 87"/>
                              <a:gd name="T42" fmla="*/ 57 w 90"/>
                              <a:gd name="T43" fmla="*/ 82 h 87"/>
                              <a:gd name="T44" fmla="*/ 61 w 90"/>
                              <a:gd name="T45" fmla="*/ 77 h 87"/>
                              <a:gd name="T46" fmla="*/ 61 w 90"/>
                              <a:gd name="T47" fmla="*/ 77 h 87"/>
                              <a:gd name="T48" fmla="*/ 61 w 90"/>
                              <a:gd name="T49" fmla="*/ 72 h 87"/>
                              <a:gd name="T50" fmla="*/ 61 w 90"/>
                              <a:gd name="T51" fmla="*/ 67 h 87"/>
                              <a:gd name="T52" fmla="*/ 61 w 90"/>
                              <a:gd name="T53" fmla="*/ 34 h 87"/>
                              <a:gd name="T54" fmla="*/ 61 w 90"/>
                              <a:gd name="T55" fmla="*/ 24 h 87"/>
                              <a:gd name="T56" fmla="*/ 57 w 90"/>
                              <a:gd name="T57" fmla="*/ 15 h 87"/>
                              <a:gd name="T58" fmla="*/ 52 w 90"/>
                              <a:gd name="T59" fmla="*/ 10 h 87"/>
                              <a:gd name="T60" fmla="*/ 47 w 90"/>
                              <a:gd name="T61" fmla="*/ 10 h 87"/>
                              <a:gd name="T62" fmla="*/ 37 w 90"/>
                              <a:gd name="T63" fmla="*/ 15 h 87"/>
                              <a:gd name="T64" fmla="*/ 28 w 90"/>
                              <a:gd name="T65" fmla="*/ 24 h 87"/>
                              <a:gd name="T66" fmla="*/ 28 w 90"/>
                              <a:gd name="T67" fmla="*/ 67 h 87"/>
                              <a:gd name="T68" fmla="*/ 28 w 90"/>
                              <a:gd name="T69" fmla="*/ 72 h 87"/>
                              <a:gd name="T70" fmla="*/ 28 w 90"/>
                              <a:gd name="T71" fmla="*/ 77 h 87"/>
                              <a:gd name="T72" fmla="*/ 28 w 90"/>
                              <a:gd name="T73" fmla="*/ 82 h 87"/>
                              <a:gd name="T74" fmla="*/ 33 w 90"/>
                              <a:gd name="T75" fmla="*/ 82 h 87"/>
                              <a:gd name="T76" fmla="*/ 33 w 90"/>
                              <a:gd name="T77" fmla="*/ 82 h 87"/>
                              <a:gd name="T78" fmla="*/ 42 w 90"/>
                              <a:gd name="T79" fmla="*/ 82 h 87"/>
                              <a:gd name="T80" fmla="*/ 42 w 90"/>
                              <a:gd name="T81" fmla="*/ 87 h 87"/>
                              <a:gd name="T82" fmla="*/ 0 w 90"/>
                              <a:gd name="T83" fmla="*/ 87 h 87"/>
                              <a:gd name="T84" fmla="*/ 0 w 90"/>
                              <a:gd name="T85" fmla="*/ 82 h 87"/>
                              <a:gd name="T86" fmla="*/ 0 w 90"/>
                              <a:gd name="T87" fmla="*/ 82 h 87"/>
                              <a:gd name="T88" fmla="*/ 10 w 90"/>
                              <a:gd name="T89" fmla="*/ 82 h 87"/>
                              <a:gd name="T90" fmla="*/ 10 w 90"/>
                              <a:gd name="T91" fmla="*/ 82 h 87"/>
                              <a:gd name="T92" fmla="*/ 15 w 90"/>
                              <a:gd name="T93" fmla="*/ 77 h 87"/>
                              <a:gd name="T94" fmla="*/ 15 w 90"/>
                              <a:gd name="T95" fmla="*/ 67 h 87"/>
                              <a:gd name="T96" fmla="*/ 15 w 90"/>
                              <a:gd name="T97" fmla="*/ 34 h 87"/>
                              <a:gd name="T98" fmla="*/ 15 w 90"/>
                              <a:gd name="T99" fmla="*/ 24 h 87"/>
                              <a:gd name="T100" fmla="*/ 15 w 90"/>
                              <a:gd name="T101" fmla="*/ 20 h 87"/>
                              <a:gd name="T102" fmla="*/ 10 w 90"/>
                              <a:gd name="T103" fmla="*/ 15 h 87"/>
                              <a:gd name="T104" fmla="*/ 10 w 90"/>
                              <a:gd name="T105" fmla="*/ 15 h 87"/>
                              <a:gd name="T106" fmla="*/ 10 w 90"/>
                              <a:gd name="T107" fmla="*/ 10 h 87"/>
                              <a:gd name="T108" fmla="*/ 5 w 90"/>
                              <a:gd name="T109" fmla="*/ 10 h 87"/>
                              <a:gd name="T110" fmla="*/ 5 w 90"/>
                              <a:gd name="T111" fmla="*/ 10 h 87"/>
                              <a:gd name="T112" fmla="*/ 0 w 90"/>
                              <a:gd name="T113" fmla="*/ 15 h 87"/>
                              <a:gd name="T114" fmla="*/ 0 w 90"/>
                              <a:gd name="T115" fmla="*/ 10 h 87"/>
                              <a:gd name="T116" fmla="*/ 23 w 90"/>
                              <a:gd name="T117" fmla="*/ 0 h 87"/>
                              <a:gd name="T118" fmla="*/ 28 w 90"/>
                              <a:gd name="T119" fmla="*/ 0 h 87"/>
                              <a:gd name="T120" fmla="*/ 28 w 90"/>
                              <a:gd name="T121" fmla="*/ 20 h 8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0" h="87">
                                <a:moveTo>
                                  <a:pt x="28" y="20"/>
                                </a:moveTo>
                                <a:lnTo>
                                  <a:pt x="42" y="5"/>
                                </a:lnTo>
                                <a:lnTo>
                                  <a:pt x="57" y="0"/>
                                </a:lnTo>
                                <a:lnTo>
                                  <a:pt x="61" y="0"/>
                                </a:lnTo>
                                <a:lnTo>
                                  <a:pt x="66" y="0"/>
                                </a:lnTo>
                                <a:lnTo>
                                  <a:pt x="71" y="5"/>
                                </a:lnTo>
                                <a:lnTo>
                                  <a:pt x="76" y="15"/>
                                </a:lnTo>
                                <a:lnTo>
                                  <a:pt x="76" y="20"/>
                                </a:lnTo>
                                <a:lnTo>
                                  <a:pt x="76" y="29"/>
                                </a:lnTo>
                                <a:lnTo>
                                  <a:pt x="76" y="67"/>
                                </a:lnTo>
                                <a:lnTo>
                                  <a:pt x="76" y="72"/>
                                </a:lnTo>
                                <a:lnTo>
                                  <a:pt x="76" y="77"/>
                                </a:lnTo>
                                <a:lnTo>
                                  <a:pt x="81" y="82"/>
                                </a:lnTo>
                                <a:lnTo>
                                  <a:pt x="85" y="82"/>
                                </a:lnTo>
                                <a:lnTo>
                                  <a:pt x="90" y="82"/>
                                </a:lnTo>
                                <a:lnTo>
                                  <a:pt x="90" y="87"/>
                                </a:lnTo>
                                <a:lnTo>
                                  <a:pt x="47" y="87"/>
                                </a:lnTo>
                                <a:lnTo>
                                  <a:pt x="47" y="82"/>
                                </a:lnTo>
                                <a:lnTo>
                                  <a:pt x="57" y="82"/>
                                </a:lnTo>
                                <a:lnTo>
                                  <a:pt x="61" y="77"/>
                                </a:lnTo>
                                <a:lnTo>
                                  <a:pt x="61" y="72"/>
                                </a:lnTo>
                                <a:lnTo>
                                  <a:pt x="61" y="67"/>
                                </a:lnTo>
                                <a:lnTo>
                                  <a:pt x="61" y="34"/>
                                </a:lnTo>
                                <a:lnTo>
                                  <a:pt x="61" y="24"/>
                                </a:lnTo>
                                <a:lnTo>
                                  <a:pt x="57" y="15"/>
                                </a:lnTo>
                                <a:lnTo>
                                  <a:pt x="52" y="10"/>
                                </a:lnTo>
                                <a:lnTo>
                                  <a:pt x="47" y="10"/>
                                </a:lnTo>
                                <a:lnTo>
                                  <a:pt x="37" y="15"/>
                                </a:lnTo>
                                <a:lnTo>
                                  <a:pt x="28" y="24"/>
                                </a:lnTo>
                                <a:lnTo>
                                  <a:pt x="28" y="67"/>
                                </a:lnTo>
                                <a:lnTo>
                                  <a:pt x="28" y="72"/>
                                </a:lnTo>
                                <a:lnTo>
                                  <a:pt x="28" y="77"/>
                                </a:lnTo>
                                <a:lnTo>
                                  <a:pt x="28" y="82"/>
                                </a:lnTo>
                                <a:lnTo>
                                  <a:pt x="33" y="82"/>
                                </a:lnTo>
                                <a:lnTo>
                                  <a:pt x="42" y="82"/>
                                </a:lnTo>
                                <a:lnTo>
                                  <a:pt x="42" y="87"/>
                                </a:lnTo>
                                <a:lnTo>
                                  <a:pt x="0" y="87"/>
                                </a:lnTo>
                                <a:lnTo>
                                  <a:pt x="0" y="82"/>
                                </a:lnTo>
                                <a:lnTo>
                                  <a:pt x="10" y="82"/>
                                </a:lnTo>
                                <a:lnTo>
                                  <a:pt x="15" y="77"/>
                                </a:lnTo>
                                <a:lnTo>
                                  <a:pt x="15" y="67"/>
                                </a:lnTo>
                                <a:lnTo>
                                  <a:pt x="15" y="34"/>
                                </a:lnTo>
                                <a:lnTo>
                                  <a:pt x="15" y="24"/>
                                </a:lnTo>
                                <a:lnTo>
                                  <a:pt x="15" y="20"/>
                                </a:lnTo>
                                <a:lnTo>
                                  <a:pt x="10" y="15"/>
                                </a:lnTo>
                                <a:lnTo>
                                  <a:pt x="10" y="10"/>
                                </a:lnTo>
                                <a:lnTo>
                                  <a:pt x="5" y="10"/>
                                </a:lnTo>
                                <a:lnTo>
                                  <a:pt x="0" y="15"/>
                                </a:lnTo>
                                <a:lnTo>
                                  <a:pt x="0" y="10"/>
                                </a:lnTo>
                                <a:lnTo>
                                  <a:pt x="23" y="0"/>
                                </a:lnTo>
                                <a:lnTo>
                                  <a:pt x="28" y="0"/>
                                </a:lnTo>
                                <a:lnTo>
                                  <a:pt x="28" y="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3553"/>
                        <wps:cNvSpPr>
                          <a:spLocks/>
                        </wps:cNvSpPr>
                        <wps:spPr bwMode="auto">
                          <a:xfrm>
                            <a:off x="4320" y="18757"/>
                            <a:ext cx="130" cy="91"/>
                          </a:xfrm>
                          <a:custGeom>
                            <a:avLst/>
                            <a:gdLst>
                              <a:gd name="T0" fmla="*/ 0 w 130"/>
                              <a:gd name="T1" fmla="*/ 0 h 91"/>
                              <a:gd name="T2" fmla="*/ 34 w 130"/>
                              <a:gd name="T3" fmla="*/ 0 h 91"/>
                              <a:gd name="T4" fmla="*/ 34 w 130"/>
                              <a:gd name="T5" fmla="*/ 5 h 91"/>
                              <a:gd name="T6" fmla="*/ 29 w 130"/>
                              <a:gd name="T7" fmla="*/ 5 h 91"/>
                              <a:gd name="T8" fmla="*/ 29 w 130"/>
                              <a:gd name="T9" fmla="*/ 5 h 91"/>
                              <a:gd name="T10" fmla="*/ 24 w 130"/>
                              <a:gd name="T11" fmla="*/ 10 h 91"/>
                              <a:gd name="T12" fmla="*/ 24 w 130"/>
                              <a:gd name="T13" fmla="*/ 10 h 91"/>
                              <a:gd name="T14" fmla="*/ 24 w 130"/>
                              <a:gd name="T15" fmla="*/ 15 h 91"/>
                              <a:gd name="T16" fmla="*/ 29 w 130"/>
                              <a:gd name="T17" fmla="*/ 20 h 91"/>
                              <a:gd name="T18" fmla="*/ 43 w 130"/>
                              <a:gd name="T19" fmla="*/ 67 h 91"/>
                              <a:gd name="T20" fmla="*/ 63 w 130"/>
                              <a:gd name="T21" fmla="*/ 29 h 91"/>
                              <a:gd name="T22" fmla="*/ 58 w 130"/>
                              <a:gd name="T23" fmla="*/ 15 h 91"/>
                              <a:gd name="T24" fmla="*/ 53 w 130"/>
                              <a:gd name="T25" fmla="*/ 10 h 91"/>
                              <a:gd name="T26" fmla="*/ 53 w 130"/>
                              <a:gd name="T27" fmla="*/ 5 h 91"/>
                              <a:gd name="T28" fmla="*/ 48 w 130"/>
                              <a:gd name="T29" fmla="*/ 5 h 91"/>
                              <a:gd name="T30" fmla="*/ 43 w 130"/>
                              <a:gd name="T31" fmla="*/ 5 h 91"/>
                              <a:gd name="T32" fmla="*/ 43 w 130"/>
                              <a:gd name="T33" fmla="*/ 0 h 91"/>
                              <a:gd name="T34" fmla="*/ 82 w 130"/>
                              <a:gd name="T35" fmla="*/ 0 h 91"/>
                              <a:gd name="T36" fmla="*/ 82 w 130"/>
                              <a:gd name="T37" fmla="*/ 5 h 91"/>
                              <a:gd name="T38" fmla="*/ 77 w 130"/>
                              <a:gd name="T39" fmla="*/ 5 h 91"/>
                              <a:gd name="T40" fmla="*/ 77 w 130"/>
                              <a:gd name="T41" fmla="*/ 5 h 91"/>
                              <a:gd name="T42" fmla="*/ 72 w 130"/>
                              <a:gd name="T43" fmla="*/ 10 h 91"/>
                              <a:gd name="T44" fmla="*/ 72 w 130"/>
                              <a:gd name="T45" fmla="*/ 10 h 91"/>
                              <a:gd name="T46" fmla="*/ 72 w 130"/>
                              <a:gd name="T47" fmla="*/ 15 h 91"/>
                              <a:gd name="T48" fmla="*/ 72 w 130"/>
                              <a:gd name="T49" fmla="*/ 15 h 91"/>
                              <a:gd name="T50" fmla="*/ 91 w 130"/>
                              <a:gd name="T51" fmla="*/ 63 h 91"/>
                              <a:gd name="T52" fmla="*/ 111 w 130"/>
                              <a:gd name="T53" fmla="*/ 20 h 91"/>
                              <a:gd name="T54" fmla="*/ 111 w 130"/>
                              <a:gd name="T55" fmla="*/ 15 h 91"/>
                              <a:gd name="T56" fmla="*/ 111 w 130"/>
                              <a:gd name="T57" fmla="*/ 10 h 91"/>
                              <a:gd name="T58" fmla="*/ 111 w 130"/>
                              <a:gd name="T59" fmla="*/ 10 h 91"/>
                              <a:gd name="T60" fmla="*/ 111 w 130"/>
                              <a:gd name="T61" fmla="*/ 5 h 91"/>
                              <a:gd name="T62" fmla="*/ 106 w 130"/>
                              <a:gd name="T63" fmla="*/ 5 h 91"/>
                              <a:gd name="T64" fmla="*/ 101 w 130"/>
                              <a:gd name="T65" fmla="*/ 5 h 91"/>
                              <a:gd name="T66" fmla="*/ 101 w 130"/>
                              <a:gd name="T67" fmla="*/ 0 h 91"/>
                              <a:gd name="T68" fmla="*/ 130 w 130"/>
                              <a:gd name="T69" fmla="*/ 0 h 91"/>
                              <a:gd name="T70" fmla="*/ 130 w 130"/>
                              <a:gd name="T71" fmla="*/ 5 h 91"/>
                              <a:gd name="T72" fmla="*/ 120 w 130"/>
                              <a:gd name="T73" fmla="*/ 10 h 91"/>
                              <a:gd name="T74" fmla="*/ 115 w 130"/>
                              <a:gd name="T75" fmla="*/ 15 h 91"/>
                              <a:gd name="T76" fmla="*/ 91 w 130"/>
                              <a:gd name="T77" fmla="*/ 91 h 91"/>
                              <a:gd name="T78" fmla="*/ 87 w 130"/>
                              <a:gd name="T79" fmla="*/ 91 h 91"/>
                              <a:gd name="T80" fmla="*/ 67 w 130"/>
                              <a:gd name="T81" fmla="*/ 34 h 91"/>
                              <a:gd name="T82" fmla="*/ 43 w 130"/>
                              <a:gd name="T83" fmla="*/ 91 h 91"/>
                              <a:gd name="T84" fmla="*/ 39 w 130"/>
                              <a:gd name="T85" fmla="*/ 91 h 91"/>
                              <a:gd name="T86" fmla="*/ 10 w 130"/>
                              <a:gd name="T87" fmla="*/ 20 h 91"/>
                              <a:gd name="T88" fmla="*/ 10 w 130"/>
                              <a:gd name="T89" fmla="*/ 10 h 91"/>
                              <a:gd name="T90" fmla="*/ 5 w 130"/>
                              <a:gd name="T91" fmla="*/ 10 h 91"/>
                              <a:gd name="T92" fmla="*/ 5 w 130"/>
                              <a:gd name="T93" fmla="*/ 5 h 91"/>
                              <a:gd name="T94" fmla="*/ 0 w 130"/>
                              <a:gd name="T95" fmla="*/ 5 h 91"/>
                              <a:gd name="T96" fmla="*/ 0 w 130"/>
                              <a:gd name="T97" fmla="*/ 0 h 9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30" h="91">
                                <a:moveTo>
                                  <a:pt x="0" y="0"/>
                                </a:moveTo>
                                <a:lnTo>
                                  <a:pt x="34" y="0"/>
                                </a:lnTo>
                                <a:lnTo>
                                  <a:pt x="34" y="5"/>
                                </a:lnTo>
                                <a:lnTo>
                                  <a:pt x="29" y="5"/>
                                </a:lnTo>
                                <a:lnTo>
                                  <a:pt x="24" y="10"/>
                                </a:lnTo>
                                <a:lnTo>
                                  <a:pt x="24" y="15"/>
                                </a:lnTo>
                                <a:lnTo>
                                  <a:pt x="29" y="20"/>
                                </a:lnTo>
                                <a:lnTo>
                                  <a:pt x="43" y="67"/>
                                </a:lnTo>
                                <a:lnTo>
                                  <a:pt x="63" y="29"/>
                                </a:lnTo>
                                <a:lnTo>
                                  <a:pt x="58" y="15"/>
                                </a:lnTo>
                                <a:lnTo>
                                  <a:pt x="53" y="10"/>
                                </a:lnTo>
                                <a:lnTo>
                                  <a:pt x="53" y="5"/>
                                </a:lnTo>
                                <a:lnTo>
                                  <a:pt x="48" y="5"/>
                                </a:lnTo>
                                <a:lnTo>
                                  <a:pt x="43" y="5"/>
                                </a:lnTo>
                                <a:lnTo>
                                  <a:pt x="43" y="0"/>
                                </a:lnTo>
                                <a:lnTo>
                                  <a:pt x="82" y="0"/>
                                </a:lnTo>
                                <a:lnTo>
                                  <a:pt x="82" y="5"/>
                                </a:lnTo>
                                <a:lnTo>
                                  <a:pt x="77" y="5"/>
                                </a:lnTo>
                                <a:lnTo>
                                  <a:pt x="72" y="10"/>
                                </a:lnTo>
                                <a:lnTo>
                                  <a:pt x="72" y="15"/>
                                </a:lnTo>
                                <a:lnTo>
                                  <a:pt x="91" y="63"/>
                                </a:lnTo>
                                <a:lnTo>
                                  <a:pt x="111" y="20"/>
                                </a:lnTo>
                                <a:lnTo>
                                  <a:pt x="111" y="15"/>
                                </a:lnTo>
                                <a:lnTo>
                                  <a:pt x="111" y="10"/>
                                </a:lnTo>
                                <a:lnTo>
                                  <a:pt x="111" y="5"/>
                                </a:lnTo>
                                <a:lnTo>
                                  <a:pt x="106" y="5"/>
                                </a:lnTo>
                                <a:lnTo>
                                  <a:pt x="101" y="5"/>
                                </a:lnTo>
                                <a:lnTo>
                                  <a:pt x="101" y="0"/>
                                </a:lnTo>
                                <a:lnTo>
                                  <a:pt x="130" y="0"/>
                                </a:lnTo>
                                <a:lnTo>
                                  <a:pt x="130" y="5"/>
                                </a:lnTo>
                                <a:lnTo>
                                  <a:pt x="120" y="10"/>
                                </a:lnTo>
                                <a:lnTo>
                                  <a:pt x="115" y="15"/>
                                </a:lnTo>
                                <a:lnTo>
                                  <a:pt x="91" y="91"/>
                                </a:lnTo>
                                <a:lnTo>
                                  <a:pt x="87" y="91"/>
                                </a:lnTo>
                                <a:lnTo>
                                  <a:pt x="67" y="34"/>
                                </a:lnTo>
                                <a:lnTo>
                                  <a:pt x="43" y="91"/>
                                </a:lnTo>
                                <a:lnTo>
                                  <a:pt x="39" y="91"/>
                                </a:lnTo>
                                <a:lnTo>
                                  <a:pt x="10" y="20"/>
                                </a:lnTo>
                                <a:lnTo>
                                  <a:pt x="10" y="10"/>
                                </a:lnTo>
                                <a:lnTo>
                                  <a:pt x="5" y="10"/>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554"/>
                        <wps:cNvSpPr>
                          <a:spLocks noEditPoints="1"/>
                        </wps:cNvSpPr>
                        <wps:spPr bwMode="auto">
                          <a:xfrm>
                            <a:off x="4455" y="18714"/>
                            <a:ext cx="43" cy="130"/>
                          </a:xfrm>
                          <a:custGeom>
                            <a:avLst/>
                            <a:gdLst>
                              <a:gd name="T0" fmla="*/ 24 w 43"/>
                              <a:gd name="T1" fmla="*/ 0 h 130"/>
                              <a:gd name="T2" fmla="*/ 28 w 43"/>
                              <a:gd name="T3" fmla="*/ 0 h 130"/>
                              <a:gd name="T4" fmla="*/ 28 w 43"/>
                              <a:gd name="T5" fmla="*/ 0 h 130"/>
                              <a:gd name="T6" fmla="*/ 33 w 43"/>
                              <a:gd name="T7" fmla="*/ 5 h 130"/>
                              <a:gd name="T8" fmla="*/ 33 w 43"/>
                              <a:gd name="T9" fmla="*/ 5 h 130"/>
                              <a:gd name="T10" fmla="*/ 33 w 43"/>
                              <a:gd name="T11" fmla="*/ 10 h 130"/>
                              <a:gd name="T12" fmla="*/ 28 w 43"/>
                              <a:gd name="T13" fmla="*/ 15 h 130"/>
                              <a:gd name="T14" fmla="*/ 28 w 43"/>
                              <a:gd name="T15" fmla="*/ 15 h 130"/>
                              <a:gd name="T16" fmla="*/ 24 w 43"/>
                              <a:gd name="T17" fmla="*/ 15 h 130"/>
                              <a:gd name="T18" fmla="*/ 19 w 43"/>
                              <a:gd name="T19" fmla="*/ 15 h 130"/>
                              <a:gd name="T20" fmla="*/ 14 w 43"/>
                              <a:gd name="T21" fmla="*/ 15 h 130"/>
                              <a:gd name="T22" fmla="*/ 14 w 43"/>
                              <a:gd name="T23" fmla="*/ 10 h 130"/>
                              <a:gd name="T24" fmla="*/ 14 w 43"/>
                              <a:gd name="T25" fmla="*/ 5 h 130"/>
                              <a:gd name="T26" fmla="*/ 14 w 43"/>
                              <a:gd name="T27" fmla="*/ 5 h 130"/>
                              <a:gd name="T28" fmla="*/ 14 w 43"/>
                              <a:gd name="T29" fmla="*/ 0 h 130"/>
                              <a:gd name="T30" fmla="*/ 19 w 43"/>
                              <a:gd name="T31" fmla="*/ 0 h 130"/>
                              <a:gd name="T32" fmla="*/ 24 w 43"/>
                              <a:gd name="T33" fmla="*/ 0 h 130"/>
                              <a:gd name="T34" fmla="*/ 28 w 43"/>
                              <a:gd name="T35" fmla="*/ 43 h 130"/>
                              <a:gd name="T36" fmla="*/ 28 w 43"/>
                              <a:gd name="T37" fmla="*/ 110 h 130"/>
                              <a:gd name="T38" fmla="*/ 28 w 43"/>
                              <a:gd name="T39" fmla="*/ 115 h 130"/>
                              <a:gd name="T40" fmla="*/ 33 w 43"/>
                              <a:gd name="T41" fmla="*/ 120 h 130"/>
                              <a:gd name="T42" fmla="*/ 33 w 43"/>
                              <a:gd name="T43" fmla="*/ 125 h 130"/>
                              <a:gd name="T44" fmla="*/ 33 w 43"/>
                              <a:gd name="T45" fmla="*/ 125 h 130"/>
                              <a:gd name="T46" fmla="*/ 38 w 43"/>
                              <a:gd name="T47" fmla="*/ 125 h 130"/>
                              <a:gd name="T48" fmla="*/ 43 w 43"/>
                              <a:gd name="T49" fmla="*/ 125 h 130"/>
                              <a:gd name="T50" fmla="*/ 43 w 43"/>
                              <a:gd name="T51" fmla="*/ 130 h 130"/>
                              <a:gd name="T52" fmla="*/ 4 w 43"/>
                              <a:gd name="T53" fmla="*/ 130 h 130"/>
                              <a:gd name="T54" fmla="*/ 4 w 43"/>
                              <a:gd name="T55" fmla="*/ 125 h 130"/>
                              <a:gd name="T56" fmla="*/ 9 w 43"/>
                              <a:gd name="T57" fmla="*/ 125 h 130"/>
                              <a:gd name="T58" fmla="*/ 9 w 43"/>
                              <a:gd name="T59" fmla="*/ 125 h 130"/>
                              <a:gd name="T60" fmla="*/ 14 w 43"/>
                              <a:gd name="T61" fmla="*/ 125 h 130"/>
                              <a:gd name="T62" fmla="*/ 14 w 43"/>
                              <a:gd name="T63" fmla="*/ 120 h 130"/>
                              <a:gd name="T64" fmla="*/ 14 w 43"/>
                              <a:gd name="T65" fmla="*/ 115 h 130"/>
                              <a:gd name="T66" fmla="*/ 14 w 43"/>
                              <a:gd name="T67" fmla="*/ 110 h 130"/>
                              <a:gd name="T68" fmla="*/ 14 w 43"/>
                              <a:gd name="T69" fmla="*/ 77 h 130"/>
                              <a:gd name="T70" fmla="*/ 14 w 43"/>
                              <a:gd name="T71" fmla="*/ 67 h 130"/>
                              <a:gd name="T72" fmla="*/ 14 w 43"/>
                              <a:gd name="T73" fmla="*/ 58 h 130"/>
                              <a:gd name="T74" fmla="*/ 14 w 43"/>
                              <a:gd name="T75" fmla="*/ 58 h 130"/>
                              <a:gd name="T76" fmla="*/ 14 w 43"/>
                              <a:gd name="T77" fmla="*/ 58 h 130"/>
                              <a:gd name="T78" fmla="*/ 9 w 43"/>
                              <a:gd name="T79" fmla="*/ 53 h 130"/>
                              <a:gd name="T80" fmla="*/ 9 w 43"/>
                              <a:gd name="T81" fmla="*/ 53 h 130"/>
                              <a:gd name="T82" fmla="*/ 4 w 43"/>
                              <a:gd name="T83" fmla="*/ 53 h 130"/>
                              <a:gd name="T84" fmla="*/ 4 w 43"/>
                              <a:gd name="T85" fmla="*/ 58 h 130"/>
                              <a:gd name="T86" fmla="*/ 0 w 43"/>
                              <a:gd name="T87" fmla="*/ 53 h 130"/>
                              <a:gd name="T88" fmla="*/ 28 w 43"/>
                              <a:gd name="T89" fmla="*/ 43 h 130"/>
                              <a:gd name="T90" fmla="*/ 28 w 43"/>
                              <a:gd name="T91" fmla="*/ 43 h 13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3" h="130">
                                <a:moveTo>
                                  <a:pt x="24" y="0"/>
                                </a:moveTo>
                                <a:lnTo>
                                  <a:pt x="28" y="0"/>
                                </a:lnTo>
                                <a:lnTo>
                                  <a:pt x="33" y="5"/>
                                </a:lnTo>
                                <a:lnTo>
                                  <a:pt x="33" y="10"/>
                                </a:lnTo>
                                <a:lnTo>
                                  <a:pt x="28" y="15"/>
                                </a:lnTo>
                                <a:lnTo>
                                  <a:pt x="24" y="15"/>
                                </a:lnTo>
                                <a:lnTo>
                                  <a:pt x="19" y="15"/>
                                </a:lnTo>
                                <a:lnTo>
                                  <a:pt x="14" y="15"/>
                                </a:lnTo>
                                <a:lnTo>
                                  <a:pt x="14" y="10"/>
                                </a:lnTo>
                                <a:lnTo>
                                  <a:pt x="14" y="5"/>
                                </a:lnTo>
                                <a:lnTo>
                                  <a:pt x="14" y="0"/>
                                </a:lnTo>
                                <a:lnTo>
                                  <a:pt x="19" y="0"/>
                                </a:lnTo>
                                <a:lnTo>
                                  <a:pt x="24" y="0"/>
                                </a:lnTo>
                                <a:close/>
                                <a:moveTo>
                                  <a:pt x="28" y="43"/>
                                </a:moveTo>
                                <a:lnTo>
                                  <a:pt x="28" y="110"/>
                                </a:lnTo>
                                <a:lnTo>
                                  <a:pt x="28" y="115"/>
                                </a:lnTo>
                                <a:lnTo>
                                  <a:pt x="33" y="120"/>
                                </a:lnTo>
                                <a:lnTo>
                                  <a:pt x="33" y="125"/>
                                </a:lnTo>
                                <a:lnTo>
                                  <a:pt x="38" y="125"/>
                                </a:lnTo>
                                <a:lnTo>
                                  <a:pt x="43" y="125"/>
                                </a:lnTo>
                                <a:lnTo>
                                  <a:pt x="43" y="130"/>
                                </a:lnTo>
                                <a:lnTo>
                                  <a:pt x="4" y="130"/>
                                </a:lnTo>
                                <a:lnTo>
                                  <a:pt x="4" y="125"/>
                                </a:lnTo>
                                <a:lnTo>
                                  <a:pt x="9" y="125"/>
                                </a:lnTo>
                                <a:lnTo>
                                  <a:pt x="14" y="125"/>
                                </a:lnTo>
                                <a:lnTo>
                                  <a:pt x="14" y="120"/>
                                </a:lnTo>
                                <a:lnTo>
                                  <a:pt x="14" y="115"/>
                                </a:lnTo>
                                <a:lnTo>
                                  <a:pt x="14" y="110"/>
                                </a:lnTo>
                                <a:lnTo>
                                  <a:pt x="14" y="77"/>
                                </a:lnTo>
                                <a:lnTo>
                                  <a:pt x="14" y="67"/>
                                </a:lnTo>
                                <a:lnTo>
                                  <a:pt x="14" y="58"/>
                                </a:lnTo>
                                <a:lnTo>
                                  <a:pt x="9" y="53"/>
                                </a:lnTo>
                                <a:lnTo>
                                  <a:pt x="4" y="53"/>
                                </a:lnTo>
                                <a:lnTo>
                                  <a:pt x="4" y="58"/>
                                </a:lnTo>
                                <a:lnTo>
                                  <a:pt x="0" y="53"/>
                                </a:lnTo>
                                <a:lnTo>
                                  <a:pt x="28"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3555"/>
                        <wps:cNvSpPr>
                          <a:spLocks/>
                        </wps:cNvSpPr>
                        <wps:spPr bwMode="auto">
                          <a:xfrm>
                            <a:off x="4507" y="18714"/>
                            <a:ext cx="44" cy="130"/>
                          </a:xfrm>
                          <a:custGeom>
                            <a:avLst/>
                            <a:gdLst>
                              <a:gd name="T0" fmla="*/ 29 w 44"/>
                              <a:gd name="T1" fmla="*/ 0 h 130"/>
                              <a:gd name="T2" fmla="*/ 29 w 44"/>
                              <a:gd name="T3" fmla="*/ 110 h 130"/>
                              <a:gd name="T4" fmla="*/ 29 w 44"/>
                              <a:gd name="T5" fmla="*/ 115 h 130"/>
                              <a:gd name="T6" fmla="*/ 29 w 44"/>
                              <a:gd name="T7" fmla="*/ 120 h 130"/>
                              <a:gd name="T8" fmla="*/ 34 w 44"/>
                              <a:gd name="T9" fmla="*/ 125 h 130"/>
                              <a:gd name="T10" fmla="*/ 34 w 44"/>
                              <a:gd name="T11" fmla="*/ 125 h 130"/>
                              <a:gd name="T12" fmla="*/ 39 w 44"/>
                              <a:gd name="T13" fmla="*/ 125 h 130"/>
                              <a:gd name="T14" fmla="*/ 44 w 44"/>
                              <a:gd name="T15" fmla="*/ 125 h 130"/>
                              <a:gd name="T16" fmla="*/ 44 w 44"/>
                              <a:gd name="T17" fmla="*/ 130 h 130"/>
                              <a:gd name="T18" fmla="*/ 0 w 44"/>
                              <a:gd name="T19" fmla="*/ 130 h 130"/>
                              <a:gd name="T20" fmla="*/ 0 w 44"/>
                              <a:gd name="T21" fmla="*/ 125 h 130"/>
                              <a:gd name="T22" fmla="*/ 5 w 44"/>
                              <a:gd name="T23" fmla="*/ 125 h 130"/>
                              <a:gd name="T24" fmla="*/ 10 w 44"/>
                              <a:gd name="T25" fmla="*/ 125 h 130"/>
                              <a:gd name="T26" fmla="*/ 10 w 44"/>
                              <a:gd name="T27" fmla="*/ 125 h 130"/>
                              <a:gd name="T28" fmla="*/ 15 w 44"/>
                              <a:gd name="T29" fmla="*/ 120 h 130"/>
                              <a:gd name="T30" fmla="*/ 15 w 44"/>
                              <a:gd name="T31" fmla="*/ 115 h 130"/>
                              <a:gd name="T32" fmla="*/ 15 w 44"/>
                              <a:gd name="T33" fmla="*/ 110 h 130"/>
                              <a:gd name="T34" fmla="*/ 15 w 44"/>
                              <a:gd name="T35" fmla="*/ 34 h 130"/>
                              <a:gd name="T36" fmla="*/ 15 w 44"/>
                              <a:gd name="T37" fmla="*/ 19 h 130"/>
                              <a:gd name="T38" fmla="*/ 15 w 44"/>
                              <a:gd name="T39" fmla="*/ 15 h 130"/>
                              <a:gd name="T40" fmla="*/ 15 w 44"/>
                              <a:gd name="T41" fmla="*/ 15 h 130"/>
                              <a:gd name="T42" fmla="*/ 10 w 44"/>
                              <a:gd name="T43" fmla="*/ 10 h 130"/>
                              <a:gd name="T44" fmla="*/ 10 w 44"/>
                              <a:gd name="T45" fmla="*/ 10 h 130"/>
                              <a:gd name="T46" fmla="*/ 10 w 44"/>
                              <a:gd name="T47" fmla="*/ 10 h 130"/>
                              <a:gd name="T48" fmla="*/ 5 w 44"/>
                              <a:gd name="T49" fmla="*/ 10 h 130"/>
                              <a:gd name="T50" fmla="*/ 0 w 44"/>
                              <a:gd name="T51" fmla="*/ 10 h 130"/>
                              <a:gd name="T52" fmla="*/ 0 w 44"/>
                              <a:gd name="T53" fmla="*/ 10 h 130"/>
                              <a:gd name="T54" fmla="*/ 24 w 44"/>
                              <a:gd name="T55" fmla="*/ 0 h 130"/>
                              <a:gd name="T56" fmla="*/ 29 w 44"/>
                              <a:gd name="T57" fmla="*/ 0 h 13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4" h="130">
                                <a:moveTo>
                                  <a:pt x="29" y="0"/>
                                </a:moveTo>
                                <a:lnTo>
                                  <a:pt x="29" y="110"/>
                                </a:lnTo>
                                <a:lnTo>
                                  <a:pt x="29" y="115"/>
                                </a:lnTo>
                                <a:lnTo>
                                  <a:pt x="29" y="120"/>
                                </a:lnTo>
                                <a:lnTo>
                                  <a:pt x="34" y="125"/>
                                </a:lnTo>
                                <a:lnTo>
                                  <a:pt x="39" y="125"/>
                                </a:lnTo>
                                <a:lnTo>
                                  <a:pt x="44" y="125"/>
                                </a:lnTo>
                                <a:lnTo>
                                  <a:pt x="44" y="130"/>
                                </a:lnTo>
                                <a:lnTo>
                                  <a:pt x="0" y="130"/>
                                </a:lnTo>
                                <a:lnTo>
                                  <a:pt x="0" y="125"/>
                                </a:lnTo>
                                <a:lnTo>
                                  <a:pt x="5" y="125"/>
                                </a:lnTo>
                                <a:lnTo>
                                  <a:pt x="10" y="125"/>
                                </a:lnTo>
                                <a:lnTo>
                                  <a:pt x="15" y="120"/>
                                </a:lnTo>
                                <a:lnTo>
                                  <a:pt x="15" y="115"/>
                                </a:lnTo>
                                <a:lnTo>
                                  <a:pt x="15" y="110"/>
                                </a:lnTo>
                                <a:lnTo>
                                  <a:pt x="15" y="34"/>
                                </a:lnTo>
                                <a:lnTo>
                                  <a:pt x="15" y="19"/>
                                </a:lnTo>
                                <a:lnTo>
                                  <a:pt x="15" y="15"/>
                                </a:lnTo>
                                <a:lnTo>
                                  <a:pt x="10" y="10"/>
                                </a:lnTo>
                                <a:lnTo>
                                  <a:pt x="5" y="10"/>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3556"/>
                        <wps:cNvSpPr>
                          <a:spLocks/>
                        </wps:cNvSpPr>
                        <wps:spPr bwMode="auto">
                          <a:xfrm>
                            <a:off x="4560" y="18714"/>
                            <a:ext cx="43" cy="130"/>
                          </a:xfrm>
                          <a:custGeom>
                            <a:avLst/>
                            <a:gdLst>
                              <a:gd name="T0" fmla="*/ 29 w 43"/>
                              <a:gd name="T1" fmla="*/ 0 h 130"/>
                              <a:gd name="T2" fmla="*/ 29 w 43"/>
                              <a:gd name="T3" fmla="*/ 110 h 130"/>
                              <a:gd name="T4" fmla="*/ 29 w 43"/>
                              <a:gd name="T5" fmla="*/ 115 h 130"/>
                              <a:gd name="T6" fmla="*/ 29 w 43"/>
                              <a:gd name="T7" fmla="*/ 120 h 130"/>
                              <a:gd name="T8" fmla="*/ 29 w 43"/>
                              <a:gd name="T9" fmla="*/ 125 h 130"/>
                              <a:gd name="T10" fmla="*/ 34 w 43"/>
                              <a:gd name="T11" fmla="*/ 125 h 130"/>
                              <a:gd name="T12" fmla="*/ 34 w 43"/>
                              <a:gd name="T13" fmla="*/ 125 h 130"/>
                              <a:gd name="T14" fmla="*/ 43 w 43"/>
                              <a:gd name="T15" fmla="*/ 125 h 130"/>
                              <a:gd name="T16" fmla="*/ 43 w 43"/>
                              <a:gd name="T17" fmla="*/ 130 h 130"/>
                              <a:gd name="T18" fmla="*/ 0 w 43"/>
                              <a:gd name="T19" fmla="*/ 130 h 130"/>
                              <a:gd name="T20" fmla="*/ 0 w 43"/>
                              <a:gd name="T21" fmla="*/ 125 h 130"/>
                              <a:gd name="T22" fmla="*/ 5 w 43"/>
                              <a:gd name="T23" fmla="*/ 125 h 130"/>
                              <a:gd name="T24" fmla="*/ 10 w 43"/>
                              <a:gd name="T25" fmla="*/ 125 h 130"/>
                              <a:gd name="T26" fmla="*/ 10 w 43"/>
                              <a:gd name="T27" fmla="*/ 125 h 130"/>
                              <a:gd name="T28" fmla="*/ 10 w 43"/>
                              <a:gd name="T29" fmla="*/ 120 h 130"/>
                              <a:gd name="T30" fmla="*/ 15 w 43"/>
                              <a:gd name="T31" fmla="*/ 115 h 130"/>
                              <a:gd name="T32" fmla="*/ 15 w 43"/>
                              <a:gd name="T33" fmla="*/ 110 h 130"/>
                              <a:gd name="T34" fmla="*/ 15 w 43"/>
                              <a:gd name="T35" fmla="*/ 34 h 130"/>
                              <a:gd name="T36" fmla="*/ 15 w 43"/>
                              <a:gd name="T37" fmla="*/ 19 h 130"/>
                              <a:gd name="T38" fmla="*/ 15 w 43"/>
                              <a:gd name="T39" fmla="*/ 15 h 130"/>
                              <a:gd name="T40" fmla="*/ 10 w 43"/>
                              <a:gd name="T41" fmla="*/ 15 h 130"/>
                              <a:gd name="T42" fmla="*/ 10 w 43"/>
                              <a:gd name="T43" fmla="*/ 10 h 130"/>
                              <a:gd name="T44" fmla="*/ 10 w 43"/>
                              <a:gd name="T45" fmla="*/ 10 h 130"/>
                              <a:gd name="T46" fmla="*/ 5 w 43"/>
                              <a:gd name="T47" fmla="*/ 10 h 130"/>
                              <a:gd name="T48" fmla="*/ 5 w 43"/>
                              <a:gd name="T49" fmla="*/ 10 h 130"/>
                              <a:gd name="T50" fmla="*/ 0 w 43"/>
                              <a:gd name="T51" fmla="*/ 10 h 130"/>
                              <a:gd name="T52" fmla="*/ 0 w 43"/>
                              <a:gd name="T53" fmla="*/ 10 h 130"/>
                              <a:gd name="T54" fmla="*/ 24 w 43"/>
                              <a:gd name="T55" fmla="*/ 0 h 130"/>
                              <a:gd name="T56" fmla="*/ 29 w 43"/>
                              <a:gd name="T57" fmla="*/ 0 h 13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3" h="130">
                                <a:moveTo>
                                  <a:pt x="29" y="0"/>
                                </a:moveTo>
                                <a:lnTo>
                                  <a:pt x="29" y="110"/>
                                </a:lnTo>
                                <a:lnTo>
                                  <a:pt x="29" y="115"/>
                                </a:lnTo>
                                <a:lnTo>
                                  <a:pt x="29" y="120"/>
                                </a:lnTo>
                                <a:lnTo>
                                  <a:pt x="29" y="125"/>
                                </a:lnTo>
                                <a:lnTo>
                                  <a:pt x="34" y="125"/>
                                </a:lnTo>
                                <a:lnTo>
                                  <a:pt x="43" y="125"/>
                                </a:lnTo>
                                <a:lnTo>
                                  <a:pt x="43" y="130"/>
                                </a:lnTo>
                                <a:lnTo>
                                  <a:pt x="0" y="130"/>
                                </a:lnTo>
                                <a:lnTo>
                                  <a:pt x="0" y="125"/>
                                </a:lnTo>
                                <a:lnTo>
                                  <a:pt x="5" y="125"/>
                                </a:lnTo>
                                <a:lnTo>
                                  <a:pt x="10" y="125"/>
                                </a:lnTo>
                                <a:lnTo>
                                  <a:pt x="10" y="120"/>
                                </a:lnTo>
                                <a:lnTo>
                                  <a:pt x="15" y="115"/>
                                </a:lnTo>
                                <a:lnTo>
                                  <a:pt x="15" y="110"/>
                                </a:lnTo>
                                <a:lnTo>
                                  <a:pt x="15" y="34"/>
                                </a:lnTo>
                                <a:lnTo>
                                  <a:pt x="15" y="19"/>
                                </a:lnTo>
                                <a:lnTo>
                                  <a:pt x="15" y="15"/>
                                </a:lnTo>
                                <a:lnTo>
                                  <a:pt x="10" y="15"/>
                                </a:lnTo>
                                <a:lnTo>
                                  <a:pt x="10" y="10"/>
                                </a:lnTo>
                                <a:lnTo>
                                  <a:pt x="5" y="10"/>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3557"/>
                        <wps:cNvSpPr>
                          <a:spLocks noEditPoints="1"/>
                        </wps:cNvSpPr>
                        <wps:spPr bwMode="auto">
                          <a:xfrm>
                            <a:off x="4651" y="18714"/>
                            <a:ext cx="87" cy="134"/>
                          </a:xfrm>
                          <a:custGeom>
                            <a:avLst/>
                            <a:gdLst>
                              <a:gd name="T0" fmla="*/ 29 w 87"/>
                              <a:gd name="T1" fmla="*/ 58 h 134"/>
                              <a:gd name="T2" fmla="*/ 39 w 87"/>
                              <a:gd name="T3" fmla="*/ 48 h 134"/>
                              <a:gd name="T4" fmla="*/ 53 w 87"/>
                              <a:gd name="T5" fmla="*/ 43 h 134"/>
                              <a:gd name="T6" fmla="*/ 67 w 87"/>
                              <a:gd name="T7" fmla="*/ 43 h 134"/>
                              <a:gd name="T8" fmla="*/ 77 w 87"/>
                              <a:gd name="T9" fmla="*/ 53 h 134"/>
                              <a:gd name="T10" fmla="*/ 82 w 87"/>
                              <a:gd name="T11" fmla="*/ 67 h 134"/>
                              <a:gd name="T12" fmla="*/ 87 w 87"/>
                              <a:gd name="T13" fmla="*/ 82 h 134"/>
                              <a:gd name="T14" fmla="*/ 82 w 87"/>
                              <a:gd name="T15" fmla="*/ 106 h 134"/>
                              <a:gd name="T16" fmla="*/ 72 w 87"/>
                              <a:gd name="T17" fmla="*/ 120 h 134"/>
                              <a:gd name="T18" fmla="*/ 58 w 87"/>
                              <a:gd name="T19" fmla="*/ 130 h 134"/>
                              <a:gd name="T20" fmla="*/ 43 w 87"/>
                              <a:gd name="T21" fmla="*/ 134 h 134"/>
                              <a:gd name="T22" fmla="*/ 34 w 87"/>
                              <a:gd name="T23" fmla="*/ 130 h 134"/>
                              <a:gd name="T24" fmla="*/ 29 w 87"/>
                              <a:gd name="T25" fmla="*/ 130 h 134"/>
                              <a:gd name="T26" fmla="*/ 19 w 87"/>
                              <a:gd name="T27" fmla="*/ 125 h 134"/>
                              <a:gd name="T28" fmla="*/ 15 w 87"/>
                              <a:gd name="T29" fmla="*/ 120 h 134"/>
                              <a:gd name="T30" fmla="*/ 15 w 87"/>
                              <a:gd name="T31" fmla="*/ 34 h 134"/>
                              <a:gd name="T32" fmla="*/ 15 w 87"/>
                              <a:gd name="T33" fmla="*/ 24 h 134"/>
                              <a:gd name="T34" fmla="*/ 15 w 87"/>
                              <a:gd name="T35" fmla="*/ 15 h 134"/>
                              <a:gd name="T36" fmla="*/ 10 w 87"/>
                              <a:gd name="T37" fmla="*/ 15 h 134"/>
                              <a:gd name="T38" fmla="*/ 10 w 87"/>
                              <a:gd name="T39" fmla="*/ 10 h 134"/>
                              <a:gd name="T40" fmla="*/ 10 w 87"/>
                              <a:gd name="T41" fmla="*/ 10 h 134"/>
                              <a:gd name="T42" fmla="*/ 5 w 87"/>
                              <a:gd name="T43" fmla="*/ 10 h 134"/>
                              <a:gd name="T44" fmla="*/ 5 w 87"/>
                              <a:gd name="T45" fmla="*/ 10 h 134"/>
                              <a:gd name="T46" fmla="*/ 0 w 87"/>
                              <a:gd name="T47" fmla="*/ 10 h 134"/>
                              <a:gd name="T48" fmla="*/ 0 w 87"/>
                              <a:gd name="T49" fmla="*/ 10 h 134"/>
                              <a:gd name="T50" fmla="*/ 24 w 87"/>
                              <a:gd name="T51" fmla="*/ 0 h 134"/>
                              <a:gd name="T52" fmla="*/ 29 w 87"/>
                              <a:gd name="T53" fmla="*/ 0 h 134"/>
                              <a:gd name="T54" fmla="*/ 29 w 87"/>
                              <a:gd name="T55" fmla="*/ 58 h 134"/>
                              <a:gd name="T56" fmla="*/ 29 w 87"/>
                              <a:gd name="T57" fmla="*/ 67 h 134"/>
                              <a:gd name="T58" fmla="*/ 29 w 87"/>
                              <a:gd name="T59" fmla="*/ 115 h 134"/>
                              <a:gd name="T60" fmla="*/ 34 w 87"/>
                              <a:gd name="T61" fmla="*/ 120 h 134"/>
                              <a:gd name="T62" fmla="*/ 39 w 87"/>
                              <a:gd name="T63" fmla="*/ 125 h 134"/>
                              <a:gd name="T64" fmla="*/ 43 w 87"/>
                              <a:gd name="T65" fmla="*/ 125 h 134"/>
                              <a:gd name="T66" fmla="*/ 48 w 87"/>
                              <a:gd name="T67" fmla="*/ 125 h 134"/>
                              <a:gd name="T68" fmla="*/ 58 w 87"/>
                              <a:gd name="T69" fmla="*/ 125 h 134"/>
                              <a:gd name="T70" fmla="*/ 63 w 87"/>
                              <a:gd name="T71" fmla="*/ 115 h 134"/>
                              <a:gd name="T72" fmla="*/ 67 w 87"/>
                              <a:gd name="T73" fmla="*/ 106 h 134"/>
                              <a:gd name="T74" fmla="*/ 72 w 87"/>
                              <a:gd name="T75" fmla="*/ 91 h 134"/>
                              <a:gd name="T76" fmla="*/ 67 w 87"/>
                              <a:gd name="T77" fmla="*/ 77 h 134"/>
                              <a:gd name="T78" fmla="*/ 63 w 87"/>
                              <a:gd name="T79" fmla="*/ 63 h 134"/>
                              <a:gd name="T80" fmla="*/ 58 w 87"/>
                              <a:gd name="T81" fmla="*/ 58 h 134"/>
                              <a:gd name="T82" fmla="*/ 48 w 87"/>
                              <a:gd name="T83" fmla="*/ 53 h 134"/>
                              <a:gd name="T84" fmla="*/ 43 w 87"/>
                              <a:gd name="T85" fmla="*/ 58 h 134"/>
                              <a:gd name="T86" fmla="*/ 39 w 87"/>
                              <a:gd name="T87" fmla="*/ 58 h 134"/>
                              <a:gd name="T88" fmla="*/ 34 w 87"/>
                              <a:gd name="T89" fmla="*/ 63 h 134"/>
                              <a:gd name="T90" fmla="*/ 29 w 87"/>
                              <a:gd name="T91" fmla="*/ 67 h 13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7" h="134">
                                <a:moveTo>
                                  <a:pt x="29" y="58"/>
                                </a:moveTo>
                                <a:lnTo>
                                  <a:pt x="39" y="48"/>
                                </a:lnTo>
                                <a:lnTo>
                                  <a:pt x="53" y="43"/>
                                </a:lnTo>
                                <a:lnTo>
                                  <a:pt x="67" y="43"/>
                                </a:lnTo>
                                <a:lnTo>
                                  <a:pt x="77" y="53"/>
                                </a:lnTo>
                                <a:lnTo>
                                  <a:pt x="82" y="67"/>
                                </a:lnTo>
                                <a:lnTo>
                                  <a:pt x="87" y="82"/>
                                </a:lnTo>
                                <a:lnTo>
                                  <a:pt x="82" y="106"/>
                                </a:lnTo>
                                <a:lnTo>
                                  <a:pt x="72" y="120"/>
                                </a:lnTo>
                                <a:lnTo>
                                  <a:pt x="58" y="130"/>
                                </a:lnTo>
                                <a:lnTo>
                                  <a:pt x="43" y="134"/>
                                </a:lnTo>
                                <a:lnTo>
                                  <a:pt x="34" y="130"/>
                                </a:lnTo>
                                <a:lnTo>
                                  <a:pt x="29" y="130"/>
                                </a:lnTo>
                                <a:lnTo>
                                  <a:pt x="19" y="125"/>
                                </a:lnTo>
                                <a:lnTo>
                                  <a:pt x="15" y="120"/>
                                </a:lnTo>
                                <a:lnTo>
                                  <a:pt x="15" y="34"/>
                                </a:lnTo>
                                <a:lnTo>
                                  <a:pt x="15" y="24"/>
                                </a:lnTo>
                                <a:lnTo>
                                  <a:pt x="15" y="15"/>
                                </a:lnTo>
                                <a:lnTo>
                                  <a:pt x="10" y="15"/>
                                </a:lnTo>
                                <a:lnTo>
                                  <a:pt x="10" y="10"/>
                                </a:lnTo>
                                <a:lnTo>
                                  <a:pt x="5" y="10"/>
                                </a:lnTo>
                                <a:lnTo>
                                  <a:pt x="0" y="10"/>
                                </a:lnTo>
                                <a:lnTo>
                                  <a:pt x="24" y="0"/>
                                </a:lnTo>
                                <a:lnTo>
                                  <a:pt x="29" y="0"/>
                                </a:lnTo>
                                <a:lnTo>
                                  <a:pt x="29" y="58"/>
                                </a:lnTo>
                                <a:close/>
                                <a:moveTo>
                                  <a:pt x="29" y="67"/>
                                </a:moveTo>
                                <a:lnTo>
                                  <a:pt x="29" y="115"/>
                                </a:lnTo>
                                <a:lnTo>
                                  <a:pt x="34" y="120"/>
                                </a:lnTo>
                                <a:lnTo>
                                  <a:pt x="39" y="125"/>
                                </a:lnTo>
                                <a:lnTo>
                                  <a:pt x="43" y="125"/>
                                </a:lnTo>
                                <a:lnTo>
                                  <a:pt x="48" y="125"/>
                                </a:lnTo>
                                <a:lnTo>
                                  <a:pt x="58" y="125"/>
                                </a:lnTo>
                                <a:lnTo>
                                  <a:pt x="63" y="115"/>
                                </a:lnTo>
                                <a:lnTo>
                                  <a:pt x="67" y="106"/>
                                </a:lnTo>
                                <a:lnTo>
                                  <a:pt x="72" y="91"/>
                                </a:lnTo>
                                <a:lnTo>
                                  <a:pt x="67" y="77"/>
                                </a:lnTo>
                                <a:lnTo>
                                  <a:pt x="63" y="63"/>
                                </a:lnTo>
                                <a:lnTo>
                                  <a:pt x="58" y="58"/>
                                </a:lnTo>
                                <a:lnTo>
                                  <a:pt x="48" y="53"/>
                                </a:lnTo>
                                <a:lnTo>
                                  <a:pt x="43" y="58"/>
                                </a:lnTo>
                                <a:lnTo>
                                  <a:pt x="39" y="58"/>
                                </a:lnTo>
                                <a:lnTo>
                                  <a:pt x="34" y="63"/>
                                </a:lnTo>
                                <a:lnTo>
                                  <a:pt x="2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3558"/>
                        <wps:cNvSpPr>
                          <a:spLocks noEditPoints="1"/>
                        </wps:cNvSpPr>
                        <wps:spPr bwMode="auto">
                          <a:xfrm>
                            <a:off x="4752" y="18757"/>
                            <a:ext cx="67" cy="91"/>
                          </a:xfrm>
                          <a:custGeom>
                            <a:avLst/>
                            <a:gdLst>
                              <a:gd name="T0" fmla="*/ 10 w 67"/>
                              <a:gd name="T1" fmla="*/ 34 h 91"/>
                              <a:gd name="T2" fmla="*/ 14 w 67"/>
                              <a:gd name="T3" fmla="*/ 48 h 91"/>
                              <a:gd name="T4" fmla="*/ 19 w 67"/>
                              <a:gd name="T5" fmla="*/ 63 h 91"/>
                              <a:gd name="T6" fmla="*/ 29 w 67"/>
                              <a:gd name="T7" fmla="*/ 72 h 91"/>
                              <a:gd name="T8" fmla="*/ 43 w 67"/>
                              <a:gd name="T9" fmla="*/ 72 h 91"/>
                              <a:gd name="T10" fmla="*/ 48 w 67"/>
                              <a:gd name="T11" fmla="*/ 72 h 91"/>
                              <a:gd name="T12" fmla="*/ 58 w 67"/>
                              <a:gd name="T13" fmla="*/ 67 h 91"/>
                              <a:gd name="T14" fmla="*/ 62 w 67"/>
                              <a:gd name="T15" fmla="*/ 63 h 91"/>
                              <a:gd name="T16" fmla="*/ 67 w 67"/>
                              <a:gd name="T17" fmla="*/ 53 h 91"/>
                              <a:gd name="T18" fmla="*/ 67 w 67"/>
                              <a:gd name="T19" fmla="*/ 58 h 91"/>
                              <a:gd name="T20" fmla="*/ 62 w 67"/>
                              <a:gd name="T21" fmla="*/ 67 h 91"/>
                              <a:gd name="T22" fmla="*/ 58 w 67"/>
                              <a:gd name="T23" fmla="*/ 77 h 91"/>
                              <a:gd name="T24" fmla="*/ 48 w 67"/>
                              <a:gd name="T25" fmla="*/ 87 h 91"/>
                              <a:gd name="T26" fmla="*/ 34 w 67"/>
                              <a:gd name="T27" fmla="*/ 91 h 91"/>
                              <a:gd name="T28" fmla="*/ 19 w 67"/>
                              <a:gd name="T29" fmla="*/ 87 h 91"/>
                              <a:gd name="T30" fmla="*/ 10 w 67"/>
                              <a:gd name="T31" fmla="*/ 77 h 91"/>
                              <a:gd name="T32" fmla="*/ 0 w 67"/>
                              <a:gd name="T33" fmla="*/ 63 h 91"/>
                              <a:gd name="T34" fmla="*/ 0 w 67"/>
                              <a:gd name="T35" fmla="*/ 43 h 91"/>
                              <a:gd name="T36" fmla="*/ 0 w 67"/>
                              <a:gd name="T37" fmla="*/ 24 h 91"/>
                              <a:gd name="T38" fmla="*/ 10 w 67"/>
                              <a:gd name="T39" fmla="*/ 10 h 91"/>
                              <a:gd name="T40" fmla="*/ 19 w 67"/>
                              <a:gd name="T41" fmla="*/ 0 h 91"/>
                              <a:gd name="T42" fmla="*/ 38 w 67"/>
                              <a:gd name="T43" fmla="*/ 0 h 91"/>
                              <a:gd name="T44" fmla="*/ 48 w 67"/>
                              <a:gd name="T45" fmla="*/ 0 h 91"/>
                              <a:gd name="T46" fmla="*/ 58 w 67"/>
                              <a:gd name="T47" fmla="*/ 10 h 91"/>
                              <a:gd name="T48" fmla="*/ 67 w 67"/>
                              <a:gd name="T49" fmla="*/ 20 h 91"/>
                              <a:gd name="T50" fmla="*/ 67 w 67"/>
                              <a:gd name="T51" fmla="*/ 34 h 91"/>
                              <a:gd name="T52" fmla="*/ 10 w 67"/>
                              <a:gd name="T53" fmla="*/ 34 h 91"/>
                              <a:gd name="T54" fmla="*/ 10 w 67"/>
                              <a:gd name="T55" fmla="*/ 29 h 91"/>
                              <a:gd name="T56" fmla="*/ 48 w 67"/>
                              <a:gd name="T57" fmla="*/ 29 h 91"/>
                              <a:gd name="T58" fmla="*/ 48 w 67"/>
                              <a:gd name="T59" fmla="*/ 20 h 91"/>
                              <a:gd name="T60" fmla="*/ 48 w 67"/>
                              <a:gd name="T61" fmla="*/ 15 h 91"/>
                              <a:gd name="T62" fmla="*/ 43 w 67"/>
                              <a:gd name="T63" fmla="*/ 10 h 91"/>
                              <a:gd name="T64" fmla="*/ 38 w 67"/>
                              <a:gd name="T65" fmla="*/ 10 h 91"/>
                              <a:gd name="T66" fmla="*/ 38 w 67"/>
                              <a:gd name="T67" fmla="*/ 5 h 91"/>
                              <a:gd name="T68" fmla="*/ 34 w 67"/>
                              <a:gd name="T69" fmla="*/ 5 h 91"/>
                              <a:gd name="T70" fmla="*/ 24 w 67"/>
                              <a:gd name="T71" fmla="*/ 5 h 91"/>
                              <a:gd name="T72" fmla="*/ 19 w 67"/>
                              <a:gd name="T73" fmla="*/ 10 h 91"/>
                              <a:gd name="T74" fmla="*/ 14 w 67"/>
                              <a:gd name="T75" fmla="*/ 20 h 91"/>
                              <a:gd name="T76" fmla="*/ 10 w 67"/>
                              <a:gd name="T77" fmla="*/ 29 h 9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91">
                                <a:moveTo>
                                  <a:pt x="10" y="34"/>
                                </a:moveTo>
                                <a:lnTo>
                                  <a:pt x="14" y="48"/>
                                </a:lnTo>
                                <a:lnTo>
                                  <a:pt x="19" y="63"/>
                                </a:lnTo>
                                <a:lnTo>
                                  <a:pt x="29" y="72"/>
                                </a:lnTo>
                                <a:lnTo>
                                  <a:pt x="43" y="72"/>
                                </a:lnTo>
                                <a:lnTo>
                                  <a:pt x="48" y="72"/>
                                </a:lnTo>
                                <a:lnTo>
                                  <a:pt x="58" y="67"/>
                                </a:lnTo>
                                <a:lnTo>
                                  <a:pt x="62" y="63"/>
                                </a:lnTo>
                                <a:lnTo>
                                  <a:pt x="67" y="53"/>
                                </a:lnTo>
                                <a:lnTo>
                                  <a:pt x="67" y="58"/>
                                </a:lnTo>
                                <a:lnTo>
                                  <a:pt x="62" y="67"/>
                                </a:lnTo>
                                <a:lnTo>
                                  <a:pt x="58" y="77"/>
                                </a:lnTo>
                                <a:lnTo>
                                  <a:pt x="48" y="87"/>
                                </a:lnTo>
                                <a:lnTo>
                                  <a:pt x="34" y="91"/>
                                </a:lnTo>
                                <a:lnTo>
                                  <a:pt x="19" y="87"/>
                                </a:lnTo>
                                <a:lnTo>
                                  <a:pt x="10" y="77"/>
                                </a:lnTo>
                                <a:lnTo>
                                  <a:pt x="0" y="63"/>
                                </a:lnTo>
                                <a:lnTo>
                                  <a:pt x="0" y="43"/>
                                </a:lnTo>
                                <a:lnTo>
                                  <a:pt x="0" y="24"/>
                                </a:lnTo>
                                <a:lnTo>
                                  <a:pt x="10" y="10"/>
                                </a:lnTo>
                                <a:lnTo>
                                  <a:pt x="19" y="0"/>
                                </a:lnTo>
                                <a:lnTo>
                                  <a:pt x="38" y="0"/>
                                </a:lnTo>
                                <a:lnTo>
                                  <a:pt x="48" y="0"/>
                                </a:lnTo>
                                <a:lnTo>
                                  <a:pt x="58" y="10"/>
                                </a:lnTo>
                                <a:lnTo>
                                  <a:pt x="67" y="20"/>
                                </a:lnTo>
                                <a:lnTo>
                                  <a:pt x="67" y="34"/>
                                </a:lnTo>
                                <a:lnTo>
                                  <a:pt x="10" y="34"/>
                                </a:lnTo>
                                <a:close/>
                                <a:moveTo>
                                  <a:pt x="10" y="29"/>
                                </a:moveTo>
                                <a:lnTo>
                                  <a:pt x="48" y="29"/>
                                </a:lnTo>
                                <a:lnTo>
                                  <a:pt x="48" y="20"/>
                                </a:lnTo>
                                <a:lnTo>
                                  <a:pt x="48" y="15"/>
                                </a:lnTo>
                                <a:lnTo>
                                  <a:pt x="43" y="10"/>
                                </a:lnTo>
                                <a:lnTo>
                                  <a:pt x="38" y="10"/>
                                </a:lnTo>
                                <a:lnTo>
                                  <a:pt x="38" y="5"/>
                                </a:lnTo>
                                <a:lnTo>
                                  <a:pt x="34" y="5"/>
                                </a:lnTo>
                                <a:lnTo>
                                  <a:pt x="24" y="5"/>
                                </a:lnTo>
                                <a:lnTo>
                                  <a:pt x="19" y="10"/>
                                </a:lnTo>
                                <a:lnTo>
                                  <a:pt x="14" y="20"/>
                                </a:lnTo>
                                <a:lnTo>
                                  <a:pt x="1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559"/>
                        <wps:cNvSpPr>
                          <a:spLocks/>
                        </wps:cNvSpPr>
                        <wps:spPr bwMode="auto">
                          <a:xfrm>
                            <a:off x="4872" y="18757"/>
                            <a:ext cx="91" cy="87"/>
                          </a:xfrm>
                          <a:custGeom>
                            <a:avLst/>
                            <a:gdLst>
                              <a:gd name="T0" fmla="*/ 29 w 91"/>
                              <a:gd name="T1" fmla="*/ 20 h 87"/>
                              <a:gd name="T2" fmla="*/ 43 w 91"/>
                              <a:gd name="T3" fmla="*/ 5 h 87"/>
                              <a:gd name="T4" fmla="*/ 58 w 91"/>
                              <a:gd name="T5" fmla="*/ 0 h 87"/>
                              <a:gd name="T6" fmla="*/ 62 w 91"/>
                              <a:gd name="T7" fmla="*/ 0 h 87"/>
                              <a:gd name="T8" fmla="*/ 67 w 91"/>
                              <a:gd name="T9" fmla="*/ 0 h 87"/>
                              <a:gd name="T10" fmla="*/ 72 w 91"/>
                              <a:gd name="T11" fmla="*/ 5 h 87"/>
                              <a:gd name="T12" fmla="*/ 77 w 91"/>
                              <a:gd name="T13" fmla="*/ 15 h 87"/>
                              <a:gd name="T14" fmla="*/ 77 w 91"/>
                              <a:gd name="T15" fmla="*/ 20 h 87"/>
                              <a:gd name="T16" fmla="*/ 77 w 91"/>
                              <a:gd name="T17" fmla="*/ 29 h 87"/>
                              <a:gd name="T18" fmla="*/ 77 w 91"/>
                              <a:gd name="T19" fmla="*/ 67 h 87"/>
                              <a:gd name="T20" fmla="*/ 77 w 91"/>
                              <a:gd name="T21" fmla="*/ 72 h 87"/>
                              <a:gd name="T22" fmla="*/ 82 w 91"/>
                              <a:gd name="T23" fmla="*/ 77 h 87"/>
                              <a:gd name="T24" fmla="*/ 82 w 91"/>
                              <a:gd name="T25" fmla="*/ 82 h 87"/>
                              <a:gd name="T26" fmla="*/ 82 w 91"/>
                              <a:gd name="T27" fmla="*/ 82 h 87"/>
                              <a:gd name="T28" fmla="*/ 86 w 91"/>
                              <a:gd name="T29" fmla="*/ 82 h 87"/>
                              <a:gd name="T30" fmla="*/ 91 w 91"/>
                              <a:gd name="T31" fmla="*/ 82 h 87"/>
                              <a:gd name="T32" fmla="*/ 91 w 91"/>
                              <a:gd name="T33" fmla="*/ 87 h 87"/>
                              <a:gd name="T34" fmla="*/ 48 w 91"/>
                              <a:gd name="T35" fmla="*/ 87 h 87"/>
                              <a:gd name="T36" fmla="*/ 48 w 91"/>
                              <a:gd name="T37" fmla="*/ 82 h 87"/>
                              <a:gd name="T38" fmla="*/ 53 w 91"/>
                              <a:gd name="T39" fmla="*/ 82 h 87"/>
                              <a:gd name="T40" fmla="*/ 58 w 91"/>
                              <a:gd name="T41" fmla="*/ 82 h 87"/>
                              <a:gd name="T42" fmla="*/ 62 w 91"/>
                              <a:gd name="T43" fmla="*/ 82 h 87"/>
                              <a:gd name="T44" fmla="*/ 62 w 91"/>
                              <a:gd name="T45" fmla="*/ 77 h 87"/>
                              <a:gd name="T46" fmla="*/ 62 w 91"/>
                              <a:gd name="T47" fmla="*/ 77 h 87"/>
                              <a:gd name="T48" fmla="*/ 62 w 91"/>
                              <a:gd name="T49" fmla="*/ 72 h 87"/>
                              <a:gd name="T50" fmla="*/ 62 w 91"/>
                              <a:gd name="T51" fmla="*/ 67 h 87"/>
                              <a:gd name="T52" fmla="*/ 62 w 91"/>
                              <a:gd name="T53" fmla="*/ 34 h 87"/>
                              <a:gd name="T54" fmla="*/ 62 w 91"/>
                              <a:gd name="T55" fmla="*/ 24 h 87"/>
                              <a:gd name="T56" fmla="*/ 62 w 91"/>
                              <a:gd name="T57" fmla="*/ 15 h 87"/>
                              <a:gd name="T58" fmla="*/ 58 w 91"/>
                              <a:gd name="T59" fmla="*/ 10 h 87"/>
                              <a:gd name="T60" fmla="*/ 53 w 91"/>
                              <a:gd name="T61" fmla="*/ 10 h 87"/>
                              <a:gd name="T62" fmla="*/ 38 w 91"/>
                              <a:gd name="T63" fmla="*/ 15 h 87"/>
                              <a:gd name="T64" fmla="*/ 29 w 91"/>
                              <a:gd name="T65" fmla="*/ 24 h 87"/>
                              <a:gd name="T66" fmla="*/ 29 w 91"/>
                              <a:gd name="T67" fmla="*/ 67 h 87"/>
                              <a:gd name="T68" fmla="*/ 29 w 91"/>
                              <a:gd name="T69" fmla="*/ 72 h 87"/>
                              <a:gd name="T70" fmla="*/ 29 w 91"/>
                              <a:gd name="T71" fmla="*/ 77 h 87"/>
                              <a:gd name="T72" fmla="*/ 34 w 91"/>
                              <a:gd name="T73" fmla="*/ 82 h 87"/>
                              <a:gd name="T74" fmla="*/ 34 w 91"/>
                              <a:gd name="T75" fmla="*/ 82 h 87"/>
                              <a:gd name="T76" fmla="*/ 38 w 91"/>
                              <a:gd name="T77" fmla="*/ 82 h 87"/>
                              <a:gd name="T78" fmla="*/ 43 w 91"/>
                              <a:gd name="T79" fmla="*/ 82 h 87"/>
                              <a:gd name="T80" fmla="*/ 43 w 91"/>
                              <a:gd name="T81" fmla="*/ 87 h 87"/>
                              <a:gd name="T82" fmla="*/ 0 w 91"/>
                              <a:gd name="T83" fmla="*/ 87 h 87"/>
                              <a:gd name="T84" fmla="*/ 0 w 91"/>
                              <a:gd name="T85" fmla="*/ 82 h 87"/>
                              <a:gd name="T86" fmla="*/ 5 w 91"/>
                              <a:gd name="T87" fmla="*/ 82 h 87"/>
                              <a:gd name="T88" fmla="*/ 10 w 91"/>
                              <a:gd name="T89" fmla="*/ 82 h 87"/>
                              <a:gd name="T90" fmla="*/ 14 w 91"/>
                              <a:gd name="T91" fmla="*/ 82 h 87"/>
                              <a:gd name="T92" fmla="*/ 14 w 91"/>
                              <a:gd name="T93" fmla="*/ 77 h 87"/>
                              <a:gd name="T94" fmla="*/ 14 w 91"/>
                              <a:gd name="T95" fmla="*/ 67 h 87"/>
                              <a:gd name="T96" fmla="*/ 14 w 91"/>
                              <a:gd name="T97" fmla="*/ 34 h 87"/>
                              <a:gd name="T98" fmla="*/ 14 w 91"/>
                              <a:gd name="T99" fmla="*/ 24 h 87"/>
                              <a:gd name="T100" fmla="*/ 14 w 91"/>
                              <a:gd name="T101" fmla="*/ 20 h 87"/>
                              <a:gd name="T102" fmla="*/ 14 w 91"/>
                              <a:gd name="T103" fmla="*/ 15 h 87"/>
                              <a:gd name="T104" fmla="*/ 10 w 91"/>
                              <a:gd name="T105" fmla="*/ 15 h 87"/>
                              <a:gd name="T106" fmla="*/ 10 w 91"/>
                              <a:gd name="T107" fmla="*/ 10 h 87"/>
                              <a:gd name="T108" fmla="*/ 10 w 91"/>
                              <a:gd name="T109" fmla="*/ 10 h 87"/>
                              <a:gd name="T110" fmla="*/ 5 w 91"/>
                              <a:gd name="T111" fmla="*/ 10 h 87"/>
                              <a:gd name="T112" fmla="*/ 0 w 91"/>
                              <a:gd name="T113" fmla="*/ 15 h 87"/>
                              <a:gd name="T114" fmla="*/ 0 w 91"/>
                              <a:gd name="T115" fmla="*/ 10 h 87"/>
                              <a:gd name="T116" fmla="*/ 24 w 91"/>
                              <a:gd name="T117" fmla="*/ 0 h 87"/>
                              <a:gd name="T118" fmla="*/ 29 w 91"/>
                              <a:gd name="T119" fmla="*/ 0 h 87"/>
                              <a:gd name="T120" fmla="*/ 29 w 91"/>
                              <a:gd name="T121" fmla="*/ 20 h 8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1" h="87">
                                <a:moveTo>
                                  <a:pt x="29" y="20"/>
                                </a:moveTo>
                                <a:lnTo>
                                  <a:pt x="43" y="5"/>
                                </a:lnTo>
                                <a:lnTo>
                                  <a:pt x="58" y="0"/>
                                </a:lnTo>
                                <a:lnTo>
                                  <a:pt x="62" y="0"/>
                                </a:lnTo>
                                <a:lnTo>
                                  <a:pt x="67" y="0"/>
                                </a:lnTo>
                                <a:lnTo>
                                  <a:pt x="72" y="5"/>
                                </a:lnTo>
                                <a:lnTo>
                                  <a:pt x="77" y="15"/>
                                </a:lnTo>
                                <a:lnTo>
                                  <a:pt x="77" y="20"/>
                                </a:lnTo>
                                <a:lnTo>
                                  <a:pt x="77" y="29"/>
                                </a:lnTo>
                                <a:lnTo>
                                  <a:pt x="77" y="67"/>
                                </a:lnTo>
                                <a:lnTo>
                                  <a:pt x="77" y="72"/>
                                </a:lnTo>
                                <a:lnTo>
                                  <a:pt x="82" y="77"/>
                                </a:lnTo>
                                <a:lnTo>
                                  <a:pt x="82" y="82"/>
                                </a:lnTo>
                                <a:lnTo>
                                  <a:pt x="86" y="82"/>
                                </a:lnTo>
                                <a:lnTo>
                                  <a:pt x="91" y="82"/>
                                </a:lnTo>
                                <a:lnTo>
                                  <a:pt x="91" y="87"/>
                                </a:lnTo>
                                <a:lnTo>
                                  <a:pt x="48" y="87"/>
                                </a:lnTo>
                                <a:lnTo>
                                  <a:pt x="48" y="82"/>
                                </a:lnTo>
                                <a:lnTo>
                                  <a:pt x="53" y="82"/>
                                </a:lnTo>
                                <a:lnTo>
                                  <a:pt x="58" y="82"/>
                                </a:lnTo>
                                <a:lnTo>
                                  <a:pt x="62" y="82"/>
                                </a:lnTo>
                                <a:lnTo>
                                  <a:pt x="62" y="77"/>
                                </a:lnTo>
                                <a:lnTo>
                                  <a:pt x="62" y="72"/>
                                </a:lnTo>
                                <a:lnTo>
                                  <a:pt x="62" y="67"/>
                                </a:lnTo>
                                <a:lnTo>
                                  <a:pt x="62" y="34"/>
                                </a:lnTo>
                                <a:lnTo>
                                  <a:pt x="62" y="24"/>
                                </a:lnTo>
                                <a:lnTo>
                                  <a:pt x="62" y="15"/>
                                </a:lnTo>
                                <a:lnTo>
                                  <a:pt x="58" y="10"/>
                                </a:lnTo>
                                <a:lnTo>
                                  <a:pt x="53" y="10"/>
                                </a:lnTo>
                                <a:lnTo>
                                  <a:pt x="38" y="15"/>
                                </a:lnTo>
                                <a:lnTo>
                                  <a:pt x="29" y="24"/>
                                </a:lnTo>
                                <a:lnTo>
                                  <a:pt x="29" y="67"/>
                                </a:lnTo>
                                <a:lnTo>
                                  <a:pt x="29" y="72"/>
                                </a:lnTo>
                                <a:lnTo>
                                  <a:pt x="29" y="77"/>
                                </a:lnTo>
                                <a:lnTo>
                                  <a:pt x="34" y="82"/>
                                </a:lnTo>
                                <a:lnTo>
                                  <a:pt x="38" y="82"/>
                                </a:lnTo>
                                <a:lnTo>
                                  <a:pt x="43" y="82"/>
                                </a:lnTo>
                                <a:lnTo>
                                  <a:pt x="43" y="87"/>
                                </a:lnTo>
                                <a:lnTo>
                                  <a:pt x="0" y="87"/>
                                </a:lnTo>
                                <a:lnTo>
                                  <a:pt x="0" y="82"/>
                                </a:lnTo>
                                <a:lnTo>
                                  <a:pt x="5" y="82"/>
                                </a:lnTo>
                                <a:lnTo>
                                  <a:pt x="10" y="82"/>
                                </a:lnTo>
                                <a:lnTo>
                                  <a:pt x="14" y="82"/>
                                </a:lnTo>
                                <a:lnTo>
                                  <a:pt x="14" y="77"/>
                                </a:lnTo>
                                <a:lnTo>
                                  <a:pt x="14" y="67"/>
                                </a:lnTo>
                                <a:lnTo>
                                  <a:pt x="14" y="34"/>
                                </a:lnTo>
                                <a:lnTo>
                                  <a:pt x="14" y="24"/>
                                </a:lnTo>
                                <a:lnTo>
                                  <a:pt x="14" y="20"/>
                                </a:lnTo>
                                <a:lnTo>
                                  <a:pt x="14" y="15"/>
                                </a:lnTo>
                                <a:lnTo>
                                  <a:pt x="10" y="15"/>
                                </a:lnTo>
                                <a:lnTo>
                                  <a:pt x="10" y="10"/>
                                </a:lnTo>
                                <a:lnTo>
                                  <a:pt x="5" y="10"/>
                                </a:lnTo>
                                <a:lnTo>
                                  <a:pt x="0" y="15"/>
                                </a:lnTo>
                                <a:lnTo>
                                  <a:pt x="0" y="10"/>
                                </a:lnTo>
                                <a:lnTo>
                                  <a:pt x="24" y="0"/>
                                </a:lnTo>
                                <a:lnTo>
                                  <a:pt x="29" y="0"/>
                                </a:lnTo>
                                <a:lnTo>
                                  <a:pt x="29" y="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3560"/>
                        <wps:cNvSpPr>
                          <a:spLocks noEditPoints="1"/>
                        </wps:cNvSpPr>
                        <wps:spPr bwMode="auto">
                          <a:xfrm>
                            <a:off x="4973" y="18757"/>
                            <a:ext cx="67" cy="91"/>
                          </a:xfrm>
                          <a:custGeom>
                            <a:avLst/>
                            <a:gdLst>
                              <a:gd name="T0" fmla="*/ 9 w 67"/>
                              <a:gd name="T1" fmla="*/ 34 h 91"/>
                              <a:gd name="T2" fmla="*/ 14 w 67"/>
                              <a:gd name="T3" fmla="*/ 48 h 91"/>
                              <a:gd name="T4" fmla="*/ 19 w 67"/>
                              <a:gd name="T5" fmla="*/ 63 h 91"/>
                              <a:gd name="T6" fmla="*/ 29 w 67"/>
                              <a:gd name="T7" fmla="*/ 72 h 91"/>
                              <a:gd name="T8" fmla="*/ 43 w 67"/>
                              <a:gd name="T9" fmla="*/ 72 h 91"/>
                              <a:gd name="T10" fmla="*/ 48 w 67"/>
                              <a:gd name="T11" fmla="*/ 72 h 91"/>
                              <a:gd name="T12" fmla="*/ 53 w 67"/>
                              <a:gd name="T13" fmla="*/ 67 h 91"/>
                              <a:gd name="T14" fmla="*/ 62 w 67"/>
                              <a:gd name="T15" fmla="*/ 63 h 91"/>
                              <a:gd name="T16" fmla="*/ 67 w 67"/>
                              <a:gd name="T17" fmla="*/ 53 h 91"/>
                              <a:gd name="T18" fmla="*/ 67 w 67"/>
                              <a:gd name="T19" fmla="*/ 58 h 91"/>
                              <a:gd name="T20" fmla="*/ 62 w 67"/>
                              <a:gd name="T21" fmla="*/ 67 h 91"/>
                              <a:gd name="T22" fmla="*/ 57 w 67"/>
                              <a:gd name="T23" fmla="*/ 77 h 91"/>
                              <a:gd name="T24" fmla="*/ 48 w 67"/>
                              <a:gd name="T25" fmla="*/ 87 h 91"/>
                              <a:gd name="T26" fmla="*/ 33 w 67"/>
                              <a:gd name="T27" fmla="*/ 91 h 91"/>
                              <a:gd name="T28" fmla="*/ 19 w 67"/>
                              <a:gd name="T29" fmla="*/ 87 h 91"/>
                              <a:gd name="T30" fmla="*/ 9 w 67"/>
                              <a:gd name="T31" fmla="*/ 77 h 91"/>
                              <a:gd name="T32" fmla="*/ 0 w 67"/>
                              <a:gd name="T33" fmla="*/ 63 h 91"/>
                              <a:gd name="T34" fmla="*/ 0 w 67"/>
                              <a:gd name="T35" fmla="*/ 43 h 91"/>
                              <a:gd name="T36" fmla="*/ 0 w 67"/>
                              <a:gd name="T37" fmla="*/ 24 h 91"/>
                              <a:gd name="T38" fmla="*/ 9 w 67"/>
                              <a:gd name="T39" fmla="*/ 10 h 91"/>
                              <a:gd name="T40" fmla="*/ 19 w 67"/>
                              <a:gd name="T41" fmla="*/ 0 h 91"/>
                              <a:gd name="T42" fmla="*/ 38 w 67"/>
                              <a:gd name="T43" fmla="*/ 0 h 91"/>
                              <a:gd name="T44" fmla="*/ 48 w 67"/>
                              <a:gd name="T45" fmla="*/ 0 h 91"/>
                              <a:gd name="T46" fmla="*/ 57 w 67"/>
                              <a:gd name="T47" fmla="*/ 10 h 91"/>
                              <a:gd name="T48" fmla="*/ 67 w 67"/>
                              <a:gd name="T49" fmla="*/ 20 h 91"/>
                              <a:gd name="T50" fmla="*/ 67 w 67"/>
                              <a:gd name="T51" fmla="*/ 34 h 91"/>
                              <a:gd name="T52" fmla="*/ 9 w 67"/>
                              <a:gd name="T53" fmla="*/ 34 h 91"/>
                              <a:gd name="T54" fmla="*/ 9 w 67"/>
                              <a:gd name="T55" fmla="*/ 29 h 91"/>
                              <a:gd name="T56" fmla="*/ 48 w 67"/>
                              <a:gd name="T57" fmla="*/ 29 h 91"/>
                              <a:gd name="T58" fmla="*/ 48 w 67"/>
                              <a:gd name="T59" fmla="*/ 20 h 91"/>
                              <a:gd name="T60" fmla="*/ 48 w 67"/>
                              <a:gd name="T61" fmla="*/ 15 h 91"/>
                              <a:gd name="T62" fmla="*/ 43 w 67"/>
                              <a:gd name="T63" fmla="*/ 10 h 91"/>
                              <a:gd name="T64" fmla="*/ 38 w 67"/>
                              <a:gd name="T65" fmla="*/ 10 h 91"/>
                              <a:gd name="T66" fmla="*/ 33 w 67"/>
                              <a:gd name="T67" fmla="*/ 5 h 91"/>
                              <a:gd name="T68" fmla="*/ 29 w 67"/>
                              <a:gd name="T69" fmla="*/ 5 h 91"/>
                              <a:gd name="T70" fmla="*/ 24 w 67"/>
                              <a:gd name="T71" fmla="*/ 5 h 91"/>
                              <a:gd name="T72" fmla="*/ 19 w 67"/>
                              <a:gd name="T73" fmla="*/ 10 h 91"/>
                              <a:gd name="T74" fmla="*/ 14 w 67"/>
                              <a:gd name="T75" fmla="*/ 20 h 91"/>
                              <a:gd name="T76" fmla="*/ 9 w 67"/>
                              <a:gd name="T77" fmla="*/ 29 h 9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91">
                                <a:moveTo>
                                  <a:pt x="9" y="34"/>
                                </a:moveTo>
                                <a:lnTo>
                                  <a:pt x="14" y="48"/>
                                </a:lnTo>
                                <a:lnTo>
                                  <a:pt x="19" y="63"/>
                                </a:lnTo>
                                <a:lnTo>
                                  <a:pt x="29" y="72"/>
                                </a:lnTo>
                                <a:lnTo>
                                  <a:pt x="43" y="72"/>
                                </a:lnTo>
                                <a:lnTo>
                                  <a:pt x="48" y="72"/>
                                </a:lnTo>
                                <a:lnTo>
                                  <a:pt x="53" y="67"/>
                                </a:lnTo>
                                <a:lnTo>
                                  <a:pt x="62" y="63"/>
                                </a:lnTo>
                                <a:lnTo>
                                  <a:pt x="67" y="53"/>
                                </a:lnTo>
                                <a:lnTo>
                                  <a:pt x="67" y="58"/>
                                </a:lnTo>
                                <a:lnTo>
                                  <a:pt x="62" y="67"/>
                                </a:lnTo>
                                <a:lnTo>
                                  <a:pt x="57" y="77"/>
                                </a:lnTo>
                                <a:lnTo>
                                  <a:pt x="48" y="87"/>
                                </a:lnTo>
                                <a:lnTo>
                                  <a:pt x="33" y="91"/>
                                </a:lnTo>
                                <a:lnTo>
                                  <a:pt x="19" y="87"/>
                                </a:lnTo>
                                <a:lnTo>
                                  <a:pt x="9" y="77"/>
                                </a:lnTo>
                                <a:lnTo>
                                  <a:pt x="0" y="63"/>
                                </a:lnTo>
                                <a:lnTo>
                                  <a:pt x="0" y="43"/>
                                </a:lnTo>
                                <a:lnTo>
                                  <a:pt x="0" y="24"/>
                                </a:lnTo>
                                <a:lnTo>
                                  <a:pt x="9" y="10"/>
                                </a:lnTo>
                                <a:lnTo>
                                  <a:pt x="19" y="0"/>
                                </a:lnTo>
                                <a:lnTo>
                                  <a:pt x="38" y="0"/>
                                </a:lnTo>
                                <a:lnTo>
                                  <a:pt x="48" y="0"/>
                                </a:lnTo>
                                <a:lnTo>
                                  <a:pt x="57" y="10"/>
                                </a:lnTo>
                                <a:lnTo>
                                  <a:pt x="67" y="20"/>
                                </a:lnTo>
                                <a:lnTo>
                                  <a:pt x="67" y="34"/>
                                </a:lnTo>
                                <a:lnTo>
                                  <a:pt x="9" y="34"/>
                                </a:lnTo>
                                <a:close/>
                                <a:moveTo>
                                  <a:pt x="9" y="29"/>
                                </a:moveTo>
                                <a:lnTo>
                                  <a:pt x="48" y="29"/>
                                </a:lnTo>
                                <a:lnTo>
                                  <a:pt x="48" y="20"/>
                                </a:lnTo>
                                <a:lnTo>
                                  <a:pt x="48" y="15"/>
                                </a:lnTo>
                                <a:lnTo>
                                  <a:pt x="43" y="10"/>
                                </a:lnTo>
                                <a:lnTo>
                                  <a:pt x="38" y="10"/>
                                </a:lnTo>
                                <a:lnTo>
                                  <a:pt x="33" y="5"/>
                                </a:lnTo>
                                <a:lnTo>
                                  <a:pt x="29" y="5"/>
                                </a:lnTo>
                                <a:lnTo>
                                  <a:pt x="24" y="5"/>
                                </a:lnTo>
                                <a:lnTo>
                                  <a:pt x="19" y="10"/>
                                </a:lnTo>
                                <a:lnTo>
                                  <a:pt x="14" y="20"/>
                                </a:lnTo>
                                <a:lnTo>
                                  <a:pt x="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561"/>
                        <wps:cNvSpPr>
                          <a:spLocks noEditPoints="1"/>
                        </wps:cNvSpPr>
                        <wps:spPr bwMode="auto">
                          <a:xfrm>
                            <a:off x="5049" y="18757"/>
                            <a:ext cx="87" cy="125"/>
                          </a:xfrm>
                          <a:custGeom>
                            <a:avLst/>
                            <a:gdLst>
                              <a:gd name="T0" fmla="*/ 20 w 87"/>
                              <a:gd name="T1" fmla="*/ 53 h 125"/>
                              <a:gd name="T2" fmla="*/ 10 w 87"/>
                              <a:gd name="T3" fmla="*/ 39 h 125"/>
                              <a:gd name="T4" fmla="*/ 10 w 87"/>
                              <a:gd name="T5" fmla="*/ 20 h 125"/>
                              <a:gd name="T6" fmla="*/ 29 w 87"/>
                              <a:gd name="T7" fmla="*/ 0 h 125"/>
                              <a:gd name="T8" fmla="*/ 53 w 87"/>
                              <a:gd name="T9" fmla="*/ 0 h 125"/>
                              <a:gd name="T10" fmla="*/ 82 w 87"/>
                              <a:gd name="T11" fmla="*/ 5 h 125"/>
                              <a:gd name="T12" fmla="*/ 87 w 87"/>
                              <a:gd name="T13" fmla="*/ 5 h 125"/>
                              <a:gd name="T14" fmla="*/ 87 w 87"/>
                              <a:gd name="T15" fmla="*/ 5 h 125"/>
                              <a:gd name="T16" fmla="*/ 87 w 87"/>
                              <a:gd name="T17" fmla="*/ 10 h 125"/>
                              <a:gd name="T18" fmla="*/ 87 w 87"/>
                              <a:gd name="T19" fmla="*/ 15 h 125"/>
                              <a:gd name="T20" fmla="*/ 87 w 87"/>
                              <a:gd name="T21" fmla="*/ 15 h 125"/>
                              <a:gd name="T22" fmla="*/ 82 w 87"/>
                              <a:gd name="T23" fmla="*/ 15 h 125"/>
                              <a:gd name="T24" fmla="*/ 72 w 87"/>
                              <a:gd name="T25" fmla="*/ 20 h 125"/>
                              <a:gd name="T26" fmla="*/ 72 w 87"/>
                              <a:gd name="T27" fmla="*/ 43 h 125"/>
                              <a:gd name="T28" fmla="*/ 53 w 87"/>
                              <a:gd name="T29" fmla="*/ 58 h 125"/>
                              <a:gd name="T30" fmla="*/ 34 w 87"/>
                              <a:gd name="T31" fmla="*/ 58 h 125"/>
                              <a:gd name="T32" fmla="*/ 24 w 87"/>
                              <a:gd name="T33" fmla="*/ 63 h 125"/>
                              <a:gd name="T34" fmla="*/ 24 w 87"/>
                              <a:gd name="T35" fmla="*/ 67 h 125"/>
                              <a:gd name="T36" fmla="*/ 24 w 87"/>
                              <a:gd name="T37" fmla="*/ 67 h 125"/>
                              <a:gd name="T38" fmla="*/ 24 w 87"/>
                              <a:gd name="T39" fmla="*/ 72 h 125"/>
                              <a:gd name="T40" fmla="*/ 34 w 87"/>
                              <a:gd name="T41" fmla="*/ 72 h 125"/>
                              <a:gd name="T42" fmla="*/ 58 w 87"/>
                              <a:gd name="T43" fmla="*/ 72 h 125"/>
                              <a:gd name="T44" fmla="*/ 72 w 87"/>
                              <a:gd name="T45" fmla="*/ 77 h 125"/>
                              <a:gd name="T46" fmla="*/ 82 w 87"/>
                              <a:gd name="T47" fmla="*/ 87 h 125"/>
                              <a:gd name="T48" fmla="*/ 82 w 87"/>
                              <a:gd name="T49" fmla="*/ 106 h 125"/>
                              <a:gd name="T50" fmla="*/ 58 w 87"/>
                              <a:gd name="T51" fmla="*/ 125 h 125"/>
                              <a:gd name="T52" fmla="*/ 24 w 87"/>
                              <a:gd name="T53" fmla="*/ 125 h 125"/>
                              <a:gd name="T54" fmla="*/ 5 w 87"/>
                              <a:gd name="T55" fmla="*/ 115 h 125"/>
                              <a:gd name="T56" fmla="*/ 0 w 87"/>
                              <a:gd name="T57" fmla="*/ 106 h 125"/>
                              <a:gd name="T58" fmla="*/ 5 w 87"/>
                              <a:gd name="T59" fmla="*/ 101 h 125"/>
                              <a:gd name="T60" fmla="*/ 10 w 87"/>
                              <a:gd name="T61" fmla="*/ 91 h 125"/>
                              <a:gd name="T62" fmla="*/ 15 w 87"/>
                              <a:gd name="T63" fmla="*/ 82 h 125"/>
                              <a:gd name="T64" fmla="*/ 10 w 87"/>
                              <a:gd name="T65" fmla="*/ 77 h 125"/>
                              <a:gd name="T66" fmla="*/ 10 w 87"/>
                              <a:gd name="T67" fmla="*/ 72 h 125"/>
                              <a:gd name="T68" fmla="*/ 15 w 87"/>
                              <a:gd name="T69" fmla="*/ 63 h 125"/>
                              <a:gd name="T70" fmla="*/ 39 w 87"/>
                              <a:gd name="T71" fmla="*/ 5 h 125"/>
                              <a:gd name="T72" fmla="*/ 29 w 87"/>
                              <a:gd name="T73" fmla="*/ 10 h 125"/>
                              <a:gd name="T74" fmla="*/ 24 w 87"/>
                              <a:gd name="T75" fmla="*/ 24 h 125"/>
                              <a:gd name="T76" fmla="*/ 29 w 87"/>
                              <a:gd name="T77" fmla="*/ 48 h 125"/>
                              <a:gd name="T78" fmla="*/ 44 w 87"/>
                              <a:gd name="T79" fmla="*/ 53 h 125"/>
                              <a:gd name="T80" fmla="*/ 53 w 87"/>
                              <a:gd name="T81" fmla="*/ 48 h 125"/>
                              <a:gd name="T82" fmla="*/ 58 w 87"/>
                              <a:gd name="T83" fmla="*/ 34 h 125"/>
                              <a:gd name="T84" fmla="*/ 53 w 87"/>
                              <a:gd name="T85" fmla="*/ 10 h 125"/>
                              <a:gd name="T86" fmla="*/ 39 w 87"/>
                              <a:gd name="T87" fmla="*/ 5 h 125"/>
                              <a:gd name="T88" fmla="*/ 20 w 87"/>
                              <a:gd name="T89" fmla="*/ 91 h 125"/>
                              <a:gd name="T90" fmla="*/ 15 w 87"/>
                              <a:gd name="T91" fmla="*/ 101 h 125"/>
                              <a:gd name="T92" fmla="*/ 15 w 87"/>
                              <a:gd name="T93" fmla="*/ 106 h 125"/>
                              <a:gd name="T94" fmla="*/ 29 w 87"/>
                              <a:gd name="T95" fmla="*/ 115 h 125"/>
                              <a:gd name="T96" fmla="*/ 63 w 87"/>
                              <a:gd name="T97" fmla="*/ 115 h 125"/>
                              <a:gd name="T98" fmla="*/ 77 w 87"/>
                              <a:gd name="T99" fmla="*/ 106 h 125"/>
                              <a:gd name="T100" fmla="*/ 77 w 87"/>
                              <a:gd name="T101" fmla="*/ 91 h 125"/>
                              <a:gd name="T102" fmla="*/ 68 w 87"/>
                              <a:gd name="T103" fmla="*/ 91 h 125"/>
                              <a:gd name="T104" fmla="*/ 39 w 87"/>
                              <a:gd name="T105" fmla="*/ 87 h 1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7" h="125">
                                <a:moveTo>
                                  <a:pt x="24" y="58"/>
                                </a:moveTo>
                                <a:lnTo>
                                  <a:pt x="20" y="53"/>
                                </a:lnTo>
                                <a:lnTo>
                                  <a:pt x="15" y="43"/>
                                </a:lnTo>
                                <a:lnTo>
                                  <a:pt x="10" y="39"/>
                                </a:lnTo>
                                <a:lnTo>
                                  <a:pt x="10" y="29"/>
                                </a:lnTo>
                                <a:lnTo>
                                  <a:pt x="10" y="20"/>
                                </a:lnTo>
                                <a:lnTo>
                                  <a:pt x="20" y="10"/>
                                </a:lnTo>
                                <a:lnTo>
                                  <a:pt x="29" y="0"/>
                                </a:lnTo>
                                <a:lnTo>
                                  <a:pt x="44" y="0"/>
                                </a:lnTo>
                                <a:lnTo>
                                  <a:pt x="53" y="0"/>
                                </a:lnTo>
                                <a:lnTo>
                                  <a:pt x="63" y="5"/>
                                </a:lnTo>
                                <a:lnTo>
                                  <a:pt x="82" y="5"/>
                                </a:lnTo>
                                <a:lnTo>
                                  <a:pt x="87" y="5"/>
                                </a:lnTo>
                                <a:lnTo>
                                  <a:pt x="87" y="10"/>
                                </a:lnTo>
                                <a:lnTo>
                                  <a:pt x="87" y="15"/>
                                </a:lnTo>
                                <a:lnTo>
                                  <a:pt x="82" y="15"/>
                                </a:lnTo>
                                <a:lnTo>
                                  <a:pt x="68" y="15"/>
                                </a:lnTo>
                                <a:lnTo>
                                  <a:pt x="72" y="20"/>
                                </a:lnTo>
                                <a:lnTo>
                                  <a:pt x="72" y="29"/>
                                </a:lnTo>
                                <a:lnTo>
                                  <a:pt x="72" y="43"/>
                                </a:lnTo>
                                <a:lnTo>
                                  <a:pt x="68" y="53"/>
                                </a:lnTo>
                                <a:lnTo>
                                  <a:pt x="53" y="58"/>
                                </a:lnTo>
                                <a:lnTo>
                                  <a:pt x="44" y="58"/>
                                </a:lnTo>
                                <a:lnTo>
                                  <a:pt x="34" y="58"/>
                                </a:lnTo>
                                <a:lnTo>
                                  <a:pt x="29" y="58"/>
                                </a:lnTo>
                                <a:lnTo>
                                  <a:pt x="24" y="63"/>
                                </a:lnTo>
                                <a:lnTo>
                                  <a:pt x="24" y="67"/>
                                </a:lnTo>
                                <a:lnTo>
                                  <a:pt x="24" y="72"/>
                                </a:lnTo>
                                <a:lnTo>
                                  <a:pt x="29" y="72"/>
                                </a:lnTo>
                                <a:lnTo>
                                  <a:pt x="34" y="72"/>
                                </a:lnTo>
                                <a:lnTo>
                                  <a:pt x="44" y="72"/>
                                </a:lnTo>
                                <a:lnTo>
                                  <a:pt x="58" y="72"/>
                                </a:lnTo>
                                <a:lnTo>
                                  <a:pt x="68" y="77"/>
                                </a:lnTo>
                                <a:lnTo>
                                  <a:pt x="72" y="77"/>
                                </a:lnTo>
                                <a:lnTo>
                                  <a:pt x="82" y="82"/>
                                </a:lnTo>
                                <a:lnTo>
                                  <a:pt x="82" y="87"/>
                                </a:lnTo>
                                <a:lnTo>
                                  <a:pt x="87" y="96"/>
                                </a:lnTo>
                                <a:lnTo>
                                  <a:pt x="82" y="106"/>
                                </a:lnTo>
                                <a:lnTo>
                                  <a:pt x="77" y="115"/>
                                </a:lnTo>
                                <a:lnTo>
                                  <a:pt x="58" y="125"/>
                                </a:lnTo>
                                <a:lnTo>
                                  <a:pt x="39" y="125"/>
                                </a:lnTo>
                                <a:lnTo>
                                  <a:pt x="24" y="125"/>
                                </a:lnTo>
                                <a:lnTo>
                                  <a:pt x="10" y="120"/>
                                </a:lnTo>
                                <a:lnTo>
                                  <a:pt x="5" y="115"/>
                                </a:lnTo>
                                <a:lnTo>
                                  <a:pt x="0" y="111"/>
                                </a:lnTo>
                                <a:lnTo>
                                  <a:pt x="0" y="106"/>
                                </a:lnTo>
                                <a:lnTo>
                                  <a:pt x="5" y="106"/>
                                </a:lnTo>
                                <a:lnTo>
                                  <a:pt x="5" y="101"/>
                                </a:lnTo>
                                <a:lnTo>
                                  <a:pt x="10" y="96"/>
                                </a:lnTo>
                                <a:lnTo>
                                  <a:pt x="10" y="91"/>
                                </a:lnTo>
                                <a:lnTo>
                                  <a:pt x="20" y="87"/>
                                </a:lnTo>
                                <a:lnTo>
                                  <a:pt x="15" y="82"/>
                                </a:lnTo>
                                <a:lnTo>
                                  <a:pt x="10" y="82"/>
                                </a:lnTo>
                                <a:lnTo>
                                  <a:pt x="10" y="77"/>
                                </a:lnTo>
                                <a:lnTo>
                                  <a:pt x="10" y="72"/>
                                </a:lnTo>
                                <a:lnTo>
                                  <a:pt x="15" y="67"/>
                                </a:lnTo>
                                <a:lnTo>
                                  <a:pt x="15" y="63"/>
                                </a:lnTo>
                                <a:lnTo>
                                  <a:pt x="24" y="58"/>
                                </a:lnTo>
                                <a:close/>
                                <a:moveTo>
                                  <a:pt x="39" y="5"/>
                                </a:moveTo>
                                <a:lnTo>
                                  <a:pt x="34" y="5"/>
                                </a:lnTo>
                                <a:lnTo>
                                  <a:pt x="29" y="10"/>
                                </a:lnTo>
                                <a:lnTo>
                                  <a:pt x="24" y="15"/>
                                </a:lnTo>
                                <a:lnTo>
                                  <a:pt x="24" y="24"/>
                                </a:lnTo>
                                <a:lnTo>
                                  <a:pt x="24" y="39"/>
                                </a:lnTo>
                                <a:lnTo>
                                  <a:pt x="29" y="48"/>
                                </a:lnTo>
                                <a:lnTo>
                                  <a:pt x="34" y="53"/>
                                </a:lnTo>
                                <a:lnTo>
                                  <a:pt x="44" y="53"/>
                                </a:lnTo>
                                <a:lnTo>
                                  <a:pt x="48" y="53"/>
                                </a:lnTo>
                                <a:lnTo>
                                  <a:pt x="53" y="48"/>
                                </a:lnTo>
                                <a:lnTo>
                                  <a:pt x="58" y="43"/>
                                </a:lnTo>
                                <a:lnTo>
                                  <a:pt x="58" y="34"/>
                                </a:lnTo>
                                <a:lnTo>
                                  <a:pt x="58" y="20"/>
                                </a:lnTo>
                                <a:lnTo>
                                  <a:pt x="53" y="10"/>
                                </a:lnTo>
                                <a:lnTo>
                                  <a:pt x="48" y="5"/>
                                </a:lnTo>
                                <a:lnTo>
                                  <a:pt x="39" y="5"/>
                                </a:lnTo>
                                <a:close/>
                                <a:moveTo>
                                  <a:pt x="24" y="87"/>
                                </a:moveTo>
                                <a:lnTo>
                                  <a:pt x="20" y="91"/>
                                </a:lnTo>
                                <a:lnTo>
                                  <a:pt x="20" y="96"/>
                                </a:lnTo>
                                <a:lnTo>
                                  <a:pt x="15" y="101"/>
                                </a:lnTo>
                                <a:lnTo>
                                  <a:pt x="15" y="106"/>
                                </a:lnTo>
                                <a:lnTo>
                                  <a:pt x="20" y="111"/>
                                </a:lnTo>
                                <a:lnTo>
                                  <a:pt x="29" y="115"/>
                                </a:lnTo>
                                <a:lnTo>
                                  <a:pt x="48" y="115"/>
                                </a:lnTo>
                                <a:lnTo>
                                  <a:pt x="63" y="115"/>
                                </a:lnTo>
                                <a:lnTo>
                                  <a:pt x="72" y="111"/>
                                </a:lnTo>
                                <a:lnTo>
                                  <a:pt x="77" y="106"/>
                                </a:lnTo>
                                <a:lnTo>
                                  <a:pt x="77" y="96"/>
                                </a:lnTo>
                                <a:lnTo>
                                  <a:pt x="77" y="91"/>
                                </a:lnTo>
                                <a:lnTo>
                                  <a:pt x="72" y="91"/>
                                </a:lnTo>
                                <a:lnTo>
                                  <a:pt x="68" y="91"/>
                                </a:lnTo>
                                <a:lnTo>
                                  <a:pt x="53" y="87"/>
                                </a:lnTo>
                                <a:lnTo>
                                  <a:pt x="39" y="87"/>
                                </a:lnTo>
                                <a:lnTo>
                                  <a:pt x="24" y="8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562"/>
                        <wps:cNvSpPr>
                          <a:spLocks noEditPoints="1"/>
                        </wps:cNvSpPr>
                        <wps:spPr bwMode="auto">
                          <a:xfrm>
                            <a:off x="5145" y="18757"/>
                            <a:ext cx="76" cy="87"/>
                          </a:xfrm>
                          <a:custGeom>
                            <a:avLst/>
                            <a:gdLst>
                              <a:gd name="T0" fmla="*/ 34 w 76"/>
                              <a:gd name="T1" fmla="*/ 82 h 87"/>
                              <a:gd name="T2" fmla="*/ 24 w 76"/>
                              <a:gd name="T3" fmla="*/ 87 h 87"/>
                              <a:gd name="T4" fmla="*/ 10 w 76"/>
                              <a:gd name="T5" fmla="*/ 87 h 87"/>
                              <a:gd name="T6" fmla="*/ 0 w 76"/>
                              <a:gd name="T7" fmla="*/ 77 h 87"/>
                              <a:gd name="T8" fmla="*/ 0 w 76"/>
                              <a:gd name="T9" fmla="*/ 63 h 87"/>
                              <a:gd name="T10" fmla="*/ 5 w 76"/>
                              <a:gd name="T11" fmla="*/ 48 h 87"/>
                              <a:gd name="T12" fmla="*/ 29 w 76"/>
                              <a:gd name="T13" fmla="*/ 39 h 87"/>
                              <a:gd name="T14" fmla="*/ 44 w 76"/>
                              <a:gd name="T15" fmla="*/ 29 h 87"/>
                              <a:gd name="T16" fmla="*/ 44 w 76"/>
                              <a:gd name="T17" fmla="*/ 10 h 87"/>
                              <a:gd name="T18" fmla="*/ 29 w 76"/>
                              <a:gd name="T19" fmla="*/ 5 h 87"/>
                              <a:gd name="T20" fmla="*/ 20 w 76"/>
                              <a:gd name="T21" fmla="*/ 10 h 87"/>
                              <a:gd name="T22" fmla="*/ 20 w 76"/>
                              <a:gd name="T23" fmla="*/ 15 h 87"/>
                              <a:gd name="T24" fmla="*/ 20 w 76"/>
                              <a:gd name="T25" fmla="*/ 24 h 87"/>
                              <a:gd name="T26" fmla="*/ 15 w 76"/>
                              <a:gd name="T27" fmla="*/ 29 h 87"/>
                              <a:gd name="T28" fmla="*/ 5 w 76"/>
                              <a:gd name="T29" fmla="*/ 29 h 87"/>
                              <a:gd name="T30" fmla="*/ 5 w 76"/>
                              <a:gd name="T31" fmla="*/ 24 h 87"/>
                              <a:gd name="T32" fmla="*/ 5 w 76"/>
                              <a:gd name="T33" fmla="*/ 15 h 87"/>
                              <a:gd name="T34" fmla="*/ 20 w 76"/>
                              <a:gd name="T35" fmla="*/ 0 h 87"/>
                              <a:gd name="T36" fmla="*/ 44 w 76"/>
                              <a:gd name="T37" fmla="*/ 0 h 87"/>
                              <a:gd name="T38" fmla="*/ 57 w 76"/>
                              <a:gd name="T39" fmla="*/ 5 h 87"/>
                              <a:gd name="T40" fmla="*/ 57 w 76"/>
                              <a:gd name="T41" fmla="*/ 20 h 87"/>
                              <a:gd name="T42" fmla="*/ 62 w 76"/>
                              <a:gd name="T43" fmla="*/ 58 h 87"/>
                              <a:gd name="T44" fmla="*/ 62 w 76"/>
                              <a:gd name="T45" fmla="*/ 72 h 87"/>
                              <a:gd name="T46" fmla="*/ 62 w 76"/>
                              <a:gd name="T47" fmla="*/ 77 h 87"/>
                              <a:gd name="T48" fmla="*/ 62 w 76"/>
                              <a:gd name="T49" fmla="*/ 77 h 87"/>
                              <a:gd name="T50" fmla="*/ 66 w 76"/>
                              <a:gd name="T51" fmla="*/ 77 h 87"/>
                              <a:gd name="T52" fmla="*/ 76 w 76"/>
                              <a:gd name="T53" fmla="*/ 67 h 87"/>
                              <a:gd name="T54" fmla="*/ 62 w 76"/>
                              <a:gd name="T55" fmla="*/ 87 h 87"/>
                              <a:gd name="T56" fmla="*/ 53 w 76"/>
                              <a:gd name="T57" fmla="*/ 87 h 87"/>
                              <a:gd name="T58" fmla="*/ 48 w 76"/>
                              <a:gd name="T59" fmla="*/ 82 h 87"/>
                              <a:gd name="T60" fmla="*/ 44 w 76"/>
                              <a:gd name="T61" fmla="*/ 67 h 87"/>
                              <a:gd name="T62" fmla="*/ 34 w 76"/>
                              <a:gd name="T63" fmla="*/ 39 h 87"/>
                              <a:gd name="T64" fmla="*/ 24 w 76"/>
                              <a:gd name="T65" fmla="*/ 48 h 87"/>
                              <a:gd name="T66" fmla="*/ 15 w 76"/>
                              <a:gd name="T67" fmla="*/ 58 h 87"/>
                              <a:gd name="T68" fmla="*/ 15 w 76"/>
                              <a:gd name="T69" fmla="*/ 67 h 87"/>
                              <a:gd name="T70" fmla="*/ 24 w 76"/>
                              <a:gd name="T71" fmla="*/ 77 h 87"/>
                              <a:gd name="T72" fmla="*/ 34 w 76"/>
                              <a:gd name="T73" fmla="*/ 77 h 8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6" h="87">
                                <a:moveTo>
                                  <a:pt x="44" y="72"/>
                                </a:moveTo>
                                <a:lnTo>
                                  <a:pt x="34" y="82"/>
                                </a:lnTo>
                                <a:lnTo>
                                  <a:pt x="29" y="87"/>
                                </a:lnTo>
                                <a:lnTo>
                                  <a:pt x="24" y="87"/>
                                </a:lnTo>
                                <a:lnTo>
                                  <a:pt x="20" y="87"/>
                                </a:lnTo>
                                <a:lnTo>
                                  <a:pt x="10" y="87"/>
                                </a:lnTo>
                                <a:lnTo>
                                  <a:pt x="5" y="82"/>
                                </a:lnTo>
                                <a:lnTo>
                                  <a:pt x="0" y="77"/>
                                </a:lnTo>
                                <a:lnTo>
                                  <a:pt x="0" y="67"/>
                                </a:lnTo>
                                <a:lnTo>
                                  <a:pt x="0" y="63"/>
                                </a:lnTo>
                                <a:lnTo>
                                  <a:pt x="0" y="58"/>
                                </a:lnTo>
                                <a:lnTo>
                                  <a:pt x="5" y="48"/>
                                </a:lnTo>
                                <a:lnTo>
                                  <a:pt x="15" y="43"/>
                                </a:lnTo>
                                <a:lnTo>
                                  <a:pt x="29" y="39"/>
                                </a:lnTo>
                                <a:lnTo>
                                  <a:pt x="44" y="29"/>
                                </a:lnTo>
                                <a:lnTo>
                                  <a:pt x="44" y="15"/>
                                </a:lnTo>
                                <a:lnTo>
                                  <a:pt x="44" y="10"/>
                                </a:lnTo>
                                <a:lnTo>
                                  <a:pt x="39" y="5"/>
                                </a:lnTo>
                                <a:lnTo>
                                  <a:pt x="29" y="5"/>
                                </a:lnTo>
                                <a:lnTo>
                                  <a:pt x="24" y="5"/>
                                </a:lnTo>
                                <a:lnTo>
                                  <a:pt x="20" y="10"/>
                                </a:lnTo>
                                <a:lnTo>
                                  <a:pt x="20" y="15"/>
                                </a:lnTo>
                                <a:lnTo>
                                  <a:pt x="20" y="20"/>
                                </a:lnTo>
                                <a:lnTo>
                                  <a:pt x="20" y="24"/>
                                </a:lnTo>
                                <a:lnTo>
                                  <a:pt x="15" y="29"/>
                                </a:lnTo>
                                <a:lnTo>
                                  <a:pt x="10" y="29"/>
                                </a:lnTo>
                                <a:lnTo>
                                  <a:pt x="5" y="29"/>
                                </a:lnTo>
                                <a:lnTo>
                                  <a:pt x="5" y="24"/>
                                </a:lnTo>
                                <a:lnTo>
                                  <a:pt x="5" y="20"/>
                                </a:lnTo>
                                <a:lnTo>
                                  <a:pt x="5" y="15"/>
                                </a:lnTo>
                                <a:lnTo>
                                  <a:pt x="10" y="5"/>
                                </a:lnTo>
                                <a:lnTo>
                                  <a:pt x="20" y="0"/>
                                </a:lnTo>
                                <a:lnTo>
                                  <a:pt x="34" y="0"/>
                                </a:lnTo>
                                <a:lnTo>
                                  <a:pt x="44" y="0"/>
                                </a:lnTo>
                                <a:lnTo>
                                  <a:pt x="53" y="5"/>
                                </a:lnTo>
                                <a:lnTo>
                                  <a:pt x="57" y="5"/>
                                </a:lnTo>
                                <a:lnTo>
                                  <a:pt x="57" y="10"/>
                                </a:lnTo>
                                <a:lnTo>
                                  <a:pt x="57" y="20"/>
                                </a:lnTo>
                                <a:lnTo>
                                  <a:pt x="62" y="29"/>
                                </a:lnTo>
                                <a:lnTo>
                                  <a:pt x="62" y="58"/>
                                </a:lnTo>
                                <a:lnTo>
                                  <a:pt x="62" y="67"/>
                                </a:lnTo>
                                <a:lnTo>
                                  <a:pt x="62" y="72"/>
                                </a:lnTo>
                                <a:lnTo>
                                  <a:pt x="62" y="77"/>
                                </a:lnTo>
                                <a:lnTo>
                                  <a:pt x="66" y="77"/>
                                </a:lnTo>
                                <a:lnTo>
                                  <a:pt x="71" y="72"/>
                                </a:lnTo>
                                <a:lnTo>
                                  <a:pt x="76" y="67"/>
                                </a:lnTo>
                                <a:lnTo>
                                  <a:pt x="76" y="72"/>
                                </a:lnTo>
                                <a:lnTo>
                                  <a:pt x="62" y="87"/>
                                </a:lnTo>
                                <a:lnTo>
                                  <a:pt x="53" y="87"/>
                                </a:lnTo>
                                <a:lnTo>
                                  <a:pt x="48" y="87"/>
                                </a:lnTo>
                                <a:lnTo>
                                  <a:pt x="48" y="82"/>
                                </a:lnTo>
                                <a:lnTo>
                                  <a:pt x="44" y="72"/>
                                </a:lnTo>
                                <a:close/>
                                <a:moveTo>
                                  <a:pt x="44" y="67"/>
                                </a:moveTo>
                                <a:lnTo>
                                  <a:pt x="44" y="34"/>
                                </a:lnTo>
                                <a:lnTo>
                                  <a:pt x="34" y="39"/>
                                </a:lnTo>
                                <a:lnTo>
                                  <a:pt x="29" y="43"/>
                                </a:lnTo>
                                <a:lnTo>
                                  <a:pt x="24" y="48"/>
                                </a:lnTo>
                                <a:lnTo>
                                  <a:pt x="20" y="53"/>
                                </a:lnTo>
                                <a:lnTo>
                                  <a:pt x="15" y="58"/>
                                </a:lnTo>
                                <a:lnTo>
                                  <a:pt x="15" y="63"/>
                                </a:lnTo>
                                <a:lnTo>
                                  <a:pt x="15" y="67"/>
                                </a:lnTo>
                                <a:lnTo>
                                  <a:pt x="20" y="72"/>
                                </a:lnTo>
                                <a:lnTo>
                                  <a:pt x="24" y="77"/>
                                </a:lnTo>
                                <a:lnTo>
                                  <a:pt x="29" y="77"/>
                                </a:lnTo>
                                <a:lnTo>
                                  <a:pt x="34" y="77"/>
                                </a:lnTo>
                                <a:lnTo>
                                  <a:pt x="4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563"/>
                        <wps:cNvSpPr>
                          <a:spLocks/>
                        </wps:cNvSpPr>
                        <wps:spPr bwMode="auto">
                          <a:xfrm>
                            <a:off x="5221" y="18729"/>
                            <a:ext cx="48" cy="115"/>
                          </a:xfrm>
                          <a:custGeom>
                            <a:avLst/>
                            <a:gdLst>
                              <a:gd name="T0" fmla="*/ 29 w 48"/>
                              <a:gd name="T1" fmla="*/ 0 h 115"/>
                              <a:gd name="T2" fmla="*/ 29 w 48"/>
                              <a:gd name="T3" fmla="*/ 28 h 115"/>
                              <a:gd name="T4" fmla="*/ 48 w 48"/>
                              <a:gd name="T5" fmla="*/ 28 h 115"/>
                              <a:gd name="T6" fmla="*/ 48 w 48"/>
                              <a:gd name="T7" fmla="*/ 38 h 115"/>
                              <a:gd name="T8" fmla="*/ 29 w 48"/>
                              <a:gd name="T9" fmla="*/ 38 h 115"/>
                              <a:gd name="T10" fmla="*/ 29 w 48"/>
                              <a:gd name="T11" fmla="*/ 91 h 115"/>
                              <a:gd name="T12" fmla="*/ 29 w 48"/>
                              <a:gd name="T13" fmla="*/ 100 h 115"/>
                              <a:gd name="T14" fmla="*/ 29 w 48"/>
                              <a:gd name="T15" fmla="*/ 100 h 115"/>
                              <a:gd name="T16" fmla="*/ 34 w 48"/>
                              <a:gd name="T17" fmla="*/ 105 h 115"/>
                              <a:gd name="T18" fmla="*/ 34 w 48"/>
                              <a:gd name="T19" fmla="*/ 105 h 115"/>
                              <a:gd name="T20" fmla="*/ 38 w 48"/>
                              <a:gd name="T21" fmla="*/ 105 h 115"/>
                              <a:gd name="T22" fmla="*/ 43 w 48"/>
                              <a:gd name="T23" fmla="*/ 105 h 115"/>
                              <a:gd name="T24" fmla="*/ 43 w 48"/>
                              <a:gd name="T25" fmla="*/ 100 h 115"/>
                              <a:gd name="T26" fmla="*/ 48 w 48"/>
                              <a:gd name="T27" fmla="*/ 95 h 115"/>
                              <a:gd name="T28" fmla="*/ 48 w 48"/>
                              <a:gd name="T29" fmla="*/ 95 h 115"/>
                              <a:gd name="T30" fmla="*/ 48 w 48"/>
                              <a:gd name="T31" fmla="*/ 105 h 115"/>
                              <a:gd name="T32" fmla="*/ 38 w 48"/>
                              <a:gd name="T33" fmla="*/ 110 h 115"/>
                              <a:gd name="T34" fmla="*/ 34 w 48"/>
                              <a:gd name="T35" fmla="*/ 115 h 115"/>
                              <a:gd name="T36" fmla="*/ 29 w 48"/>
                              <a:gd name="T37" fmla="*/ 115 h 115"/>
                              <a:gd name="T38" fmla="*/ 24 w 48"/>
                              <a:gd name="T39" fmla="*/ 115 h 115"/>
                              <a:gd name="T40" fmla="*/ 19 w 48"/>
                              <a:gd name="T41" fmla="*/ 115 h 115"/>
                              <a:gd name="T42" fmla="*/ 19 w 48"/>
                              <a:gd name="T43" fmla="*/ 110 h 115"/>
                              <a:gd name="T44" fmla="*/ 14 w 48"/>
                              <a:gd name="T45" fmla="*/ 105 h 115"/>
                              <a:gd name="T46" fmla="*/ 14 w 48"/>
                              <a:gd name="T47" fmla="*/ 100 h 115"/>
                              <a:gd name="T48" fmla="*/ 14 w 48"/>
                              <a:gd name="T49" fmla="*/ 95 h 115"/>
                              <a:gd name="T50" fmla="*/ 14 w 48"/>
                              <a:gd name="T51" fmla="*/ 38 h 115"/>
                              <a:gd name="T52" fmla="*/ 0 w 48"/>
                              <a:gd name="T53" fmla="*/ 38 h 115"/>
                              <a:gd name="T54" fmla="*/ 0 w 48"/>
                              <a:gd name="T55" fmla="*/ 33 h 115"/>
                              <a:gd name="T56" fmla="*/ 5 w 48"/>
                              <a:gd name="T57" fmla="*/ 28 h 115"/>
                              <a:gd name="T58" fmla="*/ 10 w 48"/>
                              <a:gd name="T59" fmla="*/ 28 h 115"/>
                              <a:gd name="T60" fmla="*/ 14 w 48"/>
                              <a:gd name="T61" fmla="*/ 19 h 115"/>
                              <a:gd name="T62" fmla="*/ 19 w 48"/>
                              <a:gd name="T63" fmla="*/ 14 h 115"/>
                              <a:gd name="T64" fmla="*/ 24 w 48"/>
                              <a:gd name="T65" fmla="*/ 9 h 115"/>
                              <a:gd name="T66" fmla="*/ 24 w 48"/>
                              <a:gd name="T67" fmla="*/ 0 h 115"/>
                              <a:gd name="T68" fmla="*/ 29 w 48"/>
                              <a:gd name="T69" fmla="*/ 0 h 11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8" h="115">
                                <a:moveTo>
                                  <a:pt x="29" y="0"/>
                                </a:moveTo>
                                <a:lnTo>
                                  <a:pt x="29" y="28"/>
                                </a:lnTo>
                                <a:lnTo>
                                  <a:pt x="48" y="28"/>
                                </a:lnTo>
                                <a:lnTo>
                                  <a:pt x="48" y="38"/>
                                </a:lnTo>
                                <a:lnTo>
                                  <a:pt x="29" y="38"/>
                                </a:lnTo>
                                <a:lnTo>
                                  <a:pt x="29" y="91"/>
                                </a:lnTo>
                                <a:lnTo>
                                  <a:pt x="29" y="100"/>
                                </a:lnTo>
                                <a:lnTo>
                                  <a:pt x="34" y="105"/>
                                </a:lnTo>
                                <a:lnTo>
                                  <a:pt x="38" y="105"/>
                                </a:lnTo>
                                <a:lnTo>
                                  <a:pt x="43" y="105"/>
                                </a:lnTo>
                                <a:lnTo>
                                  <a:pt x="43" y="100"/>
                                </a:lnTo>
                                <a:lnTo>
                                  <a:pt x="48" y="95"/>
                                </a:lnTo>
                                <a:lnTo>
                                  <a:pt x="48" y="105"/>
                                </a:lnTo>
                                <a:lnTo>
                                  <a:pt x="38" y="110"/>
                                </a:lnTo>
                                <a:lnTo>
                                  <a:pt x="34" y="115"/>
                                </a:lnTo>
                                <a:lnTo>
                                  <a:pt x="29" y="115"/>
                                </a:lnTo>
                                <a:lnTo>
                                  <a:pt x="24" y="115"/>
                                </a:lnTo>
                                <a:lnTo>
                                  <a:pt x="19" y="115"/>
                                </a:lnTo>
                                <a:lnTo>
                                  <a:pt x="19" y="110"/>
                                </a:lnTo>
                                <a:lnTo>
                                  <a:pt x="14" y="105"/>
                                </a:lnTo>
                                <a:lnTo>
                                  <a:pt x="14" y="100"/>
                                </a:lnTo>
                                <a:lnTo>
                                  <a:pt x="14" y="95"/>
                                </a:lnTo>
                                <a:lnTo>
                                  <a:pt x="14" y="38"/>
                                </a:lnTo>
                                <a:lnTo>
                                  <a:pt x="0" y="38"/>
                                </a:lnTo>
                                <a:lnTo>
                                  <a:pt x="0" y="33"/>
                                </a:lnTo>
                                <a:lnTo>
                                  <a:pt x="5" y="28"/>
                                </a:lnTo>
                                <a:lnTo>
                                  <a:pt x="10" y="28"/>
                                </a:lnTo>
                                <a:lnTo>
                                  <a:pt x="14" y="19"/>
                                </a:lnTo>
                                <a:lnTo>
                                  <a:pt x="19" y="14"/>
                                </a:lnTo>
                                <a:lnTo>
                                  <a:pt x="24" y="9"/>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564"/>
                        <wps:cNvSpPr>
                          <a:spLocks noEditPoints="1"/>
                        </wps:cNvSpPr>
                        <wps:spPr bwMode="auto">
                          <a:xfrm>
                            <a:off x="5274" y="18714"/>
                            <a:ext cx="43" cy="130"/>
                          </a:xfrm>
                          <a:custGeom>
                            <a:avLst/>
                            <a:gdLst>
                              <a:gd name="T0" fmla="*/ 24 w 43"/>
                              <a:gd name="T1" fmla="*/ 0 h 130"/>
                              <a:gd name="T2" fmla="*/ 29 w 43"/>
                              <a:gd name="T3" fmla="*/ 0 h 130"/>
                              <a:gd name="T4" fmla="*/ 29 w 43"/>
                              <a:gd name="T5" fmla="*/ 0 h 130"/>
                              <a:gd name="T6" fmla="*/ 33 w 43"/>
                              <a:gd name="T7" fmla="*/ 5 h 130"/>
                              <a:gd name="T8" fmla="*/ 33 w 43"/>
                              <a:gd name="T9" fmla="*/ 5 h 130"/>
                              <a:gd name="T10" fmla="*/ 33 w 43"/>
                              <a:gd name="T11" fmla="*/ 10 h 130"/>
                              <a:gd name="T12" fmla="*/ 29 w 43"/>
                              <a:gd name="T13" fmla="*/ 15 h 130"/>
                              <a:gd name="T14" fmla="*/ 29 w 43"/>
                              <a:gd name="T15" fmla="*/ 15 h 130"/>
                              <a:gd name="T16" fmla="*/ 24 w 43"/>
                              <a:gd name="T17" fmla="*/ 15 h 130"/>
                              <a:gd name="T18" fmla="*/ 19 w 43"/>
                              <a:gd name="T19" fmla="*/ 15 h 130"/>
                              <a:gd name="T20" fmla="*/ 19 w 43"/>
                              <a:gd name="T21" fmla="*/ 15 h 130"/>
                              <a:gd name="T22" fmla="*/ 14 w 43"/>
                              <a:gd name="T23" fmla="*/ 10 h 130"/>
                              <a:gd name="T24" fmla="*/ 14 w 43"/>
                              <a:gd name="T25" fmla="*/ 5 h 130"/>
                              <a:gd name="T26" fmla="*/ 14 w 43"/>
                              <a:gd name="T27" fmla="*/ 5 h 130"/>
                              <a:gd name="T28" fmla="*/ 19 w 43"/>
                              <a:gd name="T29" fmla="*/ 0 h 130"/>
                              <a:gd name="T30" fmla="*/ 19 w 43"/>
                              <a:gd name="T31" fmla="*/ 0 h 130"/>
                              <a:gd name="T32" fmla="*/ 24 w 43"/>
                              <a:gd name="T33" fmla="*/ 0 h 130"/>
                              <a:gd name="T34" fmla="*/ 29 w 43"/>
                              <a:gd name="T35" fmla="*/ 43 h 130"/>
                              <a:gd name="T36" fmla="*/ 29 w 43"/>
                              <a:gd name="T37" fmla="*/ 110 h 130"/>
                              <a:gd name="T38" fmla="*/ 29 w 43"/>
                              <a:gd name="T39" fmla="*/ 115 h 130"/>
                              <a:gd name="T40" fmla="*/ 33 w 43"/>
                              <a:gd name="T41" fmla="*/ 120 h 130"/>
                              <a:gd name="T42" fmla="*/ 33 w 43"/>
                              <a:gd name="T43" fmla="*/ 125 h 130"/>
                              <a:gd name="T44" fmla="*/ 33 w 43"/>
                              <a:gd name="T45" fmla="*/ 125 h 130"/>
                              <a:gd name="T46" fmla="*/ 38 w 43"/>
                              <a:gd name="T47" fmla="*/ 125 h 130"/>
                              <a:gd name="T48" fmla="*/ 43 w 43"/>
                              <a:gd name="T49" fmla="*/ 125 h 130"/>
                              <a:gd name="T50" fmla="*/ 43 w 43"/>
                              <a:gd name="T51" fmla="*/ 130 h 130"/>
                              <a:gd name="T52" fmla="*/ 5 w 43"/>
                              <a:gd name="T53" fmla="*/ 130 h 130"/>
                              <a:gd name="T54" fmla="*/ 5 w 43"/>
                              <a:gd name="T55" fmla="*/ 125 h 130"/>
                              <a:gd name="T56" fmla="*/ 9 w 43"/>
                              <a:gd name="T57" fmla="*/ 125 h 130"/>
                              <a:gd name="T58" fmla="*/ 9 w 43"/>
                              <a:gd name="T59" fmla="*/ 125 h 130"/>
                              <a:gd name="T60" fmla="*/ 14 w 43"/>
                              <a:gd name="T61" fmla="*/ 125 h 130"/>
                              <a:gd name="T62" fmla="*/ 14 w 43"/>
                              <a:gd name="T63" fmla="*/ 120 h 130"/>
                              <a:gd name="T64" fmla="*/ 14 w 43"/>
                              <a:gd name="T65" fmla="*/ 115 h 130"/>
                              <a:gd name="T66" fmla="*/ 14 w 43"/>
                              <a:gd name="T67" fmla="*/ 110 h 130"/>
                              <a:gd name="T68" fmla="*/ 14 w 43"/>
                              <a:gd name="T69" fmla="*/ 77 h 130"/>
                              <a:gd name="T70" fmla="*/ 14 w 43"/>
                              <a:gd name="T71" fmla="*/ 67 h 130"/>
                              <a:gd name="T72" fmla="*/ 14 w 43"/>
                              <a:gd name="T73" fmla="*/ 58 h 130"/>
                              <a:gd name="T74" fmla="*/ 14 w 43"/>
                              <a:gd name="T75" fmla="*/ 58 h 130"/>
                              <a:gd name="T76" fmla="*/ 14 w 43"/>
                              <a:gd name="T77" fmla="*/ 58 h 130"/>
                              <a:gd name="T78" fmla="*/ 9 w 43"/>
                              <a:gd name="T79" fmla="*/ 53 h 130"/>
                              <a:gd name="T80" fmla="*/ 9 w 43"/>
                              <a:gd name="T81" fmla="*/ 53 h 130"/>
                              <a:gd name="T82" fmla="*/ 5 w 43"/>
                              <a:gd name="T83" fmla="*/ 53 h 130"/>
                              <a:gd name="T84" fmla="*/ 5 w 43"/>
                              <a:gd name="T85" fmla="*/ 58 h 130"/>
                              <a:gd name="T86" fmla="*/ 0 w 43"/>
                              <a:gd name="T87" fmla="*/ 53 h 130"/>
                              <a:gd name="T88" fmla="*/ 29 w 43"/>
                              <a:gd name="T89" fmla="*/ 43 h 130"/>
                              <a:gd name="T90" fmla="*/ 29 w 43"/>
                              <a:gd name="T91" fmla="*/ 43 h 13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3" h="130">
                                <a:moveTo>
                                  <a:pt x="24" y="0"/>
                                </a:moveTo>
                                <a:lnTo>
                                  <a:pt x="29" y="0"/>
                                </a:lnTo>
                                <a:lnTo>
                                  <a:pt x="33" y="5"/>
                                </a:lnTo>
                                <a:lnTo>
                                  <a:pt x="33" y="10"/>
                                </a:lnTo>
                                <a:lnTo>
                                  <a:pt x="29" y="15"/>
                                </a:lnTo>
                                <a:lnTo>
                                  <a:pt x="24" y="15"/>
                                </a:lnTo>
                                <a:lnTo>
                                  <a:pt x="19" y="15"/>
                                </a:lnTo>
                                <a:lnTo>
                                  <a:pt x="14" y="10"/>
                                </a:lnTo>
                                <a:lnTo>
                                  <a:pt x="14" y="5"/>
                                </a:lnTo>
                                <a:lnTo>
                                  <a:pt x="19" y="0"/>
                                </a:lnTo>
                                <a:lnTo>
                                  <a:pt x="24" y="0"/>
                                </a:lnTo>
                                <a:close/>
                                <a:moveTo>
                                  <a:pt x="29" y="43"/>
                                </a:moveTo>
                                <a:lnTo>
                                  <a:pt x="29" y="110"/>
                                </a:lnTo>
                                <a:lnTo>
                                  <a:pt x="29" y="115"/>
                                </a:lnTo>
                                <a:lnTo>
                                  <a:pt x="33" y="120"/>
                                </a:lnTo>
                                <a:lnTo>
                                  <a:pt x="33" y="125"/>
                                </a:lnTo>
                                <a:lnTo>
                                  <a:pt x="38" y="125"/>
                                </a:lnTo>
                                <a:lnTo>
                                  <a:pt x="43" y="125"/>
                                </a:lnTo>
                                <a:lnTo>
                                  <a:pt x="43" y="130"/>
                                </a:lnTo>
                                <a:lnTo>
                                  <a:pt x="5" y="130"/>
                                </a:lnTo>
                                <a:lnTo>
                                  <a:pt x="5" y="125"/>
                                </a:lnTo>
                                <a:lnTo>
                                  <a:pt x="9" y="125"/>
                                </a:lnTo>
                                <a:lnTo>
                                  <a:pt x="14" y="125"/>
                                </a:lnTo>
                                <a:lnTo>
                                  <a:pt x="14" y="120"/>
                                </a:lnTo>
                                <a:lnTo>
                                  <a:pt x="14" y="115"/>
                                </a:lnTo>
                                <a:lnTo>
                                  <a:pt x="14" y="110"/>
                                </a:lnTo>
                                <a:lnTo>
                                  <a:pt x="14" y="77"/>
                                </a:lnTo>
                                <a:lnTo>
                                  <a:pt x="14" y="67"/>
                                </a:lnTo>
                                <a:lnTo>
                                  <a:pt x="14" y="58"/>
                                </a:lnTo>
                                <a:lnTo>
                                  <a:pt x="9" y="53"/>
                                </a:lnTo>
                                <a:lnTo>
                                  <a:pt x="5" y="53"/>
                                </a:lnTo>
                                <a:lnTo>
                                  <a:pt x="5" y="58"/>
                                </a:lnTo>
                                <a:lnTo>
                                  <a:pt x="0" y="53"/>
                                </a:lnTo>
                                <a:lnTo>
                                  <a:pt x="29"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565"/>
                        <wps:cNvSpPr>
                          <a:spLocks/>
                        </wps:cNvSpPr>
                        <wps:spPr bwMode="auto">
                          <a:xfrm>
                            <a:off x="5322" y="18757"/>
                            <a:ext cx="91" cy="91"/>
                          </a:xfrm>
                          <a:custGeom>
                            <a:avLst/>
                            <a:gdLst>
                              <a:gd name="T0" fmla="*/ 0 w 91"/>
                              <a:gd name="T1" fmla="*/ 0 h 91"/>
                              <a:gd name="T2" fmla="*/ 38 w 91"/>
                              <a:gd name="T3" fmla="*/ 0 h 91"/>
                              <a:gd name="T4" fmla="*/ 38 w 91"/>
                              <a:gd name="T5" fmla="*/ 5 h 91"/>
                              <a:gd name="T6" fmla="*/ 38 w 91"/>
                              <a:gd name="T7" fmla="*/ 5 h 91"/>
                              <a:gd name="T8" fmla="*/ 33 w 91"/>
                              <a:gd name="T9" fmla="*/ 5 h 91"/>
                              <a:gd name="T10" fmla="*/ 33 w 91"/>
                              <a:gd name="T11" fmla="*/ 5 h 91"/>
                              <a:gd name="T12" fmla="*/ 29 w 91"/>
                              <a:gd name="T13" fmla="*/ 10 h 91"/>
                              <a:gd name="T14" fmla="*/ 29 w 91"/>
                              <a:gd name="T15" fmla="*/ 10 h 91"/>
                              <a:gd name="T16" fmla="*/ 29 w 91"/>
                              <a:gd name="T17" fmla="*/ 15 h 91"/>
                              <a:gd name="T18" fmla="*/ 33 w 91"/>
                              <a:gd name="T19" fmla="*/ 20 h 91"/>
                              <a:gd name="T20" fmla="*/ 53 w 91"/>
                              <a:gd name="T21" fmla="*/ 67 h 91"/>
                              <a:gd name="T22" fmla="*/ 72 w 91"/>
                              <a:gd name="T23" fmla="*/ 20 h 91"/>
                              <a:gd name="T24" fmla="*/ 72 w 91"/>
                              <a:gd name="T25" fmla="*/ 15 h 91"/>
                              <a:gd name="T26" fmla="*/ 72 w 91"/>
                              <a:gd name="T27" fmla="*/ 10 h 91"/>
                              <a:gd name="T28" fmla="*/ 72 w 91"/>
                              <a:gd name="T29" fmla="*/ 10 h 91"/>
                              <a:gd name="T30" fmla="*/ 72 w 91"/>
                              <a:gd name="T31" fmla="*/ 5 h 91"/>
                              <a:gd name="T32" fmla="*/ 72 w 91"/>
                              <a:gd name="T33" fmla="*/ 5 h 91"/>
                              <a:gd name="T34" fmla="*/ 72 w 91"/>
                              <a:gd name="T35" fmla="*/ 5 h 91"/>
                              <a:gd name="T36" fmla="*/ 67 w 91"/>
                              <a:gd name="T37" fmla="*/ 5 h 91"/>
                              <a:gd name="T38" fmla="*/ 62 w 91"/>
                              <a:gd name="T39" fmla="*/ 5 h 91"/>
                              <a:gd name="T40" fmla="*/ 62 w 91"/>
                              <a:gd name="T41" fmla="*/ 0 h 91"/>
                              <a:gd name="T42" fmla="*/ 91 w 91"/>
                              <a:gd name="T43" fmla="*/ 0 h 91"/>
                              <a:gd name="T44" fmla="*/ 91 w 91"/>
                              <a:gd name="T45" fmla="*/ 5 h 91"/>
                              <a:gd name="T46" fmla="*/ 86 w 91"/>
                              <a:gd name="T47" fmla="*/ 5 h 91"/>
                              <a:gd name="T48" fmla="*/ 86 w 91"/>
                              <a:gd name="T49" fmla="*/ 5 h 91"/>
                              <a:gd name="T50" fmla="*/ 81 w 91"/>
                              <a:gd name="T51" fmla="*/ 10 h 91"/>
                              <a:gd name="T52" fmla="*/ 77 w 91"/>
                              <a:gd name="T53" fmla="*/ 15 h 91"/>
                              <a:gd name="T54" fmla="*/ 48 w 91"/>
                              <a:gd name="T55" fmla="*/ 91 h 91"/>
                              <a:gd name="T56" fmla="*/ 43 w 91"/>
                              <a:gd name="T57" fmla="*/ 91 h 91"/>
                              <a:gd name="T58" fmla="*/ 14 w 91"/>
                              <a:gd name="T59" fmla="*/ 20 h 91"/>
                              <a:gd name="T60" fmla="*/ 14 w 91"/>
                              <a:gd name="T61" fmla="*/ 15 h 91"/>
                              <a:gd name="T62" fmla="*/ 14 w 91"/>
                              <a:gd name="T63" fmla="*/ 10 h 91"/>
                              <a:gd name="T64" fmla="*/ 9 w 91"/>
                              <a:gd name="T65" fmla="*/ 10 h 91"/>
                              <a:gd name="T66" fmla="*/ 9 w 91"/>
                              <a:gd name="T67" fmla="*/ 5 h 91"/>
                              <a:gd name="T68" fmla="*/ 5 w 91"/>
                              <a:gd name="T69" fmla="*/ 5 h 91"/>
                              <a:gd name="T70" fmla="*/ 0 w 91"/>
                              <a:gd name="T71" fmla="*/ 5 h 91"/>
                              <a:gd name="T72" fmla="*/ 0 w 91"/>
                              <a:gd name="T73" fmla="*/ 0 h 9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1" h="91">
                                <a:moveTo>
                                  <a:pt x="0" y="0"/>
                                </a:moveTo>
                                <a:lnTo>
                                  <a:pt x="38" y="0"/>
                                </a:lnTo>
                                <a:lnTo>
                                  <a:pt x="38" y="5"/>
                                </a:lnTo>
                                <a:lnTo>
                                  <a:pt x="33" y="5"/>
                                </a:lnTo>
                                <a:lnTo>
                                  <a:pt x="29" y="10"/>
                                </a:lnTo>
                                <a:lnTo>
                                  <a:pt x="29" y="15"/>
                                </a:lnTo>
                                <a:lnTo>
                                  <a:pt x="33" y="20"/>
                                </a:lnTo>
                                <a:lnTo>
                                  <a:pt x="53" y="67"/>
                                </a:lnTo>
                                <a:lnTo>
                                  <a:pt x="72" y="20"/>
                                </a:lnTo>
                                <a:lnTo>
                                  <a:pt x="72" y="15"/>
                                </a:lnTo>
                                <a:lnTo>
                                  <a:pt x="72" y="10"/>
                                </a:lnTo>
                                <a:lnTo>
                                  <a:pt x="72" y="5"/>
                                </a:lnTo>
                                <a:lnTo>
                                  <a:pt x="67" y="5"/>
                                </a:lnTo>
                                <a:lnTo>
                                  <a:pt x="62" y="5"/>
                                </a:lnTo>
                                <a:lnTo>
                                  <a:pt x="62" y="0"/>
                                </a:lnTo>
                                <a:lnTo>
                                  <a:pt x="91" y="0"/>
                                </a:lnTo>
                                <a:lnTo>
                                  <a:pt x="91" y="5"/>
                                </a:lnTo>
                                <a:lnTo>
                                  <a:pt x="86" y="5"/>
                                </a:lnTo>
                                <a:lnTo>
                                  <a:pt x="81" y="10"/>
                                </a:lnTo>
                                <a:lnTo>
                                  <a:pt x="77" y="15"/>
                                </a:lnTo>
                                <a:lnTo>
                                  <a:pt x="48" y="91"/>
                                </a:lnTo>
                                <a:lnTo>
                                  <a:pt x="43" y="91"/>
                                </a:lnTo>
                                <a:lnTo>
                                  <a:pt x="14" y="20"/>
                                </a:lnTo>
                                <a:lnTo>
                                  <a:pt x="14" y="15"/>
                                </a:lnTo>
                                <a:lnTo>
                                  <a:pt x="14" y="10"/>
                                </a:lnTo>
                                <a:lnTo>
                                  <a:pt x="9" y="10"/>
                                </a:lnTo>
                                <a:lnTo>
                                  <a:pt x="9" y="5"/>
                                </a:lnTo>
                                <a:lnTo>
                                  <a:pt x="5" y="5"/>
                                </a:lnTo>
                                <a:lnTo>
                                  <a:pt x="0" y="5"/>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566"/>
                        <wps:cNvSpPr>
                          <a:spLocks noEditPoints="1"/>
                        </wps:cNvSpPr>
                        <wps:spPr bwMode="auto">
                          <a:xfrm>
                            <a:off x="5423" y="18757"/>
                            <a:ext cx="67" cy="91"/>
                          </a:xfrm>
                          <a:custGeom>
                            <a:avLst/>
                            <a:gdLst>
                              <a:gd name="T0" fmla="*/ 9 w 67"/>
                              <a:gd name="T1" fmla="*/ 34 h 91"/>
                              <a:gd name="T2" fmla="*/ 14 w 67"/>
                              <a:gd name="T3" fmla="*/ 48 h 91"/>
                              <a:gd name="T4" fmla="*/ 19 w 67"/>
                              <a:gd name="T5" fmla="*/ 63 h 91"/>
                              <a:gd name="T6" fmla="*/ 28 w 67"/>
                              <a:gd name="T7" fmla="*/ 72 h 91"/>
                              <a:gd name="T8" fmla="*/ 43 w 67"/>
                              <a:gd name="T9" fmla="*/ 72 h 91"/>
                              <a:gd name="T10" fmla="*/ 48 w 67"/>
                              <a:gd name="T11" fmla="*/ 72 h 91"/>
                              <a:gd name="T12" fmla="*/ 57 w 67"/>
                              <a:gd name="T13" fmla="*/ 67 h 91"/>
                              <a:gd name="T14" fmla="*/ 62 w 67"/>
                              <a:gd name="T15" fmla="*/ 63 h 91"/>
                              <a:gd name="T16" fmla="*/ 67 w 67"/>
                              <a:gd name="T17" fmla="*/ 53 h 91"/>
                              <a:gd name="T18" fmla="*/ 67 w 67"/>
                              <a:gd name="T19" fmla="*/ 58 h 91"/>
                              <a:gd name="T20" fmla="*/ 62 w 67"/>
                              <a:gd name="T21" fmla="*/ 67 h 91"/>
                              <a:gd name="T22" fmla="*/ 57 w 67"/>
                              <a:gd name="T23" fmla="*/ 77 h 91"/>
                              <a:gd name="T24" fmla="*/ 48 w 67"/>
                              <a:gd name="T25" fmla="*/ 87 h 91"/>
                              <a:gd name="T26" fmla="*/ 33 w 67"/>
                              <a:gd name="T27" fmla="*/ 91 h 91"/>
                              <a:gd name="T28" fmla="*/ 19 w 67"/>
                              <a:gd name="T29" fmla="*/ 87 h 91"/>
                              <a:gd name="T30" fmla="*/ 9 w 67"/>
                              <a:gd name="T31" fmla="*/ 77 h 91"/>
                              <a:gd name="T32" fmla="*/ 0 w 67"/>
                              <a:gd name="T33" fmla="*/ 63 h 91"/>
                              <a:gd name="T34" fmla="*/ 0 w 67"/>
                              <a:gd name="T35" fmla="*/ 43 h 91"/>
                              <a:gd name="T36" fmla="*/ 0 w 67"/>
                              <a:gd name="T37" fmla="*/ 24 h 91"/>
                              <a:gd name="T38" fmla="*/ 9 w 67"/>
                              <a:gd name="T39" fmla="*/ 10 h 91"/>
                              <a:gd name="T40" fmla="*/ 19 w 67"/>
                              <a:gd name="T41" fmla="*/ 0 h 91"/>
                              <a:gd name="T42" fmla="*/ 38 w 67"/>
                              <a:gd name="T43" fmla="*/ 0 h 91"/>
                              <a:gd name="T44" fmla="*/ 48 w 67"/>
                              <a:gd name="T45" fmla="*/ 0 h 91"/>
                              <a:gd name="T46" fmla="*/ 57 w 67"/>
                              <a:gd name="T47" fmla="*/ 10 h 91"/>
                              <a:gd name="T48" fmla="*/ 67 w 67"/>
                              <a:gd name="T49" fmla="*/ 20 h 91"/>
                              <a:gd name="T50" fmla="*/ 67 w 67"/>
                              <a:gd name="T51" fmla="*/ 34 h 91"/>
                              <a:gd name="T52" fmla="*/ 9 w 67"/>
                              <a:gd name="T53" fmla="*/ 34 h 91"/>
                              <a:gd name="T54" fmla="*/ 9 w 67"/>
                              <a:gd name="T55" fmla="*/ 29 h 91"/>
                              <a:gd name="T56" fmla="*/ 48 w 67"/>
                              <a:gd name="T57" fmla="*/ 29 h 91"/>
                              <a:gd name="T58" fmla="*/ 48 w 67"/>
                              <a:gd name="T59" fmla="*/ 20 h 91"/>
                              <a:gd name="T60" fmla="*/ 48 w 67"/>
                              <a:gd name="T61" fmla="*/ 15 h 91"/>
                              <a:gd name="T62" fmla="*/ 43 w 67"/>
                              <a:gd name="T63" fmla="*/ 10 h 91"/>
                              <a:gd name="T64" fmla="*/ 43 w 67"/>
                              <a:gd name="T65" fmla="*/ 10 h 91"/>
                              <a:gd name="T66" fmla="*/ 38 w 67"/>
                              <a:gd name="T67" fmla="*/ 5 h 91"/>
                              <a:gd name="T68" fmla="*/ 33 w 67"/>
                              <a:gd name="T69" fmla="*/ 5 h 91"/>
                              <a:gd name="T70" fmla="*/ 24 w 67"/>
                              <a:gd name="T71" fmla="*/ 5 h 91"/>
                              <a:gd name="T72" fmla="*/ 19 w 67"/>
                              <a:gd name="T73" fmla="*/ 10 h 91"/>
                              <a:gd name="T74" fmla="*/ 14 w 67"/>
                              <a:gd name="T75" fmla="*/ 20 h 91"/>
                              <a:gd name="T76" fmla="*/ 9 w 67"/>
                              <a:gd name="T77" fmla="*/ 29 h 9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 h="91">
                                <a:moveTo>
                                  <a:pt x="9" y="34"/>
                                </a:moveTo>
                                <a:lnTo>
                                  <a:pt x="14" y="48"/>
                                </a:lnTo>
                                <a:lnTo>
                                  <a:pt x="19" y="63"/>
                                </a:lnTo>
                                <a:lnTo>
                                  <a:pt x="28" y="72"/>
                                </a:lnTo>
                                <a:lnTo>
                                  <a:pt x="43" y="72"/>
                                </a:lnTo>
                                <a:lnTo>
                                  <a:pt x="48" y="72"/>
                                </a:lnTo>
                                <a:lnTo>
                                  <a:pt x="57" y="67"/>
                                </a:lnTo>
                                <a:lnTo>
                                  <a:pt x="62" y="63"/>
                                </a:lnTo>
                                <a:lnTo>
                                  <a:pt x="67" y="53"/>
                                </a:lnTo>
                                <a:lnTo>
                                  <a:pt x="67" y="58"/>
                                </a:lnTo>
                                <a:lnTo>
                                  <a:pt x="62" y="67"/>
                                </a:lnTo>
                                <a:lnTo>
                                  <a:pt x="57" y="77"/>
                                </a:lnTo>
                                <a:lnTo>
                                  <a:pt x="48" y="87"/>
                                </a:lnTo>
                                <a:lnTo>
                                  <a:pt x="33" y="91"/>
                                </a:lnTo>
                                <a:lnTo>
                                  <a:pt x="19" y="87"/>
                                </a:lnTo>
                                <a:lnTo>
                                  <a:pt x="9" y="77"/>
                                </a:lnTo>
                                <a:lnTo>
                                  <a:pt x="0" y="63"/>
                                </a:lnTo>
                                <a:lnTo>
                                  <a:pt x="0" y="43"/>
                                </a:lnTo>
                                <a:lnTo>
                                  <a:pt x="0" y="24"/>
                                </a:lnTo>
                                <a:lnTo>
                                  <a:pt x="9" y="10"/>
                                </a:lnTo>
                                <a:lnTo>
                                  <a:pt x="19" y="0"/>
                                </a:lnTo>
                                <a:lnTo>
                                  <a:pt x="38" y="0"/>
                                </a:lnTo>
                                <a:lnTo>
                                  <a:pt x="48" y="0"/>
                                </a:lnTo>
                                <a:lnTo>
                                  <a:pt x="57" y="10"/>
                                </a:lnTo>
                                <a:lnTo>
                                  <a:pt x="67" y="20"/>
                                </a:lnTo>
                                <a:lnTo>
                                  <a:pt x="67" y="34"/>
                                </a:lnTo>
                                <a:lnTo>
                                  <a:pt x="9" y="34"/>
                                </a:lnTo>
                                <a:close/>
                                <a:moveTo>
                                  <a:pt x="9" y="29"/>
                                </a:moveTo>
                                <a:lnTo>
                                  <a:pt x="48" y="29"/>
                                </a:lnTo>
                                <a:lnTo>
                                  <a:pt x="48" y="20"/>
                                </a:lnTo>
                                <a:lnTo>
                                  <a:pt x="48" y="15"/>
                                </a:lnTo>
                                <a:lnTo>
                                  <a:pt x="43" y="10"/>
                                </a:lnTo>
                                <a:lnTo>
                                  <a:pt x="38" y="5"/>
                                </a:lnTo>
                                <a:lnTo>
                                  <a:pt x="33" y="5"/>
                                </a:lnTo>
                                <a:lnTo>
                                  <a:pt x="24" y="5"/>
                                </a:lnTo>
                                <a:lnTo>
                                  <a:pt x="19" y="10"/>
                                </a:lnTo>
                                <a:lnTo>
                                  <a:pt x="14" y="20"/>
                                </a:lnTo>
                                <a:lnTo>
                                  <a:pt x="9"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567"/>
                        <wps:cNvSpPr>
                          <a:spLocks/>
                        </wps:cNvSpPr>
                        <wps:spPr bwMode="auto">
                          <a:xfrm>
                            <a:off x="5509" y="18824"/>
                            <a:ext cx="19" cy="24"/>
                          </a:xfrm>
                          <a:custGeom>
                            <a:avLst/>
                            <a:gdLst>
                              <a:gd name="T0" fmla="*/ 9 w 19"/>
                              <a:gd name="T1" fmla="*/ 0 h 24"/>
                              <a:gd name="T2" fmla="*/ 14 w 19"/>
                              <a:gd name="T3" fmla="*/ 0 h 24"/>
                              <a:gd name="T4" fmla="*/ 19 w 19"/>
                              <a:gd name="T5" fmla="*/ 5 h 24"/>
                              <a:gd name="T6" fmla="*/ 19 w 19"/>
                              <a:gd name="T7" fmla="*/ 10 h 24"/>
                              <a:gd name="T8" fmla="*/ 19 w 19"/>
                              <a:gd name="T9" fmla="*/ 10 h 24"/>
                              <a:gd name="T10" fmla="*/ 19 w 19"/>
                              <a:gd name="T11" fmla="*/ 15 h 24"/>
                              <a:gd name="T12" fmla="*/ 19 w 19"/>
                              <a:gd name="T13" fmla="*/ 20 h 24"/>
                              <a:gd name="T14" fmla="*/ 14 w 19"/>
                              <a:gd name="T15" fmla="*/ 20 h 24"/>
                              <a:gd name="T16" fmla="*/ 9 w 19"/>
                              <a:gd name="T17" fmla="*/ 24 h 24"/>
                              <a:gd name="T18" fmla="*/ 5 w 19"/>
                              <a:gd name="T19" fmla="*/ 20 h 24"/>
                              <a:gd name="T20" fmla="*/ 5 w 19"/>
                              <a:gd name="T21" fmla="*/ 20 h 24"/>
                              <a:gd name="T22" fmla="*/ 0 w 19"/>
                              <a:gd name="T23" fmla="*/ 15 h 24"/>
                              <a:gd name="T24" fmla="*/ 0 w 19"/>
                              <a:gd name="T25" fmla="*/ 10 h 24"/>
                              <a:gd name="T26" fmla="*/ 0 w 19"/>
                              <a:gd name="T27" fmla="*/ 10 h 24"/>
                              <a:gd name="T28" fmla="*/ 5 w 19"/>
                              <a:gd name="T29" fmla="*/ 5 h 24"/>
                              <a:gd name="T30" fmla="*/ 5 w 19"/>
                              <a:gd name="T31" fmla="*/ 0 h 24"/>
                              <a:gd name="T32" fmla="*/ 9 w 19"/>
                              <a:gd name="T33" fmla="*/ 0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 h="24">
                                <a:moveTo>
                                  <a:pt x="9" y="0"/>
                                </a:moveTo>
                                <a:lnTo>
                                  <a:pt x="14" y="0"/>
                                </a:lnTo>
                                <a:lnTo>
                                  <a:pt x="19" y="5"/>
                                </a:lnTo>
                                <a:lnTo>
                                  <a:pt x="19" y="10"/>
                                </a:lnTo>
                                <a:lnTo>
                                  <a:pt x="19" y="15"/>
                                </a:lnTo>
                                <a:lnTo>
                                  <a:pt x="19" y="20"/>
                                </a:lnTo>
                                <a:lnTo>
                                  <a:pt x="14" y="20"/>
                                </a:lnTo>
                                <a:lnTo>
                                  <a:pt x="9" y="24"/>
                                </a:lnTo>
                                <a:lnTo>
                                  <a:pt x="5" y="20"/>
                                </a:lnTo>
                                <a:lnTo>
                                  <a:pt x="0" y="15"/>
                                </a:lnTo>
                                <a:lnTo>
                                  <a:pt x="0" y="10"/>
                                </a:lnTo>
                                <a:lnTo>
                                  <a:pt x="5" y="5"/>
                                </a:lnTo>
                                <a:lnTo>
                                  <a:pt x="5"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568"/>
                        <wps:cNvSpPr>
                          <a:spLocks noEditPoints="1"/>
                        </wps:cNvSpPr>
                        <wps:spPr bwMode="auto">
                          <a:xfrm>
                            <a:off x="3429" y="18714"/>
                            <a:ext cx="82" cy="134"/>
                          </a:xfrm>
                          <a:custGeom>
                            <a:avLst/>
                            <a:gdLst>
                              <a:gd name="T0" fmla="*/ 0 w 82"/>
                              <a:gd name="T1" fmla="*/ 67 h 134"/>
                              <a:gd name="T2" fmla="*/ 5 w 82"/>
                              <a:gd name="T3" fmla="*/ 39 h 134"/>
                              <a:gd name="T4" fmla="*/ 14 w 82"/>
                              <a:gd name="T5" fmla="*/ 15 h 134"/>
                              <a:gd name="T6" fmla="*/ 29 w 82"/>
                              <a:gd name="T7" fmla="*/ 0 h 134"/>
                              <a:gd name="T8" fmla="*/ 43 w 82"/>
                              <a:gd name="T9" fmla="*/ 0 h 134"/>
                              <a:gd name="T10" fmla="*/ 58 w 82"/>
                              <a:gd name="T11" fmla="*/ 0 h 134"/>
                              <a:gd name="T12" fmla="*/ 67 w 82"/>
                              <a:gd name="T13" fmla="*/ 10 h 134"/>
                              <a:gd name="T14" fmla="*/ 77 w 82"/>
                              <a:gd name="T15" fmla="*/ 34 h 134"/>
                              <a:gd name="T16" fmla="*/ 82 w 82"/>
                              <a:gd name="T17" fmla="*/ 67 h 134"/>
                              <a:gd name="T18" fmla="*/ 77 w 82"/>
                              <a:gd name="T19" fmla="*/ 96 h 134"/>
                              <a:gd name="T20" fmla="*/ 67 w 82"/>
                              <a:gd name="T21" fmla="*/ 120 h 134"/>
                              <a:gd name="T22" fmla="*/ 58 w 82"/>
                              <a:gd name="T23" fmla="*/ 130 h 134"/>
                              <a:gd name="T24" fmla="*/ 43 w 82"/>
                              <a:gd name="T25" fmla="*/ 134 h 134"/>
                              <a:gd name="T26" fmla="*/ 34 w 82"/>
                              <a:gd name="T27" fmla="*/ 130 h 134"/>
                              <a:gd name="T28" fmla="*/ 24 w 82"/>
                              <a:gd name="T29" fmla="*/ 130 h 134"/>
                              <a:gd name="T30" fmla="*/ 19 w 82"/>
                              <a:gd name="T31" fmla="*/ 125 h 134"/>
                              <a:gd name="T32" fmla="*/ 14 w 82"/>
                              <a:gd name="T33" fmla="*/ 115 h 134"/>
                              <a:gd name="T34" fmla="*/ 10 w 82"/>
                              <a:gd name="T35" fmla="*/ 110 h 134"/>
                              <a:gd name="T36" fmla="*/ 5 w 82"/>
                              <a:gd name="T37" fmla="*/ 101 h 134"/>
                              <a:gd name="T38" fmla="*/ 5 w 82"/>
                              <a:gd name="T39" fmla="*/ 86 h 134"/>
                              <a:gd name="T40" fmla="*/ 0 w 82"/>
                              <a:gd name="T41" fmla="*/ 67 h 134"/>
                              <a:gd name="T42" fmla="*/ 62 w 82"/>
                              <a:gd name="T43" fmla="*/ 63 h 134"/>
                              <a:gd name="T44" fmla="*/ 62 w 82"/>
                              <a:gd name="T45" fmla="*/ 39 h 134"/>
                              <a:gd name="T46" fmla="*/ 58 w 82"/>
                              <a:gd name="T47" fmla="*/ 24 h 134"/>
                              <a:gd name="T48" fmla="*/ 58 w 82"/>
                              <a:gd name="T49" fmla="*/ 15 h 134"/>
                              <a:gd name="T50" fmla="*/ 53 w 82"/>
                              <a:gd name="T51" fmla="*/ 10 h 134"/>
                              <a:gd name="T52" fmla="*/ 48 w 82"/>
                              <a:gd name="T53" fmla="*/ 5 h 134"/>
                              <a:gd name="T54" fmla="*/ 43 w 82"/>
                              <a:gd name="T55" fmla="*/ 5 h 134"/>
                              <a:gd name="T56" fmla="*/ 34 w 82"/>
                              <a:gd name="T57" fmla="*/ 5 h 134"/>
                              <a:gd name="T58" fmla="*/ 29 w 82"/>
                              <a:gd name="T59" fmla="*/ 10 h 134"/>
                              <a:gd name="T60" fmla="*/ 24 w 82"/>
                              <a:gd name="T61" fmla="*/ 15 h 134"/>
                              <a:gd name="T62" fmla="*/ 24 w 82"/>
                              <a:gd name="T63" fmla="*/ 24 h 134"/>
                              <a:gd name="T64" fmla="*/ 19 w 82"/>
                              <a:gd name="T65" fmla="*/ 39 h 134"/>
                              <a:gd name="T66" fmla="*/ 19 w 82"/>
                              <a:gd name="T67" fmla="*/ 63 h 134"/>
                              <a:gd name="T68" fmla="*/ 62 w 82"/>
                              <a:gd name="T69" fmla="*/ 63 h 134"/>
                              <a:gd name="T70" fmla="*/ 19 w 82"/>
                              <a:gd name="T71" fmla="*/ 67 h 134"/>
                              <a:gd name="T72" fmla="*/ 19 w 82"/>
                              <a:gd name="T73" fmla="*/ 82 h 134"/>
                              <a:gd name="T74" fmla="*/ 19 w 82"/>
                              <a:gd name="T75" fmla="*/ 96 h 134"/>
                              <a:gd name="T76" fmla="*/ 24 w 82"/>
                              <a:gd name="T77" fmla="*/ 106 h 134"/>
                              <a:gd name="T78" fmla="*/ 24 w 82"/>
                              <a:gd name="T79" fmla="*/ 115 h 134"/>
                              <a:gd name="T80" fmla="*/ 29 w 82"/>
                              <a:gd name="T81" fmla="*/ 120 h 134"/>
                              <a:gd name="T82" fmla="*/ 34 w 82"/>
                              <a:gd name="T83" fmla="*/ 125 h 134"/>
                              <a:gd name="T84" fmla="*/ 38 w 82"/>
                              <a:gd name="T85" fmla="*/ 125 h 134"/>
                              <a:gd name="T86" fmla="*/ 43 w 82"/>
                              <a:gd name="T87" fmla="*/ 125 h 134"/>
                              <a:gd name="T88" fmla="*/ 48 w 82"/>
                              <a:gd name="T89" fmla="*/ 125 h 134"/>
                              <a:gd name="T90" fmla="*/ 53 w 82"/>
                              <a:gd name="T91" fmla="*/ 120 h 134"/>
                              <a:gd name="T92" fmla="*/ 58 w 82"/>
                              <a:gd name="T93" fmla="*/ 115 h 134"/>
                              <a:gd name="T94" fmla="*/ 62 w 82"/>
                              <a:gd name="T95" fmla="*/ 101 h 134"/>
                              <a:gd name="T96" fmla="*/ 62 w 82"/>
                              <a:gd name="T97" fmla="*/ 86 h 134"/>
                              <a:gd name="T98" fmla="*/ 62 w 82"/>
                              <a:gd name="T99" fmla="*/ 67 h 134"/>
                              <a:gd name="T100" fmla="*/ 19 w 82"/>
                              <a:gd name="T101" fmla="*/ 67 h 13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2" h="134">
                                <a:moveTo>
                                  <a:pt x="0" y="67"/>
                                </a:moveTo>
                                <a:lnTo>
                                  <a:pt x="5" y="39"/>
                                </a:lnTo>
                                <a:lnTo>
                                  <a:pt x="14" y="15"/>
                                </a:lnTo>
                                <a:lnTo>
                                  <a:pt x="29" y="0"/>
                                </a:lnTo>
                                <a:lnTo>
                                  <a:pt x="43" y="0"/>
                                </a:lnTo>
                                <a:lnTo>
                                  <a:pt x="58" y="0"/>
                                </a:lnTo>
                                <a:lnTo>
                                  <a:pt x="67" y="10"/>
                                </a:lnTo>
                                <a:lnTo>
                                  <a:pt x="77" y="34"/>
                                </a:lnTo>
                                <a:lnTo>
                                  <a:pt x="82" y="67"/>
                                </a:lnTo>
                                <a:lnTo>
                                  <a:pt x="77" y="96"/>
                                </a:lnTo>
                                <a:lnTo>
                                  <a:pt x="67" y="120"/>
                                </a:lnTo>
                                <a:lnTo>
                                  <a:pt x="58" y="130"/>
                                </a:lnTo>
                                <a:lnTo>
                                  <a:pt x="43" y="134"/>
                                </a:lnTo>
                                <a:lnTo>
                                  <a:pt x="34" y="130"/>
                                </a:lnTo>
                                <a:lnTo>
                                  <a:pt x="24" y="130"/>
                                </a:lnTo>
                                <a:lnTo>
                                  <a:pt x="19" y="125"/>
                                </a:lnTo>
                                <a:lnTo>
                                  <a:pt x="14" y="115"/>
                                </a:lnTo>
                                <a:lnTo>
                                  <a:pt x="10" y="110"/>
                                </a:lnTo>
                                <a:lnTo>
                                  <a:pt x="5" y="101"/>
                                </a:lnTo>
                                <a:lnTo>
                                  <a:pt x="5" y="86"/>
                                </a:lnTo>
                                <a:lnTo>
                                  <a:pt x="0" y="67"/>
                                </a:lnTo>
                                <a:close/>
                                <a:moveTo>
                                  <a:pt x="62" y="63"/>
                                </a:moveTo>
                                <a:lnTo>
                                  <a:pt x="62" y="39"/>
                                </a:lnTo>
                                <a:lnTo>
                                  <a:pt x="58" y="24"/>
                                </a:lnTo>
                                <a:lnTo>
                                  <a:pt x="58" y="15"/>
                                </a:lnTo>
                                <a:lnTo>
                                  <a:pt x="53" y="10"/>
                                </a:lnTo>
                                <a:lnTo>
                                  <a:pt x="48" y="5"/>
                                </a:lnTo>
                                <a:lnTo>
                                  <a:pt x="43" y="5"/>
                                </a:lnTo>
                                <a:lnTo>
                                  <a:pt x="34" y="5"/>
                                </a:lnTo>
                                <a:lnTo>
                                  <a:pt x="29" y="10"/>
                                </a:lnTo>
                                <a:lnTo>
                                  <a:pt x="24" y="15"/>
                                </a:lnTo>
                                <a:lnTo>
                                  <a:pt x="24" y="24"/>
                                </a:lnTo>
                                <a:lnTo>
                                  <a:pt x="19" y="39"/>
                                </a:lnTo>
                                <a:lnTo>
                                  <a:pt x="19" y="63"/>
                                </a:lnTo>
                                <a:lnTo>
                                  <a:pt x="62" y="63"/>
                                </a:lnTo>
                                <a:close/>
                                <a:moveTo>
                                  <a:pt x="19" y="67"/>
                                </a:moveTo>
                                <a:lnTo>
                                  <a:pt x="19" y="82"/>
                                </a:lnTo>
                                <a:lnTo>
                                  <a:pt x="19" y="96"/>
                                </a:lnTo>
                                <a:lnTo>
                                  <a:pt x="24" y="106"/>
                                </a:lnTo>
                                <a:lnTo>
                                  <a:pt x="24" y="115"/>
                                </a:lnTo>
                                <a:lnTo>
                                  <a:pt x="29" y="120"/>
                                </a:lnTo>
                                <a:lnTo>
                                  <a:pt x="34" y="125"/>
                                </a:lnTo>
                                <a:lnTo>
                                  <a:pt x="38" y="125"/>
                                </a:lnTo>
                                <a:lnTo>
                                  <a:pt x="43" y="125"/>
                                </a:lnTo>
                                <a:lnTo>
                                  <a:pt x="48" y="125"/>
                                </a:lnTo>
                                <a:lnTo>
                                  <a:pt x="53" y="120"/>
                                </a:lnTo>
                                <a:lnTo>
                                  <a:pt x="58" y="115"/>
                                </a:lnTo>
                                <a:lnTo>
                                  <a:pt x="62" y="101"/>
                                </a:lnTo>
                                <a:lnTo>
                                  <a:pt x="62" y="86"/>
                                </a:lnTo>
                                <a:lnTo>
                                  <a:pt x="62" y="67"/>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569"/>
                        <wps:cNvSpPr>
                          <a:spLocks/>
                        </wps:cNvSpPr>
                        <wps:spPr bwMode="auto">
                          <a:xfrm>
                            <a:off x="3520" y="18791"/>
                            <a:ext cx="34" cy="86"/>
                          </a:xfrm>
                          <a:custGeom>
                            <a:avLst/>
                            <a:gdLst>
                              <a:gd name="T0" fmla="*/ 29 w 34"/>
                              <a:gd name="T1" fmla="*/ 0 h 86"/>
                              <a:gd name="T2" fmla="*/ 24 w 34"/>
                              <a:gd name="T3" fmla="*/ 19 h 86"/>
                              <a:gd name="T4" fmla="*/ 34 w 34"/>
                              <a:gd name="T5" fmla="*/ 19 h 86"/>
                              <a:gd name="T6" fmla="*/ 34 w 34"/>
                              <a:gd name="T7" fmla="*/ 24 h 86"/>
                              <a:gd name="T8" fmla="*/ 24 w 34"/>
                              <a:gd name="T9" fmla="*/ 24 h 86"/>
                              <a:gd name="T10" fmla="*/ 10 w 34"/>
                              <a:gd name="T11" fmla="*/ 67 h 86"/>
                              <a:gd name="T12" fmla="*/ 10 w 34"/>
                              <a:gd name="T13" fmla="*/ 72 h 86"/>
                              <a:gd name="T14" fmla="*/ 10 w 34"/>
                              <a:gd name="T15" fmla="*/ 77 h 86"/>
                              <a:gd name="T16" fmla="*/ 10 w 34"/>
                              <a:gd name="T17" fmla="*/ 77 h 86"/>
                              <a:gd name="T18" fmla="*/ 10 w 34"/>
                              <a:gd name="T19" fmla="*/ 77 h 86"/>
                              <a:gd name="T20" fmla="*/ 10 w 34"/>
                              <a:gd name="T21" fmla="*/ 81 h 86"/>
                              <a:gd name="T22" fmla="*/ 10 w 34"/>
                              <a:gd name="T23" fmla="*/ 81 h 86"/>
                              <a:gd name="T24" fmla="*/ 15 w 34"/>
                              <a:gd name="T25" fmla="*/ 77 h 86"/>
                              <a:gd name="T26" fmla="*/ 15 w 34"/>
                              <a:gd name="T27" fmla="*/ 77 h 86"/>
                              <a:gd name="T28" fmla="*/ 19 w 34"/>
                              <a:gd name="T29" fmla="*/ 72 h 86"/>
                              <a:gd name="T30" fmla="*/ 24 w 34"/>
                              <a:gd name="T31" fmla="*/ 67 h 86"/>
                              <a:gd name="T32" fmla="*/ 24 w 34"/>
                              <a:gd name="T33" fmla="*/ 72 h 86"/>
                              <a:gd name="T34" fmla="*/ 19 w 34"/>
                              <a:gd name="T35" fmla="*/ 77 h 86"/>
                              <a:gd name="T36" fmla="*/ 15 w 34"/>
                              <a:gd name="T37" fmla="*/ 81 h 86"/>
                              <a:gd name="T38" fmla="*/ 10 w 34"/>
                              <a:gd name="T39" fmla="*/ 86 h 86"/>
                              <a:gd name="T40" fmla="*/ 5 w 34"/>
                              <a:gd name="T41" fmla="*/ 86 h 86"/>
                              <a:gd name="T42" fmla="*/ 5 w 34"/>
                              <a:gd name="T43" fmla="*/ 86 h 86"/>
                              <a:gd name="T44" fmla="*/ 0 w 34"/>
                              <a:gd name="T45" fmla="*/ 86 h 86"/>
                              <a:gd name="T46" fmla="*/ 0 w 34"/>
                              <a:gd name="T47" fmla="*/ 81 h 86"/>
                              <a:gd name="T48" fmla="*/ 0 w 34"/>
                              <a:gd name="T49" fmla="*/ 81 h 86"/>
                              <a:gd name="T50" fmla="*/ 0 w 34"/>
                              <a:gd name="T51" fmla="*/ 77 h 86"/>
                              <a:gd name="T52" fmla="*/ 0 w 34"/>
                              <a:gd name="T53" fmla="*/ 67 h 86"/>
                              <a:gd name="T54" fmla="*/ 15 w 34"/>
                              <a:gd name="T55" fmla="*/ 24 h 86"/>
                              <a:gd name="T56" fmla="*/ 0 w 34"/>
                              <a:gd name="T57" fmla="*/ 24 h 86"/>
                              <a:gd name="T58" fmla="*/ 5 w 34"/>
                              <a:gd name="T59" fmla="*/ 24 h 86"/>
                              <a:gd name="T60" fmla="*/ 10 w 34"/>
                              <a:gd name="T61" fmla="*/ 19 h 86"/>
                              <a:gd name="T62" fmla="*/ 15 w 34"/>
                              <a:gd name="T63" fmla="*/ 14 h 86"/>
                              <a:gd name="T64" fmla="*/ 19 w 34"/>
                              <a:gd name="T65" fmla="*/ 9 h 86"/>
                              <a:gd name="T66" fmla="*/ 24 w 34"/>
                              <a:gd name="T67" fmla="*/ 0 h 86"/>
                              <a:gd name="T68" fmla="*/ 29 w 34"/>
                              <a:gd name="T69" fmla="*/ 0 h 8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4" h="86">
                                <a:moveTo>
                                  <a:pt x="29" y="0"/>
                                </a:moveTo>
                                <a:lnTo>
                                  <a:pt x="24" y="19"/>
                                </a:lnTo>
                                <a:lnTo>
                                  <a:pt x="34" y="19"/>
                                </a:lnTo>
                                <a:lnTo>
                                  <a:pt x="34" y="24"/>
                                </a:lnTo>
                                <a:lnTo>
                                  <a:pt x="24" y="24"/>
                                </a:lnTo>
                                <a:lnTo>
                                  <a:pt x="10" y="67"/>
                                </a:lnTo>
                                <a:lnTo>
                                  <a:pt x="10" y="72"/>
                                </a:lnTo>
                                <a:lnTo>
                                  <a:pt x="10" y="77"/>
                                </a:lnTo>
                                <a:lnTo>
                                  <a:pt x="10" y="81"/>
                                </a:lnTo>
                                <a:lnTo>
                                  <a:pt x="15" y="77"/>
                                </a:lnTo>
                                <a:lnTo>
                                  <a:pt x="19" y="72"/>
                                </a:lnTo>
                                <a:lnTo>
                                  <a:pt x="24" y="67"/>
                                </a:lnTo>
                                <a:lnTo>
                                  <a:pt x="24" y="72"/>
                                </a:lnTo>
                                <a:lnTo>
                                  <a:pt x="19" y="77"/>
                                </a:lnTo>
                                <a:lnTo>
                                  <a:pt x="15" y="81"/>
                                </a:lnTo>
                                <a:lnTo>
                                  <a:pt x="10" y="86"/>
                                </a:lnTo>
                                <a:lnTo>
                                  <a:pt x="5" y="86"/>
                                </a:lnTo>
                                <a:lnTo>
                                  <a:pt x="0" y="86"/>
                                </a:lnTo>
                                <a:lnTo>
                                  <a:pt x="0" y="81"/>
                                </a:lnTo>
                                <a:lnTo>
                                  <a:pt x="0" y="77"/>
                                </a:lnTo>
                                <a:lnTo>
                                  <a:pt x="0" y="67"/>
                                </a:lnTo>
                                <a:lnTo>
                                  <a:pt x="15" y="24"/>
                                </a:lnTo>
                                <a:lnTo>
                                  <a:pt x="0" y="24"/>
                                </a:lnTo>
                                <a:lnTo>
                                  <a:pt x="5" y="24"/>
                                </a:lnTo>
                                <a:lnTo>
                                  <a:pt x="10" y="19"/>
                                </a:lnTo>
                                <a:lnTo>
                                  <a:pt x="15" y="14"/>
                                </a:lnTo>
                                <a:lnTo>
                                  <a:pt x="19" y="9"/>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Rectangle 3570"/>
                        <wps:cNvSpPr>
                          <a:spLocks noChangeArrowheads="1"/>
                        </wps:cNvSpPr>
                        <wps:spPr bwMode="auto">
                          <a:xfrm>
                            <a:off x="5600" y="13128"/>
                            <a:ext cx="2062"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Default="00D8031E" w:rsidP="00013529">
                              <w:pPr>
                                <w:spacing w:line="156" w:lineRule="auto"/>
                                <w:jc w:val="center"/>
                                <w:rPr>
                                  <w:spacing w:val="-10"/>
                                  <w:sz w:val="16"/>
                                  <w:szCs w:val="22"/>
                                  <w:rtl/>
                                </w:rPr>
                              </w:pPr>
                              <w:r>
                                <w:rPr>
                                  <w:rFonts w:hint="cs"/>
                                  <w:spacing w:val="-10"/>
                                  <w:sz w:val="16"/>
                                  <w:szCs w:val="22"/>
                                  <w:rtl/>
                                </w:rPr>
                                <w:t>نقطة</w:t>
                              </w:r>
                            </w:p>
                            <w:p w:rsidR="00D8031E" w:rsidRPr="007B5E8A" w:rsidRDefault="00D8031E" w:rsidP="00013529">
                              <w:pPr>
                                <w:spacing w:before="0" w:line="156" w:lineRule="auto"/>
                                <w:jc w:val="center"/>
                                <w:rPr>
                                  <w:spacing w:val="-10"/>
                                  <w:sz w:val="16"/>
                                  <w:szCs w:val="22"/>
                                  <w:rtl/>
                                  <w:lang w:bidi="ar-EG"/>
                                </w:rPr>
                              </w:pPr>
                              <w:r w:rsidRPr="007B5E8A">
                                <w:rPr>
                                  <w:spacing w:val="-10"/>
                                  <w:sz w:val="16"/>
                                  <w:szCs w:val="22"/>
                                  <w:rtl/>
                                </w:rPr>
                                <w:t>التضاريس الأرضية</w:t>
                              </w:r>
                              <w:r w:rsidRPr="007B5E8A">
                                <w:rPr>
                                  <w:rFonts w:hint="cs"/>
                                  <w:spacing w:val="-10"/>
                                  <w:sz w:val="16"/>
                                  <w:szCs w:val="22"/>
                                  <w:rtl/>
                                </w:rPr>
                                <w:t xml:space="preserve"> بترتيب </w:t>
                              </w:r>
                              <w:r w:rsidRPr="007B5E8A">
                                <w:rPr>
                                  <w:i/>
                                  <w:iCs/>
                                  <w:spacing w:val="-10"/>
                                  <w:sz w:val="16"/>
                                  <w:szCs w:val="22"/>
                                </w:rPr>
                                <w:t>i</w:t>
                              </w:r>
                            </w:p>
                          </w:txbxContent>
                        </wps:txbx>
                        <wps:bodyPr rot="0" vert="horz" wrap="square" lIns="0" tIns="0" rIns="0" bIns="0" anchor="t" anchorCtr="0" upright="1">
                          <a:noAutofit/>
                        </wps:bodyPr>
                      </wps:wsp>
                      <wps:wsp>
                        <wps:cNvPr id="201" name="Rectangle 3571"/>
                        <wps:cNvSpPr>
                          <a:spLocks noChangeArrowheads="1"/>
                        </wps:cNvSpPr>
                        <wps:spPr bwMode="auto">
                          <a:xfrm>
                            <a:off x="8412" y="14042"/>
                            <a:ext cx="1418"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31E" w:rsidRDefault="00D8031E" w:rsidP="00013529">
                              <w:pPr>
                                <w:spacing w:before="0"/>
                                <w:jc w:val="center"/>
                                <w:rPr>
                                  <w:sz w:val="16"/>
                                  <w:szCs w:val="22"/>
                                  <w:rtl/>
                                </w:rPr>
                              </w:pPr>
                              <w:r>
                                <w:rPr>
                                  <w:sz w:val="16"/>
                                  <w:szCs w:val="22"/>
                                  <w:rtl/>
                                </w:rPr>
                                <w:t>محطة معرضة</w:t>
                              </w:r>
                              <w:r>
                                <w:rPr>
                                  <w:sz w:val="16"/>
                                  <w:szCs w:val="22"/>
                                </w:rPr>
                                <w:br/>
                              </w:r>
                              <w:r>
                                <w:rPr>
                                  <w:sz w:val="16"/>
                                  <w:szCs w:val="22"/>
                                  <w:rtl/>
                                </w:rPr>
                                <w:t xml:space="preserve">للتداخل </w:t>
                              </w:r>
                              <w:r>
                                <w:rPr>
                                  <w:sz w:val="16"/>
                                  <w:szCs w:val="22"/>
                                </w:rPr>
                                <w:t>(R)</w:t>
                              </w:r>
                            </w:p>
                          </w:txbxContent>
                        </wps:txbx>
                        <wps:bodyPr rot="0" vert="horz" wrap="square" lIns="12700" tIns="12700" rIns="12700" bIns="12700" anchor="t" anchorCtr="0" upright="1">
                          <a:noAutofit/>
                        </wps:bodyPr>
                      </wps:wsp>
                      <wps:wsp>
                        <wps:cNvPr id="202" name="Rectangle 3572"/>
                        <wps:cNvSpPr>
                          <a:spLocks noChangeArrowheads="1"/>
                        </wps:cNvSpPr>
                        <wps:spPr bwMode="auto">
                          <a:xfrm>
                            <a:off x="1924" y="13686"/>
                            <a:ext cx="1692"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31E" w:rsidRDefault="00D8031E" w:rsidP="00013529">
                              <w:pPr>
                                <w:spacing w:before="0"/>
                                <w:jc w:val="center"/>
                                <w:rPr>
                                  <w:sz w:val="16"/>
                                  <w:szCs w:val="22"/>
                                  <w:rtl/>
                                </w:rPr>
                              </w:pPr>
                              <w:r>
                                <w:rPr>
                                  <w:sz w:val="16"/>
                                  <w:szCs w:val="22"/>
                                  <w:rtl/>
                                </w:rPr>
                                <w:t xml:space="preserve">محطة مسببة للتداخل </w:t>
                              </w:r>
                              <w:r>
                                <w:rPr>
                                  <w:sz w:val="16"/>
                                  <w:szCs w:val="22"/>
                                </w:rPr>
                                <w:t>(T)</w:t>
                              </w:r>
                            </w:p>
                          </w:txbxContent>
                        </wps:txbx>
                        <wps:bodyPr rot="0" vert="horz" wrap="square" lIns="12700" tIns="12700" rIns="12700" bIns="12700" anchor="t" anchorCtr="0" upright="1">
                          <a:noAutofit/>
                        </wps:bodyPr>
                      </wps:wsp>
                      <wps:wsp>
                        <wps:cNvPr id="203" name="Rectangle 3573"/>
                        <wps:cNvSpPr>
                          <a:spLocks noChangeArrowheads="1"/>
                        </wps:cNvSpPr>
                        <wps:spPr bwMode="auto">
                          <a:xfrm>
                            <a:off x="5179" y="14259"/>
                            <a:ext cx="130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Default="00D8031E" w:rsidP="00013529">
                              <w:pPr>
                                <w:spacing w:before="0" w:line="144" w:lineRule="auto"/>
                                <w:jc w:val="center"/>
                                <w:rPr>
                                  <w:spacing w:val="-4"/>
                                  <w:sz w:val="16"/>
                                  <w:szCs w:val="22"/>
                                  <w:rtl/>
                                </w:rPr>
                              </w:pPr>
                              <w:r>
                                <w:rPr>
                                  <w:spacing w:val="-4"/>
                                  <w:sz w:val="16"/>
                                  <w:szCs w:val="22"/>
                                  <w:rtl/>
                                </w:rPr>
                                <w:t>متوسط مستوى البحر</w:t>
                              </w:r>
                            </w:p>
                          </w:txbxContent>
                        </wps:txbx>
                        <wps:bodyPr rot="0" vert="horz" wrap="square" lIns="0" tIns="0" rIns="0" bIns="0" anchor="t" anchorCtr="0" upright="1">
                          <a:noAutofit/>
                        </wps:bodyPr>
                      </wps:wsp>
                      <wps:wsp>
                        <wps:cNvPr id="204" name="Rectangle 3574"/>
                        <wps:cNvSpPr>
                          <a:spLocks noChangeArrowheads="1"/>
                        </wps:cNvSpPr>
                        <wps:spPr bwMode="auto">
                          <a:xfrm>
                            <a:off x="1752" y="18542"/>
                            <a:ext cx="4253"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31E" w:rsidRDefault="00D8031E" w:rsidP="00013529">
                              <w:pPr>
                                <w:rPr>
                                  <w:sz w:val="16"/>
                                  <w:szCs w:val="22"/>
                                  <w:rtl/>
                                </w:rPr>
                              </w:pPr>
                              <w:r>
                                <w:rPr>
                                  <w:rFonts w:hint="cs"/>
                                  <w:i/>
                                  <w:iCs/>
                                  <w:sz w:val="16"/>
                                  <w:szCs w:val="22"/>
                                  <w:rtl/>
                                </w:rPr>
                                <w:t xml:space="preserve"> ال</w:t>
                              </w:r>
                              <w:r>
                                <w:rPr>
                                  <w:i/>
                                  <w:iCs/>
                                  <w:sz w:val="16"/>
                                  <w:szCs w:val="22"/>
                                  <w:rtl/>
                                </w:rPr>
                                <w:t xml:space="preserve">ملاحظة </w:t>
                              </w:r>
                              <w:r>
                                <w:rPr>
                                  <w:i/>
                                  <w:iCs/>
                                  <w:sz w:val="16"/>
                                  <w:szCs w:val="22"/>
                                </w:rPr>
                                <w:t>1</w:t>
                              </w:r>
                              <w:r>
                                <w:rPr>
                                  <w:sz w:val="16"/>
                                  <w:szCs w:val="22"/>
                                  <w:rtl/>
                                </w:rPr>
                                <w:t xml:space="preserve"> - تكون قيمة </w:t>
                              </w:r>
                              <w:r>
                                <w:rPr>
                                  <w:sz w:val="16"/>
                                  <w:szCs w:val="22"/>
                                </w:rPr>
                                <w:sym w:font="Symbol" w:char="F071"/>
                              </w:r>
                              <w:r>
                                <w:rPr>
                                  <w:i/>
                                  <w:iCs/>
                                  <w:sz w:val="16"/>
                                  <w:szCs w:val="22"/>
                                  <w:vertAlign w:val="subscript"/>
                                </w:rPr>
                                <w:t>t</w:t>
                              </w:r>
                              <w:r>
                                <w:rPr>
                                  <w:sz w:val="16"/>
                                  <w:szCs w:val="22"/>
                                  <w:rtl/>
                                </w:rPr>
                                <w:t xml:space="preserve"> كما هي مرسومة قيمة سالبة.</w:t>
                              </w:r>
                            </w:p>
                          </w:txbxContent>
                        </wps:txbx>
                        <wps:bodyPr rot="0" vert="horz" wrap="square" lIns="0" tIns="0" rIns="0" bIns="0" anchor="t" anchorCtr="0" upright="1">
                          <a:noAutofit/>
                        </wps:bodyPr>
                      </wps:wsp>
                      <wpg:grpSp>
                        <wpg:cNvPr id="205" name="Group 3994"/>
                        <wpg:cNvGrpSpPr>
                          <a:grpSpLocks/>
                        </wpg:cNvGrpSpPr>
                        <wpg:grpSpPr bwMode="auto">
                          <a:xfrm>
                            <a:off x="1709" y="12445"/>
                            <a:ext cx="7988" cy="6365"/>
                            <a:chOff x="1709" y="3118"/>
                            <a:chExt cx="7988" cy="6365"/>
                          </a:xfrm>
                        </wpg:grpSpPr>
                        <wps:wsp>
                          <wps:cNvPr id="206" name="Line 3298"/>
                          <wps:cNvCnPr>
                            <a:cxnSpLocks noChangeShapeType="1"/>
                          </wps:cNvCnPr>
                          <wps:spPr bwMode="auto">
                            <a:xfrm flipH="1">
                              <a:off x="5749" y="6140"/>
                              <a:ext cx="2942" cy="294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07" name="Line 3299"/>
                          <wps:cNvCnPr>
                            <a:cxnSpLocks noChangeShapeType="1"/>
                          </wps:cNvCnPr>
                          <wps:spPr bwMode="auto">
                            <a:xfrm flipH="1" flipV="1">
                              <a:off x="5179" y="5149"/>
                              <a:ext cx="565" cy="393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08" name="Line 3300"/>
                          <wps:cNvCnPr>
                            <a:cxnSpLocks noChangeShapeType="1"/>
                          </wps:cNvCnPr>
                          <wps:spPr bwMode="auto">
                            <a:xfrm flipH="1" flipV="1">
                              <a:off x="2629" y="5996"/>
                              <a:ext cx="3115" cy="308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09" name="Line 3301"/>
                          <wps:cNvCnPr>
                            <a:cxnSpLocks noChangeShapeType="1"/>
                          </wps:cNvCnPr>
                          <wps:spPr bwMode="auto">
                            <a:xfrm flipV="1">
                              <a:off x="2355" y="3348"/>
                              <a:ext cx="5287" cy="2380"/>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210" name="Line 3302"/>
                          <wps:cNvCnPr>
                            <a:cxnSpLocks noChangeShapeType="1"/>
                          </wps:cNvCnPr>
                          <wps:spPr bwMode="auto">
                            <a:xfrm>
                              <a:off x="6539" y="5177"/>
                              <a:ext cx="1"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11" name="Line 3303"/>
                          <wps:cNvCnPr>
                            <a:cxnSpLocks noChangeShapeType="1"/>
                          </wps:cNvCnPr>
                          <wps:spPr bwMode="auto">
                            <a:xfrm flipV="1">
                              <a:off x="6645" y="4296"/>
                              <a:ext cx="81" cy="43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12" name="Rectangle 3304"/>
                          <wps:cNvSpPr>
                            <a:spLocks noChangeArrowheads="1"/>
                          </wps:cNvSpPr>
                          <wps:spPr bwMode="auto">
                            <a:xfrm>
                              <a:off x="6616" y="4703"/>
                              <a:ext cx="77" cy="67"/>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3305"/>
                          <wps:cNvSpPr>
                            <a:spLocks noChangeArrowheads="1"/>
                          </wps:cNvSpPr>
                          <wps:spPr bwMode="auto">
                            <a:xfrm>
                              <a:off x="6616" y="4703"/>
                              <a:ext cx="77" cy="67"/>
                            </a:xfrm>
                            <a:prstGeom prst="rect">
                              <a:avLst/>
                            </a:prstGeom>
                            <a:noFill/>
                            <a:ln w="3175">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3306"/>
                          <wps:cNvSpPr>
                            <a:spLocks noEditPoints="1"/>
                          </wps:cNvSpPr>
                          <wps:spPr bwMode="auto">
                            <a:xfrm>
                              <a:off x="6323" y="5182"/>
                              <a:ext cx="221" cy="1069"/>
                            </a:xfrm>
                            <a:custGeom>
                              <a:avLst/>
                              <a:gdLst>
                                <a:gd name="T0" fmla="*/ 44 w 221"/>
                                <a:gd name="T1" fmla="*/ 843 h 1069"/>
                                <a:gd name="T2" fmla="*/ 53 w 221"/>
                                <a:gd name="T3" fmla="*/ 843 h 1069"/>
                                <a:gd name="T4" fmla="*/ 5 w 221"/>
                                <a:gd name="T5" fmla="*/ 1069 h 1069"/>
                                <a:gd name="T6" fmla="*/ 0 w 221"/>
                                <a:gd name="T7" fmla="*/ 1069 h 1069"/>
                                <a:gd name="T8" fmla="*/ 44 w 221"/>
                                <a:gd name="T9" fmla="*/ 843 h 1069"/>
                                <a:gd name="T10" fmla="*/ 101 w 221"/>
                                <a:gd name="T11" fmla="*/ 560 h 1069"/>
                                <a:gd name="T12" fmla="*/ 106 w 221"/>
                                <a:gd name="T13" fmla="*/ 565 h 1069"/>
                                <a:gd name="T14" fmla="*/ 63 w 221"/>
                                <a:gd name="T15" fmla="*/ 790 h 1069"/>
                                <a:gd name="T16" fmla="*/ 58 w 221"/>
                                <a:gd name="T17" fmla="*/ 786 h 1069"/>
                                <a:gd name="T18" fmla="*/ 101 w 221"/>
                                <a:gd name="T19" fmla="*/ 560 h 1069"/>
                                <a:gd name="T20" fmla="*/ 159 w 221"/>
                                <a:gd name="T21" fmla="*/ 278 h 1069"/>
                                <a:gd name="T22" fmla="*/ 163 w 221"/>
                                <a:gd name="T23" fmla="*/ 283 h 1069"/>
                                <a:gd name="T24" fmla="*/ 120 w 221"/>
                                <a:gd name="T25" fmla="*/ 507 h 1069"/>
                                <a:gd name="T26" fmla="*/ 115 w 221"/>
                                <a:gd name="T27" fmla="*/ 507 h 1069"/>
                                <a:gd name="T28" fmla="*/ 159 w 221"/>
                                <a:gd name="T29" fmla="*/ 278 h 1069"/>
                                <a:gd name="T30" fmla="*/ 221 w 221"/>
                                <a:gd name="T31" fmla="*/ 0 h 1069"/>
                                <a:gd name="T32" fmla="*/ 178 w 221"/>
                                <a:gd name="T33" fmla="*/ 226 h 1069"/>
                                <a:gd name="T34" fmla="*/ 168 w 221"/>
                                <a:gd name="T35" fmla="*/ 226 h 1069"/>
                                <a:gd name="T36" fmla="*/ 216 w 221"/>
                                <a:gd name="T37" fmla="*/ 0 h 1069"/>
                                <a:gd name="T38" fmla="*/ 221 w 221"/>
                                <a:gd name="T39" fmla="*/ 0 h 106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21" h="1069">
                                  <a:moveTo>
                                    <a:pt x="44" y="843"/>
                                  </a:moveTo>
                                  <a:lnTo>
                                    <a:pt x="53" y="843"/>
                                  </a:lnTo>
                                  <a:lnTo>
                                    <a:pt x="5" y="1069"/>
                                  </a:lnTo>
                                  <a:lnTo>
                                    <a:pt x="0" y="1069"/>
                                  </a:lnTo>
                                  <a:lnTo>
                                    <a:pt x="44" y="843"/>
                                  </a:lnTo>
                                  <a:close/>
                                  <a:moveTo>
                                    <a:pt x="101" y="560"/>
                                  </a:moveTo>
                                  <a:lnTo>
                                    <a:pt x="106" y="565"/>
                                  </a:lnTo>
                                  <a:lnTo>
                                    <a:pt x="63" y="790"/>
                                  </a:lnTo>
                                  <a:lnTo>
                                    <a:pt x="58" y="786"/>
                                  </a:lnTo>
                                  <a:lnTo>
                                    <a:pt x="101" y="560"/>
                                  </a:lnTo>
                                  <a:close/>
                                  <a:moveTo>
                                    <a:pt x="159" y="278"/>
                                  </a:moveTo>
                                  <a:lnTo>
                                    <a:pt x="163" y="283"/>
                                  </a:lnTo>
                                  <a:lnTo>
                                    <a:pt x="120" y="507"/>
                                  </a:lnTo>
                                  <a:lnTo>
                                    <a:pt x="115" y="507"/>
                                  </a:lnTo>
                                  <a:lnTo>
                                    <a:pt x="159" y="278"/>
                                  </a:lnTo>
                                  <a:close/>
                                  <a:moveTo>
                                    <a:pt x="221" y="0"/>
                                  </a:moveTo>
                                  <a:lnTo>
                                    <a:pt x="178" y="226"/>
                                  </a:lnTo>
                                  <a:lnTo>
                                    <a:pt x="168" y="226"/>
                                  </a:lnTo>
                                  <a:lnTo>
                                    <a:pt x="216" y="0"/>
                                  </a:lnTo>
                                  <a:lnTo>
                                    <a:pt x="22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3307"/>
                          <wps:cNvSpPr>
                            <a:spLocks/>
                          </wps:cNvSpPr>
                          <wps:spPr bwMode="auto">
                            <a:xfrm>
                              <a:off x="6650" y="4546"/>
                              <a:ext cx="52" cy="142"/>
                            </a:xfrm>
                            <a:custGeom>
                              <a:avLst/>
                              <a:gdLst>
                                <a:gd name="T0" fmla="*/ 0 w 52"/>
                                <a:gd name="T1" fmla="*/ 0 h 142"/>
                                <a:gd name="T2" fmla="*/ 4 w 52"/>
                                <a:gd name="T3" fmla="*/ 142 h 142"/>
                                <a:gd name="T4" fmla="*/ 52 w 52"/>
                                <a:gd name="T5" fmla="*/ 9 h 142"/>
                                <a:gd name="T6" fmla="*/ 0 w 52"/>
                                <a:gd name="T7" fmla="*/ 0 h 1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 h="142">
                                  <a:moveTo>
                                    <a:pt x="0" y="0"/>
                                  </a:moveTo>
                                  <a:lnTo>
                                    <a:pt x="4" y="142"/>
                                  </a:lnTo>
                                  <a:lnTo>
                                    <a:pt x="52" y="9"/>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308"/>
                          <wps:cNvSpPr>
                            <a:spLocks/>
                          </wps:cNvSpPr>
                          <wps:spPr bwMode="auto">
                            <a:xfrm>
                              <a:off x="6650" y="4546"/>
                              <a:ext cx="52" cy="142"/>
                            </a:xfrm>
                            <a:custGeom>
                              <a:avLst/>
                              <a:gdLst>
                                <a:gd name="T0" fmla="*/ 0 w 52"/>
                                <a:gd name="T1" fmla="*/ 0 h 142"/>
                                <a:gd name="T2" fmla="*/ 4 w 52"/>
                                <a:gd name="T3" fmla="*/ 142 h 142"/>
                                <a:gd name="T4" fmla="*/ 52 w 52"/>
                                <a:gd name="T5" fmla="*/ 9 h 142"/>
                                <a:gd name="T6" fmla="*/ 0 w 52"/>
                                <a:gd name="T7" fmla="*/ 0 h 1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 h="142">
                                  <a:moveTo>
                                    <a:pt x="0" y="0"/>
                                  </a:moveTo>
                                  <a:lnTo>
                                    <a:pt x="4" y="142"/>
                                  </a:lnTo>
                                  <a:lnTo>
                                    <a:pt x="52" y="9"/>
                                  </a:lnTo>
                                  <a:lnTo>
                                    <a:pt x="0"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3309"/>
                          <wps:cNvSpPr>
                            <a:spLocks noEditPoints="1"/>
                          </wps:cNvSpPr>
                          <wps:spPr bwMode="auto">
                            <a:xfrm>
                              <a:off x="4402" y="4789"/>
                              <a:ext cx="254" cy="766"/>
                            </a:xfrm>
                            <a:custGeom>
                              <a:avLst/>
                              <a:gdLst>
                                <a:gd name="T0" fmla="*/ 77 w 254"/>
                                <a:gd name="T1" fmla="*/ 221 h 766"/>
                                <a:gd name="T2" fmla="*/ 72 w 254"/>
                                <a:gd name="T3" fmla="*/ 221 h 766"/>
                                <a:gd name="T4" fmla="*/ 0 w 254"/>
                                <a:gd name="T5" fmla="*/ 0 h 766"/>
                                <a:gd name="T6" fmla="*/ 5 w 254"/>
                                <a:gd name="T7" fmla="*/ 0 h 766"/>
                                <a:gd name="T8" fmla="*/ 77 w 254"/>
                                <a:gd name="T9" fmla="*/ 221 h 766"/>
                                <a:gd name="T10" fmla="*/ 163 w 254"/>
                                <a:gd name="T11" fmla="*/ 494 h 766"/>
                                <a:gd name="T12" fmla="*/ 158 w 254"/>
                                <a:gd name="T13" fmla="*/ 494 h 766"/>
                                <a:gd name="T14" fmla="*/ 91 w 254"/>
                                <a:gd name="T15" fmla="*/ 273 h 766"/>
                                <a:gd name="T16" fmla="*/ 96 w 254"/>
                                <a:gd name="T17" fmla="*/ 273 h 766"/>
                                <a:gd name="T18" fmla="*/ 163 w 254"/>
                                <a:gd name="T19" fmla="*/ 494 h 766"/>
                                <a:gd name="T20" fmla="*/ 254 w 254"/>
                                <a:gd name="T21" fmla="*/ 766 h 766"/>
                                <a:gd name="T22" fmla="*/ 249 w 254"/>
                                <a:gd name="T23" fmla="*/ 766 h 766"/>
                                <a:gd name="T24" fmla="*/ 177 w 254"/>
                                <a:gd name="T25" fmla="*/ 547 h 766"/>
                                <a:gd name="T26" fmla="*/ 182 w 254"/>
                                <a:gd name="T27" fmla="*/ 547 h 766"/>
                                <a:gd name="T28" fmla="*/ 254 w 254"/>
                                <a:gd name="T29" fmla="*/ 766 h 76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54" h="766">
                                  <a:moveTo>
                                    <a:pt x="77" y="221"/>
                                  </a:moveTo>
                                  <a:lnTo>
                                    <a:pt x="72" y="221"/>
                                  </a:lnTo>
                                  <a:lnTo>
                                    <a:pt x="0" y="0"/>
                                  </a:lnTo>
                                  <a:lnTo>
                                    <a:pt x="5" y="0"/>
                                  </a:lnTo>
                                  <a:lnTo>
                                    <a:pt x="77" y="221"/>
                                  </a:lnTo>
                                  <a:close/>
                                  <a:moveTo>
                                    <a:pt x="163" y="494"/>
                                  </a:moveTo>
                                  <a:lnTo>
                                    <a:pt x="158" y="494"/>
                                  </a:lnTo>
                                  <a:lnTo>
                                    <a:pt x="91" y="273"/>
                                  </a:lnTo>
                                  <a:lnTo>
                                    <a:pt x="96" y="273"/>
                                  </a:lnTo>
                                  <a:lnTo>
                                    <a:pt x="163" y="494"/>
                                  </a:lnTo>
                                  <a:close/>
                                  <a:moveTo>
                                    <a:pt x="254" y="766"/>
                                  </a:moveTo>
                                  <a:lnTo>
                                    <a:pt x="249" y="766"/>
                                  </a:lnTo>
                                  <a:lnTo>
                                    <a:pt x="177" y="547"/>
                                  </a:lnTo>
                                  <a:lnTo>
                                    <a:pt x="182" y="547"/>
                                  </a:lnTo>
                                  <a:lnTo>
                                    <a:pt x="254" y="76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Line 3310"/>
                          <wps:cNvCnPr>
                            <a:cxnSpLocks noChangeShapeType="1"/>
                          </wps:cNvCnPr>
                          <wps:spPr bwMode="auto">
                            <a:xfrm flipV="1">
                              <a:off x="8662" y="6025"/>
                              <a:ext cx="144" cy="144"/>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219" name="Line 3311"/>
                          <wps:cNvCnPr>
                            <a:cxnSpLocks noChangeShapeType="1"/>
                          </wps:cNvCnPr>
                          <wps:spPr bwMode="auto">
                            <a:xfrm>
                              <a:off x="8806" y="5910"/>
                              <a:ext cx="1" cy="115"/>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220" name="Line 3312"/>
                          <wps:cNvCnPr>
                            <a:cxnSpLocks noChangeShapeType="1"/>
                          </wps:cNvCnPr>
                          <wps:spPr bwMode="auto">
                            <a:xfrm flipH="1">
                              <a:off x="8691" y="6025"/>
                              <a:ext cx="115" cy="1"/>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221" name="Line 3313"/>
                          <wps:cNvCnPr>
                            <a:cxnSpLocks noChangeShapeType="1"/>
                          </wps:cNvCnPr>
                          <wps:spPr bwMode="auto">
                            <a:xfrm>
                              <a:off x="2351" y="5627"/>
                              <a:ext cx="1" cy="115"/>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222" name="Line 3314"/>
                          <wps:cNvCnPr>
                            <a:cxnSpLocks noChangeShapeType="1"/>
                          </wps:cNvCnPr>
                          <wps:spPr bwMode="auto">
                            <a:xfrm>
                              <a:off x="2351" y="5742"/>
                              <a:ext cx="110" cy="1"/>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223" name="Line 3315"/>
                          <wps:cNvCnPr>
                            <a:cxnSpLocks noChangeShapeType="1"/>
                          </wps:cNvCnPr>
                          <wps:spPr bwMode="auto">
                            <a:xfrm>
                              <a:off x="2351" y="5728"/>
                              <a:ext cx="273" cy="268"/>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224" name="Freeform 3316"/>
                          <wps:cNvSpPr>
                            <a:spLocks/>
                          </wps:cNvSpPr>
                          <wps:spPr bwMode="auto">
                            <a:xfrm>
                              <a:off x="5174" y="5153"/>
                              <a:ext cx="57" cy="144"/>
                            </a:xfrm>
                            <a:custGeom>
                              <a:avLst/>
                              <a:gdLst>
                                <a:gd name="T0" fmla="*/ 0 w 57"/>
                                <a:gd name="T1" fmla="*/ 144 h 144"/>
                                <a:gd name="T2" fmla="*/ 5 w 57"/>
                                <a:gd name="T3" fmla="*/ 0 h 144"/>
                                <a:gd name="T4" fmla="*/ 5 w 57"/>
                                <a:gd name="T5" fmla="*/ 0 h 144"/>
                                <a:gd name="T6" fmla="*/ 57 w 57"/>
                                <a:gd name="T7" fmla="*/ 135 h 144"/>
                                <a:gd name="T8" fmla="*/ 57 w 57"/>
                                <a:gd name="T9" fmla="*/ 135 h 144"/>
                                <a:gd name="T10" fmla="*/ 0 w 57"/>
                                <a:gd name="T11" fmla="*/ 144 h 1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7" h="144">
                                  <a:moveTo>
                                    <a:pt x="0" y="144"/>
                                  </a:moveTo>
                                  <a:lnTo>
                                    <a:pt x="5" y="0"/>
                                  </a:lnTo>
                                  <a:lnTo>
                                    <a:pt x="57" y="135"/>
                                  </a:lnTo>
                                  <a:lnTo>
                                    <a:pt x="0" y="1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317"/>
                          <wps:cNvSpPr>
                            <a:spLocks/>
                          </wps:cNvSpPr>
                          <wps:spPr bwMode="auto">
                            <a:xfrm>
                              <a:off x="5174" y="5153"/>
                              <a:ext cx="57" cy="144"/>
                            </a:xfrm>
                            <a:custGeom>
                              <a:avLst/>
                              <a:gdLst>
                                <a:gd name="T0" fmla="*/ 0 w 57"/>
                                <a:gd name="T1" fmla="*/ 144 h 144"/>
                                <a:gd name="T2" fmla="*/ 5 w 57"/>
                                <a:gd name="T3" fmla="*/ 0 h 144"/>
                                <a:gd name="T4" fmla="*/ 5 w 57"/>
                                <a:gd name="T5" fmla="*/ 0 h 144"/>
                                <a:gd name="T6" fmla="*/ 57 w 57"/>
                                <a:gd name="T7" fmla="*/ 135 h 144"/>
                                <a:gd name="T8" fmla="*/ 57 w 57"/>
                                <a:gd name="T9" fmla="*/ 135 h 144"/>
                                <a:gd name="T10" fmla="*/ 0 w 57"/>
                                <a:gd name="T11" fmla="*/ 144 h 144"/>
                                <a:gd name="T12" fmla="*/ 0 w 57"/>
                                <a:gd name="T13" fmla="*/ 144 h 1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7" h="144">
                                  <a:moveTo>
                                    <a:pt x="0" y="144"/>
                                  </a:moveTo>
                                  <a:lnTo>
                                    <a:pt x="5" y="0"/>
                                  </a:lnTo>
                                  <a:lnTo>
                                    <a:pt x="57" y="135"/>
                                  </a:lnTo>
                                  <a:lnTo>
                                    <a:pt x="0" y="144"/>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3318"/>
                          <wps:cNvSpPr>
                            <a:spLocks/>
                          </wps:cNvSpPr>
                          <wps:spPr bwMode="auto">
                            <a:xfrm>
                              <a:off x="3242" y="5536"/>
                              <a:ext cx="4951" cy="1035"/>
                            </a:xfrm>
                            <a:custGeom>
                              <a:avLst/>
                              <a:gdLst>
                                <a:gd name="T0" fmla="*/ 4951 w 4951"/>
                                <a:gd name="T1" fmla="*/ 1025 h 1035"/>
                                <a:gd name="T2" fmla="*/ 4822 w 4951"/>
                                <a:gd name="T3" fmla="*/ 900 h 1035"/>
                                <a:gd name="T4" fmla="*/ 4683 w 4951"/>
                                <a:gd name="T5" fmla="*/ 787 h 1035"/>
                                <a:gd name="T6" fmla="*/ 4543 w 4951"/>
                                <a:gd name="T7" fmla="*/ 676 h 1035"/>
                                <a:gd name="T8" fmla="*/ 4400 w 4951"/>
                                <a:gd name="T9" fmla="*/ 575 h 1035"/>
                                <a:gd name="T10" fmla="*/ 4251 w 4951"/>
                                <a:gd name="T11" fmla="*/ 484 h 1035"/>
                                <a:gd name="T12" fmla="*/ 4102 w 4951"/>
                                <a:gd name="T13" fmla="*/ 398 h 1035"/>
                                <a:gd name="T14" fmla="*/ 3950 w 4951"/>
                                <a:gd name="T15" fmla="*/ 326 h 1035"/>
                                <a:gd name="T16" fmla="*/ 3791 w 4951"/>
                                <a:gd name="T17" fmla="*/ 254 h 1035"/>
                                <a:gd name="T18" fmla="*/ 3633 w 4951"/>
                                <a:gd name="T19" fmla="*/ 197 h 1035"/>
                                <a:gd name="T20" fmla="*/ 3470 w 4951"/>
                                <a:gd name="T21" fmla="*/ 144 h 1035"/>
                                <a:gd name="T22" fmla="*/ 3307 w 4951"/>
                                <a:gd name="T23" fmla="*/ 101 h 1035"/>
                                <a:gd name="T24" fmla="*/ 3144 w 4951"/>
                                <a:gd name="T25" fmla="*/ 62 h 1035"/>
                                <a:gd name="T26" fmla="*/ 2976 w 4951"/>
                                <a:gd name="T27" fmla="*/ 34 h 1035"/>
                                <a:gd name="T28" fmla="*/ 2809 w 4951"/>
                                <a:gd name="T29" fmla="*/ 14 h 1035"/>
                                <a:gd name="T30" fmla="*/ 2641 w 4951"/>
                                <a:gd name="T31" fmla="*/ 5 h 1035"/>
                                <a:gd name="T32" fmla="*/ 2478 w 4951"/>
                                <a:gd name="T33" fmla="*/ 0 h 1035"/>
                                <a:gd name="T34" fmla="*/ 2310 w 4951"/>
                                <a:gd name="T35" fmla="*/ 5 h 1035"/>
                                <a:gd name="T36" fmla="*/ 2142 w 4951"/>
                                <a:gd name="T37" fmla="*/ 19 h 1035"/>
                                <a:gd name="T38" fmla="*/ 1974 w 4951"/>
                                <a:gd name="T39" fmla="*/ 38 h 1035"/>
                                <a:gd name="T40" fmla="*/ 1807 w 4951"/>
                                <a:gd name="T41" fmla="*/ 67 h 1035"/>
                                <a:gd name="T42" fmla="*/ 1644 w 4951"/>
                                <a:gd name="T43" fmla="*/ 101 h 1035"/>
                                <a:gd name="T44" fmla="*/ 1481 w 4951"/>
                                <a:gd name="T45" fmla="*/ 149 h 1035"/>
                                <a:gd name="T46" fmla="*/ 1318 w 4951"/>
                                <a:gd name="T47" fmla="*/ 201 h 1035"/>
                                <a:gd name="T48" fmla="*/ 1160 w 4951"/>
                                <a:gd name="T49" fmla="*/ 259 h 1035"/>
                                <a:gd name="T50" fmla="*/ 1001 w 4951"/>
                                <a:gd name="T51" fmla="*/ 331 h 1035"/>
                                <a:gd name="T52" fmla="*/ 849 w 4951"/>
                                <a:gd name="T53" fmla="*/ 408 h 1035"/>
                                <a:gd name="T54" fmla="*/ 700 w 4951"/>
                                <a:gd name="T55" fmla="*/ 489 h 1035"/>
                                <a:gd name="T56" fmla="*/ 552 w 4951"/>
                                <a:gd name="T57" fmla="*/ 585 h 1035"/>
                                <a:gd name="T58" fmla="*/ 408 w 4951"/>
                                <a:gd name="T59" fmla="*/ 686 h 1035"/>
                                <a:gd name="T60" fmla="*/ 269 w 4951"/>
                                <a:gd name="T61" fmla="*/ 791 h 1035"/>
                                <a:gd name="T62" fmla="*/ 129 w 4951"/>
                                <a:gd name="T63" fmla="*/ 910 h 1035"/>
                                <a:gd name="T64" fmla="*/ 0 w 4951"/>
                                <a:gd name="T65" fmla="*/ 1035 h 10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951" h="1035">
                                  <a:moveTo>
                                    <a:pt x="4951" y="1025"/>
                                  </a:moveTo>
                                  <a:lnTo>
                                    <a:pt x="4822" y="900"/>
                                  </a:lnTo>
                                  <a:lnTo>
                                    <a:pt x="4683" y="787"/>
                                  </a:lnTo>
                                  <a:lnTo>
                                    <a:pt x="4543" y="676"/>
                                  </a:lnTo>
                                  <a:lnTo>
                                    <a:pt x="4400" y="575"/>
                                  </a:lnTo>
                                  <a:lnTo>
                                    <a:pt x="4251" y="484"/>
                                  </a:lnTo>
                                  <a:lnTo>
                                    <a:pt x="4102" y="398"/>
                                  </a:lnTo>
                                  <a:lnTo>
                                    <a:pt x="3950" y="326"/>
                                  </a:lnTo>
                                  <a:lnTo>
                                    <a:pt x="3791" y="254"/>
                                  </a:lnTo>
                                  <a:lnTo>
                                    <a:pt x="3633" y="197"/>
                                  </a:lnTo>
                                  <a:lnTo>
                                    <a:pt x="3470" y="144"/>
                                  </a:lnTo>
                                  <a:lnTo>
                                    <a:pt x="3307" y="101"/>
                                  </a:lnTo>
                                  <a:lnTo>
                                    <a:pt x="3144" y="62"/>
                                  </a:lnTo>
                                  <a:lnTo>
                                    <a:pt x="2976" y="34"/>
                                  </a:lnTo>
                                  <a:lnTo>
                                    <a:pt x="2809" y="14"/>
                                  </a:lnTo>
                                  <a:lnTo>
                                    <a:pt x="2641" y="5"/>
                                  </a:lnTo>
                                  <a:lnTo>
                                    <a:pt x="2478" y="0"/>
                                  </a:lnTo>
                                  <a:lnTo>
                                    <a:pt x="2310" y="5"/>
                                  </a:lnTo>
                                  <a:lnTo>
                                    <a:pt x="2142" y="19"/>
                                  </a:lnTo>
                                  <a:lnTo>
                                    <a:pt x="1974" y="38"/>
                                  </a:lnTo>
                                  <a:lnTo>
                                    <a:pt x="1807" y="67"/>
                                  </a:lnTo>
                                  <a:lnTo>
                                    <a:pt x="1644" y="101"/>
                                  </a:lnTo>
                                  <a:lnTo>
                                    <a:pt x="1481" y="149"/>
                                  </a:lnTo>
                                  <a:lnTo>
                                    <a:pt x="1318" y="201"/>
                                  </a:lnTo>
                                  <a:lnTo>
                                    <a:pt x="1160" y="259"/>
                                  </a:lnTo>
                                  <a:lnTo>
                                    <a:pt x="1001" y="331"/>
                                  </a:lnTo>
                                  <a:lnTo>
                                    <a:pt x="849" y="408"/>
                                  </a:lnTo>
                                  <a:lnTo>
                                    <a:pt x="700" y="489"/>
                                  </a:lnTo>
                                  <a:lnTo>
                                    <a:pt x="552" y="585"/>
                                  </a:lnTo>
                                  <a:lnTo>
                                    <a:pt x="408" y="686"/>
                                  </a:lnTo>
                                  <a:lnTo>
                                    <a:pt x="269" y="791"/>
                                  </a:lnTo>
                                  <a:lnTo>
                                    <a:pt x="129" y="910"/>
                                  </a:lnTo>
                                  <a:lnTo>
                                    <a:pt x="0" y="1035"/>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3319"/>
                          <wps:cNvSpPr>
                            <a:spLocks/>
                          </wps:cNvSpPr>
                          <wps:spPr bwMode="auto">
                            <a:xfrm>
                              <a:off x="3381" y="5785"/>
                              <a:ext cx="3014" cy="930"/>
                            </a:xfrm>
                            <a:custGeom>
                              <a:avLst/>
                              <a:gdLst>
                                <a:gd name="T0" fmla="*/ 0 w 3014"/>
                                <a:gd name="T1" fmla="*/ 930 h 930"/>
                                <a:gd name="T2" fmla="*/ 82 w 3014"/>
                                <a:gd name="T3" fmla="*/ 858 h 930"/>
                                <a:gd name="T4" fmla="*/ 163 w 3014"/>
                                <a:gd name="T5" fmla="*/ 786 h 930"/>
                                <a:gd name="T6" fmla="*/ 245 w 3014"/>
                                <a:gd name="T7" fmla="*/ 719 h 930"/>
                                <a:gd name="T8" fmla="*/ 331 w 3014"/>
                                <a:gd name="T9" fmla="*/ 656 h 930"/>
                                <a:gd name="T10" fmla="*/ 413 w 3014"/>
                                <a:gd name="T11" fmla="*/ 600 h 930"/>
                                <a:gd name="T12" fmla="*/ 499 w 3014"/>
                                <a:gd name="T13" fmla="*/ 542 h 930"/>
                                <a:gd name="T14" fmla="*/ 585 w 3014"/>
                                <a:gd name="T15" fmla="*/ 485 h 930"/>
                                <a:gd name="T16" fmla="*/ 672 w 3014"/>
                                <a:gd name="T17" fmla="*/ 437 h 930"/>
                                <a:gd name="T18" fmla="*/ 758 w 3014"/>
                                <a:gd name="T19" fmla="*/ 384 h 930"/>
                                <a:gd name="T20" fmla="*/ 843 w 3014"/>
                                <a:gd name="T21" fmla="*/ 341 h 930"/>
                                <a:gd name="T22" fmla="*/ 934 w 3014"/>
                                <a:gd name="T23" fmla="*/ 298 h 930"/>
                                <a:gd name="T24" fmla="*/ 1021 w 3014"/>
                                <a:gd name="T25" fmla="*/ 259 h 930"/>
                                <a:gd name="T26" fmla="*/ 1112 w 3014"/>
                                <a:gd name="T27" fmla="*/ 221 h 930"/>
                                <a:gd name="T28" fmla="*/ 1208 w 3014"/>
                                <a:gd name="T29" fmla="*/ 187 h 930"/>
                                <a:gd name="T30" fmla="*/ 1299 w 3014"/>
                                <a:gd name="T31" fmla="*/ 154 h 930"/>
                                <a:gd name="T32" fmla="*/ 1395 w 3014"/>
                                <a:gd name="T33" fmla="*/ 125 h 930"/>
                                <a:gd name="T34" fmla="*/ 1491 w 3014"/>
                                <a:gd name="T35" fmla="*/ 101 h 930"/>
                                <a:gd name="T36" fmla="*/ 1587 w 3014"/>
                                <a:gd name="T37" fmla="*/ 77 h 930"/>
                                <a:gd name="T38" fmla="*/ 1683 w 3014"/>
                                <a:gd name="T39" fmla="*/ 58 h 930"/>
                                <a:gd name="T40" fmla="*/ 1779 w 3014"/>
                                <a:gd name="T41" fmla="*/ 44 h 930"/>
                                <a:gd name="T42" fmla="*/ 1878 w 3014"/>
                                <a:gd name="T43" fmla="*/ 29 h 930"/>
                                <a:gd name="T44" fmla="*/ 1974 w 3014"/>
                                <a:gd name="T45" fmla="*/ 20 h 930"/>
                                <a:gd name="T46" fmla="*/ 2075 w 3014"/>
                                <a:gd name="T47" fmla="*/ 10 h 930"/>
                                <a:gd name="T48" fmla="*/ 2176 w 3014"/>
                                <a:gd name="T49" fmla="*/ 5 h 930"/>
                                <a:gd name="T50" fmla="*/ 2277 w 3014"/>
                                <a:gd name="T51" fmla="*/ 0 h 930"/>
                                <a:gd name="T52" fmla="*/ 2377 w 3014"/>
                                <a:gd name="T53" fmla="*/ 5 h 930"/>
                                <a:gd name="T54" fmla="*/ 2483 w 3014"/>
                                <a:gd name="T55" fmla="*/ 5 h 930"/>
                                <a:gd name="T56" fmla="*/ 2588 w 3014"/>
                                <a:gd name="T57" fmla="*/ 15 h 930"/>
                                <a:gd name="T58" fmla="*/ 2694 w 3014"/>
                                <a:gd name="T59" fmla="*/ 24 h 930"/>
                                <a:gd name="T60" fmla="*/ 2800 w 3014"/>
                                <a:gd name="T61" fmla="*/ 34 h 930"/>
                                <a:gd name="T62" fmla="*/ 2909 w 3014"/>
                                <a:gd name="T63" fmla="*/ 53 h 930"/>
                                <a:gd name="T64" fmla="*/ 3014 w 3014"/>
                                <a:gd name="T65" fmla="*/ 72 h 93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014" h="930">
                                  <a:moveTo>
                                    <a:pt x="0" y="930"/>
                                  </a:moveTo>
                                  <a:lnTo>
                                    <a:pt x="82" y="858"/>
                                  </a:lnTo>
                                  <a:lnTo>
                                    <a:pt x="163" y="786"/>
                                  </a:lnTo>
                                  <a:lnTo>
                                    <a:pt x="245" y="719"/>
                                  </a:lnTo>
                                  <a:lnTo>
                                    <a:pt x="331" y="656"/>
                                  </a:lnTo>
                                  <a:lnTo>
                                    <a:pt x="413" y="600"/>
                                  </a:lnTo>
                                  <a:lnTo>
                                    <a:pt x="499" y="542"/>
                                  </a:lnTo>
                                  <a:lnTo>
                                    <a:pt x="585" y="485"/>
                                  </a:lnTo>
                                  <a:lnTo>
                                    <a:pt x="672" y="437"/>
                                  </a:lnTo>
                                  <a:lnTo>
                                    <a:pt x="758" y="384"/>
                                  </a:lnTo>
                                  <a:lnTo>
                                    <a:pt x="843" y="341"/>
                                  </a:lnTo>
                                  <a:lnTo>
                                    <a:pt x="934" y="298"/>
                                  </a:lnTo>
                                  <a:lnTo>
                                    <a:pt x="1021" y="259"/>
                                  </a:lnTo>
                                  <a:lnTo>
                                    <a:pt x="1112" y="221"/>
                                  </a:lnTo>
                                  <a:lnTo>
                                    <a:pt x="1208" y="187"/>
                                  </a:lnTo>
                                  <a:lnTo>
                                    <a:pt x="1299" y="154"/>
                                  </a:lnTo>
                                  <a:lnTo>
                                    <a:pt x="1395" y="125"/>
                                  </a:lnTo>
                                  <a:lnTo>
                                    <a:pt x="1491" y="101"/>
                                  </a:lnTo>
                                  <a:lnTo>
                                    <a:pt x="1587" y="77"/>
                                  </a:lnTo>
                                  <a:lnTo>
                                    <a:pt x="1683" y="58"/>
                                  </a:lnTo>
                                  <a:lnTo>
                                    <a:pt x="1779" y="44"/>
                                  </a:lnTo>
                                  <a:lnTo>
                                    <a:pt x="1878" y="29"/>
                                  </a:lnTo>
                                  <a:lnTo>
                                    <a:pt x="1974" y="20"/>
                                  </a:lnTo>
                                  <a:lnTo>
                                    <a:pt x="2075" y="10"/>
                                  </a:lnTo>
                                  <a:lnTo>
                                    <a:pt x="2176" y="5"/>
                                  </a:lnTo>
                                  <a:lnTo>
                                    <a:pt x="2277" y="0"/>
                                  </a:lnTo>
                                  <a:lnTo>
                                    <a:pt x="2377" y="5"/>
                                  </a:lnTo>
                                  <a:lnTo>
                                    <a:pt x="2483" y="5"/>
                                  </a:lnTo>
                                  <a:lnTo>
                                    <a:pt x="2588" y="15"/>
                                  </a:lnTo>
                                  <a:lnTo>
                                    <a:pt x="2694" y="24"/>
                                  </a:lnTo>
                                  <a:lnTo>
                                    <a:pt x="2800" y="34"/>
                                  </a:lnTo>
                                  <a:lnTo>
                                    <a:pt x="2909" y="53"/>
                                  </a:lnTo>
                                  <a:lnTo>
                                    <a:pt x="3014" y="72"/>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3320"/>
                          <wps:cNvSpPr>
                            <a:spLocks/>
                          </wps:cNvSpPr>
                          <wps:spPr bwMode="auto">
                            <a:xfrm>
                              <a:off x="4493" y="5546"/>
                              <a:ext cx="144" cy="67"/>
                            </a:xfrm>
                            <a:custGeom>
                              <a:avLst/>
                              <a:gdLst>
                                <a:gd name="T0" fmla="*/ 0 w 144"/>
                                <a:gd name="T1" fmla="*/ 9 h 67"/>
                                <a:gd name="T2" fmla="*/ 38 w 144"/>
                                <a:gd name="T3" fmla="*/ 9 h 67"/>
                                <a:gd name="T4" fmla="*/ 72 w 144"/>
                                <a:gd name="T5" fmla="*/ 4 h 67"/>
                                <a:gd name="T6" fmla="*/ 110 w 144"/>
                                <a:gd name="T7" fmla="*/ 4 h 67"/>
                                <a:gd name="T8" fmla="*/ 144 w 144"/>
                                <a:gd name="T9" fmla="*/ 0 h 67"/>
                                <a:gd name="T10" fmla="*/ 144 w 144"/>
                                <a:gd name="T11" fmla="*/ 0 h 67"/>
                                <a:gd name="T12" fmla="*/ 144 w 144"/>
                                <a:gd name="T13" fmla="*/ 0 h 67"/>
                                <a:gd name="T14" fmla="*/ 82 w 144"/>
                                <a:gd name="T15" fmla="*/ 33 h 67"/>
                                <a:gd name="T16" fmla="*/ 14 w 144"/>
                                <a:gd name="T17" fmla="*/ 67 h 67"/>
                                <a:gd name="T18" fmla="*/ 10 w 144"/>
                                <a:gd name="T19" fmla="*/ 38 h 67"/>
                                <a:gd name="T20" fmla="*/ 0 w 144"/>
                                <a:gd name="T21" fmla="*/ 9 h 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4" h="67">
                                  <a:moveTo>
                                    <a:pt x="0" y="9"/>
                                  </a:moveTo>
                                  <a:lnTo>
                                    <a:pt x="38" y="9"/>
                                  </a:lnTo>
                                  <a:lnTo>
                                    <a:pt x="72" y="4"/>
                                  </a:lnTo>
                                  <a:lnTo>
                                    <a:pt x="110" y="4"/>
                                  </a:lnTo>
                                  <a:lnTo>
                                    <a:pt x="144" y="0"/>
                                  </a:lnTo>
                                  <a:lnTo>
                                    <a:pt x="82" y="33"/>
                                  </a:lnTo>
                                  <a:lnTo>
                                    <a:pt x="14" y="67"/>
                                  </a:lnTo>
                                  <a:lnTo>
                                    <a:pt x="10" y="38"/>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321"/>
                          <wps:cNvSpPr>
                            <a:spLocks/>
                          </wps:cNvSpPr>
                          <wps:spPr bwMode="auto">
                            <a:xfrm>
                              <a:off x="4493" y="5546"/>
                              <a:ext cx="144" cy="67"/>
                            </a:xfrm>
                            <a:custGeom>
                              <a:avLst/>
                              <a:gdLst>
                                <a:gd name="T0" fmla="*/ 0 w 144"/>
                                <a:gd name="T1" fmla="*/ 9 h 67"/>
                                <a:gd name="T2" fmla="*/ 38 w 144"/>
                                <a:gd name="T3" fmla="*/ 9 h 67"/>
                                <a:gd name="T4" fmla="*/ 72 w 144"/>
                                <a:gd name="T5" fmla="*/ 4 h 67"/>
                                <a:gd name="T6" fmla="*/ 110 w 144"/>
                                <a:gd name="T7" fmla="*/ 4 h 67"/>
                                <a:gd name="T8" fmla="*/ 144 w 144"/>
                                <a:gd name="T9" fmla="*/ 0 h 67"/>
                                <a:gd name="T10" fmla="*/ 144 w 144"/>
                                <a:gd name="T11" fmla="*/ 0 h 67"/>
                                <a:gd name="T12" fmla="*/ 144 w 144"/>
                                <a:gd name="T13" fmla="*/ 0 h 67"/>
                                <a:gd name="T14" fmla="*/ 82 w 144"/>
                                <a:gd name="T15" fmla="*/ 33 h 67"/>
                                <a:gd name="T16" fmla="*/ 14 w 144"/>
                                <a:gd name="T17" fmla="*/ 67 h 67"/>
                                <a:gd name="T18" fmla="*/ 14 w 144"/>
                                <a:gd name="T19" fmla="*/ 67 h 67"/>
                                <a:gd name="T20" fmla="*/ 14 w 144"/>
                                <a:gd name="T21" fmla="*/ 67 h 67"/>
                                <a:gd name="T22" fmla="*/ 10 w 144"/>
                                <a:gd name="T23" fmla="*/ 38 h 67"/>
                                <a:gd name="T24" fmla="*/ 0 w 144"/>
                                <a:gd name="T25" fmla="*/ 9 h 6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4" h="67">
                                  <a:moveTo>
                                    <a:pt x="0" y="9"/>
                                  </a:moveTo>
                                  <a:lnTo>
                                    <a:pt x="38" y="9"/>
                                  </a:lnTo>
                                  <a:lnTo>
                                    <a:pt x="72" y="4"/>
                                  </a:lnTo>
                                  <a:lnTo>
                                    <a:pt x="110" y="4"/>
                                  </a:lnTo>
                                  <a:lnTo>
                                    <a:pt x="144" y="0"/>
                                  </a:lnTo>
                                  <a:lnTo>
                                    <a:pt x="82" y="33"/>
                                  </a:lnTo>
                                  <a:lnTo>
                                    <a:pt x="14" y="67"/>
                                  </a:lnTo>
                                  <a:lnTo>
                                    <a:pt x="10" y="38"/>
                                  </a:lnTo>
                                  <a:lnTo>
                                    <a:pt x="0" y="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3322"/>
                          <wps:cNvSpPr>
                            <a:spLocks/>
                          </wps:cNvSpPr>
                          <wps:spPr bwMode="auto">
                            <a:xfrm>
                              <a:off x="3104" y="6327"/>
                              <a:ext cx="109" cy="124"/>
                            </a:xfrm>
                            <a:custGeom>
                              <a:avLst/>
                              <a:gdLst>
                                <a:gd name="T0" fmla="*/ 109 w 109"/>
                                <a:gd name="T1" fmla="*/ 39 h 124"/>
                                <a:gd name="T2" fmla="*/ 0 w 109"/>
                                <a:gd name="T3" fmla="*/ 124 h 124"/>
                                <a:gd name="T4" fmla="*/ 72 w 109"/>
                                <a:gd name="T5" fmla="*/ 0 h 124"/>
                                <a:gd name="T6" fmla="*/ 109 w 109"/>
                                <a:gd name="T7" fmla="*/ 39 h 1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124">
                                  <a:moveTo>
                                    <a:pt x="109" y="39"/>
                                  </a:moveTo>
                                  <a:lnTo>
                                    <a:pt x="0" y="124"/>
                                  </a:lnTo>
                                  <a:lnTo>
                                    <a:pt x="72" y="0"/>
                                  </a:lnTo>
                                  <a:lnTo>
                                    <a:pt x="109" y="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323"/>
                          <wps:cNvSpPr>
                            <a:spLocks/>
                          </wps:cNvSpPr>
                          <wps:spPr bwMode="auto">
                            <a:xfrm>
                              <a:off x="3104" y="6327"/>
                              <a:ext cx="109" cy="124"/>
                            </a:xfrm>
                            <a:custGeom>
                              <a:avLst/>
                              <a:gdLst>
                                <a:gd name="T0" fmla="*/ 109 w 109"/>
                                <a:gd name="T1" fmla="*/ 39 h 124"/>
                                <a:gd name="T2" fmla="*/ 0 w 109"/>
                                <a:gd name="T3" fmla="*/ 124 h 124"/>
                                <a:gd name="T4" fmla="*/ 0 w 109"/>
                                <a:gd name="T5" fmla="*/ 124 h 124"/>
                                <a:gd name="T6" fmla="*/ 72 w 109"/>
                                <a:gd name="T7" fmla="*/ 0 h 124"/>
                                <a:gd name="T8" fmla="*/ 72 w 109"/>
                                <a:gd name="T9" fmla="*/ 0 h 124"/>
                                <a:gd name="T10" fmla="*/ 109 w 109"/>
                                <a:gd name="T11" fmla="*/ 39 h 124"/>
                                <a:gd name="T12" fmla="*/ 109 w 109"/>
                                <a:gd name="T13" fmla="*/ 39 h 1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9" h="124">
                                  <a:moveTo>
                                    <a:pt x="109" y="39"/>
                                  </a:moveTo>
                                  <a:lnTo>
                                    <a:pt x="0" y="124"/>
                                  </a:lnTo>
                                  <a:lnTo>
                                    <a:pt x="72" y="0"/>
                                  </a:lnTo>
                                  <a:lnTo>
                                    <a:pt x="109" y="39"/>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3324"/>
                          <wps:cNvSpPr>
                            <a:spLocks/>
                          </wps:cNvSpPr>
                          <wps:spPr bwMode="auto">
                            <a:xfrm>
                              <a:off x="3376" y="6609"/>
                              <a:ext cx="120" cy="115"/>
                            </a:xfrm>
                            <a:custGeom>
                              <a:avLst/>
                              <a:gdLst>
                                <a:gd name="T0" fmla="*/ 120 w 120"/>
                                <a:gd name="T1" fmla="*/ 38 h 115"/>
                                <a:gd name="T2" fmla="*/ 63 w 120"/>
                                <a:gd name="T3" fmla="*/ 77 h 115"/>
                                <a:gd name="T4" fmla="*/ 0 w 120"/>
                                <a:gd name="T5" fmla="*/ 115 h 115"/>
                                <a:gd name="T6" fmla="*/ 39 w 120"/>
                                <a:gd name="T7" fmla="*/ 58 h 115"/>
                                <a:gd name="T8" fmla="*/ 82 w 120"/>
                                <a:gd name="T9" fmla="*/ 0 h 115"/>
                                <a:gd name="T10" fmla="*/ 101 w 120"/>
                                <a:gd name="T11" fmla="*/ 19 h 115"/>
                                <a:gd name="T12" fmla="*/ 120 w 120"/>
                                <a:gd name="T13" fmla="*/ 38 h 1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115">
                                  <a:moveTo>
                                    <a:pt x="120" y="38"/>
                                  </a:moveTo>
                                  <a:lnTo>
                                    <a:pt x="63" y="77"/>
                                  </a:lnTo>
                                  <a:lnTo>
                                    <a:pt x="0" y="115"/>
                                  </a:lnTo>
                                  <a:lnTo>
                                    <a:pt x="39" y="58"/>
                                  </a:lnTo>
                                  <a:lnTo>
                                    <a:pt x="82" y="0"/>
                                  </a:lnTo>
                                  <a:lnTo>
                                    <a:pt x="101" y="19"/>
                                  </a:lnTo>
                                  <a:lnTo>
                                    <a:pt x="120"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325"/>
                          <wps:cNvSpPr>
                            <a:spLocks/>
                          </wps:cNvSpPr>
                          <wps:spPr bwMode="auto">
                            <a:xfrm>
                              <a:off x="3376" y="6609"/>
                              <a:ext cx="120" cy="115"/>
                            </a:xfrm>
                            <a:custGeom>
                              <a:avLst/>
                              <a:gdLst>
                                <a:gd name="T0" fmla="*/ 120 w 120"/>
                                <a:gd name="T1" fmla="*/ 38 h 115"/>
                                <a:gd name="T2" fmla="*/ 63 w 120"/>
                                <a:gd name="T3" fmla="*/ 77 h 115"/>
                                <a:gd name="T4" fmla="*/ 0 w 120"/>
                                <a:gd name="T5" fmla="*/ 115 h 115"/>
                                <a:gd name="T6" fmla="*/ 0 w 120"/>
                                <a:gd name="T7" fmla="*/ 115 h 115"/>
                                <a:gd name="T8" fmla="*/ 0 w 120"/>
                                <a:gd name="T9" fmla="*/ 115 h 115"/>
                                <a:gd name="T10" fmla="*/ 39 w 120"/>
                                <a:gd name="T11" fmla="*/ 58 h 115"/>
                                <a:gd name="T12" fmla="*/ 82 w 120"/>
                                <a:gd name="T13" fmla="*/ 0 h 115"/>
                                <a:gd name="T14" fmla="*/ 82 w 120"/>
                                <a:gd name="T15" fmla="*/ 0 h 115"/>
                                <a:gd name="T16" fmla="*/ 82 w 120"/>
                                <a:gd name="T17" fmla="*/ 0 h 115"/>
                                <a:gd name="T18" fmla="*/ 101 w 120"/>
                                <a:gd name="T19" fmla="*/ 19 h 115"/>
                                <a:gd name="T20" fmla="*/ 120 w 120"/>
                                <a:gd name="T21" fmla="*/ 38 h 1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115">
                                  <a:moveTo>
                                    <a:pt x="120" y="38"/>
                                  </a:moveTo>
                                  <a:lnTo>
                                    <a:pt x="63" y="77"/>
                                  </a:lnTo>
                                  <a:lnTo>
                                    <a:pt x="0" y="115"/>
                                  </a:lnTo>
                                  <a:lnTo>
                                    <a:pt x="39" y="58"/>
                                  </a:lnTo>
                                  <a:lnTo>
                                    <a:pt x="82" y="0"/>
                                  </a:lnTo>
                                  <a:lnTo>
                                    <a:pt x="101" y="19"/>
                                  </a:lnTo>
                                  <a:lnTo>
                                    <a:pt x="120" y="38"/>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3326"/>
                          <wps:cNvSpPr>
                            <a:spLocks/>
                          </wps:cNvSpPr>
                          <wps:spPr bwMode="auto">
                            <a:xfrm>
                              <a:off x="3114" y="5550"/>
                              <a:ext cx="1518" cy="886"/>
                            </a:xfrm>
                            <a:custGeom>
                              <a:avLst/>
                              <a:gdLst>
                                <a:gd name="T0" fmla="*/ 0 w 1518"/>
                                <a:gd name="T1" fmla="*/ 886 h 886"/>
                                <a:gd name="T2" fmla="*/ 80 w 1518"/>
                                <a:gd name="T3" fmla="*/ 806 h 886"/>
                                <a:gd name="T4" fmla="*/ 161 w 1518"/>
                                <a:gd name="T5" fmla="*/ 734 h 886"/>
                                <a:gd name="T6" fmla="*/ 243 w 1518"/>
                                <a:gd name="T7" fmla="*/ 662 h 886"/>
                                <a:gd name="T8" fmla="*/ 329 w 1518"/>
                                <a:gd name="T9" fmla="*/ 595 h 886"/>
                                <a:gd name="T10" fmla="*/ 416 w 1518"/>
                                <a:gd name="T11" fmla="*/ 528 h 886"/>
                                <a:gd name="T12" fmla="*/ 502 w 1518"/>
                                <a:gd name="T13" fmla="*/ 466 h 886"/>
                                <a:gd name="T14" fmla="*/ 598 w 1518"/>
                                <a:gd name="T15" fmla="*/ 403 h 886"/>
                                <a:gd name="T16" fmla="*/ 689 w 1518"/>
                                <a:gd name="T17" fmla="*/ 350 h 886"/>
                                <a:gd name="T18" fmla="*/ 785 w 1518"/>
                                <a:gd name="T19" fmla="*/ 293 h 886"/>
                                <a:gd name="T20" fmla="*/ 886 w 1518"/>
                                <a:gd name="T21" fmla="*/ 245 h 886"/>
                                <a:gd name="T22" fmla="*/ 987 w 1518"/>
                                <a:gd name="T23" fmla="*/ 197 h 886"/>
                                <a:gd name="T24" fmla="*/ 1086 w 1518"/>
                                <a:gd name="T25" fmla="*/ 149 h 886"/>
                                <a:gd name="T26" fmla="*/ 1192 w 1518"/>
                                <a:gd name="T27" fmla="*/ 106 h 886"/>
                                <a:gd name="T28" fmla="*/ 1297 w 1518"/>
                                <a:gd name="T29" fmla="*/ 68 h 886"/>
                                <a:gd name="T30" fmla="*/ 1408 w 1518"/>
                                <a:gd name="T31" fmla="*/ 34 h 886"/>
                                <a:gd name="T32" fmla="*/ 1518 w 1518"/>
                                <a:gd name="T33" fmla="*/ 0 h 88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18" h="886">
                                  <a:moveTo>
                                    <a:pt x="0" y="886"/>
                                  </a:moveTo>
                                  <a:lnTo>
                                    <a:pt x="80" y="806"/>
                                  </a:lnTo>
                                  <a:lnTo>
                                    <a:pt x="161" y="734"/>
                                  </a:lnTo>
                                  <a:lnTo>
                                    <a:pt x="243" y="662"/>
                                  </a:lnTo>
                                  <a:lnTo>
                                    <a:pt x="329" y="595"/>
                                  </a:lnTo>
                                  <a:lnTo>
                                    <a:pt x="416" y="528"/>
                                  </a:lnTo>
                                  <a:lnTo>
                                    <a:pt x="502" y="466"/>
                                  </a:lnTo>
                                  <a:lnTo>
                                    <a:pt x="598" y="403"/>
                                  </a:lnTo>
                                  <a:lnTo>
                                    <a:pt x="689" y="350"/>
                                  </a:lnTo>
                                  <a:lnTo>
                                    <a:pt x="785" y="293"/>
                                  </a:lnTo>
                                  <a:lnTo>
                                    <a:pt x="886" y="245"/>
                                  </a:lnTo>
                                  <a:lnTo>
                                    <a:pt x="987" y="197"/>
                                  </a:lnTo>
                                  <a:lnTo>
                                    <a:pt x="1086" y="149"/>
                                  </a:lnTo>
                                  <a:lnTo>
                                    <a:pt x="1192" y="106"/>
                                  </a:lnTo>
                                  <a:lnTo>
                                    <a:pt x="1297" y="68"/>
                                  </a:lnTo>
                                  <a:lnTo>
                                    <a:pt x="1408" y="34"/>
                                  </a:lnTo>
                                  <a:lnTo>
                                    <a:pt x="1518"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3327"/>
                          <wps:cNvSpPr>
                            <a:spLocks/>
                          </wps:cNvSpPr>
                          <wps:spPr bwMode="auto">
                            <a:xfrm>
                              <a:off x="6261" y="5800"/>
                              <a:ext cx="144" cy="67"/>
                            </a:xfrm>
                            <a:custGeom>
                              <a:avLst/>
                              <a:gdLst>
                                <a:gd name="T0" fmla="*/ 0 w 144"/>
                                <a:gd name="T1" fmla="*/ 57 h 67"/>
                                <a:gd name="T2" fmla="*/ 34 w 144"/>
                                <a:gd name="T3" fmla="*/ 57 h 67"/>
                                <a:gd name="T4" fmla="*/ 72 w 144"/>
                                <a:gd name="T5" fmla="*/ 62 h 67"/>
                                <a:gd name="T6" fmla="*/ 106 w 144"/>
                                <a:gd name="T7" fmla="*/ 62 h 67"/>
                                <a:gd name="T8" fmla="*/ 144 w 144"/>
                                <a:gd name="T9" fmla="*/ 67 h 67"/>
                                <a:gd name="T10" fmla="*/ 144 w 144"/>
                                <a:gd name="T11" fmla="*/ 67 h 67"/>
                                <a:gd name="T12" fmla="*/ 144 w 144"/>
                                <a:gd name="T13" fmla="*/ 67 h 67"/>
                                <a:gd name="T14" fmla="*/ 82 w 144"/>
                                <a:gd name="T15" fmla="*/ 33 h 67"/>
                                <a:gd name="T16" fmla="*/ 14 w 144"/>
                                <a:gd name="T17" fmla="*/ 0 h 67"/>
                                <a:gd name="T18" fmla="*/ 5 w 144"/>
                                <a:gd name="T19" fmla="*/ 29 h 67"/>
                                <a:gd name="T20" fmla="*/ 0 w 144"/>
                                <a:gd name="T21" fmla="*/ 57 h 6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4" h="67">
                                  <a:moveTo>
                                    <a:pt x="0" y="57"/>
                                  </a:moveTo>
                                  <a:lnTo>
                                    <a:pt x="34" y="57"/>
                                  </a:lnTo>
                                  <a:lnTo>
                                    <a:pt x="72" y="62"/>
                                  </a:lnTo>
                                  <a:lnTo>
                                    <a:pt x="106" y="62"/>
                                  </a:lnTo>
                                  <a:lnTo>
                                    <a:pt x="144" y="67"/>
                                  </a:lnTo>
                                  <a:lnTo>
                                    <a:pt x="82" y="33"/>
                                  </a:lnTo>
                                  <a:lnTo>
                                    <a:pt x="14" y="0"/>
                                  </a:lnTo>
                                  <a:lnTo>
                                    <a:pt x="5" y="29"/>
                                  </a:lnTo>
                                  <a:lnTo>
                                    <a:pt x="0" y="5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3328"/>
                          <wps:cNvSpPr>
                            <a:spLocks/>
                          </wps:cNvSpPr>
                          <wps:spPr bwMode="auto">
                            <a:xfrm>
                              <a:off x="6261" y="5800"/>
                              <a:ext cx="144" cy="67"/>
                            </a:xfrm>
                            <a:custGeom>
                              <a:avLst/>
                              <a:gdLst>
                                <a:gd name="T0" fmla="*/ 0 w 144"/>
                                <a:gd name="T1" fmla="*/ 57 h 67"/>
                                <a:gd name="T2" fmla="*/ 34 w 144"/>
                                <a:gd name="T3" fmla="*/ 57 h 67"/>
                                <a:gd name="T4" fmla="*/ 72 w 144"/>
                                <a:gd name="T5" fmla="*/ 62 h 67"/>
                                <a:gd name="T6" fmla="*/ 106 w 144"/>
                                <a:gd name="T7" fmla="*/ 62 h 67"/>
                                <a:gd name="T8" fmla="*/ 144 w 144"/>
                                <a:gd name="T9" fmla="*/ 67 h 67"/>
                                <a:gd name="T10" fmla="*/ 144 w 144"/>
                                <a:gd name="T11" fmla="*/ 67 h 67"/>
                                <a:gd name="T12" fmla="*/ 144 w 144"/>
                                <a:gd name="T13" fmla="*/ 67 h 67"/>
                                <a:gd name="T14" fmla="*/ 82 w 144"/>
                                <a:gd name="T15" fmla="*/ 33 h 67"/>
                                <a:gd name="T16" fmla="*/ 14 w 144"/>
                                <a:gd name="T17" fmla="*/ 0 h 67"/>
                                <a:gd name="T18" fmla="*/ 14 w 144"/>
                                <a:gd name="T19" fmla="*/ 0 h 67"/>
                                <a:gd name="T20" fmla="*/ 14 w 144"/>
                                <a:gd name="T21" fmla="*/ 0 h 67"/>
                                <a:gd name="T22" fmla="*/ 5 w 144"/>
                                <a:gd name="T23" fmla="*/ 29 h 67"/>
                                <a:gd name="T24" fmla="*/ 0 w 144"/>
                                <a:gd name="T25" fmla="*/ 57 h 6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4" h="67">
                                  <a:moveTo>
                                    <a:pt x="0" y="57"/>
                                  </a:moveTo>
                                  <a:lnTo>
                                    <a:pt x="34" y="57"/>
                                  </a:lnTo>
                                  <a:lnTo>
                                    <a:pt x="72" y="62"/>
                                  </a:lnTo>
                                  <a:lnTo>
                                    <a:pt x="106" y="62"/>
                                  </a:lnTo>
                                  <a:lnTo>
                                    <a:pt x="144" y="67"/>
                                  </a:lnTo>
                                  <a:lnTo>
                                    <a:pt x="82" y="33"/>
                                  </a:lnTo>
                                  <a:lnTo>
                                    <a:pt x="14" y="0"/>
                                  </a:lnTo>
                                  <a:lnTo>
                                    <a:pt x="5" y="29"/>
                                  </a:lnTo>
                                  <a:lnTo>
                                    <a:pt x="0" y="57"/>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3329"/>
                          <wps:cNvSpPr>
                            <a:spLocks noEditPoints="1"/>
                          </wps:cNvSpPr>
                          <wps:spPr bwMode="auto">
                            <a:xfrm>
                              <a:off x="1709" y="5091"/>
                              <a:ext cx="1323" cy="1212"/>
                            </a:xfrm>
                            <a:custGeom>
                              <a:avLst/>
                              <a:gdLst>
                                <a:gd name="T0" fmla="*/ 1150 w 1323"/>
                                <a:gd name="T1" fmla="*/ 163 h 1212"/>
                                <a:gd name="T2" fmla="*/ 1145 w 1323"/>
                                <a:gd name="T3" fmla="*/ 158 h 1212"/>
                                <a:gd name="T4" fmla="*/ 1318 w 1323"/>
                                <a:gd name="T5" fmla="*/ 0 h 1212"/>
                                <a:gd name="T6" fmla="*/ 1323 w 1323"/>
                                <a:gd name="T7" fmla="*/ 5 h 1212"/>
                                <a:gd name="T8" fmla="*/ 1150 w 1323"/>
                                <a:gd name="T9" fmla="*/ 163 h 1212"/>
                                <a:gd name="T10" fmla="*/ 939 w 1323"/>
                                <a:gd name="T11" fmla="*/ 355 h 1212"/>
                                <a:gd name="T12" fmla="*/ 934 w 1323"/>
                                <a:gd name="T13" fmla="*/ 350 h 1212"/>
                                <a:gd name="T14" fmla="*/ 1107 w 1323"/>
                                <a:gd name="T15" fmla="*/ 197 h 1212"/>
                                <a:gd name="T16" fmla="*/ 1107 w 1323"/>
                                <a:gd name="T17" fmla="*/ 202 h 1212"/>
                                <a:gd name="T18" fmla="*/ 939 w 1323"/>
                                <a:gd name="T19" fmla="*/ 355 h 1212"/>
                                <a:gd name="T20" fmla="*/ 728 w 1323"/>
                                <a:gd name="T21" fmla="*/ 550 h 1212"/>
                                <a:gd name="T22" fmla="*/ 723 w 1323"/>
                                <a:gd name="T23" fmla="*/ 546 h 1212"/>
                                <a:gd name="T24" fmla="*/ 891 w 1323"/>
                                <a:gd name="T25" fmla="*/ 389 h 1212"/>
                                <a:gd name="T26" fmla="*/ 896 w 1323"/>
                                <a:gd name="T27" fmla="*/ 393 h 1212"/>
                                <a:gd name="T28" fmla="*/ 728 w 1323"/>
                                <a:gd name="T29" fmla="*/ 550 h 1212"/>
                                <a:gd name="T30" fmla="*/ 512 w 1323"/>
                                <a:gd name="T31" fmla="*/ 742 h 1212"/>
                                <a:gd name="T32" fmla="*/ 507 w 1323"/>
                                <a:gd name="T33" fmla="*/ 738 h 1212"/>
                                <a:gd name="T34" fmla="*/ 680 w 1323"/>
                                <a:gd name="T35" fmla="*/ 584 h 1212"/>
                                <a:gd name="T36" fmla="*/ 685 w 1323"/>
                                <a:gd name="T37" fmla="*/ 589 h 1212"/>
                                <a:gd name="T38" fmla="*/ 512 w 1323"/>
                                <a:gd name="T39" fmla="*/ 742 h 1212"/>
                                <a:gd name="T40" fmla="*/ 302 w 1323"/>
                                <a:gd name="T41" fmla="*/ 939 h 1212"/>
                                <a:gd name="T42" fmla="*/ 297 w 1323"/>
                                <a:gd name="T43" fmla="*/ 934 h 1212"/>
                                <a:gd name="T44" fmla="*/ 470 w 1323"/>
                                <a:gd name="T45" fmla="*/ 776 h 1212"/>
                                <a:gd name="T46" fmla="*/ 470 w 1323"/>
                                <a:gd name="T47" fmla="*/ 781 h 1212"/>
                                <a:gd name="T48" fmla="*/ 302 w 1323"/>
                                <a:gd name="T49" fmla="*/ 939 h 1212"/>
                                <a:gd name="T50" fmla="*/ 91 w 1323"/>
                                <a:gd name="T51" fmla="*/ 1131 h 1212"/>
                                <a:gd name="T52" fmla="*/ 86 w 1323"/>
                                <a:gd name="T53" fmla="*/ 1126 h 1212"/>
                                <a:gd name="T54" fmla="*/ 254 w 1323"/>
                                <a:gd name="T55" fmla="*/ 973 h 1212"/>
                                <a:gd name="T56" fmla="*/ 259 w 1323"/>
                                <a:gd name="T57" fmla="*/ 977 h 1212"/>
                                <a:gd name="T58" fmla="*/ 91 w 1323"/>
                                <a:gd name="T59" fmla="*/ 1131 h 1212"/>
                                <a:gd name="T60" fmla="*/ 0 w 1323"/>
                                <a:gd name="T61" fmla="*/ 1208 h 1212"/>
                                <a:gd name="T62" fmla="*/ 43 w 1323"/>
                                <a:gd name="T63" fmla="*/ 1164 h 1212"/>
                                <a:gd name="T64" fmla="*/ 48 w 1323"/>
                                <a:gd name="T65" fmla="*/ 1169 h 1212"/>
                                <a:gd name="T66" fmla="*/ 0 w 1323"/>
                                <a:gd name="T67" fmla="*/ 1212 h 1212"/>
                                <a:gd name="T68" fmla="*/ 0 w 1323"/>
                                <a:gd name="T69" fmla="*/ 1208 h 121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23" h="1212">
                                  <a:moveTo>
                                    <a:pt x="1150" y="163"/>
                                  </a:moveTo>
                                  <a:lnTo>
                                    <a:pt x="1145" y="158"/>
                                  </a:lnTo>
                                  <a:lnTo>
                                    <a:pt x="1318" y="0"/>
                                  </a:lnTo>
                                  <a:lnTo>
                                    <a:pt x="1323" y="5"/>
                                  </a:lnTo>
                                  <a:lnTo>
                                    <a:pt x="1150" y="163"/>
                                  </a:lnTo>
                                  <a:close/>
                                  <a:moveTo>
                                    <a:pt x="939" y="355"/>
                                  </a:moveTo>
                                  <a:lnTo>
                                    <a:pt x="934" y="350"/>
                                  </a:lnTo>
                                  <a:lnTo>
                                    <a:pt x="1107" y="197"/>
                                  </a:lnTo>
                                  <a:lnTo>
                                    <a:pt x="1107" y="202"/>
                                  </a:lnTo>
                                  <a:lnTo>
                                    <a:pt x="939" y="355"/>
                                  </a:lnTo>
                                  <a:close/>
                                  <a:moveTo>
                                    <a:pt x="728" y="550"/>
                                  </a:moveTo>
                                  <a:lnTo>
                                    <a:pt x="723" y="546"/>
                                  </a:lnTo>
                                  <a:lnTo>
                                    <a:pt x="891" y="389"/>
                                  </a:lnTo>
                                  <a:lnTo>
                                    <a:pt x="896" y="393"/>
                                  </a:lnTo>
                                  <a:lnTo>
                                    <a:pt x="728" y="550"/>
                                  </a:lnTo>
                                  <a:close/>
                                  <a:moveTo>
                                    <a:pt x="512" y="742"/>
                                  </a:moveTo>
                                  <a:lnTo>
                                    <a:pt x="507" y="738"/>
                                  </a:lnTo>
                                  <a:lnTo>
                                    <a:pt x="680" y="584"/>
                                  </a:lnTo>
                                  <a:lnTo>
                                    <a:pt x="685" y="589"/>
                                  </a:lnTo>
                                  <a:lnTo>
                                    <a:pt x="512" y="742"/>
                                  </a:lnTo>
                                  <a:close/>
                                  <a:moveTo>
                                    <a:pt x="302" y="939"/>
                                  </a:moveTo>
                                  <a:lnTo>
                                    <a:pt x="297" y="934"/>
                                  </a:lnTo>
                                  <a:lnTo>
                                    <a:pt x="470" y="776"/>
                                  </a:lnTo>
                                  <a:lnTo>
                                    <a:pt x="470" y="781"/>
                                  </a:lnTo>
                                  <a:lnTo>
                                    <a:pt x="302" y="939"/>
                                  </a:lnTo>
                                  <a:close/>
                                  <a:moveTo>
                                    <a:pt x="91" y="1131"/>
                                  </a:moveTo>
                                  <a:lnTo>
                                    <a:pt x="86" y="1126"/>
                                  </a:lnTo>
                                  <a:lnTo>
                                    <a:pt x="254" y="973"/>
                                  </a:lnTo>
                                  <a:lnTo>
                                    <a:pt x="259" y="977"/>
                                  </a:lnTo>
                                  <a:lnTo>
                                    <a:pt x="91" y="1131"/>
                                  </a:lnTo>
                                  <a:close/>
                                  <a:moveTo>
                                    <a:pt x="0" y="1208"/>
                                  </a:moveTo>
                                  <a:lnTo>
                                    <a:pt x="43" y="1164"/>
                                  </a:lnTo>
                                  <a:lnTo>
                                    <a:pt x="48" y="1169"/>
                                  </a:lnTo>
                                  <a:lnTo>
                                    <a:pt x="0" y="1212"/>
                                  </a:lnTo>
                                  <a:lnTo>
                                    <a:pt x="0" y="120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330"/>
                          <wps:cNvSpPr>
                            <a:spLocks noEditPoints="1"/>
                          </wps:cNvSpPr>
                          <wps:spPr bwMode="auto">
                            <a:xfrm>
                              <a:off x="2269" y="6275"/>
                              <a:ext cx="643" cy="588"/>
                            </a:xfrm>
                            <a:custGeom>
                              <a:avLst/>
                              <a:gdLst>
                                <a:gd name="T0" fmla="*/ 475 w 643"/>
                                <a:gd name="T1" fmla="*/ 157 h 588"/>
                                <a:gd name="T2" fmla="*/ 470 w 643"/>
                                <a:gd name="T3" fmla="*/ 153 h 588"/>
                                <a:gd name="T4" fmla="*/ 638 w 643"/>
                                <a:gd name="T5" fmla="*/ 0 h 588"/>
                                <a:gd name="T6" fmla="*/ 643 w 643"/>
                                <a:gd name="T7" fmla="*/ 4 h 588"/>
                                <a:gd name="T8" fmla="*/ 475 w 643"/>
                                <a:gd name="T9" fmla="*/ 157 h 588"/>
                                <a:gd name="T10" fmla="*/ 259 w 643"/>
                                <a:gd name="T11" fmla="*/ 353 h 588"/>
                                <a:gd name="T12" fmla="*/ 259 w 643"/>
                                <a:gd name="T13" fmla="*/ 348 h 588"/>
                                <a:gd name="T14" fmla="*/ 427 w 643"/>
                                <a:gd name="T15" fmla="*/ 190 h 588"/>
                                <a:gd name="T16" fmla="*/ 432 w 643"/>
                                <a:gd name="T17" fmla="*/ 195 h 588"/>
                                <a:gd name="T18" fmla="*/ 259 w 643"/>
                                <a:gd name="T19" fmla="*/ 353 h 588"/>
                                <a:gd name="T20" fmla="*/ 48 w 643"/>
                                <a:gd name="T21" fmla="*/ 545 h 588"/>
                                <a:gd name="T22" fmla="*/ 43 w 643"/>
                                <a:gd name="T23" fmla="*/ 540 h 588"/>
                                <a:gd name="T24" fmla="*/ 216 w 643"/>
                                <a:gd name="T25" fmla="*/ 387 h 588"/>
                                <a:gd name="T26" fmla="*/ 221 w 643"/>
                                <a:gd name="T27" fmla="*/ 392 h 588"/>
                                <a:gd name="T28" fmla="*/ 48 w 643"/>
                                <a:gd name="T29" fmla="*/ 545 h 588"/>
                                <a:gd name="T30" fmla="*/ 0 w 643"/>
                                <a:gd name="T31" fmla="*/ 583 h 588"/>
                                <a:gd name="T32" fmla="*/ 5 w 643"/>
                                <a:gd name="T33" fmla="*/ 583 h 588"/>
                                <a:gd name="T34" fmla="*/ 5 w 643"/>
                                <a:gd name="T35" fmla="*/ 583 h 588"/>
                                <a:gd name="T36" fmla="*/ 5 w 643"/>
                                <a:gd name="T37" fmla="*/ 588 h 588"/>
                                <a:gd name="T38" fmla="*/ 0 w 643"/>
                                <a:gd name="T39" fmla="*/ 583 h 58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43" h="588">
                                  <a:moveTo>
                                    <a:pt x="475" y="157"/>
                                  </a:moveTo>
                                  <a:lnTo>
                                    <a:pt x="470" y="153"/>
                                  </a:lnTo>
                                  <a:lnTo>
                                    <a:pt x="638" y="0"/>
                                  </a:lnTo>
                                  <a:lnTo>
                                    <a:pt x="643" y="4"/>
                                  </a:lnTo>
                                  <a:lnTo>
                                    <a:pt x="475" y="157"/>
                                  </a:lnTo>
                                  <a:close/>
                                  <a:moveTo>
                                    <a:pt x="259" y="353"/>
                                  </a:moveTo>
                                  <a:lnTo>
                                    <a:pt x="259" y="348"/>
                                  </a:lnTo>
                                  <a:lnTo>
                                    <a:pt x="427" y="190"/>
                                  </a:lnTo>
                                  <a:lnTo>
                                    <a:pt x="432" y="195"/>
                                  </a:lnTo>
                                  <a:lnTo>
                                    <a:pt x="259" y="353"/>
                                  </a:lnTo>
                                  <a:close/>
                                  <a:moveTo>
                                    <a:pt x="48" y="545"/>
                                  </a:moveTo>
                                  <a:lnTo>
                                    <a:pt x="43" y="540"/>
                                  </a:lnTo>
                                  <a:lnTo>
                                    <a:pt x="216" y="387"/>
                                  </a:lnTo>
                                  <a:lnTo>
                                    <a:pt x="221" y="392"/>
                                  </a:lnTo>
                                  <a:lnTo>
                                    <a:pt x="48" y="545"/>
                                  </a:lnTo>
                                  <a:close/>
                                  <a:moveTo>
                                    <a:pt x="0" y="583"/>
                                  </a:moveTo>
                                  <a:lnTo>
                                    <a:pt x="5" y="583"/>
                                  </a:lnTo>
                                  <a:lnTo>
                                    <a:pt x="5" y="588"/>
                                  </a:lnTo>
                                  <a:lnTo>
                                    <a:pt x="0" y="58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Line 3331"/>
                          <wps:cNvCnPr>
                            <a:cxnSpLocks noChangeShapeType="1"/>
                          </wps:cNvCnPr>
                          <wps:spPr bwMode="auto">
                            <a:xfrm>
                              <a:off x="1901" y="6222"/>
                              <a:ext cx="459" cy="47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40" name="Freeform 3332"/>
                          <wps:cNvSpPr>
                            <a:spLocks noEditPoints="1"/>
                          </wps:cNvSpPr>
                          <wps:spPr bwMode="auto">
                            <a:xfrm>
                              <a:off x="2245" y="5992"/>
                              <a:ext cx="384" cy="354"/>
                            </a:xfrm>
                            <a:custGeom>
                              <a:avLst/>
                              <a:gdLst>
                                <a:gd name="T0" fmla="*/ 216 w 384"/>
                                <a:gd name="T1" fmla="*/ 163 h 354"/>
                                <a:gd name="T2" fmla="*/ 211 w 384"/>
                                <a:gd name="T3" fmla="*/ 158 h 354"/>
                                <a:gd name="T4" fmla="*/ 379 w 384"/>
                                <a:gd name="T5" fmla="*/ 0 h 354"/>
                                <a:gd name="T6" fmla="*/ 384 w 384"/>
                                <a:gd name="T7" fmla="*/ 4 h 354"/>
                                <a:gd name="T8" fmla="*/ 216 w 384"/>
                                <a:gd name="T9" fmla="*/ 163 h 354"/>
                                <a:gd name="T10" fmla="*/ 5 w 384"/>
                                <a:gd name="T11" fmla="*/ 354 h 354"/>
                                <a:gd name="T12" fmla="*/ 0 w 384"/>
                                <a:gd name="T13" fmla="*/ 350 h 354"/>
                                <a:gd name="T14" fmla="*/ 168 w 384"/>
                                <a:gd name="T15" fmla="*/ 196 h 354"/>
                                <a:gd name="T16" fmla="*/ 173 w 384"/>
                                <a:gd name="T17" fmla="*/ 201 h 354"/>
                                <a:gd name="T18" fmla="*/ 5 w 384"/>
                                <a:gd name="T19" fmla="*/ 354 h 35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84" h="354">
                                  <a:moveTo>
                                    <a:pt x="216" y="163"/>
                                  </a:moveTo>
                                  <a:lnTo>
                                    <a:pt x="211" y="158"/>
                                  </a:lnTo>
                                  <a:lnTo>
                                    <a:pt x="379" y="0"/>
                                  </a:lnTo>
                                  <a:lnTo>
                                    <a:pt x="384" y="4"/>
                                  </a:lnTo>
                                  <a:lnTo>
                                    <a:pt x="216" y="163"/>
                                  </a:lnTo>
                                  <a:close/>
                                  <a:moveTo>
                                    <a:pt x="5" y="354"/>
                                  </a:moveTo>
                                  <a:lnTo>
                                    <a:pt x="0" y="350"/>
                                  </a:lnTo>
                                  <a:lnTo>
                                    <a:pt x="168" y="196"/>
                                  </a:lnTo>
                                  <a:lnTo>
                                    <a:pt x="173" y="201"/>
                                  </a:lnTo>
                                  <a:lnTo>
                                    <a:pt x="5" y="35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333"/>
                          <wps:cNvSpPr>
                            <a:spLocks/>
                          </wps:cNvSpPr>
                          <wps:spPr bwMode="auto">
                            <a:xfrm>
                              <a:off x="2279" y="6614"/>
                              <a:ext cx="115" cy="120"/>
                            </a:xfrm>
                            <a:custGeom>
                              <a:avLst/>
                              <a:gdLst>
                                <a:gd name="T0" fmla="*/ 43 w 115"/>
                                <a:gd name="T1" fmla="*/ 0 h 120"/>
                                <a:gd name="T2" fmla="*/ 115 w 115"/>
                                <a:gd name="T3" fmla="*/ 120 h 120"/>
                                <a:gd name="T4" fmla="*/ 0 w 115"/>
                                <a:gd name="T5" fmla="*/ 33 h 120"/>
                                <a:gd name="T6" fmla="*/ 0 w 115"/>
                                <a:gd name="T7" fmla="*/ 33 h 120"/>
                                <a:gd name="T8" fmla="*/ 38 w 115"/>
                                <a:gd name="T9" fmla="*/ 0 h 120"/>
                                <a:gd name="T10" fmla="*/ 43 w 115"/>
                                <a:gd name="T11" fmla="*/ 0 h 1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 h="120">
                                  <a:moveTo>
                                    <a:pt x="43" y="0"/>
                                  </a:moveTo>
                                  <a:lnTo>
                                    <a:pt x="115" y="120"/>
                                  </a:lnTo>
                                  <a:lnTo>
                                    <a:pt x="0" y="33"/>
                                  </a:lnTo>
                                  <a:lnTo>
                                    <a:pt x="38" y="0"/>
                                  </a:lnTo>
                                  <a:lnTo>
                                    <a:pt x="4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334"/>
                          <wps:cNvSpPr>
                            <a:spLocks/>
                          </wps:cNvSpPr>
                          <wps:spPr bwMode="auto">
                            <a:xfrm>
                              <a:off x="2279" y="6614"/>
                              <a:ext cx="115" cy="120"/>
                            </a:xfrm>
                            <a:custGeom>
                              <a:avLst/>
                              <a:gdLst>
                                <a:gd name="T0" fmla="*/ 43 w 115"/>
                                <a:gd name="T1" fmla="*/ 0 h 120"/>
                                <a:gd name="T2" fmla="*/ 115 w 115"/>
                                <a:gd name="T3" fmla="*/ 120 h 120"/>
                                <a:gd name="T4" fmla="*/ 115 w 115"/>
                                <a:gd name="T5" fmla="*/ 120 h 120"/>
                                <a:gd name="T6" fmla="*/ 0 w 115"/>
                                <a:gd name="T7" fmla="*/ 33 h 120"/>
                                <a:gd name="T8" fmla="*/ 0 w 115"/>
                                <a:gd name="T9" fmla="*/ 33 h 120"/>
                                <a:gd name="T10" fmla="*/ 38 w 115"/>
                                <a:gd name="T11" fmla="*/ 0 h 120"/>
                                <a:gd name="T12" fmla="*/ 43 w 115"/>
                                <a:gd name="T13" fmla="*/ 0 h 1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5" h="120">
                                  <a:moveTo>
                                    <a:pt x="43" y="0"/>
                                  </a:moveTo>
                                  <a:lnTo>
                                    <a:pt x="115" y="120"/>
                                  </a:lnTo>
                                  <a:lnTo>
                                    <a:pt x="0" y="33"/>
                                  </a:lnTo>
                                  <a:lnTo>
                                    <a:pt x="38" y="0"/>
                                  </a:lnTo>
                                  <a:lnTo>
                                    <a:pt x="43"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3335"/>
                          <wps:cNvSpPr>
                            <a:spLocks/>
                          </wps:cNvSpPr>
                          <wps:spPr bwMode="auto">
                            <a:xfrm>
                              <a:off x="2495" y="6494"/>
                              <a:ext cx="67" cy="82"/>
                            </a:xfrm>
                            <a:custGeom>
                              <a:avLst/>
                              <a:gdLst>
                                <a:gd name="T0" fmla="*/ 24 w 67"/>
                                <a:gd name="T1" fmla="*/ 0 h 82"/>
                                <a:gd name="T2" fmla="*/ 48 w 67"/>
                                <a:gd name="T3" fmla="*/ 43 h 82"/>
                                <a:gd name="T4" fmla="*/ 67 w 67"/>
                                <a:gd name="T5" fmla="*/ 82 h 82"/>
                                <a:gd name="T6" fmla="*/ 33 w 67"/>
                                <a:gd name="T7" fmla="*/ 53 h 82"/>
                                <a:gd name="T8" fmla="*/ 0 w 67"/>
                                <a:gd name="T9" fmla="*/ 24 h 82"/>
                                <a:gd name="T10" fmla="*/ 9 w 67"/>
                                <a:gd name="T11" fmla="*/ 14 h 82"/>
                                <a:gd name="T12" fmla="*/ 24 w 67"/>
                                <a:gd name="T13" fmla="*/ 0 h 8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 h="82">
                                  <a:moveTo>
                                    <a:pt x="24" y="0"/>
                                  </a:moveTo>
                                  <a:lnTo>
                                    <a:pt x="48" y="43"/>
                                  </a:lnTo>
                                  <a:lnTo>
                                    <a:pt x="67" y="82"/>
                                  </a:lnTo>
                                  <a:lnTo>
                                    <a:pt x="33" y="53"/>
                                  </a:lnTo>
                                  <a:lnTo>
                                    <a:pt x="0" y="24"/>
                                  </a:lnTo>
                                  <a:lnTo>
                                    <a:pt x="9" y="14"/>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336"/>
                          <wps:cNvSpPr>
                            <a:spLocks/>
                          </wps:cNvSpPr>
                          <wps:spPr bwMode="auto">
                            <a:xfrm>
                              <a:off x="2495" y="6494"/>
                              <a:ext cx="67" cy="82"/>
                            </a:xfrm>
                            <a:custGeom>
                              <a:avLst/>
                              <a:gdLst>
                                <a:gd name="T0" fmla="*/ 24 w 67"/>
                                <a:gd name="T1" fmla="*/ 0 h 82"/>
                                <a:gd name="T2" fmla="*/ 48 w 67"/>
                                <a:gd name="T3" fmla="*/ 43 h 82"/>
                                <a:gd name="T4" fmla="*/ 67 w 67"/>
                                <a:gd name="T5" fmla="*/ 82 h 82"/>
                                <a:gd name="T6" fmla="*/ 67 w 67"/>
                                <a:gd name="T7" fmla="*/ 82 h 82"/>
                                <a:gd name="T8" fmla="*/ 67 w 67"/>
                                <a:gd name="T9" fmla="*/ 82 h 82"/>
                                <a:gd name="T10" fmla="*/ 33 w 67"/>
                                <a:gd name="T11" fmla="*/ 53 h 82"/>
                                <a:gd name="T12" fmla="*/ 0 w 67"/>
                                <a:gd name="T13" fmla="*/ 24 h 82"/>
                                <a:gd name="T14" fmla="*/ 0 w 67"/>
                                <a:gd name="T15" fmla="*/ 24 h 82"/>
                                <a:gd name="T16" fmla="*/ 0 w 67"/>
                                <a:gd name="T17" fmla="*/ 24 h 82"/>
                                <a:gd name="T18" fmla="*/ 9 w 67"/>
                                <a:gd name="T19" fmla="*/ 14 h 82"/>
                                <a:gd name="T20" fmla="*/ 24 w 67"/>
                                <a:gd name="T21" fmla="*/ 0 h 8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7" h="82">
                                  <a:moveTo>
                                    <a:pt x="24" y="0"/>
                                  </a:moveTo>
                                  <a:lnTo>
                                    <a:pt x="48" y="43"/>
                                  </a:lnTo>
                                  <a:lnTo>
                                    <a:pt x="67" y="82"/>
                                  </a:lnTo>
                                  <a:lnTo>
                                    <a:pt x="33" y="53"/>
                                  </a:lnTo>
                                  <a:lnTo>
                                    <a:pt x="0" y="24"/>
                                  </a:lnTo>
                                  <a:lnTo>
                                    <a:pt x="9" y="14"/>
                                  </a:lnTo>
                                  <a:lnTo>
                                    <a:pt x="24"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3337"/>
                          <wps:cNvSpPr>
                            <a:spLocks/>
                          </wps:cNvSpPr>
                          <wps:spPr bwMode="auto">
                            <a:xfrm>
                              <a:off x="2035" y="6016"/>
                              <a:ext cx="72" cy="81"/>
                            </a:xfrm>
                            <a:custGeom>
                              <a:avLst/>
                              <a:gdLst>
                                <a:gd name="T0" fmla="*/ 43 w 72"/>
                                <a:gd name="T1" fmla="*/ 81 h 81"/>
                                <a:gd name="T2" fmla="*/ 24 w 72"/>
                                <a:gd name="T3" fmla="*/ 38 h 81"/>
                                <a:gd name="T4" fmla="*/ 0 w 72"/>
                                <a:gd name="T5" fmla="*/ 0 h 81"/>
                                <a:gd name="T6" fmla="*/ 34 w 72"/>
                                <a:gd name="T7" fmla="*/ 28 h 81"/>
                                <a:gd name="T8" fmla="*/ 72 w 72"/>
                                <a:gd name="T9" fmla="*/ 52 h 81"/>
                                <a:gd name="T10" fmla="*/ 72 w 72"/>
                                <a:gd name="T11" fmla="*/ 52 h 81"/>
                                <a:gd name="T12" fmla="*/ 72 w 72"/>
                                <a:gd name="T13" fmla="*/ 57 h 81"/>
                                <a:gd name="T14" fmla="*/ 58 w 72"/>
                                <a:gd name="T15" fmla="*/ 67 h 81"/>
                                <a:gd name="T16" fmla="*/ 43 w 72"/>
                                <a:gd name="T17" fmla="*/ 81 h 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81">
                                  <a:moveTo>
                                    <a:pt x="43" y="81"/>
                                  </a:moveTo>
                                  <a:lnTo>
                                    <a:pt x="24" y="38"/>
                                  </a:lnTo>
                                  <a:lnTo>
                                    <a:pt x="0" y="0"/>
                                  </a:lnTo>
                                  <a:lnTo>
                                    <a:pt x="34" y="28"/>
                                  </a:lnTo>
                                  <a:lnTo>
                                    <a:pt x="72" y="52"/>
                                  </a:lnTo>
                                  <a:lnTo>
                                    <a:pt x="72" y="57"/>
                                  </a:lnTo>
                                  <a:lnTo>
                                    <a:pt x="58" y="67"/>
                                  </a:lnTo>
                                  <a:lnTo>
                                    <a:pt x="43"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338"/>
                          <wps:cNvSpPr>
                            <a:spLocks/>
                          </wps:cNvSpPr>
                          <wps:spPr bwMode="auto">
                            <a:xfrm>
                              <a:off x="2035" y="6016"/>
                              <a:ext cx="72" cy="81"/>
                            </a:xfrm>
                            <a:custGeom>
                              <a:avLst/>
                              <a:gdLst>
                                <a:gd name="T0" fmla="*/ 43 w 72"/>
                                <a:gd name="T1" fmla="*/ 81 h 81"/>
                                <a:gd name="T2" fmla="*/ 24 w 72"/>
                                <a:gd name="T3" fmla="*/ 38 h 81"/>
                                <a:gd name="T4" fmla="*/ 0 w 72"/>
                                <a:gd name="T5" fmla="*/ 0 h 81"/>
                                <a:gd name="T6" fmla="*/ 0 w 72"/>
                                <a:gd name="T7" fmla="*/ 0 h 81"/>
                                <a:gd name="T8" fmla="*/ 0 w 72"/>
                                <a:gd name="T9" fmla="*/ 0 h 81"/>
                                <a:gd name="T10" fmla="*/ 34 w 72"/>
                                <a:gd name="T11" fmla="*/ 28 h 81"/>
                                <a:gd name="T12" fmla="*/ 72 w 72"/>
                                <a:gd name="T13" fmla="*/ 52 h 81"/>
                                <a:gd name="T14" fmla="*/ 72 w 72"/>
                                <a:gd name="T15" fmla="*/ 52 h 81"/>
                                <a:gd name="T16" fmla="*/ 72 w 72"/>
                                <a:gd name="T17" fmla="*/ 57 h 81"/>
                                <a:gd name="T18" fmla="*/ 58 w 72"/>
                                <a:gd name="T19" fmla="*/ 67 h 81"/>
                                <a:gd name="T20" fmla="*/ 43 w 72"/>
                                <a:gd name="T21" fmla="*/ 81 h 8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 h="81">
                                  <a:moveTo>
                                    <a:pt x="43" y="81"/>
                                  </a:moveTo>
                                  <a:lnTo>
                                    <a:pt x="24" y="38"/>
                                  </a:lnTo>
                                  <a:lnTo>
                                    <a:pt x="0" y="0"/>
                                  </a:lnTo>
                                  <a:lnTo>
                                    <a:pt x="34" y="28"/>
                                  </a:lnTo>
                                  <a:lnTo>
                                    <a:pt x="72" y="52"/>
                                  </a:lnTo>
                                  <a:lnTo>
                                    <a:pt x="72" y="57"/>
                                  </a:lnTo>
                                  <a:lnTo>
                                    <a:pt x="58" y="67"/>
                                  </a:lnTo>
                                  <a:lnTo>
                                    <a:pt x="43" y="81"/>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3339"/>
                          <wps:cNvSpPr>
                            <a:spLocks/>
                          </wps:cNvSpPr>
                          <wps:spPr bwMode="auto">
                            <a:xfrm>
                              <a:off x="2303" y="6299"/>
                              <a:ext cx="72" cy="81"/>
                            </a:xfrm>
                            <a:custGeom>
                              <a:avLst/>
                              <a:gdLst>
                                <a:gd name="T0" fmla="*/ 43 w 72"/>
                                <a:gd name="T1" fmla="*/ 81 h 81"/>
                                <a:gd name="T2" fmla="*/ 24 w 72"/>
                                <a:gd name="T3" fmla="*/ 43 h 81"/>
                                <a:gd name="T4" fmla="*/ 0 w 72"/>
                                <a:gd name="T5" fmla="*/ 0 h 81"/>
                                <a:gd name="T6" fmla="*/ 33 w 72"/>
                                <a:gd name="T7" fmla="*/ 28 h 81"/>
                                <a:gd name="T8" fmla="*/ 72 w 72"/>
                                <a:gd name="T9" fmla="*/ 57 h 81"/>
                                <a:gd name="T10" fmla="*/ 57 w 72"/>
                                <a:gd name="T11" fmla="*/ 71 h 81"/>
                                <a:gd name="T12" fmla="*/ 43 w 72"/>
                                <a:gd name="T13" fmla="*/ 81 h 81"/>
                                <a:gd name="T14" fmla="*/ 43 w 72"/>
                                <a:gd name="T15" fmla="*/ 81 h 8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 h="81">
                                  <a:moveTo>
                                    <a:pt x="43" y="81"/>
                                  </a:moveTo>
                                  <a:lnTo>
                                    <a:pt x="24" y="43"/>
                                  </a:lnTo>
                                  <a:lnTo>
                                    <a:pt x="0" y="0"/>
                                  </a:lnTo>
                                  <a:lnTo>
                                    <a:pt x="33" y="28"/>
                                  </a:lnTo>
                                  <a:lnTo>
                                    <a:pt x="72" y="57"/>
                                  </a:lnTo>
                                  <a:lnTo>
                                    <a:pt x="57" y="71"/>
                                  </a:lnTo>
                                  <a:lnTo>
                                    <a:pt x="43"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340"/>
                          <wps:cNvSpPr>
                            <a:spLocks/>
                          </wps:cNvSpPr>
                          <wps:spPr bwMode="auto">
                            <a:xfrm>
                              <a:off x="2303" y="6299"/>
                              <a:ext cx="72" cy="81"/>
                            </a:xfrm>
                            <a:custGeom>
                              <a:avLst/>
                              <a:gdLst>
                                <a:gd name="T0" fmla="*/ 43 w 72"/>
                                <a:gd name="T1" fmla="*/ 81 h 81"/>
                                <a:gd name="T2" fmla="*/ 24 w 72"/>
                                <a:gd name="T3" fmla="*/ 43 h 81"/>
                                <a:gd name="T4" fmla="*/ 0 w 72"/>
                                <a:gd name="T5" fmla="*/ 0 h 81"/>
                                <a:gd name="T6" fmla="*/ 0 w 72"/>
                                <a:gd name="T7" fmla="*/ 0 h 81"/>
                                <a:gd name="T8" fmla="*/ 0 w 72"/>
                                <a:gd name="T9" fmla="*/ 0 h 81"/>
                                <a:gd name="T10" fmla="*/ 33 w 72"/>
                                <a:gd name="T11" fmla="*/ 28 h 81"/>
                                <a:gd name="T12" fmla="*/ 72 w 72"/>
                                <a:gd name="T13" fmla="*/ 57 h 81"/>
                                <a:gd name="T14" fmla="*/ 72 w 72"/>
                                <a:gd name="T15" fmla="*/ 57 h 81"/>
                                <a:gd name="T16" fmla="*/ 72 w 72"/>
                                <a:gd name="T17" fmla="*/ 57 h 81"/>
                                <a:gd name="T18" fmla="*/ 57 w 72"/>
                                <a:gd name="T19" fmla="*/ 71 h 81"/>
                                <a:gd name="T20" fmla="*/ 43 w 72"/>
                                <a:gd name="T21" fmla="*/ 81 h 81"/>
                                <a:gd name="T22" fmla="*/ 43 w 72"/>
                                <a:gd name="T23" fmla="*/ 81 h 8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 h="81">
                                  <a:moveTo>
                                    <a:pt x="43" y="81"/>
                                  </a:moveTo>
                                  <a:lnTo>
                                    <a:pt x="24" y="43"/>
                                  </a:lnTo>
                                  <a:lnTo>
                                    <a:pt x="0" y="0"/>
                                  </a:lnTo>
                                  <a:lnTo>
                                    <a:pt x="33" y="28"/>
                                  </a:lnTo>
                                  <a:lnTo>
                                    <a:pt x="72" y="57"/>
                                  </a:lnTo>
                                  <a:lnTo>
                                    <a:pt x="57" y="71"/>
                                  </a:lnTo>
                                  <a:lnTo>
                                    <a:pt x="43" y="81"/>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3341"/>
                          <wps:cNvSpPr>
                            <a:spLocks/>
                          </wps:cNvSpPr>
                          <wps:spPr bwMode="auto">
                            <a:xfrm>
                              <a:off x="2221" y="6207"/>
                              <a:ext cx="72" cy="82"/>
                            </a:xfrm>
                            <a:custGeom>
                              <a:avLst/>
                              <a:gdLst>
                                <a:gd name="T0" fmla="*/ 29 w 72"/>
                                <a:gd name="T1" fmla="*/ 0 h 82"/>
                                <a:gd name="T2" fmla="*/ 53 w 72"/>
                                <a:gd name="T3" fmla="*/ 44 h 82"/>
                                <a:gd name="T4" fmla="*/ 72 w 72"/>
                                <a:gd name="T5" fmla="*/ 82 h 82"/>
                                <a:gd name="T6" fmla="*/ 39 w 72"/>
                                <a:gd name="T7" fmla="*/ 53 h 82"/>
                                <a:gd name="T8" fmla="*/ 0 w 72"/>
                                <a:gd name="T9" fmla="*/ 24 h 82"/>
                                <a:gd name="T10" fmla="*/ 15 w 72"/>
                                <a:gd name="T11" fmla="*/ 15 h 82"/>
                                <a:gd name="T12" fmla="*/ 29 w 72"/>
                                <a:gd name="T13" fmla="*/ 0 h 82"/>
                                <a:gd name="T14" fmla="*/ 29 w 72"/>
                                <a:gd name="T15" fmla="*/ 0 h 8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 h="82">
                                  <a:moveTo>
                                    <a:pt x="29" y="0"/>
                                  </a:moveTo>
                                  <a:lnTo>
                                    <a:pt x="53" y="44"/>
                                  </a:lnTo>
                                  <a:lnTo>
                                    <a:pt x="72" y="82"/>
                                  </a:lnTo>
                                  <a:lnTo>
                                    <a:pt x="39" y="53"/>
                                  </a:lnTo>
                                  <a:lnTo>
                                    <a:pt x="0" y="24"/>
                                  </a:lnTo>
                                  <a:lnTo>
                                    <a:pt x="15" y="15"/>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342"/>
                          <wps:cNvSpPr>
                            <a:spLocks/>
                          </wps:cNvSpPr>
                          <wps:spPr bwMode="auto">
                            <a:xfrm>
                              <a:off x="2221" y="6207"/>
                              <a:ext cx="72" cy="82"/>
                            </a:xfrm>
                            <a:custGeom>
                              <a:avLst/>
                              <a:gdLst>
                                <a:gd name="T0" fmla="*/ 29 w 72"/>
                                <a:gd name="T1" fmla="*/ 0 h 82"/>
                                <a:gd name="T2" fmla="*/ 53 w 72"/>
                                <a:gd name="T3" fmla="*/ 44 h 82"/>
                                <a:gd name="T4" fmla="*/ 72 w 72"/>
                                <a:gd name="T5" fmla="*/ 82 h 82"/>
                                <a:gd name="T6" fmla="*/ 72 w 72"/>
                                <a:gd name="T7" fmla="*/ 82 h 82"/>
                                <a:gd name="T8" fmla="*/ 72 w 72"/>
                                <a:gd name="T9" fmla="*/ 82 h 82"/>
                                <a:gd name="T10" fmla="*/ 39 w 72"/>
                                <a:gd name="T11" fmla="*/ 53 h 82"/>
                                <a:gd name="T12" fmla="*/ 0 w 72"/>
                                <a:gd name="T13" fmla="*/ 24 h 82"/>
                                <a:gd name="T14" fmla="*/ 0 w 72"/>
                                <a:gd name="T15" fmla="*/ 24 h 82"/>
                                <a:gd name="T16" fmla="*/ 0 w 72"/>
                                <a:gd name="T17" fmla="*/ 24 h 82"/>
                                <a:gd name="T18" fmla="*/ 15 w 72"/>
                                <a:gd name="T19" fmla="*/ 15 h 82"/>
                                <a:gd name="T20" fmla="*/ 29 w 72"/>
                                <a:gd name="T21" fmla="*/ 0 h 82"/>
                                <a:gd name="T22" fmla="*/ 29 w 72"/>
                                <a:gd name="T23" fmla="*/ 0 h 8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 h="82">
                                  <a:moveTo>
                                    <a:pt x="29" y="0"/>
                                  </a:moveTo>
                                  <a:lnTo>
                                    <a:pt x="53" y="44"/>
                                  </a:lnTo>
                                  <a:lnTo>
                                    <a:pt x="72" y="82"/>
                                  </a:lnTo>
                                  <a:lnTo>
                                    <a:pt x="39" y="53"/>
                                  </a:lnTo>
                                  <a:lnTo>
                                    <a:pt x="0" y="24"/>
                                  </a:lnTo>
                                  <a:lnTo>
                                    <a:pt x="15" y="15"/>
                                  </a:lnTo>
                                  <a:lnTo>
                                    <a:pt x="29"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3343"/>
                          <wps:cNvSpPr>
                            <a:spLocks/>
                          </wps:cNvSpPr>
                          <wps:spPr bwMode="auto">
                            <a:xfrm>
                              <a:off x="1858" y="6179"/>
                              <a:ext cx="115" cy="120"/>
                            </a:xfrm>
                            <a:custGeom>
                              <a:avLst/>
                              <a:gdLst>
                                <a:gd name="T0" fmla="*/ 76 w 115"/>
                                <a:gd name="T1" fmla="*/ 120 h 120"/>
                                <a:gd name="T2" fmla="*/ 38 w 115"/>
                                <a:gd name="T3" fmla="*/ 62 h 120"/>
                                <a:gd name="T4" fmla="*/ 0 w 115"/>
                                <a:gd name="T5" fmla="*/ 0 h 120"/>
                                <a:gd name="T6" fmla="*/ 57 w 115"/>
                                <a:gd name="T7" fmla="*/ 38 h 120"/>
                                <a:gd name="T8" fmla="*/ 115 w 115"/>
                                <a:gd name="T9" fmla="*/ 81 h 120"/>
                                <a:gd name="T10" fmla="*/ 96 w 115"/>
                                <a:gd name="T11" fmla="*/ 100 h 120"/>
                                <a:gd name="T12" fmla="*/ 76 w 115"/>
                                <a:gd name="T13" fmla="*/ 120 h 1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5" h="120">
                                  <a:moveTo>
                                    <a:pt x="76" y="120"/>
                                  </a:moveTo>
                                  <a:lnTo>
                                    <a:pt x="38" y="62"/>
                                  </a:lnTo>
                                  <a:lnTo>
                                    <a:pt x="0" y="0"/>
                                  </a:lnTo>
                                  <a:lnTo>
                                    <a:pt x="57" y="38"/>
                                  </a:lnTo>
                                  <a:lnTo>
                                    <a:pt x="115" y="81"/>
                                  </a:lnTo>
                                  <a:lnTo>
                                    <a:pt x="96" y="100"/>
                                  </a:lnTo>
                                  <a:lnTo>
                                    <a:pt x="76" y="1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344"/>
                          <wps:cNvSpPr>
                            <a:spLocks/>
                          </wps:cNvSpPr>
                          <wps:spPr bwMode="auto">
                            <a:xfrm>
                              <a:off x="1858" y="6179"/>
                              <a:ext cx="115" cy="120"/>
                            </a:xfrm>
                            <a:custGeom>
                              <a:avLst/>
                              <a:gdLst>
                                <a:gd name="T0" fmla="*/ 76 w 115"/>
                                <a:gd name="T1" fmla="*/ 120 h 120"/>
                                <a:gd name="T2" fmla="*/ 38 w 115"/>
                                <a:gd name="T3" fmla="*/ 62 h 120"/>
                                <a:gd name="T4" fmla="*/ 0 w 115"/>
                                <a:gd name="T5" fmla="*/ 0 h 120"/>
                                <a:gd name="T6" fmla="*/ 0 w 115"/>
                                <a:gd name="T7" fmla="*/ 0 h 120"/>
                                <a:gd name="T8" fmla="*/ 0 w 115"/>
                                <a:gd name="T9" fmla="*/ 0 h 120"/>
                                <a:gd name="T10" fmla="*/ 57 w 115"/>
                                <a:gd name="T11" fmla="*/ 38 h 120"/>
                                <a:gd name="T12" fmla="*/ 115 w 115"/>
                                <a:gd name="T13" fmla="*/ 81 h 120"/>
                                <a:gd name="T14" fmla="*/ 115 w 115"/>
                                <a:gd name="T15" fmla="*/ 81 h 120"/>
                                <a:gd name="T16" fmla="*/ 115 w 115"/>
                                <a:gd name="T17" fmla="*/ 81 h 120"/>
                                <a:gd name="T18" fmla="*/ 96 w 115"/>
                                <a:gd name="T19" fmla="*/ 100 h 120"/>
                                <a:gd name="T20" fmla="*/ 76 w 115"/>
                                <a:gd name="T21" fmla="*/ 120 h 1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5" h="120">
                                  <a:moveTo>
                                    <a:pt x="76" y="120"/>
                                  </a:moveTo>
                                  <a:lnTo>
                                    <a:pt x="38" y="62"/>
                                  </a:lnTo>
                                  <a:lnTo>
                                    <a:pt x="0" y="0"/>
                                  </a:lnTo>
                                  <a:lnTo>
                                    <a:pt x="57" y="38"/>
                                  </a:lnTo>
                                  <a:lnTo>
                                    <a:pt x="115" y="81"/>
                                  </a:lnTo>
                                  <a:lnTo>
                                    <a:pt x="96" y="100"/>
                                  </a:lnTo>
                                  <a:lnTo>
                                    <a:pt x="76" y="12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345"/>
                          <wps:cNvSpPr>
                            <a:spLocks/>
                          </wps:cNvSpPr>
                          <wps:spPr bwMode="auto">
                            <a:xfrm>
                              <a:off x="2960" y="5173"/>
                              <a:ext cx="77" cy="28"/>
                            </a:xfrm>
                            <a:custGeom>
                              <a:avLst/>
                              <a:gdLst>
                                <a:gd name="T0" fmla="*/ 77 w 77"/>
                                <a:gd name="T1" fmla="*/ 0 h 28"/>
                                <a:gd name="T2" fmla="*/ 0 w 77"/>
                                <a:gd name="T3" fmla="*/ 0 h 28"/>
                                <a:gd name="T4" fmla="*/ 72 w 77"/>
                                <a:gd name="T5" fmla="*/ 28 h 28"/>
                                <a:gd name="T6" fmla="*/ 77 w 77"/>
                                <a:gd name="T7" fmla="*/ 0 h 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28">
                                  <a:moveTo>
                                    <a:pt x="77" y="0"/>
                                  </a:moveTo>
                                  <a:lnTo>
                                    <a:pt x="0" y="0"/>
                                  </a:lnTo>
                                  <a:lnTo>
                                    <a:pt x="72" y="28"/>
                                  </a:lnTo>
                                  <a:lnTo>
                                    <a:pt x="7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346"/>
                          <wps:cNvSpPr>
                            <a:spLocks/>
                          </wps:cNvSpPr>
                          <wps:spPr bwMode="auto">
                            <a:xfrm>
                              <a:off x="3094" y="5293"/>
                              <a:ext cx="29" cy="72"/>
                            </a:xfrm>
                            <a:custGeom>
                              <a:avLst/>
                              <a:gdLst>
                                <a:gd name="T0" fmla="*/ 29 w 29"/>
                                <a:gd name="T1" fmla="*/ 0 h 72"/>
                                <a:gd name="T2" fmla="*/ 15 w 29"/>
                                <a:gd name="T3" fmla="*/ 72 h 72"/>
                                <a:gd name="T4" fmla="*/ 0 w 29"/>
                                <a:gd name="T5" fmla="*/ 0 h 72"/>
                                <a:gd name="T6" fmla="*/ 29 w 29"/>
                                <a:gd name="T7" fmla="*/ 0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9" h="72">
                                  <a:moveTo>
                                    <a:pt x="29" y="0"/>
                                  </a:moveTo>
                                  <a:lnTo>
                                    <a:pt x="15" y="72"/>
                                  </a:lnTo>
                                  <a:lnTo>
                                    <a:pt x="0"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347"/>
                          <wps:cNvSpPr>
                            <a:spLocks noEditPoints="1"/>
                          </wps:cNvSpPr>
                          <wps:spPr bwMode="auto">
                            <a:xfrm>
                              <a:off x="2960" y="5173"/>
                              <a:ext cx="149" cy="192"/>
                            </a:xfrm>
                            <a:custGeom>
                              <a:avLst/>
                              <a:gdLst>
                                <a:gd name="T0" fmla="*/ 115 w 149"/>
                                <a:gd name="T1" fmla="*/ 57 h 192"/>
                                <a:gd name="T2" fmla="*/ 110 w 149"/>
                                <a:gd name="T3" fmla="*/ 62 h 192"/>
                                <a:gd name="T4" fmla="*/ 110 w 149"/>
                                <a:gd name="T5" fmla="*/ 62 h 192"/>
                                <a:gd name="T6" fmla="*/ 106 w 149"/>
                                <a:gd name="T7" fmla="*/ 57 h 192"/>
                                <a:gd name="T8" fmla="*/ 101 w 149"/>
                                <a:gd name="T9" fmla="*/ 52 h 192"/>
                                <a:gd name="T10" fmla="*/ 96 w 149"/>
                                <a:gd name="T11" fmla="*/ 48 h 192"/>
                                <a:gd name="T12" fmla="*/ 91 w 149"/>
                                <a:gd name="T13" fmla="*/ 43 h 192"/>
                                <a:gd name="T14" fmla="*/ 86 w 149"/>
                                <a:gd name="T15" fmla="*/ 38 h 192"/>
                                <a:gd name="T16" fmla="*/ 77 w 149"/>
                                <a:gd name="T17" fmla="*/ 33 h 192"/>
                                <a:gd name="T18" fmla="*/ 72 w 149"/>
                                <a:gd name="T19" fmla="*/ 28 h 192"/>
                                <a:gd name="T20" fmla="*/ 67 w 149"/>
                                <a:gd name="T21" fmla="*/ 24 h 192"/>
                                <a:gd name="T22" fmla="*/ 53 w 149"/>
                                <a:gd name="T23" fmla="*/ 19 h 192"/>
                                <a:gd name="T24" fmla="*/ 34 w 149"/>
                                <a:gd name="T25" fmla="*/ 14 h 192"/>
                                <a:gd name="T26" fmla="*/ 19 w 149"/>
                                <a:gd name="T27" fmla="*/ 9 h 192"/>
                                <a:gd name="T28" fmla="*/ 0 w 149"/>
                                <a:gd name="T29" fmla="*/ 4 h 192"/>
                                <a:gd name="T30" fmla="*/ 0 w 149"/>
                                <a:gd name="T31" fmla="*/ 0 h 192"/>
                                <a:gd name="T32" fmla="*/ 19 w 149"/>
                                <a:gd name="T33" fmla="*/ 0 h 192"/>
                                <a:gd name="T34" fmla="*/ 38 w 149"/>
                                <a:gd name="T35" fmla="*/ 4 h 192"/>
                                <a:gd name="T36" fmla="*/ 53 w 149"/>
                                <a:gd name="T37" fmla="*/ 14 h 192"/>
                                <a:gd name="T38" fmla="*/ 67 w 149"/>
                                <a:gd name="T39" fmla="*/ 19 h 192"/>
                                <a:gd name="T40" fmla="*/ 77 w 149"/>
                                <a:gd name="T41" fmla="*/ 24 h 192"/>
                                <a:gd name="T42" fmla="*/ 82 w 149"/>
                                <a:gd name="T43" fmla="*/ 28 h 192"/>
                                <a:gd name="T44" fmla="*/ 86 w 149"/>
                                <a:gd name="T45" fmla="*/ 33 h 192"/>
                                <a:gd name="T46" fmla="*/ 96 w 149"/>
                                <a:gd name="T47" fmla="*/ 38 h 192"/>
                                <a:gd name="T48" fmla="*/ 101 w 149"/>
                                <a:gd name="T49" fmla="*/ 43 h 192"/>
                                <a:gd name="T50" fmla="*/ 106 w 149"/>
                                <a:gd name="T51" fmla="*/ 48 h 192"/>
                                <a:gd name="T52" fmla="*/ 110 w 149"/>
                                <a:gd name="T53" fmla="*/ 52 h 192"/>
                                <a:gd name="T54" fmla="*/ 115 w 149"/>
                                <a:gd name="T55" fmla="*/ 57 h 192"/>
                                <a:gd name="T56" fmla="*/ 115 w 149"/>
                                <a:gd name="T57" fmla="*/ 57 h 192"/>
                                <a:gd name="T58" fmla="*/ 115 w 149"/>
                                <a:gd name="T59" fmla="*/ 57 h 192"/>
                                <a:gd name="T60" fmla="*/ 115 w 149"/>
                                <a:gd name="T61" fmla="*/ 57 h 192"/>
                                <a:gd name="T62" fmla="*/ 115 w 149"/>
                                <a:gd name="T63" fmla="*/ 62 h 192"/>
                                <a:gd name="T64" fmla="*/ 115 w 149"/>
                                <a:gd name="T65" fmla="*/ 57 h 192"/>
                                <a:gd name="T66" fmla="*/ 149 w 149"/>
                                <a:gd name="T67" fmla="*/ 192 h 192"/>
                                <a:gd name="T68" fmla="*/ 144 w 149"/>
                                <a:gd name="T69" fmla="*/ 192 h 192"/>
                                <a:gd name="T70" fmla="*/ 144 w 149"/>
                                <a:gd name="T71" fmla="*/ 172 h 192"/>
                                <a:gd name="T72" fmla="*/ 144 w 149"/>
                                <a:gd name="T73" fmla="*/ 153 h 192"/>
                                <a:gd name="T74" fmla="*/ 139 w 149"/>
                                <a:gd name="T75" fmla="*/ 134 h 192"/>
                                <a:gd name="T76" fmla="*/ 139 w 149"/>
                                <a:gd name="T77" fmla="*/ 120 h 192"/>
                                <a:gd name="T78" fmla="*/ 134 w 149"/>
                                <a:gd name="T79" fmla="*/ 105 h 192"/>
                                <a:gd name="T80" fmla="*/ 125 w 149"/>
                                <a:gd name="T81" fmla="*/ 91 h 192"/>
                                <a:gd name="T82" fmla="*/ 125 w 149"/>
                                <a:gd name="T83" fmla="*/ 81 h 192"/>
                                <a:gd name="T84" fmla="*/ 120 w 149"/>
                                <a:gd name="T85" fmla="*/ 76 h 192"/>
                                <a:gd name="T86" fmla="*/ 115 w 149"/>
                                <a:gd name="T87" fmla="*/ 67 h 192"/>
                                <a:gd name="T88" fmla="*/ 110 w 149"/>
                                <a:gd name="T89" fmla="*/ 62 h 192"/>
                                <a:gd name="T90" fmla="*/ 115 w 149"/>
                                <a:gd name="T91" fmla="*/ 57 h 192"/>
                                <a:gd name="T92" fmla="*/ 120 w 149"/>
                                <a:gd name="T93" fmla="*/ 67 h 192"/>
                                <a:gd name="T94" fmla="*/ 125 w 149"/>
                                <a:gd name="T95" fmla="*/ 72 h 192"/>
                                <a:gd name="T96" fmla="*/ 130 w 149"/>
                                <a:gd name="T97" fmla="*/ 81 h 192"/>
                                <a:gd name="T98" fmla="*/ 134 w 149"/>
                                <a:gd name="T99" fmla="*/ 86 h 192"/>
                                <a:gd name="T100" fmla="*/ 139 w 149"/>
                                <a:gd name="T101" fmla="*/ 100 h 192"/>
                                <a:gd name="T102" fmla="*/ 144 w 149"/>
                                <a:gd name="T103" fmla="*/ 120 h 192"/>
                                <a:gd name="T104" fmla="*/ 149 w 149"/>
                                <a:gd name="T105" fmla="*/ 134 h 192"/>
                                <a:gd name="T106" fmla="*/ 149 w 149"/>
                                <a:gd name="T107" fmla="*/ 153 h 192"/>
                                <a:gd name="T108" fmla="*/ 149 w 149"/>
                                <a:gd name="T109" fmla="*/ 172 h 192"/>
                                <a:gd name="T110" fmla="*/ 149 w 149"/>
                                <a:gd name="T111" fmla="*/ 192 h 19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49" h="192">
                                  <a:moveTo>
                                    <a:pt x="115" y="57"/>
                                  </a:moveTo>
                                  <a:lnTo>
                                    <a:pt x="110" y="62"/>
                                  </a:lnTo>
                                  <a:lnTo>
                                    <a:pt x="106" y="57"/>
                                  </a:lnTo>
                                  <a:lnTo>
                                    <a:pt x="101" y="52"/>
                                  </a:lnTo>
                                  <a:lnTo>
                                    <a:pt x="96" y="48"/>
                                  </a:lnTo>
                                  <a:lnTo>
                                    <a:pt x="91" y="43"/>
                                  </a:lnTo>
                                  <a:lnTo>
                                    <a:pt x="86" y="38"/>
                                  </a:lnTo>
                                  <a:lnTo>
                                    <a:pt x="77" y="33"/>
                                  </a:lnTo>
                                  <a:lnTo>
                                    <a:pt x="72" y="28"/>
                                  </a:lnTo>
                                  <a:lnTo>
                                    <a:pt x="67" y="24"/>
                                  </a:lnTo>
                                  <a:lnTo>
                                    <a:pt x="53" y="19"/>
                                  </a:lnTo>
                                  <a:lnTo>
                                    <a:pt x="34" y="14"/>
                                  </a:lnTo>
                                  <a:lnTo>
                                    <a:pt x="19" y="9"/>
                                  </a:lnTo>
                                  <a:lnTo>
                                    <a:pt x="0" y="4"/>
                                  </a:lnTo>
                                  <a:lnTo>
                                    <a:pt x="0" y="0"/>
                                  </a:lnTo>
                                  <a:lnTo>
                                    <a:pt x="19" y="0"/>
                                  </a:lnTo>
                                  <a:lnTo>
                                    <a:pt x="38" y="4"/>
                                  </a:lnTo>
                                  <a:lnTo>
                                    <a:pt x="53" y="14"/>
                                  </a:lnTo>
                                  <a:lnTo>
                                    <a:pt x="67" y="19"/>
                                  </a:lnTo>
                                  <a:lnTo>
                                    <a:pt x="77" y="24"/>
                                  </a:lnTo>
                                  <a:lnTo>
                                    <a:pt x="82" y="28"/>
                                  </a:lnTo>
                                  <a:lnTo>
                                    <a:pt x="86" y="33"/>
                                  </a:lnTo>
                                  <a:lnTo>
                                    <a:pt x="96" y="38"/>
                                  </a:lnTo>
                                  <a:lnTo>
                                    <a:pt x="101" y="43"/>
                                  </a:lnTo>
                                  <a:lnTo>
                                    <a:pt x="106" y="48"/>
                                  </a:lnTo>
                                  <a:lnTo>
                                    <a:pt x="110" y="52"/>
                                  </a:lnTo>
                                  <a:lnTo>
                                    <a:pt x="115" y="57"/>
                                  </a:lnTo>
                                  <a:close/>
                                  <a:moveTo>
                                    <a:pt x="115" y="57"/>
                                  </a:moveTo>
                                  <a:lnTo>
                                    <a:pt x="115" y="57"/>
                                  </a:lnTo>
                                  <a:lnTo>
                                    <a:pt x="115" y="62"/>
                                  </a:lnTo>
                                  <a:lnTo>
                                    <a:pt x="115" y="57"/>
                                  </a:lnTo>
                                  <a:close/>
                                  <a:moveTo>
                                    <a:pt x="149" y="192"/>
                                  </a:moveTo>
                                  <a:lnTo>
                                    <a:pt x="144" y="192"/>
                                  </a:lnTo>
                                  <a:lnTo>
                                    <a:pt x="144" y="172"/>
                                  </a:lnTo>
                                  <a:lnTo>
                                    <a:pt x="144" y="153"/>
                                  </a:lnTo>
                                  <a:lnTo>
                                    <a:pt x="139" y="134"/>
                                  </a:lnTo>
                                  <a:lnTo>
                                    <a:pt x="139" y="120"/>
                                  </a:lnTo>
                                  <a:lnTo>
                                    <a:pt x="134" y="105"/>
                                  </a:lnTo>
                                  <a:lnTo>
                                    <a:pt x="125" y="91"/>
                                  </a:lnTo>
                                  <a:lnTo>
                                    <a:pt x="125" y="81"/>
                                  </a:lnTo>
                                  <a:lnTo>
                                    <a:pt x="120" y="76"/>
                                  </a:lnTo>
                                  <a:lnTo>
                                    <a:pt x="115" y="67"/>
                                  </a:lnTo>
                                  <a:lnTo>
                                    <a:pt x="110" y="62"/>
                                  </a:lnTo>
                                  <a:lnTo>
                                    <a:pt x="115" y="57"/>
                                  </a:lnTo>
                                  <a:lnTo>
                                    <a:pt x="120" y="67"/>
                                  </a:lnTo>
                                  <a:lnTo>
                                    <a:pt x="125" y="72"/>
                                  </a:lnTo>
                                  <a:lnTo>
                                    <a:pt x="130" y="81"/>
                                  </a:lnTo>
                                  <a:lnTo>
                                    <a:pt x="134" y="86"/>
                                  </a:lnTo>
                                  <a:lnTo>
                                    <a:pt x="139" y="100"/>
                                  </a:lnTo>
                                  <a:lnTo>
                                    <a:pt x="144" y="120"/>
                                  </a:lnTo>
                                  <a:lnTo>
                                    <a:pt x="149" y="134"/>
                                  </a:lnTo>
                                  <a:lnTo>
                                    <a:pt x="149" y="153"/>
                                  </a:lnTo>
                                  <a:lnTo>
                                    <a:pt x="149" y="172"/>
                                  </a:lnTo>
                                  <a:lnTo>
                                    <a:pt x="149" y="19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Line 3348"/>
                          <wps:cNvCnPr>
                            <a:cxnSpLocks noChangeShapeType="1"/>
                          </wps:cNvCnPr>
                          <wps:spPr bwMode="auto">
                            <a:xfrm flipH="1" flipV="1">
                              <a:off x="6477" y="3118"/>
                              <a:ext cx="2329" cy="2907"/>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257" name="Freeform 3349"/>
                          <wps:cNvSpPr>
                            <a:spLocks/>
                          </wps:cNvSpPr>
                          <wps:spPr bwMode="auto">
                            <a:xfrm>
                              <a:off x="6582" y="4765"/>
                              <a:ext cx="58" cy="149"/>
                            </a:xfrm>
                            <a:custGeom>
                              <a:avLst/>
                              <a:gdLst>
                                <a:gd name="T0" fmla="*/ 58 w 58"/>
                                <a:gd name="T1" fmla="*/ 149 h 149"/>
                                <a:gd name="T2" fmla="*/ 58 w 58"/>
                                <a:gd name="T3" fmla="*/ 110 h 149"/>
                                <a:gd name="T4" fmla="*/ 53 w 58"/>
                                <a:gd name="T5" fmla="*/ 72 h 149"/>
                                <a:gd name="T6" fmla="*/ 53 w 58"/>
                                <a:gd name="T7" fmla="*/ 38 h 149"/>
                                <a:gd name="T8" fmla="*/ 53 w 58"/>
                                <a:gd name="T9" fmla="*/ 0 h 149"/>
                                <a:gd name="T10" fmla="*/ 29 w 58"/>
                                <a:gd name="T11" fmla="*/ 67 h 149"/>
                                <a:gd name="T12" fmla="*/ 0 w 58"/>
                                <a:gd name="T13" fmla="*/ 134 h 149"/>
                                <a:gd name="T14" fmla="*/ 0 w 58"/>
                                <a:gd name="T15" fmla="*/ 134 h 149"/>
                                <a:gd name="T16" fmla="*/ 0 w 58"/>
                                <a:gd name="T17" fmla="*/ 139 h 149"/>
                                <a:gd name="T18" fmla="*/ 29 w 58"/>
                                <a:gd name="T19" fmla="*/ 144 h 149"/>
                                <a:gd name="T20" fmla="*/ 58 w 58"/>
                                <a:gd name="T21" fmla="*/ 149 h 14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8" h="149">
                                  <a:moveTo>
                                    <a:pt x="58" y="149"/>
                                  </a:moveTo>
                                  <a:lnTo>
                                    <a:pt x="58" y="110"/>
                                  </a:lnTo>
                                  <a:lnTo>
                                    <a:pt x="53" y="72"/>
                                  </a:lnTo>
                                  <a:lnTo>
                                    <a:pt x="53" y="38"/>
                                  </a:lnTo>
                                  <a:lnTo>
                                    <a:pt x="53" y="0"/>
                                  </a:lnTo>
                                  <a:lnTo>
                                    <a:pt x="29" y="67"/>
                                  </a:lnTo>
                                  <a:lnTo>
                                    <a:pt x="0" y="134"/>
                                  </a:lnTo>
                                  <a:lnTo>
                                    <a:pt x="0" y="139"/>
                                  </a:lnTo>
                                  <a:lnTo>
                                    <a:pt x="29" y="144"/>
                                  </a:lnTo>
                                  <a:lnTo>
                                    <a:pt x="58" y="14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350"/>
                          <wps:cNvSpPr>
                            <a:spLocks/>
                          </wps:cNvSpPr>
                          <wps:spPr bwMode="auto">
                            <a:xfrm>
                              <a:off x="6582" y="4765"/>
                              <a:ext cx="58" cy="149"/>
                            </a:xfrm>
                            <a:custGeom>
                              <a:avLst/>
                              <a:gdLst>
                                <a:gd name="T0" fmla="*/ 58 w 58"/>
                                <a:gd name="T1" fmla="*/ 149 h 149"/>
                                <a:gd name="T2" fmla="*/ 58 w 58"/>
                                <a:gd name="T3" fmla="*/ 110 h 149"/>
                                <a:gd name="T4" fmla="*/ 53 w 58"/>
                                <a:gd name="T5" fmla="*/ 72 h 149"/>
                                <a:gd name="T6" fmla="*/ 53 w 58"/>
                                <a:gd name="T7" fmla="*/ 38 h 149"/>
                                <a:gd name="T8" fmla="*/ 53 w 58"/>
                                <a:gd name="T9" fmla="*/ 0 h 149"/>
                                <a:gd name="T10" fmla="*/ 53 w 58"/>
                                <a:gd name="T11" fmla="*/ 0 h 149"/>
                                <a:gd name="T12" fmla="*/ 53 w 58"/>
                                <a:gd name="T13" fmla="*/ 0 h 149"/>
                                <a:gd name="T14" fmla="*/ 29 w 58"/>
                                <a:gd name="T15" fmla="*/ 67 h 149"/>
                                <a:gd name="T16" fmla="*/ 0 w 58"/>
                                <a:gd name="T17" fmla="*/ 134 h 149"/>
                                <a:gd name="T18" fmla="*/ 0 w 58"/>
                                <a:gd name="T19" fmla="*/ 134 h 149"/>
                                <a:gd name="T20" fmla="*/ 0 w 58"/>
                                <a:gd name="T21" fmla="*/ 139 h 149"/>
                                <a:gd name="T22" fmla="*/ 29 w 58"/>
                                <a:gd name="T23" fmla="*/ 144 h 149"/>
                                <a:gd name="T24" fmla="*/ 58 w 58"/>
                                <a:gd name="T25" fmla="*/ 149 h 1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 h="149">
                                  <a:moveTo>
                                    <a:pt x="58" y="149"/>
                                  </a:moveTo>
                                  <a:lnTo>
                                    <a:pt x="58" y="110"/>
                                  </a:lnTo>
                                  <a:lnTo>
                                    <a:pt x="53" y="72"/>
                                  </a:lnTo>
                                  <a:lnTo>
                                    <a:pt x="53" y="38"/>
                                  </a:lnTo>
                                  <a:lnTo>
                                    <a:pt x="53" y="0"/>
                                  </a:lnTo>
                                  <a:lnTo>
                                    <a:pt x="29" y="67"/>
                                  </a:lnTo>
                                  <a:lnTo>
                                    <a:pt x="0" y="134"/>
                                  </a:lnTo>
                                  <a:lnTo>
                                    <a:pt x="0" y="139"/>
                                  </a:lnTo>
                                  <a:lnTo>
                                    <a:pt x="29" y="144"/>
                                  </a:lnTo>
                                  <a:lnTo>
                                    <a:pt x="58" y="14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3351"/>
                          <wps:cNvSpPr>
                            <a:spLocks/>
                          </wps:cNvSpPr>
                          <wps:spPr bwMode="auto">
                            <a:xfrm>
                              <a:off x="6539" y="5043"/>
                              <a:ext cx="63" cy="144"/>
                            </a:xfrm>
                            <a:custGeom>
                              <a:avLst/>
                              <a:gdLst>
                                <a:gd name="T0" fmla="*/ 10 w 63"/>
                                <a:gd name="T1" fmla="*/ 0 h 144"/>
                                <a:gd name="T2" fmla="*/ 5 w 63"/>
                                <a:gd name="T3" fmla="*/ 34 h 144"/>
                                <a:gd name="T4" fmla="*/ 5 w 63"/>
                                <a:gd name="T5" fmla="*/ 72 h 144"/>
                                <a:gd name="T6" fmla="*/ 0 w 63"/>
                                <a:gd name="T7" fmla="*/ 106 h 144"/>
                                <a:gd name="T8" fmla="*/ 0 w 63"/>
                                <a:gd name="T9" fmla="*/ 144 h 144"/>
                                <a:gd name="T10" fmla="*/ 29 w 63"/>
                                <a:gd name="T11" fmla="*/ 77 h 144"/>
                                <a:gd name="T12" fmla="*/ 63 w 63"/>
                                <a:gd name="T13" fmla="*/ 15 h 144"/>
                                <a:gd name="T14" fmla="*/ 39 w 63"/>
                                <a:gd name="T15" fmla="*/ 5 h 144"/>
                                <a:gd name="T16" fmla="*/ 10 w 63"/>
                                <a:gd name="T17" fmla="*/ 0 h 1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44">
                                  <a:moveTo>
                                    <a:pt x="10" y="0"/>
                                  </a:moveTo>
                                  <a:lnTo>
                                    <a:pt x="5" y="34"/>
                                  </a:lnTo>
                                  <a:lnTo>
                                    <a:pt x="5" y="72"/>
                                  </a:lnTo>
                                  <a:lnTo>
                                    <a:pt x="0" y="106"/>
                                  </a:lnTo>
                                  <a:lnTo>
                                    <a:pt x="0" y="144"/>
                                  </a:lnTo>
                                  <a:lnTo>
                                    <a:pt x="29" y="77"/>
                                  </a:lnTo>
                                  <a:lnTo>
                                    <a:pt x="63" y="15"/>
                                  </a:lnTo>
                                  <a:lnTo>
                                    <a:pt x="39" y="5"/>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352"/>
                          <wps:cNvSpPr>
                            <a:spLocks/>
                          </wps:cNvSpPr>
                          <wps:spPr bwMode="auto">
                            <a:xfrm>
                              <a:off x="6539" y="5043"/>
                              <a:ext cx="63" cy="144"/>
                            </a:xfrm>
                            <a:custGeom>
                              <a:avLst/>
                              <a:gdLst>
                                <a:gd name="T0" fmla="*/ 10 w 63"/>
                                <a:gd name="T1" fmla="*/ 0 h 144"/>
                                <a:gd name="T2" fmla="*/ 5 w 63"/>
                                <a:gd name="T3" fmla="*/ 34 h 144"/>
                                <a:gd name="T4" fmla="*/ 5 w 63"/>
                                <a:gd name="T5" fmla="*/ 72 h 144"/>
                                <a:gd name="T6" fmla="*/ 0 w 63"/>
                                <a:gd name="T7" fmla="*/ 106 h 144"/>
                                <a:gd name="T8" fmla="*/ 0 w 63"/>
                                <a:gd name="T9" fmla="*/ 144 h 144"/>
                                <a:gd name="T10" fmla="*/ 0 w 63"/>
                                <a:gd name="T11" fmla="*/ 144 h 144"/>
                                <a:gd name="T12" fmla="*/ 0 w 63"/>
                                <a:gd name="T13" fmla="*/ 144 h 144"/>
                                <a:gd name="T14" fmla="*/ 29 w 63"/>
                                <a:gd name="T15" fmla="*/ 77 h 144"/>
                                <a:gd name="T16" fmla="*/ 63 w 63"/>
                                <a:gd name="T17" fmla="*/ 15 h 144"/>
                                <a:gd name="T18" fmla="*/ 63 w 63"/>
                                <a:gd name="T19" fmla="*/ 15 h 144"/>
                                <a:gd name="T20" fmla="*/ 63 w 63"/>
                                <a:gd name="T21" fmla="*/ 15 h 144"/>
                                <a:gd name="T22" fmla="*/ 39 w 63"/>
                                <a:gd name="T23" fmla="*/ 5 h 144"/>
                                <a:gd name="T24" fmla="*/ 10 w 63"/>
                                <a:gd name="T25" fmla="*/ 0 h 1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3" h="144">
                                  <a:moveTo>
                                    <a:pt x="10" y="0"/>
                                  </a:moveTo>
                                  <a:lnTo>
                                    <a:pt x="5" y="34"/>
                                  </a:lnTo>
                                  <a:lnTo>
                                    <a:pt x="5" y="72"/>
                                  </a:lnTo>
                                  <a:lnTo>
                                    <a:pt x="0" y="106"/>
                                  </a:lnTo>
                                  <a:lnTo>
                                    <a:pt x="0" y="144"/>
                                  </a:lnTo>
                                  <a:lnTo>
                                    <a:pt x="29" y="77"/>
                                  </a:lnTo>
                                  <a:lnTo>
                                    <a:pt x="63" y="15"/>
                                  </a:lnTo>
                                  <a:lnTo>
                                    <a:pt x="39" y="5"/>
                                  </a:lnTo>
                                  <a:lnTo>
                                    <a:pt x="10"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3353"/>
                          <wps:cNvCnPr>
                            <a:cxnSpLocks noChangeShapeType="1"/>
                          </wps:cNvCnPr>
                          <wps:spPr bwMode="auto">
                            <a:xfrm flipV="1">
                              <a:off x="6563" y="4813"/>
                              <a:ext cx="63" cy="29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62" name="Line 3354"/>
                          <wps:cNvCnPr>
                            <a:cxnSpLocks noChangeShapeType="1"/>
                          </wps:cNvCnPr>
                          <wps:spPr bwMode="auto">
                            <a:xfrm flipV="1">
                              <a:off x="2639" y="5862"/>
                              <a:ext cx="235" cy="101"/>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263" name="Freeform 3355"/>
                          <wps:cNvSpPr>
                            <a:spLocks/>
                          </wps:cNvSpPr>
                          <wps:spPr bwMode="auto">
                            <a:xfrm>
                              <a:off x="2864" y="5594"/>
                              <a:ext cx="326" cy="273"/>
                            </a:xfrm>
                            <a:custGeom>
                              <a:avLst/>
                              <a:gdLst>
                                <a:gd name="T0" fmla="*/ 0 w 326"/>
                                <a:gd name="T1" fmla="*/ 273 h 273"/>
                                <a:gd name="T2" fmla="*/ 96 w 326"/>
                                <a:gd name="T3" fmla="*/ 191 h 273"/>
                                <a:gd name="T4" fmla="*/ 168 w 326"/>
                                <a:gd name="T5" fmla="*/ 0 h 273"/>
                                <a:gd name="T6" fmla="*/ 326 w 326"/>
                                <a:gd name="T7" fmla="*/ 52 h 27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6" h="273">
                                  <a:moveTo>
                                    <a:pt x="0" y="273"/>
                                  </a:moveTo>
                                  <a:lnTo>
                                    <a:pt x="96" y="191"/>
                                  </a:lnTo>
                                  <a:lnTo>
                                    <a:pt x="168" y="0"/>
                                  </a:lnTo>
                                  <a:lnTo>
                                    <a:pt x="326" y="52"/>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3356"/>
                          <wps:cNvSpPr>
                            <a:spLocks/>
                          </wps:cNvSpPr>
                          <wps:spPr bwMode="auto">
                            <a:xfrm>
                              <a:off x="3299" y="5326"/>
                              <a:ext cx="159" cy="178"/>
                            </a:xfrm>
                            <a:custGeom>
                              <a:avLst/>
                              <a:gdLst>
                                <a:gd name="T0" fmla="*/ 0 w 159"/>
                                <a:gd name="T1" fmla="*/ 178 h 178"/>
                                <a:gd name="T2" fmla="*/ 72 w 159"/>
                                <a:gd name="T3" fmla="*/ 0 h 178"/>
                                <a:gd name="T4" fmla="*/ 159 w 159"/>
                                <a:gd name="T5" fmla="*/ 19 h 178"/>
                                <a:gd name="T6" fmla="*/ 0 60000 65536"/>
                                <a:gd name="T7" fmla="*/ 0 60000 65536"/>
                                <a:gd name="T8" fmla="*/ 0 60000 65536"/>
                              </a:gdLst>
                              <a:ahLst/>
                              <a:cxnLst>
                                <a:cxn ang="T6">
                                  <a:pos x="T0" y="T1"/>
                                </a:cxn>
                                <a:cxn ang="T7">
                                  <a:pos x="T2" y="T3"/>
                                </a:cxn>
                                <a:cxn ang="T8">
                                  <a:pos x="T4" y="T5"/>
                                </a:cxn>
                              </a:cxnLst>
                              <a:rect l="0" t="0" r="r" b="b"/>
                              <a:pathLst>
                                <a:path w="159" h="178">
                                  <a:moveTo>
                                    <a:pt x="0" y="178"/>
                                  </a:moveTo>
                                  <a:lnTo>
                                    <a:pt x="72" y="0"/>
                                  </a:lnTo>
                                  <a:lnTo>
                                    <a:pt x="159" y="19"/>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3357"/>
                          <wps:cNvSpPr>
                            <a:spLocks/>
                          </wps:cNvSpPr>
                          <wps:spPr bwMode="auto">
                            <a:xfrm>
                              <a:off x="3866" y="4885"/>
                              <a:ext cx="493" cy="259"/>
                            </a:xfrm>
                            <a:custGeom>
                              <a:avLst/>
                              <a:gdLst>
                                <a:gd name="T0" fmla="*/ 0 w 493"/>
                                <a:gd name="T1" fmla="*/ 240 h 259"/>
                                <a:gd name="T2" fmla="*/ 216 w 493"/>
                                <a:gd name="T3" fmla="*/ 259 h 259"/>
                                <a:gd name="T4" fmla="*/ 268 w 493"/>
                                <a:gd name="T5" fmla="*/ 201 h 259"/>
                                <a:gd name="T6" fmla="*/ 454 w 493"/>
                                <a:gd name="T7" fmla="*/ 192 h 259"/>
                                <a:gd name="T8" fmla="*/ 493 w 493"/>
                                <a:gd name="T9" fmla="*/ 0 h 2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3" h="259">
                                  <a:moveTo>
                                    <a:pt x="0" y="240"/>
                                  </a:moveTo>
                                  <a:lnTo>
                                    <a:pt x="216" y="259"/>
                                  </a:lnTo>
                                  <a:lnTo>
                                    <a:pt x="268" y="201"/>
                                  </a:lnTo>
                                  <a:lnTo>
                                    <a:pt x="454" y="192"/>
                                  </a:lnTo>
                                  <a:lnTo>
                                    <a:pt x="493" y="0"/>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3358"/>
                          <wps:cNvSpPr>
                            <a:spLocks/>
                          </wps:cNvSpPr>
                          <wps:spPr bwMode="auto">
                            <a:xfrm>
                              <a:off x="5207" y="4890"/>
                              <a:ext cx="172" cy="52"/>
                            </a:xfrm>
                            <a:custGeom>
                              <a:avLst/>
                              <a:gdLst>
                                <a:gd name="T0" fmla="*/ 0 w 172"/>
                                <a:gd name="T1" fmla="*/ 9 h 52"/>
                                <a:gd name="T2" fmla="*/ 19 w 172"/>
                                <a:gd name="T3" fmla="*/ 28 h 52"/>
                                <a:gd name="T4" fmla="*/ 38 w 172"/>
                                <a:gd name="T5" fmla="*/ 43 h 52"/>
                                <a:gd name="T6" fmla="*/ 62 w 172"/>
                                <a:gd name="T7" fmla="*/ 48 h 52"/>
                                <a:gd name="T8" fmla="*/ 86 w 172"/>
                                <a:gd name="T9" fmla="*/ 52 h 52"/>
                                <a:gd name="T10" fmla="*/ 105 w 172"/>
                                <a:gd name="T11" fmla="*/ 48 h 52"/>
                                <a:gd name="T12" fmla="*/ 129 w 172"/>
                                <a:gd name="T13" fmla="*/ 38 h 52"/>
                                <a:gd name="T14" fmla="*/ 148 w 172"/>
                                <a:gd name="T15" fmla="*/ 24 h 52"/>
                                <a:gd name="T16" fmla="*/ 172 w 172"/>
                                <a:gd name="T17" fmla="*/ 0 h 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2" h="52">
                                  <a:moveTo>
                                    <a:pt x="0" y="9"/>
                                  </a:moveTo>
                                  <a:lnTo>
                                    <a:pt x="19" y="28"/>
                                  </a:lnTo>
                                  <a:lnTo>
                                    <a:pt x="38" y="43"/>
                                  </a:lnTo>
                                  <a:lnTo>
                                    <a:pt x="62" y="48"/>
                                  </a:lnTo>
                                  <a:lnTo>
                                    <a:pt x="86" y="52"/>
                                  </a:lnTo>
                                  <a:lnTo>
                                    <a:pt x="105" y="48"/>
                                  </a:lnTo>
                                  <a:lnTo>
                                    <a:pt x="129" y="38"/>
                                  </a:lnTo>
                                  <a:lnTo>
                                    <a:pt x="148" y="24"/>
                                  </a:lnTo>
                                  <a:lnTo>
                                    <a:pt x="172" y="0"/>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3359"/>
                          <wps:cNvSpPr>
                            <a:spLocks/>
                          </wps:cNvSpPr>
                          <wps:spPr bwMode="auto">
                            <a:xfrm>
                              <a:off x="5375" y="4640"/>
                              <a:ext cx="556" cy="255"/>
                            </a:xfrm>
                            <a:custGeom>
                              <a:avLst/>
                              <a:gdLst>
                                <a:gd name="T0" fmla="*/ 0 w 556"/>
                                <a:gd name="T1" fmla="*/ 255 h 255"/>
                                <a:gd name="T2" fmla="*/ 196 w 556"/>
                                <a:gd name="T3" fmla="*/ 111 h 255"/>
                                <a:gd name="T4" fmla="*/ 369 w 556"/>
                                <a:gd name="T5" fmla="*/ 106 h 255"/>
                                <a:gd name="T6" fmla="*/ 556 w 556"/>
                                <a:gd name="T7" fmla="*/ 0 h 2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6" h="255">
                                  <a:moveTo>
                                    <a:pt x="0" y="255"/>
                                  </a:moveTo>
                                  <a:lnTo>
                                    <a:pt x="196" y="111"/>
                                  </a:lnTo>
                                  <a:lnTo>
                                    <a:pt x="369" y="106"/>
                                  </a:lnTo>
                                  <a:lnTo>
                                    <a:pt x="556" y="0"/>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3360"/>
                          <wps:cNvSpPr>
                            <a:spLocks/>
                          </wps:cNvSpPr>
                          <wps:spPr bwMode="auto">
                            <a:xfrm>
                              <a:off x="6333" y="4474"/>
                              <a:ext cx="197" cy="91"/>
                            </a:xfrm>
                            <a:custGeom>
                              <a:avLst/>
                              <a:gdLst>
                                <a:gd name="T0" fmla="*/ 0 w 197"/>
                                <a:gd name="T1" fmla="*/ 67 h 91"/>
                                <a:gd name="T2" fmla="*/ 29 w 197"/>
                                <a:gd name="T3" fmla="*/ 38 h 91"/>
                                <a:gd name="T4" fmla="*/ 53 w 197"/>
                                <a:gd name="T5" fmla="*/ 14 h 91"/>
                                <a:gd name="T6" fmla="*/ 81 w 197"/>
                                <a:gd name="T7" fmla="*/ 4 h 91"/>
                                <a:gd name="T8" fmla="*/ 105 w 197"/>
                                <a:gd name="T9" fmla="*/ 0 h 91"/>
                                <a:gd name="T10" fmla="*/ 129 w 197"/>
                                <a:gd name="T11" fmla="*/ 9 h 91"/>
                                <a:gd name="T12" fmla="*/ 153 w 197"/>
                                <a:gd name="T13" fmla="*/ 28 h 91"/>
                                <a:gd name="T14" fmla="*/ 173 w 197"/>
                                <a:gd name="T15" fmla="*/ 52 h 91"/>
                                <a:gd name="T16" fmla="*/ 197 w 197"/>
                                <a:gd name="T17" fmla="*/ 91 h 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7" h="91">
                                  <a:moveTo>
                                    <a:pt x="0" y="67"/>
                                  </a:moveTo>
                                  <a:lnTo>
                                    <a:pt x="29" y="38"/>
                                  </a:lnTo>
                                  <a:lnTo>
                                    <a:pt x="53" y="14"/>
                                  </a:lnTo>
                                  <a:lnTo>
                                    <a:pt x="81" y="4"/>
                                  </a:lnTo>
                                  <a:lnTo>
                                    <a:pt x="105" y="0"/>
                                  </a:lnTo>
                                  <a:lnTo>
                                    <a:pt x="129" y="9"/>
                                  </a:lnTo>
                                  <a:lnTo>
                                    <a:pt x="153" y="28"/>
                                  </a:lnTo>
                                  <a:lnTo>
                                    <a:pt x="173" y="52"/>
                                  </a:lnTo>
                                  <a:lnTo>
                                    <a:pt x="197" y="91"/>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3361"/>
                          <wps:cNvSpPr>
                            <a:spLocks/>
                          </wps:cNvSpPr>
                          <wps:spPr bwMode="auto">
                            <a:xfrm>
                              <a:off x="6918" y="4914"/>
                              <a:ext cx="503" cy="273"/>
                            </a:xfrm>
                            <a:custGeom>
                              <a:avLst/>
                              <a:gdLst>
                                <a:gd name="T0" fmla="*/ 0 w 503"/>
                                <a:gd name="T1" fmla="*/ 0 h 273"/>
                                <a:gd name="T2" fmla="*/ 15 w 503"/>
                                <a:gd name="T3" fmla="*/ 14 h 273"/>
                                <a:gd name="T4" fmla="*/ 29 w 503"/>
                                <a:gd name="T5" fmla="*/ 24 h 273"/>
                                <a:gd name="T6" fmla="*/ 48 w 503"/>
                                <a:gd name="T7" fmla="*/ 33 h 273"/>
                                <a:gd name="T8" fmla="*/ 72 w 503"/>
                                <a:gd name="T9" fmla="*/ 38 h 273"/>
                                <a:gd name="T10" fmla="*/ 125 w 503"/>
                                <a:gd name="T11" fmla="*/ 28 h 273"/>
                                <a:gd name="T12" fmla="*/ 187 w 503"/>
                                <a:gd name="T13" fmla="*/ 19 h 273"/>
                                <a:gd name="T14" fmla="*/ 221 w 503"/>
                                <a:gd name="T15" fmla="*/ 24 h 273"/>
                                <a:gd name="T16" fmla="*/ 255 w 503"/>
                                <a:gd name="T17" fmla="*/ 38 h 273"/>
                                <a:gd name="T18" fmla="*/ 292 w 503"/>
                                <a:gd name="T19" fmla="*/ 52 h 273"/>
                                <a:gd name="T20" fmla="*/ 330 w 503"/>
                                <a:gd name="T21" fmla="*/ 81 h 273"/>
                                <a:gd name="T22" fmla="*/ 373 w 503"/>
                                <a:gd name="T23" fmla="*/ 115 h 273"/>
                                <a:gd name="T24" fmla="*/ 416 w 503"/>
                                <a:gd name="T25" fmla="*/ 158 h 273"/>
                                <a:gd name="T26" fmla="*/ 460 w 503"/>
                                <a:gd name="T27" fmla="*/ 211 h 273"/>
                                <a:gd name="T28" fmla="*/ 503 w 503"/>
                                <a:gd name="T29" fmla="*/ 273 h 2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03" h="273">
                                  <a:moveTo>
                                    <a:pt x="0" y="0"/>
                                  </a:moveTo>
                                  <a:lnTo>
                                    <a:pt x="15" y="14"/>
                                  </a:lnTo>
                                  <a:lnTo>
                                    <a:pt x="29" y="24"/>
                                  </a:lnTo>
                                  <a:lnTo>
                                    <a:pt x="48" y="33"/>
                                  </a:lnTo>
                                  <a:lnTo>
                                    <a:pt x="72" y="38"/>
                                  </a:lnTo>
                                  <a:lnTo>
                                    <a:pt x="125" y="28"/>
                                  </a:lnTo>
                                  <a:lnTo>
                                    <a:pt x="187" y="19"/>
                                  </a:lnTo>
                                  <a:lnTo>
                                    <a:pt x="221" y="24"/>
                                  </a:lnTo>
                                  <a:lnTo>
                                    <a:pt x="255" y="38"/>
                                  </a:lnTo>
                                  <a:lnTo>
                                    <a:pt x="292" y="52"/>
                                  </a:lnTo>
                                  <a:lnTo>
                                    <a:pt x="330" y="81"/>
                                  </a:lnTo>
                                  <a:lnTo>
                                    <a:pt x="373" y="115"/>
                                  </a:lnTo>
                                  <a:lnTo>
                                    <a:pt x="416" y="158"/>
                                  </a:lnTo>
                                  <a:lnTo>
                                    <a:pt x="460" y="211"/>
                                  </a:lnTo>
                                  <a:lnTo>
                                    <a:pt x="503" y="273"/>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Line 3362"/>
                          <wps:cNvCnPr>
                            <a:cxnSpLocks noChangeShapeType="1"/>
                          </wps:cNvCnPr>
                          <wps:spPr bwMode="auto">
                            <a:xfrm flipV="1">
                              <a:off x="7627" y="5182"/>
                              <a:ext cx="389" cy="63"/>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271" name="Freeform 3363"/>
                          <wps:cNvSpPr>
                            <a:spLocks/>
                          </wps:cNvSpPr>
                          <wps:spPr bwMode="auto">
                            <a:xfrm>
                              <a:off x="8006" y="5182"/>
                              <a:ext cx="173" cy="96"/>
                            </a:xfrm>
                            <a:custGeom>
                              <a:avLst/>
                              <a:gdLst>
                                <a:gd name="T0" fmla="*/ 0 w 173"/>
                                <a:gd name="T1" fmla="*/ 5 h 96"/>
                                <a:gd name="T2" fmla="*/ 34 w 173"/>
                                <a:gd name="T3" fmla="*/ 0 h 96"/>
                                <a:gd name="T4" fmla="*/ 63 w 173"/>
                                <a:gd name="T5" fmla="*/ 0 h 96"/>
                                <a:gd name="T6" fmla="*/ 87 w 173"/>
                                <a:gd name="T7" fmla="*/ 10 h 96"/>
                                <a:gd name="T8" fmla="*/ 111 w 173"/>
                                <a:gd name="T9" fmla="*/ 19 h 96"/>
                                <a:gd name="T10" fmla="*/ 130 w 173"/>
                                <a:gd name="T11" fmla="*/ 34 h 96"/>
                                <a:gd name="T12" fmla="*/ 149 w 173"/>
                                <a:gd name="T13" fmla="*/ 48 h 96"/>
                                <a:gd name="T14" fmla="*/ 163 w 173"/>
                                <a:gd name="T15" fmla="*/ 72 h 96"/>
                                <a:gd name="T16" fmla="*/ 173 w 173"/>
                                <a:gd name="T17" fmla="*/ 96 h 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3" h="96">
                                  <a:moveTo>
                                    <a:pt x="0" y="5"/>
                                  </a:moveTo>
                                  <a:lnTo>
                                    <a:pt x="34" y="0"/>
                                  </a:lnTo>
                                  <a:lnTo>
                                    <a:pt x="63" y="0"/>
                                  </a:lnTo>
                                  <a:lnTo>
                                    <a:pt x="87" y="10"/>
                                  </a:lnTo>
                                  <a:lnTo>
                                    <a:pt x="111" y="19"/>
                                  </a:lnTo>
                                  <a:lnTo>
                                    <a:pt x="130" y="34"/>
                                  </a:lnTo>
                                  <a:lnTo>
                                    <a:pt x="149" y="48"/>
                                  </a:lnTo>
                                  <a:lnTo>
                                    <a:pt x="163" y="72"/>
                                  </a:lnTo>
                                  <a:lnTo>
                                    <a:pt x="173" y="96"/>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3364"/>
                          <wps:cNvCnPr>
                            <a:cxnSpLocks noChangeShapeType="1"/>
                          </wps:cNvCnPr>
                          <wps:spPr bwMode="auto">
                            <a:xfrm>
                              <a:off x="8184" y="5278"/>
                              <a:ext cx="70" cy="363"/>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273" name="Freeform 3365"/>
                          <wps:cNvSpPr>
                            <a:spLocks/>
                          </wps:cNvSpPr>
                          <wps:spPr bwMode="auto">
                            <a:xfrm>
                              <a:off x="5926" y="4536"/>
                              <a:ext cx="412" cy="109"/>
                            </a:xfrm>
                            <a:custGeom>
                              <a:avLst/>
                              <a:gdLst>
                                <a:gd name="T0" fmla="*/ 0 w 412"/>
                                <a:gd name="T1" fmla="*/ 104 h 109"/>
                                <a:gd name="T2" fmla="*/ 24 w 412"/>
                                <a:gd name="T3" fmla="*/ 96 h 109"/>
                                <a:gd name="T4" fmla="*/ 48 w 412"/>
                                <a:gd name="T5" fmla="*/ 86 h 109"/>
                                <a:gd name="T6" fmla="*/ 77 w 412"/>
                                <a:gd name="T7" fmla="*/ 82 h 109"/>
                                <a:gd name="T8" fmla="*/ 111 w 412"/>
                                <a:gd name="T9" fmla="*/ 77 h 109"/>
                                <a:gd name="T10" fmla="*/ 173 w 412"/>
                                <a:gd name="T11" fmla="*/ 96 h 109"/>
                                <a:gd name="T12" fmla="*/ 250 w 412"/>
                                <a:gd name="T13" fmla="*/ 109 h 109"/>
                                <a:gd name="T14" fmla="*/ 287 w 412"/>
                                <a:gd name="T15" fmla="*/ 96 h 109"/>
                                <a:gd name="T16" fmla="*/ 330 w 412"/>
                                <a:gd name="T17" fmla="*/ 77 h 109"/>
                                <a:gd name="T18" fmla="*/ 349 w 412"/>
                                <a:gd name="T19" fmla="*/ 62 h 109"/>
                                <a:gd name="T20" fmla="*/ 373 w 412"/>
                                <a:gd name="T21" fmla="*/ 43 h 109"/>
                                <a:gd name="T22" fmla="*/ 393 w 412"/>
                                <a:gd name="T23" fmla="*/ 24 h 109"/>
                                <a:gd name="T24" fmla="*/ 412 w 412"/>
                                <a:gd name="T25" fmla="*/ 0 h 10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2" h="109">
                                  <a:moveTo>
                                    <a:pt x="0" y="104"/>
                                  </a:moveTo>
                                  <a:lnTo>
                                    <a:pt x="24" y="96"/>
                                  </a:lnTo>
                                  <a:lnTo>
                                    <a:pt x="48" y="86"/>
                                  </a:lnTo>
                                  <a:lnTo>
                                    <a:pt x="77" y="82"/>
                                  </a:lnTo>
                                  <a:lnTo>
                                    <a:pt x="111" y="77"/>
                                  </a:lnTo>
                                  <a:lnTo>
                                    <a:pt x="173" y="96"/>
                                  </a:lnTo>
                                  <a:lnTo>
                                    <a:pt x="250" y="109"/>
                                  </a:lnTo>
                                  <a:lnTo>
                                    <a:pt x="287" y="96"/>
                                  </a:lnTo>
                                  <a:lnTo>
                                    <a:pt x="330" y="77"/>
                                  </a:lnTo>
                                  <a:lnTo>
                                    <a:pt x="349" y="62"/>
                                  </a:lnTo>
                                  <a:lnTo>
                                    <a:pt x="373" y="43"/>
                                  </a:lnTo>
                                  <a:lnTo>
                                    <a:pt x="393" y="24"/>
                                  </a:lnTo>
                                  <a:lnTo>
                                    <a:pt x="412" y="0"/>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3366"/>
                          <wps:cNvSpPr>
                            <a:spLocks/>
                          </wps:cNvSpPr>
                          <wps:spPr bwMode="auto">
                            <a:xfrm>
                              <a:off x="6520" y="4560"/>
                              <a:ext cx="403" cy="354"/>
                            </a:xfrm>
                            <a:custGeom>
                              <a:avLst/>
                              <a:gdLst>
                                <a:gd name="T0" fmla="*/ 0 w 403"/>
                                <a:gd name="T1" fmla="*/ 0 h 354"/>
                                <a:gd name="T2" fmla="*/ 19 w 403"/>
                                <a:gd name="T3" fmla="*/ 29 h 354"/>
                                <a:gd name="T4" fmla="*/ 53 w 403"/>
                                <a:gd name="T5" fmla="*/ 90 h 354"/>
                                <a:gd name="T6" fmla="*/ 106 w 403"/>
                                <a:gd name="T7" fmla="*/ 143 h 354"/>
                                <a:gd name="T8" fmla="*/ 154 w 403"/>
                                <a:gd name="T9" fmla="*/ 191 h 354"/>
                                <a:gd name="T10" fmla="*/ 197 w 403"/>
                                <a:gd name="T11" fmla="*/ 229 h 354"/>
                                <a:gd name="T12" fmla="*/ 211 w 403"/>
                                <a:gd name="T13" fmla="*/ 239 h 354"/>
                                <a:gd name="T14" fmla="*/ 240 w 403"/>
                                <a:gd name="T15" fmla="*/ 258 h 354"/>
                                <a:gd name="T16" fmla="*/ 307 w 403"/>
                                <a:gd name="T17" fmla="*/ 296 h 354"/>
                                <a:gd name="T18" fmla="*/ 374 w 403"/>
                                <a:gd name="T19" fmla="*/ 335 h 354"/>
                                <a:gd name="T20" fmla="*/ 403 w 403"/>
                                <a:gd name="T21" fmla="*/ 354 h 35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3" h="354">
                                  <a:moveTo>
                                    <a:pt x="0" y="0"/>
                                  </a:moveTo>
                                  <a:lnTo>
                                    <a:pt x="19" y="29"/>
                                  </a:lnTo>
                                  <a:lnTo>
                                    <a:pt x="53" y="90"/>
                                  </a:lnTo>
                                  <a:lnTo>
                                    <a:pt x="106" y="143"/>
                                  </a:lnTo>
                                  <a:lnTo>
                                    <a:pt x="154" y="191"/>
                                  </a:lnTo>
                                  <a:lnTo>
                                    <a:pt x="197" y="229"/>
                                  </a:lnTo>
                                  <a:lnTo>
                                    <a:pt x="211" y="239"/>
                                  </a:lnTo>
                                  <a:lnTo>
                                    <a:pt x="240" y="258"/>
                                  </a:lnTo>
                                  <a:lnTo>
                                    <a:pt x="307" y="296"/>
                                  </a:lnTo>
                                  <a:lnTo>
                                    <a:pt x="374" y="335"/>
                                  </a:lnTo>
                                  <a:lnTo>
                                    <a:pt x="403" y="354"/>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3367"/>
                          <wps:cNvSpPr>
                            <a:spLocks noEditPoints="1"/>
                          </wps:cNvSpPr>
                          <wps:spPr bwMode="auto">
                            <a:xfrm>
                              <a:off x="8374" y="5656"/>
                              <a:ext cx="543" cy="489"/>
                            </a:xfrm>
                            <a:custGeom>
                              <a:avLst/>
                              <a:gdLst>
                                <a:gd name="T0" fmla="*/ 173 w 543"/>
                                <a:gd name="T1" fmla="*/ 153 h 489"/>
                                <a:gd name="T2" fmla="*/ 168 w 543"/>
                                <a:gd name="T3" fmla="*/ 158 h 489"/>
                                <a:gd name="T4" fmla="*/ 0 w 543"/>
                                <a:gd name="T5" fmla="*/ 5 h 489"/>
                                <a:gd name="T6" fmla="*/ 5 w 543"/>
                                <a:gd name="T7" fmla="*/ 0 h 489"/>
                                <a:gd name="T8" fmla="*/ 173 w 543"/>
                                <a:gd name="T9" fmla="*/ 153 h 489"/>
                                <a:gd name="T10" fmla="*/ 389 w 543"/>
                                <a:gd name="T11" fmla="*/ 345 h 489"/>
                                <a:gd name="T12" fmla="*/ 384 w 543"/>
                                <a:gd name="T13" fmla="*/ 350 h 489"/>
                                <a:gd name="T14" fmla="*/ 212 w 543"/>
                                <a:gd name="T15" fmla="*/ 197 h 489"/>
                                <a:gd name="T16" fmla="*/ 216 w 543"/>
                                <a:gd name="T17" fmla="*/ 192 h 489"/>
                                <a:gd name="T18" fmla="*/ 389 w 543"/>
                                <a:gd name="T19" fmla="*/ 345 h 489"/>
                                <a:gd name="T20" fmla="*/ 538 w 543"/>
                                <a:gd name="T21" fmla="*/ 489 h 489"/>
                                <a:gd name="T22" fmla="*/ 427 w 543"/>
                                <a:gd name="T23" fmla="*/ 388 h 489"/>
                                <a:gd name="T24" fmla="*/ 432 w 543"/>
                                <a:gd name="T25" fmla="*/ 384 h 489"/>
                                <a:gd name="T26" fmla="*/ 543 w 543"/>
                                <a:gd name="T27" fmla="*/ 484 h 489"/>
                                <a:gd name="T28" fmla="*/ 538 w 543"/>
                                <a:gd name="T29" fmla="*/ 489 h 48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43" h="489">
                                  <a:moveTo>
                                    <a:pt x="173" y="153"/>
                                  </a:moveTo>
                                  <a:lnTo>
                                    <a:pt x="168" y="158"/>
                                  </a:lnTo>
                                  <a:lnTo>
                                    <a:pt x="0" y="5"/>
                                  </a:lnTo>
                                  <a:lnTo>
                                    <a:pt x="5" y="0"/>
                                  </a:lnTo>
                                  <a:lnTo>
                                    <a:pt x="173" y="153"/>
                                  </a:lnTo>
                                  <a:close/>
                                  <a:moveTo>
                                    <a:pt x="389" y="345"/>
                                  </a:moveTo>
                                  <a:lnTo>
                                    <a:pt x="384" y="350"/>
                                  </a:lnTo>
                                  <a:lnTo>
                                    <a:pt x="212" y="197"/>
                                  </a:lnTo>
                                  <a:lnTo>
                                    <a:pt x="216" y="192"/>
                                  </a:lnTo>
                                  <a:lnTo>
                                    <a:pt x="389" y="345"/>
                                  </a:lnTo>
                                  <a:close/>
                                  <a:moveTo>
                                    <a:pt x="538" y="489"/>
                                  </a:moveTo>
                                  <a:lnTo>
                                    <a:pt x="427" y="388"/>
                                  </a:lnTo>
                                  <a:lnTo>
                                    <a:pt x="432" y="384"/>
                                  </a:lnTo>
                                  <a:lnTo>
                                    <a:pt x="543" y="484"/>
                                  </a:lnTo>
                                  <a:lnTo>
                                    <a:pt x="538" y="48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368"/>
                          <wps:cNvSpPr>
                            <a:spLocks/>
                          </wps:cNvSpPr>
                          <wps:spPr bwMode="auto">
                            <a:xfrm>
                              <a:off x="8365" y="5733"/>
                              <a:ext cx="302" cy="426"/>
                            </a:xfrm>
                            <a:custGeom>
                              <a:avLst/>
                              <a:gdLst>
                                <a:gd name="T0" fmla="*/ 0 w 302"/>
                                <a:gd name="T1" fmla="*/ 0 h 426"/>
                                <a:gd name="T2" fmla="*/ 38 w 302"/>
                                <a:gd name="T3" fmla="*/ 14 h 426"/>
                                <a:gd name="T4" fmla="*/ 43 w 302"/>
                                <a:gd name="T5" fmla="*/ 191 h 426"/>
                                <a:gd name="T6" fmla="*/ 177 w 302"/>
                                <a:gd name="T7" fmla="*/ 307 h 426"/>
                                <a:gd name="T8" fmla="*/ 221 w 302"/>
                                <a:gd name="T9" fmla="*/ 426 h 426"/>
                                <a:gd name="T10" fmla="*/ 302 w 302"/>
                                <a:gd name="T11" fmla="*/ 417 h 4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2" h="426">
                                  <a:moveTo>
                                    <a:pt x="0" y="0"/>
                                  </a:moveTo>
                                  <a:lnTo>
                                    <a:pt x="38" y="14"/>
                                  </a:lnTo>
                                  <a:lnTo>
                                    <a:pt x="43" y="191"/>
                                  </a:lnTo>
                                  <a:lnTo>
                                    <a:pt x="177" y="307"/>
                                  </a:lnTo>
                                  <a:lnTo>
                                    <a:pt x="221" y="426"/>
                                  </a:lnTo>
                                  <a:lnTo>
                                    <a:pt x="302" y="417"/>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3369"/>
                          <wps:cNvSpPr>
                            <a:spLocks noEditPoints="1"/>
                          </wps:cNvSpPr>
                          <wps:spPr bwMode="auto">
                            <a:xfrm>
                              <a:off x="8566" y="6260"/>
                              <a:ext cx="624" cy="646"/>
                            </a:xfrm>
                            <a:custGeom>
                              <a:avLst/>
                              <a:gdLst>
                                <a:gd name="T0" fmla="*/ 163 w 624"/>
                                <a:gd name="T1" fmla="*/ 163 h 646"/>
                                <a:gd name="T2" fmla="*/ 159 w 624"/>
                                <a:gd name="T3" fmla="*/ 168 h 646"/>
                                <a:gd name="T4" fmla="*/ 0 w 624"/>
                                <a:gd name="T5" fmla="*/ 5 h 646"/>
                                <a:gd name="T6" fmla="*/ 5 w 624"/>
                                <a:gd name="T7" fmla="*/ 0 h 646"/>
                                <a:gd name="T8" fmla="*/ 163 w 624"/>
                                <a:gd name="T9" fmla="*/ 163 h 646"/>
                                <a:gd name="T10" fmla="*/ 365 w 624"/>
                                <a:gd name="T11" fmla="*/ 373 h 646"/>
                                <a:gd name="T12" fmla="*/ 360 w 624"/>
                                <a:gd name="T13" fmla="*/ 373 h 646"/>
                                <a:gd name="T14" fmla="*/ 197 w 624"/>
                                <a:gd name="T15" fmla="*/ 210 h 646"/>
                                <a:gd name="T16" fmla="*/ 202 w 624"/>
                                <a:gd name="T17" fmla="*/ 205 h 646"/>
                                <a:gd name="T18" fmla="*/ 365 w 624"/>
                                <a:gd name="T19" fmla="*/ 373 h 646"/>
                                <a:gd name="T20" fmla="*/ 562 w 624"/>
                                <a:gd name="T21" fmla="*/ 579 h 646"/>
                                <a:gd name="T22" fmla="*/ 557 w 624"/>
                                <a:gd name="T23" fmla="*/ 584 h 646"/>
                                <a:gd name="T24" fmla="*/ 399 w 624"/>
                                <a:gd name="T25" fmla="*/ 416 h 646"/>
                                <a:gd name="T26" fmla="*/ 403 w 624"/>
                                <a:gd name="T27" fmla="*/ 411 h 646"/>
                                <a:gd name="T28" fmla="*/ 562 w 624"/>
                                <a:gd name="T29" fmla="*/ 579 h 646"/>
                                <a:gd name="T30" fmla="*/ 619 w 624"/>
                                <a:gd name="T31" fmla="*/ 646 h 646"/>
                                <a:gd name="T32" fmla="*/ 600 w 624"/>
                                <a:gd name="T33" fmla="*/ 622 h 646"/>
                                <a:gd name="T34" fmla="*/ 605 w 624"/>
                                <a:gd name="T35" fmla="*/ 622 h 646"/>
                                <a:gd name="T36" fmla="*/ 624 w 624"/>
                                <a:gd name="T37" fmla="*/ 642 h 646"/>
                                <a:gd name="T38" fmla="*/ 619 w 624"/>
                                <a:gd name="T39" fmla="*/ 646 h 64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24" h="646">
                                  <a:moveTo>
                                    <a:pt x="163" y="163"/>
                                  </a:moveTo>
                                  <a:lnTo>
                                    <a:pt x="159" y="168"/>
                                  </a:lnTo>
                                  <a:lnTo>
                                    <a:pt x="0" y="5"/>
                                  </a:lnTo>
                                  <a:lnTo>
                                    <a:pt x="5" y="0"/>
                                  </a:lnTo>
                                  <a:lnTo>
                                    <a:pt x="163" y="163"/>
                                  </a:lnTo>
                                  <a:close/>
                                  <a:moveTo>
                                    <a:pt x="365" y="373"/>
                                  </a:moveTo>
                                  <a:lnTo>
                                    <a:pt x="360" y="373"/>
                                  </a:lnTo>
                                  <a:lnTo>
                                    <a:pt x="197" y="210"/>
                                  </a:lnTo>
                                  <a:lnTo>
                                    <a:pt x="202" y="205"/>
                                  </a:lnTo>
                                  <a:lnTo>
                                    <a:pt x="365" y="373"/>
                                  </a:lnTo>
                                  <a:close/>
                                  <a:moveTo>
                                    <a:pt x="562" y="579"/>
                                  </a:moveTo>
                                  <a:lnTo>
                                    <a:pt x="557" y="584"/>
                                  </a:lnTo>
                                  <a:lnTo>
                                    <a:pt x="399" y="416"/>
                                  </a:lnTo>
                                  <a:lnTo>
                                    <a:pt x="403" y="411"/>
                                  </a:lnTo>
                                  <a:lnTo>
                                    <a:pt x="562" y="579"/>
                                  </a:lnTo>
                                  <a:close/>
                                  <a:moveTo>
                                    <a:pt x="619" y="646"/>
                                  </a:moveTo>
                                  <a:lnTo>
                                    <a:pt x="600" y="622"/>
                                  </a:lnTo>
                                  <a:lnTo>
                                    <a:pt x="605" y="622"/>
                                  </a:lnTo>
                                  <a:lnTo>
                                    <a:pt x="624" y="642"/>
                                  </a:lnTo>
                                  <a:lnTo>
                                    <a:pt x="619" y="64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Line 3370"/>
                          <wps:cNvCnPr>
                            <a:cxnSpLocks noChangeShapeType="1"/>
                          </wps:cNvCnPr>
                          <wps:spPr bwMode="auto">
                            <a:xfrm flipV="1">
                              <a:off x="9152" y="6313"/>
                              <a:ext cx="464" cy="49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79" name="Line 3371"/>
                          <wps:cNvCnPr>
                            <a:cxnSpLocks noChangeShapeType="1"/>
                          </wps:cNvCnPr>
                          <wps:spPr bwMode="auto">
                            <a:xfrm flipV="1">
                              <a:off x="8902" y="6035"/>
                              <a:ext cx="474" cy="49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80" name="Freeform 3372"/>
                          <wps:cNvSpPr>
                            <a:spLocks noEditPoints="1"/>
                          </wps:cNvSpPr>
                          <wps:spPr bwMode="auto">
                            <a:xfrm>
                              <a:off x="7685" y="5249"/>
                              <a:ext cx="427" cy="690"/>
                            </a:xfrm>
                            <a:custGeom>
                              <a:avLst/>
                              <a:gdLst>
                                <a:gd name="T0" fmla="*/ 120 w 427"/>
                                <a:gd name="T1" fmla="*/ 488 h 690"/>
                                <a:gd name="T2" fmla="*/ 124 w 427"/>
                                <a:gd name="T3" fmla="*/ 493 h 690"/>
                                <a:gd name="T4" fmla="*/ 5 w 427"/>
                                <a:gd name="T5" fmla="*/ 690 h 690"/>
                                <a:gd name="T6" fmla="*/ 0 w 427"/>
                                <a:gd name="T7" fmla="*/ 685 h 690"/>
                                <a:gd name="T8" fmla="*/ 120 w 427"/>
                                <a:gd name="T9" fmla="*/ 488 h 690"/>
                                <a:gd name="T10" fmla="*/ 268 w 427"/>
                                <a:gd name="T11" fmla="*/ 245 h 690"/>
                                <a:gd name="T12" fmla="*/ 273 w 427"/>
                                <a:gd name="T13" fmla="*/ 250 h 690"/>
                                <a:gd name="T14" fmla="*/ 153 w 427"/>
                                <a:gd name="T15" fmla="*/ 445 h 690"/>
                                <a:gd name="T16" fmla="*/ 148 w 427"/>
                                <a:gd name="T17" fmla="*/ 440 h 690"/>
                                <a:gd name="T18" fmla="*/ 268 w 427"/>
                                <a:gd name="T19" fmla="*/ 245 h 690"/>
                                <a:gd name="T20" fmla="*/ 422 w 427"/>
                                <a:gd name="T21" fmla="*/ 0 h 690"/>
                                <a:gd name="T22" fmla="*/ 427 w 427"/>
                                <a:gd name="T23" fmla="*/ 0 h 690"/>
                                <a:gd name="T24" fmla="*/ 307 w 427"/>
                                <a:gd name="T25" fmla="*/ 197 h 690"/>
                                <a:gd name="T26" fmla="*/ 302 w 427"/>
                                <a:gd name="T27" fmla="*/ 197 h 690"/>
                                <a:gd name="T28" fmla="*/ 422 w 427"/>
                                <a:gd name="T29" fmla="*/ 0 h 69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27" h="690">
                                  <a:moveTo>
                                    <a:pt x="120" y="488"/>
                                  </a:moveTo>
                                  <a:lnTo>
                                    <a:pt x="124" y="493"/>
                                  </a:lnTo>
                                  <a:lnTo>
                                    <a:pt x="5" y="690"/>
                                  </a:lnTo>
                                  <a:lnTo>
                                    <a:pt x="0" y="685"/>
                                  </a:lnTo>
                                  <a:lnTo>
                                    <a:pt x="120" y="488"/>
                                  </a:lnTo>
                                  <a:close/>
                                  <a:moveTo>
                                    <a:pt x="268" y="245"/>
                                  </a:moveTo>
                                  <a:lnTo>
                                    <a:pt x="273" y="250"/>
                                  </a:lnTo>
                                  <a:lnTo>
                                    <a:pt x="153" y="445"/>
                                  </a:lnTo>
                                  <a:lnTo>
                                    <a:pt x="148" y="440"/>
                                  </a:lnTo>
                                  <a:lnTo>
                                    <a:pt x="268" y="245"/>
                                  </a:lnTo>
                                  <a:close/>
                                  <a:moveTo>
                                    <a:pt x="422" y="0"/>
                                  </a:moveTo>
                                  <a:lnTo>
                                    <a:pt x="427" y="0"/>
                                  </a:lnTo>
                                  <a:lnTo>
                                    <a:pt x="307" y="197"/>
                                  </a:lnTo>
                                  <a:lnTo>
                                    <a:pt x="302" y="197"/>
                                  </a:lnTo>
                                  <a:lnTo>
                                    <a:pt x="42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373"/>
                          <wps:cNvSpPr>
                            <a:spLocks/>
                          </wps:cNvSpPr>
                          <wps:spPr bwMode="auto">
                            <a:xfrm>
                              <a:off x="7406" y="3506"/>
                              <a:ext cx="173" cy="622"/>
                            </a:xfrm>
                            <a:custGeom>
                              <a:avLst/>
                              <a:gdLst>
                                <a:gd name="T0" fmla="*/ 0 w 173"/>
                                <a:gd name="T1" fmla="*/ 622 h 622"/>
                                <a:gd name="T2" fmla="*/ 39 w 173"/>
                                <a:gd name="T3" fmla="*/ 584 h 622"/>
                                <a:gd name="T4" fmla="*/ 72 w 173"/>
                                <a:gd name="T5" fmla="*/ 546 h 622"/>
                                <a:gd name="T6" fmla="*/ 101 w 173"/>
                                <a:gd name="T7" fmla="*/ 507 h 622"/>
                                <a:gd name="T8" fmla="*/ 125 w 173"/>
                                <a:gd name="T9" fmla="*/ 474 h 622"/>
                                <a:gd name="T10" fmla="*/ 144 w 173"/>
                                <a:gd name="T11" fmla="*/ 435 h 622"/>
                                <a:gd name="T12" fmla="*/ 159 w 173"/>
                                <a:gd name="T13" fmla="*/ 397 h 622"/>
                                <a:gd name="T14" fmla="*/ 168 w 173"/>
                                <a:gd name="T15" fmla="*/ 363 h 622"/>
                                <a:gd name="T16" fmla="*/ 173 w 173"/>
                                <a:gd name="T17" fmla="*/ 325 h 622"/>
                                <a:gd name="T18" fmla="*/ 173 w 173"/>
                                <a:gd name="T19" fmla="*/ 287 h 622"/>
                                <a:gd name="T20" fmla="*/ 168 w 173"/>
                                <a:gd name="T21" fmla="*/ 248 h 622"/>
                                <a:gd name="T22" fmla="*/ 159 w 173"/>
                                <a:gd name="T23" fmla="*/ 211 h 622"/>
                                <a:gd name="T24" fmla="*/ 144 w 173"/>
                                <a:gd name="T25" fmla="*/ 168 h 622"/>
                                <a:gd name="T26" fmla="*/ 130 w 173"/>
                                <a:gd name="T27" fmla="*/ 130 h 622"/>
                                <a:gd name="T28" fmla="*/ 106 w 173"/>
                                <a:gd name="T29" fmla="*/ 86 h 622"/>
                                <a:gd name="T30" fmla="*/ 82 w 173"/>
                                <a:gd name="T31" fmla="*/ 43 h 622"/>
                                <a:gd name="T32" fmla="*/ 53 w 173"/>
                                <a:gd name="T33" fmla="*/ 0 h 62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3" h="622">
                                  <a:moveTo>
                                    <a:pt x="0" y="622"/>
                                  </a:moveTo>
                                  <a:lnTo>
                                    <a:pt x="39" y="584"/>
                                  </a:lnTo>
                                  <a:lnTo>
                                    <a:pt x="72" y="546"/>
                                  </a:lnTo>
                                  <a:lnTo>
                                    <a:pt x="101" y="507"/>
                                  </a:lnTo>
                                  <a:lnTo>
                                    <a:pt x="125" y="474"/>
                                  </a:lnTo>
                                  <a:lnTo>
                                    <a:pt x="144" y="435"/>
                                  </a:lnTo>
                                  <a:lnTo>
                                    <a:pt x="159" y="397"/>
                                  </a:lnTo>
                                  <a:lnTo>
                                    <a:pt x="168" y="363"/>
                                  </a:lnTo>
                                  <a:lnTo>
                                    <a:pt x="173" y="325"/>
                                  </a:lnTo>
                                  <a:lnTo>
                                    <a:pt x="173" y="287"/>
                                  </a:lnTo>
                                  <a:lnTo>
                                    <a:pt x="168" y="248"/>
                                  </a:lnTo>
                                  <a:lnTo>
                                    <a:pt x="159" y="211"/>
                                  </a:lnTo>
                                  <a:lnTo>
                                    <a:pt x="144" y="168"/>
                                  </a:lnTo>
                                  <a:lnTo>
                                    <a:pt x="130" y="130"/>
                                  </a:lnTo>
                                  <a:lnTo>
                                    <a:pt x="106" y="86"/>
                                  </a:lnTo>
                                  <a:lnTo>
                                    <a:pt x="82" y="43"/>
                                  </a:lnTo>
                                  <a:lnTo>
                                    <a:pt x="53"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3374"/>
                          <wps:cNvSpPr>
                            <a:spLocks/>
                          </wps:cNvSpPr>
                          <wps:spPr bwMode="auto">
                            <a:xfrm>
                              <a:off x="7747" y="5929"/>
                              <a:ext cx="608" cy="465"/>
                            </a:xfrm>
                            <a:custGeom>
                              <a:avLst/>
                              <a:gdLst>
                                <a:gd name="T0" fmla="*/ 0 w 608"/>
                                <a:gd name="T1" fmla="*/ 0 h 465"/>
                                <a:gd name="T2" fmla="*/ 82 w 608"/>
                                <a:gd name="T3" fmla="*/ 53 h 465"/>
                                <a:gd name="T4" fmla="*/ 158 w 608"/>
                                <a:gd name="T5" fmla="*/ 106 h 465"/>
                                <a:gd name="T6" fmla="*/ 240 w 608"/>
                                <a:gd name="T7" fmla="*/ 159 h 465"/>
                                <a:gd name="T8" fmla="*/ 317 w 608"/>
                                <a:gd name="T9" fmla="*/ 216 h 465"/>
                                <a:gd name="T10" fmla="*/ 394 w 608"/>
                                <a:gd name="T11" fmla="*/ 278 h 465"/>
                                <a:gd name="T12" fmla="*/ 465 w 608"/>
                                <a:gd name="T13" fmla="*/ 336 h 465"/>
                                <a:gd name="T14" fmla="*/ 536 w 608"/>
                                <a:gd name="T15" fmla="*/ 398 h 465"/>
                                <a:gd name="T16" fmla="*/ 608 w 608"/>
                                <a:gd name="T17" fmla="*/ 465 h 4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08" h="465">
                                  <a:moveTo>
                                    <a:pt x="0" y="0"/>
                                  </a:moveTo>
                                  <a:lnTo>
                                    <a:pt x="82" y="53"/>
                                  </a:lnTo>
                                  <a:lnTo>
                                    <a:pt x="158" y="106"/>
                                  </a:lnTo>
                                  <a:lnTo>
                                    <a:pt x="240" y="159"/>
                                  </a:lnTo>
                                  <a:lnTo>
                                    <a:pt x="317" y="216"/>
                                  </a:lnTo>
                                  <a:lnTo>
                                    <a:pt x="394" y="278"/>
                                  </a:lnTo>
                                  <a:lnTo>
                                    <a:pt x="465" y="336"/>
                                  </a:lnTo>
                                  <a:lnTo>
                                    <a:pt x="536" y="398"/>
                                  </a:lnTo>
                                  <a:lnTo>
                                    <a:pt x="608" y="465"/>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3375"/>
                          <wps:cNvSpPr>
                            <a:spLocks/>
                          </wps:cNvSpPr>
                          <wps:spPr bwMode="auto">
                            <a:xfrm>
                              <a:off x="9558" y="6275"/>
                              <a:ext cx="91" cy="95"/>
                            </a:xfrm>
                            <a:custGeom>
                              <a:avLst/>
                              <a:gdLst>
                                <a:gd name="T0" fmla="*/ 0 w 91"/>
                                <a:gd name="T1" fmla="*/ 62 h 95"/>
                                <a:gd name="T2" fmla="*/ 48 w 91"/>
                                <a:gd name="T3" fmla="*/ 33 h 95"/>
                                <a:gd name="T4" fmla="*/ 91 w 91"/>
                                <a:gd name="T5" fmla="*/ 0 h 95"/>
                                <a:gd name="T6" fmla="*/ 63 w 91"/>
                                <a:gd name="T7" fmla="*/ 48 h 95"/>
                                <a:gd name="T8" fmla="*/ 34 w 91"/>
                                <a:gd name="T9" fmla="*/ 95 h 95"/>
                                <a:gd name="T10" fmla="*/ 15 w 91"/>
                                <a:gd name="T11" fmla="*/ 81 h 95"/>
                                <a:gd name="T12" fmla="*/ 0 w 91"/>
                                <a:gd name="T13" fmla="*/ 62 h 9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1" h="95">
                                  <a:moveTo>
                                    <a:pt x="0" y="62"/>
                                  </a:moveTo>
                                  <a:lnTo>
                                    <a:pt x="48" y="33"/>
                                  </a:lnTo>
                                  <a:lnTo>
                                    <a:pt x="91" y="0"/>
                                  </a:lnTo>
                                  <a:lnTo>
                                    <a:pt x="63" y="48"/>
                                  </a:lnTo>
                                  <a:lnTo>
                                    <a:pt x="34" y="95"/>
                                  </a:lnTo>
                                  <a:lnTo>
                                    <a:pt x="15" y="81"/>
                                  </a:lnTo>
                                  <a:lnTo>
                                    <a:pt x="0"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376"/>
                          <wps:cNvSpPr>
                            <a:spLocks/>
                          </wps:cNvSpPr>
                          <wps:spPr bwMode="auto">
                            <a:xfrm>
                              <a:off x="9558" y="6275"/>
                              <a:ext cx="91" cy="95"/>
                            </a:xfrm>
                            <a:custGeom>
                              <a:avLst/>
                              <a:gdLst>
                                <a:gd name="T0" fmla="*/ 0 w 91"/>
                                <a:gd name="T1" fmla="*/ 62 h 95"/>
                                <a:gd name="T2" fmla="*/ 48 w 91"/>
                                <a:gd name="T3" fmla="*/ 33 h 95"/>
                                <a:gd name="T4" fmla="*/ 91 w 91"/>
                                <a:gd name="T5" fmla="*/ 0 h 95"/>
                                <a:gd name="T6" fmla="*/ 91 w 91"/>
                                <a:gd name="T7" fmla="*/ 0 h 95"/>
                                <a:gd name="T8" fmla="*/ 91 w 91"/>
                                <a:gd name="T9" fmla="*/ 0 h 95"/>
                                <a:gd name="T10" fmla="*/ 63 w 91"/>
                                <a:gd name="T11" fmla="*/ 48 h 95"/>
                                <a:gd name="T12" fmla="*/ 34 w 91"/>
                                <a:gd name="T13" fmla="*/ 95 h 95"/>
                                <a:gd name="T14" fmla="*/ 34 w 91"/>
                                <a:gd name="T15" fmla="*/ 95 h 95"/>
                                <a:gd name="T16" fmla="*/ 34 w 91"/>
                                <a:gd name="T17" fmla="*/ 95 h 95"/>
                                <a:gd name="T18" fmla="*/ 15 w 91"/>
                                <a:gd name="T19" fmla="*/ 81 h 95"/>
                                <a:gd name="T20" fmla="*/ 0 w 91"/>
                                <a:gd name="T21" fmla="*/ 62 h 9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1" h="95">
                                  <a:moveTo>
                                    <a:pt x="0" y="62"/>
                                  </a:moveTo>
                                  <a:lnTo>
                                    <a:pt x="48" y="33"/>
                                  </a:lnTo>
                                  <a:lnTo>
                                    <a:pt x="91" y="0"/>
                                  </a:lnTo>
                                  <a:lnTo>
                                    <a:pt x="63" y="48"/>
                                  </a:lnTo>
                                  <a:lnTo>
                                    <a:pt x="34" y="95"/>
                                  </a:lnTo>
                                  <a:lnTo>
                                    <a:pt x="15" y="81"/>
                                  </a:lnTo>
                                  <a:lnTo>
                                    <a:pt x="0" y="62"/>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3377"/>
                          <wps:cNvSpPr>
                            <a:spLocks/>
                          </wps:cNvSpPr>
                          <wps:spPr bwMode="auto">
                            <a:xfrm>
                              <a:off x="8274" y="6308"/>
                              <a:ext cx="120" cy="120"/>
                            </a:xfrm>
                            <a:custGeom>
                              <a:avLst/>
                              <a:gdLst>
                                <a:gd name="T0" fmla="*/ 38 w 120"/>
                                <a:gd name="T1" fmla="*/ 0 h 120"/>
                                <a:gd name="T2" fmla="*/ 81 w 120"/>
                                <a:gd name="T3" fmla="*/ 58 h 120"/>
                                <a:gd name="T4" fmla="*/ 120 w 120"/>
                                <a:gd name="T5" fmla="*/ 120 h 120"/>
                                <a:gd name="T6" fmla="*/ 120 w 120"/>
                                <a:gd name="T7" fmla="*/ 120 h 120"/>
                                <a:gd name="T8" fmla="*/ 120 w 120"/>
                                <a:gd name="T9" fmla="*/ 120 h 120"/>
                                <a:gd name="T10" fmla="*/ 57 w 120"/>
                                <a:gd name="T11" fmla="*/ 82 h 120"/>
                                <a:gd name="T12" fmla="*/ 0 w 120"/>
                                <a:gd name="T13" fmla="*/ 38 h 120"/>
                                <a:gd name="T14" fmla="*/ 19 w 120"/>
                                <a:gd name="T15" fmla="*/ 19 h 120"/>
                                <a:gd name="T16" fmla="*/ 38 w 120"/>
                                <a:gd name="T17" fmla="*/ 0 h 120"/>
                                <a:gd name="T18" fmla="*/ 38 w 120"/>
                                <a:gd name="T19" fmla="*/ 0 h 1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0" h="120">
                                  <a:moveTo>
                                    <a:pt x="38" y="0"/>
                                  </a:moveTo>
                                  <a:lnTo>
                                    <a:pt x="81" y="58"/>
                                  </a:lnTo>
                                  <a:lnTo>
                                    <a:pt x="120" y="120"/>
                                  </a:lnTo>
                                  <a:lnTo>
                                    <a:pt x="57" y="82"/>
                                  </a:lnTo>
                                  <a:lnTo>
                                    <a:pt x="0" y="38"/>
                                  </a:lnTo>
                                  <a:lnTo>
                                    <a:pt x="19" y="19"/>
                                  </a:lnTo>
                                  <a:lnTo>
                                    <a:pt x="3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378"/>
                          <wps:cNvSpPr>
                            <a:spLocks/>
                          </wps:cNvSpPr>
                          <wps:spPr bwMode="auto">
                            <a:xfrm>
                              <a:off x="8274" y="6308"/>
                              <a:ext cx="120" cy="120"/>
                            </a:xfrm>
                            <a:custGeom>
                              <a:avLst/>
                              <a:gdLst>
                                <a:gd name="T0" fmla="*/ 38 w 120"/>
                                <a:gd name="T1" fmla="*/ 0 h 120"/>
                                <a:gd name="T2" fmla="*/ 81 w 120"/>
                                <a:gd name="T3" fmla="*/ 58 h 120"/>
                                <a:gd name="T4" fmla="*/ 120 w 120"/>
                                <a:gd name="T5" fmla="*/ 120 h 120"/>
                                <a:gd name="T6" fmla="*/ 120 w 120"/>
                                <a:gd name="T7" fmla="*/ 120 h 120"/>
                                <a:gd name="T8" fmla="*/ 120 w 120"/>
                                <a:gd name="T9" fmla="*/ 120 h 120"/>
                                <a:gd name="T10" fmla="*/ 57 w 120"/>
                                <a:gd name="T11" fmla="*/ 82 h 120"/>
                                <a:gd name="T12" fmla="*/ 0 w 120"/>
                                <a:gd name="T13" fmla="*/ 38 h 120"/>
                                <a:gd name="T14" fmla="*/ 0 w 120"/>
                                <a:gd name="T15" fmla="*/ 38 h 120"/>
                                <a:gd name="T16" fmla="*/ 0 w 120"/>
                                <a:gd name="T17" fmla="*/ 38 h 120"/>
                                <a:gd name="T18" fmla="*/ 19 w 120"/>
                                <a:gd name="T19" fmla="*/ 19 h 120"/>
                                <a:gd name="T20" fmla="*/ 38 w 120"/>
                                <a:gd name="T21" fmla="*/ 0 h 120"/>
                                <a:gd name="T22" fmla="*/ 38 w 120"/>
                                <a:gd name="T23" fmla="*/ 0 h 12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0" h="120">
                                  <a:moveTo>
                                    <a:pt x="38" y="0"/>
                                  </a:moveTo>
                                  <a:lnTo>
                                    <a:pt x="81" y="58"/>
                                  </a:lnTo>
                                  <a:lnTo>
                                    <a:pt x="120" y="120"/>
                                  </a:lnTo>
                                  <a:lnTo>
                                    <a:pt x="57" y="82"/>
                                  </a:lnTo>
                                  <a:lnTo>
                                    <a:pt x="0" y="38"/>
                                  </a:lnTo>
                                  <a:lnTo>
                                    <a:pt x="19" y="19"/>
                                  </a:lnTo>
                                  <a:lnTo>
                                    <a:pt x="38"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3379"/>
                          <wps:cNvSpPr>
                            <a:spLocks/>
                          </wps:cNvSpPr>
                          <wps:spPr bwMode="auto">
                            <a:xfrm>
                              <a:off x="8107" y="6475"/>
                              <a:ext cx="119" cy="120"/>
                            </a:xfrm>
                            <a:custGeom>
                              <a:avLst/>
                              <a:gdLst>
                                <a:gd name="T0" fmla="*/ 38 w 119"/>
                                <a:gd name="T1" fmla="*/ 0 h 120"/>
                                <a:gd name="T2" fmla="*/ 119 w 119"/>
                                <a:gd name="T3" fmla="*/ 120 h 120"/>
                                <a:gd name="T4" fmla="*/ 0 w 119"/>
                                <a:gd name="T5" fmla="*/ 43 h 120"/>
                                <a:gd name="T6" fmla="*/ 38 w 119"/>
                                <a:gd name="T7" fmla="*/ 0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120">
                                  <a:moveTo>
                                    <a:pt x="38" y="0"/>
                                  </a:moveTo>
                                  <a:lnTo>
                                    <a:pt x="119" y="120"/>
                                  </a:lnTo>
                                  <a:lnTo>
                                    <a:pt x="0" y="43"/>
                                  </a:lnTo>
                                  <a:lnTo>
                                    <a:pt x="3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380"/>
                          <wps:cNvSpPr>
                            <a:spLocks/>
                          </wps:cNvSpPr>
                          <wps:spPr bwMode="auto">
                            <a:xfrm>
                              <a:off x="8107" y="6475"/>
                              <a:ext cx="119" cy="120"/>
                            </a:xfrm>
                            <a:custGeom>
                              <a:avLst/>
                              <a:gdLst>
                                <a:gd name="T0" fmla="*/ 38 w 119"/>
                                <a:gd name="T1" fmla="*/ 0 h 120"/>
                                <a:gd name="T2" fmla="*/ 119 w 119"/>
                                <a:gd name="T3" fmla="*/ 120 h 120"/>
                                <a:gd name="T4" fmla="*/ 119 w 119"/>
                                <a:gd name="T5" fmla="*/ 120 h 120"/>
                                <a:gd name="T6" fmla="*/ 0 w 119"/>
                                <a:gd name="T7" fmla="*/ 43 h 120"/>
                                <a:gd name="T8" fmla="*/ 0 w 119"/>
                                <a:gd name="T9" fmla="*/ 43 h 120"/>
                                <a:gd name="T10" fmla="*/ 38 w 119"/>
                                <a:gd name="T11" fmla="*/ 0 h 120"/>
                                <a:gd name="T12" fmla="*/ 38 w 119"/>
                                <a:gd name="T13" fmla="*/ 0 h 1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9" h="120">
                                  <a:moveTo>
                                    <a:pt x="38" y="0"/>
                                  </a:moveTo>
                                  <a:lnTo>
                                    <a:pt x="119" y="120"/>
                                  </a:lnTo>
                                  <a:lnTo>
                                    <a:pt x="0" y="43"/>
                                  </a:lnTo>
                                  <a:lnTo>
                                    <a:pt x="38"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3381"/>
                          <wps:cNvSpPr>
                            <a:spLocks/>
                          </wps:cNvSpPr>
                          <wps:spPr bwMode="auto">
                            <a:xfrm>
                              <a:off x="7709" y="5905"/>
                              <a:ext cx="134" cy="96"/>
                            </a:xfrm>
                            <a:custGeom>
                              <a:avLst/>
                              <a:gdLst>
                                <a:gd name="T0" fmla="*/ 105 w 134"/>
                                <a:gd name="T1" fmla="*/ 96 h 96"/>
                                <a:gd name="T2" fmla="*/ 52 w 134"/>
                                <a:gd name="T3" fmla="*/ 48 h 96"/>
                                <a:gd name="T4" fmla="*/ 0 w 134"/>
                                <a:gd name="T5" fmla="*/ 0 h 96"/>
                                <a:gd name="T6" fmla="*/ 0 w 134"/>
                                <a:gd name="T7" fmla="*/ 0 h 96"/>
                                <a:gd name="T8" fmla="*/ 0 w 134"/>
                                <a:gd name="T9" fmla="*/ 0 h 96"/>
                                <a:gd name="T10" fmla="*/ 67 w 134"/>
                                <a:gd name="T11" fmla="*/ 24 h 96"/>
                                <a:gd name="T12" fmla="*/ 134 w 134"/>
                                <a:gd name="T13" fmla="*/ 48 h 96"/>
                                <a:gd name="T14" fmla="*/ 134 w 134"/>
                                <a:gd name="T15" fmla="*/ 48 h 96"/>
                                <a:gd name="T16" fmla="*/ 134 w 134"/>
                                <a:gd name="T17" fmla="*/ 48 h 96"/>
                                <a:gd name="T18" fmla="*/ 120 w 134"/>
                                <a:gd name="T19" fmla="*/ 72 h 96"/>
                                <a:gd name="T20" fmla="*/ 105 w 134"/>
                                <a:gd name="T21" fmla="*/ 96 h 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4" h="96">
                                  <a:moveTo>
                                    <a:pt x="105" y="96"/>
                                  </a:moveTo>
                                  <a:lnTo>
                                    <a:pt x="52" y="48"/>
                                  </a:lnTo>
                                  <a:lnTo>
                                    <a:pt x="0" y="0"/>
                                  </a:lnTo>
                                  <a:lnTo>
                                    <a:pt x="67" y="24"/>
                                  </a:lnTo>
                                  <a:lnTo>
                                    <a:pt x="134" y="48"/>
                                  </a:lnTo>
                                  <a:lnTo>
                                    <a:pt x="120" y="72"/>
                                  </a:lnTo>
                                  <a:lnTo>
                                    <a:pt x="105"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382"/>
                          <wps:cNvSpPr>
                            <a:spLocks/>
                          </wps:cNvSpPr>
                          <wps:spPr bwMode="auto">
                            <a:xfrm>
                              <a:off x="7709" y="5905"/>
                              <a:ext cx="134" cy="96"/>
                            </a:xfrm>
                            <a:custGeom>
                              <a:avLst/>
                              <a:gdLst>
                                <a:gd name="T0" fmla="*/ 105 w 134"/>
                                <a:gd name="T1" fmla="*/ 96 h 96"/>
                                <a:gd name="T2" fmla="*/ 52 w 134"/>
                                <a:gd name="T3" fmla="*/ 48 h 96"/>
                                <a:gd name="T4" fmla="*/ 0 w 134"/>
                                <a:gd name="T5" fmla="*/ 0 h 96"/>
                                <a:gd name="T6" fmla="*/ 0 w 134"/>
                                <a:gd name="T7" fmla="*/ 0 h 96"/>
                                <a:gd name="T8" fmla="*/ 0 w 134"/>
                                <a:gd name="T9" fmla="*/ 0 h 96"/>
                                <a:gd name="T10" fmla="*/ 67 w 134"/>
                                <a:gd name="T11" fmla="*/ 24 h 96"/>
                                <a:gd name="T12" fmla="*/ 134 w 134"/>
                                <a:gd name="T13" fmla="*/ 48 h 96"/>
                                <a:gd name="T14" fmla="*/ 134 w 134"/>
                                <a:gd name="T15" fmla="*/ 48 h 96"/>
                                <a:gd name="T16" fmla="*/ 134 w 134"/>
                                <a:gd name="T17" fmla="*/ 48 h 96"/>
                                <a:gd name="T18" fmla="*/ 120 w 134"/>
                                <a:gd name="T19" fmla="*/ 72 h 96"/>
                                <a:gd name="T20" fmla="*/ 105 w 134"/>
                                <a:gd name="T21" fmla="*/ 96 h 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4" h="96">
                                  <a:moveTo>
                                    <a:pt x="105" y="96"/>
                                  </a:moveTo>
                                  <a:lnTo>
                                    <a:pt x="52" y="48"/>
                                  </a:lnTo>
                                  <a:lnTo>
                                    <a:pt x="0" y="0"/>
                                  </a:lnTo>
                                  <a:lnTo>
                                    <a:pt x="67" y="24"/>
                                  </a:lnTo>
                                  <a:lnTo>
                                    <a:pt x="134" y="48"/>
                                  </a:lnTo>
                                  <a:lnTo>
                                    <a:pt x="120" y="72"/>
                                  </a:lnTo>
                                  <a:lnTo>
                                    <a:pt x="105" y="96"/>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3383"/>
                          <wps:cNvSpPr>
                            <a:spLocks/>
                          </wps:cNvSpPr>
                          <wps:spPr bwMode="auto">
                            <a:xfrm>
                              <a:off x="3190" y="5494"/>
                              <a:ext cx="114" cy="167"/>
                            </a:xfrm>
                            <a:custGeom>
                              <a:avLst/>
                              <a:gdLst>
                                <a:gd name="T0" fmla="*/ 0 w 114"/>
                                <a:gd name="T1" fmla="*/ 152 h 167"/>
                                <a:gd name="T2" fmla="*/ 18 w 114"/>
                                <a:gd name="T3" fmla="*/ 162 h 167"/>
                                <a:gd name="T4" fmla="*/ 33 w 114"/>
                                <a:gd name="T5" fmla="*/ 167 h 167"/>
                                <a:gd name="T6" fmla="*/ 47 w 114"/>
                                <a:gd name="T7" fmla="*/ 167 h 167"/>
                                <a:gd name="T8" fmla="*/ 57 w 114"/>
                                <a:gd name="T9" fmla="*/ 167 h 167"/>
                                <a:gd name="T10" fmla="*/ 66 w 114"/>
                                <a:gd name="T11" fmla="*/ 167 h 167"/>
                                <a:gd name="T12" fmla="*/ 76 w 114"/>
                                <a:gd name="T13" fmla="*/ 157 h 167"/>
                                <a:gd name="T14" fmla="*/ 85 w 114"/>
                                <a:gd name="T15" fmla="*/ 152 h 167"/>
                                <a:gd name="T16" fmla="*/ 90 w 114"/>
                                <a:gd name="T17" fmla="*/ 143 h 167"/>
                                <a:gd name="T18" fmla="*/ 105 w 114"/>
                                <a:gd name="T19" fmla="*/ 104 h 167"/>
                                <a:gd name="T20" fmla="*/ 109 w 114"/>
                                <a:gd name="T21" fmla="*/ 71 h 167"/>
                                <a:gd name="T22" fmla="*/ 109 w 114"/>
                                <a:gd name="T23" fmla="*/ 34 h 167"/>
                                <a:gd name="T24" fmla="*/ 114 w 114"/>
                                <a:gd name="T25" fmla="*/ 0 h 16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 h="167">
                                  <a:moveTo>
                                    <a:pt x="0" y="152"/>
                                  </a:moveTo>
                                  <a:lnTo>
                                    <a:pt x="18" y="162"/>
                                  </a:lnTo>
                                  <a:lnTo>
                                    <a:pt x="33" y="167"/>
                                  </a:lnTo>
                                  <a:lnTo>
                                    <a:pt x="47" y="167"/>
                                  </a:lnTo>
                                  <a:lnTo>
                                    <a:pt x="57" y="167"/>
                                  </a:lnTo>
                                  <a:lnTo>
                                    <a:pt x="66" y="167"/>
                                  </a:lnTo>
                                  <a:lnTo>
                                    <a:pt x="76" y="157"/>
                                  </a:lnTo>
                                  <a:lnTo>
                                    <a:pt x="85" y="152"/>
                                  </a:lnTo>
                                  <a:lnTo>
                                    <a:pt x="90" y="143"/>
                                  </a:lnTo>
                                  <a:lnTo>
                                    <a:pt x="105" y="104"/>
                                  </a:lnTo>
                                  <a:lnTo>
                                    <a:pt x="109" y="71"/>
                                  </a:lnTo>
                                  <a:lnTo>
                                    <a:pt x="109" y="34"/>
                                  </a:lnTo>
                                  <a:lnTo>
                                    <a:pt x="114" y="0"/>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3384"/>
                          <wps:cNvSpPr>
                            <a:spLocks/>
                          </wps:cNvSpPr>
                          <wps:spPr bwMode="auto">
                            <a:xfrm>
                              <a:off x="3458" y="5120"/>
                              <a:ext cx="408" cy="259"/>
                            </a:xfrm>
                            <a:custGeom>
                              <a:avLst/>
                              <a:gdLst>
                                <a:gd name="T0" fmla="*/ 0 w 408"/>
                                <a:gd name="T1" fmla="*/ 225 h 259"/>
                                <a:gd name="T2" fmla="*/ 43 w 408"/>
                                <a:gd name="T3" fmla="*/ 249 h 259"/>
                                <a:gd name="T4" fmla="*/ 81 w 408"/>
                                <a:gd name="T5" fmla="*/ 259 h 259"/>
                                <a:gd name="T6" fmla="*/ 101 w 408"/>
                                <a:gd name="T7" fmla="*/ 259 h 259"/>
                                <a:gd name="T8" fmla="*/ 115 w 408"/>
                                <a:gd name="T9" fmla="*/ 259 h 259"/>
                                <a:gd name="T10" fmla="*/ 129 w 408"/>
                                <a:gd name="T11" fmla="*/ 259 h 259"/>
                                <a:gd name="T12" fmla="*/ 144 w 408"/>
                                <a:gd name="T13" fmla="*/ 254 h 259"/>
                                <a:gd name="T14" fmla="*/ 158 w 408"/>
                                <a:gd name="T15" fmla="*/ 245 h 259"/>
                                <a:gd name="T16" fmla="*/ 168 w 408"/>
                                <a:gd name="T17" fmla="*/ 230 h 259"/>
                                <a:gd name="T18" fmla="*/ 173 w 408"/>
                                <a:gd name="T19" fmla="*/ 216 h 259"/>
                                <a:gd name="T20" fmla="*/ 182 w 408"/>
                                <a:gd name="T21" fmla="*/ 197 h 259"/>
                                <a:gd name="T22" fmla="*/ 197 w 408"/>
                                <a:gd name="T23" fmla="*/ 158 h 259"/>
                                <a:gd name="T24" fmla="*/ 211 w 408"/>
                                <a:gd name="T25" fmla="*/ 125 h 259"/>
                                <a:gd name="T26" fmla="*/ 235 w 408"/>
                                <a:gd name="T27" fmla="*/ 96 h 259"/>
                                <a:gd name="T28" fmla="*/ 259 w 408"/>
                                <a:gd name="T29" fmla="*/ 77 h 259"/>
                                <a:gd name="T30" fmla="*/ 283 w 408"/>
                                <a:gd name="T31" fmla="*/ 57 h 259"/>
                                <a:gd name="T32" fmla="*/ 307 w 408"/>
                                <a:gd name="T33" fmla="*/ 43 h 259"/>
                                <a:gd name="T34" fmla="*/ 331 w 408"/>
                                <a:gd name="T35" fmla="*/ 29 h 259"/>
                                <a:gd name="T36" fmla="*/ 355 w 408"/>
                                <a:gd name="T37" fmla="*/ 10 h 259"/>
                                <a:gd name="T38" fmla="*/ 369 w 408"/>
                                <a:gd name="T39" fmla="*/ 5 h 259"/>
                                <a:gd name="T40" fmla="*/ 384 w 408"/>
                                <a:gd name="T41" fmla="*/ 0 h 259"/>
                                <a:gd name="T42" fmla="*/ 393 w 408"/>
                                <a:gd name="T43" fmla="*/ 0 h 259"/>
                                <a:gd name="T44" fmla="*/ 408 w 408"/>
                                <a:gd name="T45" fmla="*/ 5 h 25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08" h="259">
                                  <a:moveTo>
                                    <a:pt x="0" y="225"/>
                                  </a:moveTo>
                                  <a:lnTo>
                                    <a:pt x="43" y="249"/>
                                  </a:lnTo>
                                  <a:lnTo>
                                    <a:pt x="81" y="259"/>
                                  </a:lnTo>
                                  <a:lnTo>
                                    <a:pt x="101" y="259"/>
                                  </a:lnTo>
                                  <a:lnTo>
                                    <a:pt x="115" y="259"/>
                                  </a:lnTo>
                                  <a:lnTo>
                                    <a:pt x="129" y="259"/>
                                  </a:lnTo>
                                  <a:lnTo>
                                    <a:pt x="144" y="254"/>
                                  </a:lnTo>
                                  <a:lnTo>
                                    <a:pt x="158" y="245"/>
                                  </a:lnTo>
                                  <a:lnTo>
                                    <a:pt x="168" y="230"/>
                                  </a:lnTo>
                                  <a:lnTo>
                                    <a:pt x="173" y="216"/>
                                  </a:lnTo>
                                  <a:lnTo>
                                    <a:pt x="182" y="197"/>
                                  </a:lnTo>
                                  <a:lnTo>
                                    <a:pt x="197" y="158"/>
                                  </a:lnTo>
                                  <a:lnTo>
                                    <a:pt x="211" y="125"/>
                                  </a:lnTo>
                                  <a:lnTo>
                                    <a:pt x="235" y="96"/>
                                  </a:lnTo>
                                  <a:lnTo>
                                    <a:pt x="259" y="77"/>
                                  </a:lnTo>
                                  <a:lnTo>
                                    <a:pt x="283" y="57"/>
                                  </a:lnTo>
                                  <a:lnTo>
                                    <a:pt x="307" y="43"/>
                                  </a:lnTo>
                                  <a:lnTo>
                                    <a:pt x="331" y="29"/>
                                  </a:lnTo>
                                  <a:lnTo>
                                    <a:pt x="355" y="10"/>
                                  </a:lnTo>
                                  <a:lnTo>
                                    <a:pt x="369" y="5"/>
                                  </a:lnTo>
                                  <a:lnTo>
                                    <a:pt x="384" y="0"/>
                                  </a:lnTo>
                                  <a:lnTo>
                                    <a:pt x="393" y="0"/>
                                  </a:lnTo>
                                  <a:lnTo>
                                    <a:pt x="408" y="5"/>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3385"/>
                          <wps:cNvSpPr>
                            <a:spLocks/>
                          </wps:cNvSpPr>
                          <wps:spPr bwMode="auto">
                            <a:xfrm>
                              <a:off x="4359" y="4746"/>
                              <a:ext cx="848" cy="158"/>
                            </a:xfrm>
                            <a:custGeom>
                              <a:avLst/>
                              <a:gdLst>
                                <a:gd name="T0" fmla="*/ 0 w 848"/>
                                <a:gd name="T1" fmla="*/ 139 h 158"/>
                                <a:gd name="T2" fmla="*/ 0 w 848"/>
                                <a:gd name="T3" fmla="*/ 120 h 158"/>
                                <a:gd name="T4" fmla="*/ 4 w 848"/>
                                <a:gd name="T5" fmla="*/ 105 h 158"/>
                                <a:gd name="T6" fmla="*/ 14 w 848"/>
                                <a:gd name="T7" fmla="*/ 96 h 158"/>
                                <a:gd name="T8" fmla="*/ 19 w 848"/>
                                <a:gd name="T9" fmla="*/ 81 h 158"/>
                                <a:gd name="T10" fmla="*/ 38 w 848"/>
                                <a:gd name="T11" fmla="*/ 67 h 158"/>
                                <a:gd name="T12" fmla="*/ 67 w 848"/>
                                <a:gd name="T13" fmla="*/ 53 h 158"/>
                                <a:gd name="T14" fmla="*/ 96 w 848"/>
                                <a:gd name="T15" fmla="*/ 48 h 158"/>
                                <a:gd name="T16" fmla="*/ 139 w 848"/>
                                <a:gd name="T17" fmla="*/ 43 h 158"/>
                                <a:gd name="T18" fmla="*/ 177 w 848"/>
                                <a:gd name="T19" fmla="*/ 43 h 158"/>
                                <a:gd name="T20" fmla="*/ 220 w 848"/>
                                <a:gd name="T21" fmla="*/ 48 h 158"/>
                                <a:gd name="T22" fmla="*/ 287 w 848"/>
                                <a:gd name="T23" fmla="*/ 57 h 158"/>
                                <a:gd name="T24" fmla="*/ 355 w 848"/>
                                <a:gd name="T25" fmla="*/ 57 h 158"/>
                                <a:gd name="T26" fmla="*/ 398 w 848"/>
                                <a:gd name="T27" fmla="*/ 53 h 158"/>
                                <a:gd name="T28" fmla="*/ 441 w 848"/>
                                <a:gd name="T29" fmla="*/ 48 h 158"/>
                                <a:gd name="T30" fmla="*/ 489 w 848"/>
                                <a:gd name="T31" fmla="*/ 38 h 158"/>
                                <a:gd name="T32" fmla="*/ 527 w 848"/>
                                <a:gd name="T33" fmla="*/ 29 h 158"/>
                                <a:gd name="T34" fmla="*/ 556 w 848"/>
                                <a:gd name="T35" fmla="*/ 19 h 158"/>
                                <a:gd name="T36" fmla="*/ 580 w 848"/>
                                <a:gd name="T37" fmla="*/ 9 h 158"/>
                                <a:gd name="T38" fmla="*/ 595 w 848"/>
                                <a:gd name="T39" fmla="*/ 5 h 158"/>
                                <a:gd name="T40" fmla="*/ 604 w 848"/>
                                <a:gd name="T41" fmla="*/ 0 h 158"/>
                                <a:gd name="T42" fmla="*/ 619 w 848"/>
                                <a:gd name="T43" fmla="*/ 0 h 158"/>
                                <a:gd name="T44" fmla="*/ 633 w 848"/>
                                <a:gd name="T45" fmla="*/ 5 h 158"/>
                                <a:gd name="T46" fmla="*/ 667 w 848"/>
                                <a:gd name="T47" fmla="*/ 19 h 158"/>
                                <a:gd name="T48" fmla="*/ 705 w 848"/>
                                <a:gd name="T49" fmla="*/ 43 h 158"/>
                                <a:gd name="T50" fmla="*/ 743 w 848"/>
                                <a:gd name="T51" fmla="*/ 72 h 158"/>
                                <a:gd name="T52" fmla="*/ 772 w 848"/>
                                <a:gd name="T53" fmla="*/ 96 h 158"/>
                                <a:gd name="T54" fmla="*/ 820 w 848"/>
                                <a:gd name="T55" fmla="*/ 129 h 158"/>
                                <a:gd name="T56" fmla="*/ 848 w 848"/>
                                <a:gd name="T57" fmla="*/ 158 h 15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848" h="158">
                                  <a:moveTo>
                                    <a:pt x="0" y="139"/>
                                  </a:moveTo>
                                  <a:lnTo>
                                    <a:pt x="0" y="120"/>
                                  </a:lnTo>
                                  <a:lnTo>
                                    <a:pt x="4" y="105"/>
                                  </a:lnTo>
                                  <a:lnTo>
                                    <a:pt x="14" y="96"/>
                                  </a:lnTo>
                                  <a:lnTo>
                                    <a:pt x="19" y="81"/>
                                  </a:lnTo>
                                  <a:lnTo>
                                    <a:pt x="38" y="67"/>
                                  </a:lnTo>
                                  <a:lnTo>
                                    <a:pt x="67" y="53"/>
                                  </a:lnTo>
                                  <a:lnTo>
                                    <a:pt x="96" y="48"/>
                                  </a:lnTo>
                                  <a:lnTo>
                                    <a:pt x="139" y="43"/>
                                  </a:lnTo>
                                  <a:lnTo>
                                    <a:pt x="177" y="43"/>
                                  </a:lnTo>
                                  <a:lnTo>
                                    <a:pt x="220" y="48"/>
                                  </a:lnTo>
                                  <a:lnTo>
                                    <a:pt x="287" y="57"/>
                                  </a:lnTo>
                                  <a:lnTo>
                                    <a:pt x="355" y="57"/>
                                  </a:lnTo>
                                  <a:lnTo>
                                    <a:pt x="398" y="53"/>
                                  </a:lnTo>
                                  <a:lnTo>
                                    <a:pt x="441" y="48"/>
                                  </a:lnTo>
                                  <a:lnTo>
                                    <a:pt x="489" y="38"/>
                                  </a:lnTo>
                                  <a:lnTo>
                                    <a:pt x="527" y="29"/>
                                  </a:lnTo>
                                  <a:lnTo>
                                    <a:pt x="556" y="19"/>
                                  </a:lnTo>
                                  <a:lnTo>
                                    <a:pt x="580" y="9"/>
                                  </a:lnTo>
                                  <a:lnTo>
                                    <a:pt x="595" y="5"/>
                                  </a:lnTo>
                                  <a:lnTo>
                                    <a:pt x="604" y="0"/>
                                  </a:lnTo>
                                  <a:lnTo>
                                    <a:pt x="619" y="0"/>
                                  </a:lnTo>
                                  <a:lnTo>
                                    <a:pt x="633" y="5"/>
                                  </a:lnTo>
                                  <a:lnTo>
                                    <a:pt x="667" y="19"/>
                                  </a:lnTo>
                                  <a:lnTo>
                                    <a:pt x="705" y="43"/>
                                  </a:lnTo>
                                  <a:lnTo>
                                    <a:pt x="743" y="72"/>
                                  </a:lnTo>
                                  <a:lnTo>
                                    <a:pt x="772" y="96"/>
                                  </a:lnTo>
                                  <a:lnTo>
                                    <a:pt x="820" y="129"/>
                                  </a:lnTo>
                                  <a:lnTo>
                                    <a:pt x="848" y="158"/>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3386"/>
                          <wps:cNvSpPr>
                            <a:spLocks/>
                          </wps:cNvSpPr>
                          <wps:spPr bwMode="auto">
                            <a:xfrm>
                              <a:off x="3228" y="6470"/>
                              <a:ext cx="124" cy="110"/>
                            </a:xfrm>
                            <a:custGeom>
                              <a:avLst/>
                              <a:gdLst>
                                <a:gd name="T0" fmla="*/ 124 w 124"/>
                                <a:gd name="T1" fmla="*/ 38 h 110"/>
                                <a:gd name="T2" fmla="*/ 0 w 124"/>
                                <a:gd name="T3" fmla="*/ 110 h 110"/>
                                <a:gd name="T4" fmla="*/ 86 w 124"/>
                                <a:gd name="T5" fmla="*/ 0 h 110"/>
                                <a:gd name="T6" fmla="*/ 124 w 124"/>
                                <a:gd name="T7" fmla="*/ 38 h 1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4" h="110">
                                  <a:moveTo>
                                    <a:pt x="124" y="38"/>
                                  </a:moveTo>
                                  <a:lnTo>
                                    <a:pt x="0" y="110"/>
                                  </a:lnTo>
                                  <a:lnTo>
                                    <a:pt x="86" y="0"/>
                                  </a:lnTo>
                                  <a:lnTo>
                                    <a:pt x="124"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387"/>
                          <wps:cNvSpPr>
                            <a:spLocks/>
                          </wps:cNvSpPr>
                          <wps:spPr bwMode="auto">
                            <a:xfrm>
                              <a:off x="3228" y="6470"/>
                              <a:ext cx="124" cy="110"/>
                            </a:xfrm>
                            <a:custGeom>
                              <a:avLst/>
                              <a:gdLst>
                                <a:gd name="T0" fmla="*/ 124 w 124"/>
                                <a:gd name="T1" fmla="*/ 38 h 110"/>
                                <a:gd name="T2" fmla="*/ 0 w 124"/>
                                <a:gd name="T3" fmla="*/ 110 h 110"/>
                                <a:gd name="T4" fmla="*/ 0 w 124"/>
                                <a:gd name="T5" fmla="*/ 110 h 110"/>
                                <a:gd name="T6" fmla="*/ 86 w 124"/>
                                <a:gd name="T7" fmla="*/ 0 h 110"/>
                                <a:gd name="T8" fmla="*/ 86 w 124"/>
                                <a:gd name="T9" fmla="*/ 0 h 110"/>
                                <a:gd name="T10" fmla="*/ 124 w 124"/>
                                <a:gd name="T11" fmla="*/ 38 h 110"/>
                                <a:gd name="T12" fmla="*/ 124 w 124"/>
                                <a:gd name="T13" fmla="*/ 38 h 1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4" h="110">
                                  <a:moveTo>
                                    <a:pt x="124" y="38"/>
                                  </a:moveTo>
                                  <a:lnTo>
                                    <a:pt x="0" y="110"/>
                                  </a:lnTo>
                                  <a:lnTo>
                                    <a:pt x="86" y="0"/>
                                  </a:lnTo>
                                  <a:lnTo>
                                    <a:pt x="124" y="38"/>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3388"/>
                          <wps:cNvSpPr>
                            <a:spLocks/>
                          </wps:cNvSpPr>
                          <wps:spPr bwMode="auto">
                            <a:xfrm>
                              <a:off x="8254" y="5637"/>
                              <a:ext cx="106" cy="91"/>
                            </a:xfrm>
                            <a:custGeom>
                              <a:avLst/>
                              <a:gdLst>
                                <a:gd name="T0" fmla="*/ 0 w 106"/>
                                <a:gd name="T1" fmla="*/ 0 h 91"/>
                                <a:gd name="T2" fmla="*/ 5 w 106"/>
                                <a:gd name="T3" fmla="*/ 24 h 91"/>
                                <a:gd name="T4" fmla="*/ 15 w 106"/>
                                <a:gd name="T5" fmla="*/ 43 h 91"/>
                                <a:gd name="T6" fmla="*/ 20 w 106"/>
                                <a:gd name="T7" fmla="*/ 52 h 91"/>
                                <a:gd name="T8" fmla="*/ 34 w 106"/>
                                <a:gd name="T9" fmla="*/ 67 h 91"/>
                                <a:gd name="T10" fmla="*/ 63 w 106"/>
                                <a:gd name="T11" fmla="*/ 81 h 91"/>
                                <a:gd name="T12" fmla="*/ 106 w 106"/>
                                <a:gd name="T13" fmla="*/ 91 h 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6" h="91">
                                  <a:moveTo>
                                    <a:pt x="0" y="0"/>
                                  </a:moveTo>
                                  <a:lnTo>
                                    <a:pt x="5" y="24"/>
                                  </a:lnTo>
                                  <a:lnTo>
                                    <a:pt x="15" y="43"/>
                                  </a:lnTo>
                                  <a:lnTo>
                                    <a:pt x="20" y="52"/>
                                  </a:lnTo>
                                  <a:lnTo>
                                    <a:pt x="34" y="67"/>
                                  </a:lnTo>
                                  <a:lnTo>
                                    <a:pt x="63" y="81"/>
                                  </a:lnTo>
                                  <a:lnTo>
                                    <a:pt x="106" y="91"/>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3389"/>
                          <wps:cNvSpPr>
                            <a:spLocks/>
                          </wps:cNvSpPr>
                          <wps:spPr bwMode="auto">
                            <a:xfrm>
                              <a:off x="7416" y="5187"/>
                              <a:ext cx="216" cy="82"/>
                            </a:xfrm>
                            <a:custGeom>
                              <a:avLst/>
                              <a:gdLst>
                                <a:gd name="T0" fmla="*/ 0 w 216"/>
                                <a:gd name="T1" fmla="*/ 0 h 82"/>
                                <a:gd name="T2" fmla="*/ 24 w 216"/>
                                <a:gd name="T3" fmla="*/ 24 h 82"/>
                                <a:gd name="T4" fmla="*/ 43 w 216"/>
                                <a:gd name="T5" fmla="*/ 48 h 82"/>
                                <a:gd name="T6" fmla="*/ 62 w 216"/>
                                <a:gd name="T7" fmla="*/ 67 h 82"/>
                                <a:gd name="T8" fmla="*/ 86 w 216"/>
                                <a:gd name="T9" fmla="*/ 77 h 82"/>
                                <a:gd name="T10" fmla="*/ 110 w 216"/>
                                <a:gd name="T11" fmla="*/ 82 h 82"/>
                                <a:gd name="T12" fmla="*/ 139 w 216"/>
                                <a:gd name="T13" fmla="*/ 77 h 82"/>
                                <a:gd name="T14" fmla="*/ 178 w 216"/>
                                <a:gd name="T15" fmla="*/ 67 h 82"/>
                                <a:gd name="T16" fmla="*/ 216 w 216"/>
                                <a:gd name="T17" fmla="*/ 58 h 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6" h="82">
                                  <a:moveTo>
                                    <a:pt x="0" y="0"/>
                                  </a:moveTo>
                                  <a:lnTo>
                                    <a:pt x="24" y="24"/>
                                  </a:lnTo>
                                  <a:lnTo>
                                    <a:pt x="43" y="48"/>
                                  </a:lnTo>
                                  <a:lnTo>
                                    <a:pt x="62" y="67"/>
                                  </a:lnTo>
                                  <a:lnTo>
                                    <a:pt x="86" y="77"/>
                                  </a:lnTo>
                                  <a:lnTo>
                                    <a:pt x="110" y="82"/>
                                  </a:lnTo>
                                  <a:lnTo>
                                    <a:pt x="139" y="77"/>
                                  </a:lnTo>
                                  <a:lnTo>
                                    <a:pt x="178" y="67"/>
                                  </a:lnTo>
                                  <a:lnTo>
                                    <a:pt x="216" y="58"/>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3390"/>
                          <wps:cNvSpPr>
                            <a:spLocks noEditPoints="1"/>
                          </wps:cNvSpPr>
                          <wps:spPr bwMode="auto">
                            <a:xfrm>
                              <a:off x="8907" y="5992"/>
                              <a:ext cx="479" cy="148"/>
                            </a:xfrm>
                            <a:custGeom>
                              <a:avLst/>
                              <a:gdLst>
                                <a:gd name="T0" fmla="*/ 221 w 479"/>
                                <a:gd name="T1" fmla="*/ 76 h 148"/>
                                <a:gd name="T2" fmla="*/ 221 w 479"/>
                                <a:gd name="T3" fmla="*/ 81 h 148"/>
                                <a:gd name="T4" fmla="*/ 0 w 479"/>
                                <a:gd name="T5" fmla="*/ 148 h 148"/>
                                <a:gd name="T6" fmla="*/ 0 w 479"/>
                                <a:gd name="T7" fmla="*/ 143 h 148"/>
                                <a:gd name="T8" fmla="*/ 221 w 479"/>
                                <a:gd name="T9" fmla="*/ 76 h 148"/>
                                <a:gd name="T10" fmla="*/ 479 w 479"/>
                                <a:gd name="T11" fmla="*/ 4 h 148"/>
                                <a:gd name="T12" fmla="*/ 278 w 479"/>
                                <a:gd name="T13" fmla="*/ 67 h 148"/>
                                <a:gd name="T14" fmla="*/ 278 w 479"/>
                                <a:gd name="T15" fmla="*/ 57 h 148"/>
                                <a:gd name="T16" fmla="*/ 474 w 479"/>
                                <a:gd name="T17" fmla="*/ 0 h 148"/>
                                <a:gd name="T18" fmla="*/ 479 w 479"/>
                                <a:gd name="T19" fmla="*/ 4 h 1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79" h="148">
                                  <a:moveTo>
                                    <a:pt x="221" y="76"/>
                                  </a:moveTo>
                                  <a:lnTo>
                                    <a:pt x="221" y="81"/>
                                  </a:lnTo>
                                  <a:lnTo>
                                    <a:pt x="0" y="148"/>
                                  </a:lnTo>
                                  <a:lnTo>
                                    <a:pt x="0" y="143"/>
                                  </a:lnTo>
                                  <a:lnTo>
                                    <a:pt x="221" y="76"/>
                                  </a:lnTo>
                                  <a:close/>
                                  <a:moveTo>
                                    <a:pt x="479" y="4"/>
                                  </a:moveTo>
                                  <a:lnTo>
                                    <a:pt x="278" y="67"/>
                                  </a:lnTo>
                                  <a:lnTo>
                                    <a:pt x="278" y="57"/>
                                  </a:lnTo>
                                  <a:lnTo>
                                    <a:pt x="474" y="0"/>
                                  </a:lnTo>
                                  <a:lnTo>
                                    <a:pt x="479" y="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391"/>
                          <wps:cNvSpPr>
                            <a:spLocks noEditPoints="1"/>
                          </wps:cNvSpPr>
                          <wps:spPr bwMode="auto">
                            <a:xfrm>
                              <a:off x="9381" y="5992"/>
                              <a:ext cx="316" cy="321"/>
                            </a:xfrm>
                            <a:custGeom>
                              <a:avLst/>
                              <a:gdLst>
                                <a:gd name="T0" fmla="*/ 168 w 316"/>
                                <a:gd name="T1" fmla="*/ 163 h 321"/>
                                <a:gd name="T2" fmla="*/ 163 w 316"/>
                                <a:gd name="T3" fmla="*/ 167 h 321"/>
                                <a:gd name="T4" fmla="*/ 0 w 316"/>
                                <a:gd name="T5" fmla="*/ 4 h 321"/>
                                <a:gd name="T6" fmla="*/ 5 w 316"/>
                                <a:gd name="T7" fmla="*/ 0 h 321"/>
                                <a:gd name="T8" fmla="*/ 168 w 316"/>
                                <a:gd name="T9" fmla="*/ 163 h 321"/>
                                <a:gd name="T10" fmla="*/ 316 w 316"/>
                                <a:gd name="T11" fmla="*/ 321 h 321"/>
                                <a:gd name="T12" fmla="*/ 206 w 316"/>
                                <a:gd name="T13" fmla="*/ 206 h 321"/>
                                <a:gd name="T14" fmla="*/ 206 w 316"/>
                                <a:gd name="T15" fmla="*/ 206 h 321"/>
                                <a:gd name="T16" fmla="*/ 316 w 316"/>
                                <a:gd name="T17" fmla="*/ 316 h 321"/>
                                <a:gd name="T18" fmla="*/ 316 w 316"/>
                                <a:gd name="T19" fmla="*/ 321 h 3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6" h="321">
                                  <a:moveTo>
                                    <a:pt x="168" y="163"/>
                                  </a:moveTo>
                                  <a:lnTo>
                                    <a:pt x="163" y="167"/>
                                  </a:lnTo>
                                  <a:lnTo>
                                    <a:pt x="0" y="4"/>
                                  </a:lnTo>
                                  <a:lnTo>
                                    <a:pt x="5" y="0"/>
                                  </a:lnTo>
                                  <a:lnTo>
                                    <a:pt x="168" y="163"/>
                                  </a:lnTo>
                                  <a:close/>
                                  <a:moveTo>
                                    <a:pt x="316" y="321"/>
                                  </a:moveTo>
                                  <a:lnTo>
                                    <a:pt x="206" y="206"/>
                                  </a:lnTo>
                                  <a:lnTo>
                                    <a:pt x="316" y="316"/>
                                  </a:lnTo>
                                  <a:lnTo>
                                    <a:pt x="316" y="32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392"/>
                          <wps:cNvSpPr>
                            <a:spLocks/>
                          </wps:cNvSpPr>
                          <wps:spPr bwMode="auto">
                            <a:xfrm>
                              <a:off x="8662" y="6159"/>
                              <a:ext cx="125" cy="111"/>
                            </a:xfrm>
                            <a:custGeom>
                              <a:avLst/>
                              <a:gdLst>
                                <a:gd name="T0" fmla="*/ 120 w 125"/>
                                <a:gd name="T1" fmla="*/ 111 h 111"/>
                                <a:gd name="T2" fmla="*/ 0 w 125"/>
                                <a:gd name="T3" fmla="*/ 5 h 111"/>
                                <a:gd name="T4" fmla="*/ 0 w 125"/>
                                <a:gd name="T5" fmla="*/ 0 h 111"/>
                                <a:gd name="T6" fmla="*/ 125 w 125"/>
                                <a:gd name="T7" fmla="*/ 106 h 111"/>
                                <a:gd name="T8" fmla="*/ 120 w 125"/>
                                <a:gd name="T9" fmla="*/ 111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5" h="111">
                                  <a:moveTo>
                                    <a:pt x="120" y="111"/>
                                  </a:moveTo>
                                  <a:lnTo>
                                    <a:pt x="0" y="5"/>
                                  </a:lnTo>
                                  <a:lnTo>
                                    <a:pt x="0" y="0"/>
                                  </a:lnTo>
                                  <a:lnTo>
                                    <a:pt x="125" y="106"/>
                                  </a:lnTo>
                                  <a:lnTo>
                                    <a:pt x="120" y="11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393"/>
                          <wps:cNvSpPr>
                            <a:spLocks noEditPoints="1"/>
                          </wps:cNvSpPr>
                          <wps:spPr bwMode="auto">
                            <a:xfrm>
                              <a:off x="8782" y="6265"/>
                              <a:ext cx="298" cy="24"/>
                            </a:xfrm>
                            <a:custGeom>
                              <a:avLst/>
                              <a:gdLst>
                                <a:gd name="T0" fmla="*/ 231 w 298"/>
                                <a:gd name="T1" fmla="*/ 14 h 24"/>
                                <a:gd name="T2" fmla="*/ 231 w 298"/>
                                <a:gd name="T3" fmla="*/ 19 h 24"/>
                                <a:gd name="T4" fmla="*/ 0 w 298"/>
                                <a:gd name="T5" fmla="*/ 5 h 24"/>
                                <a:gd name="T6" fmla="*/ 0 w 298"/>
                                <a:gd name="T7" fmla="*/ 0 h 24"/>
                                <a:gd name="T8" fmla="*/ 231 w 298"/>
                                <a:gd name="T9" fmla="*/ 14 h 24"/>
                                <a:gd name="T10" fmla="*/ 298 w 298"/>
                                <a:gd name="T11" fmla="*/ 24 h 24"/>
                                <a:gd name="T12" fmla="*/ 288 w 298"/>
                                <a:gd name="T13" fmla="*/ 24 h 24"/>
                                <a:gd name="T14" fmla="*/ 288 w 298"/>
                                <a:gd name="T15" fmla="*/ 19 h 24"/>
                                <a:gd name="T16" fmla="*/ 298 w 298"/>
                                <a:gd name="T17" fmla="*/ 19 h 24"/>
                                <a:gd name="T18" fmla="*/ 298 w 298"/>
                                <a:gd name="T19" fmla="*/ 24 h 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8" h="24">
                                  <a:moveTo>
                                    <a:pt x="231" y="14"/>
                                  </a:moveTo>
                                  <a:lnTo>
                                    <a:pt x="231" y="19"/>
                                  </a:lnTo>
                                  <a:lnTo>
                                    <a:pt x="0" y="5"/>
                                  </a:lnTo>
                                  <a:lnTo>
                                    <a:pt x="0" y="0"/>
                                  </a:lnTo>
                                  <a:lnTo>
                                    <a:pt x="231" y="14"/>
                                  </a:lnTo>
                                  <a:close/>
                                  <a:moveTo>
                                    <a:pt x="298" y="24"/>
                                  </a:moveTo>
                                  <a:lnTo>
                                    <a:pt x="288" y="24"/>
                                  </a:lnTo>
                                  <a:lnTo>
                                    <a:pt x="288" y="19"/>
                                  </a:lnTo>
                                  <a:lnTo>
                                    <a:pt x="298" y="19"/>
                                  </a:lnTo>
                                  <a:lnTo>
                                    <a:pt x="298"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394"/>
                          <wps:cNvSpPr>
                            <a:spLocks/>
                          </wps:cNvSpPr>
                          <wps:spPr bwMode="auto">
                            <a:xfrm>
                              <a:off x="9080" y="6284"/>
                              <a:ext cx="142" cy="144"/>
                            </a:xfrm>
                            <a:custGeom>
                              <a:avLst/>
                              <a:gdLst>
                                <a:gd name="T0" fmla="*/ 139 w 142"/>
                                <a:gd name="T1" fmla="*/ 144 h 144"/>
                                <a:gd name="T2" fmla="*/ 0 w 142"/>
                                <a:gd name="T3" fmla="*/ 5 h 144"/>
                                <a:gd name="T4" fmla="*/ 4 w 142"/>
                                <a:gd name="T5" fmla="*/ 0 h 144"/>
                                <a:gd name="T6" fmla="*/ 142 w 142"/>
                                <a:gd name="T7" fmla="*/ 139 h 144"/>
                                <a:gd name="T8" fmla="*/ 139 w 142"/>
                                <a:gd name="T9" fmla="*/ 144 h 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 h="144">
                                  <a:moveTo>
                                    <a:pt x="139" y="144"/>
                                  </a:moveTo>
                                  <a:lnTo>
                                    <a:pt x="0" y="5"/>
                                  </a:lnTo>
                                  <a:lnTo>
                                    <a:pt x="4" y="0"/>
                                  </a:lnTo>
                                  <a:lnTo>
                                    <a:pt x="142" y="139"/>
                                  </a:lnTo>
                                  <a:lnTo>
                                    <a:pt x="139" y="1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395"/>
                          <wps:cNvSpPr>
                            <a:spLocks/>
                          </wps:cNvSpPr>
                          <wps:spPr bwMode="auto">
                            <a:xfrm>
                              <a:off x="8869" y="6470"/>
                              <a:ext cx="96" cy="91"/>
                            </a:xfrm>
                            <a:custGeom>
                              <a:avLst/>
                              <a:gdLst>
                                <a:gd name="T0" fmla="*/ 96 w 96"/>
                                <a:gd name="T1" fmla="*/ 29 h 91"/>
                                <a:gd name="T2" fmla="*/ 48 w 96"/>
                                <a:gd name="T3" fmla="*/ 62 h 91"/>
                                <a:gd name="T4" fmla="*/ 0 w 96"/>
                                <a:gd name="T5" fmla="*/ 91 h 91"/>
                                <a:gd name="T6" fmla="*/ 33 w 96"/>
                                <a:gd name="T7" fmla="*/ 48 h 91"/>
                                <a:gd name="T8" fmla="*/ 62 w 96"/>
                                <a:gd name="T9" fmla="*/ 0 h 91"/>
                                <a:gd name="T10" fmla="*/ 81 w 96"/>
                                <a:gd name="T11" fmla="*/ 14 h 91"/>
                                <a:gd name="T12" fmla="*/ 96 w 96"/>
                                <a:gd name="T13" fmla="*/ 29 h 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 h="91">
                                  <a:moveTo>
                                    <a:pt x="96" y="29"/>
                                  </a:moveTo>
                                  <a:lnTo>
                                    <a:pt x="48" y="62"/>
                                  </a:lnTo>
                                  <a:lnTo>
                                    <a:pt x="0" y="91"/>
                                  </a:lnTo>
                                  <a:lnTo>
                                    <a:pt x="33" y="48"/>
                                  </a:lnTo>
                                  <a:lnTo>
                                    <a:pt x="62" y="0"/>
                                  </a:lnTo>
                                  <a:lnTo>
                                    <a:pt x="81" y="14"/>
                                  </a:lnTo>
                                  <a:lnTo>
                                    <a:pt x="96"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396"/>
                          <wps:cNvSpPr>
                            <a:spLocks/>
                          </wps:cNvSpPr>
                          <wps:spPr bwMode="auto">
                            <a:xfrm>
                              <a:off x="8869" y="6470"/>
                              <a:ext cx="96" cy="91"/>
                            </a:xfrm>
                            <a:custGeom>
                              <a:avLst/>
                              <a:gdLst>
                                <a:gd name="T0" fmla="*/ 96 w 96"/>
                                <a:gd name="T1" fmla="*/ 29 h 91"/>
                                <a:gd name="T2" fmla="*/ 48 w 96"/>
                                <a:gd name="T3" fmla="*/ 62 h 91"/>
                                <a:gd name="T4" fmla="*/ 0 w 96"/>
                                <a:gd name="T5" fmla="*/ 91 h 91"/>
                                <a:gd name="T6" fmla="*/ 0 w 96"/>
                                <a:gd name="T7" fmla="*/ 91 h 91"/>
                                <a:gd name="T8" fmla="*/ 0 w 96"/>
                                <a:gd name="T9" fmla="*/ 91 h 91"/>
                                <a:gd name="T10" fmla="*/ 33 w 96"/>
                                <a:gd name="T11" fmla="*/ 48 h 91"/>
                                <a:gd name="T12" fmla="*/ 62 w 96"/>
                                <a:gd name="T13" fmla="*/ 0 h 91"/>
                                <a:gd name="T14" fmla="*/ 62 w 96"/>
                                <a:gd name="T15" fmla="*/ 0 h 91"/>
                                <a:gd name="T16" fmla="*/ 62 w 96"/>
                                <a:gd name="T17" fmla="*/ 0 h 91"/>
                                <a:gd name="T18" fmla="*/ 81 w 96"/>
                                <a:gd name="T19" fmla="*/ 14 h 91"/>
                                <a:gd name="T20" fmla="*/ 96 w 96"/>
                                <a:gd name="T21" fmla="*/ 29 h 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91">
                                  <a:moveTo>
                                    <a:pt x="96" y="29"/>
                                  </a:moveTo>
                                  <a:lnTo>
                                    <a:pt x="48" y="62"/>
                                  </a:lnTo>
                                  <a:lnTo>
                                    <a:pt x="0" y="91"/>
                                  </a:lnTo>
                                  <a:lnTo>
                                    <a:pt x="33" y="48"/>
                                  </a:lnTo>
                                  <a:lnTo>
                                    <a:pt x="62" y="0"/>
                                  </a:lnTo>
                                  <a:lnTo>
                                    <a:pt x="81" y="14"/>
                                  </a:lnTo>
                                  <a:lnTo>
                                    <a:pt x="96" y="2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397"/>
                          <wps:cNvSpPr>
                            <a:spLocks/>
                          </wps:cNvSpPr>
                          <wps:spPr bwMode="auto">
                            <a:xfrm>
                              <a:off x="9108" y="6222"/>
                              <a:ext cx="96" cy="91"/>
                            </a:xfrm>
                            <a:custGeom>
                              <a:avLst/>
                              <a:gdLst>
                                <a:gd name="T0" fmla="*/ 96 w 96"/>
                                <a:gd name="T1" fmla="*/ 29 h 91"/>
                                <a:gd name="T2" fmla="*/ 48 w 96"/>
                                <a:gd name="T3" fmla="*/ 62 h 91"/>
                                <a:gd name="T4" fmla="*/ 0 w 96"/>
                                <a:gd name="T5" fmla="*/ 91 h 91"/>
                                <a:gd name="T6" fmla="*/ 29 w 96"/>
                                <a:gd name="T7" fmla="*/ 48 h 91"/>
                                <a:gd name="T8" fmla="*/ 63 w 96"/>
                                <a:gd name="T9" fmla="*/ 0 h 91"/>
                                <a:gd name="T10" fmla="*/ 77 w 96"/>
                                <a:gd name="T11" fmla="*/ 14 h 91"/>
                                <a:gd name="T12" fmla="*/ 96 w 96"/>
                                <a:gd name="T13" fmla="*/ 29 h 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 h="91">
                                  <a:moveTo>
                                    <a:pt x="96" y="29"/>
                                  </a:moveTo>
                                  <a:lnTo>
                                    <a:pt x="48" y="62"/>
                                  </a:lnTo>
                                  <a:lnTo>
                                    <a:pt x="0" y="91"/>
                                  </a:lnTo>
                                  <a:lnTo>
                                    <a:pt x="29" y="48"/>
                                  </a:lnTo>
                                  <a:lnTo>
                                    <a:pt x="63" y="0"/>
                                  </a:lnTo>
                                  <a:lnTo>
                                    <a:pt x="77" y="14"/>
                                  </a:lnTo>
                                  <a:lnTo>
                                    <a:pt x="96"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398"/>
                          <wps:cNvSpPr>
                            <a:spLocks/>
                          </wps:cNvSpPr>
                          <wps:spPr bwMode="auto">
                            <a:xfrm>
                              <a:off x="9108" y="6222"/>
                              <a:ext cx="96" cy="91"/>
                            </a:xfrm>
                            <a:custGeom>
                              <a:avLst/>
                              <a:gdLst>
                                <a:gd name="T0" fmla="*/ 96 w 96"/>
                                <a:gd name="T1" fmla="*/ 29 h 91"/>
                                <a:gd name="T2" fmla="*/ 48 w 96"/>
                                <a:gd name="T3" fmla="*/ 62 h 91"/>
                                <a:gd name="T4" fmla="*/ 0 w 96"/>
                                <a:gd name="T5" fmla="*/ 91 h 91"/>
                                <a:gd name="T6" fmla="*/ 0 w 96"/>
                                <a:gd name="T7" fmla="*/ 91 h 91"/>
                                <a:gd name="T8" fmla="*/ 0 w 96"/>
                                <a:gd name="T9" fmla="*/ 91 h 91"/>
                                <a:gd name="T10" fmla="*/ 29 w 96"/>
                                <a:gd name="T11" fmla="*/ 48 h 91"/>
                                <a:gd name="T12" fmla="*/ 63 w 96"/>
                                <a:gd name="T13" fmla="*/ 0 h 91"/>
                                <a:gd name="T14" fmla="*/ 63 w 96"/>
                                <a:gd name="T15" fmla="*/ 0 h 91"/>
                                <a:gd name="T16" fmla="*/ 63 w 96"/>
                                <a:gd name="T17" fmla="*/ 0 h 91"/>
                                <a:gd name="T18" fmla="*/ 77 w 96"/>
                                <a:gd name="T19" fmla="*/ 14 h 91"/>
                                <a:gd name="T20" fmla="*/ 96 w 96"/>
                                <a:gd name="T21" fmla="*/ 29 h 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91">
                                  <a:moveTo>
                                    <a:pt x="96" y="29"/>
                                  </a:moveTo>
                                  <a:lnTo>
                                    <a:pt x="48" y="62"/>
                                  </a:lnTo>
                                  <a:lnTo>
                                    <a:pt x="0" y="91"/>
                                  </a:lnTo>
                                  <a:lnTo>
                                    <a:pt x="29" y="48"/>
                                  </a:lnTo>
                                  <a:lnTo>
                                    <a:pt x="63" y="0"/>
                                  </a:lnTo>
                                  <a:lnTo>
                                    <a:pt x="77" y="14"/>
                                  </a:lnTo>
                                  <a:lnTo>
                                    <a:pt x="96" y="2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399"/>
                          <wps:cNvSpPr>
                            <a:spLocks/>
                          </wps:cNvSpPr>
                          <wps:spPr bwMode="auto">
                            <a:xfrm>
                              <a:off x="9299" y="6016"/>
                              <a:ext cx="91" cy="95"/>
                            </a:xfrm>
                            <a:custGeom>
                              <a:avLst/>
                              <a:gdLst>
                                <a:gd name="T0" fmla="*/ 0 w 91"/>
                                <a:gd name="T1" fmla="*/ 67 h 95"/>
                                <a:gd name="T2" fmla="*/ 91 w 91"/>
                                <a:gd name="T3" fmla="*/ 0 h 95"/>
                                <a:gd name="T4" fmla="*/ 34 w 91"/>
                                <a:gd name="T5" fmla="*/ 95 h 95"/>
                                <a:gd name="T6" fmla="*/ 0 w 91"/>
                                <a:gd name="T7" fmla="*/ 67 h 95"/>
                                <a:gd name="T8" fmla="*/ 0 w 91"/>
                                <a:gd name="T9" fmla="*/ 67 h 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 h="95">
                                  <a:moveTo>
                                    <a:pt x="0" y="67"/>
                                  </a:moveTo>
                                  <a:lnTo>
                                    <a:pt x="91" y="0"/>
                                  </a:lnTo>
                                  <a:lnTo>
                                    <a:pt x="34" y="95"/>
                                  </a:lnTo>
                                  <a:lnTo>
                                    <a:pt x="0"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400"/>
                          <wps:cNvSpPr>
                            <a:spLocks/>
                          </wps:cNvSpPr>
                          <wps:spPr bwMode="auto">
                            <a:xfrm>
                              <a:off x="9299" y="6016"/>
                              <a:ext cx="91" cy="95"/>
                            </a:xfrm>
                            <a:custGeom>
                              <a:avLst/>
                              <a:gdLst>
                                <a:gd name="T0" fmla="*/ 0 w 91"/>
                                <a:gd name="T1" fmla="*/ 67 h 95"/>
                                <a:gd name="T2" fmla="*/ 91 w 91"/>
                                <a:gd name="T3" fmla="*/ 0 h 95"/>
                                <a:gd name="T4" fmla="*/ 91 w 91"/>
                                <a:gd name="T5" fmla="*/ 0 h 95"/>
                                <a:gd name="T6" fmla="*/ 34 w 91"/>
                                <a:gd name="T7" fmla="*/ 95 h 95"/>
                                <a:gd name="T8" fmla="*/ 34 w 91"/>
                                <a:gd name="T9" fmla="*/ 95 h 95"/>
                                <a:gd name="T10" fmla="*/ 0 w 91"/>
                                <a:gd name="T11" fmla="*/ 67 h 95"/>
                                <a:gd name="T12" fmla="*/ 0 w 91"/>
                                <a:gd name="T13" fmla="*/ 67 h 9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1" h="95">
                                  <a:moveTo>
                                    <a:pt x="0" y="67"/>
                                  </a:moveTo>
                                  <a:lnTo>
                                    <a:pt x="91" y="0"/>
                                  </a:lnTo>
                                  <a:lnTo>
                                    <a:pt x="34" y="95"/>
                                  </a:lnTo>
                                  <a:lnTo>
                                    <a:pt x="0" y="67"/>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401"/>
                          <wps:cNvSpPr>
                            <a:spLocks/>
                          </wps:cNvSpPr>
                          <wps:spPr bwMode="auto">
                            <a:xfrm>
                              <a:off x="9017" y="6313"/>
                              <a:ext cx="91" cy="96"/>
                            </a:xfrm>
                            <a:custGeom>
                              <a:avLst/>
                              <a:gdLst>
                                <a:gd name="T0" fmla="*/ 0 w 91"/>
                                <a:gd name="T1" fmla="*/ 62 h 96"/>
                                <a:gd name="T2" fmla="*/ 43 w 91"/>
                                <a:gd name="T3" fmla="*/ 33 h 96"/>
                                <a:gd name="T4" fmla="*/ 91 w 91"/>
                                <a:gd name="T5" fmla="*/ 0 h 96"/>
                                <a:gd name="T6" fmla="*/ 91 w 91"/>
                                <a:gd name="T7" fmla="*/ 0 h 96"/>
                                <a:gd name="T8" fmla="*/ 91 w 91"/>
                                <a:gd name="T9" fmla="*/ 0 h 96"/>
                                <a:gd name="T10" fmla="*/ 63 w 91"/>
                                <a:gd name="T11" fmla="*/ 48 h 96"/>
                                <a:gd name="T12" fmla="*/ 29 w 91"/>
                                <a:gd name="T13" fmla="*/ 96 h 96"/>
                                <a:gd name="T14" fmla="*/ 29 w 91"/>
                                <a:gd name="T15" fmla="*/ 96 h 96"/>
                                <a:gd name="T16" fmla="*/ 29 w 91"/>
                                <a:gd name="T17" fmla="*/ 96 h 96"/>
                                <a:gd name="T18" fmla="*/ 15 w 91"/>
                                <a:gd name="T19" fmla="*/ 81 h 96"/>
                                <a:gd name="T20" fmla="*/ 0 w 91"/>
                                <a:gd name="T21" fmla="*/ 62 h 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1" h="96">
                                  <a:moveTo>
                                    <a:pt x="0" y="62"/>
                                  </a:moveTo>
                                  <a:lnTo>
                                    <a:pt x="43" y="33"/>
                                  </a:lnTo>
                                  <a:lnTo>
                                    <a:pt x="91" y="0"/>
                                  </a:lnTo>
                                  <a:lnTo>
                                    <a:pt x="63" y="48"/>
                                  </a:lnTo>
                                  <a:lnTo>
                                    <a:pt x="29" y="96"/>
                                  </a:lnTo>
                                  <a:lnTo>
                                    <a:pt x="15" y="81"/>
                                  </a:lnTo>
                                  <a:lnTo>
                                    <a:pt x="0"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402"/>
                          <wps:cNvSpPr>
                            <a:spLocks/>
                          </wps:cNvSpPr>
                          <wps:spPr bwMode="auto">
                            <a:xfrm>
                              <a:off x="9017" y="6313"/>
                              <a:ext cx="91" cy="96"/>
                            </a:xfrm>
                            <a:custGeom>
                              <a:avLst/>
                              <a:gdLst>
                                <a:gd name="T0" fmla="*/ 0 w 91"/>
                                <a:gd name="T1" fmla="*/ 62 h 96"/>
                                <a:gd name="T2" fmla="*/ 43 w 91"/>
                                <a:gd name="T3" fmla="*/ 33 h 96"/>
                                <a:gd name="T4" fmla="*/ 91 w 91"/>
                                <a:gd name="T5" fmla="*/ 0 h 96"/>
                                <a:gd name="T6" fmla="*/ 91 w 91"/>
                                <a:gd name="T7" fmla="*/ 0 h 96"/>
                                <a:gd name="T8" fmla="*/ 91 w 91"/>
                                <a:gd name="T9" fmla="*/ 0 h 96"/>
                                <a:gd name="T10" fmla="*/ 63 w 91"/>
                                <a:gd name="T11" fmla="*/ 48 h 96"/>
                                <a:gd name="T12" fmla="*/ 29 w 91"/>
                                <a:gd name="T13" fmla="*/ 96 h 96"/>
                                <a:gd name="T14" fmla="*/ 29 w 91"/>
                                <a:gd name="T15" fmla="*/ 96 h 96"/>
                                <a:gd name="T16" fmla="*/ 29 w 91"/>
                                <a:gd name="T17" fmla="*/ 96 h 96"/>
                                <a:gd name="T18" fmla="*/ 15 w 91"/>
                                <a:gd name="T19" fmla="*/ 81 h 96"/>
                                <a:gd name="T20" fmla="*/ 0 w 91"/>
                                <a:gd name="T21" fmla="*/ 62 h 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1" h="96">
                                  <a:moveTo>
                                    <a:pt x="0" y="62"/>
                                  </a:moveTo>
                                  <a:lnTo>
                                    <a:pt x="43" y="33"/>
                                  </a:lnTo>
                                  <a:lnTo>
                                    <a:pt x="91" y="0"/>
                                  </a:lnTo>
                                  <a:lnTo>
                                    <a:pt x="63" y="48"/>
                                  </a:lnTo>
                                  <a:lnTo>
                                    <a:pt x="29" y="96"/>
                                  </a:lnTo>
                                  <a:lnTo>
                                    <a:pt x="15" y="81"/>
                                  </a:lnTo>
                                  <a:lnTo>
                                    <a:pt x="0" y="62"/>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403"/>
                          <wps:cNvSpPr>
                            <a:spLocks/>
                          </wps:cNvSpPr>
                          <wps:spPr bwMode="auto">
                            <a:xfrm>
                              <a:off x="9128" y="6734"/>
                              <a:ext cx="91" cy="96"/>
                            </a:xfrm>
                            <a:custGeom>
                              <a:avLst/>
                              <a:gdLst>
                                <a:gd name="T0" fmla="*/ 91 w 91"/>
                                <a:gd name="T1" fmla="*/ 33 h 96"/>
                                <a:gd name="T2" fmla="*/ 48 w 91"/>
                                <a:gd name="T3" fmla="*/ 67 h 96"/>
                                <a:gd name="T4" fmla="*/ 0 w 91"/>
                                <a:gd name="T5" fmla="*/ 96 h 96"/>
                                <a:gd name="T6" fmla="*/ 28 w 91"/>
                                <a:gd name="T7" fmla="*/ 48 h 96"/>
                                <a:gd name="T8" fmla="*/ 62 w 91"/>
                                <a:gd name="T9" fmla="*/ 0 h 96"/>
                                <a:gd name="T10" fmla="*/ 76 w 91"/>
                                <a:gd name="T11" fmla="*/ 19 h 96"/>
                                <a:gd name="T12" fmla="*/ 91 w 91"/>
                                <a:gd name="T13" fmla="*/ 33 h 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1" h="96">
                                  <a:moveTo>
                                    <a:pt x="91" y="33"/>
                                  </a:moveTo>
                                  <a:lnTo>
                                    <a:pt x="48" y="67"/>
                                  </a:lnTo>
                                  <a:lnTo>
                                    <a:pt x="0" y="96"/>
                                  </a:lnTo>
                                  <a:lnTo>
                                    <a:pt x="28" y="48"/>
                                  </a:lnTo>
                                  <a:lnTo>
                                    <a:pt x="62" y="0"/>
                                  </a:lnTo>
                                  <a:lnTo>
                                    <a:pt x="76" y="19"/>
                                  </a:lnTo>
                                  <a:lnTo>
                                    <a:pt x="91"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404"/>
                          <wps:cNvSpPr>
                            <a:spLocks/>
                          </wps:cNvSpPr>
                          <wps:spPr bwMode="auto">
                            <a:xfrm>
                              <a:off x="9128" y="6734"/>
                              <a:ext cx="91" cy="96"/>
                            </a:xfrm>
                            <a:custGeom>
                              <a:avLst/>
                              <a:gdLst>
                                <a:gd name="T0" fmla="*/ 91 w 91"/>
                                <a:gd name="T1" fmla="*/ 33 h 96"/>
                                <a:gd name="T2" fmla="*/ 48 w 91"/>
                                <a:gd name="T3" fmla="*/ 67 h 96"/>
                                <a:gd name="T4" fmla="*/ 0 w 91"/>
                                <a:gd name="T5" fmla="*/ 96 h 96"/>
                                <a:gd name="T6" fmla="*/ 0 w 91"/>
                                <a:gd name="T7" fmla="*/ 96 h 96"/>
                                <a:gd name="T8" fmla="*/ 0 w 91"/>
                                <a:gd name="T9" fmla="*/ 96 h 96"/>
                                <a:gd name="T10" fmla="*/ 28 w 91"/>
                                <a:gd name="T11" fmla="*/ 48 h 96"/>
                                <a:gd name="T12" fmla="*/ 62 w 91"/>
                                <a:gd name="T13" fmla="*/ 0 h 96"/>
                                <a:gd name="T14" fmla="*/ 62 w 91"/>
                                <a:gd name="T15" fmla="*/ 0 h 96"/>
                                <a:gd name="T16" fmla="*/ 62 w 91"/>
                                <a:gd name="T17" fmla="*/ 0 h 96"/>
                                <a:gd name="T18" fmla="*/ 76 w 91"/>
                                <a:gd name="T19" fmla="*/ 19 h 96"/>
                                <a:gd name="T20" fmla="*/ 91 w 91"/>
                                <a:gd name="T21" fmla="*/ 33 h 9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1" h="96">
                                  <a:moveTo>
                                    <a:pt x="91" y="33"/>
                                  </a:moveTo>
                                  <a:lnTo>
                                    <a:pt x="48" y="67"/>
                                  </a:lnTo>
                                  <a:lnTo>
                                    <a:pt x="0" y="96"/>
                                  </a:lnTo>
                                  <a:lnTo>
                                    <a:pt x="28" y="48"/>
                                  </a:lnTo>
                                  <a:lnTo>
                                    <a:pt x="62" y="0"/>
                                  </a:lnTo>
                                  <a:lnTo>
                                    <a:pt x="76" y="19"/>
                                  </a:lnTo>
                                  <a:lnTo>
                                    <a:pt x="91" y="33"/>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405"/>
                          <wps:cNvSpPr>
                            <a:spLocks/>
                          </wps:cNvSpPr>
                          <wps:spPr bwMode="auto">
                            <a:xfrm>
                              <a:off x="2902" y="5101"/>
                              <a:ext cx="5674" cy="1178"/>
                            </a:xfrm>
                            <a:custGeom>
                              <a:avLst/>
                              <a:gdLst>
                                <a:gd name="T0" fmla="*/ 5674 w 5674"/>
                                <a:gd name="T1" fmla="*/ 1164 h 1178"/>
                                <a:gd name="T2" fmla="*/ 5535 w 5674"/>
                                <a:gd name="T3" fmla="*/ 1039 h 1178"/>
                                <a:gd name="T4" fmla="*/ 5391 w 5674"/>
                                <a:gd name="T5" fmla="*/ 919 h 1178"/>
                                <a:gd name="T6" fmla="*/ 5243 w 5674"/>
                                <a:gd name="T7" fmla="*/ 804 h 1178"/>
                                <a:gd name="T8" fmla="*/ 5090 w 5674"/>
                                <a:gd name="T9" fmla="*/ 694 h 1178"/>
                                <a:gd name="T10" fmla="*/ 4927 w 5674"/>
                                <a:gd name="T11" fmla="*/ 593 h 1178"/>
                                <a:gd name="T12" fmla="*/ 4759 w 5674"/>
                                <a:gd name="T13" fmla="*/ 497 h 1178"/>
                                <a:gd name="T14" fmla="*/ 4581 w 5674"/>
                                <a:gd name="T15" fmla="*/ 407 h 1178"/>
                                <a:gd name="T16" fmla="*/ 4404 w 5674"/>
                                <a:gd name="T17" fmla="*/ 326 h 1178"/>
                                <a:gd name="T18" fmla="*/ 4313 w 5674"/>
                                <a:gd name="T19" fmla="*/ 287 h 1178"/>
                                <a:gd name="T20" fmla="*/ 4223 w 5674"/>
                                <a:gd name="T21" fmla="*/ 254 h 1178"/>
                                <a:gd name="T22" fmla="*/ 4127 w 5674"/>
                                <a:gd name="T23" fmla="*/ 220 h 1178"/>
                                <a:gd name="T24" fmla="*/ 4031 w 5674"/>
                                <a:gd name="T25" fmla="*/ 187 h 1178"/>
                                <a:gd name="T26" fmla="*/ 3935 w 5674"/>
                                <a:gd name="T27" fmla="*/ 158 h 1178"/>
                                <a:gd name="T28" fmla="*/ 3834 w 5674"/>
                                <a:gd name="T29" fmla="*/ 129 h 1178"/>
                                <a:gd name="T30" fmla="*/ 3738 w 5674"/>
                                <a:gd name="T31" fmla="*/ 105 h 1178"/>
                                <a:gd name="T32" fmla="*/ 3637 w 5674"/>
                                <a:gd name="T33" fmla="*/ 86 h 1178"/>
                                <a:gd name="T34" fmla="*/ 3536 w 5674"/>
                                <a:gd name="T35" fmla="*/ 62 h 1178"/>
                                <a:gd name="T36" fmla="*/ 3431 w 5674"/>
                                <a:gd name="T37" fmla="*/ 48 h 1178"/>
                                <a:gd name="T38" fmla="*/ 3330 w 5674"/>
                                <a:gd name="T39" fmla="*/ 33 h 1178"/>
                                <a:gd name="T40" fmla="*/ 3226 w 5674"/>
                                <a:gd name="T41" fmla="*/ 19 h 1178"/>
                                <a:gd name="T42" fmla="*/ 3120 w 5674"/>
                                <a:gd name="T43" fmla="*/ 9 h 1178"/>
                                <a:gd name="T44" fmla="*/ 3015 w 5674"/>
                                <a:gd name="T45" fmla="*/ 5 h 1178"/>
                                <a:gd name="T46" fmla="*/ 2904 w 5674"/>
                                <a:gd name="T47" fmla="*/ 0 h 1178"/>
                                <a:gd name="T48" fmla="*/ 2799 w 5674"/>
                                <a:gd name="T49" fmla="*/ 0 h 1178"/>
                                <a:gd name="T50" fmla="*/ 2688 w 5674"/>
                                <a:gd name="T51" fmla="*/ 5 h 1178"/>
                                <a:gd name="T52" fmla="*/ 2583 w 5674"/>
                                <a:gd name="T53" fmla="*/ 9 h 1178"/>
                                <a:gd name="T54" fmla="*/ 2477 w 5674"/>
                                <a:gd name="T55" fmla="*/ 19 h 1178"/>
                                <a:gd name="T56" fmla="*/ 2372 w 5674"/>
                                <a:gd name="T57" fmla="*/ 33 h 1178"/>
                                <a:gd name="T58" fmla="*/ 2272 w 5674"/>
                                <a:gd name="T59" fmla="*/ 48 h 1178"/>
                                <a:gd name="T60" fmla="*/ 2171 w 5674"/>
                                <a:gd name="T61" fmla="*/ 62 h 1178"/>
                                <a:gd name="T62" fmla="*/ 2071 w 5674"/>
                                <a:gd name="T63" fmla="*/ 81 h 1178"/>
                                <a:gd name="T64" fmla="*/ 1975 w 5674"/>
                                <a:gd name="T65" fmla="*/ 100 h 1178"/>
                                <a:gd name="T66" fmla="*/ 1879 w 5674"/>
                                <a:gd name="T67" fmla="*/ 124 h 1178"/>
                                <a:gd name="T68" fmla="*/ 1783 w 5674"/>
                                <a:gd name="T69" fmla="*/ 148 h 1178"/>
                                <a:gd name="T70" fmla="*/ 1692 w 5674"/>
                                <a:gd name="T71" fmla="*/ 177 h 1178"/>
                                <a:gd name="T72" fmla="*/ 1601 w 5674"/>
                                <a:gd name="T73" fmla="*/ 206 h 1178"/>
                                <a:gd name="T74" fmla="*/ 1418 w 5674"/>
                                <a:gd name="T75" fmla="*/ 273 h 1178"/>
                                <a:gd name="T76" fmla="*/ 1247 w 5674"/>
                                <a:gd name="T77" fmla="*/ 345 h 1178"/>
                                <a:gd name="T78" fmla="*/ 1079 w 5674"/>
                                <a:gd name="T79" fmla="*/ 427 h 1178"/>
                                <a:gd name="T80" fmla="*/ 916 w 5674"/>
                                <a:gd name="T81" fmla="*/ 512 h 1178"/>
                                <a:gd name="T82" fmla="*/ 753 w 5674"/>
                                <a:gd name="T83" fmla="*/ 608 h 1178"/>
                                <a:gd name="T84" fmla="*/ 594 w 5674"/>
                                <a:gd name="T85" fmla="*/ 708 h 1178"/>
                                <a:gd name="T86" fmla="*/ 445 w 5674"/>
                                <a:gd name="T87" fmla="*/ 814 h 1178"/>
                                <a:gd name="T88" fmla="*/ 292 w 5674"/>
                                <a:gd name="T89" fmla="*/ 929 h 1178"/>
                                <a:gd name="T90" fmla="*/ 149 w 5674"/>
                                <a:gd name="T91" fmla="*/ 1054 h 1178"/>
                                <a:gd name="T92" fmla="*/ 0 w 5674"/>
                                <a:gd name="T93" fmla="*/ 1178 h 117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674" h="1178">
                                  <a:moveTo>
                                    <a:pt x="5674" y="1164"/>
                                  </a:moveTo>
                                  <a:lnTo>
                                    <a:pt x="5535" y="1039"/>
                                  </a:lnTo>
                                  <a:lnTo>
                                    <a:pt x="5391" y="919"/>
                                  </a:lnTo>
                                  <a:lnTo>
                                    <a:pt x="5243" y="804"/>
                                  </a:lnTo>
                                  <a:lnTo>
                                    <a:pt x="5090" y="694"/>
                                  </a:lnTo>
                                  <a:lnTo>
                                    <a:pt x="4927" y="593"/>
                                  </a:lnTo>
                                  <a:lnTo>
                                    <a:pt x="4759" y="497"/>
                                  </a:lnTo>
                                  <a:lnTo>
                                    <a:pt x="4581" y="407"/>
                                  </a:lnTo>
                                  <a:lnTo>
                                    <a:pt x="4404" y="326"/>
                                  </a:lnTo>
                                  <a:lnTo>
                                    <a:pt x="4313" y="287"/>
                                  </a:lnTo>
                                  <a:lnTo>
                                    <a:pt x="4223" y="254"/>
                                  </a:lnTo>
                                  <a:lnTo>
                                    <a:pt x="4127" y="220"/>
                                  </a:lnTo>
                                  <a:lnTo>
                                    <a:pt x="4031" y="187"/>
                                  </a:lnTo>
                                  <a:lnTo>
                                    <a:pt x="3935" y="158"/>
                                  </a:lnTo>
                                  <a:lnTo>
                                    <a:pt x="3834" y="129"/>
                                  </a:lnTo>
                                  <a:lnTo>
                                    <a:pt x="3738" y="105"/>
                                  </a:lnTo>
                                  <a:lnTo>
                                    <a:pt x="3637" y="86"/>
                                  </a:lnTo>
                                  <a:lnTo>
                                    <a:pt x="3536" y="62"/>
                                  </a:lnTo>
                                  <a:lnTo>
                                    <a:pt x="3431" y="48"/>
                                  </a:lnTo>
                                  <a:lnTo>
                                    <a:pt x="3330" y="33"/>
                                  </a:lnTo>
                                  <a:lnTo>
                                    <a:pt x="3226" y="19"/>
                                  </a:lnTo>
                                  <a:lnTo>
                                    <a:pt x="3120" y="9"/>
                                  </a:lnTo>
                                  <a:lnTo>
                                    <a:pt x="3015" y="5"/>
                                  </a:lnTo>
                                  <a:lnTo>
                                    <a:pt x="2904" y="0"/>
                                  </a:lnTo>
                                  <a:lnTo>
                                    <a:pt x="2799" y="0"/>
                                  </a:lnTo>
                                  <a:lnTo>
                                    <a:pt x="2688" y="5"/>
                                  </a:lnTo>
                                  <a:lnTo>
                                    <a:pt x="2583" y="9"/>
                                  </a:lnTo>
                                  <a:lnTo>
                                    <a:pt x="2477" y="19"/>
                                  </a:lnTo>
                                  <a:lnTo>
                                    <a:pt x="2372" y="33"/>
                                  </a:lnTo>
                                  <a:lnTo>
                                    <a:pt x="2272" y="48"/>
                                  </a:lnTo>
                                  <a:lnTo>
                                    <a:pt x="2171" y="62"/>
                                  </a:lnTo>
                                  <a:lnTo>
                                    <a:pt x="2071" y="81"/>
                                  </a:lnTo>
                                  <a:lnTo>
                                    <a:pt x="1975" y="100"/>
                                  </a:lnTo>
                                  <a:lnTo>
                                    <a:pt x="1879" y="124"/>
                                  </a:lnTo>
                                  <a:lnTo>
                                    <a:pt x="1783" y="148"/>
                                  </a:lnTo>
                                  <a:lnTo>
                                    <a:pt x="1692" y="177"/>
                                  </a:lnTo>
                                  <a:lnTo>
                                    <a:pt x="1601" y="206"/>
                                  </a:lnTo>
                                  <a:lnTo>
                                    <a:pt x="1418" y="273"/>
                                  </a:lnTo>
                                  <a:lnTo>
                                    <a:pt x="1247" y="345"/>
                                  </a:lnTo>
                                  <a:lnTo>
                                    <a:pt x="1079" y="427"/>
                                  </a:lnTo>
                                  <a:lnTo>
                                    <a:pt x="916" y="512"/>
                                  </a:lnTo>
                                  <a:lnTo>
                                    <a:pt x="753" y="608"/>
                                  </a:lnTo>
                                  <a:lnTo>
                                    <a:pt x="594" y="708"/>
                                  </a:lnTo>
                                  <a:lnTo>
                                    <a:pt x="445" y="814"/>
                                  </a:lnTo>
                                  <a:lnTo>
                                    <a:pt x="292" y="929"/>
                                  </a:lnTo>
                                  <a:lnTo>
                                    <a:pt x="149" y="1054"/>
                                  </a:lnTo>
                                  <a:lnTo>
                                    <a:pt x="0" y="1178"/>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Line 3406"/>
                          <wps:cNvCnPr>
                            <a:cxnSpLocks noChangeShapeType="1"/>
                          </wps:cNvCnPr>
                          <wps:spPr bwMode="auto">
                            <a:xfrm>
                              <a:off x="2074" y="6059"/>
                              <a:ext cx="190" cy="2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15" name="Line 3407"/>
                          <wps:cNvCnPr>
                            <a:cxnSpLocks noChangeShapeType="1"/>
                          </wps:cNvCnPr>
                          <wps:spPr bwMode="auto">
                            <a:xfrm>
                              <a:off x="2336" y="6342"/>
                              <a:ext cx="192" cy="1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16" name="Freeform 3408"/>
                          <wps:cNvSpPr>
                            <a:spLocks/>
                          </wps:cNvSpPr>
                          <wps:spPr bwMode="auto">
                            <a:xfrm>
                              <a:off x="8552" y="5646"/>
                              <a:ext cx="62" cy="63"/>
                            </a:xfrm>
                            <a:custGeom>
                              <a:avLst/>
                              <a:gdLst>
                                <a:gd name="T0" fmla="*/ 43 w 62"/>
                                <a:gd name="T1" fmla="*/ 0 h 63"/>
                                <a:gd name="T2" fmla="*/ 0 w 62"/>
                                <a:gd name="T3" fmla="*/ 63 h 63"/>
                                <a:gd name="T4" fmla="*/ 62 w 62"/>
                                <a:gd name="T5" fmla="*/ 24 h 63"/>
                                <a:gd name="T6" fmla="*/ 43 w 62"/>
                                <a:gd name="T7" fmla="*/ 0 h 6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 h="63">
                                  <a:moveTo>
                                    <a:pt x="43" y="0"/>
                                  </a:moveTo>
                                  <a:lnTo>
                                    <a:pt x="0" y="63"/>
                                  </a:lnTo>
                                  <a:lnTo>
                                    <a:pt x="62" y="24"/>
                                  </a:lnTo>
                                  <a:lnTo>
                                    <a:pt x="4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409"/>
                          <wps:cNvSpPr>
                            <a:spLocks/>
                          </wps:cNvSpPr>
                          <wps:spPr bwMode="auto">
                            <a:xfrm>
                              <a:off x="8552" y="5646"/>
                              <a:ext cx="62" cy="63"/>
                            </a:xfrm>
                            <a:custGeom>
                              <a:avLst/>
                              <a:gdLst>
                                <a:gd name="T0" fmla="*/ 43 w 62"/>
                                <a:gd name="T1" fmla="*/ 0 h 63"/>
                                <a:gd name="T2" fmla="*/ 0 w 62"/>
                                <a:gd name="T3" fmla="*/ 63 h 63"/>
                                <a:gd name="T4" fmla="*/ 62 w 62"/>
                                <a:gd name="T5" fmla="*/ 24 h 63"/>
                                <a:gd name="T6" fmla="*/ 43 w 62"/>
                                <a:gd name="T7" fmla="*/ 0 h 6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2" h="63">
                                  <a:moveTo>
                                    <a:pt x="43" y="0"/>
                                  </a:moveTo>
                                  <a:lnTo>
                                    <a:pt x="0" y="63"/>
                                  </a:lnTo>
                                  <a:lnTo>
                                    <a:pt x="62" y="24"/>
                                  </a:lnTo>
                                  <a:lnTo>
                                    <a:pt x="43"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410"/>
                          <wps:cNvSpPr>
                            <a:spLocks/>
                          </wps:cNvSpPr>
                          <wps:spPr bwMode="auto">
                            <a:xfrm>
                              <a:off x="8427" y="5776"/>
                              <a:ext cx="63" cy="62"/>
                            </a:xfrm>
                            <a:custGeom>
                              <a:avLst/>
                              <a:gdLst>
                                <a:gd name="T0" fmla="*/ 0 w 63"/>
                                <a:gd name="T1" fmla="*/ 38 h 62"/>
                                <a:gd name="T2" fmla="*/ 63 w 63"/>
                                <a:gd name="T3" fmla="*/ 0 h 62"/>
                                <a:gd name="T4" fmla="*/ 24 w 63"/>
                                <a:gd name="T5" fmla="*/ 62 h 62"/>
                                <a:gd name="T6" fmla="*/ 0 w 63"/>
                                <a:gd name="T7" fmla="*/ 38 h 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3" h="62">
                                  <a:moveTo>
                                    <a:pt x="0" y="38"/>
                                  </a:moveTo>
                                  <a:lnTo>
                                    <a:pt x="63" y="0"/>
                                  </a:lnTo>
                                  <a:lnTo>
                                    <a:pt x="24" y="62"/>
                                  </a:lnTo>
                                  <a:lnTo>
                                    <a:pt x="0"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411"/>
                          <wps:cNvSpPr>
                            <a:spLocks/>
                          </wps:cNvSpPr>
                          <wps:spPr bwMode="auto">
                            <a:xfrm>
                              <a:off x="8427" y="5776"/>
                              <a:ext cx="63" cy="62"/>
                            </a:xfrm>
                            <a:custGeom>
                              <a:avLst/>
                              <a:gdLst>
                                <a:gd name="T0" fmla="*/ 0 w 63"/>
                                <a:gd name="T1" fmla="*/ 38 h 62"/>
                                <a:gd name="T2" fmla="*/ 63 w 63"/>
                                <a:gd name="T3" fmla="*/ 0 h 62"/>
                                <a:gd name="T4" fmla="*/ 24 w 63"/>
                                <a:gd name="T5" fmla="*/ 62 h 62"/>
                                <a:gd name="T6" fmla="*/ 0 w 63"/>
                                <a:gd name="T7" fmla="*/ 38 h 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3" h="62">
                                  <a:moveTo>
                                    <a:pt x="0" y="38"/>
                                  </a:moveTo>
                                  <a:lnTo>
                                    <a:pt x="63" y="0"/>
                                  </a:lnTo>
                                  <a:lnTo>
                                    <a:pt x="24" y="62"/>
                                  </a:lnTo>
                                  <a:lnTo>
                                    <a:pt x="0" y="38"/>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Line 3412"/>
                          <wps:cNvCnPr>
                            <a:cxnSpLocks noChangeShapeType="1"/>
                          </wps:cNvCnPr>
                          <wps:spPr bwMode="auto">
                            <a:xfrm flipV="1">
                              <a:off x="8418" y="5618"/>
                              <a:ext cx="230" cy="22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21" name="Freeform 3413"/>
                          <wps:cNvSpPr>
                            <a:spLocks noEditPoints="1"/>
                          </wps:cNvSpPr>
                          <wps:spPr bwMode="auto">
                            <a:xfrm>
                              <a:off x="9017" y="9387"/>
                              <a:ext cx="58" cy="96"/>
                            </a:xfrm>
                            <a:custGeom>
                              <a:avLst/>
                              <a:gdLst>
                                <a:gd name="T0" fmla="*/ 0 w 58"/>
                                <a:gd name="T1" fmla="*/ 48 h 96"/>
                                <a:gd name="T2" fmla="*/ 0 w 58"/>
                                <a:gd name="T3" fmla="*/ 34 h 96"/>
                                <a:gd name="T4" fmla="*/ 5 w 58"/>
                                <a:gd name="T5" fmla="*/ 24 h 96"/>
                                <a:gd name="T6" fmla="*/ 10 w 58"/>
                                <a:gd name="T7" fmla="*/ 15 h 96"/>
                                <a:gd name="T8" fmla="*/ 15 w 58"/>
                                <a:gd name="T9" fmla="*/ 5 h 96"/>
                                <a:gd name="T10" fmla="*/ 24 w 58"/>
                                <a:gd name="T11" fmla="*/ 0 h 96"/>
                                <a:gd name="T12" fmla="*/ 29 w 58"/>
                                <a:gd name="T13" fmla="*/ 0 h 96"/>
                                <a:gd name="T14" fmla="*/ 39 w 58"/>
                                <a:gd name="T15" fmla="*/ 5 h 96"/>
                                <a:gd name="T16" fmla="*/ 48 w 58"/>
                                <a:gd name="T17" fmla="*/ 15 h 96"/>
                                <a:gd name="T18" fmla="*/ 58 w 58"/>
                                <a:gd name="T19" fmla="*/ 29 h 96"/>
                                <a:gd name="T20" fmla="*/ 58 w 58"/>
                                <a:gd name="T21" fmla="*/ 48 h 96"/>
                                <a:gd name="T22" fmla="*/ 58 w 58"/>
                                <a:gd name="T23" fmla="*/ 63 h 96"/>
                                <a:gd name="T24" fmla="*/ 53 w 58"/>
                                <a:gd name="T25" fmla="*/ 77 h 96"/>
                                <a:gd name="T26" fmla="*/ 48 w 58"/>
                                <a:gd name="T27" fmla="*/ 86 h 96"/>
                                <a:gd name="T28" fmla="*/ 43 w 58"/>
                                <a:gd name="T29" fmla="*/ 91 h 96"/>
                                <a:gd name="T30" fmla="*/ 34 w 58"/>
                                <a:gd name="T31" fmla="*/ 96 h 96"/>
                                <a:gd name="T32" fmla="*/ 29 w 58"/>
                                <a:gd name="T33" fmla="*/ 96 h 96"/>
                                <a:gd name="T34" fmla="*/ 15 w 58"/>
                                <a:gd name="T35" fmla="*/ 91 h 96"/>
                                <a:gd name="T36" fmla="*/ 5 w 58"/>
                                <a:gd name="T37" fmla="*/ 82 h 96"/>
                                <a:gd name="T38" fmla="*/ 0 w 58"/>
                                <a:gd name="T39" fmla="*/ 67 h 96"/>
                                <a:gd name="T40" fmla="*/ 0 w 58"/>
                                <a:gd name="T41" fmla="*/ 48 h 96"/>
                                <a:gd name="T42" fmla="*/ 10 w 58"/>
                                <a:gd name="T43" fmla="*/ 53 h 96"/>
                                <a:gd name="T44" fmla="*/ 15 w 58"/>
                                <a:gd name="T45" fmla="*/ 67 h 96"/>
                                <a:gd name="T46" fmla="*/ 15 w 58"/>
                                <a:gd name="T47" fmla="*/ 82 h 96"/>
                                <a:gd name="T48" fmla="*/ 20 w 58"/>
                                <a:gd name="T49" fmla="*/ 91 h 96"/>
                                <a:gd name="T50" fmla="*/ 29 w 58"/>
                                <a:gd name="T51" fmla="*/ 91 h 96"/>
                                <a:gd name="T52" fmla="*/ 34 w 58"/>
                                <a:gd name="T53" fmla="*/ 91 h 96"/>
                                <a:gd name="T54" fmla="*/ 34 w 58"/>
                                <a:gd name="T55" fmla="*/ 91 h 96"/>
                                <a:gd name="T56" fmla="*/ 39 w 58"/>
                                <a:gd name="T57" fmla="*/ 86 h 96"/>
                                <a:gd name="T58" fmla="*/ 43 w 58"/>
                                <a:gd name="T59" fmla="*/ 77 h 96"/>
                                <a:gd name="T60" fmla="*/ 43 w 58"/>
                                <a:gd name="T61" fmla="*/ 63 h 96"/>
                                <a:gd name="T62" fmla="*/ 43 w 58"/>
                                <a:gd name="T63" fmla="*/ 43 h 96"/>
                                <a:gd name="T64" fmla="*/ 43 w 58"/>
                                <a:gd name="T65" fmla="*/ 29 h 96"/>
                                <a:gd name="T66" fmla="*/ 43 w 58"/>
                                <a:gd name="T67" fmla="*/ 19 h 96"/>
                                <a:gd name="T68" fmla="*/ 39 w 58"/>
                                <a:gd name="T69" fmla="*/ 15 h 96"/>
                                <a:gd name="T70" fmla="*/ 34 w 58"/>
                                <a:gd name="T71" fmla="*/ 10 h 96"/>
                                <a:gd name="T72" fmla="*/ 34 w 58"/>
                                <a:gd name="T73" fmla="*/ 5 h 96"/>
                                <a:gd name="T74" fmla="*/ 29 w 58"/>
                                <a:gd name="T75" fmla="*/ 5 h 96"/>
                                <a:gd name="T76" fmla="*/ 24 w 58"/>
                                <a:gd name="T77" fmla="*/ 5 h 96"/>
                                <a:gd name="T78" fmla="*/ 20 w 58"/>
                                <a:gd name="T79" fmla="*/ 10 h 96"/>
                                <a:gd name="T80" fmla="*/ 15 w 58"/>
                                <a:gd name="T81" fmla="*/ 19 h 96"/>
                                <a:gd name="T82" fmla="*/ 15 w 58"/>
                                <a:gd name="T83" fmla="*/ 29 h 96"/>
                                <a:gd name="T84" fmla="*/ 10 w 58"/>
                                <a:gd name="T85" fmla="*/ 39 h 96"/>
                                <a:gd name="T86" fmla="*/ 10 w 58"/>
                                <a:gd name="T87" fmla="*/ 53 h 9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8" h="96">
                                  <a:moveTo>
                                    <a:pt x="0" y="48"/>
                                  </a:moveTo>
                                  <a:lnTo>
                                    <a:pt x="0" y="34"/>
                                  </a:lnTo>
                                  <a:lnTo>
                                    <a:pt x="5" y="24"/>
                                  </a:lnTo>
                                  <a:lnTo>
                                    <a:pt x="10" y="15"/>
                                  </a:lnTo>
                                  <a:lnTo>
                                    <a:pt x="15" y="5"/>
                                  </a:lnTo>
                                  <a:lnTo>
                                    <a:pt x="24" y="0"/>
                                  </a:lnTo>
                                  <a:lnTo>
                                    <a:pt x="29" y="0"/>
                                  </a:lnTo>
                                  <a:lnTo>
                                    <a:pt x="39" y="5"/>
                                  </a:lnTo>
                                  <a:lnTo>
                                    <a:pt x="48" y="15"/>
                                  </a:lnTo>
                                  <a:lnTo>
                                    <a:pt x="58" y="29"/>
                                  </a:lnTo>
                                  <a:lnTo>
                                    <a:pt x="58" y="48"/>
                                  </a:lnTo>
                                  <a:lnTo>
                                    <a:pt x="58" y="63"/>
                                  </a:lnTo>
                                  <a:lnTo>
                                    <a:pt x="53" y="77"/>
                                  </a:lnTo>
                                  <a:lnTo>
                                    <a:pt x="48" y="86"/>
                                  </a:lnTo>
                                  <a:lnTo>
                                    <a:pt x="43" y="91"/>
                                  </a:lnTo>
                                  <a:lnTo>
                                    <a:pt x="34" y="96"/>
                                  </a:lnTo>
                                  <a:lnTo>
                                    <a:pt x="29" y="96"/>
                                  </a:lnTo>
                                  <a:lnTo>
                                    <a:pt x="15" y="91"/>
                                  </a:lnTo>
                                  <a:lnTo>
                                    <a:pt x="5" y="82"/>
                                  </a:lnTo>
                                  <a:lnTo>
                                    <a:pt x="0" y="67"/>
                                  </a:lnTo>
                                  <a:lnTo>
                                    <a:pt x="0" y="48"/>
                                  </a:lnTo>
                                  <a:close/>
                                  <a:moveTo>
                                    <a:pt x="10" y="53"/>
                                  </a:moveTo>
                                  <a:lnTo>
                                    <a:pt x="15" y="67"/>
                                  </a:lnTo>
                                  <a:lnTo>
                                    <a:pt x="15" y="82"/>
                                  </a:lnTo>
                                  <a:lnTo>
                                    <a:pt x="20" y="91"/>
                                  </a:lnTo>
                                  <a:lnTo>
                                    <a:pt x="29" y="91"/>
                                  </a:lnTo>
                                  <a:lnTo>
                                    <a:pt x="34" y="91"/>
                                  </a:lnTo>
                                  <a:lnTo>
                                    <a:pt x="39" y="86"/>
                                  </a:lnTo>
                                  <a:lnTo>
                                    <a:pt x="43" y="77"/>
                                  </a:lnTo>
                                  <a:lnTo>
                                    <a:pt x="43" y="63"/>
                                  </a:lnTo>
                                  <a:lnTo>
                                    <a:pt x="43" y="43"/>
                                  </a:lnTo>
                                  <a:lnTo>
                                    <a:pt x="43" y="29"/>
                                  </a:lnTo>
                                  <a:lnTo>
                                    <a:pt x="43" y="19"/>
                                  </a:lnTo>
                                  <a:lnTo>
                                    <a:pt x="39" y="15"/>
                                  </a:lnTo>
                                  <a:lnTo>
                                    <a:pt x="34" y="10"/>
                                  </a:lnTo>
                                  <a:lnTo>
                                    <a:pt x="34" y="5"/>
                                  </a:lnTo>
                                  <a:lnTo>
                                    <a:pt x="29" y="5"/>
                                  </a:lnTo>
                                  <a:lnTo>
                                    <a:pt x="24" y="5"/>
                                  </a:lnTo>
                                  <a:lnTo>
                                    <a:pt x="20" y="10"/>
                                  </a:lnTo>
                                  <a:lnTo>
                                    <a:pt x="15" y="19"/>
                                  </a:lnTo>
                                  <a:lnTo>
                                    <a:pt x="15" y="29"/>
                                  </a:lnTo>
                                  <a:lnTo>
                                    <a:pt x="10" y="39"/>
                                  </a:lnTo>
                                  <a:lnTo>
                                    <a:pt x="10"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414"/>
                          <wps:cNvSpPr>
                            <a:spLocks noEditPoints="1"/>
                          </wps:cNvSpPr>
                          <wps:spPr bwMode="auto">
                            <a:xfrm>
                              <a:off x="9084" y="9387"/>
                              <a:ext cx="63" cy="96"/>
                            </a:xfrm>
                            <a:custGeom>
                              <a:avLst/>
                              <a:gdLst>
                                <a:gd name="T0" fmla="*/ 63 w 63"/>
                                <a:gd name="T1" fmla="*/ 63 h 96"/>
                                <a:gd name="T2" fmla="*/ 63 w 63"/>
                                <a:gd name="T3" fmla="*/ 72 h 96"/>
                                <a:gd name="T4" fmla="*/ 48 w 63"/>
                                <a:gd name="T5" fmla="*/ 72 h 96"/>
                                <a:gd name="T6" fmla="*/ 48 w 63"/>
                                <a:gd name="T7" fmla="*/ 96 h 96"/>
                                <a:gd name="T8" fmla="*/ 39 w 63"/>
                                <a:gd name="T9" fmla="*/ 96 h 96"/>
                                <a:gd name="T10" fmla="*/ 39 w 63"/>
                                <a:gd name="T11" fmla="*/ 72 h 96"/>
                                <a:gd name="T12" fmla="*/ 0 w 63"/>
                                <a:gd name="T13" fmla="*/ 72 h 96"/>
                                <a:gd name="T14" fmla="*/ 0 w 63"/>
                                <a:gd name="T15" fmla="*/ 63 h 96"/>
                                <a:gd name="T16" fmla="*/ 44 w 63"/>
                                <a:gd name="T17" fmla="*/ 0 h 96"/>
                                <a:gd name="T18" fmla="*/ 48 w 63"/>
                                <a:gd name="T19" fmla="*/ 0 h 96"/>
                                <a:gd name="T20" fmla="*/ 48 w 63"/>
                                <a:gd name="T21" fmla="*/ 63 h 96"/>
                                <a:gd name="T22" fmla="*/ 63 w 63"/>
                                <a:gd name="T23" fmla="*/ 63 h 96"/>
                                <a:gd name="T24" fmla="*/ 39 w 63"/>
                                <a:gd name="T25" fmla="*/ 63 h 96"/>
                                <a:gd name="T26" fmla="*/ 39 w 63"/>
                                <a:gd name="T27" fmla="*/ 15 h 96"/>
                                <a:gd name="T28" fmla="*/ 5 w 63"/>
                                <a:gd name="T29" fmla="*/ 63 h 96"/>
                                <a:gd name="T30" fmla="*/ 39 w 63"/>
                                <a:gd name="T31" fmla="*/ 63 h 9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3" h="96">
                                  <a:moveTo>
                                    <a:pt x="63" y="63"/>
                                  </a:moveTo>
                                  <a:lnTo>
                                    <a:pt x="63" y="72"/>
                                  </a:lnTo>
                                  <a:lnTo>
                                    <a:pt x="48" y="72"/>
                                  </a:lnTo>
                                  <a:lnTo>
                                    <a:pt x="48" y="96"/>
                                  </a:lnTo>
                                  <a:lnTo>
                                    <a:pt x="39" y="96"/>
                                  </a:lnTo>
                                  <a:lnTo>
                                    <a:pt x="39" y="72"/>
                                  </a:lnTo>
                                  <a:lnTo>
                                    <a:pt x="0" y="72"/>
                                  </a:lnTo>
                                  <a:lnTo>
                                    <a:pt x="0" y="63"/>
                                  </a:lnTo>
                                  <a:lnTo>
                                    <a:pt x="44" y="0"/>
                                  </a:lnTo>
                                  <a:lnTo>
                                    <a:pt x="48" y="0"/>
                                  </a:lnTo>
                                  <a:lnTo>
                                    <a:pt x="48" y="63"/>
                                  </a:lnTo>
                                  <a:lnTo>
                                    <a:pt x="63" y="63"/>
                                  </a:lnTo>
                                  <a:close/>
                                  <a:moveTo>
                                    <a:pt x="39" y="63"/>
                                  </a:moveTo>
                                  <a:lnTo>
                                    <a:pt x="39" y="15"/>
                                  </a:lnTo>
                                  <a:lnTo>
                                    <a:pt x="5" y="63"/>
                                  </a:lnTo>
                                  <a:lnTo>
                                    <a:pt x="39"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415"/>
                          <wps:cNvSpPr>
                            <a:spLocks/>
                          </wps:cNvSpPr>
                          <wps:spPr bwMode="auto">
                            <a:xfrm>
                              <a:off x="9156" y="9392"/>
                              <a:ext cx="53" cy="91"/>
                            </a:xfrm>
                            <a:custGeom>
                              <a:avLst/>
                              <a:gdLst>
                                <a:gd name="T0" fmla="*/ 53 w 53"/>
                                <a:gd name="T1" fmla="*/ 0 h 91"/>
                                <a:gd name="T2" fmla="*/ 48 w 53"/>
                                <a:gd name="T3" fmla="*/ 10 h 91"/>
                                <a:gd name="T4" fmla="*/ 20 w 53"/>
                                <a:gd name="T5" fmla="*/ 10 h 91"/>
                                <a:gd name="T6" fmla="*/ 15 w 53"/>
                                <a:gd name="T7" fmla="*/ 24 h 91"/>
                                <a:gd name="T8" fmla="*/ 34 w 53"/>
                                <a:gd name="T9" fmla="*/ 29 h 91"/>
                                <a:gd name="T10" fmla="*/ 44 w 53"/>
                                <a:gd name="T11" fmla="*/ 34 h 91"/>
                                <a:gd name="T12" fmla="*/ 53 w 53"/>
                                <a:gd name="T13" fmla="*/ 48 h 91"/>
                                <a:gd name="T14" fmla="*/ 53 w 53"/>
                                <a:gd name="T15" fmla="*/ 58 h 91"/>
                                <a:gd name="T16" fmla="*/ 53 w 53"/>
                                <a:gd name="T17" fmla="*/ 62 h 91"/>
                                <a:gd name="T18" fmla="*/ 48 w 53"/>
                                <a:gd name="T19" fmla="*/ 72 h 91"/>
                                <a:gd name="T20" fmla="*/ 48 w 53"/>
                                <a:gd name="T21" fmla="*/ 77 h 91"/>
                                <a:gd name="T22" fmla="*/ 44 w 53"/>
                                <a:gd name="T23" fmla="*/ 81 h 91"/>
                                <a:gd name="T24" fmla="*/ 39 w 53"/>
                                <a:gd name="T25" fmla="*/ 86 h 91"/>
                                <a:gd name="T26" fmla="*/ 34 w 53"/>
                                <a:gd name="T27" fmla="*/ 91 h 91"/>
                                <a:gd name="T28" fmla="*/ 24 w 53"/>
                                <a:gd name="T29" fmla="*/ 91 h 91"/>
                                <a:gd name="T30" fmla="*/ 15 w 53"/>
                                <a:gd name="T31" fmla="*/ 91 h 91"/>
                                <a:gd name="T32" fmla="*/ 10 w 53"/>
                                <a:gd name="T33" fmla="*/ 91 h 91"/>
                                <a:gd name="T34" fmla="*/ 5 w 53"/>
                                <a:gd name="T35" fmla="*/ 91 h 91"/>
                                <a:gd name="T36" fmla="*/ 0 w 53"/>
                                <a:gd name="T37" fmla="*/ 86 h 91"/>
                                <a:gd name="T38" fmla="*/ 0 w 53"/>
                                <a:gd name="T39" fmla="*/ 81 h 91"/>
                                <a:gd name="T40" fmla="*/ 0 w 53"/>
                                <a:gd name="T41" fmla="*/ 81 h 91"/>
                                <a:gd name="T42" fmla="*/ 0 w 53"/>
                                <a:gd name="T43" fmla="*/ 81 h 91"/>
                                <a:gd name="T44" fmla="*/ 5 w 53"/>
                                <a:gd name="T45" fmla="*/ 77 h 91"/>
                                <a:gd name="T46" fmla="*/ 5 w 53"/>
                                <a:gd name="T47" fmla="*/ 77 h 91"/>
                                <a:gd name="T48" fmla="*/ 10 w 53"/>
                                <a:gd name="T49" fmla="*/ 77 h 91"/>
                                <a:gd name="T50" fmla="*/ 10 w 53"/>
                                <a:gd name="T51" fmla="*/ 81 h 91"/>
                                <a:gd name="T52" fmla="*/ 10 w 53"/>
                                <a:gd name="T53" fmla="*/ 81 h 91"/>
                                <a:gd name="T54" fmla="*/ 15 w 53"/>
                                <a:gd name="T55" fmla="*/ 81 h 91"/>
                                <a:gd name="T56" fmla="*/ 20 w 53"/>
                                <a:gd name="T57" fmla="*/ 86 h 91"/>
                                <a:gd name="T58" fmla="*/ 24 w 53"/>
                                <a:gd name="T59" fmla="*/ 86 h 91"/>
                                <a:gd name="T60" fmla="*/ 34 w 53"/>
                                <a:gd name="T61" fmla="*/ 86 h 91"/>
                                <a:gd name="T62" fmla="*/ 39 w 53"/>
                                <a:gd name="T63" fmla="*/ 81 h 91"/>
                                <a:gd name="T64" fmla="*/ 44 w 53"/>
                                <a:gd name="T65" fmla="*/ 72 h 91"/>
                                <a:gd name="T66" fmla="*/ 44 w 53"/>
                                <a:gd name="T67" fmla="*/ 67 h 91"/>
                                <a:gd name="T68" fmla="*/ 44 w 53"/>
                                <a:gd name="T69" fmla="*/ 58 h 91"/>
                                <a:gd name="T70" fmla="*/ 39 w 53"/>
                                <a:gd name="T71" fmla="*/ 48 h 91"/>
                                <a:gd name="T72" fmla="*/ 34 w 53"/>
                                <a:gd name="T73" fmla="*/ 43 h 91"/>
                                <a:gd name="T74" fmla="*/ 24 w 53"/>
                                <a:gd name="T75" fmla="*/ 38 h 91"/>
                                <a:gd name="T76" fmla="*/ 15 w 53"/>
                                <a:gd name="T77" fmla="*/ 34 h 91"/>
                                <a:gd name="T78" fmla="*/ 5 w 53"/>
                                <a:gd name="T79" fmla="*/ 34 h 91"/>
                                <a:gd name="T80" fmla="*/ 20 w 53"/>
                                <a:gd name="T81" fmla="*/ 0 h 91"/>
                                <a:gd name="T82" fmla="*/ 53 w 53"/>
                                <a:gd name="T83" fmla="*/ 0 h 9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3" h="91">
                                  <a:moveTo>
                                    <a:pt x="53" y="0"/>
                                  </a:moveTo>
                                  <a:lnTo>
                                    <a:pt x="48" y="10"/>
                                  </a:lnTo>
                                  <a:lnTo>
                                    <a:pt x="20" y="10"/>
                                  </a:lnTo>
                                  <a:lnTo>
                                    <a:pt x="15" y="24"/>
                                  </a:lnTo>
                                  <a:lnTo>
                                    <a:pt x="34" y="29"/>
                                  </a:lnTo>
                                  <a:lnTo>
                                    <a:pt x="44" y="34"/>
                                  </a:lnTo>
                                  <a:lnTo>
                                    <a:pt x="53" y="48"/>
                                  </a:lnTo>
                                  <a:lnTo>
                                    <a:pt x="53" y="58"/>
                                  </a:lnTo>
                                  <a:lnTo>
                                    <a:pt x="53" y="62"/>
                                  </a:lnTo>
                                  <a:lnTo>
                                    <a:pt x="48" y="72"/>
                                  </a:lnTo>
                                  <a:lnTo>
                                    <a:pt x="48" y="77"/>
                                  </a:lnTo>
                                  <a:lnTo>
                                    <a:pt x="44" y="81"/>
                                  </a:lnTo>
                                  <a:lnTo>
                                    <a:pt x="39" y="86"/>
                                  </a:lnTo>
                                  <a:lnTo>
                                    <a:pt x="34" y="91"/>
                                  </a:lnTo>
                                  <a:lnTo>
                                    <a:pt x="24" y="91"/>
                                  </a:lnTo>
                                  <a:lnTo>
                                    <a:pt x="15" y="91"/>
                                  </a:lnTo>
                                  <a:lnTo>
                                    <a:pt x="10" y="91"/>
                                  </a:lnTo>
                                  <a:lnTo>
                                    <a:pt x="5" y="91"/>
                                  </a:lnTo>
                                  <a:lnTo>
                                    <a:pt x="0" y="86"/>
                                  </a:lnTo>
                                  <a:lnTo>
                                    <a:pt x="0" y="81"/>
                                  </a:lnTo>
                                  <a:lnTo>
                                    <a:pt x="5" y="77"/>
                                  </a:lnTo>
                                  <a:lnTo>
                                    <a:pt x="10" y="77"/>
                                  </a:lnTo>
                                  <a:lnTo>
                                    <a:pt x="10" y="81"/>
                                  </a:lnTo>
                                  <a:lnTo>
                                    <a:pt x="15" y="81"/>
                                  </a:lnTo>
                                  <a:lnTo>
                                    <a:pt x="20" y="86"/>
                                  </a:lnTo>
                                  <a:lnTo>
                                    <a:pt x="24" y="86"/>
                                  </a:lnTo>
                                  <a:lnTo>
                                    <a:pt x="34" y="86"/>
                                  </a:lnTo>
                                  <a:lnTo>
                                    <a:pt x="39" y="81"/>
                                  </a:lnTo>
                                  <a:lnTo>
                                    <a:pt x="44" y="72"/>
                                  </a:lnTo>
                                  <a:lnTo>
                                    <a:pt x="44" y="67"/>
                                  </a:lnTo>
                                  <a:lnTo>
                                    <a:pt x="44" y="58"/>
                                  </a:lnTo>
                                  <a:lnTo>
                                    <a:pt x="39" y="48"/>
                                  </a:lnTo>
                                  <a:lnTo>
                                    <a:pt x="34" y="43"/>
                                  </a:lnTo>
                                  <a:lnTo>
                                    <a:pt x="24" y="38"/>
                                  </a:lnTo>
                                  <a:lnTo>
                                    <a:pt x="15" y="34"/>
                                  </a:lnTo>
                                  <a:lnTo>
                                    <a:pt x="5" y="34"/>
                                  </a:lnTo>
                                  <a:lnTo>
                                    <a:pt x="20"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416"/>
                          <wps:cNvSpPr>
                            <a:spLocks/>
                          </wps:cNvSpPr>
                          <wps:spPr bwMode="auto">
                            <a:xfrm>
                              <a:off x="9222" y="9387"/>
                              <a:ext cx="63" cy="96"/>
                            </a:xfrm>
                            <a:custGeom>
                              <a:avLst/>
                              <a:gdLst>
                                <a:gd name="T0" fmla="*/ 63 w 63"/>
                                <a:gd name="T1" fmla="*/ 77 h 96"/>
                                <a:gd name="T2" fmla="*/ 53 w 63"/>
                                <a:gd name="T3" fmla="*/ 96 h 96"/>
                                <a:gd name="T4" fmla="*/ 0 w 63"/>
                                <a:gd name="T5" fmla="*/ 96 h 96"/>
                                <a:gd name="T6" fmla="*/ 0 w 63"/>
                                <a:gd name="T7" fmla="*/ 91 h 96"/>
                                <a:gd name="T8" fmla="*/ 20 w 63"/>
                                <a:gd name="T9" fmla="*/ 72 h 96"/>
                                <a:gd name="T10" fmla="*/ 34 w 63"/>
                                <a:gd name="T11" fmla="*/ 58 h 96"/>
                                <a:gd name="T12" fmla="*/ 44 w 63"/>
                                <a:gd name="T13" fmla="*/ 43 h 96"/>
                                <a:gd name="T14" fmla="*/ 44 w 63"/>
                                <a:gd name="T15" fmla="*/ 34 h 96"/>
                                <a:gd name="T16" fmla="*/ 44 w 63"/>
                                <a:gd name="T17" fmla="*/ 24 h 96"/>
                                <a:gd name="T18" fmla="*/ 39 w 63"/>
                                <a:gd name="T19" fmla="*/ 19 h 96"/>
                                <a:gd name="T20" fmla="*/ 34 w 63"/>
                                <a:gd name="T21" fmla="*/ 15 h 96"/>
                                <a:gd name="T22" fmla="*/ 24 w 63"/>
                                <a:gd name="T23" fmla="*/ 10 h 96"/>
                                <a:gd name="T24" fmla="*/ 20 w 63"/>
                                <a:gd name="T25" fmla="*/ 15 h 96"/>
                                <a:gd name="T26" fmla="*/ 15 w 63"/>
                                <a:gd name="T27" fmla="*/ 15 h 96"/>
                                <a:gd name="T28" fmla="*/ 10 w 63"/>
                                <a:gd name="T29" fmla="*/ 19 h 96"/>
                                <a:gd name="T30" fmla="*/ 5 w 63"/>
                                <a:gd name="T31" fmla="*/ 29 h 96"/>
                                <a:gd name="T32" fmla="*/ 5 w 63"/>
                                <a:gd name="T33" fmla="*/ 29 h 96"/>
                                <a:gd name="T34" fmla="*/ 5 w 63"/>
                                <a:gd name="T35" fmla="*/ 15 h 96"/>
                                <a:gd name="T36" fmla="*/ 10 w 63"/>
                                <a:gd name="T37" fmla="*/ 10 h 96"/>
                                <a:gd name="T38" fmla="*/ 20 w 63"/>
                                <a:gd name="T39" fmla="*/ 5 h 96"/>
                                <a:gd name="T40" fmla="*/ 29 w 63"/>
                                <a:gd name="T41" fmla="*/ 0 h 96"/>
                                <a:gd name="T42" fmla="*/ 39 w 63"/>
                                <a:gd name="T43" fmla="*/ 5 h 96"/>
                                <a:gd name="T44" fmla="*/ 48 w 63"/>
                                <a:gd name="T45" fmla="*/ 10 h 96"/>
                                <a:gd name="T46" fmla="*/ 53 w 63"/>
                                <a:gd name="T47" fmla="*/ 15 h 96"/>
                                <a:gd name="T48" fmla="*/ 58 w 63"/>
                                <a:gd name="T49" fmla="*/ 24 h 96"/>
                                <a:gd name="T50" fmla="*/ 53 w 63"/>
                                <a:gd name="T51" fmla="*/ 34 h 96"/>
                                <a:gd name="T52" fmla="*/ 53 w 63"/>
                                <a:gd name="T53" fmla="*/ 39 h 96"/>
                                <a:gd name="T54" fmla="*/ 44 w 63"/>
                                <a:gd name="T55" fmla="*/ 53 h 96"/>
                                <a:gd name="T56" fmla="*/ 34 w 63"/>
                                <a:gd name="T57" fmla="*/ 63 h 96"/>
                                <a:gd name="T58" fmla="*/ 24 w 63"/>
                                <a:gd name="T59" fmla="*/ 77 h 96"/>
                                <a:gd name="T60" fmla="*/ 15 w 63"/>
                                <a:gd name="T61" fmla="*/ 86 h 96"/>
                                <a:gd name="T62" fmla="*/ 39 w 63"/>
                                <a:gd name="T63" fmla="*/ 86 h 96"/>
                                <a:gd name="T64" fmla="*/ 44 w 63"/>
                                <a:gd name="T65" fmla="*/ 86 h 96"/>
                                <a:gd name="T66" fmla="*/ 48 w 63"/>
                                <a:gd name="T67" fmla="*/ 86 h 96"/>
                                <a:gd name="T68" fmla="*/ 53 w 63"/>
                                <a:gd name="T69" fmla="*/ 86 h 96"/>
                                <a:gd name="T70" fmla="*/ 53 w 63"/>
                                <a:gd name="T71" fmla="*/ 82 h 96"/>
                                <a:gd name="T72" fmla="*/ 58 w 63"/>
                                <a:gd name="T73" fmla="*/ 82 h 96"/>
                                <a:gd name="T74" fmla="*/ 58 w 63"/>
                                <a:gd name="T75" fmla="*/ 77 h 96"/>
                                <a:gd name="T76" fmla="*/ 63 w 63"/>
                                <a:gd name="T77" fmla="*/ 77 h 9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3" h="96">
                                  <a:moveTo>
                                    <a:pt x="63" y="77"/>
                                  </a:moveTo>
                                  <a:lnTo>
                                    <a:pt x="53" y="96"/>
                                  </a:lnTo>
                                  <a:lnTo>
                                    <a:pt x="0" y="96"/>
                                  </a:lnTo>
                                  <a:lnTo>
                                    <a:pt x="0" y="91"/>
                                  </a:lnTo>
                                  <a:lnTo>
                                    <a:pt x="20" y="72"/>
                                  </a:lnTo>
                                  <a:lnTo>
                                    <a:pt x="34" y="58"/>
                                  </a:lnTo>
                                  <a:lnTo>
                                    <a:pt x="44" y="43"/>
                                  </a:lnTo>
                                  <a:lnTo>
                                    <a:pt x="44" y="34"/>
                                  </a:lnTo>
                                  <a:lnTo>
                                    <a:pt x="44" y="24"/>
                                  </a:lnTo>
                                  <a:lnTo>
                                    <a:pt x="39" y="19"/>
                                  </a:lnTo>
                                  <a:lnTo>
                                    <a:pt x="34" y="15"/>
                                  </a:lnTo>
                                  <a:lnTo>
                                    <a:pt x="24" y="10"/>
                                  </a:lnTo>
                                  <a:lnTo>
                                    <a:pt x="20" y="15"/>
                                  </a:lnTo>
                                  <a:lnTo>
                                    <a:pt x="15" y="15"/>
                                  </a:lnTo>
                                  <a:lnTo>
                                    <a:pt x="10" y="19"/>
                                  </a:lnTo>
                                  <a:lnTo>
                                    <a:pt x="5" y="29"/>
                                  </a:lnTo>
                                  <a:lnTo>
                                    <a:pt x="5" y="15"/>
                                  </a:lnTo>
                                  <a:lnTo>
                                    <a:pt x="10" y="10"/>
                                  </a:lnTo>
                                  <a:lnTo>
                                    <a:pt x="20" y="5"/>
                                  </a:lnTo>
                                  <a:lnTo>
                                    <a:pt x="29" y="0"/>
                                  </a:lnTo>
                                  <a:lnTo>
                                    <a:pt x="39" y="5"/>
                                  </a:lnTo>
                                  <a:lnTo>
                                    <a:pt x="48" y="10"/>
                                  </a:lnTo>
                                  <a:lnTo>
                                    <a:pt x="53" y="15"/>
                                  </a:lnTo>
                                  <a:lnTo>
                                    <a:pt x="58" y="24"/>
                                  </a:lnTo>
                                  <a:lnTo>
                                    <a:pt x="53" y="34"/>
                                  </a:lnTo>
                                  <a:lnTo>
                                    <a:pt x="53" y="39"/>
                                  </a:lnTo>
                                  <a:lnTo>
                                    <a:pt x="44" y="53"/>
                                  </a:lnTo>
                                  <a:lnTo>
                                    <a:pt x="34" y="63"/>
                                  </a:lnTo>
                                  <a:lnTo>
                                    <a:pt x="24" y="77"/>
                                  </a:lnTo>
                                  <a:lnTo>
                                    <a:pt x="15" y="86"/>
                                  </a:lnTo>
                                  <a:lnTo>
                                    <a:pt x="39" y="86"/>
                                  </a:lnTo>
                                  <a:lnTo>
                                    <a:pt x="44" y="86"/>
                                  </a:lnTo>
                                  <a:lnTo>
                                    <a:pt x="48" y="86"/>
                                  </a:lnTo>
                                  <a:lnTo>
                                    <a:pt x="53" y="86"/>
                                  </a:lnTo>
                                  <a:lnTo>
                                    <a:pt x="53" y="82"/>
                                  </a:lnTo>
                                  <a:lnTo>
                                    <a:pt x="58" y="82"/>
                                  </a:lnTo>
                                  <a:lnTo>
                                    <a:pt x="58" y="77"/>
                                  </a:lnTo>
                                  <a:lnTo>
                                    <a:pt x="63"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Rectangle 3417"/>
                          <wps:cNvSpPr>
                            <a:spLocks noChangeArrowheads="1"/>
                          </wps:cNvSpPr>
                          <wps:spPr bwMode="auto">
                            <a:xfrm>
                              <a:off x="9294" y="9445"/>
                              <a:ext cx="34" cy="9"/>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Freeform 3418"/>
                          <wps:cNvSpPr>
                            <a:spLocks/>
                          </wps:cNvSpPr>
                          <wps:spPr bwMode="auto">
                            <a:xfrm>
                              <a:off x="9352" y="9387"/>
                              <a:ext cx="38" cy="96"/>
                            </a:xfrm>
                            <a:custGeom>
                              <a:avLst/>
                              <a:gdLst>
                                <a:gd name="T0" fmla="*/ 0 w 38"/>
                                <a:gd name="T1" fmla="*/ 15 h 96"/>
                                <a:gd name="T2" fmla="*/ 24 w 38"/>
                                <a:gd name="T3" fmla="*/ 0 h 96"/>
                                <a:gd name="T4" fmla="*/ 24 w 38"/>
                                <a:gd name="T5" fmla="*/ 0 h 96"/>
                                <a:gd name="T6" fmla="*/ 24 w 38"/>
                                <a:gd name="T7" fmla="*/ 82 h 96"/>
                                <a:gd name="T8" fmla="*/ 24 w 38"/>
                                <a:gd name="T9" fmla="*/ 86 h 96"/>
                                <a:gd name="T10" fmla="*/ 24 w 38"/>
                                <a:gd name="T11" fmla="*/ 91 h 96"/>
                                <a:gd name="T12" fmla="*/ 29 w 38"/>
                                <a:gd name="T13" fmla="*/ 91 h 96"/>
                                <a:gd name="T14" fmla="*/ 29 w 38"/>
                                <a:gd name="T15" fmla="*/ 91 h 96"/>
                                <a:gd name="T16" fmla="*/ 34 w 38"/>
                                <a:gd name="T17" fmla="*/ 91 h 96"/>
                                <a:gd name="T18" fmla="*/ 38 w 38"/>
                                <a:gd name="T19" fmla="*/ 91 h 96"/>
                                <a:gd name="T20" fmla="*/ 38 w 38"/>
                                <a:gd name="T21" fmla="*/ 96 h 96"/>
                                <a:gd name="T22" fmla="*/ 0 w 38"/>
                                <a:gd name="T23" fmla="*/ 96 h 96"/>
                                <a:gd name="T24" fmla="*/ 0 w 38"/>
                                <a:gd name="T25" fmla="*/ 91 h 96"/>
                                <a:gd name="T26" fmla="*/ 10 w 38"/>
                                <a:gd name="T27" fmla="*/ 91 h 96"/>
                                <a:gd name="T28" fmla="*/ 10 w 38"/>
                                <a:gd name="T29" fmla="*/ 91 h 96"/>
                                <a:gd name="T30" fmla="*/ 14 w 38"/>
                                <a:gd name="T31" fmla="*/ 91 h 96"/>
                                <a:gd name="T32" fmla="*/ 14 w 38"/>
                                <a:gd name="T33" fmla="*/ 91 h 96"/>
                                <a:gd name="T34" fmla="*/ 14 w 38"/>
                                <a:gd name="T35" fmla="*/ 86 h 96"/>
                                <a:gd name="T36" fmla="*/ 14 w 38"/>
                                <a:gd name="T37" fmla="*/ 82 h 96"/>
                                <a:gd name="T38" fmla="*/ 14 w 38"/>
                                <a:gd name="T39" fmla="*/ 29 h 96"/>
                                <a:gd name="T40" fmla="*/ 14 w 38"/>
                                <a:gd name="T41" fmla="*/ 19 h 96"/>
                                <a:gd name="T42" fmla="*/ 14 w 38"/>
                                <a:gd name="T43" fmla="*/ 15 h 96"/>
                                <a:gd name="T44" fmla="*/ 14 w 38"/>
                                <a:gd name="T45" fmla="*/ 15 h 96"/>
                                <a:gd name="T46" fmla="*/ 10 w 38"/>
                                <a:gd name="T47" fmla="*/ 15 h 96"/>
                                <a:gd name="T48" fmla="*/ 10 w 38"/>
                                <a:gd name="T49" fmla="*/ 15 h 96"/>
                                <a:gd name="T50" fmla="*/ 10 w 38"/>
                                <a:gd name="T51" fmla="*/ 15 h 96"/>
                                <a:gd name="T52" fmla="*/ 5 w 38"/>
                                <a:gd name="T53" fmla="*/ 15 h 96"/>
                                <a:gd name="T54" fmla="*/ 0 w 38"/>
                                <a:gd name="T55" fmla="*/ 15 h 96"/>
                                <a:gd name="T56" fmla="*/ 0 w 38"/>
                                <a:gd name="T57" fmla="*/ 15 h 9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8" h="96">
                                  <a:moveTo>
                                    <a:pt x="0" y="15"/>
                                  </a:moveTo>
                                  <a:lnTo>
                                    <a:pt x="24" y="0"/>
                                  </a:lnTo>
                                  <a:lnTo>
                                    <a:pt x="24" y="82"/>
                                  </a:lnTo>
                                  <a:lnTo>
                                    <a:pt x="24" y="86"/>
                                  </a:lnTo>
                                  <a:lnTo>
                                    <a:pt x="24" y="91"/>
                                  </a:lnTo>
                                  <a:lnTo>
                                    <a:pt x="29" y="91"/>
                                  </a:lnTo>
                                  <a:lnTo>
                                    <a:pt x="34" y="91"/>
                                  </a:lnTo>
                                  <a:lnTo>
                                    <a:pt x="38" y="91"/>
                                  </a:lnTo>
                                  <a:lnTo>
                                    <a:pt x="38" y="96"/>
                                  </a:lnTo>
                                  <a:lnTo>
                                    <a:pt x="0" y="96"/>
                                  </a:lnTo>
                                  <a:lnTo>
                                    <a:pt x="0" y="91"/>
                                  </a:lnTo>
                                  <a:lnTo>
                                    <a:pt x="10" y="91"/>
                                  </a:lnTo>
                                  <a:lnTo>
                                    <a:pt x="14" y="91"/>
                                  </a:lnTo>
                                  <a:lnTo>
                                    <a:pt x="14" y="86"/>
                                  </a:lnTo>
                                  <a:lnTo>
                                    <a:pt x="14" y="82"/>
                                  </a:lnTo>
                                  <a:lnTo>
                                    <a:pt x="14" y="29"/>
                                  </a:lnTo>
                                  <a:lnTo>
                                    <a:pt x="14" y="19"/>
                                  </a:lnTo>
                                  <a:lnTo>
                                    <a:pt x="14" y="15"/>
                                  </a:lnTo>
                                  <a:lnTo>
                                    <a:pt x="10" y="15"/>
                                  </a:lnTo>
                                  <a:lnTo>
                                    <a:pt x="5"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419"/>
                          <wps:cNvSpPr>
                            <a:spLocks noEditPoints="1"/>
                          </wps:cNvSpPr>
                          <wps:spPr bwMode="auto">
                            <a:xfrm>
                              <a:off x="9410" y="9387"/>
                              <a:ext cx="62" cy="96"/>
                            </a:xfrm>
                            <a:custGeom>
                              <a:avLst/>
                              <a:gdLst>
                                <a:gd name="T0" fmla="*/ 62 w 62"/>
                                <a:gd name="T1" fmla="*/ 63 h 96"/>
                                <a:gd name="T2" fmla="*/ 62 w 62"/>
                                <a:gd name="T3" fmla="*/ 72 h 96"/>
                                <a:gd name="T4" fmla="*/ 48 w 62"/>
                                <a:gd name="T5" fmla="*/ 72 h 96"/>
                                <a:gd name="T6" fmla="*/ 48 w 62"/>
                                <a:gd name="T7" fmla="*/ 96 h 96"/>
                                <a:gd name="T8" fmla="*/ 38 w 62"/>
                                <a:gd name="T9" fmla="*/ 96 h 96"/>
                                <a:gd name="T10" fmla="*/ 38 w 62"/>
                                <a:gd name="T11" fmla="*/ 72 h 96"/>
                                <a:gd name="T12" fmla="*/ 0 w 62"/>
                                <a:gd name="T13" fmla="*/ 72 h 96"/>
                                <a:gd name="T14" fmla="*/ 0 w 62"/>
                                <a:gd name="T15" fmla="*/ 63 h 96"/>
                                <a:gd name="T16" fmla="*/ 43 w 62"/>
                                <a:gd name="T17" fmla="*/ 0 h 96"/>
                                <a:gd name="T18" fmla="*/ 48 w 62"/>
                                <a:gd name="T19" fmla="*/ 0 h 96"/>
                                <a:gd name="T20" fmla="*/ 48 w 62"/>
                                <a:gd name="T21" fmla="*/ 63 h 96"/>
                                <a:gd name="T22" fmla="*/ 62 w 62"/>
                                <a:gd name="T23" fmla="*/ 63 h 96"/>
                                <a:gd name="T24" fmla="*/ 38 w 62"/>
                                <a:gd name="T25" fmla="*/ 63 h 96"/>
                                <a:gd name="T26" fmla="*/ 38 w 62"/>
                                <a:gd name="T27" fmla="*/ 15 h 96"/>
                                <a:gd name="T28" fmla="*/ 4 w 62"/>
                                <a:gd name="T29" fmla="*/ 63 h 96"/>
                                <a:gd name="T30" fmla="*/ 38 w 62"/>
                                <a:gd name="T31" fmla="*/ 63 h 9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2" h="96">
                                  <a:moveTo>
                                    <a:pt x="62" y="63"/>
                                  </a:moveTo>
                                  <a:lnTo>
                                    <a:pt x="62" y="72"/>
                                  </a:lnTo>
                                  <a:lnTo>
                                    <a:pt x="48" y="72"/>
                                  </a:lnTo>
                                  <a:lnTo>
                                    <a:pt x="48" y="96"/>
                                  </a:lnTo>
                                  <a:lnTo>
                                    <a:pt x="38" y="96"/>
                                  </a:lnTo>
                                  <a:lnTo>
                                    <a:pt x="38" y="72"/>
                                  </a:lnTo>
                                  <a:lnTo>
                                    <a:pt x="0" y="72"/>
                                  </a:lnTo>
                                  <a:lnTo>
                                    <a:pt x="0" y="63"/>
                                  </a:lnTo>
                                  <a:lnTo>
                                    <a:pt x="43" y="0"/>
                                  </a:lnTo>
                                  <a:lnTo>
                                    <a:pt x="48" y="0"/>
                                  </a:lnTo>
                                  <a:lnTo>
                                    <a:pt x="48" y="63"/>
                                  </a:lnTo>
                                  <a:lnTo>
                                    <a:pt x="62" y="63"/>
                                  </a:lnTo>
                                  <a:close/>
                                  <a:moveTo>
                                    <a:pt x="38" y="63"/>
                                  </a:moveTo>
                                  <a:lnTo>
                                    <a:pt x="38" y="15"/>
                                  </a:lnTo>
                                  <a:lnTo>
                                    <a:pt x="4" y="63"/>
                                  </a:lnTo>
                                  <a:lnTo>
                                    <a:pt x="38"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420"/>
                          <wps:cNvSpPr>
                            <a:spLocks/>
                          </wps:cNvSpPr>
                          <wps:spPr bwMode="auto">
                            <a:xfrm>
                              <a:off x="7334" y="4071"/>
                              <a:ext cx="125" cy="110"/>
                            </a:xfrm>
                            <a:custGeom>
                              <a:avLst/>
                              <a:gdLst>
                                <a:gd name="T0" fmla="*/ 92 w 125"/>
                                <a:gd name="T1" fmla="*/ 0 h 110"/>
                                <a:gd name="T2" fmla="*/ 0 w 125"/>
                                <a:gd name="T3" fmla="*/ 110 h 110"/>
                                <a:gd name="T4" fmla="*/ 125 w 125"/>
                                <a:gd name="T5" fmla="*/ 43 h 110"/>
                                <a:gd name="T6" fmla="*/ 92 w 125"/>
                                <a:gd name="T7" fmla="*/ 0 h 1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110">
                                  <a:moveTo>
                                    <a:pt x="92" y="0"/>
                                  </a:moveTo>
                                  <a:lnTo>
                                    <a:pt x="0" y="110"/>
                                  </a:lnTo>
                                  <a:lnTo>
                                    <a:pt x="125" y="43"/>
                                  </a:lnTo>
                                  <a:lnTo>
                                    <a:pt x="9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421"/>
                          <wps:cNvSpPr>
                            <a:spLocks/>
                          </wps:cNvSpPr>
                          <wps:spPr bwMode="auto">
                            <a:xfrm>
                              <a:off x="7334" y="4071"/>
                              <a:ext cx="125" cy="110"/>
                            </a:xfrm>
                            <a:custGeom>
                              <a:avLst/>
                              <a:gdLst>
                                <a:gd name="T0" fmla="*/ 92 w 125"/>
                                <a:gd name="T1" fmla="*/ 0 h 110"/>
                                <a:gd name="T2" fmla="*/ 0 w 125"/>
                                <a:gd name="T3" fmla="*/ 110 h 110"/>
                                <a:gd name="T4" fmla="*/ 125 w 125"/>
                                <a:gd name="T5" fmla="*/ 43 h 110"/>
                                <a:gd name="T6" fmla="*/ 92 w 125"/>
                                <a:gd name="T7" fmla="*/ 0 h 1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110">
                                  <a:moveTo>
                                    <a:pt x="92" y="0"/>
                                  </a:moveTo>
                                  <a:lnTo>
                                    <a:pt x="0" y="110"/>
                                  </a:lnTo>
                                  <a:lnTo>
                                    <a:pt x="125" y="43"/>
                                  </a:lnTo>
                                  <a:lnTo>
                                    <a:pt x="92"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422"/>
                          <wps:cNvSpPr>
                            <a:spLocks/>
                          </wps:cNvSpPr>
                          <wps:spPr bwMode="auto">
                            <a:xfrm>
                              <a:off x="7426" y="3453"/>
                              <a:ext cx="100" cy="130"/>
                            </a:xfrm>
                            <a:custGeom>
                              <a:avLst/>
                              <a:gdLst>
                                <a:gd name="T0" fmla="*/ 100 w 100"/>
                                <a:gd name="T1" fmla="*/ 101 h 130"/>
                                <a:gd name="T2" fmla="*/ 0 w 100"/>
                                <a:gd name="T3" fmla="*/ 0 h 130"/>
                                <a:gd name="T4" fmla="*/ 52 w 100"/>
                                <a:gd name="T5" fmla="*/ 130 h 130"/>
                                <a:gd name="T6" fmla="*/ 100 w 100"/>
                                <a:gd name="T7" fmla="*/ 101 h 1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0" h="130">
                                  <a:moveTo>
                                    <a:pt x="100" y="101"/>
                                  </a:moveTo>
                                  <a:lnTo>
                                    <a:pt x="0" y="0"/>
                                  </a:lnTo>
                                  <a:lnTo>
                                    <a:pt x="52" y="130"/>
                                  </a:lnTo>
                                  <a:lnTo>
                                    <a:pt x="100" y="10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423"/>
                          <wps:cNvSpPr>
                            <a:spLocks/>
                          </wps:cNvSpPr>
                          <wps:spPr bwMode="auto">
                            <a:xfrm>
                              <a:off x="7426" y="3453"/>
                              <a:ext cx="100" cy="130"/>
                            </a:xfrm>
                            <a:custGeom>
                              <a:avLst/>
                              <a:gdLst>
                                <a:gd name="T0" fmla="*/ 100 w 100"/>
                                <a:gd name="T1" fmla="*/ 101 h 130"/>
                                <a:gd name="T2" fmla="*/ 0 w 100"/>
                                <a:gd name="T3" fmla="*/ 0 h 130"/>
                                <a:gd name="T4" fmla="*/ 52 w 100"/>
                                <a:gd name="T5" fmla="*/ 130 h 130"/>
                                <a:gd name="T6" fmla="*/ 100 w 100"/>
                                <a:gd name="T7" fmla="*/ 101 h 1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0" h="130">
                                  <a:moveTo>
                                    <a:pt x="100" y="101"/>
                                  </a:moveTo>
                                  <a:lnTo>
                                    <a:pt x="0" y="0"/>
                                  </a:lnTo>
                                  <a:lnTo>
                                    <a:pt x="52" y="130"/>
                                  </a:lnTo>
                                  <a:lnTo>
                                    <a:pt x="100" y="101"/>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424"/>
                          <wps:cNvSpPr>
                            <a:spLocks/>
                          </wps:cNvSpPr>
                          <wps:spPr bwMode="auto">
                            <a:xfrm>
                              <a:off x="9510" y="6657"/>
                              <a:ext cx="58" cy="62"/>
                            </a:xfrm>
                            <a:custGeom>
                              <a:avLst/>
                              <a:gdLst>
                                <a:gd name="T0" fmla="*/ 5 w 58"/>
                                <a:gd name="T1" fmla="*/ 0 h 62"/>
                                <a:gd name="T2" fmla="*/ 29 w 58"/>
                                <a:gd name="T3" fmla="*/ 0 h 62"/>
                                <a:gd name="T4" fmla="*/ 19 w 58"/>
                                <a:gd name="T5" fmla="*/ 34 h 62"/>
                                <a:gd name="T6" fmla="*/ 34 w 58"/>
                                <a:gd name="T7" fmla="*/ 14 h 62"/>
                                <a:gd name="T8" fmla="*/ 43 w 58"/>
                                <a:gd name="T9" fmla="*/ 5 h 62"/>
                                <a:gd name="T10" fmla="*/ 48 w 58"/>
                                <a:gd name="T11" fmla="*/ 0 h 62"/>
                                <a:gd name="T12" fmla="*/ 53 w 58"/>
                                <a:gd name="T13" fmla="*/ 0 h 62"/>
                                <a:gd name="T14" fmla="*/ 53 w 58"/>
                                <a:gd name="T15" fmla="*/ 0 h 62"/>
                                <a:gd name="T16" fmla="*/ 53 w 58"/>
                                <a:gd name="T17" fmla="*/ 0 h 62"/>
                                <a:gd name="T18" fmla="*/ 58 w 58"/>
                                <a:gd name="T19" fmla="*/ 0 h 62"/>
                                <a:gd name="T20" fmla="*/ 58 w 58"/>
                                <a:gd name="T21" fmla="*/ 5 h 62"/>
                                <a:gd name="T22" fmla="*/ 53 w 58"/>
                                <a:gd name="T23" fmla="*/ 10 h 62"/>
                                <a:gd name="T24" fmla="*/ 53 w 58"/>
                                <a:gd name="T25" fmla="*/ 14 h 62"/>
                                <a:gd name="T26" fmla="*/ 53 w 58"/>
                                <a:gd name="T27" fmla="*/ 14 h 62"/>
                                <a:gd name="T28" fmla="*/ 48 w 58"/>
                                <a:gd name="T29" fmla="*/ 14 h 62"/>
                                <a:gd name="T30" fmla="*/ 48 w 58"/>
                                <a:gd name="T31" fmla="*/ 14 h 62"/>
                                <a:gd name="T32" fmla="*/ 48 w 58"/>
                                <a:gd name="T33" fmla="*/ 14 h 62"/>
                                <a:gd name="T34" fmla="*/ 43 w 58"/>
                                <a:gd name="T35" fmla="*/ 14 h 62"/>
                                <a:gd name="T36" fmla="*/ 43 w 58"/>
                                <a:gd name="T37" fmla="*/ 10 h 62"/>
                                <a:gd name="T38" fmla="*/ 43 w 58"/>
                                <a:gd name="T39" fmla="*/ 10 h 62"/>
                                <a:gd name="T40" fmla="*/ 43 w 58"/>
                                <a:gd name="T41" fmla="*/ 10 h 62"/>
                                <a:gd name="T42" fmla="*/ 43 w 58"/>
                                <a:gd name="T43" fmla="*/ 10 h 62"/>
                                <a:gd name="T44" fmla="*/ 43 w 58"/>
                                <a:gd name="T45" fmla="*/ 10 h 62"/>
                                <a:gd name="T46" fmla="*/ 43 w 58"/>
                                <a:gd name="T47" fmla="*/ 10 h 62"/>
                                <a:gd name="T48" fmla="*/ 39 w 58"/>
                                <a:gd name="T49" fmla="*/ 10 h 62"/>
                                <a:gd name="T50" fmla="*/ 39 w 58"/>
                                <a:gd name="T51" fmla="*/ 10 h 62"/>
                                <a:gd name="T52" fmla="*/ 34 w 58"/>
                                <a:gd name="T53" fmla="*/ 14 h 62"/>
                                <a:gd name="T54" fmla="*/ 29 w 58"/>
                                <a:gd name="T55" fmla="*/ 24 h 62"/>
                                <a:gd name="T56" fmla="*/ 24 w 58"/>
                                <a:gd name="T57" fmla="*/ 34 h 62"/>
                                <a:gd name="T58" fmla="*/ 19 w 58"/>
                                <a:gd name="T59" fmla="*/ 38 h 62"/>
                                <a:gd name="T60" fmla="*/ 19 w 58"/>
                                <a:gd name="T61" fmla="*/ 43 h 62"/>
                                <a:gd name="T62" fmla="*/ 15 w 58"/>
                                <a:gd name="T63" fmla="*/ 48 h 62"/>
                                <a:gd name="T64" fmla="*/ 15 w 58"/>
                                <a:gd name="T65" fmla="*/ 53 h 62"/>
                                <a:gd name="T66" fmla="*/ 15 w 58"/>
                                <a:gd name="T67" fmla="*/ 62 h 62"/>
                                <a:gd name="T68" fmla="*/ 0 w 58"/>
                                <a:gd name="T69" fmla="*/ 62 h 62"/>
                                <a:gd name="T70" fmla="*/ 15 w 58"/>
                                <a:gd name="T71" fmla="*/ 19 h 62"/>
                                <a:gd name="T72" fmla="*/ 15 w 58"/>
                                <a:gd name="T73" fmla="*/ 10 h 62"/>
                                <a:gd name="T74" fmla="*/ 19 w 58"/>
                                <a:gd name="T75" fmla="*/ 5 h 62"/>
                                <a:gd name="T76" fmla="*/ 19 w 58"/>
                                <a:gd name="T77" fmla="*/ 5 h 62"/>
                                <a:gd name="T78" fmla="*/ 15 w 58"/>
                                <a:gd name="T79" fmla="*/ 5 h 62"/>
                                <a:gd name="T80" fmla="*/ 15 w 58"/>
                                <a:gd name="T81" fmla="*/ 5 h 62"/>
                                <a:gd name="T82" fmla="*/ 15 w 58"/>
                                <a:gd name="T83" fmla="*/ 5 h 62"/>
                                <a:gd name="T84" fmla="*/ 10 w 58"/>
                                <a:gd name="T85" fmla="*/ 5 h 62"/>
                                <a:gd name="T86" fmla="*/ 10 w 58"/>
                                <a:gd name="T87" fmla="*/ 5 h 62"/>
                                <a:gd name="T88" fmla="*/ 5 w 58"/>
                                <a:gd name="T89" fmla="*/ 0 h 6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8" h="62">
                                  <a:moveTo>
                                    <a:pt x="5" y="0"/>
                                  </a:moveTo>
                                  <a:lnTo>
                                    <a:pt x="29" y="0"/>
                                  </a:lnTo>
                                  <a:lnTo>
                                    <a:pt x="19" y="34"/>
                                  </a:lnTo>
                                  <a:lnTo>
                                    <a:pt x="34" y="14"/>
                                  </a:lnTo>
                                  <a:lnTo>
                                    <a:pt x="43" y="5"/>
                                  </a:lnTo>
                                  <a:lnTo>
                                    <a:pt x="48" y="0"/>
                                  </a:lnTo>
                                  <a:lnTo>
                                    <a:pt x="53" y="0"/>
                                  </a:lnTo>
                                  <a:lnTo>
                                    <a:pt x="58" y="0"/>
                                  </a:lnTo>
                                  <a:lnTo>
                                    <a:pt x="58" y="5"/>
                                  </a:lnTo>
                                  <a:lnTo>
                                    <a:pt x="53" y="10"/>
                                  </a:lnTo>
                                  <a:lnTo>
                                    <a:pt x="53" y="14"/>
                                  </a:lnTo>
                                  <a:lnTo>
                                    <a:pt x="48" y="14"/>
                                  </a:lnTo>
                                  <a:lnTo>
                                    <a:pt x="43" y="14"/>
                                  </a:lnTo>
                                  <a:lnTo>
                                    <a:pt x="43" y="10"/>
                                  </a:lnTo>
                                  <a:lnTo>
                                    <a:pt x="39" y="10"/>
                                  </a:lnTo>
                                  <a:lnTo>
                                    <a:pt x="34" y="14"/>
                                  </a:lnTo>
                                  <a:lnTo>
                                    <a:pt x="29" y="24"/>
                                  </a:lnTo>
                                  <a:lnTo>
                                    <a:pt x="24" y="34"/>
                                  </a:lnTo>
                                  <a:lnTo>
                                    <a:pt x="19" y="38"/>
                                  </a:lnTo>
                                  <a:lnTo>
                                    <a:pt x="19" y="43"/>
                                  </a:lnTo>
                                  <a:lnTo>
                                    <a:pt x="15" y="48"/>
                                  </a:lnTo>
                                  <a:lnTo>
                                    <a:pt x="15" y="53"/>
                                  </a:lnTo>
                                  <a:lnTo>
                                    <a:pt x="15" y="62"/>
                                  </a:lnTo>
                                  <a:lnTo>
                                    <a:pt x="0" y="62"/>
                                  </a:lnTo>
                                  <a:lnTo>
                                    <a:pt x="15" y="19"/>
                                  </a:lnTo>
                                  <a:lnTo>
                                    <a:pt x="15" y="10"/>
                                  </a:lnTo>
                                  <a:lnTo>
                                    <a:pt x="19" y="5"/>
                                  </a:lnTo>
                                  <a:lnTo>
                                    <a:pt x="15" y="5"/>
                                  </a:lnTo>
                                  <a:lnTo>
                                    <a:pt x="10" y="5"/>
                                  </a:lnTo>
                                  <a:lnTo>
                                    <a:pt x="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425"/>
                          <wps:cNvSpPr>
                            <a:spLocks/>
                          </wps:cNvSpPr>
                          <wps:spPr bwMode="auto">
                            <a:xfrm>
                              <a:off x="9563" y="6657"/>
                              <a:ext cx="53" cy="62"/>
                            </a:xfrm>
                            <a:custGeom>
                              <a:avLst/>
                              <a:gdLst>
                                <a:gd name="T0" fmla="*/ 53 w 53"/>
                                <a:gd name="T1" fmla="*/ 0 h 62"/>
                                <a:gd name="T2" fmla="*/ 48 w 53"/>
                                <a:gd name="T3" fmla="*/ 19 h 62"/>
                                <a:gd name="T4" fmla="*/ 43 w 53"/>
                                <a:gd name="T5" fmla="*/ 19 h 62"/>
                                <a:gd name="T6" fmla="*/ 43 w 53"/>
                                <a:gd name="T7" fmla="*/ 10 h 62"/>
                                <a:gd name="T8" fmla="*/ 38 w 53"/>
                                <a:gd name="T9" fmla="*/ 5 h 62"/>
                                <a:gd name="T10" fmla="*/ 38 w 53"/>
                                <a:gd name="T11" fmla="*/ 5 h 62"/>
                                <a:gd name="T12" fmla="*/ 34 w 53"/>
                                <a:gd name="T13" fmla="*/ 0 h 62"/>
                                <a:gd name="T14" fmla="*/ 29 w 53"/>
                                <a:gd name="T15" fmla="*/ 0 h 62"/>
                                <a:gd name="T16" fmla="*/ 24 w 53"/>
                                <a:gd name="T17" fmla="*/ 5 h 62"/>
                                <a:gd name="T18" fmla="*/ 24 w 53"/>
                                <a:gd name="T19" fmla="*/ 5 h 62"/>
                                <a:gd name="T20" fmla="*/ 24 w 53"/>
                                <a:gd name="T21" fmla="*/ 10 h 62"/>
                                <a:gd name="T22" fmla="*/ 24 w 53"/>
                                <a:gd name="T23" fmla="*/ 10 h 62"/>
                                <a:gd name="T24" fmla="*/ 24 w 53"/>
                                <a:gd name="T25" fmla="*/ 14 h 62"/>
                                <a:gd name="T26" fmla="*/ 24 w 53"/>
                                <a:gd name="T27" fmla="*/ 14 h 62"/>
                                <a:gd name="T28" fmla="*/ 29 w 53"/>
                                <a:gd name="T29" fmla="*/ 19 h 62"/>
                                <a:gd name="T30" fmla="*/ 34 w 53"/>
                                <a:gd name="T31" fmla="*/ 29 h 62"/>
                                <a:gd name="T32" fmla="*/ 38 w 53"/>
                                <a:gd name="T33" fmla="*/ 34 h 62"/>
                                <a:gd name="T34" fmla="*/ 43 w 53"/>
                                <a:gd name="T35" fmla="*/ 38 h 62"/>
                                <a:gd name="T36" fmla="*/ 43 w 53"/>
                                <a:gd name="T37" fmla="*/ 43 h 62"/>
                                <a:gd name="T38" fmla="*/ 38 w 53"/>
                                <a:gd name="T39" fmla="*/ 53 h 62"/>
                                <a:gd name="T40" fmla="*/ 38 w 53"/>
                                <a:gd name="T41" fmla="*/ 58 h 62"/>
                                <a:gd name="T42" fmla="*/ 29 w 53"/>
                                <a:gd name="T43" fmla="*/ 62 h 62"/>
                                <a:gd name="T44" fmla="*/ 19 w 53"/>
                                <a:gd name="T45" fmla="*/ 62 h 62"/>
                                <a:gd name="T46" fmla="*/ 14 w 53"/>
                                <a:gd name="T47" fmla="*/ 62 h 62"/>
                                <a:gd name="T48" fmla="*/ 10 w 53"/>
                                <a:gd name="T49" fmla="*/ 58 h 62"/>
                                <a:gd name="T50" fmla="*/ 10 w 53"/>
                                <a:gd name="T51" fmla="*/ 58 h 62"/>
                                <a:gd name="T52" fmla="*/ 5 w 53"/>
                                <a:gd name="T53" fmla="*/ 58 h 62"/>
                                <a:gd name="T54" fmla="*/ 5 w 53"/>
                                <a:gd name="T55" fmla="*/ 58 h 62"/>
                                <a:gd name="T56" fmla="*/ 0 w 53"/>
                                <a:gd name="T57" fmla="*/ 62 h 62"/>
                                <a:gd name="T58" fmla="*/ 0 w 53"/>
                                <a:gd name="T59" fmla="*/ 62 h 62"/>
                                <a:gd name="T60" fmla="*/ 5 w 53"/>
                                <a:gd name="T61" fmla="*/ 38 h 62"/>
                                <a:gd name="T62" fmla="*/ 5 w 53"/>
                                <a:gd name="T63" fmla="*/ 38 h 62"/>
                                <a:gd name="T64" fmla="*/ 10 w 53"/>
                                <a:gd name="T65" fmla="*/ 48 h 62"/>
                                <a:gd name="T66" fmla="*/ 10 w 53"/>
                                <a:gd name="T67" fmla="*/ 53 h 62"/>
                                <a:gd name="T68" fmla="*/ 14 w 53"/>
                                <a:gd name="T69" fmla="*/ 58 h 62"/>
                                <a:gd name="T70" fmla="*/ 19 w 53"/>
                                <a:gd name="T71" fmla="*/ 58 h 62"/>
                                <a:gd name="T72" fmla="*/ 24 w 53"/>
                                <a:gd name="T73" fmla="*/ 58 h 62"/>
                                <a:gd name="T74" fmla="*/ 29 w 53"/>
                                <a:gd name="T75" fmla="*/ 58 h 62"/>
                                <a:gd name="T76" fmla="*/ 34 w 53"/>
                                <a:gd name="T77" fmla="*/ 53 h 62"/>
                                <a:gd name="T78" fmla="*/ 34 w 53"/>
                                <a:gd name="T79" fmla="*/ 48 h 62"/>
                                <a:gd name="T80" fmla="*/ 34 w 53"/>
                                <a:gd name="T81" fmla="*/ 48 h 62"/>
                                <a:gd name="T82" fmla="*/ 29 w 53"/>
                                <a:gd name="T83" fmla="*/ 43 h 62"/>
                                <a:gd name="T84" fmla="*/ 29 w 53"/>
                                <a:gd name="T85" fmla="*/ 38 h 62"/>
                                <a:gd name="T86" fmla="*/ 24 w 53"/>
                                <a:gd name="T87" fmla="*/ 34 h 62"/>
                                <a:gd name="T88" fmla="*/ 19 w 53"/>
                                <a:gd name="T89" fmla="*/ 24 h 62"/>
                                <a:gd name="T90" fmla="*/ 14 w 53"/>
                                <a:gd name="T91" fmla="*/ 19 h 62"/>
                                <a:gd name="T92" fmla="*/ 14 w 53"/>
                                <a:gd name="T93" fmla="*/ 19 h 62"/>
                                <a:gd name="T94" fmla="*/ 14 w 53"/>
                                <a:gd name="T95" fmla="*/ 14 h 62"/>
                                <a:gd name="T96" fmla="*/ 14 w 53"/>
                                <a:gd name="T97" fmla="*/ 10 h 62"/>
                                <a:gd name="T98" fmla="*/ 19 w 53"/>
                                <a:gd name="T99" fmla="*/ 5 h 62"/>
                                <a:gd name="T100" fmla="*/ 24 w 53"/>
                                <a:gd name="T101" fmla="*/ 0 h 62"/>
                                <a:gd name="T102" fmla="*/ 29 w 53"/>
                                <a:gd name="T103" fmla="*/ 0 h 62"/>
                                <a:gd name="T104" fmla="*/ 34 w 53"/>
                                <a:gd name="T105" fmla="*/ 0 h 62"/>
                                <a:gd name="T106" fmla="*/ 34 w 53"/>
                                <a:gd name="T107" fmla="*/ 0 h 62"/>
                                <a:gd name="T108" fmla="*/ 38 w 53"/>
                                <a:gd name="T109" fmla="*/ 0 h 62"/>
                                <a:gd name="T110" fmla="*/ 38 w 53"/>
                                <a:gd name="T111" fmla="*/ 0 h 62"/>
                                <a:gd name="T112" fmla="*/ 43 w 53"/>
                                <a:gd name="T113" fmla="*/ 0 h 62"/>
                                <a:gd name="T114" fmla="*/ 43 w 53"/>
                                <a:gd name="T115" fmla="*/ 0 h 62"/>
                                <a:gd name="T116" fmla="*/ 48 w 53"/>
                                <a:gd name="T117" fmla="*/ 0 h 62"/>
                                <a:gd name="T118" fmla="*/ 48 w 53"/>
                                <a:gd name="T119" fmla="*/ 0 h 62"/>
                                <a:gd name="T120" fmla="*/ 53 w 53"/>
                                <a:gd name="T121" fmla="*/ 0 h 6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3" h="62">
                                  <a:moveTo>
                                    <a:pt x="53" y="0"/>
                                  </a:moveTo>
                                  <a:lnTo>
                                    <a:pt x="48" y="19"/>
                                  </a:lnTo>
                                  <a:lnTo>
                                    <a:pt x="43" y="19"/>
                                  </a:lnTo>
                                  <a:lnTo>
                                    <a:pt x="43" y="10"/>
                                  </a:lnTo>
                                  <a:lnTo>
                                    <a:pt x="38" y="5"/>
                                  </a:lnTo>
                                  <a:lnTo>
                                    <a:pt x="34" y="0"/>
                                  </a:lnTo>
                                  <a:lnTo>
                                    <a:pt x="29" y="0"/>
                                  </a:lnTo>
                                  <a:lnTo>
                                    <a:pt x="24" y="5"/>
                                  </a:lnTo>
                                  <a:lnTo>
                                    <a:pt x="24" y="10"/>
                                  </a:lnTo>
                                  <a:lnTo>
                                    <a:pt x="24" y="14"/>
                                  </a:lnTo>
                                  <a:lnTo>
                                    <a:pt x="29" y="19"/>
                                  </a:lnTo>
                                  <a:lnTo>
                                    <a:pt x="34" y="29"/>
                                  </a:lnTo>
                                  <a:lnTo>
                                    <a:pt x="38" y="34"/>
                                  </a:lnTo>
                                  <a:lnTo>
                                    <a:pt x="43" y="38"/>
                                  </a:lnTo>
                                  <a:lnTo>
                                    <a:pt x="43" y="43"/>
                                  </a:lnTo>
                                  <a:lnTo>
                                    <a:pt x="38" y="53"/>
                                  </a:lnTo>
                                  <a:lnTo>
                                    <a:pt x="38" y="58"/>
                                  </a:lnTo>
                                  <a:lnTo>
                                    <a:pt x="29" y="62"/>
                                  </a:lnTo>
                                  <a:lnTo>
                                    <a:pt x="19" y="62"/>
                                  </a:lnTo>
                                  <a:lnTo>
                                    <a:pt x="14" y="62"/>
                                  </a:lnTo>
                                  <a:lnTo>
                                    <a:pt x="10" y="58"/>
                                  </a:lnTo>
                                  <a:lnTo>
                                    <a:pt x="5" y="58"/>
                                  </a:lnTo>
                                  <a:lnTo>
                                    <a:pt x="0" y="62"/>
                                  </a:lnTo>
                                  <a:lnTo>
                                    <a:pt x="5" y="38"/>
                                  </a:lnTo>
                                  <a:lnTo>
                                    <a:pt x="10" y="48"/>
                                  </a:lnTo>
                                  <a:lnTo>
                                    <a:pt x="10" y="53"/>
                                  </a:lnTo>
                                  <a:lnTo>
                                    <a:pt x="14" y="58"/>
                                  </a:lnTo>
                                  <a:lnTo>
                                    <a:pt x="19" y="58"/>
                                  </a:lnTo>
                                  <a:lnTo>
                                    <a:pt x="24" y="58"/>
                                  </a:lnTo>
                                  <a:lnTo>
                                    <a:pt x="29" y="58"/>
                                  </a:lnTo>
                                  <a:lnTo>
                                    <a:pt x="34" y="53"/>
                                  </a:lnTo>
                                  <a:lnTo>
                                    <a:pt x="34" y="48"/>
                                  </a:lnTo>
                                  <a:lnTo>
                                    <a:pt x="29" y="43"/>
                                  </a:lnTo>
                                  <a:lnTo>
                                    <a:pt x="29" y="38"/>
                                  </a:lnTo>
                                  <a:lnTo>
                                    <a:pt x="24" y="34"/>
                                  </a:lnTo>
                                  <a:lnTo>
                                    <a:pt x="19" y="24"/>
                                  </a:lnTo>
                                  <a:lnTo>
                                    <a:pt x="14" y="19"/>
                                  </a:lnTo>
                                  <a:lnTo>
                                    <a:pt x="14" y="14"/>
                                  </a:lnTo>
                                  <a:lnTo>
                                    <a:pt x="14" y="10"/>
                                  </a:lnTo>
                                  <a:lnTo>
                                    <a:pt x="19" y="5"/>
                                  </a:lnTo>
                                  <a:lnTo>
                                    <a:pt x="24" y="0"/>
                                  </a:lnTo>
                                  <a:lnTo>
                                    <a:pt x="29" y="0"/>
                                  </a:lnTo>
                                  <a:lnTo>
                                    <a:pt x="34" y="0"/>
                                  </a:lnTo>
                                  <a:lnTo>
                                    <a:pt x="38" y="0"/>
                                  </a:lnTo>
                                  <a:lnTo>
                                    <a:pt x="43" y="0"/>
                                  </a:lnTo>
                                  <a:lnTo>
                                    <a:pt x="48"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426"/>
                          <wps:cNvSpPr>
                            <a:spLocks/>
                          </wps:cNvSpPr>
                          <wps:spPr bwMode="auto">
                            <a:xfrm>
                              <a:off x="9429" y="6561"/>
                              <a:ext cx="81" cy="125"/>
                            </a:xfrm>
                            <a:custGeom>
                              <a:avLst/>
                              <a:gdLst>
                                <a:gd name="T0" fmla="*/ 24 w 81"/>
                                <a:gd name="T1" fmla="*/ 86 h 125"/>
                                <a:gd name="T2" fmla="*/ 48 w 81"/>
                                <a:gd name="T3" fmla="*/ 53 h 125"/>
                                <a:gd name="T4" fmla="*/ 67 w 81"/>
                                <a:gd name="T5" fmla="*/ 43 h 125"/>
                                <a:gd name="T6" fmla="*/ 72 w 81"/>
                                <a:gd name="T7" fmla="*/ 48 h 125"/>
                                <a:gd name="T8" fmla="*/ 76 w 81"/>
                                <a:gd name="T9" fmla="*/ 58 h 125"/>
                                <a:gd name="T10" fmla="*/ 76 w 81"/>
                                <a:gd name="T11" fmla="*/ 72 h 125"/>
                                <a:gd name="T12" fmla="*/ 62 w 81"/>
                                <a:gd name="T13" fmla="*/ 110 h 125"/>
                                <a:gd name="T14" fmla="*/ 62 w 81"/>
                                <a:gd name="T15" fmla="*/ 115 h 125"/>
                                <a:gd name="T16" fmla="*/ 62 w 81"/>
                                <a:gd name="T17" fmla="*/ 115 h 125"/>
                                <a:gd name="T18" fmla="*/ 67 w 81"/>
                                <a:gd name="T19" fmla="*/ 115 h 125"/>
                                <a:gd name="T20" fmla="*/ 72 w 81"/>
                                <a:gd name="T21" fmla="*/ 110 h 125"/>
                                <a:gd name="T22" fmla="*/ 81 w 81"/>
                                <a:gd name="T23" fmla="*/ 106 h 125"/>
                                <a:gd name="T24" fmla="*/ 72 w 81"/>
                                <a:gd name="T25" fmla="*/ 115 h 125"/>
                                <a:gd name="T26" fmla="*/ 62 w 81"/>
                                <a:gd name="T27" fmla="*/ 125 h 125"/>
                                <a:gd name="T28" fmla="*/ 53 w 81"/>
                                <a:gd name="T29" fmla="*/ 125 h 125"/>
                                <a:gd name="T30" fmla="*/ 48 w 81"/>
                                <a:gd name="T31" fmla="*/ 125 h 125"/>
                                <a:gd name="T32" fmla="*/ 48 w 81"/>
                                <a:gd name="T33" fmla="*/ 120 h 125"/>
                                <a:gd name="T34" fmla="*/ 48 w 81"/>
                                <a:gd name="T35" fmla="*/ 106 h 125"/>
                                <a:gd name="T36" fmla="*/ 62 w 81"/>
                                <a:gd name="T37" fmla="*/ 62 h 125"/>
                                <a:gd name="T38" fmla="*/ 62 w 81"/>
                                <a:gd name="T39" fmla="*/ 58 h 125"/>
                                <a:gd name="T40" fmla="*/ 62 w 81"/>
                                <a:gd name="T41" fmla="*/ 58 h 125"/>
                                <a:gd name="T42" fmla="*/ 57 w 81"/>
                                <a:gd name="T43" fmla="*/ 58 h 125"/>
                                <a:gd name="T44" fmla="*/ 48 w 81"/>
                                <a:gd name="T45" fmla="*/ 62 h 125"/>
                                <a:gd name="T46" fmla="*/ 33 w 81"/>
                                <a:gd name="T47" fmla="*/ 77 h 125"/>
                                <a:gd name="T48" fmla="*/ 19 w 81"/>
                                <a:gd name="T49" fmla="*/ 101 h 125"/>
                                <a:gd name="T50" fmla="*/ 9 w 81"/>
                                <a:gd name="T51" fmla="*/ 125 h 125"/>
                                <a:gd name="T52" fmla="*/ 29 w 81"/>
                                <a:gd name="T53" fmla="*/ 24 h 125"/>
                                <a:gd name="T54" fmla="*/ 29 w 81"/>
                                <a:gd name="T55" fmla="*/ 10 h 125"/>
                                <a:gd name="T56" fmla="*/ 29 w 81"/>
                                <a:gd name="T57" fmla="*/ 10 h 125"/>
                                <a:gd name="T58" fmla="*/ 24 w 81"/>
                                <a:gd name="T59" fmla="*/ 10 h 125"/>
                                <a:gd name="T60" fmla="*/ 19 w 81"/>
                                <a:gd name="T61" fmla="*/ 10 h 125"/>
                                <a:gd name="T62" fmla="*/ 48 w 81"/>
                                <a:gd name="T63" fmla="*/ 0 h 12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1" h="125">
                                  <a:moveTo>
                                    <a:pt x="48" y="0"/>
                                  </a:moveTo>
                                  <a:lnTo>
                                    <a:pt x="24" y="86"/>
                                  </a:lnTo>
                                  <a:lnTo>
                                    <a:pt x="38" y="67"/>
                                  </a:lnTo>
                                  <a:lnTo>
                                    <a:pt x="48" y="53"/>
                                  </a:lnTo>
                                  <a:lnTo>
                                    <a:pt x="57" y="48"/>
                                  </a:lnTo>
                                  <a:lnTo>
                                    <a:pt x="67" y="43"/>
                                  </a:lnTo>
                                  <a:lnTo>
                                    <a:pt x="72" y="48"/>
                                  </a:lnTo>
                                  <a:lnTo>
                                    <a:pt x="76" y="53"/>
                                  </a:lnTo>
                                  <a:lnTo>
                                    <a:pt x="76" y="58"/>
                                  </a:lnTo>
                                  <a:lnTo>
                                    <a:pt x="76" y="62"/>
                                  </a:lnTo>
                                  <a:lnTo>
                                    <a:pt x="76" y="72"/>
                                  </a:lnTo>
                                  <a:lnTo>
                                    <a:pt x="62" y="106"/>
                                  </a:lnTo>
                                  <a:lnTo>
                                    <a:pt x="62" y="110"/>
                                  </a:lnTo>
                                  <a:lnTo>
                                    <a:pt x="62" y="115"/>
                                  </a:lnTo>
                                  <a:lnTo>
                                    <a:pt x="67" y="115"/>
                                  </a:lnTo>
                                  <a:lnTo>
                                    <a:pt x="72" y="110"/>
                                  </a:lnTo>
                                  <a:lnTo>
                                    <a:pt x="76" y="106"/>
                                  </a:lnTo>
                                  <a:lnTo>
                                    <a:pt x="81" y="106"/>
                                  </a:lnTo>
                                  <a:lnTo>
                                    <a:pt x="76" y="110"/>
                                  </a:lnTo>
                                  <a:lnTo>
                                    <a:pt x="72" y="115"/>
                                  </a:lnTo>
                                  <a:lnTo>
                                    <a:pt x="67" y="120"/>
                                  </a:lnTo>
                                  <a:lnTo>
                                    <a:pt x="62" y="125"/>
                                  </a:lnTo>
                                  <a:lnTo>
                                    <a:pt x="57" y="125"/>
                                  </a:lnTo>
                                  <a:lnTo>
                                    <a:pt x="53" y="125"/>
                                  </a:lnTo>
                                  <a:lnTo>
                                    <a:pt x="48" y="125"/>
                                  </a:lnTo>
                                  <a:lnTo>
                                    <a:pt x="48" y="120"/>
                                  </a:lnTo>
                                  <a:lnTo>
                                    <a:pt x="48" y="115"/>
                                  </a:lnTo>
                                  <a:lnTo>
                                    <a:pt x="48" y="106"/>
                                  </a:lnTo>
                                  <a:lnTo>
                                    <a:pt x="62" y="72"/>
                                  </a:lnTo>
                                  <a:lnTo>
                                    <a:pt x="62" y="62"/>
                                  </a:lnTo>
                                  <a:lnTo>
                                    <a:pt x="62" y="58"/>
                                  </a:lnTo>
                                  <a:lnTo>
                                    <a:pt x="57" y="58"/>
                                  </a:lnTo>
                                  <a:lnTo>
                                    <a:pt x="53" y="58"/>
                                  </a:lnTo>
                                  <a:lnTo>
                                    <a:pt x="48" y="62"/>
                                  </a:lnTo>
                                  <a:lnTo>
                                    <a:pt x="38" y="72"/>
                                  </a:lnTo>
                                  <a:lnTo>
                                    <a:pt x="33" y="77"/>
                                  </a:lnTo>
                                  <a:lnTo>
                                    <a:pt x="24" y="91"/>
                                  </a:lnTo>
                                  <a:lnTo>
                                    <a:pt x="19" y="101"/>
                                  </a:lnTo>
                                  <a:lnTo>
                                    <a:pt x="19" y="106"/>
                                  </a:lnTo>
                                  <a:lnTo>
                                    <a:pt x="9" y="125"/>
                                  </a:lnTo>
                                  <a:lnTo>
                                    <a:pt x="0" y="125"/>
                                  </a:lnTo>
                                  <a:lnTo>
                                    <a:pt x="29" y="24"/>
                                  </a:lnTo>
                                  <a:lnTo>
                                    <a:pt x="29" y="15"/>
                                  </a:lnTo>
                                  <a:lnTo>
                                    <a:pt x="29" y="10"/>
                                  </a:lnTo>
                                  <a:lnTo>
                                    <a:pt x="24" y="10"/>
                                  </a:lnTo>
                                  <a:lnTo>
                                    <a:pt x="19" y="10"/>
                                  </a:lnTo>
                                  <a:lnTo>
                                    <a:pt x="19" y="5"/>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427"/>
                          <wps:cNvSpPr>
                            <a:spLocks/>
                          </wps:cNvSpPr>
                          <wps:spPr bwMode="auto">
                            <a:xfrm>
                              <a:off x="8117" y="6035"/>
                              <a:ext cx="38" cy="96"/>
                            </a:xfrm>
                            <a:custGeom>
                              <a:avLst/>
                              <a:gdLst>
                                <a:gd name="T0" fmla="*/ 38 w 38"/>
                                <a:gd name="T1" fmla="*/ 0 h 96"/>
                                <a:gd name="T2" fmla="*/ 14 w 38"/>
                                <a:gd name="T3" fmla="*/ 81 h 96"/>
                                <a:gd name="T4" fmla="*/ 14 w 38"/>
                                <a:gd name="T5" fmla="*/ 86 h 96"/>
                                <a:gd name="T6" fmla="*/ 14 w 38"/>
                                <a:gd name="T7" fmla="*/ 86 h 96"/>
                                <a:gd name="T8" fmla="*/ 14 w 38"/>
                                <a:gd name="T9" fmla="*/ 86 h 96"/>
                                <a:gd name="T10" fmla="*/ 14 w 38"/>
                                <a:gd name="T11" fmla="*/ 91 h 96"/>
                                <a:gd name="T12" fmla="*/ 14 w 38"/>
                                <a:gd name="T13" fmla="*/ 91 h 96"/>
                                <a:gd name="T14" fmla="*/ 14 w 38"/>
                                <a:gd name="T15" fmla="*/ 91 h 96"/>
                                <a:gd name="T16" fmla="*/ 14 w 38"/>
                                <a:gd name="T17" fmla="*/ 91 h 96"/>
                                <a:gd name="T18" fmla="*/ 19 w 38"/>
                                <a:gd name="T19" fmla="*/ 91 h 96"/>
                                <a:gd name="T20" fmla="*/ 19 w 38"/>
                                <a:gd name="T21" fmla="*/ 86 h 96"/>
                                <a:gd name="T22" fmla="*/ 24 w 38"/>
                                <a:gd name="T23" fmla="*/ 81 h 96"/>
                                <a:gd name="T24" fmla="*/ 28 w 38"/>
                                <a:gd name="T25" fmla="*/ 81 h 96"/>
                                <a:gd name="T26" fmla="*/ 19 w 38"/>
                                <a:gd name="T27" fmla="*/ 91 h 96"/>
                                <a:gd name="T28" fmla="*/ 14 w 38"/>
                                <a:gd name="T29" fmla="*/ 96 h 96"/>
                                <a:gd name="T30" fmla="*/ 9 w 38"/>
                                <a:gd name="T31" fmla="*/ 96 h 96"/>
                                <a:gd name="T32" fmla="*/ 9 w 38"/>
                                <a:gd name="T33" fmla="*/ 96 h 96"/>
                                <a:gd name="T34" fmla="*/ 4 w 38"/>
                                <a:gd name="T35" fmla="*/ 96 h 96"/>
                                <a:gd name="T36" fmla="*/ 4 w 38"/>
                                <a:gd name="T37" fmla="*/ 96 h 96"/>
                                <a:gd name="T38" fmla="*/ 0 w 38"/>
                                <a:gd name="T39" fmla="*/ 96 h 96"/>
                                <a:gd name="T40" fmla="*/ 0 w 38"/>
                                <a:gd name="T41" fmla="*/ 91 h 96"/>
                                <a:gd name="T42" fmla="*/ 0 w 38"/>
                                <a:gd name="T43" fmla="*/ 86 h 96"/>
                                <a:gd name="T44" fmla="*/ 4 w 38"/>
                                <a:gd name="T45" fmla="*/ 81 h 96"/>
                                <a:gd name="T46" fmla="*/ 24 w 38"/>
                                <a:gd name="T47" fmla="*/ 19 h 96"/>
                                <a:gd name="T48" fmla="*/ 24 w 38"/>
                                <a:gd name="T49" fmla="*/ 9 h 96"/>
                                <a:gd name="T50" fmla="*/ 24 w 38"/>
                                <a:gd name="T51" fmla="*/ 9 h 96"/>
                                <a:gd name="T52" fmla="*/ 24 w 38"/>
                                <a:gd name="T53" fmla="*/ 5 h 96"/>
                                <a:gd name="T54" fmla="*/ 24 w 38"/>
                                <a:gd name="T55" fmla="*/ 5 h 96"/>
                                <a:gd name="T56" fmla="*/ 19 w 38"/>
                                <a:gd name="T57" fmla="*/ 5 h 96"/>
                                <a:gd name="T58" fmla="*/ 19 w 38"/>
                                <a:gd name="T59" fmla="*/ 5 h 96"/>
                                <a:gd name="T60" fmla="*/ 19 w 38"/>
                                <a:gd name="T61" fmla="*/ 5 h 96"/>
                                <a:gd name="T62" fmla="*/ 14 w 38"/>
                                <a:gd name="T63" fmla="*/ 5 h 96"/>
                                <a:gd name="T64" fmla="*/ 14 w 38"/>
                                <a:gd name="T65" fmla="*/ 5 h 96"/>
                                <a:gd name="T66" fmla="*/ 38 w 38"/>
                                <a:gd name="T67" fmla="*/ 0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8" h="96">
                                  <a:moveTo>
                                    <a:pt x="38" y="0"/>
                                  </a:moveTo>
                                  <a:lnTo>
                                    <a:pt x="14" y="81"/>
                                  </a:lnTo>
                                  <a:lnTo>
                                    <a:pt x="14" y="86"/>
                                  </a:lnTo>
                                  <a:lnTo>
                                    <a:pt x="14" y="91"/>
                                  </a:lnTo>
                                  <a:lnTo>
                                    <a:pt x="19" y="91"/>
                                  </a:lnTo>
                                  <a:lnTo>
                                    <a:pt x="19" y="86"/>
                                  </a:lnTo>
                                  <a:lnTo>
                                    <a:pt x="24" y="81"/>
                                  </a:lnTo>
                                  <a:lnTo>
                                    <a:pt x="28" y="81"/>
                                  </a:lnTo>
                                  <a:lnTo>
                                    <a:pt x="19" y="91"/>
                                  </a:lnTo>
                                  <a:lnTo>
                                    <a:pt x="14" y="96"/>
                                  </a:lnTo>
                                  <a:lnTo>
                                    <a:pt x="9" y="96"/>
                                  </a:lnTo>
                                  <a:lnTo>
                                    <a:pt x="4" y="96"/>
                                  </a:lnTo>
                                  <a:lnTo>
                                    <a:pt x="0" y="96"/>
                                  </a:lnTo>
                                  <a:lnTo>
                                    <a:pt x="0" y="91"/>
                                  </a:lnTo>
                                  <a:lnTo>
                                    <a:pt x="0" y="86"/>
                                  </a:lnTo>
                                  <a:lnTo>
                                    <a:pt x="4" y="81"/>
                                  </a:lnTo>
                                  <a:lnTo>
                                    <a:pt x="24" y="19"/>
                                  </a:lnTo>
                                  <a:lnTo>
                                    <a:pt x="24" y="9"/>
                                  </a:lnTo>
                                  <a:lnTo>
                                    <a:pt x="24" y="5"/>
                                  </a:lnTo>
                                  <a:lnTo>
                                    <a:pt x="19" y="5"/>
                                  </a:lnTo>
                                  <a:lnTo>
                                    <a:pt x="14" y="5"/>
                                  </a:lnTo>
                                  <a:lnTo>
                                    <a:pt x="3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428"/>
                          <wps:cNvSpPr>
                            <a:spLocks/>
                          </wps:cNvSpPr>
                          <wps:spPr bwMode="auto">
                            <a:xfrm>
                              <a:off x="8155" y="6068"/>
                              <a:ext cx="53" cy="63"/>
                            </a:xfrm>
                            <a:custGeom>
                              <a:avLst/>
                              <a:gdLst>
                                <a:gd name="T0" fmla="*/ 5 w 53"/>
                                <a:gd name="T1" fmla="*/ 5 h 63"/>
                                <a:gd name="T2" fmla="*/ 29 w 53"/>
                                <a:gd name="T3" fmla="*/ 0 h 63"/>
                                <a:gd name="T4" fmla="*/ 19 w 53"/>
                                <a:gd name="T5" fmla="*/ 34 h 63"/>
                                <a:gd name="T6" fmla="*/ 29 w 53"/>
                                <a:gd name="T7" fmla="*/ 15 h 63"/>
                                <a:gd name="T8" fmla="*/ 38 w 53"/>
                                <a:gd name="T9" fmla="*/ 5 h 63"/>
                                <a:gd name="T10" fmla="*/ 43 w 53"/>
                                <a:gd name="T11" fmla="*/ 0 h 63"/>
                                <a:gd name="T12" fmla="*/ 48 w 53"/>
                                <a:gd name="T13" fmla="*/ 0 h 63"/>
                                <a:gd name="T14" fmla="*/ 48 w 53"/>
                                <a:gd name="T15" fmla="*/ 0 h 63"/>
                                <a:gd name="T16" fmla="*/ 53 w 53"/>
                                <a:gd name="T17" fmla="*/ 0 h 63"/>
                                <a:gd name="T18" fmla="*/ 53 w 53"/>
                                <a:gd name="T19" fmla="*/ 5 h 63"/>
                                <a:gd name="T20" fmla="*/ 53 w 53"/>
                                <a:gd name="T21" fmla="*/ 5 h 63"/>
                                <a:gd name="T22" fmla="*/ 53 w 53"/>
                                <a:gd name="T23" fmla="*/ 10 h 63"/>
                                <a:gd name="T24" fmla="*/ 53 w 53"/>
                                <a:gd name="T25" fmla="*/ 15 h 63"/>
                                <a:gd name="T26" fmla="*/ 48 w 53"/>
                                <a:gd name="T27" fmla="*/ 15 h 63"/>
                                <a:gd name="T28" fmla="*/ 48 w 53"/>
                                <a:gd name="T29" fmla="*/ 20 h 63"/>
                                <a:gd name="T30" fmla="*/ 43 w 53"/>
                                <a:gd name="T31" fmla="*/ 20 h 63"/>
                                <a:gd name="T32" fmla="*/ 43 w 53"/>
                                <a:gd name="T33" fmla="*/ 15 h 63"/>
                                <a:gd name="T34" fmla="*/ 43 w 53"/>
                                <a:gd name="T35" fmla="*/ 15 h 63"/>
                                <a:gd name="T36" fmla="*/ 43 w 53"/>
                                <a:gd name="T37" fmla="*/ 15 h 63"/>
                                <a:gd name="T38" fmla="*/ 43 w 53"/>
                                <a:gd name="T39" fmla="*/ 15 h 63"/>
                                <a:gd name="T40" fmla="*/ 43 w 53"/>
                                <a:gd name="T41" fmla="*/ 10 h 63"/>
                                <a:gd name="T42" fmla="*/ 38 w 53"/>
                                <a:gd name="T43" fmla="*/ 10 h 63"/>
                                <a:gd name="T44" fmla="*/ 38 w 53"/>
                                <a:gd name="T45" fmla="*/ 10 h 63"/>
                                <a:gd name="T46" fmla="*/ 38 w 53"/>
                                <a:gd name="T47" fmla="*/ 10 h 63"/>
                                <a:gd name="T48" fmla="*/ 38 w 53"/>
                                <a:gd name="T49" fmla="*/ 10 h 63"/>
                                <a:gd name="T50" fmla="*/ 33 w 53"/>
                                <a:gd name="T51" fmla="*/ 15 h 63"/>
                                <a:gd name="T52" fmla="*/ 33 w 53"/>
                                <a:gd name="T53" fmla="*/ 20 h 63"/>
                                <a:gd name="T54" fmla="*/ 24 w 53"/>
                                <a:gd name="T55" fmla="*/ 24 h 63"/>
                                <a:gd name="T56" fmla="*/ 19 w 53"/>
                                <a:gd name="T57" fmla="*/ 34 h 63"/>
                                <a:gd name="T58" fmla="*/ 19 w 53"/>
                                <a:gd name="T59" fmla="*/ 39 h 63"/>
                                <a:gd name="T60" fmla="*/ 14 w 53"/>
                                <a:gd name="T61" fmla="*/ 43 h 63"/>
                                <a:gd name="T62" fmla="*/ 14 w 53"/>
                                <a:gd name="T63" fmla="*/ 53 h 63"/>
                                <a:gd name="T64" fmla="*/ 9 w 53"/>
                                <a:gd name="T65" fmla="*/ 53 h 63"/>
                                <a:gd name="T66" fmla="*/ 9 w 53"/>
                                <a:gd name="T67" fmla="*/ 63 h 63"/>
                                <a:gd name="T68" fmla="*/ 0 w 53"/>
                                <a:gd name="T69" fmla="*/ 63 h 63"/>
                                <a:gd name="T70" fmla="*/ 9 w 53"/>
                                <a:gd name="T71" fmla="*/ 20 h 63"/>
                                <a:gd name="T72" fmla="*/ 14 w 53"/>
                                <a:gd name="T73" fmla="*/ 15 h 63"/>
                                <a:gd name="T74" fmla="*/ 14 w 53"/>
                                <a:gd name="T75" fmla="*/ 10 h 63"/>
                                <a:gd name="T76" fmla="*/ 14 w 53"/>
                                <a:gd name="T77" fmla="*/ 10 h 63"/>
                                <a:gd name="T78" fmla="*/ 14 w 53"/>
                                <a:gd name="T79" fmla="*/ 10 h 63"/>
                                <a:gd name="T80" fmla="*/ 9 w 53"/>
                                <a:gd name="T81" fmla="*/ 5 h 63"/>
                                <a:gd name="T82" fmla="*/ 9 w 53"/>
                                <a:gd name="T83" fmla="*/ 5 h 63"/>
                                <a:gd name="T84" fmla="*/ 9 w 53"/>
                                <a:gd name="T85" fmla="*/ 5 h 63"/>
                                <a:gd name="T86" fmla="*/ 5 w 53"/>
                                <a:gd name="T87" fmla="*/ 5 h 63"/>
                                <a:gd name="T88" fmla="*/ 5 w 53"/>
                                <a:gd name="T89" fmla="*/ 5 h 6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 h="63">
                                  <a:moveTo>
                                    <a:pt x="5" y="5"/>
                                  </a:moveTo>
                                  <a:lnTo>
                                    <a:pt x="29" y="0"/>
                                  </a:lnTo>
                                  <a:lnTo>
                                    <a:pt x="19" y="34"/>
                                  </a:lnTo>
                                  <a:lnTo>
                                    <a:pt x="29" y="15"/>
                                  </a:lnTo>
                                  <a:lnTo>
                                    <a:pt x="38" y="5"/>
                                  </a:lnTo>
                                  <a:lnTo>
                                    <a:pt x="43" y="0"/>
                                  </a:lnTo>
                                  <a:lnTo>
                                    <a:pt x="48" y="0"/>
                                  </a:lnTo>
                                  <a:lnTo>
                                    <a:pt x="53" y="0"/>
                                  </a:lnTo>
                                  <a:lnTo>
                                    <a:pt x="53" y="5"/>
                                  </a:lnTo>
                                  <a:lnTo>
                                    <a:pt x="53" y="10"/>
                                  </a:lnTo>
                                  <a:lnTo>
                                    <a:pt x="53" y="15"/>
                                  </a:lnTo>
                                  <a:lnTo>
                                    <a:pt x="48" y="15"/>
                                  </a:lnTo>
                                  <a:lnTo>
                                    <a:pt x="48" y="20"/>
                                  </a:lnTo>
                                  <a:lnTo>
                                    <a:pt x="43" y="20"/>
                                  </a:lnTo>
                                  <a:lnTo>
                                    <a:pt x="43" y="15"/>
                                  </a:lnTo>
                                  <a:lnTo>
                                    <a:pt x="43" y="10"/>
                                  </a:lnTo>
                                  <a:lnTo>
                                    <a:pt x="38" y="10"/>
                                  </a:lnTo>
                                  <a:lnTo>
                                    <a:pt x="33" y="15"/>
                                  </a:lnTo>
                                  <a:lnTo>
                                    <a:pt x="33" y="20"/>
                                  </a:lnTo>
                                  <a:lnTo>
                                    <a:pt x="24" y="24"/>
                                  </a:lnTo>
                                  <a:lnTo>
                                    <a:pt x="19" y="34"/>
                                  </a:lnTo>
                                  <a:lnTo>
                                    <a:pt x="19" y="39"/>
                                  </a:lnTo>
                                  <a:lnTo>
                                    <a:pt x="14" y="43"/>
                                  </a:lnTo>
                                  <a:lnTo>
                                    <a:pt x="14" y="53"/>
                                  </a:lnTo>
                                  <a:lnTo>
                                    <a:pt x="9" y="53"/>
                                  </a:lnTo>
                                  <a:lnTo>
                                    <a:pt x="9" y="63"/>
                                  </a:lnTo>
                                  <a:lnTo>
                                    <a:pt x="0" y="63"/>
                                  </a:lnTo>
                                  <a:lnTo>
                                    <a:pt x="9" y="20"/>
                                  </a:lnTo>
                                  <a:lnTo>
                                    <a:pt x="14" y="15"/>
                                  </a:lnTo>
                                  <a:lnTo>
                                    <a:pt x="14" y="10"/>
                                  </a:lnTo>
                                  <a:lnTo>
                                    <a:pt x="9" y="5"/>
                                  </a:lnTo>
                                  <a:lnTo>
                                    <a:pt x="5"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429"/>
                          <wps:cNvSpPr>
                            <a:spLocks noEditPoints="1"/>
                          </wps:cNvSpPr>
                          <wps:spPr bwMode="auto">
                            <a:xfrm>
                              <a:off x="8021" y="5944"/>
                              <a:ext cx="100" cy="129"/>
                            </a:xfrm>
                            <a:custGeom>
                              <a:avLst/>
                              <a:gdLst>
                                <a:gd name="T0" fmla="*/ 72 w 100"/>
                                <a:gd name="T1" fmla="*/ 105 h 129"/>
                                <a:gd name="T2" fmla="*/ 67 w 100"/>
                                <a:gd name="T3" fmla="*/ 115 h 129"/>
                                <a:gd name="T4" fmla="*/ 67 w 100"/>
                                <a:gd name="T5" fmla="*/ 115 h 129"/>
                                <a:gd name="T6" fmla="*/ 67 w 100"/>
                                <a:gd name="T7" fmla="*/ 120 h 129"/>
                                <a:gd name="T8" fmla="*/ 72 w 100"/>
                                <a:gd name="T9" fmla="*/ 115 h 129"/>
                                <a:gd name="T10" fmla="*/ 81 w 100"/>
                                <a:gd name="T11" fmla="*/ 105 h 129"/>
                                <a:gd name="T12" fmla="*/ 81 w 100"/>
                                <a:gd name="T13" fmla="*/ 115 h 129"/>
                                <a:gd name="T14" fmla="*/ 67 w 100"/>
                                <a:gd name="T15" fmla="*/ 124 h 129"/>
                                <a:gd name="T16" fmla="*/ 57 w 100"/>
                                <a:gd name="T17" fmla="*/ 129 h 129"/>
                                <a:gd name="T18" fmla="*/ 52 w 100"/>
                                <a:gd name="T19" fmla="*/ 124 h 129"/>
                                <a:gd name="T20" fmla="*/ 52 w 100"/>
                                <a:gd name="T21" fmla="*/ 115 h 129"/>
                                <a:gd name="T22" fmla="*/ 57 w 100"/>
                                <a:gd name="T23" fmla="*/ 96 h 129"/>
                                <a:gd name="T24" fmla="*/ 33 w 100"/>
                                <a:gd name="T25" fmla="*/ 124 h 129"/>
                                <a:gd name="T26" fmla="*/ 19 w 100"/>
                                <a:gd name="T27" fmla="*/ 129 h 129"/>
                                <a:gd name="T28" fmla="*/ 4 w 100"/>
                                <a:gd name="T29" fmla="*/ 120 h 129"/>
                                <a:gd name="T30" fmla="*/ 0 w 100"/>
                                <a:gd name="T31" fmla="*/ 105 h 129"/>
                                <a:gd name="T32" fmla="*/ 9 w 100"/>
                                <a:gd name="T33" fmla="*/ 76 h 129"/>
                                <a:gd name="T34" fmla="*/ 33 w 100"/>
                                <a:gd name="T35" fmla="*/ 52 h 129"/>
                                <a:gd name="T36" fmla="*/ 52 w 100"/>
                                <a:gd name="T37" fmla="*/ 48 h 129"/>
                                <a:gd name="T38" fmla="*/ 62 w 100"/>
                                <a:gd name="T39" fmla="*/ 48 h 129"/>
                                <a:gd name="T40" fmla="*/ 72 w 100"/>
                                <a:gd name="T41" fmla="*/ 52 h 129"/>
                                <a:gd name="T42" fmla="*/ 81 w 100"/>
                                <a:gd name="T43" fmla="*/ 19 h 129"/>
                                <a:gd name="T44" fmla="*/ 81 w 100"/>
                                <a:gd name="T45" fmla="*/ 14 h 129"/>
                                <a:gd name="T46" fmla="*/ 81 w 100"/>
                                <a:gd name="T47" fmla="*/ 9 h 129"/>
                                <a:gd name="T48" fmla="*/ 81 w 100"/>
                                <a:gd name="T49" fmla="*/ 9 h 129"/>
                                <a:gd name="T50" fmla="*/ 72 w 100"/>
                                <a:gd name="T51" fmla="*/ 9 h 129"/>
                                <a:gd name="T52" fmla="*/ 72 w 100"/>
                                <a:gd name="T53" fmla="*/ 4 h 129"/>
                                <a:gd name="T54" fmla="*/ 67 w 100"/>
                                <a:gd name="T55" fmla="*/ 62 h 129"/>
                                <a:gd name="T56" fmla="*/ 62 w 100"/>
                                <a:gd name="T57" fmla="*/ 52 h 129"/>
                                <a:gd name="T58" fmla="*/ 52 w 100"/>
                                <a:gd name="T59" fmla="*/ 52 h 129"/>
                                <a:gd name="T60" fmla="*/ 28 w 100"/>
                                <a:gd name="T61" fmla="*/ 67 h 129"/>
                                <a:gd name="T62" fmla="*/ 14 w 100"/>
                                <a:gd name="T63" fmla="*/ 105 h 129"/>
                                <a:gd name="T64" fmla="*/ 19 w 100"/>
                                <a:gd name="T65" fmla="*/ 115 h 129"/>
                                <a:gd name="T66" fmla="*/ 28 w 100"/>
                                <a:gd name="T67" fmla="*/ 115 h 129"/>
                                <a:gd name="T68" fmla="*/ 52 w 100"/>
                                <a:gd name="T69" fmla="*/ 96 h 129"/>
                                <a:gd name="T70" fmla="*/ 67 w 100"/>
                                <a:gd name="T71" fmla="*/ 62 h 12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00" h="129">
                                  <a:moveTo>
                                    <a:pt x="100" y="0"/>
                                  </a:moveTo>
                                  <a:lnTo>
                                    <a:pt x="72" y="105"/>
                                  </a:lnTo>
                                  <a:lnTo>
                                    <a:pt x="67" y="110"/>
                                  </a:lnTo>
                                  <a:lnTo>
                                    <a:pt x="67" y="115"/>
                                  </a:lnTo>
                                  <a:lnTo>
                                    <a:pt x="67" y="120"/>
                                  </a:lnTo>
                                  <a:lnTo>
                                    <a:pt x="72" y="120"/>
                                  </a:lnTo>
                                  <a:lnTo>
                                    <a:pt x="72" y="115"/>
                                  </a:lnTo>
                                  <a:lnTo>
                                    <a:pt x="76" y="115"/>
                                  </a:lnTo>
                                  <a:lnTo>
                                    <a:pt x="81" y="105"/>
                                  </a:lnTo>
                                  <a:lnTo>
                                    <a:pt x="86" y="110"/>
                                  </a:lnTo>
                                  <a:lnTo>
                                    <a:pt x="81" y="115"/>
                                  </a:lnTo>
                                  <a:lnTo>
                                    <a:pt x="72" y="124"/>
                                  </a:lnTo>
                                  <a:lnTo>
                                    <a:pt x="67" y="124"/>
                                  </a:lnTo>
                                  <a:lnTo>
                                    <a:pt x="57" y="129"/>
                                  </a:lnTo>
                                  <a:lnTo>
                                    <a:pt x="52" y="124"/>
                                  </a:lnTo>
                                  <a:lnTo>
                                    <a:pt x="52" y="120"/>
                                  </a:lnTo>
                                  <a:lnTo>
                                    <a:pt x="52" y="115"/>
                                  </a:lnTo>
                                  <a:lnTo>
                                    <a:pt x="52" y="105"/>
                                  </a:lnTo>
                                  <a:lnTo>
                                    <a:pt x="57" y="96"/>
                                  </a:lnTo>
                                  <a:lnTo>
                                    <a:pt x="43" y="110"/>
                                  </a:lnTo>
                                  <a:lnTo>
                                    <a:pt x="33" y="124"/>
                                  </a:lnTo>
                                  <a:lnTo>
                                    <a:pt x="24" y="124"/>
                                  </a:lnTo>
                                  <a:lnTo>
                                    <a:pt x="19" y="129"/>
                                  </a:lnTo>
                                  <a:lnTo>
                                    <a:pt x="9" y="124"/>
                                  </a:lnTo>
                                  <a:lnTo>
                                    <a:pt x="4" y="120"/>
                                  </a:lnTo>
                                  <a:lnTo>
                                    <a:pt x="0" y="115"/>
                                  </a:lnTo>
                                  <a:lnTo>
                                    <a:pt x="0" y="105"/>
                                  </a:lnTo>
                                  <a:lnTo>
                                    <a:pt x="0" y="91"/>
                                  </a:lnTo>
                                  <a:lnTo>
                                    <a:pt x="9" y="76"/>
                                  </a:lnTo>
                                  <a:lnTo>
                                    <a:pt x="19" y="62"/>
                                  </a:lnTo>
                                  <a:lnTo>
                                    <a:pt x="33" y="52"/>
                                  </a:lnTo>
                                  <a:lnTo>
                                    <a:pt x="43" y="48"/>
                                  </a:lnTo>
                                  <a:lnTo>
                                    <a:pt x="52" y="48"/>
                                  </a:lnTo>
                                  <a:lnTo>
                                    <a:pt x="57" y="48"/>
                                  </a:lnTo>
                                  <a:lnTo>
                                    <a:pt x="62" y="48"/>
                                  </a:lnTo>
                                  <a:lnTo>
                                    <a:pt x="67" y="52"/>
                                  </a:lnTo>
                                  <a:lnTo>
                                    <a:pt x="72" y="52"/>
                                  </a:lnTo>
                                  <a:lnTo>
                                    <a:pt x="81" y="24"/>
                                  </a:lnTo>
                                  <a:lnTo>
                                    <a:pt x="81" y="19"/>
                                  </a:lnTo>
                                  <a:lnTo>
                                    <a:pt x="81" y="14"/>
                                  </a:lnTo>
                                  <a:lnTo>
                                    <a:pt x="81" y="9"/>
                                  </a:lnTo>
                                  <a:lnTo>
                                    <a:pt x="76" y="9"/>
                                  </a:lnTo>
                                  <a:lnTo>
                                    <a:pt x="72" y="9"/>
                                  </a:lnTo>
                                  <a:lnTo>
                                    <a:pt x="72" y="4"/>
                                  </a:lnTo>
                                  <a:lnTo>
                                    <a:pt x="100" y="0"/>
                                  </a:lnTo>
                                  <a:close/>
                                  <a:moveTo>
                                    <a:pt x="67" y="62"/>
                                  </a:moveTo>
                                  <a:lnTo>
                                    <a:pt x="67" y="57"/>
                                  </a:lnTo>
                                  <a:lnTo>
                                    <a:pt x="62" y="52"/>
                                  </a:lnTo>
                                  <a:lnTo>
                                    <a:pt x="57" y="52"/>
                                  </a:lnTo>
                                  <a:lnTo>
                                    <a:pt x="52" y="52"/>
                                  </a:lnTo>
                                  <a:lnTo>
                                    <a:pt x="43" y="57"/>
                                  </a:lnTo>
                                  <a:lnTo>
                                    <a:pt x="28" y="67"/>
                                  </a:lnTo>
                                  <a:lnTo>
                                    <a:pt x="19" y="86"/>
                                  </a:lnTo>
                                  <a:lnTo>
                                    <a:pt x="14" y="105"/>
                                  </a:lnTo>
                                  <a:lnTo>
                                    <a:pt x="19" y="110"/>
                                  </a:lnTo>
                                  <a:lnTo>
                                    <a:pt x="19" y="115"/>
                                  </a:lnTo>
                                  <a:lnTo>
                                    <a:pt x="24" y="115"/>
                                  </a:lnTo>
                                  <a:lnTo>
                                    <a:pt x="28" y="115"/>
                                  </a:lnTo>
                                  <a:lnTo>
                                    <a:pt x="38" y="110"/>
                                  </a:lnTo>
                                  <a:lnTo>
                                    <a:pt x="52" y="96"/>
                                  </a:lnTo>
                                  <a:lnTo>
                                    <a:pt x="62" y="81"/>
                                  </a:lnTo>
                                  <a:lnTo>
                                    <a:pt x="67"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430"/>
                          <wps:cNvSpPr>
                            <a:spLocks/>
                          </wps:cNvSpPr>
                          <wps:spPr bwMode="auto">
                            <a:xfrm>
                              <a:off x="9270" y="6179"/>
                              <a:ext cx="82" cy="129"/>
                            </a:xfrm>
                            <a:custGeom>
                              <a:avLst/>
                              <a:gdLst>
                                <a:gd name="T0" fmla="*/ 24 w 82"/>
                                <a:gd name="T1" fmla="*/ 86 h 129"/>
                                <a:gd name="T2" fmla="*/ 53 w 82"/>
                                <a:gd name="T3" fmla="*/ 52 h 129"/>
                                <a:gd name="T4" fmla="*/ 68 w 82"/>
                                <a:gd name="T5" fmla="*/ 48 h 129"/>
                                <a:gd name="T6" fmla="*/ 77 w 82"/>
                                <a:gd name="T7" fmla="*/ 48 h 129"/>
                                <a:gd name="T8" fmla="*/ 82 w 82"/>
                                <a:gd name="T9" fmla="*/ 57 h 129"/>
                                <a:gd name="T10" fmla="*/ 77 w 82"/>
                                <a:gd name="T11" fmla="*/ 72 h 129"/>
                                <a:gd name="T12" fmla="*/ 63 w 82"/>
                                <a:gd name="T13" fmla="*/ 115 h 129"/>
                                <a:gd name="T14" fmla="*/ 63 w 82"/>
                                <a:gd name="T15" fmla="*/ 115 h 129"/>
                                <a:gd name="T16" fmla="*/ 68 w 82"/>
                                <a:gd name="T17" fmla="*/ 120 h 129"/>
                                <a:gd name="T18" fmla="*/ 68 w 82"/>
                                <a:gd name="T19" fmla="*/ 120 h 129"/>
                                <a:gd name="T20" fmla="*/ 72 w 82"/>
                                <a:gd name="T21" fmla="*/ 110 h 129"/>
                                <a:gd name="T22" fmla="*/ 82 w 82"/>
                                <a:gd name="T23" fmla="*/ 105 h 129"/>
                                <a:gd name="T24" fmla="*/ 72 w 82"/>
                                <a:gd name="T25" fmla="*/ 120 h 129"/>
                                <a:gd name="T26" fmla="*/ 63 w 82"/>
                                <a:gd name="T27" fmla="*/ 124 h 129"/>
                                <a:gd name="T28" fmla="*/ 58 w 82"/>
                                <a:gd name="T29" fmla="*/ 129 h 129"/>
                                <a:gd name="T30" fmla="*/ 53 w 82"/>
                                <a:gd name="T31" fmla="*/ 124 h 129"/>
                                <a:gd name="T32" fmla="*/ 48 w 82"/>
                                <a:gd name="T33" fmla="*/ 120 h 129"/>
                                <a:gd name="T34" fmla="*/ 53 w 82"/>
                                <a:gd name="T35" fmla="*/ 105 h 129"/>
                                <a:gd name="T36" fmla="*/ 63 w 82"/>
                                <a:gd name="T37" fmla="*/ 67 h 129"/>
                                <a:gd name="T38" fmla="*/ 63 w 82"/>
                                <a:gd name="T39" fmla="*/ 57 h 129"/>
                                <a:gd name="T40" fmla="*/ 63 w 82"/>
                                <a:gd name="T41" fmla="*/ 57 h 129"/>
                                <a:gd name="T42" fmla="*/ 58 w 82"/>
                                <a:gd name="T43" fmla="*/ 57 h 129"/>
                                <a:gd name="T44" fmla="*/ 48 w 82"/>
                                <a:gd name="T45" fmla="*/ 62 h 129"/>
                                <a:gd name="T46" fmla="*/ 34 w 82"/>
                                <a:gd name="T47" fmla="*/ 81 h 129"/>
                                <a:gd name="T48" fmla="*/ 24 w 82"/>
                                <a:gd name="T49" fmla="*/ 100 h 129"/>
                                <a:gd name="T50" fmla="*/ 15 w 82"/>
                                <a:gd name="T51" fmla="*/ 124 h 129"/>
                                <a:gd name="T52" fmla="*/ 29 w 82"/>
                                <a:gd name="T53" fmla="*/ 24 h 129"/>
                                <a:gd name="T54" fmla="*/ 34 w 82"/>
                                <a:gd name="T55" fmla="*/ 14 h 129"/>
                                <a:gd name="T56" fmla="*/ 29 w 82"/>
                                <a:gd name="T57" fmla="*/ 9 h 129"/>
                                <a:gd name="T58" fmla="*/ 24 w 82"/>
                                <a:gd name="T59" fmla="*/ 9 h 129"/>
                                <a:gd name="T60" fmla="*/ 20 w 82"/>
                                <a:gd name="T61" fmla="*/ 9 h 129"/>
                                <a:gd name="T62" fmla="*/ 53 w 82"/>
                                <a:gd name="T63" fmla="*/ 0 h 1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2" h="129">
                                  <a:moveTo>
                                    <a:pt x="53" y="0"/>
                                  </a:moveTo>
                                  <a:lnTo>
                                    <a:pt x="24" y="86"/>
                                  </a:lnTo>
                                  <a:lnTo>
                                    <a:pt x="39" y="67"/>
                                  </a:lnTo>
                                  <a:lnTo>
                                    <a:pt x="53" y="52"/>
                                  </a:lnTo>
                                  <a:lnTo>
                                    <a:pt x="63" y="48"/>
                                  </a:lnTo>
                                  <a:lnTo>
                                    <a:pt x="68" y="48"/>
                                  </a:lnTo>
                                  <a:lnTo>
                                    <a:pt x="72" y="48"/>
                                  </a:lnTo>
                                  <a:lnTo>
                                    <a:pt x="77" y="48"/>
                                  </a:lnTo>
                                  <a:lnTo>
                                    <a:pt x="77" y="52"/>
                                  </a:lnTo>
                                  <a:lnTo>
                                    <a:pt x="82" y="57"/>
                                  </a:lnTo>
                                  <a:lnTo>
                                    <a:pt x="77" y="62"/>
                                  </a:lnTo>
                                  <a:lnTo>
                                    <a:pt x="77" y="72"/>
                                  </a:lnTo>
                                  <a:lnTo>
                                    <a:pt x="68" y="105"/>
                                  </a:lnTo>
                                  <a:lnTo>
                                    <a:pt x="63" y="115"/>
                                  </a:lnTo>
                                  <a:lnTo>
                                    <a:pt x="68" y="120"/>
                                  </a:lnTo>
                                  <a:lnTo>
                                    <a:pt x="68" y="115"/>
                                  </a:lnTo>
                                  <a:lnTo>
                                    <a:pt x="72" y="110"/>
                                  </a:lnTo>
                                  <a:lnTo>
                                    <a:pt x="77" y="105"/>
                                  </a:lnTo>
                                  <a:lnTo>
                                    <a:pt x="82" y="105"/>
                                  </a:lnTo>
                                  <a:lnTo>
                                    <a:pt x="77" y="115"/>
                                  </a:lnTo>
                                  <a:lnTo>
                                    <a:pt x="72" y="120"/>
                                  </a:lnTo>
                                  <a:lnTo>
                                    <a:pt x="68" y="124"/>
                                  </a:lnTo>
                                  <a:lnTo>
                                    <a:pt x="63" y="124"/>
                                  </a:lnTo>
                                  <a:lnTo>
                                    <a:pt x="63" y="129"/>
                                  </a:lnTo>
                                  <a:lnTo>
                                    <a:pt x="58" y="129"/>
                                  </a:lnTo>
                                  <a:lnTo>
                                    <a:pt x="53" y="129"/>
                                  </a:lnTo>
                                  <a:lnTo>
                                    <a:pt x="53" y="124"/>
                                  </a:lnTo>
                                  <a:lnTo>
                                    <a:pt x="48" y="124"/>
                                  </a:lnTo>
                                  <a:lnTo>
                                    <a:pt x="48" y="120"/>
                                  </a:lnTo>
                                  <a:lnTo>
                                    <a:pt x="48" y="115"/>
                                  </a:lnTo>
                                  <a:lnTo>
                                    <a:pt x="53" y="105"/>
                                  </a:lnTo>
                                  <a:lnTo>
                                    <a:pt x="63" y="72"/>
                                  </a:lnTo>
                                  <a:lnTo>
                                    <a:pt x="63" y="67"/>
                                  </a:lnTo>
                                  <a:lnTo>
                                    <a:pt x="68" y="62"/>
                                  </a:lnTo>
                                  <a:lnTo>
                                    <a:pt x="63" y="57"/>
                                  </a:lnTo>
                                  <a:lnTo>
                                    <a:pt x="58" y="57"/>
                                  </a:lnTo>
                                  <a:lnTo>
                                    <a:pt x="53" y="57"/>
                                  </a:lnTo>
                                  <a:lnTo>
                                    <a:pt x="48" y="62"/>
                                  </a:lnTo>
                                  <a:lnTo>
                                    <a:pt x="39" y="72"/>
                                  </a:lnTo>
                                  <a:lnTo>
                                    <a:pt x="34" y="81"/>
                                  </a:lnTo>
                                  <a:lnTo>
                                    <a:pt x="24" y="96"/>
                                  </a:lnTo>
                                  <a:lnTo>
                                    <a:pt x="24" y="100"/>
                                  </a:lnTo>
                                  <a:lnTo>
                                    <a:pt x="20" y="105"/>
                                  </a:lnTo>
                                  <a:lnTo>
                                    <a:pt x="15" y="124"/>
                                  </a:lnTo>
                                  <a:lnTo>
                                    <a:pt x="0" y="124"/>
                                  </a:lnTo>
                                  <a:lnTo>
                                    <a:pt x="29" y="24"/>
                                  </a:lnTo>
                                  <a:lnTo>
                                    <a:pt x="34" y="14"/>
                                  </a:lnTo>
                                  <a:lnTo>
                                    <a:pt x="34" y="9"/>
                                  </a:lnTo>
                                  <a:lnTo>
                                    <a:pt x="29" y="9"/>
                                  </a:lnTo>
                                  <a:lnTo>
                                    <a:pt x="24" y="9"/>
                                  </a:lnTo>
                                  <a:lnTo>
                                    <a:pt x="20" y="9"/>
                                  </a:lnTo>
                                  <a:lnTo>
                                    <a:pt x="20" y="4"/>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431"/>
                          <wps:cNvSpPr>
                            <a:spLocks/>
                          </wps:cNvSpPr>
                          <wps:spPr bwMode="auto">
                            <a:xfrm>
                              <a:off x="9362" y="6279"/>
                              <a:ext cx="57" cy="58"/>
                            </a:xfrm>
                            <a:custGeom>
                              <a:avLst/>
                              <a:gdLst>
                                <a:gd name="T0" fmla="*/ 4 w 57"/>
                                <a:gd name="T1" fmla="*/ 0 h 58"/>
                                <a:gd name="T2" fmla="*/ 28 w 57"/>
                                <a:gd name="T3" fmla="*/ 0 h 58"/>
                                <a:gd name="T4" fmla="*/ 19 w 57"/>
                                <a:gd name="T5" fmla="*/ 29 h 58"/>
                                <a:gd name="T6" fmla="*/ 33 w 57"/>
                                <a:gd name="T7" fmla="*/ 15 h 58"/>
                                <a:gd name="T8" fmla="*/ 43 w 57"/>
                                <a:gd name="T9" fmla="*/ 5 h 58"/>
                                <a:gd name="T10" fmla="*/ 48 w 57"/>
                                <a:gd name="T11" fmla="*/ 0 h 58"/>
                                <a:gd name="T12" fmla="*/ 52 w 57"/>
                                <a:gd name="T13" fmla="*/ 0 h 58"/>
                                <a:gd name="T14" fmla="*/ 52 w 57"/>
                                <a:gd name="T15" fmla="*/ 0 h 58"/>
                                <a:gd name="T16" fmla="*/ 52 w 57"/>
                                <a:gd name="T17" fmla="*/ 0 h 58"/>
                                <a:gd name="T18" fmla="*/ 57 w 57"/>
                                <a:gd name="T19" fmla="*/ 0 h 58"/>
                                <a:gd name="T20" fmla="*/ 57 w 57"/>
                                <a:gd name="T21" fmla="*/ 5 h 58"/>
                                <a:gd name="T22" fmla="*/ 52 w 57"/>
                                <a:gd name="T23" fmla="*/ 10 h 58"/>
                                <a:gd name="T24" fmla="*/ 52 w 57"/>
                                <a:gd name="T25" fmla="*/ 10 h 58"/>
                                <a:gd name="T26" fmla="*/ 52 w 57"/>
                                <a:gd name="T27" fmla="*/ 15 h 58"/>
                                <a:gd name="T28" fmla="*/ 48 w 57"/>
                                <a:gd name="T29" fmla="*/ 15 h 58"/>
                                <a:gd name="T30" fmla="*/ 48 w 57"/>
                                <a:gd name="T31" fmla="*/ 15 h 58"/>
                                <a:gd name="T32" fmla="*/ 48 w 57"/>
                                <a:gd name="T33" fmla="*/ 15 h 58"/>
                                <a:gd name="T34" fmla="*/ 43 w 57"/>
                                <a:gd name="T35" fmla="*/ 15 h 58"/>
                                <a:gd name="T36" fmla="*/ 43 w 57"/>
                                <a:gd name="T37" fmla="*/ 10 h 58"/>
                                <a:gd name="T38" fmla="*/ 43 w 57"/>
                                <a:gd name="T39" fmla="*/ 10 h 58"/>
                                <a:gd name="T40" fmla="*/ 43 w 57"/>
                                <a:gd name="T41" fmla="*/ 10 h 58"/>
                                <a:gd name="T42" fmla="*/ 43 w 57"/>
                                <a:gd name="T43" fmla="*/ 10 h 58"/>
                                <a:gd name="T44" fmla="*/ 43 w 57"/>
                                <a:gd name="T45" fmla="*/ 10 h 58"/>
                                <a:gd name="T46" fmla="*/ 43 w 57"/>
                                <a:gd name="T47" fmla="*/ 10 h 58"/>
                                <a:gd name="T48" fmla="*/ 38 w 57"/>
                                <a:gd name="T49" fmla="*/ 10 h 58"/>
                                <a:gd name="T50" fmla="*/ 38 w 57"/>
                                <a:gd name="T51" fmla="*/ 10 h 58"/>
                                <a:gd name="T52" fmla="*/ 33 w 57"/>
                                <a:gd name="T53" fmla="*/ 15 h 58"/>
                                <a:gd name="T54" fmla="*/ 28 w 57"/>
                                <a:gd name="T55" fmla="*/ 24 h 58"/>
                                <a:gd name="T56" fmla="*/ 24 w 57"/>
                                <a:gd name="T57" fmla="*/ 34 h 58"/>
                                <a:gd name="T58" fmla="*/ 19 w 57"/>
                                <a:gd name="T59" fmla="*/ 39 h 58"/>
                                <a:gd name="T60" fmla="*/ 19 w 57"/>
                                <a:gd name="T61" fmla="*/ 44 h 58"/>
                                <a:gd name="T62" fmla="*/ 14 w 57"/>
                                <a:gd name="T63" fmla="*/ 48 h 58"/>
                                <a:gd name="T64" fmla="*/ 14 w 57"/>
                                <a:gd name="T65" fmla="*/ 53 h 58"/>
                                <a:gd name="T66" fmla="*/ 14 w 57"/>
                                <a:gd name="T67" fmla="*/ 58 h 58"/>
                                <a:gd name="T68" fmla="*/ 0 w 57"/>
                                <a:gd name="T69" fmla="*/ 58 h 58"/>
                                <a:gd name="T70" fmla="*/ 14 w 57"/>
                                <a:gd name="T71" fmla="*/ 20 h 58"/>
                                <a:gd name="T72" fmla="*/ 14 w 57"/>
                                <a:gd name="T73" fmla="*/ 10 h 58"/>
                                <a:gd name="T74" fmla="*/ 19 w 57"/>
                                <a:gd name="T75" fmla="*/ 5 h 58"/>
                                <a:gd name="T76" fmla="*/ 14 w 57"/>
                                <a:gd name="T77" fmla="*/ 5 h 58"/>
                                <a:gd name="T78" fmla="*/ 14 w 57"/>
                                <a:gd name="T79" fmla="*/ 5 h 58"/>
                                <a:gd name="T80" fmla="*/ 14 w 57"/>
                                <a:gd name="T81" fmla="*/ 5 h 58"/>
                                <a:gd name="T82" fmla="*/ 14 w 57"/>
                                <a:gd name="T83" fmla="*/ 5 h 58"/>
                                <a:gd name="T84" fmla="*/ 9 w 57"/>
                                <a:gd name="T85" fmla="*/ 5 h 58"/>
                                <a:gd name="T86" fmla="*/ 4 w 57"/>
                                <a:gd name="T87" fmla="*/ 5 h 58"/>
                                <a:gd name="T88" fmla="*/ 4 w 57"/>
                                <a:gd name="T89" fmla="*/ 0 h 5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 h="58">
                                  <a:moveTo>
                                    <a:pt x="4" y="0"/>
                                  </a:moveTo>
                                  <a:lnTo>
                                    <a:pt x="28" y="0"/>
                                  </a:lnTo>
                                  <a:lnTo>
                                    <a:pt x="19" y="29"/>
                                  </a:lnTo>
                                  <a:lnTo>
                                    <a:pt x="33" y="15"/>
                                  </a:lnTo>
                                  <a:lnTo>
                                    <a:pt x="43" y="5"/>
                                  </a:lnTo>
                                  <a:lnTo>
                                    <a:pt x="48" y="0"/>
                                  </a:lnTo>
                                  <a:lnTo>
                                    <a:pt x="52" y="0"/>
                                  </a:lnTo>
                                  <a:lnTo>
                                    <a:pt x="57" y="0"/>
                                  </a:lnTo>
                                  <a:lnTo>
                                    <a:pt x="57" y="5"/>
                                  </a:lnTo>
                                  <a:lnTo>
                                    <a:pt x="52" y="10"/>
                                  </a:lnTo>
                                  <a:lnTo>
                                    <a:pt x="52" y="15"/>
                                  </a:lnTo>
                                  <a:lnTo>
                                    <a:pt x="48" y="15"/>
                                  </a:lnTo>
                                  <a:lnTo>
                                    <a:pt x="43" y="15"/>
                                  </a:lnTo>
                                  <a:lnTo>
                                    <a:pt x="43" y="10"/>
                                  </a:lnTo>
                                  <a:lnTo>
                                    <a:pt x="38" y="10"/>
                                  </a:lnTo>
                                  <a:lnTo>
                                    <a:pt x="33" y="15"/>
                                  </a:lnTo>
                                  <a:lnTo>
                                    <a:pt x="28" y="24"/>
                                  </a:lnTo>
                                  <a:lnTo>
                                    <a:pt x="24" y="34"/>
                                  </a:lnTo>
                                  <a:lnTo>
                                    <a:pt x="19" y="39"/>
                                  </a:lnTo>
                                  <a:lnTo>
                                    <a:pt x="19" y="44"/>
                                  </a:lnTo>
                                  <a:lnTo>
                                    <a:pt x="14" y="48"/>
                                  </a:lnTo>
                                  <a:lnTo>
                                    <a:pt x="14" y="53"/>
                                  </a:lnTo>
                                  <a:lnTo>
                                    <a:pt x="14" y="58"/>
                                  </a:lnTo>
                                  <a:lnTo>
                                    <a:pt x="0" y="58"/>
                                  </a:lnTo>
                                  <a:lnTo>
                                    <a:pt x="14" y="20"/>
                                  </a:lnTo>
                                  <a:lnTo>
                                    <a:pt x="14" y="10"/>
                                  </a:lnTo>
                                  <a:lnTo>
                                    <a:pt x="19" y="5"/>
                                  </a:lnTo>
                                  <a:lnTo>
                                    <a:pt x="14" y="5"/>
                                  </a:lnTo>
                                  <a:lnTo>
                                    <a:pt x="9" y="5"/>
                                  </a:lnTo>
                                  <a:lnTo>
                                    <a:pt x="4" y="5"/>
                                  </a:lnTo>
                                  <a:lnTo>
                                    <a:pt x="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432"/>
                          <wps:cNvSpPr>
                            <a:spLocks noEditPoints="1"/>
                          </wps:cNvSpPr>
                          <wps:spPr bwMode="auto">
                            <a:xfrm>
                              <a:off x="9405" y="6279"/>
                              <a:ext cx="77" cy="91"/>
                            </a:xfrm>
                            <a:custGeom>
                              <a:avLst/>
                              <a:gdLst>
                                <a:gd name="T0" fmla="*/ 77 w 77"/>
                                <a:gd name="T1" fmla="*/ 10 h 91"/>
                                <a:gd name="T2" fmla="*/ 67 w 77"/>
                                <a:gd name="T3" fmla="*/ 15 h 91"/>
                                <a:gd name="T4" fmla="*/ 62 w 77"/>
                                <a:gd name="T5" fmla="*/ 24 h 91"/>
                                <a:gd name="T6" fmla="*/ 48 w 77"/>
                                <a:gd name="T7" fmla="*/ 39 h 91"/>
                                <a:gd name="T8" fmla="*/ 29 w 77"/>
                                <a:gd name="T9" fmla="*/ 44 h 91"/>
                                <a:gd name="T10" fmla="*/ 24 w 77"/>
                                <a:gd name="T11" fmla="*/ 48 h 91"/>
                                <a:gd name="T12" fmla="*/ 24 w 77"/>
                                <a:gd name="T13" fmla="*/ 48 h 91"/>
                                <a:gd name="T14" fmla="*/ 29 w 77"/>
                                <a:gd name="T15" fmla="*/ 53 h 91"/>
                                <a:gd name="T16" fmla="*/ 43 w 77"/>
                                <a:gd name="T17" fmla="*/ 58 h 91"/>
                                <a:gd name="T18" fmla="*/ 62 w 77"/>
                                <a:gd name="T19" fmla="*/ 63 h 91"/>
                                <a:gd name="T20" fmla="*/ 62 w 77"/>
                                <a:gd name="T21" fmla="*/ 72 h 91"/>
                                <a:gd name="T22" fmla="*/ 57 w 77"/>
                                <a:gd name="T23" fmla="*/ 82 h 91"/>
                                <a:gd name="T24" fmla="*/ 48 w 77"/>
                                <a:gd name="T25" fmla="*/ 87 h 91"/>
                                <a:gd name="T26" fmla="*/ 29 w 77"/>
                                <a:gd name="T27" fmla="*/ 91 h 91"/>
                                <a:gd name="T28" fmla="*/ 14 w 77"/>
                                <a:gd name="T29" fmla="*/ 87 h 91"/>
                                <a:gd name="T30" fmla="*/ 5 w 77"/>
                                <a:gd name="T31" fmla="*/ 82 h 91"/>
                                <a:gd name="T32" fmla="*/ 0 w 77"/>
                                <a:gd name="T33" fmla="*/ 77 h 91"/>
                                <a:gd name="T34" fmla="*/ 5 w 77"/>
                                <a:gd name="T35" fmla="*/ 67 h 91"/>
                                <a:gd name="T36" fmla="*/ 9 w 77"/>
                                <a:gd name="T37" fmla="*/ 63 h 91"/>
                                <a:gd name="T38" fmla="*/ 19 w 77"/>
                                <a:gd name="T39" fmla="*/ 58 h 91"/>
                                <a:gd name="T40" fmla="*/ 14 w 77"/>
                                <a:gd name="T41" fmla="*/ 53 h 91"/>
                                <a:gd name="T42" fmla="*/ 19 w 77"/>
                                <a:gd name="T43" fmla="*/ 48 h 91"/>
                                <a:gd name="T44" fmla="*/ 29 w 77"/>
                                <a:gd name="T45" fmla="*/ 39 h 91"/>
                                <a:gd name="T46" fmla="*/ 19 w 77"/>
                                <a:gd name="T47" fmla="*/ 34 h 91"/>
                                <a:gd name="T48" fmla="*/ 14 w 77"/>
                                <a:gd name="T49" fmla="*/ 24 h 91"/>
                                <a:gd name="T50" fmla="*/ 24 w 77"/>
                                <a:gd name="T51" fmla="*/ 5 h 91"/>
                                <a:gd name="T52" fmla="*/ 43 w 77"/>
                                <a:gd name="T53" fmla="*/ 0 h 91"/>
                                <a:gd name="T54" fmla="*/ 53 w 77"/>
                                <a:gd name="T55" fmla="*/ 0 h 91"/>
                                <a:gd name="T56" fmla="*/ 57 w 77"/>
                                <a:gd name="T57" fmla="*/ 0 h 91"/>
                                <a:gd name="T58" fmla="*/ 53 w 77"/>
                                <a:gd name="T59" fmla="*/ 15 h 91"/>
                                <a:gd name="T60" fmla="*/ 53 w 77"/>
                                <a:gd name="T61" fmla="*/ 5 h 91"/>
                                <a:gd name="T62" fmla="*/ 43 w 77"/>
                                <a:gd name="T63" fmla="*/ 0 h 91"/>
                                <a:gd name="T64" fmla="*/ 29 w 77"/>
                                <a:gd name="T65" fmla="*/ 10 h 91"/>
                                <a:gd name="T66" fmla="*/ 24 w 77"/>
                                <a:gd name="T67" fmla="*/ 24 h 91"/>
                                <a:gd name="T68" fmla="*/ 29 w 77"/>
                                <a:gd name="T69" fmla="*/ 34 h 91"/>
                                <a:gd name="T70" fmla="*/ 38 w 77"/>
                                <a:gd name="T71" fmla="*/ 39 h 91"/>
                                <a:gd name="T72" fmla="*/ 43 w 77"/>
                                <a:gd name="T73" fmla="*/ 34 h 91"/>
                                <a:gd name="T74" fmla="*/ 48 w 77"/>
                                <a:gd name="T75" fmla="*/ 29 h 91"/>
                                <a:gd name="T76" fmla="*/ 53 w 77"/>
                                <a:gd name="T77" fmla="*/ 20 h 91"/>
                                <a:gd name="T78" fmla="*/ 53 w 77"/>
                                <a:gd name="T79" fmla="*/ 15 h 91"/>
                                <a:gd name="T80" fmla="*/ 14 w 77"/>
                                <a:gd name="T81" fmla="*/ 63 h 91"/>
                                <a:gd name="T82" fmla="*/ 9 w 77"/>
                                <a:gd name="T83" fmla="*/ 72 h 91"/>
                                <a:gd name="T84" fmla="*/ 9 w 77"/>
                                <a:gd name="T85" fmla="*/ 77 h 91"/>
                                <a:gd name="T86" fmla="*/ 24 w 77"/>
                                <a:gd name="T87" fmla="*/ 87 h 91"/>
                                <a:gd name="T88" fmla="*/ 38 w 77"/>
                                <a:gd name="T89" fmla="*/ 87 h 91"/>
                                <a:gd name="T90" fmla="*/ 53 w 77"/>
                                <a:gd name="T91" fmla="*/ 77 h 91"/>
                                <a:gd name="T92" fmla="*/ 53 w 77"/>
                                <a:gd name="T93" fmla="*/ 72 h 91"/>
                                <a:gd name="T94" fmla="*/ 48 w 77"/>
                                <a:gd name="T95" fmla="*/ 67 h 91"/>
                                <a:gd name="T96" fmla="*/ 33 w 77"/>
                                <a:gd name="T97" fmla="*/ 63 h 9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7" h="91">
                                  <a:moveTo>
                                    <a:pt x="77" y="0"/>
                                  </a:moveTo>
                                  <a:lnTo>
                                    <a:pt x="77" y="10"/>
                                  </a:lnTo>
                                  <a:lnTo>
                                    <a:pt x="62" y="10"/>
                                  </a:lnTo>
                                  <a:lnTo>
                                    <a:pt x="67" y="15"/>
                                  </a:lnTo>
                                  <a:lnTo>
                                    <a:pt x="62" y="24"/>
                                  </a:lnTo>
                                  <a:lnTo>
                                    <a:pt x="57" y="34"/>
                                  </a:lnTo>
                                  <a:lnTo>
                                    <a:pt x="48" y="39"/>
                                  </a:lnTo>
                                  <a:lnTo>
                                    <a:pt x="38" y="39"/>
                                  </a:lnTo>
                                  <a:lnTo>
                                    <a:pt x="29" y="44"/>
                                  </a:lnTo>
                                  <a:lnTo>
                                    <a:pt x="24" y="44"/>
                                  </a:lnTo>
                                  <a:lnTo>
                                    <a:pt x="24" y="48"/>
                                  </a:lnTo>
                                  <a:lnTo>
                                    <a:pt x="29" y="53"/>
                                  </a:lnTo>
                                  <a:lnTo>
                                    <a:pt x="33" y="53"/>
                                  </a:lnTo>
                                  <a:lnTo>
                                    <a:pt x="43" y="58"/>
                                  </a:lnTo>
                                  <a:lnTo>
                                    <a:pt x="53" y="58"/>
                                  </a:lnTo>
                                  <a:lnTo>
                                    <a:pt x="62" y="63"/>
                                  </a:lnTo>
                                  <a:lnTo>
                                    <a:pt x="62" y="67"/>
                                  </a:lnTo>
                                  <a:lnTo>
                                    <a:pt x="62" y="72"/>
                                  </a:lnTo>
                                  <a:lnTo>
                                    <a:pt x="62" y="77"/>
                                  </a:lnTo>
                                  <a:lnTo>
                                    <a:pt x="57" y="82"/>
                                  </a:lnTo>
                                  <a:lnTo>
                                    <a:pt x="53" y="87"/>
                                  </a:lnTo>
                                  <a:lnTo>
                                    <a:pt x="48" y="87"/>
                                  </a:lnTo>
                                  <a:lnTo>
                                    <a:pt x="38" y="91"/>
                                  </a:lnTo>
                                  <a:lnTo>
                                    <a:pt x="29" y="91"/>
                                  </a:lnTo>
                                  <a:lnTo>
                                    <a:pt x="24" y="91"/>
                                  </a:lnTo>
                                  <a:lnTo>
                                    <a:pt x="14" y="87"/>
                                  </a:lnTo>
                                  <a:lnTo>
                                    <a:pt x="9" y="87"/>
                                  </a:lnTo>
                                  <a:lnTo>
                                    <a:pt x="5" y="82"/>
                                  </a:lnTo>
                                  <a:lnTo>
                                    <a:pt x="0" y="77"/>
                                  </a:lnTo>
                                  <a:lnTo>
                                    <a:pt x="0" y="72"/>
                                  </a:lnTo>
                                  <a:lnTo>
                                    <a:pt x="5" y="67"/>
                                  </a:lnTo>
                                  <a:lnTo>
                                    <a:pt x="9" y="63"/>
                                  </a:lnTo>
                                  <a:lnTo>
                                    <a:pt x="19" y="58"/>
                                  </a:lnTo>
                                  <a:lnTo>
                                    <a:pt x="14" y="58"/>
                                  </a:lnTo>
                                  <a:lnTo>
                                    <a:pt x="14" y="53"/>
                                  </a:lnTo>
                                  <a:lnTo>
                                    <a:pt x="14" y="48"/>
                                  </a:lnTo>
                                  <a:lnTo>
                                    <a:pt x="19" y="48"/>
                                  </a:lnTo>
                                  <a:lnTo>
                                    <a:pt x="24" y="44"/>
                                  </a:lnTo>
                                  <a:lnTo>
                                    <a:pt x="29" y="39"/>
                                  </a:lnTo>
                                  <a:lnTo>
                                    <a:pt x="24" y="39"/>
                                  </a:lnTo>
                                  <a:lnTo>
                                    <a:pt x="19" y="34"/>
                                  </a:lnTo>
                                  <a:lnTo>
                                    <a:pt x="14" y="29"/>
                                  </a:lnTo>
                                  <a:lnTo>
                                    <a:pt x="14" y="24"/>
                                  </a:lnTo>
                                  <a:lnTo>
                                    <a:pt x="14" y="15"/>
                                  </a:lnTo>
                                  <a:lnTo>
                                    <a:pt x="24" y="5"/>
                                  </a:lnTo>
                                  <a:lnTo>
                                    <a:pt x="33" y="0"/>
                                  </a:lnTo>
                                  <a:lnTo>
                                    <a:pt x="43" y="0"/>
                                  </a:lnTo>
                                  <a:lnTo>
                                    <a:pt x="48" y="0"/>
                                  </a:lnTo>
                                  <a:lnTo>
                                    <a:pt x="53" y="0"/>
                                  </a:lnTo>
                                  <a:lnTo>
                                    <a:pt x="57" y="0"/>
                                  </a:lnTo>
                                  <a:lnTo>
                                    <a:pt x="77" y="0"/>
                                  </a:lnTo>
                                  <a:close/>
                                  <a:moveTo>
                                    <a:pt x="53" y="15"/>
                                  </a:moveTo>
                                  <a:lnTo>
                                    <a:pt x="53" y="10"/>
                                  </a:lnTo>
                                  <a:lnTo>
                                    <a:pt x="53" y="5"/>
                                  </a:lnTo>
                                  <a:lnTo>
                                    <a:pt x="48" y="0"/>
                                  </a:lnTo>
                                  <a:lnTo>
                                    <a:pt x="43" y="0"/>
                                  </a:lnTo>
                                  <a:lnTo>
                                    <a:pt x="38" y="5"/>
                                  </a:lnTo>
                                  <a:lnTo>
                                    <a:pt x="29" y="10"/>
                                  </a:lnTo>
                                  <a:lnTo>
                                    <a:pt x="29" y="20"/>
                                  </a:lnTo>
                                  <a:lnTo>
                                    <a:pt x="24" y="24"/>
                                  </a:lnTo>
                                  <a:lnTo>
                                    <a:pt x="24" y="29"/>
                                  </a:lnTo>
                                  <a:lnTo>
                                    <a:pt x="29" y="34"/>
                                  </a:lnTo>
                                  <a:lnTo>
                                    <a:pt x="33" y="39"/>
                                  </a:lnTo>
                                  <a:lnTo>
                                    <a:pt x="38" y="39"/>
                                  </a:lnTo>
                                  <a:lnTo>
                                    <a:pt x="43" y="34"/>
                                  </a:lnTo>
                                  <a:lnTo>
                                    <a:pt x="48" y="34"/>
                                  </a:lnTo>
                                  <a:lnTo>
                                    <a:pt x="48" y="29"/>
                                  </a:lnTo>
                                  <a:lnTo>
                                    <a:pt x="53" y="24"/>
                                  </a:lnTo>
                                  <a:lnTo>
                                    <a:pt x="53" y="20"/>
                                  </a:lnTo>
                                  <a:lnTo>
                                    <a:pt x="53" y="15"/>
                                  </a:lnTo>
                                  <a:close/>
                                  <a:moveTo>
                                    <a:pt x="24" y="58"/>
                                  </a:moveTo>
                                  <a:lnTo>
                                    <a:pt x="14" y="63"/>
                                  </a:lnTo>
                                  <a:lnTo>
                                    <a:pt x="14" y="67"/>
                                  </a:lnTo>
                                  <a:lnTo>
                                    <a:pt x="9" y="72"/>
                                  </a:lnTo>
                                  <a:lnTo>
                                    <a:pt x="9" y="77"/>
                                  </a:lnTo>
                                  <a:lnTo>
                                    <a:pt x="14" y="82"/>
                                  </a:lnTo>
                                  <a:lnTo>
                                    <a:pt x="24" y="87"/>
                                  </a:lnTo>
                                  <a:lnTo>
                                    <a:pt x="33" y="87"/>
                                  </a:lnTo>
                                  <a:lnTo>
                                    <a:pt x="38" y="87"/>
                                  </a:lnTo>
                                  <a:lnTo>
                                    <a:pt x="48" y="82"/>
                                  </a:lnTo>
                                  <a:lnTo>
                                    <a:pt x="53" y="77"/>
                                  </a:lnTo>
                                  <a:lnTo>
                                    <a:pt x="57" y="72"/>
                                  </a:lnTo>
                                  <a:lnTo>
                                    <a:pt x="53" y="72"/>
                                  </a:lnTo>
                                  <a:lnTo>
                                    <a:pt x="53" y="67"/>
                                  </a:lnTo>
                                  <a:lnTo>
                                    <a:pt x="48" y="67"/>
                                  </a:lnTo>
                                  <a:lnTo>
                                    <a:pt x="43" y="67"/>
                                  </a:lnTo>
                                  <a:lnTo>
                                    <a:pt x="33" y="63"/>
                                  </a:lnTo>
                                  <a:lnTo>
                                    <a:pt x="24"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433"/>
                          <wps:cNvSpPr>
                            <a:spLocks/>
                          </wps:cNvSpPr>
                          <wps:spPr bwMode="auto">
                            <a:xfrm>
                              <a:off x="9022" y="6456"/>
                              <a:ext cx="82" cy="129"/>
                            </a:xfrm>
                            <a:custGeom>
                              <a:avLst/>
                              <a:gdLst>
                                <a:gd name="T0" fmla="*/ 24 w 82"/>
                                <a:gd name="T1" fmla="*/ 86 h 129"/>
                                <a:gd name="T2" fmla="*/ 53 w 82"/>
                                <a:gd name="T3" fmla="*/ 57 h 129"/>
                                <a:gd name="T4" fmla="*/ 67 w 82"/>
                                <a:gd name="T5" fmla="*/ 48 h 129"/>
                                <a:gd name="T6" fmla="*/ 77 w 82"/>
                                <a:gd name="T7" fmla="*/ 52 h 129"/>
                                <a:gd name="T8" fmla="*/ 77 w 82"/>
                                <a:gd name="T9" fmla="*/ 57 h 129"/>
                                <a:gd name="T10" fmla="*/ 77 w 82"/>
                                <a:gd name="T11" fmla="*/ 72 h 129"/>
                                <a:gd name="T12" fmla="*/ 62 w 82"/>
                                <a:gd name="T13" fmla="*/ 115 h 129"/>
                                <a:gd name="T14" fmla="*/ 62 w 82"/>
                                <a:gd name="T15" fmla="*/ 120 h 129"/>
                                <a:gd name="T16" fmla="*/ 62 w 82"/>
                                <a:gd name="T17" fmla="*/ 120 h 129"/>
                                <a:gd name="T18" fmla="*/ 67 w 82"/>
                                <a:gd name="T19" fmla="*/ 120 h 129"/>
                                <a:gd name="T20" fmla="*/ 72 w 82"/>
                                <a:gd name="T21" fmla="*/ 115 h 129"/>
                                <a:gd name="T22" fmla="*/ 82 w 82"/>
                                <a:gd name="T23" fmla="*/ 110 h 129"/>
                                <a:gd name="T24" fmla="*/ 72 w 82"/>
                                <a:gd name="T25" fmla="*/ 120 h 129"/>
                                <a:gd name="T26" fmla="*/ 62 w 82"/>
                                <a:gd name="T27" fmla="*/ 129 h 129"/>
                                <a:gd name="T28" fmla="*/ 58 w 82"/>
                                <a:gd name="T29" fmla="*/ 129 h 129"/>
                                <a:gd name="T30" fmla="*/ 53 w 82"/>
                                <a:gd name="T31" fmla="*/ 129 h 129"/>
                                <a:gd name="T32" fmla="*/ 48 w 82"/>
                                <a:gd name="T33" fmla="*/ 120 h 129"/>
                                <a:gd name="T34" fmla="*/ 53 w 82"/>
                                <a:gd name="T35" fmla="*/ 105 h 129"/>
                                <a:gd name="T36" fmla="*/ 62 w 82"/>
                                <a:gd name="T37" fmla="*/ 67 h 129"/>
                                <a:gd name="T38" fmla="*/ 62 w 82"/>
                                <a:gd name="T39" fmla="*/ 62 h 129"/>
                                <a:gd name="T40" fmla="*/ 62 w 82"/>
                                <a:gd name="T41" fmla="*/ 57 h 129"/>
                                <a:gd name="T42" fmla="*/ 58 w 82"/>
                                <a:gd name="T43" fmla="*/ 57 h 129"/>
                                <a:gd name="T44" fmla="*/ 48 w 82"/>
                                <a:gd name="T45" fmla="*/ 67 h 129"/>
                                <a:gd name="T46" fmla="*/ 34 w 82"/>
                                <a:gd name="T47" fmla="*/ 81 h 129"/>
                                <a:gd name="T48" fmla="*/ 24 w 82"/>
                                <a:gd name="T49" fmla="*/ 100 h 129"/>
                                <a:gd name="T50" fmla="*/ 15 w 82"/>
                                <a:gd name="T51" fmla="*/ 129 h 129"/>
                                <a:gd name="T52" fmla="*/ 29 w 82"/>
                                <a:gd name="T53" fmla="*/ 28 h 129"/>
                                <a:gd name="T54" fmla="*/ 34 w 82"/>
                                <a:gd name="T55" fmla="*/ 14 h 129"/>
                                <a:gd name="T56" fmla="*/ 29 w 82"/>
                                <a:gd name="T57" fmla="*/ 9 h 129"/>
                                <a:gd name="T58" fmla="*/ 24 w 82"/>
                                <a:gd name="T59" fmla="*/ 9 h 129"/>
                                <a:gd name="T60" fmla="*/ 19 w 82"/>
                                <a:gd name="T61" fmla="*/ 9 h 129"/>
                                <a:gd name="T62" fmla="*/ 48 w 82"/>
                                <a:gd name="T63" fmla="*/ 0 h 1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2" h="129">
                                  <a:moveTo>
                                    <a:pt x="48" y="0"/>
                                  </a:moveTo>
                                  <a:lnTo>
                                    <a:pt x="24" y="86"/>
                                  </a:lnTo>
                                  <a:lnTo>
                                    <a:pt x="38" y="67"/>
                                  </a:lnTo>
                                  <a:lnTo>
                                    <a:pt x="53" y="57"/>
                                  </a:lnTo>
                                  <a:lnTo>
                                    <a:pt x="58" y="48"/>
                                  </a:lnTo>
                                  <a:lnTo>
                                    <a:pt x="67" y="48"/>
                                  </a:lnTo>
                                  <a:lnTo>
                                    <a:pt x="72" y="48"/>
                                  </a:lnTo>
                                  <a:lnTo>
                                    <a:pt x="77" y="52"/>
                                  </a:lnTo>
                                  <a:lnTo>
                                    <a:pt x="77" y="57"/>
                                  </a:lnTo>
                                  <a:lnTo>
                                    <a:pt x="77" y="67"/>
                                  </a:lnTo>
                                  <a:lnTo>
                                    <a:pt x="77" y="72"/>
                                  </a:lnTo>
                                  <a:lnTo>
                                    <a:pt x="67" y="110"/>
                                  </a:lnTo>
                                  <a:lnTo>
                                    <a:pt x="62" y="115"/>
                                  </a:lnTo>
                                  <a:lnTo>
                                    <a:pt x="62" y="120"/>
                                  </a:lnTo>
                                  <a:lnTo>
                                    <a:pt x="67" y="120"/>
                                  </a:lnTo>
                                  <a:lnTo>
                                    <a:pt x="72" y="115"/>
                                  </a:lnTo>
                                  <a:lnTo>
                                    <a:pt x="77" y="105"/>
                                  </a:lnTo>
                                  <a:lnTo>
                                    <a:pt x="82" y="110"/>
                                  </a:lnTo>
                                  <a:lnTo>
                                    <a:pt x="77" y="115"/>
                                  </a:lnTo>
                                  <a:lnTo>
                                    <a:pt x="72" y="120"/>
                                  </a:lnTo>
                                  <a:lnTo>
                                    <a:pt x="67" y="124"/>
                                  </a:lnTo>
                                  <a:lnTo>
                                    <a:pt x="62" y="129"/>
                                  </a:lnTo>
                                  <a:lnTo>
                                    <a:pt x="58" y="129"/>
                                  </a:lnTo>
                                  <a:lnTo>
                                    <a:pt x="53" y="129"/>
                                  </a:lnTo>
                                  <a:lnTo>
                                    <a:pt x="48" y="124"/>
                                  </a:lnTo>
                                  <a:lnTo>
                                    <a:pt x="48" y="120"/>
                                  </a:lnTo>
                                  <a:lnTo>
                                    <a:pt x="48" y="115"/>
                                  </a:lnTo>
                                  <a:lnTo>
                                    <a:pt x="53" y="105"/>
                                  </a:lnTo>
                                  <a:lnTo>
                                    <a:pt x="62" y="72"/>
                                  </a:lnTo>
                                  <a:lnTo>
                                    <a:pt x="62" y="67"/>
                                  </a:lnTo>
                                  <a:lnTo>
                                    <a:pt x="62" y="62"/>
                                  </a:lnTo>
                                  <a:lnTo>
                                    <a:pt x="62" y="57"/>
                                  </a:lnTo>
                                  <a:lnTo>
                                    <a:pt x="58" y="57"/>
                                  </a:lnTo>
                                  <a:lnTo>
                                    <a:pt x="53" y="62"/>
                                  </a:lnTo>
                                  <a:lnTo>
                                    <a:pt x="48" y="67"/>
                                  </a:lnTo>
                                  <a:lnTo>
                                    <a:pt x="38" y="72"/>
                                  </a:lnTo>
                                  <a:lnTo>
                                    <a:pt x="34" y="81"/>
                                  </a:lnTo>
                                  <a:lnTo>
                                    <a:pt x="24" y="96"/>
                                  </a:lnTo>
                                  <a:lnTo>
                                    <a:pt x="24" y="100"/>
                                  </a:lnTo>
                                  <a:lnTo>
                                    <a:pt x="19" y="110"/>
                                  </a:lnTo>
                                  <a:lnTo>
                                    <a:pt x="15" y="129"/>
                                  </a:lnTo>
                                  <a:lnTo>
                                    <a:pt x="0" y="129"/>
                                  </a:lnTo>
                                  <a:lnTo>
                                    <a:pt x="29" y="28"/>
                                  </a:lnTo>
                                  <a:lnTo>
                                    <a:pt x="34" y="14"/>
                                  </a:lnTo>
                                  <a:lnTo>
                                    <a:pt x="29" y="9"/>
                                  </a:lnTo>
                                  <a:lnTo>
                                    <a:pt x="24" y="9"/>
                                  </a:lnTo>
                                  <a:lnTo>
                                    <a:pt x="19" y="9"/>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434"/>
                          <wps:cNvSpPr>
                            <a:spLocks noEditPoints="1"/>
                          </wps:cNvSpPr>
                          <wps:spPr bwMode="auto">
                            <a:xfrm>
                              <a:off x="9094" y="6542"/>
                              <a:ext cx="77" cy="96"/>
                            </a:xfrm>
                            <a:custGeom>
                              <a:avLst/>
                              <a:gdLst>
                                <a:gd name="T0" fmla="*/ 77 w 77"/>
                                <a:gd name="T1" fmla="*/ 14 h 96"/>
                                <a:gd name="T2" fmla="*/ 67 w 77"/>
                                <a:gd name="T3" fmla="*/ 19 h 96"/>
                                <a:gd name="T4" fmla="*/ 62 w 77"/>
                                <a:gd name="T5" fmla="*/ 29 h 96"/>
                                <a:gd name="T6" fmla="*/ 48 w 77"/>
                                <a:gd name="T7" fmla="*/ 43 h 96"/>
                                <a:gd name="T8" fmla="*/ 29 w 77"/>
                                <a:gd name="T9" fmla="*/ 48 h 96"/>
                                <a:gd name="T10" fmla="*/ 24 w 77"/>
                                <a:gd name="T11" fmla="*/ 53 h 96"/>
                                <a:gd name="T12" fmla="*/ 24 w 77"/>
                                <a:gd name="T13" fmla="*/ 53 h 96"/>
                                <a:gd name="T14" fmla="*/ 29 w 77"/>
                                <a:gd name="T15" fmla="*/ 57 h 96"/>
                                <a:gd name="T16" fmla="*/ 43 w 77"/>
                                <a:gd name="T17" fmla="*/ 57 h 96"/>
                                <a:gd name="T18" fmla="*/ 58 w 77"/>
                                <a:gd name="T19" fmla="*/ 67 h 96"/>
                                <a:gd name="T20" fmla="*/ 62 w 77"/>
                                <a:gd name="T21" fmla="*/ 72 h 96"/>
                                <a:gd name="T22" fmla="*/ 58 w 77"/>
                                <a:gd name="T23" fmla="*/ 86 h 96"/>
                                <a:gd name="T24" fmla="*/ 48 w 77"/>
                                <a:gd name="T25" fmla="*/ 91 h 96"/>
                                <a:gd name="T26" fmla="*/ 29 w 77"/>
                                <a:gd name="T27" fmla="*/ 96 h 96"/>
                                <a:gd name="T28" fmla="*/ 14 w 77"/>
                                <a:gd name="T29" fmla="*/ 91 h 96"/>
                                <a:gd name="T30" fmla="*/ 5 w 77"/>
                                <a:gd name="T31" fmla="*/ 86 h 96"/>
                                <a:gd name="T32" fmla="*/ 0 w 77"/>
                                <a:gd name="T33" fmla="*/ 81 h 96"/>
                                <a:gd name="T34" fmla="*/ 5 w 77"/>
                                <a:gd name="T35" fmla="*/ 72 h 96"/>
                                <a:gd name="T36" fmla="*/ 10 w 77"/>
                                <a:gd name="T37" fmla="*/ 67 h 96"/>
                                <a:gd name="T38" fmla="*/ 19 w 77"/>
                                <a:gd name="T39" fmla="*/ 62 h 96"/>
                                <a:gd name="T40" fmla="*/ 14 w 77"/>
                                <a:gd name="T41" fmla="*/ 57 h 96"/>
                                <a:gd name="T42" fmla="*/ 19 w 77"/>
                                <a:gd name="T43" fmla="*/ 53 h 96"/>
                                <a:gd name="T44" fmla="*/ 29 w 77"/>
                                <a:gd name="T45" fmla="*/ 43 h 96"/>
                                <a:gd name="T46" fmla="*/ 19 w 77"/>
                                <a:gd name="T47" fmla="*/ 38 h 96"/>
                                <a:gd name="T48" fmla="*/ 14 w 77"/>
                                <a:gd name="T49" fmla="*/ 29 h 96"/>
                                <a:gd name="T50" fmla="*/ 24 w 77"/>
                                <a:gd name="T51" fmla="*/ 10 h 96"/>
                                <a:gd name="T52" fmla="*/ 43 w 77"/>
                                <a:gd name="T53" fmla="*/ 0 h 96"/>
                                <a:gd name="T54" fmla="*/ 53 w 77"/>
                                <a:gd name="T55" fmla="*/ 5 h 96"/>
                                <a:gd name="T56" fmla="*/ 58 w 77"/>
                                <a:gd name="T57" fmla="*/ 5 h 96"/>
                                <a:gd name="T58" fmla="*/ 53 w 77"/>
                                <a:gd name="T59" fmla="*/ 19 h 96"/>
                                <a:gd name="T60" fmla="*/ 53 w 77"/>
                                <a:gd name="T61" fmla="*/ 10 h 96"/>
                                <a:gd name="T62" fmla="*/ 43 w 77"/>
                                <a:gd name="T63" fmla="*/ 5 h 96"/>
                                <a:gd name="T64" fmla="*/ 29 w 77"/>
                                <a:gd name="T65" fmla="*/ 14 h 96"/>
                                <a:gd name="T66" fmla="*/ 24 w 77"/>
                                <a:gd name="T67" fmla="*/ 29 h 96"/>
                                <a:gd name="T68" fmla="*/ 29 w 77"/>
                                <a:gd name="T69" fmla="*/ 38 h 96"/>
                                <a:gd name="T70" fmla="*/ 38 w 77"/>
                                <a:gd name="T71" fmla="*/ 43 h 96"/>
                                <a:gd name="T72" fmla="*/ 43 w 77"/>
                                <a:gd name="T73" fmla="*/ 38 h 96"/>
                                <a:gd name="T74" fmla="*/ 48 w 77"/>
                                <a:gd name="T75" fmla="*/ 34 h 96"/>
                                <a:gd name="T76" fmla="*/ 53 w 77"/>
                                <a:gd name="T77" fmla="*/ 24 h 96"/>
                                <a:gd name="T78" fmla="*/ 53 w 77"/>
                                <a:gd name="T79" fmla="*/ 19 h 96"/>
                                <a:gd name="T80" fmla="*/ 14 w 77"/>
                                <a:gd name="T81" fmla="*/ 67 h 96"/>
                                <a:gd name="T82" fmla="*/ 10 w 77"/>
                                <a:gd name="T83" fmla="*/ 72 h 96"/>
                                <a:gd name="T84" fmla="*/ 10 w 77"/>
                                <a:gd name="T85" fmla="*/ 81 h 96"/>
                                <a:gd name="T86" fmla="*/ 24 w 77"/>
                                <a:gd name="T87" fmla="*/ 91 h 96"/>
                                <a:gd name="T88" fmla="*/ 38 w 77"/>
                                <a:gd name="T89" fmla="*/ 91 h 96"/>
                                <a:gd name="T90" fmla="*/ 53 w 77"/>
                                <a:gd name="T91" fmla="*/ 81 h 96"/>
                                <a:gd name="T92" fmla="*/ 53 w 77"/>
                                <a:gd name="T93" fmla="*/ 77 h 96"/>
                                <a:gd name="T94" fmla="*/ 48 w 77"/>
                                <a:gd name="T95" fmla="*/ 72 h 96"/>
                                <a:gd name="T96" fmla="*/ 34 w 77"/>
                                <a:gd name="T97" fmla="*/ 67 h 9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7" h="96">
                                  <a:moveTo>
                                    <a:pt x="77" y="5"/>
                                  </a:moveTo>
                                  <a:lnTo>
                                    <a:pt x="77" y="14"/>
                                  </a:lnTo>
                                  <a:lnTo>
                                    <a:pt x="62" y="14"/>
                                  </a:lnTo>
                                  <a:lnTo>
                                    <a:pt x="67" y="19"/>
                                  </a:lnTo>
                                  <a:lnTo>
                                    <a:pt x="62" y="29"/>
                                  </a:lnTo>
                                  <a:lnTo>
                                    <a:pt x="58" y="38"/>
                                  </a:lnTo>
                                  <a:lnTo>
                                    <a:pt x="48" y="43"/>
                                  </a:lnTo>
                                  <a:lnTo>
                                    <a:pt x="38" y="43"/>
                                  </a:lnTo>
                                  <a:lnTo>
                                    <a:pt x="29" y="48"/>
                                  </a:lnTo>
                                  <a:lnTo>
                                    <a:pt x="24" y="48"/>
                                  </a:lnTo>
                                  <a:lnTo>
                                    <a:pt x="24" y="53"/>
                                  </a:lnTo>
                                  <a:lnTo>
                                    <a:pt x="29" y="57"/>
                                  </a:lnTo>
                                  <a:lnTo>
                                    <a:pt x="34" y="57"/>
                                  </a:lnTo>
                                  <a:lnTo>
                                    <a:pt x="43" y="57"/>
                                  </a:lnTo>
                                  <a:lnTo>
                                    <a:pt x="53" y="62"/>
                                  </a:lnTo>
                                  <a:lnTo>
                                    <a:pt x="58" y="67"/>
                                  </a:lnTo>
                                  <a:lnTo>
                                    <a:pt x="62" y="67"/>
                                  </a:lnTo>
                                  <a:lnTo>
                                    <a:pt x="62" y="72"/>
                                  </a:lnTo>
                                  <a:lnTo>
                                    <a:pt x="62" y="81"/>
                                  </a:lnTo>
                                  <a:lnTo>
                                    <a:pt x="58" y="86"/>
                                  </a:lnTo>
                                  <a:lnTo>
                                    <a:pt x="53" y="86"/>
                                  </a:lnTo>
                                  <a:lnTo>
                                    <a:pt x="48" y="91"/>
                                  </a:lnTo>
                                  <a:lnTo>
                                    <a:pt x="38" y="91"/>
                                  </a:lnTo>
                                  <a:lnTo>
                                    <a:pt x="29" y="96"/>
                                  </a:lnTo>
                                  <a:lnTo>
                                    <a:pt x="24" y="96"/>
                                  </a:lnTo>
                                  <a:lnTo>
                                    <a:pt x="14" y="91"/>
                                  </a:lnTo>
                                  <a:lnTo>
                                    <a:pt x="10" y="91"/>
                                  </a:lnTo>
                                  <a:lnTo>
                                    <a:pt x="5" y="86"/>
                                  </a:lnTo>
                                  <a:lnTo>
                                    <a:pt x="0" y="81"/>
                                  </a:lnTo>
                                  <a:lnTo>
                                    <a:pt x="0" y="77"/>
                                  </a:lnTo>
                                  <a:lnTo>
                                    <a:pt x="5" y="72"/>
                                  </a:lnTo>
                                  <a:lnTo>
                                    <a:pt x="10" y="67"/>
                                  </a:lnTo>
                                  <a:lnTo>
                                    <a:pt x="19" y="62"/>
                                  </a:lnTo>
                                  <a:lnTo>
                                    <a:pt x="14" y="57"/>
                                  </a:lnTo>
                                  <a:lnTo>
                                    <a:pt x="14" y="53"/>
                                  </a:lnTo>
                                  <a:lnTo>
                                    <a:pt x="19" y="53"/>
                                  </a:lnTo>
                                  <a:lnTo>
                                    <a:pt x="24" y="48"/>
                                  </a:lnTo>
                                  <a:lnTo>
                                    <a:pt x="29" y="43"/>
                                  </a:lnTo>
                                  <a:lnTo>
                                    <a:pt x="24" y="43"/>
                                  </a:lnTo>
                                  <a:lnTo>
                                    <a:pt x="19" y="38"/>
                                  </a:lnTo>
                                  <a:lnTo>
                                    <a:pt x="14" y="34"/>
                                  </a:lnTo>
                                  <a:lnTo>
                                    <a:pt x="14" y="29"/>
                                  </a:lnTo>
                                  <a:lnTo>
                                    <a:pt x="14" y="19"/>
                                  </a:lnTo>
                                  <a:lnTo>
                                    <a:pt x="24" y="10"/>
                                  </a:lnTo>
                                  <a:lnTo>
                                    <a:pt x="34" y="5"/>
                                  </a:lnTo>
                                  <a:lnTo>
                                    <a:pt x="43" y="0"/>
                                  </a:lnTo>
                                  <a:lnTo>
                                    <a:pt x="48" y="0"/>
                                  </a:lnTo>
                                  <a:lnTo>
                                    <a:pt x="53" y="5"/>
                                  </a:lnTo>
                                  <a:lnTo>
                                    <a:pt x="58" y="5"/>
                                  </a:lnTo>
                                  <a:lnTo>
                                    <a:pt x="77" y="5"/>
                                  </a:lnTo>
                                  <a:close/>
                                  <a:moveTo>
                                    <a:pt x="53" y="19"/>
                                  </a:moveTo>
                                  <a:lnTo>
                                    <a:pt x="53" y="14"/>
                                  </a:lnTo>
                                  <a:lnTo>
                                    <a:pt x="53" y="10"/>
                                  </a:lnTo>
                                  <a:lnTo>
                                    <a:pt x="48" y="5"/>
                                  </a:lnTo>
                                  <a:lnTo>
                                    <a:pt x="43" y="5"/>
                                  </a:lnTo>
                                  <a:lnTo>
                                    <a:pt x="38" y="10"/>
                                  </a:lnTo>
                                  <a:lnTo>
                                    <a:pt x="29" y="14"/>
                                  </a:lnTo>
                                  <a:lnTo>
                                    <a:pt x="29" y="19"/>
                                  </a:lnTo>
                                  <a:lnTo>
                                    <a:pt x="24" y="29"/>
                                  </a:lnTo>
                                  <a:lnTo>
                                    <a:pt x="24" y="34"/>
                                  </a:lnTo>
                                  <a:lnTo>
                                    <a:pt x="29" y="38"/>
                                  </a:lnTo>
                                  <a:lnTo>
                                    <a:pt x="34" y="38"/>
                                  </a:lnTo>
                                  <a:lnTo>
                                    <a:pt x="38" y="43"/>
                                  </a:lnTo>
                                  <a:lnTo>
                                    <a:pt x="38" y="38"/>
                                  </a:lnTo>
                                  <a:lnTo>
                                    <a:pt x="43" y="38"/>
                                  </a:lnTo>
                                  <a:lnTo>
                                    <a:pt x="48" y="38"/>
                                  </a:lnTo>
                                  <a:lnTo>
                                    <a:pt x="48" y="34"/>
                                  </a:lnTo>
                                  <a:lnTo>
                                    <a:pt x="53" y="29"/>
                                  </a:lnTo>
                                  <a:lnTo>
                                    <a:pt x="53" y="24"/>
                                  </a:lnTo>
                                  <a:lnTo>
                                    <a:pt x="53" y="19"/>
                                  </a:lnTo>
                                  <a:close/>
                                  <a:moveTo>
                                    <a:pt x="19" y="62"/>
                                  </a:moveTo>
                                  <a:lnTo>
                                    <a:pt x="14" y="67"/>
                                  </a:lnTo>
                                  <a:lnTo>
                                    <a:pt x="14" y="72"/>
                                  </a:lnTo>
                                  <a:lnTo>
                                    <a:pt x="10" y="72"/>
                                  </a:lnTo>
                                  <a:lnTo>
                                    <a:pt x="10" y="77"/>
                                  </a:lnTo>
                                  <a:lnTo>
                                    <a:pt x="10" y="81"/>
                                  </a:lnTo>
                                  <a:lnTo>
                                    <a:pt x="14" y="86"/>
                                  </a:lnTo>
                                  <a:lnTo>
                                    <a:pt x="24" y="91"/>
                                  </a:lnTo>
                                  <a:lnTo>
                                    <a:pt x="34" y="91"/>
                                  </a:lnTo>
                                  <a:lnTo>
                                    <a:pt x="38" y="91"/>
                                  </a:lnTo>
                                  <a:lnTo>
                                    <a:pt x="48" y="86"/>
                                  </a:lnTo>
                                  <a:lnTo>
                                    <a:pt x="53" y="81"/>
                                  </a:lnTo>
                                  <a:lnTo>
                                    <a:pt x="58" y="77"/>
                                  </a:lnTo>
                                  <a:lnTo>
                                    <a:pt x="53" y="77"/>
                                  </a:lnTo>
                                  <a:lnTo>
                                    <a:pt x="53" y="72"/>
                                  </a:lnTo>
                                  <a:lnTo>
                                    <a:pt x="48" y="72"/>
                                  </a:lnTo>
                                  <a:lnTo>
                                    <a:pt x="43" y="67"/>
                                  </a:lnTo>
                                  <a:lnTo>
                                    <a:pt x="34" y="67"/>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435"/>
                          <wps:cNvSpPr>
                            <a:spLocks/>
                          </wps:cNvSpPr>
                          <wps:spPr bwMode="auto">
                            <a:xfrm>
                              <a:off x="9171" y="6542"/>
                              <a:ext cx="51" cy="62"/>
                            </a:xfrm>
                            <a:custGeom>
                              <a:avLst/>
                              <a:gdLst>
                                <a:gd name="T0" fmla="*/ 5 w 51"/>
                                <a:gd name="T1" fmla="*/ 5 h 62"/>
                                <a:gd name="T2" fmla="*/ 29 w 51"/>
                                <a:gd name="T3" fmla="*/ 0 h 62"/>
                                <a:gd name="T4" fmla="*/ 19 w 51"/>
                                <a:gd name="T5" fmla="*/ 34 h 62"/>
                                <a:gd name="T6" fmla="*/ 29 w 51"/>
                                <a:gd name="T7" fmla="*/ 19 h 62"/>
                                <a:gd name="T8" fmla="*/ 38 w 51"/>
                                <a:gd name="T9" fmla="*/ 5 h 62"/>
                                <a:gd name="T10" fmla="*/ 48 w 51"/>
                                <a:gd name="T11" fmla="*/ 5 h 62"/>
                                <a:gd name="T12" fmla="*/ 48 w 51"/>
                                <a:gd name="T13" fmla="*/ 0 h 62"/>
                                <a:gd name="T14" fmla="*/ 51 w 51"/>
                                <a:gd name="T15" fmla="*/ 5 h 62"/>
                                <a:gd name="T16" fmla="*/ 51 w 51"/>
                                <a:gd name="T17" fmla="*/ 5 h 62"/>
                                <a:gd name="T18" fmla="*/ 51 w 51"/>
                                <a:gd name="T19" fmla="*/ 5 h 62"/>
                                <a:gd name="T20" fmla="*/ 51 w 51"/>
                                <a:gd name="T21" fmla="*/ 10 h 62"/>
                                <a:gd name="T22" fmla="*/ 51 w 51"/>
                                <a:gd name="T23" fmla="*/ 10 h 62"/>
                                <a:gd name="T24" fmla="*/ 51 w 51"/>
                                <a:gd name="T25" fmla="*/ 14 h 62"/>
                                <a:gd name="T26" fmla="*/ 48 w 51"/>
                                <a:gd name="T27" fmla="*/ 19 h 62"/>
                                <a:gd name="T28" fmla="*/ 48 w 51"/>
                                <a:gd name="T29" fmla="*/ 19 h 62"/>
                                <a:gd name="T30" fmla="*/ 48 w 51"/>
                                <a:gd name="T31" fmla="*/ 19 h 62"/>
                                <a:gd name="T32" fmla="*/ 43 w 51"/>
                                <a:gd name="T33" fmla="*/ 19 h 62"/>
                                <a:gd name="T34" fmla="*/ 43 w 51"/>
                                <a:gd name="T35" fmla="*/ 14 h 62"/>
                                <a:gd name="T36" fmla="*/ 43 w 51"/>
                                <a:gd name="T37" fmla="*/ 14 h 62"/>
                                <a:gd name="T38" fmla="*/ 43 w 51"/>
                                <a:gd name="T39" fmla="*/ 14 h 62"/>
                                <a:gd name="T40" fmla="*/ 43 w 51"/>
                                <a:gd name="T41" fmla="*/ 14 h 62"/>
                                <a:gd name="T42" fmla="*/ 43 w 51"/>
                                <a:gd name="T43" fmla="*/ 14 h 62"/>
                                <a:gd name="T44" fmla="*/ 43 w 51"/>
                                <a:gd name="T45" fmla="*/ 14 h 62"/>
                                <a:gd name="T46" fmla="*/ 38 w 51"/>
                                <a:gd name="T47" fmla="*/ 14 h 62"/>
                                <a:gd name="T48" fmla="*/ 38 w 51"/>
                                <a:gd name="T49" fmla="*/ 14 h 62"/>
                                <a:gd name="T50" fmla="*/ 38 w 51"/>
                                <a:gd name="T51" fmla="*/ 14 h 62"/>
                                <a:gd name="T52" fmla="*/ 33 w 51"/>
                                <a:gd name="T53" fmla="*/ 19 h 62"/>
                                <a:gd name="T54" fmla="*/ 29 w 51"/>
                                <a:gd name="T55" fmla="*/ 24 h 62"/>
                                <a:gd name="T56" fmla="*/ 24 w 51"/>
                                <a:gd name="T57" fmla="*/ 34 h 62"/>
                                <a:gd name="T58" fmla="*/ 19 w 51"/>
                                <a:gd name="T59" fmla="*/ 38 h 62"/>
                                <a:gd name="T60" fmla="*/ 19 w 51"/>
                                <a:gd name="T61" fmla="*/ 48 h 62"/>
                                <a:gd name="T62" fmla="*/ 14 w 51"/>
                                <a:gd name="T63" fmla="*/ 53 h 62"/>
                                <a:gd name="T64" fmla="*/ 14 w 51"/>
                                <a:gd name="T65" fmla="*/ 57 h 62"/>
                                <a:gd name="T66" fmla="*/ 9 w 51"/>
                                <a:gd name="T67" fmla="*/ 62 h 62"/>
                                <a:gd name="T68" fmla="*/ 0 w 51"/>
                                <a:gd name="T69" fmla="*/ 62 h 62"/>
                                <a:gd name="T70" fmla="*/ 14 w 51"/>
                                <a:gd name="T71" fmla="*/ 19 h 62"/>
                                <a:gd name="T72" fmla="*/ 14 w 51"/>
                                <a:gd name="T73" fmla="*/ 14 h 62"/>
                                <a:gd name="T74" fmla="*/ 14 w 51"/>
                                <a:gd name="T75" fmla="*/ 10 h 62"/>
                                <a:gd name="T76" fmla="*/ 14 w 51"/>
                                <a:gd name="T77" fmla="*/ 10 h 62"/>
                                <a:gd name="T78" fmla="*/ 14 w 51"/>
                                <a:gd name="T79" fmla="*/ 10 h 62"/>
                                <a:gd name="T80" fmla="*/ 14 w 51"/>
                                <a:gd name="T81" fmla="*/ 10 h 62"/>
                                <a:gd name="T82" fmla="*/ 9 w 51"/>
                                <a:gd name="T83" fmla="*/ 10 h 62"/>
                                <a:gd name="T84" fmla="*/ 9 w 51"/>
                                <a:gd name="T85" fmla="*/ 10 h 62"/>
                                <a:gd name="T86" fmla="*/ 5 w 51"/>
                                <a:gd name="T87" fmla="*/ 10 h 62"/>
                                <a:gd name="T88" fmla="*/ 5 w 51"/>
                                <a:gd name="T89" fmla="*/ 5 h 6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1" h="62">
                                  <a:moveTo>
                                    <a:pt x="5" y="5"/>
                                  </a:moveTo>
                                  <a:lnTo>
                                    <a:pt x="29" y="0"/>
                                  </a:lnTo>
                                  <a:lnTo>
                                    <a:pt x="19" y="34"/>
                                  </a:lnTo>
                                  <a:lnTo>
                                    <a:pt x="29" y="19"/>
                                  </a:lnTo>
                                  <a:lnTo>
                                    <a:pt x="38" y="5"/>
                                  </a:lnTo>
                                  <a:lnTo>
                                    <a:pt x="48" y="5"/>
                                  </a:lnTo>
                                  <a:lnTo>
                                    <a:pt x="48" y="0"/>
                                  </a:lnTo>
                                  <a:lnTo>
                                    <a:pt x="51" y="5"/>
                                  </a:lnTo>
                                  <a:lnTo>
                                    <a:pt x="51" y="10"/>
                                  </a:lnTo>
                                  <a:lnTo>
                                    <a:pt x="51" y="14"/>
                                  </a:lnTo>
                                  <a:lnTo>
                                    <a:pt x="48" y="19"/>
                                  </a:lnTo>
                                  <a:lnTo>
                                    <a:pt x="43" y="19"/>
                                  </a:lnTo>
                                  <a:lnTo>
                                    <a:pt x="43" y="14"/>
                                  </a:lnTo>
                                  <a:lnTo>
                                    <a:pt x="38" y="14"/>
                                  </a:lnTo>
                                  <a:lnTo>
                                    <a:pt x="33" y="19"/>
                                  </a:lnTo>
                                  <a:lnTo>
                                    <a:pt x="29" y="24"/>
                                  </a:lnTo>
                                  <a:lnTo>
                                    <a:pt x="24" y="34"/>
                                  </a:lnTo>
                                  <a:lnTo>
                                    <a:pt x="19" y="38"/>
                                  </a:lnTo>
                                  <a:lnTo>
                                    <a:pt x="19" y="48"/>
                                  </a:lnTo>
                                  <a:lnTo>
                                    <a:pt x="14" y="53"/>
                                  </a:lnTo>
                                  <a:lnTo>
                                    <a:pt x="14" y="57"/>
                                  </a:lnTo>
                                  <a:lnTo>
                                    <a:pt x="9" y="62"/>
                                  </a:lnTo>
                                  <a:lnTo>
                                    <a:pt x="0" y="62"/>
                                  </a:lnTo>
                                  <a:lnTo>
                                    <a:pt x="14" y="19"/>
                                  </a:lnTo>
                                  <a:lnTo>
                                    <a:pt x="14" y="14"/>
                                  </a:lnTo>
                                  <a:lnTo>
                                    <a:pt x="14" y="10"/>
                                  </a:lnTo>
                                  <a:lnTo>
                                    <a:pt x="9" y="10"/>
                                  </a:lnTo>
                                  <a:lnTo>
                                    <a:pt x="5" y="10"/>
                                  </a:lnTo>
                                  <a:lnTo>
                                    <a:pt x="5"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436"/>
                          <wps:cNvSpPr>
                            <a:spLocks noEditPoints="1"/>
                          </wps:cNvSpPr>
                          <wps:spPr bwMode="auto">
                            <a:xfrm>
                              <a:off x="8657" y="5489"/>
                              <a:ext cx="77" cy="129"/>
                            </a:xfrm>
                            <a:custGeom>
                              <a:avLst/>
                              <a:gdLst>
                                <a:gd name="T0" fmla="*/ 0 w 77"/>
                                <a:gd name="T1" fmla="*/ 66 h 129"/>
                                <a:gd name="T2" fmla="*/ 5 w 77"/>
                                <a:gd name="T3" fmla="*/ 39 h 129"/>
                                <a:gd name="T4" fmla="*/ 15 w 77"/>
                                <a:gd name="T5" fmla="*/ 15 h 129"/>
                                <a:gd name="T6" fmla="*/ 29 w 77"/>
                                <a:gd name="T7" fmla="*/ 5 h 129"/>
                                <a:gd name="T8" fmla="*/ 39 w 77"/>
                                <a:gd name="T9" fmla="*/ 0 h 129"/>
                                <a:gd name="T10" fmla="*/ 53 w 77"/>
                                <a:gd name="T11" fmla="*/ 5 h 129"/>
                                <a:gd name="T12" fmla="*/ 63 w 77"/>
                                <a:gd name="T13" fmla="*/ 15 h 129"/>
                                <a:gd name="T14" fmla="*/ 72 w 77"/>
                                <a:gd name="T15" fmla="*/ 39 h 129"/>
                                <a:gd name="T16" fmla="*/ 77 w 77"/>
                                <a:gd name="T17" fmla="*/ 66 h 129"/>
                                <a:gd name="T18" fmla="*/ 72 w 77"/>
                                <a:gd name="T19" fmla="*/ 95 h 129"/>
                                <a:gd name="T20" fmla="*/ 63 w 77"/>
                                <a:gd name="T21" fmla="*/ 114 h 129"/>
                                <a:gd name="T22" fmla="*/ 53 w 77"/>
                                <a:gd name="T23" fmla="*/ 124 h 129"/>
                                <a:gd name="T24" fmla="*/ 39 w 77"/>
                                <a:gd name="T25" fmla="*/ 129 h 129"/>
                                <a:gd name="T26" fmla="*/ 34 w 77"/>
                                <a:gd name="T27" fmla="*/ 129 h 129"/>
                                <a:gd name="T28" fmla="*/ 24 w 77"/>
                                <a:gd name="T29" fmla="*/ 124 h 129"/>
                                <a:gd name="T30" fmla="*/ 20 w 77"/>
                                <a:gd name="T31" fmla="*/ 119 h 129"/>
                                <a:gd name="T32" fmla="*/ 15 w 77"/>
                                <a:gd name="T33" fmla="*/ 114 h 129"/>
                                <a:gd name="T34" fmla="*/ 10 w 77"/>
                                <a:gd name="T35" fmla="*/ 105 h 129"/>
                                <a:gd name="T36" fmla="*/ 5 w 77"/>
                                <a:gd name="T37" fmla="*/ 95 h 129"/>
                                <a:gd name="T38" fmla="*/ 5 w 77"/>
                                <a:gd name="T39" fmla="*/ 81 h 129"/>
                                <a:gd name="T40" fmla="*/ 0 w 77"/>
                                <a:gd name="T41" fmla="*/ 66 h 129"/>
                                <a:gd name="T42" fmla="*/ 63 w 77"/>
                                <a:gd name="T43" fmla="*/ 61 h 129"/>
                                <a:gd name="T44" fmla="*/ 58 w 77"/>
                                <a:gd name="T45" fmla="*/ 43 h 129"/>
                                <a:gd name="T46" fmla="*/ 58 w 77"/>
                                <a:gd name="T47" fmla="*/ 24 h 129"/>
                                <a:gd name="T48" fmla="*/ 53 w 77"/>
                                <a:gd name="T49" fmla="*/ 15 h 129"/>
                                <a:gd name="T50" fmla="*/ 48 w 77"/>
                                <a:gd name="T51" fmla="*/ 10 h 129"/>
                                <a:gd name="T52" fmla="*/ 44 w 77"/>
                                <a:gd name="T53" fmla="*/ 10 h 129"/>
                                <a:gd name="T54" fmla="*/ 39 w 77"/>
                                <a:gd name="T55" fmla="*/ 5 h 129"/>
                                <a:gd name="T56" fmla="*/ 34 w 77"/>
                                <a:gd name="T57" fmla="*/ 10 h 129"/>
                                <a:gd name="T58" fmla="*/ 29 w 77"/>
                                <a:gd name="T59" fmla="*/ 10 h 129"/>
                                <a:gd name="T60" fmla="*/ 24 w 77"/>
                                <a:gd name="T61" fmla="*/ 19 h 129"/>
                                <a:gd name="T62" fmla="*/ 20 w 77"/>
                                <a:gd name="T63" fmla="*/ 29 h 129"/>
                                <a:gd name="T64" fmla="*/ 20 w 77"/>
                                <a:gd name="T65" fmla="*/ 43 h 129"/>
                                <a:gd name="T66" fmla="*/ 20 w 77"/>
                                <a:gd name="T67" fmla="*/ 61 h 129"/>
                                <a:gd name="T68" fmla="*/ 63 w 77"/>
                                <a:gd name="T69" fmla="*/ 61 h 129"/>
                                <a:gd name="T70" fmla="*/ 20 w 77"/>
                                <a:gd name="T71" fmla="*/ 66 h 129"/>
                                <a:gd name="T72" fmla="*/ 20 w 77"/>
                                <a:gd name="T73" fmla="*/ 81 h 129"/>
                                <a:gd name="T74" fmla="*/ 20 w 77"/>
                                <a:gd name="T75" fmla="*/ 95 h 129"/>
                                <a:gd name="T76" fmla="*/ 24 w 77"/>
                                <a:gd name="T77" fmla="*/ 105 h 129"/>
                                <a:gd name="T78" fmla="*/ 24 w 77"/>
                                <a:gd name="T79" fmla="*/ 114 h 129"/>
                                <a:gd name="T80" fmla="*/ 29 w 77"/>
                                <a:gd name="T81" fmla="*/ 114 h 129"/>
                                <a:gd name="T82" fmla="*/ 34 w 77"/>
                                <a:gd name="T83" fmla="*/ 119 h 129"/>
                                <a:gd name="T84" fmla="*/ 34 w 77"/>
                                <a:gd name="T85" fmla="*/ 119 h 129"/>
                                <a:gd name="T86" fmla="*/ 39 w 77"/>
                                <a:gd name="T87" fmla="*/ 124 h 129"/>
                                <a:gd name="T88" fmla="*/ 44 w 77"/>
                                <a:gd name="T89" fmla="*/ 119 h 129"/>
                                <a:gd name="T90" fmla="*/ 48 w 77"/>
                                <a:gd name="T91" fmla="*/ 119 h 129"/>
                                <a:gd name="T92" fmla="*/ 53 w 77"/>
                                <a:gd name="T93" fmla="*/ 109 h 129"/>
                                <a:gd name="T94" fmla="*/ 58 w 77"/>
                                <a:gd name="T95" fmla="*/ 100 h 129"/>
                                <a:gd name="T96" fmla="*/ 58 w 77"/>
                                <a:gd name="T97" fmla="*/ 85 h 129"/>
                                <a:gd name="T98" fmla="*/ 63 w 77"/>
                                <a:gd name="T99" fmla="*/ 66 h 129"/>
                                <a:gd name="T100" fmla="*/ 20 w 77"/>
                                <a:gd name="T101" fmla="*/ 66 h 12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7" h="129">
                                  <a:moveTo>
                                    <a:pt x="0" y="66"/>
                                  </a:moveTo>
                                  <a:lnTo>
                                    <a:pt x="5" y="39"/>
                                  </a:lnTo>
                                  <a:lnTo>
                                    <a:pt x="15" y="15"/>
                                  </a:lnTo>
                                  <a:lnTo>
                                    <a:pt x="29" y="5"/>
                                  </a:lnTo>
                                  <a:lnTo>
                                    <a:pt x="39" y="0"/>
                                  </a:lnTo>
                                  <a:lnTo>
                                    <a:pt x="53" y="5"/>
                                  </a:lnTo>
                                  <a:lnTo>
                                    <a:pt x="63" y="15"/>
                                  </a:lnTo>
                                  <a:lnTo>
                                    <a:pt x="72" y="39"/>
                                  </a:lnTo>
                                  <a:lnTo>
                                    <a:pt x="77" y="66"/>
                                  </a:lnTo>
                                  <a:lnTo>
                                    <a:pt x="72" y="95"/>
                                  </a:lnTo>
                                  <a:lnTo>
                                    <a:pt x="63" y="114"/>
                                  </a:lnTo>
                                  <a:lnTo>
                                    <a:pt x="53" y="124"/>
                                  </a:lnTo>
                                  <a:lnTo>
                                    <a:pt x="39" y="129"/>
                                  </a:lnTo>
                                  <a:lnTo>
                                    <a:pt x="34" y="129"/>
                                  </a:lnTo>
                                  <a:lnTo>
                                    <a:pt x="24" y="124"/>
                                  </a:lnTo>
                                  <a:lnTo>
                                    <a:pt x="20" y="119"/>
                                  </a:lnTo>
                                  <a:lnTo>
                                    <a:pt x="15" y="114"/>
                                  </a:lnTo>
                                  <a:lnTo>
                                    <a:pt x="10" y="105"/>
                                  </a:lnTo>
                                  <a:lnTo>
                                    <a:pt x="5" y="95"/>
                                  </a:lnTo>
                                  <a:lnTo>
                                    <a:pt x="5" y="81"/>
                                  </a:lnTo>
                                  <a:lnTo>
                                    <a:pt x="0" y="66"/>
                                  </a:lnTo>
                                  <a:close/>
                                  <a:moveTo>
                                    <a:pt x="63" y="61"/>
                                  </a:moveTo>
                                  <a:lnTo>
                                    <a:pt x="58" y="43"/>
                                  </a:lnTo>
                                  <a:lnTo>
                                    <a:pt x="58" y="24"/>
                                  </a:lnTo>
                                  <a:lnTo>
                                    <a:pt x="53" y="15"/>
                                  </a:lnTo>
                                  <a:lnTo>
                                    <a:pt x="48" y="10"/>
                                  </a:lnTo>
                                  <a:lnTo>
                                    <a:pt x="44" y="10"/>
                                  </a:lnTo>
                                  <a:lnTo>
                                    <a:pt x="39" y="5"/>
                                  </a:lnTo>
                                  <a:lnTo>
                                    <a:pt x="34" y="10"/>
                                  </a:lnTo>
                                  <a:lnTo>
                                    <a:pt x="29" y="10"/>
                                  </a:lnTo>
                                  <a:lnTo>
                                    <a:pt x="24" y="19"/>
                                  </a:lnTo>
                                  <a:lnTo>
                                    <a:pt x="20" y="29"/>
                                  </a:lnTo>
                                  <a:lnTo>
                                    <a:pt x="20" y="43"/>
                                  </a:lnTo>
                                  <a:lnTo>
                                    <a:pt x="20" y="61"/>
                                  </a:lnTo>
                                  <a:lnTo>
                                    <a:pt x="63" y="61"/>
                                  </a:lnTo>
                                  <a:close/>
                                  <a:moveTo>
                                    <a:pt x="20" y="66"/>
                                  </a:moveTo>
                                  <a:lnTo>
                                    <a:pt x="20" y="81"/>
                                  </a:lnTo>
                                  <a:lnTo>
                                    <a:pt x="20" y="95"/>
                                  </a:lnTo>
                                  <a:lnTo>
                                    <a:pt x="24" y="105"/>
                                  </a:lnTo>
                                  <a:lnTo>
                                    <a:pt x="24" y="114"/>
                                  </a:lnTo>
                                  <a:lnTo>
                                    <a:pt x="29" y="114"/>
                                  </a:lnTo>
                                  <a:lnTo>
                                    <a:pt x="34" y="119"/>
                                  </a:lnTo>
                                  <a:lnTo>
                                    <a:pt x="39" y="124"/>
                                  </a:lnTo>
                                  <a:lnTo>
                                    <a:pt x="44" y="119"/>
                                  </a:lnTo>
                                  <a:lnTo>
                                    <a:pt x="48" y="119"/>
                                  </a:lnTo>
                                  <a:lnTo>
                                    <a:pt x="53" y="109"/>
                                  </a:lnTo>
                                  <a:lnTo>
                                    <a:pt x="58" y="100"/>
                                  </a:lnTo>
                                  <a:lnTo>
                                    <a:pt x="58" y="85"/>
                                  </a:lnTo>
                                  <a:lnTo>
                                    <a:pt x="63" y="66"/>
                                  </a:lnTo>
                                  <a:lnTo>
                                    <a:pt x="20" y="6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437"/>
                          <wps:cNvSpPr>
                            <a:spLocks/>
                          </wps:cNvSpPr>
                          <wps:spPr bwMode="auto">
                            <a:xfrm>
                              <a:off x="8744" y="5570"/>
                              <a:ext cx="53" cy="62"/>
                            </a:xfrm>
                            <a:custGeom>
                              <a:avLst/>
                              <a:gdLst>
                                <a:gd name="T0" fmla="*/ 5 w 53"/>
                                <a:gd name="T1" fmla="*/ 4 h 62"/>
                                <a:gd name="T2" fmla="*/ 29 w 53"/>
                                <a:gd name="T3" fmla="*/ 0 h 62"/>
                                <a:gd name="T4" fmla="*/ 19 w 53"/>
                                <a:gd name="T5" fmla="*/ 33 h 62"/>
                                <a:gd name="T6" fmla="*/ 29 w 53"/>
                                <a:gd name="T7" fmla="*/ 19 h 62"/>
                                <a:gd name="T8" fmla="*/ 38 w 53"/>
                                <a:gd name="T9" fmla="*/ 4 h 62"/>
                                <a:gd name="T10" fmla="*/ 43 w 53"/>
                                <a:gd name="T11" fmla="*/ 4 h 62"/>
                                <a:gd name="T12" fmla="*/ 48 w 53"/>
                                <a:gd name="T13" fmla="*/ 0 h 62"/>
                                <a:gd name="T14" fmla="*/ 48 w 53"/>
                                <a:gd name="T15" fmla="*/ 4 h 62"/>
                                <a:gd name="T16" fmla="*/ 53 w 53"/>
                                <a:gd name="T17" fmla="*/ 4 h 62"/>
                                <a:gd name="T18" fmla="*/ 53 w 53"/>
                                <a:gd name="T19" fmla="*/ 4 h 62"/>
                                <a:gd name="T20" fmla="*/ 53 w 53"/>
                                <a:gd name="T21" fmla="*/ 9 h 62"/>
                                <a:gd name="T22" fmla="*/ 53 w 53"/>
                                <a:gd name="T23" fmla="*/ 9 h 62"/>
                                <a:gd name="T24" fmla="*/ 48 w 53"/>
                                <a:gd name="T25" fmla="*/ 14 h 62"/>
                                <a:gd name="T26" fmla="*/ 48 w 53"/>
                                <a:gd name="T27" fmla="*/ 19 h 62"/>
                                <a:gd name="T28" fmla="*/ 43 w 53"/>
                                <a:gd name="T29" fmla="*/ 19 h 62"/>
                                <a:gd name="T30" fmla="*/ 43 w 53"/>
                                <a:gd name="T31" fmla="*/ 19 h 62"/>
                                <a:gd name="T32" fmla="*/ 43 w 53"/>
                                <a:gd name="T33" fmla="*/ 19 h 62"/>
                                <a:gd name="T34" fmla="*/ 43 w 53"/>
                                <a:gd name="T35" fmla="*/ 19 h 62"/>
                                <a:gd name="T36" fmla="*/ 43 w 53"/>
                                <a:gd name="T37" fmla="*/ 14 h 62"/>
                                <a:gd name="T38" fmla="*/ 43 w 53"/>
                                <a:gd name="T39" fmla="*/ 14 h 62"/>
                                <a:gd name="T40" fmla="*/ 43 w 53"/>
                                <a:gd name="T41" fmla="*/ 14 h 62"/>
                                <a:gd name="T42" fmla="*/ 38 w 53"/>
                                <a:gd name="T43" fmla="*/ 14 h 62"/>
                                <a:gd name="T44" fmla="*/ 38 w 53"/>
                                <a:gd name="T45" fmla="*/ 14 h 62"/>
                                <a:gd name="T46" fmla="*/ 38 w 53"/>
                                <a:gd name="T47" fmla="*/ 14 h 62"/>
                                <a:gd name="T48" fmla="*/ 38 w 53"/>
                                <a:gd name="T49" fmla="*/ 14 h 62"/>
                                <a:gd name="T50" fmla="*/ 33 w 53"/>
                                <a:gd name="T51" fmla="*/ 14 h 62"/>
                                <a:gd name="T52" fmla="*/ 33 w 53"/>
                                <a:gd name="T53" fmla="*/ 19 h 62"/>
                                <a:gd name="T54" fmla="*/ 24 w 53"/>
                                <a:gd name="T55" fmla="*/ 24 h 62"/>
                                <a:gd name="T56" fmla="*/ 19 w 53"/>
                                <a:gd name="T57" fmla="*/ 38 h 62"/>
                                <a:gd name="T58" fmla="*/ 19 w 53"/>
                                <a:gd name="T59" fmla="*/ 43 h 62"/>
                                <a:gd name="T60" fmla="*/ 14 w 53"/>
                                <a:gd name="T61" fmla="*/ 48 h 62"/>
                                <a:gd name="T62" fmla="*/ 14 w 53"/>
                                <a:gd name="T63" fmla="*/ 52 h 62"/>
                                <a:gd name="T64" fmla="*/ 9 w 53"/>
                                <a:gd name="T65" fmla="*/ 57 h 62"/>
                                <a:gd name="T66" fmla="*/ 9 w 53"/>
                                <a:gd name="T67" fmla="*/ 62 h 62"/>
                                <a:gd name="T68" fmla="*/ 0 w 53"/>
                                <a:gd name="T69" fmla="*/ 62 h 62"/>
                                <a:gd name="T70" fmla="*/ 9 w 53"/>
                                <a:gd name="T71" fmla="*/ 24 h 62"/>
                                <a:gd name="T72" fmla="*/ 14 w 53"/>
                                <a:gd name="T73" fmla="*/ 14 h 62"/>
                                <a:gd name="T74" fmla="*/ 14 w 53"/>
                                <a:gd name="T75" fmla="*/ 9 h 62"/>
                                <a:gd name="T76" fmla="*/ 14 w 53"/>
                                <a:gd name="T77" fmla="*/ 9 h 62"/>
                                <a:gd name="T78" fmla="*/ 14 w 53"/>
                                <a:gd name="T79" fmla="*/ 9 h 62"/>
                                <a:gd name="T80" fmla="*/ 9 w 53"/>
                                <a:gd name="T81" fmla="*/ 9 h 62"/>
                                <a:gd name="T82" fmla="*/ 9 w 53"/>
                                <a:gd name="T83" fmla="*/ 9 h 62"/>
                                <a:gd name="T84" fmla="*/ 5 w 53"/>
                                <a:gd name="T85" fmla="*/ 9 h 62"/>
                                <a:gd name="T86" fmla="*/ 5 w 53"/>
                                <a:gd name="T87" fmla="*/ 9 h 62"/>
                                <a:gd name="T88" fmla="*/ 5 w 53"/>
                                <a:gd name="T89" fmla="*/ 4 h 6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 h="62">
                                  <a:moveTo>
                                    <a:pt x="5" y="4"/>
                                  </a:moveTo>
                                  <a:lnTo>
                                    <a:pt x="29" y="0"/>
                                  </a:lnTo>
                                  <a:lnTo>
                                    <a:pt x="19" y="33"/>
                                  </a:lnTo>
                                  <a:lnTo>
                                    <a:pt x="29" y="19"/>
                                  </a:lnTo>
                                  <a:lnTo>
                                    <a:pt x="38" y="4"/>
                                  </a:lnTo>
                                  <a:lnTo>
                                    <a:pt x="43" y="4"/>
                                  </a:lnTo>
                                  <a:lnTo>
                                    <a:pt x="48" y="0"/>
                                  </a:lnTo>
                                  <a:lnTo>
                                    <a:pt x="48" y="4"/>
                                  </a:lnTo>
                                  <a:lnTo>
                                    <a:pt x="53" y="4"/>
                                  </a:lnTo>
                                  <a:lnTo>
                                    <a:pt x="53" y="9"/>
                                  </a:lnTo>
                                  <a:lnTo>
                                    <a:pt x="48" y="14"/>
                                  </a:lnTo>
                                  <a:lnTo>
                                    <a:pt x="48" y="19"/>
                                  </a:lnTo>
                                  <a:lnTo>
                                    <a:pt x="43" y="19"/>
                                  </a:lnTo>
                                  <a:lnTo>
                                    <a:pt x="43" y="14"/>
                                  </a:lnTo>
                                  <a:lnTo>
                                    <a:pt x="38" y="14"/>
                                  </a:lnTo>
                                  <a:lnTo>
                                    <a:pt x="33" y="14"/>
                                  </a:lnTo>
                                  <a:lnTo>
                                    <a:pt x="33" y="19"/>
                                  </a:lnTo>
                                  <a:lnTo>
                                    <a:pt x="24" y="24"/>
                                  </a:lnTo>
                                  <a:lnTo>
                                    <a:pt x="19" y="38"/>
                                  </a:lnTo>
                                  <a:lnTo>
                                    <a:pt x="19" y="43"/>
                                  </a:lnTo>
                                  <a:lnTo>
                                    <a:pt x="14" y="48"/>
                                  </a:lnTo>
                                  <a:lnTo>
                                    <a:pt x="14" y="52"/>
                                  </a:lnTo>
                                  <a:lnTo>
                                    <a:pt x="9" y="57"/>
                                  </a:lnTo>
                                  <a:lnTo>
                                    <a:pt x="9" y="62"/>
                                  </a:lnTo>
                                  <a:lnTo>
                                    <a:pt x="0" y="62"/>
                                  </a:lnTo>
                                  <a:lnTo>
                                    <a:pt x="9" y="24"/>
                                  </a:lnTo>
                                  <a:lnTo>
                                    <a:pt x="14" y="14"/>
                                  </a:lnTo>
                                  <a:lnTo>
                                    <a:pt x="14" y="9"/>
                                  </a:lnTo>
                                  <a:lnTo>
                                    <a:pt x="9" y="9"/>
                                  </a:lnTo>
                                  <a:lnTo>
                                    <a:pt x="5" y="9"/>
                                  </a:lnTo>
                                  <a:lnTo>
                                    <a:pt x="5" y="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438"/>
                          <wps:cNvSpPr>
                            <a:spLocks noEditPoints="1"/>
                          </wps:cNvSpPr>
                          <wps:spPr bwMode="auto">
                            <a:xfrm>
                              <a:off x="7642" y="3769"/>
                              <a:ext cx="76" cy="124"/>
                            </a:xfrm>
                            <a:custGeom>
                              <a:avLst/>
                              <a:gdLst>
                                <a:gd name="T0" fmla="*/ 0 w 76"/>
                                <a:gd name="T1" fmla="*/ 67 h 124"/>
                                <a:gd name="T2" fmla="*/ 4 w 76"/>
                                <a:gd name="T3" fmla="*/ 33 h 124"/>
                                <a:gd name="T4" fmla="*/ 14 w 76"/>
                                <a:gd name="T5" fmla="*/ 14 h 124"/>
                                <a:gd name="T6" fmla="*/ 24 w 76"/>
                                <a:gd name="T7" fmla="*/ 0 h 124"/>
                                <a:gd name="T8" fmla="*/ 38 w 76"/>
                                <a:gd name="T9" fmla="*/ 0 h 124"/>
                                <a:gd name="T10" fmla="*/ 52 w 76"/>
                                <a:gd name="T11" fmla="*/ 0 h 124"/>
                                <a:gd name="T12" fmla="*/ 62 w 76"/>
                                <a:gd name="T13" fmla="*/ 14 h 124"/>
                                <a:gd name="T14" fmla="*/ 72 w 76"/>
                                <a:gd name="T15" fmla="*/ 33 h 124"/>
                                <a:gd name="T16" fmla="*/ 76 w 76"/>
                                <a:gd name="T17" fmla="*/ 62 h 124"/>
                                <a:gd name="T18" fmla="*/ 72 w 76"/>
                                <a:gd name="T19" fmla="*/ 91 h 124"/>
                                <a:gd name="T20" fmla="*/ 62 w 76"/>
                                <a:gd name="T21" fmla="*/ 110 h 124"/>
                                <a:gd name="T22" fmla="*/ 52 w 76"/>
                                <a:gd name="T23" fmla="*/ 120 h 124"/>
                                <a:gd name="T24" fmla="*/ 38 w 76"/>
                                <a:gd name="T25" fmla="*/ 124 h 124"/>
                                <a:gd name="T26" fmla="*/ 28 w 76"/>
                                <a:gd name="T27" fmla="*/ 124 h 124"/>
                                <a:gd name="T28" fmla="*/ 24 w 76"/>
                                <a:gd name="T29" fmla="*/ 120 h 124"/>
                                <a:gd name="T30" fmla="*/ 19 w 76"/>
                                <a:gd name="T31" fmla="*/ 115 h 124"/>
                                <a:gd name="T32" fmla="*/ 14 w 76"/>
                                <a:gd name="T33" fmla="*/ 110 h 124"/>
                                <a:gd name="T34" fmla="*/ 9 w 76"/>
                                <a:gd name="T35" fmla="*/ 100 h 124"/>
                                <a:gd name="T36" fmla="*/ 4 w 76"/>
                                <a:gd name="T37" fmla="*/ 96 h 124"/>
                                <a:gd name="T38" fmla="*/ 0 w 76"/>
                                <a:gd name="T39" fmla="*/ 81 h 124"/>
                                <a:gd name="T40" fmla="*/ 0 w 76"/>
                                <a:gd name="T41" fmla="*/ 67 h 124"/>
                                <a:gd name="T42" fmla="*/ 57 w 76"/>
                                <a:gd name="T43" fmla="*/ 57 h 124"/>
                                <a:gd name="T44" fmla="*/ 57 w 76"/>
                                <a:gd name="T45" fmla="*/ 38 h 124"/>
                                <a:gd name="T46" fmla="*/ 52 w 76"/>
                                <a:gd name="T47" fmla="*/ 24 h 124"/>
                                <a:gd name="T48" fmla="*/ 52 w 76"/>
                                <a:gd name="T49" fmla="*/ 14 h 124"/>
                                <a:gd name="T50" fmla="*/ 48 w 76"/>
                                <a:gd name="T51" fmla="*/ 9 h 124"/>
                                <a:gd name="T52" fmla="*/ 43 w 76"/>
                                <a:gd name="T53" fmla="*/ 4 h 124"/>
                                <a:gd name="T54" fmla="*/ 38 w 76"/>
                                <a:gd name="T55" fmla="*/ 4 h 124"/>
                                <a:gd name="T56" fmla="*/ 33 w 76"/>
                                <a:gd name="T57" fmla="*/ 4 h 124"/>
                                <a:gd name="T58" fmla="*/ 28 w 76"/>
                                <a:gd name="T59" fmla="*/ 9 h 124"/>
                                <a:gd name="T60" fmla="*/ 24 w 76"/>
                                <a:gd name="T61" fmla="*/ 14 h 124"/>
                                <a:gd name="T62" fmla="*/ 19 w 76"/>
                                <a:gd name="T63" fmla="*/ 24 h 124"/>
                                <a:gd name="T64" fmla="*/ 19 w 76"/>
                                <a:gd name="T65" fmla="*/ 38 h 124"/>
                                <a:gd name="T66" fmla="*/ 19 w 76"/>
                                <a:gd name="T67" fmla="*/ 57 h 124"/>
                                <a:gd name="T68" fmla="*/ 57 w 76"/>
                                <a:gd name="T69" fmla="*/ 57 h 124"/>
                                <a:gd name="T70" fmla="*/ 19 w 76"/>
                                <a:gd name="T71" fmla="*/ 67 h 124"/>
                                <a:gd name="T72" fmla="*/ 19 w 76"/>
                                <a:gd name="T73" fmla="*/ 81 h 124"/>
                                <a:gd name="T74" fmla="*/ 19 w 76"/>
                                <a:gd name="T75" fmla="*/ 91 h 124"/>
                                <a:gd name="T76" fmla="*/ 19 w 76"/>
                                <a:gd name="T77" fmla="*/ 100 h 124"/>
                                <a:gd name="T78" fmla="*/ 24 w 76"/>
                                <a:gd name="T79" fmla="*/ 110 h 124"/>
                                <a:gd name="T80" fmla="*/ 28 w 76"/>
                                <a:gd name="T81" fmla="*/ 115 h 124"/>
                                <a:gd name="T82" fmla="*/ 28 w 76"/>
                                <a:gd name="T83" fmla="*/ 115 h 124"/>
                                <a:gd name="T84" fmla="*/ 33 w 76"/>
                                <a:gd name="T85" fmla="*/ 120 h 124"/>
                                <a:gd name="T86" fmla="*/ 38 w 76"/>
                                <a:gd name="T87" fmla="*/ 120 h 124"/>
                                <a:gd name="T88" fmla="*/ 43 w 76"/>
                                <a:gd name="T89" fmla="*/ 120 h 124"/>
                                <a:gd name="T90" fmla="*/ 48 w 76"/>
                                <a:gd name="T91" fmla="*/ 115 h 124"/>
                                <a:gd name="T92" fmla="*/ 52 w 76"/>
                                <a:gd name="T93" fmla="*/ 105 h 124"/>
                                <a:gd name="T94" fmla="*/ 57 w 76"/>
                                <a:gd name="T95" fmla="*/ 96 h 124"/>
                                <a:gd name="T96" fmla="*/ 57 w 76"/>
                                <a:gd name="T97" fmla="*/ 81 h 124"/>
                                <a:gd name="T98" fmla="*/ 57 w 76"/>
                                <a:gd name="T99" fmla="*/ 67 h 124"/>
                                <a:gd name="T100" fmla="*/ 19 w 76"/>
                                <a:gd name="T101" fmla="*/ 67 h 12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6" h="124">
                                  <a:moveTo>
                                    <a:pt x="0" y="67"/>
                                  </a:moveTo>
                                  <a:lnTo>
                                    <a:pt x="4" y="33"/>
                                  </a:lnTo>
                                  <a:lnTo>
                                    <a:pt x="14" y="14"/>
                                  </a:lnTo>
                                  <a:lnTo>
                                    <a:pt x="24" y="0"/>
                                  </a:lnTo>
                                  <a:lnTo>
                                    <a:pt x="38" y="0"/>
                                  </a:lnTo>
                                  <a:lnTo>
                                    <a:pt x="52" y="0"/>
                                  </a:lnTo>
                                  <a:lnTo>
                                    <a:pt x="62" y="14"/>
                                  </a:lnTo>
                                  <a:lnTo>
                                    <a:pt x="72" y="33"/>
                                  </a:lnTo>
                                  <a:lnTo>
                                    <a:pt x="76" y="62"/>
                                  </a:lnTo>
                                  <a:lnTo>
                                    <a:pt x="72" y="91"/>
                                  </a:lnTo>
                                  <a:lnTo>
                                    <a:pt x="62" y="110"/>
                                  </a:lnTo>
                                  <a:lnTo>
                                    <a:pt x="52" y="120"/>
                                  </a:lnTo>
                                  <a:lnTo>
                                    <a:pt x="38" y="124"/>
                                  </a:lnTo>
                                  <a:lnTo>
                                    <a:pt x="28" y="124"/>
                                  </a:lnTo>
                                  <a:lnTo>
                                    <a:pt x="24" y="120"/>
                                  </a:lnTo>
                                  <a:lnTo>
                                    <a:pt x="19" y="115"/>
                                  </a:lnTo>
                                  <a:lnTo>
                                    <a:pt x="14" y="110"/>
                                  </a:lnTo>
                                  <a:lnTo>
                                    <a:pt x="9" y="100"/>
                                  </a:lnTo>
                                  <a:lnTo>
                                    <a:pt x="4" y="96"/>
                                  </a:lnTo>
                                  <a:lnTo>
                                    <a:pt x="0" y="81"/>
                                  </a:lnTo>
                                  <a:lnTo>
                                    <a:pt x="0" y="67"/>
                                  </a:lnTo>
                                  <a:close/>
                                  <a:moveTo>
                                    <a:pt x="57" y="57"/>
                                  </a:moveTo>
                                  <a:lnTo>
                                    <a:pt x="57" y="38"/>
                                  </a:lnTo>
                                  <a:lnTo>
                                    <a:pt x="52" y="24"/>
                                  </a:lnTo>
                                  <a:lnTo>
                                    <a:pt x="52" y="14"/>
                                  </a:lnTo>
                                  <a:lnTo>
                                    <a:pt x="48" y="9"/>
                                  </a:lnTo>
                                  <a:lnTo>
                                    <a:pt x="43" y="4"/>
                                  </a:lnTo>
                                  <a:lnTo>
                                    <a:pt x="38" y="4"/>
                                  </a:lnTo>
                                  <a:lnTo>
                                    <a:pt x="33" y="4"/>
                                  </a:lnTo>
                                  <a:lnTo>
                                    <a:pt x="28" y="9"/>
                                  </a:lnTo>
                                  <a:lnTo>
                                    <a:pt x="24" y="14"/>
                                  </a:lnTo>
                                  <a:lnTo>
                                    <a:pt x="19" y="24"/>
                                  </a:lnTo>
                                  <a:lnTo>
                                    <a:pt x="19" y="38"/>
                                  </a:lnTo>
                                  <a:lnTo>
                                    <a:pt x="19" y="57"/>
                                  </a:lnTo>
                                  <a:lnTo>
                                    <a:pt x="57" y="57"/>
                                  </a:lnTo>
                                  <a:close/>
                                  <a:moveTo>
                                    <a:pt x="19" y="67"/>
                                  </a:moveTo>
                                  <a:lnTo>
                                    <a:pt x="19" y="81"/>
                                  </a:lnTo>
                                  <a:lnTo>
                                    <a:pt x="19" y="91"/>
                                  </a:lnTo>
                                  <a:lnTo>
                                    <a:pt x="19" y="100"/>
                                  </a:lnTo>
                                  <a:lnTo>
                                    <a:pt x="24" y="110"/>
                                  </a:lnTo>
                                  <a:lnTo>
                                    <a:pt x="28" y="115"/>
                                  </a:lnTo>
                                  <a:lnTo>
                                    <a:pt x="33" y="120"/>
                                  </a:lnTo>
                                  <a:lnTo>
                                    <a:pt x="38" y="120"/>
                                  </a:lnTo>
                                  <a:lnTo>
                                    <a:pt x="43" y="120"/>
                                  </a:lnTo>
                                  <a:lnTo>
                                    <a:pt x="48" y="115"/>
                                  </a:lnTo>
                                  <a:lnTo>
                                    <a:pt x="52" y="105"/>
                                  </a:lnTo>
                                  <a:lnTo>
                                    <a:pt x="57" y="96"/>
                                  </a:lnTo>
                                  <a:lnTo>
                                    <a:pt x="57" y="81"/>
                                  </a:lnTo>
                                  <a:lnTo>
                                    <a:pt x="57" y="67"/>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440"/>
                          <wps:cNvSpPr>
                            <a:spLocks noEditPoints="1"/>
                          </wps:cNvSpPr>
                          <wps:spPr bwMode="auto">
                            <a:xfrm>
                              <a:off x="5600" y="5345"/>
                              <a:ext cx="101" cy="125"/>
                            </a:xfrm>
                            <a:custGeom>
                              <a:avLst/>
                              <a:gdLst>
                                <a:gd name="T0" fmla="*/ 67 w 101"/>
                                <a:gd name="T1" fmla="*/ 106 h 125"/>
                                <a:gd name="T2" fmla="*/ 67 w 101"/>
                                <a:gd name="T3" fmla="*/ 115 h 125"/>
                                <a:gd name="T4" fmla="*/ 67 w 101"/>
                                <a:gd name="T5" fmla="*/ 115 h 125"/>
                                <a:gd name="T6" fmla="*/ 67 w 101"/>
                                <a:gd name="T7" fmla="*/ 115 h 125"/>
                                <a:gd name="T8" fmla="*/ 72 w 101"/>
                                <a:gd name="T9" fmla="*/ 115 h 125"/>
                                <a:gd name="T10" fmla="*/ 82 w 101"/>
                                <a:gd name="T11" fmla="*/ 106 h 125"/>
                                <a:gd name="T12" fmla="*/ 82 w 101"/>
                                <a:gd name="T13" fmla="*/ 115 h 125"/>
                                <a:gd name="T14" fmla="*/ 67 w 101"/>
                                <a:gd name="T15" fmla="*/ 125 h 125"/>
                                <a:gd name="T16" fmla="*/ 58 w 101"/>
                                <a:gd name="T17" fmla="*/ 125 h 125"/>
                                <a:gd name="T18" fmla="*/ 53 w 101"/>
                                <a:gd name="T19" fmla="*/ 120 h 125"/>
                                <a:gd name="T20" fmla="*/ 53 w 101"/>
                                <a:gd name="T21" fmla="*/ 115 h 125"/>
                                <a:gd name="T22" fmla="*/ 58 w 101"/>
                                <a:gd name="T23" fmla="*/ 96 h 125"/>
                                <a:gd name="T24" fmla="*/ 34 w 101"/>
                                <a:gd name="T25" fmla="*/ 120 h 125"/>
                                <a:gd name="T26" fmla="*/ 19 w 101"/>
                                <a:gd name="T27" fmla="*/ 125 h 125"/>
                                <a:gd name="T28" fmla="*/ 5 w 101"/>
                                <a:gd name="T29" fmla="*/ 120 h 125"/>
                                <a:gd name="T30" fmla="*/ 0 w 101"/>
                                <a:gd name="T31" fmla="*/ 106 h 125"/>
                                <a:gd name="T32" fmla="*/ 10 w 101"/>
                                <a:gd name="T33" fmla="*/ 77 h 125"/>
                                <a:gd name="T34" fmla="*/ 34 w 101"/>
                                <a:gd name="T35" fmla="*/ 53 h 125"/>
                                <a:gd name="T36" fmla="*/ 53 w 101"/>
                                <a:gd name="T37" fmla="*/ 43 h 125"/>
                                <a:gd name="T38" fmla="*/ 62 w 101"/>
                                <a:gd name="T39" fmla="*/ 48 h 125"/>
                                <a:gd name="T40" fmla="*/ 72 w 101"/>
                                <a:gd name="T41" fmla="*/ 53 h 125"/>
                                <a:gd name="T42" fmla="*/ 82 w 101"/>
                                <a:gd name="T43" fmla="*/ 20 h 125"/>
                                <a:gd name="T44" fmla="*/ 82 w 101"/>
                                <a:gd name="T45" fmla="*/ 15 h 125"/>
                                <a:gd name="T46" fmla="*/ 82 w 101"/>
                                <a:gd name="T47" fmla="*/ 10 h 125"/>
                                <a:gd name="T48" fmla="*/ 82 w 101"/>
                                <a:gd name="T49" fmla="*/ 10 h 125"/>
                                <a:gd name="T50" fmla="*/ 72 w 101"/>
                                <a:gd name="T51" fmla="*/ 10 h 125"/>
                                <a:gd name="T52" fmla="*/ 67 w 101"/>
                                <a:gd name="T53" fmla="*/ 5 h 125"/>
                                <a:gd name="T54" fmla="*/ 67 w 101"/>
                                <a:gd name="T55" fmla="*/ 63 h 125"/>
                                <a:gd name="T56" fmla="*/ 62 w 101"/>
                                <a:gd name="T57" fmla="*/ 53 h 125"/>
                                <a:gd name="T58" fmla="*/ 53 w 101"/>
                                <a:gd name="T59" fmla="*/ 48 h 125"/>
                                <a:gd name="T60" fmla="*/ 29 w 101"/>
                                <a:gd name="T61" fmla="*/ 67 h 125"/>
                                <a:gd name="T62" fmla="*/ 14 w 101"/>
                                <a:gd name="T63" fmla="*/ 101 h 125"/>
                                <a:gd name="T64" fmla="*/ 19 w 101"/>
                                <a:gd name="T65" fmla="*/ 115 h 125"/>
                                <a:gd name="T66" fmla="*/ 24 w 101"/>
                                <a:gd name="T67" fmla="*/ 115 h 125"/>
                                <a:gd name="T68" fmla="*/ 53 w 101"/>
                                <a:gd name="T69" fmla="*/ 96 h 125"/>
                                <a:gd name="T70" fmla="*/ 67 w 101"/>
                                <a:gd name="T71" fmla="*/ 63 h 12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01" h="125">
                                  <a:moveTo>
                                    <a:pt x="101" y="0"/>
                                  </a:moveTo>
                                  <a:lnTo>
                                    <a:pt x="67" y="106"/>
                                  </a:lnTo>
                                  <a:lnTo>
                                    <a:pt x="67" y="111"/>
                                  </a:lnTo>
                                  <a:lnTo>
                                    <a:pt x="67" y="115"/>
                                  </a:lnTo>
                                  <a:lnTo>
                                    <a:pt x="72" y="115"/>
                                  </a:lnTo>
                                  <a:lnTo>
                                    <a:pt x="77" y="111"/>
                                  </a:lnTo>
                                  <a:lnTo>
                                    <a:pt x="82" y="106"/>
                                  </a:lnTo>
                                  <a:lnTo>
                                    <a:pt x="86" y="106"/>
                                  </a:lnTo>
                                  <a:lnTo>
                                    <a:pt x="82" y="115"/>
                                  </a:lnTo>
                                  <a:lnTo>
                                    <a:pt x="72" y="120"/>
                                  </a:lnTo>
                                  <a:lnTo>
                                    <a:pt x="67" y="125"/>
                                  </a:lnTo>
                                  <a:lnTo>
                                    <a:pt x="58" y="125"/>
                                  </a:lnTo>
                                  <a:lnTo>
                                    <a:pt x="53" y="125"/>
                                  </a:lnTo>
                                  <a:lnTo>
                                    <a:pt x="53" y="120"/>
                                  </a:lnTo>
                                  <a:lnTo>
                                    <a:pt x="53" y="115"/>
                                  </a:lnTo>
                                  <a:lnTo>
                                    <a:pt x="53" y="106"/>
                                  </a:lnTo>
                                  <a:lnTo>
                                    <a:pt x="58" y="96"/>
                                  </a:lnTo>
                                  <a:lnTo>
                                    <a:pt x="43" y="111"/>
                                  </a:lnTo>
                                  <a:lnTo>
                                    <a:pt x="34" y="120"/>
                                  </a:lnTo>
                                  <a:lnTo>
                                    <a:pt x="24" y="125"/>
                                  </a:lnTo>
                                  <a:lnTo>
                                    <a:pt x="19" y="125"/>
                                  </a:lnTo>
                                  <a:lnTo>
                                    <a:pt x="10" y="125"/>
                                  </a:lnTo>
                                  <a:lnTo>
                                    <a:pt x="5" y="120"/>
                                  </a:lnTo>
                                  <a:lnTo>
                                    <a:pt x="0" y="115"/>
                                  </a:lnTo>
                                  <a:lnTo>
                                    <a:pt x="0" y="106"/>
                                  </a:lnTo>
                                  <a:lnTo>
                                    <a:pt x="0" y="91"/>
                                  </a:lnTo>
                                  <a:lnTo>
                                    <a:pt x="10" y="77"/>
                                  </a:lnTo>
                                  <a:lnTo>
                                    <a:pt x="19" y="63"/>
                                  </a:lnTo>
                                  <a:lnTo>
                                    <a:pt x="34" y="53"/>
                                  </a:lnTo>
                                  <a:lnTo>
                                    <a:pt x="43" y="48"/>
                                  </a:lnTo>
                                  <a:lnTo>
                                    <a:pt x="53" y="43"/>
                                  </a:lnTo>
                                  <a:lnTo>
                                    <a:pt x="58" y="48"/>
                                  </a:lnTo>
                                  <a:lnTo>
                                    <a:pt x="62" y="48"/>
                                  </a:lnTo>
                                  <a:lnTo>
                                    <a:pt x="67" y="48"/>
                                  </a:lnTo>
                                  <a:lnTo>
                                    <a:pt x="72" y="53"/>
                                  </a:lnTo>
                                  <a:lnTo>
                                    <a:pt x="82" y="24"/>
                                  </a:lnTo>
                                  <a:lnTo>
                                    <a:pt x="82" y="20"/>
                                  </a:lnTo>
                                  <a:lnTo>
                                    <a:pt x="82" y="15"/>
                                  </a:lnTo>
                                  <a:lnTo>
                                    <a:pt x="82" y="10"/>
                                  </a:lnTo>
                                  <a:lnTo>
                                    <a:pt x="77" y="10"/>
                                  </a:lnTo>
                                  <a:lnTo>
                                    <a:pt x="72" y="10"/>
                                  </a:lnTo>
                                  <a:lnTo>
                                    <a:pt x="67" y="10"/>
                                  </a:lnTo>
                                  <a:lnTo>
                                    <a:pt x="67" y="5"/>
                                  </a:lnTo>
                                  <a:lnTo>
                                    <a:pt x="101" y="0"/>
                                  </a:lnTo>
                                  <a:close/>
                                  <a:moveTo>
                                    <a:pt x="67" y="63"/>
                                  </a:moveTo>
                                  <a:lnTo>
                                    <a:pt x="67" y="58"/>
                                  </a:lnTo>
                                  <a:lnTo>
                                    <a:pt x="62" y="53"/>
                                  </a:lnTo>
                                  <a:lnTo>
                                    <a:pt x="58" y="53"/>
                                  </a:lnTo>
                                  <a:lnTo>
                                    <a:pt x="53" y="48"/>
                                  </a:lnTo>
                                  <a:lnTo>
                                    <a:pt x="43" y="53"/>
                                  </a:lnTo>
                                  <a:lnTo>
                                    <a:pt x="29" y="67"/>
                                  </a:lnTo>
                                  <a:lnTo>
                                    <a:pt x="19" y="87"/>
                                  </a:lnTo>
                                  <a:lnTo>
                                    <a:pt x="14" y="101"/>
                                  </a:lnTo>
                                  <a:lnTo>
                                    <a:pt x="14" y="111"/>
                                  </a:lnTo>
                                  <a:lnTo>
                                    <a:pt x="19" y="115"/>
                                  </a:lnTo>
                                  <a:lnTo>
                                    <a:pt x="24" y="115"/>
                                  </a:lnTo>
                                  <a:lnTo>
                                    <a:pt x="38" y="111"/>
                                  </a:lnTo>
                                  <a:lnTo>
                                    <a:pt x="53" y="96"/>
                                  </a:lnTo>
                                  <a:lnTo>
                                    <a:pt x="62" y="77"/>
                                  </a:lnTo>
                                  <a:lnTo>
                                    <a:pt x="67"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441"/>
                          <wps:cNvSpPr>
                            <a:spLocks/>
                          </wps:cNvSpPr>
                          <wps:spPr bwMode="auto">
                            <a:xfrm>
                              <a:off x="3573" y="5436"/>
                              <a:ext cx="177" cy="215"/>
                            </a:xfrm>
                            <a:custGeom>
                              <a:avLst/>
                              <a:gdLst>
                                <a:gd name="T0" fmla="*/ 101 w 177"/>
                                <a:gd name="T1" fmla="*/ 215 h 215"/>
                                <a:gd name="T2" fmla="*/ 0 w 177"/>
                                <a:gd name="T3" fmla="*/ 48 h 215"/>
                                <a:gd name="T4" fmla="*/ 72 w 177"/>
                                <a:gd name="T5" fmla="*/ 0 h 215"/>
                                <a:gd name="T6" fmla="*/ 177 w 177"/>
                                <a:gd name="T7" fmla="*/ 172 h 215"/>
                                <a:gd name="T8" fmla="*/ 101 w 177"/>
                                <a:gd name="T9" fmla="*/ 215 h 2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7" h="215">
                                  <a:moveTo>
                                    <a:pt x="101" y="215"/>
                                  </a:moveTo>
                                  <a:lnTo>
                                    <a:pt x="0" y="48"/>
                                  </a:lnTo>
                                  <a:lnTo>
                                    <a:pt x="72" y="0"/>
                                  </a:lnTo>
                                  <a:lnTo>
                                    <a:pt x="177" y="172"/>
                                  </a:lnTo>
                                  <a:lnTo>
                                    <a:pt x="101" y="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442"/>
                          <wps:cNvSpPr>
                            <a:spLocks noEditPoints="1"/>
                          </wps:cNvSpPr>
                          <wps:spPr bwMode="auto">
                            <a:xfrm>
                              <a:off x="3760" y="5670"/>
                              <a:ext cx="77" cy="149"/>
                            </a:xfrm>
                            <a:custGeom>
                              <a:avLst/>
                              <a:gdLst>
                                <a:gd name="T0" fmla="*/ 62 w 77"/>
                                <a:gd name="T1" fmla="*/ 101 h 149"/>
                                <a:gd name="T2" fmla="*/ 67 w 77"/>
                                <a:gd name="T3" fmla="*/ 111 h 149"/>
                                <a:gd name="T4" fmla="*/ 67 w 77"/>
                                <a:gd name="T5" fmla="*/ 115 h 149"/>
                                <a:gd name="T6" fmla="*/ 67 w 77"/>
                                <a:gd name="T7" fmla="*/ 115 h 149"/>
                                <a:gd name="T8" fmla="*/ 72 w 77"/>
                                <a:gd name="T9" fmla="*/ 111 h 149"/>
                                <a:gd name="T10" fmla="*/ 72 w 77"/>
                                <a:gd name="T11" fmla="*/ 96 h 149"/>
                                <a:gd name="T12" fmla="*/ 77 w 77"/>
                                <a:gd name="T13" fmla="*/ 106 h 149"/>
                                <a:gd name="T14" fmla="*/ 72 w 77"/>
                                <a:gd name="T15" fmla="*/ 120 h 149"/>
                                <a:gd name="T16" fmla="*/ 62 w 77"/>
                                <a:gd name="T17" fmla="*/ 130 h 149"/>
                                <a:gd name="T18" fmla="*/ 58 w 77"/>
                                <a:gd name="T19" fmla="*/ 125 h 149"/>
                                <a:gd name="T20" fmla="*/ 53 w 77"/>
                                <a:gd name="T21" fmla="*/ 115 h 149"/>
                                <a:gd name="T22" fmla="*/ 48 w 77"/>
                                <a:gd name="T23" fmla="*/ 101 h 149"/>
                                <a:gd name="T24" fmla="*/ 43 w 77"/>
                                <a:gd name="T25" fmla="*/ 135 h 149"/>
                                <a:gd name="T26" fmla="*/ 34 w 77"/>
                                <a:gd name="T27" fmla="*/ 144 h 149"/>
                                <a:gd name="T28" fmla="*/ 24 w 77"/>
                                <a:gd name="T29" fmla="*/ 144 h 149"/>
                                <a:gd name="T30" fmla="*/ 10 w 77"/>
                                <a:gd name="T31" fmla="*/ 135 h 149"/>
                                <a:gd name="T32" fmla="*/ 0 w 77"/>
                                <a:gd name="T33" fmla="*/ 106 h 149"/>
                                <a:gd name="T34" fmla="*/ 10 w 77"/>
                                <a:gd name="T35" fmla="*/ 77 h 149"/>
                                <a:gd name="T36" fmla="*/ 19 w 77"/>
                                <a:gd name="T37" fmla="*/ 58 h 149"/>
                                <a:gd name="T38" fmla="*/ 29 w 77"/>
                                <a:gd name="T39" fmla="*/ 58 h 149"/>
                                <a:gd name="T40" fmla="*/ 38 w 77"/>
                                <a:gd name="T41" fmla="*/ 58 h 149"/>
                                <a:gd name="T42" fmla="*/ 29 w 77"/>
                                <a:gd name="T43" fmla="*/ 24 h 149"/>
                                <a:gd name="T44" fmla="*/ 24 w 77"/>
                                <a:gd name="T45" fmla="*/ 19 h 149"/>
                                <a:gd name="T46" fmla="*/ 24 w 77"/>
                                <a:gd name="T47" fmla="*/ 15 h 149"/>
                                <a:gd name="T48" fmla="*/ 19 w 77"/>
                                <a:gd name="T49" fmla="*/ 15 h 149"/>
                                <a:gd name="T50" fmla="*/ 14 w 77"/>
                                <a:gd name="T51" fmla="*/ 19 h 149"/>
                                <a:gd name="T52" fmla="*/ 10 w 77"/>
                                <a:gd name="T53" fmla="*/ 19 h 149"/>
                                <a:gd name="T54" fmla="*/ 38 w 77"/>
                                <a:gd name="T55" fmla="*/ 67 h 149"/>
                                <a:gd name="T56" fmla="*/ 29 w 77"/>
                                <a:gd name="T57" fmla="*/ 63 h 149"/>
                                <a:gd name="T58" fmla="*/ 24 w 77"/>
                                <a:gd name="T59" fmla="*/ 63 h 149"/>
                                <a:gd name="T60" fmla="*/ 14 w 77"/>
                                <a:gd name="T61" fmla="*/ 91 h 149"/>
                                <a:gd name="T62" fmla="*/ 19 w 77"/>
                                <a:gd name="T63" fmla="*/ 125 h 149"/>
                                <a:gd name="T64" fmla="*/ 29 w 77"/>
                                <a:gd name="T65" fmla="*/ 135 h 149"/>
                                <a:gd name="T66" fmla="*/ 34 w 77"/>
                                <a:gd name="T67" fmla="*/ 135 h 149"/>
                                <a:gd name="T68" fmla="*/ 43 w 77"/>
                                <a:gd name="T69" fmla="*/ 106 h 149"/>
                                <a:gd name="T70" fmla="*/ 38 w 77"/>
                                <a:gd name="T71" fmla="*/ 67 h 14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7" h="149">
                                  <a:moveTo>
                                    <a:pt x="34" y="0"/>
                                  </a:moveTo>
                                  <a:lnTo>
                                    <a:pt x="62" y="101"/>
                                  </a:lnTo>
                                  <a:lnTo>
                                    <a:pt x="62" y="111"/>
                                  </a:lnTo>
                                  <a:lnTo>
                                    <a:pt x="67" y="111"/>
                                  </a:lnTo>
                                  <a:lnTo>
                                    <a:pt x="67" y="115"/>
                                  </a:lnTo>
                                  <a:lnTo>
                                    <a:pt x="67" y="111"/>
                                  </a:lnTo>
                                  <a:lnTo>
                                    <a:pt x="72" y="111"/>
                                  </a:lnTo>
                                  <a:lnTo>
                                    <a:pt x="72" y="106"/>
                                  </a:lnTo>
                                  <a:lnTo>
                                    <a:pt x="72" y="96"/>
                                  </a:lnTo>
                                  <a:lnTo>
                                    <a:pt x="77" y="96"/>
                                  </a:lnTo>
                                  <a:lnTo>
                                    <a:pt x="77" y="106"/>
                                  </a:lnTo>
                                  <a:lnTo>
                                    <a:pt x="72" y="115"/>
                                  </a:lnTo>
                                  <a:lnTo>
                                    <a:pt x="72" y="120"/>
                                  </a:lnTo>
                                  <a:lnTo>
                                    <a:pt x="67" y="125"/>
                                  </a:lnTo>
                                  <a:lnTo>
                                    <a:pt x="62" y="130"/>
                                  </a:lnTo>
                                  <a:lnTo>
                                    <a:pt x="62" y="125"/>
                                  </a:lnTo>
                                  <a:lnTo>
                                    <a:pt x="58" y="125"/>
                                  </a:lnTo>
                                  <a:lnTo>
                                    <a:pt x="53" y="115"/>
                                  </a:lnTo>
                                  <a:lnTo>
                                    <a:pt x="53" y="111"/>
                                  </a:lnTo>
                                  <a:lnTo>
                                    <a:pt x="48" y="101"/>
                                  </a:lnTo>
                                  <a:lnTo>
                                    <a:pt x="48" y="120"/>
                                  </a:lnTo>
                                  <a:lnTo>
                                    <a:pt x="43" y="135"/>
                                  </a:lnTo>
                                  <a:lnTo>
                                    <a:pt x="38" y="139"/>
                                  </a:lnTo>
                                  <a:lnTo>
                                    <a:pt x="34" y="144"/>
                                  </a:lnTo>
                                  <a:lnTo>
                                    <a:pt x="29" y="149"/>
                                  </a:lnTo>
                                  <a:lnTo>
                                    <a:pt x="24" y="144"/>
                                  </a:lnTo>
                                  <a:lnTo>
                                    <a:pt x="14" y="144"/>
                                  </a:lnTo>
                                  <a:lnTo>
                                    <a:pt x="10" y="135"/>
                                  </a:lnTo>
                                  <a:lnTo>
                                    <a:pt x="5" y="120"/>
                                  </a:lnTo>
                                  <a:lnTo>
                                    <a:pt x="0" y="106"/>
                                  </a:lnTo>
                                  <a:lnTo>
                                    <a:pt x="5" y="91"/>
                                  </a:lnTo>
                                  <a:lnTo>
                                    <a:pt x="10" y="77"/>
                                  </a:lnTo>
                                  <a:lnTo>
                                    <a:pt x="14" y="63"/>
                                  </a:lnTo>
                                  <a:lnTo>
                                    <a:pt x="19" y="58"/>
                                  </a:lnTo>
                                  <a:lnTo>
                                    <a:pt x="24" y="58"/>
                                  </a:lnTo>
                                  <a:lnTo>
                                    <a:pt x="29" y="58"/>
                                  </a:lnTo>
                                  <a:lnTo>
                                    <a:pt x="34" y="58"/>
                                  </a:lnTo>
                                  <a:lnTo>
                                    <a:pt x="38" y="58"/>
                                  </a:lnTo>
                                  <a:lnTo>
                                    <a:pt x="29" y="29"/>
                                  </a:lnTo>
                                  <a:lnTo>
                                    <a:pt x="29" y="24"/>
                                  </a:lnTo>
                                  <a:lnTo>
                                    <a:pt x="24" y="19"/>
                                  </a:lnTo>
                                  <a:lnTo>
                                    <a:pt x="24" y="15"/>
                                  </a:lnTo>
                                  <a:lnTo>
                                    <a:pt x="19" y="15"/>
                                  </a:lnTo>
                                  <a:lnTo>
                                    <a:pt x="14" y="19"/>
                                  </a:lnTo>
                                  <a:lnTo>
                                    <a:pt x="10" y="19"/>
                                  </a:lnTo>
                                  <a:lnTo>
                                    <a:pt x="34" y="0"/>
                                  </a:lnTo>
                                  <a:close/>
                                  <a:moveTo>
                                    <a:pt x="38" y="67"/>
                                  </a:moveTo>
                                  <a:lnTo>
                                    <a:pt x="34" y="63"/>
                                  </a:lnTo>
                                  <a:lnTo>
                                    <a:pt x="29" y="63"/>
                                  </a:lnTo>
                                  <a:lnTo>
                                    <a:pt x="24" y="63"/>
                                  </a:lnTo>
                                  <a:lnTo>
                                    <a:pt x="14" y="72"/>
                                  </a:lnTo>
                                  <a:lnTo>
                                    <a:pt x="14" y="91"/>
                                  </a:lnTo>
                                  <a:lnTo>
                                    <a:pt x="14" y="111"/>
                                  </a:lnTo>
                                  <a:lnTo>
                                    <a:pt x="19" y="125"/>
                                  </a:lnTo>
                                  <a:lnTo>
                                    <a:pt x="24" y="130"/>
                                  </a:lnTo>
                                  <a:lnTo>
                                    <a:pt x="29" y="135"/>
                                  </a:lnTo>
                                  <a:lnTo>
                                    <a:pt x="34" y="135"/>
                                  </a:lnTo>
                                  <a:lnTo>
                                    <a:pt x="43" y="125"/>
                                  </a:lnTo>
                                  <a:lnTo>
                                    <a:pt x="43" y="106"/>
                                  </a:lnTo>
                                  <a:lnTo>
                                    <a:pt x="43" y="82"/>
                                  </a:lnTo>
                                  <a:lnTo>
                                    <a:pt x="38"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443"/>
                          <wps:cNvSpPr>
                            <a:spLocks/>
                          </wps:cNvSpPr>
                          <wps:spPr bwMode="auto">
                            <a:xfrm>
                              <a:off x="3712" y="5508"/>
                              <a:ext cx="149" cy="172"/>
                            </a:xfrm>
                            <a:custGeom>
                              <a:avLst/>
                              <a:gdLst>
                                <a:gd name="T0" fmla="*/ 82 w 149"/>
                                <a:gd name="T1" fmla="*/ 172 h 172"/>
                                <a:gd name="T2" fmla="*/ 0 w 149"/>
                                <a:gd name="T3" fmla="*/ 42 h 172"/>
                                <a:gd name="T4" fmla="*/ 67 w 149"/>
                                <a:gd name="T5" fmla="*/ 0 h 172"/>
                                <a:gd name="T6" fmla="*/ 149 w 149"/>
                                <a:gd name="T7" fmla="*/ 133 h 172"/>
                                <a:gd name="T8" fmla="*/ 82 w 149"/>
                                <a:gd name="T9" fmla="*/ 172 h 1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9" h="172">
                                  <a:moveTo>
                                    <a:pt x="82" y="172"/>
                                  </a:moveTo>
                                  <a:lnTo>
                                    <a:pt x="0" y="42"/>
                                  </a:lnTo>
                                  <a:lnTo>
                                    <a:pt x="67" y="0"/>
                                  </a:lnTo>
                                  <a:lnTo>
                                    <a:pt x="149" y="133"/>
                                  </a:lnTo>
                                  <a:lnTo>
                                    <a:pt x="82"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444"/>
                          <wps:cNvSpPr>
                            <a:spLocks/>
                          </wps:cNvSpPr>
                          <wps:spPr bwMode="auto">
                            <a:xfrm>
                              <a:off x="3842" y="5709"/>
                              <a:ext cx="52" cy="100"/>
                            </a:xfrm>
                            <a:custGeom>
                              <a:avLst/>
                              <a:gdLst>
                                <a:gd name="T0" fmla="*/ 19 w 52"/>
                                <a:gd name="T1" fmla="*/ 0 h 100"/>
                                <a:gd name="T2" fmla="*/ 38 w 52"/>
                                <a:gd name="T3" fmla="*/ 81 h 100"/>
                                <a:gd name="T4" fmla="*/ 38 w 52"/>
                                <a:gd name="T5" fmla="*/ 86 h 100"/>
                                <a:gd name="T6" fmla="*/ 43 w 52"/>
                                <a:gd name="T7" fmla="*/ 91 h 100"/>
                                <a:gd name="T8" fmla="*/ 43 w 52"/>
                                <a:gd name="T9" fmla="*/ 91 h 100"/>
                                <a:gd name="T10" fmla="*/ 43 w 52"/>
                                <a:gd name="T11" fmla="*/ 91 h 100"/>
                                <a:gd name="T12" fmla="*/ 43 w 52"/>
                                <a:gd name="T13" fmla="*/ 91 h 100"/>
                                <a:gd name="T14" fmla="*/ 43 w 52"/>
                                <a:gd name="T15" fmla="*/ 91 h 100"/>
                                <a:gd name="T16" fmla="*/ 48 w 52"/>
                                <a:gd name="T17" fmla="*/ 91 h 100"/>
                                <a:gd name="T18" fmla="*/ 48 w 52"/>
                                <a:gd name="T19" fmla="*/ 86 h 100"/>
                                <a:gd name="T20" fmla="*/ 48 w 52"/>
                                <a:gd name="T21" fmla="*/ 81 h 100"/>
                                <a:gd name="T22" fmla="*/ 48 w 52"/>
                                <a:gd name="T23" fmla="*/ 76 h 100"/>
                                <a:gd name="T24" fmla="*/ 52 w 52"/>
                                <a:gd name="T25" fmla="*/ 76 h 100"/>
                                <a:gd name="T26" fmla="*/ 48 w 52"/>
                                <a:gd name="T27" fmla="*/ 86 h 100"/>
                                <a:gd name="T28" fmla="*/ 48 w 52"/>
                                <a:gd name="T29" fmla="*/ 96 h 100"/>
                                <a:gd name="T30" fmla="*/ 43 w 52"/>
                                <a:gd name="T31" fmla="*/ 100 h 100"/>
                                <a:gd name="T32" fmla="*/ 43 w 52"/>
                                <a:gd name="T33" fmla="*/ 100 h 100"/>
                                <a:gd name="T34" fmla="*/ 38 w 52"/>
                                <a:gd name="T35" fmla="*/ 100 h 100"/>
                                <a:gd name="T36" fmla="*/ 38 w 52"/>
                                <a:gd name="T37" fmla="*/ 100 h 100"/>
                                <a:gd name="T38" fmla="*/ 33 w 52"/>
                                <a:gd name="T39" fmla="*/ 100 h 100"/>
                                <a:gd name="T40" fmla="*/ 33 w 52"/>
                                <a:gd name="T41" fmla="*/ 100 h 100"/>
                                <a:gd name="T42" fmla="*/ 33 w 52"/>
                                <a:gd name="T43" fmla="*/ 96 h 100"/>
                                <a:gd name="T44" fmla="*/ 28 w 52"/>
                                <a:gd name="T45" fmla="*/ 91 h 100"/>
                                <a:gd name="T46" fmla="*/ 14 w 52"/>
                                <a:gd name="T47" fmla="*/ 24 h 100"/>
                                <a:gd name="T48" fmla="*/ 14 w 52"/>
                                <a:gd name="T49" fmla="*/ 19 h 100"/>
                                <a:gd name="T50" fmla="*/ 9 w 52"/>
                                <a:gd name="T51" fmla="*/ 14 h 100"/>
                                <a:gd name="T52" fmla="*/ 9 w 52"/>
                                <a:gd name="T53" fmla="*/ 14 h 100"/>
                                <a:gd name="T54" fmla="*/ 9 w 52"/>
                                <a:gd name="T55" fmla="*/ 14 h 100"/>
                                <a:gd name="T56" fmla="*/ 4 w 52"/>
                                <a:gd name="T57" fmla="*/ 14 h 100"/>
                                <a:gd name="T58" fmla="*/ 4 w 52"/>
                                <a:gd name="T59" fmla="*/ 14 h 100"/>
                                <a:gd name="T60" fmla="*/ 4 w 52"/>
                                <a:gd name="T61" fmla="*/ 14 h 100"/>
                                <a:gd name="T62" fmla="*/ 0 w 52"/>
                                <a:gd name="T63" fmla="*/ 19 h 100"/>
                                <a:gd name="T64" fmla="*/ 0 w 52"/>
                                <a:gd name="T65" fmla="*/ 14 h 100"/>
                                <a:gd name="T66" fmla="*/ 19 w 52"/>
                                <a:gd name="T67" fmla="*/ 0 h 1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2" h="100">
                                  <a:moveTo>
                                    <a:pt x="19" y="0"/>
                                  </a:moveTo>
                                  <a:lnTo>
                                    <a:pt x="38" y="81"/>
                                  </a:lnTo>
                                  <a:lnTo>
                                    <a:pt x="38" y="86"/>
                                  </a:lnTo>
                                  <a:lnTo>
                                    <a:pt x="43" y="91"/>
                                  </a:lnTo>
                                  <a:lnTo>
                                    <a:pt x="48" y="91"/>
                                  </a:lnTo>
                                  <a:lnTo>
                                    <a:pt x="48" y="86"/>
                                  </a:lnTo>
                                  <a:lnTo>
                                    <a:pt x="48" y="81"/>
                                  </a:lnTo>
                                  <a:lnTo>
                                    <a:pt x="48" y="76"/>
                                  </a:lnTo>
                                  <a:lnTo>
                                    <a:pt x="52" y="76"/>
                                  </a:lnTo>
                                  <a:lnTo>
                                    <a:pt x="48" y="86"/>
                                  </a:lnTo>
                                  <a:lnTo>
                                    <a:pt x="48" y="96"/>
                                  </a:lnTo>
                                  <a:lnTo>
                                    <a:pt x="43" y="100"/>
                                  </a:lnTo>
                                  <a:lnTo>
                                    <a:pt x="38" y="100"/>
                                  </a:lnTo>
                                  <a:lnTo>
                                    <a:pt x="33" y="100"/>
                                  </a:lnTo>
                                  <a:lnTo>
                                    <a:pt x="33" y="96"/>
                                  </a:lnTo>
                                  <a:lnTo>
                                    <a:pt x="28" y="91"/>
                                  </a:lnTo>
                                  <a:lnTo>
                                    <a:pt x="14" y="24"/>
                                  </a:lnTo>
                                  <a:lnTo>
                                    <a:pt x="14" y="19"/>
                                  </a:lnTo>
                                  <a:lnTo>
                                    <a:pt x="9" y="14"/>
                                  </a:lnTo>
                                  <a:lnTo>
                                    <a:pt x="4" y="14"/>
                                  </a:lnTo>
                                  <a:lnTo>
                                    <a:pt x="0" y="19"/>
                                  </a:lnTo>
                                  <a:lnTo>
                                    <a:pt x="0" y="14"/>
                                  </a:lnTo>
                                  <a:lnTo>
                                    <a:pt x="1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445"/>
                          <wps:cNvSpPr>
                            <a:spLocks/>
                          </wps:cNvSpPr>
                          <wps:spPr bwMode="auto">
                            <a:xfrm>
                              <a:off x="3885" y="5709"/>
                              <a:ext cx="43" cy="81"/>
                            </a:xfrm>
                            <a:custGeom>
                              <a:avLst/>
                              <a:gdLst>
                                <a:gd name="T0" fmla="*/ 14 w 43"/>
                                <a:gd name="T1" fmla="*/ 0 h 81"/>
                                <a:gd name="T2" fmla="*/ 19 w 43"/>
                                <a:gd name="T3" fmla="*/ 19 h 81"/>
                                <a:gd name="T4" fmla="*/ 29 w 43"/>
                                <a:gd name="T5" fmla="*/ 14 h 81"/>
                                <a:gd name="T6" fmla="*/ 29 w 43"/>
                                <a:gd name="T7" fmla="*/ 14 h 81"/>
                                <a:gd name="T8" fmla="*/ 19 w 43"/>
                                <a:gd name="T9" fmla="*/ 24 h 81"/>
                                <a:gd name="T10" fmla="*/ 29 w 43"/>
                                <a:gd name="T11" fmla="*/ 62 h 81"/>
                                <a:gd name="T12" fmla="*/ 33 w 43"/>
                                <a:gd name="T13" fmla="*/ 67 h 81"/>
                                <a:gd name="T14" fmla="*/ 33 w 43"/>
                                <a:gd name="T15" fmla="*/ 72 h 81"/>
                                <a:gd name="T16" fmla="*/ 33 w 43"/>
                                <a:gd name="T17" fmla="*/ 72 h 81"/>
                                <a:gd name="T18" fmla="*/ 33 w 43"/>
                                <a:gd name="T19" fmla="*/ 72 h 81"/>
                                <a:gd name="T20" fmla="*/ 33 w 43"/>
                                <a:gd name="T21" fmla="*/ 72 h 81"/>
                                <a:gd name="T22" fmla="*/ 33 w 43"/>
                                <a:gd name="T23" fmla="*/ 72 h 81"/>
                                <a:gd name="T24" fmla="*/ 38 w 43"/>
                                <a:gd name="T25" fmla="*/ 72 h 81"/>
                                <a:gd name="T26" fmla="*/ 38 w 43"/>
                                <a:gd name="T27" fmla="*/ 67 h 81"/>
                                <a:gd name="T28" fmla="*/ 38 w 43"/>
                                <a:gd name="T29" fmla="*/ 62 h 81"/>
                                <a:gd name="T30" fmla="*/ 38 w 43"/>
                                <a:gd name="T31" fmla="*/ 57 h 81"/>
                                <a:gd name="T32" fmla="*/ 43 w 43"/>
                                <a:gd name="T33" fmla="*/ 57 h 81"/>
                                <a:gd name="T34" fmla="*/ 43 w 43"/>
                                <a:gd name="T35" fmla="*/ 67 h 81"/>
                                <a:gd name="T36" fmla="*/ 38 w 43"/>
                                <a:gd name="T37" fmla="*/ 72 h 81"/>
                                <a:gd name="T38" fmla="*/ 38 w 43"/>
                                <a:gd name="T39" fmla="*/ 76 h 81"/>
                                <a:gd name="T40" fmla="*/ 33 w 43"/>
                                <a:gd name="T41" fmla="*/ 81 h 81"/>
                                <a:gd name="T42" fmla="*/ 29 w 43"/>
                                <a:gd name="T43" fmla="*/ 81 h 81"/>
                                <a:gd name="T44" fmla="*/ 29 w 43"/>
                                <a:gd name="T45" fmla="*/ 81 h 81"/>
                                <a:gd name="T46" fmla="*/ 24 w 43"/>
                                <a:gd name="T47" fmla="*/ 81 h 81"/>
                                <a:gd name="T48" fmla="*/ 24 w 43"/>
                                <a:gd name="T49" fmla="*/ 76 h 81"/>
                                <a:gd name="T50" fmla="*/ 24 w 43"/>
                                <a:gd name="T51" fmla="*/ 72 h 81"/>
                                <a:gd name="T52" fmla="*/ 19 w 43"/>
                                <a:gd name="T53" fmla="*/ 67 h 81"/>
                                <a:gd name="T54" fmla="*/ 9 w 43"/>
                                <a:gd name="T55" fmla="*/ 28 h 81"/>
                                <a:gd name="T56" fmla="*/ 0 w 43"/>
                                <a:gd name="T57" fmla="*/ 33 h 81"/>
                                <a:gd name="T58" fmla="*/ 0 w 43"/>
                                <a:gd name="T59" fmla="*/ 28 h 81"/>
                                <a:gd name="T60" fmla="*/ 5 w 43"/>
                                <a:gd name="T61" fmla="*/ 24 h 81"/>
                                <a:gd name="T62" fmla="*/ 9 w 43"/>
                                <a:gd name="T63" fmla="*/ 19 h 81"/>
                                <a:gd name="T64" fmla="*/ 9 w 43"/>
                                <a:gd name="T65" fmla="*/ 9 h 81"/>
                                <a:gd name="T66" fmla="*/ 9 w 43"/>
                                <a:gd name="T67" fmla="*/ 0 h 81"/>
                                <a:gd name="T68" fmla="*/ 14 w 43"/>
                                <a:gd name="T69" fmla="*/ 0 h 8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3" h="81">
                                  <a:moveTo>
                                    <a:pt x="14" y="0"/>
                                  </a:moveTo>
                                  <a:lnTo>
                                    <a:pt x="19" y="19"/>
                                  </a:lnTo>
                                  <a:lnTo>
                                    <a:pt x="29" y="14"/>
                                  </a:lnTo>
                                  <a:lnTo>
                                    <a:pt x="19" y="24"/>
                                  </a:lnTo>
                                  <a:lnTo>
                                    <a:pt x="29" y="62"/>
                                  </a:lnTo>
                                  <a:lnTo>
                                    <a:pt x="33" y="67"/>
                                  </a:lnTo>
                                  <a:lnTo>
                                    <a:pt x="33" y="72"/>
                                  </a:lnTo>
                                  <a:lnTo>
                                    <a:pt x="38" y="72"/>
                                  </a:lnTo>
                                  <a:lnTo>
                                    <a:pt x="38" y="67"/>
                                  </a:lnTo>
                                  <a:lnTo>
                                    <a:pt x="38" y="62"/>
                                  </a:lnTo>
                                  <a:lnTo>
                                    <a:pt x="38" y="57"/>
                                  </a:lnTo>
                                  <a:lnTo>
                                    <a:pt x="43" y="57"/>
                                  </a:lnTo>
                                  <a:lnTo>
                                    <a:pt x="43" y="67"/>
                                  </a:lnTo>
                                  <a:lnTo>
                                    <a:pt x="38" y="72"/>
                                  </a:lnTo>
                                  <a:lnTo>
                                    <a:pt x="38" y="76"/>
                                  </a:lnTo>
                                  <a:lnTo>
                                    <a:pt x="33" y="81"/>
                                  </a:lnTo>
                                  <a:lnTo>
                                    <a:pt x="29" y="81"/>
                                  </a:lnTo>
                                  <a:lnTo>
                                    <a:pt x="24" y="81"/>
                                  </a:lnTo>
                                  <a:lnTo>
                                    <a:pt x="24" y="76"/>
                                  </a:lnTo>
                                  <a:lnTo>
                                    <a:pt x="24" y="72"/>
                                  </a:lnTo>
                                  <a:lnTo>
                                    <a:pt x="19" y="67"/>
                                  </a:lnTo>
                                  <a:lnTo>
                                    <a:pt x="9" y="28"/>
                                  </a:lnTo>
                                  <a:lnTo>
                                    <a:pt x="0" y="33"/>
                                  </a:lnTo>
                                  <a:lnTo>
                                    <a:pt x="0" y="28"/>
                                  </a:lnTo>
                                  <a:lnTo>
                                    <a:pt x="5" y="24"/>
                                  </a:lnTo>
                                  <a:lnTo>
                                    <a:pt x="9" y="19"/>
                                  </a:lnTo>
                                  <a:lnTo>
                                    <a:pt x="9" y="9"/>
                                  </a:lnTo>
                                  <a:lnTo>
                                    <a:pt x="9" y="0"/>
                                  </a:lnTo>
                                  <a:lnTo>
                                    <a:pt x="1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446"/>
                          <wps:cNvSpPr>
                            <a:spLocks/>
                          </wps:cNvSpPr>
                          <wps:spPr bwMode="auto">
                            <a:xfrm>
                              <a:off x="4192" y="5598"/>
                              <a:ext cx="186" cy="221"/>
                            </a:xfrm>
                            <a:custGeom>
                              <a:avLst/>
                              <a:gdLst>
                                <a:gd name="T0" fmla="*/ 99 w 186"/>
                                <a:gd name="T1" fmla="*/ 221 h 221"/>
                                <a:gd name="T2" fmla="*/ 0 w 186"/>
                                <a:gd name="T3" fmla="*/ 48 h 221"/>
                                <a:gd name="T4" fmla="*/ 85 w 186"/>
                                <a:gd name="T5" fmla="*/ 0 h 221"/>
                                <a:gd name="T6" fmla="*/ 186 w 186"/>
                                <a:gd name="T7" fmla="*/ 173 h 221"/>
                                <a:gd name="T8" fmla="*/ 99 w 186"/>
                                <a:gd name="T9" fmla="*/ 221 h 2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1">
                                  <a:moveTo>
                                    <a:pt x="99" y="221"/>
                                  </a:moveTo>
                                  <a:lnTo>
                                    <a:pt x="0" y="48"/>
                                  </a:lnTo>
                                  <a:lnTo>
                                    <a:pt x="85" y="0"/>
                                  </a:lnTo>
                                  <a:lnTo>
                                    <a:pt x="186" y="173"/>
                                  </a:lnTo>
                                  <a:lnTo>
                                    <a:pt x="99" y="2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447"/>
                          <wps:cNvSpPr>
                            <a:spLocks noEditPoints="1"/>
                          </wps:cNvSpPr>
                          <wps:spPr bwMode="auto">
                            <a:xfrm>
                              <a:off x="4378" y="5829"/>
                              <a:ext cx="81" cy="158"/>
                            </a:xfrm>
                            <a:custGeom>
                              <a:avLst/>
                              <a:gdLst>
                                <a:gd name="T0" fmla="*/ 67 w 81"/>
                                <a:gd name="T1" fmla="*/ 110 h 158"/>
                                <a:gd name="T2" fmla="*/ 67 w 81"/>
                                <a:gd name="T3" fmla="*/ 119 h 158"/>
                                <a:gd name="T4" fmla="*/ 72 w 81"/>
                                <a:gd name="T5" fmla="*/ 119 h 158"/>
                                <a:gd name="T6" fmla="*/ 72 w 81"/>
                                <a:gd name="T7" fmla="*/ 119 h 158"/>
                                <a:gd name="T8" fmla="*/ 72 w 81"/>
                                <a:gd name="T9" fmla="*/ 115 h 158"/>
                                <a:gd name="T10" fmla="*/ 77 w 81"/>
                                <a:gd name="T11" fmla="*/ 100 h 158"/>
                                <a:gd name="T12" fmla="*/ 81 w 81"/>
                                <a:gd name="T13" fmla="*/ 115 h 158"/>
                                <a:gd name="T14" fmla="*/ 72 w 81"/>
                                <a:gd name="T15" fmla="*/ 129 h 158"/>
                                <a:gd name="T16" fmla="*/ 67 w 81"/>
                                <a:gd name="T17" fmla="*/ 134 h 158"/>
                                <a:gd name="T18" fmla="*/ 57 w 81"/>
                                <a:gd name="T19" fmla="*/ 134 h 158"/>
                                <a:gd name="T20" fmla="*/ 57 w 81"/>
                                <a:gd name="T21" fmla="*/ 124 h 158"/>
                                <a:gd name="T22" fmla="*/ 53 w 81"/>
                                <a:gd name="T23" fmla="*/ 105 h 158"/>
                                <a:gd name="T24" fmla="*/ 43 w 81"/>
                                <a:gd name="T25" fmla="*/ 143 h 158"/>
                                <a:gd name="T26" fmla="*/ 33 w 81"/>
                                <a:gd name="T27" fmla="*/ 153 h 158"/>
                                <a:gd name="T28" fmla="*/ 19 w 81"/>
                                <a:gd name="T29" fmla="*/ 153 h 158"/>
                                <a:gd name="T30" fmla="*/ 5 w 81"/>
                                <a:gd name="T31" fmla="*/ 143 h 158"/>
                                <a:gd name="T32" fmla="*/ 0 w 81"/>
                                <a:gd name="T33" fmla="*/ 115 h 158"/>
                                <a:gd name="T34" fmla="*/ 9 w 81"/>
                                <a:gd name="T35" fmla="*/ 81 h 158"/>
                                <a:gd name="T36" fmla="*/ 24 w 81"/>
                                <a:gd name="T37" fmla="*/ 67 h 158"/>
                                <a:gd name="T38" fmla="*/ 33 w 81"/>
                                <a:gd name="T39" fmla="*/ 62 h 158"/>
                                <a:gd name="T40" fmla="*/ 43 w 81"/>
                                <a:gd name="T41" fmla="*/ 62 h 158"/>
                                <a:gd name="T42" fmla="*/ 33 w 81"/>
                                <a:gd name="T43" fmla="*/ 28 h 158"/>
                                <a:gd name="T44" fmla="*/ 33 w 81"/>
                                <a:gd name="T45" fmla="*/ 24 h 158"/>
                                <a:gd name="T46" fmla="*/ 29 w 81"/>
                                <a:gd name="T47" fmla="*/ 19 h 158"/>
                                <a:gd name="T48" fmla="*/ 29 w 81"/>
                                <a:gd name="T49" fmla="*/ 19 h 158"/>
                                <a:gd name="T50" fmla="*/ 24 w 81"/>
                                <a:gd name="T51" fmla="*/ 24 h 158"/>
                                <a:gd name="T52" fmla="*/ 14 w 81"/>
                                <a:gd name="T53" fmla="*/ 24 h 158"/>
                                <a:gd name="T54" fmla="*/ 43 w 81"/>
                                <a:gd name="T55" fmla="*/ 71 h 158"/>
                                <a:gd name="T56" fmla="*/ 33 w 81"/>
                                <a:gd name="T57" fmla="*/ 67 h 158"/>
                                <a:gd name="T58" fmla="*/ 24 w 81"/>
                                <a:gd name="T59" fmla="*/ 67 h 158"/>
                                <a:gd name="T60" fmla="*/ 14 w 81"/>
                                <a:gd name="T61" fmla="*/ 95 h 158"/>
                                <a:gd name="T62" fmla="*/ 19 w 81"/>
                                <a:gd name="T63" fmla="*/ 134 h 158"/>
                                <a:gd name="T64" fmla="*/ 24 w 81"/>
                                <a:gd name="T65" fmla="*/ 139 h 158"/>
                                <a:gd name="T66" fmla="*/ 33 w 81"/>
                                <a:gd name="T67" fmla="*/ 139 h 158"/>
                                <a:gd name="T68" fmla="*/ 48 w 81"/>
                                <a:gd name="T69" fmla="*/ 110 h 158"/>
                                <a:gd name="T70" fmla="*/ 43 w 81"/>
                                <a:gd name="T71" fmla="*/ 71 h 15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1" h="158">
                                  <a:moveTo>
                                    <a:pt x="43" y="0"/>
                                  </a:moveTo>
                                  <a:lnTo>
                                    <a:pt x="67" y="110"/>
                                  </a:lnTo>
                                  <a:lnTo>
                                    <a:pt x="67" y="115"/>
                                  </a:lnTo>
                                  <a:lnTo>
                                    <a:pt x="67" y="119"/>
                                  </a:lnTo>
                                  <a:lnTo>
                                    <a:pt x="72" y="119"/>
                                  </a:lnTo>
                                  <a:lnTo>
                                    <a:pt x="72" y="115"/>
                                  </a:lnTo>
                                  <a:lnTo>
                                    <a:pt x="77" y="110"/>
                                  </a:lnTo>
                                  <a:lnTo>
                                    <a:pt x="77" y="100"/>
                                  </a:lnTo>
                                  <a:lnTo>
                                    <a:pt x="81" y="100"/>
                                  </a:lnTo>
                                  <a:lnTo>
                                    <a:pt x="81" y="115"/>
                                  </a:lnTo>
                                  <a:lnTo>
                                    <a:pt x="77" y="119"/>
                                  </a:lnTo>
                                  <a:lnTo>
                                    <a:pt x="72" y="129"/>
                                  </a:lnTo>
                                  <a:lnTo>
                                    <a:pt x="67" y="134"/>
                                  </a:lnTo>
                                  <a:lnTo>
                                    <a:pt x="62" y="134"/>
                                  </a:lnTo>
                                  <a:lnTo>
                                    <a:pt x="57" y="134"/>
                                  </a:lnTo>
                                  <a:lnTo>
                                    <a:pt x="57" y="129"/>
                                  </a:lnTo>
                                  <a:lnTo>
                                    <a:pt x="57" y="124"/>
                                  </a:lnTo>
                                  <a:lnTo>
                                    <a:pt x="53" y="115"/>
                                  </a:lnTo>
                                  <a:lnTo>
                                    <a:pt x="53" y="105"/>
                                  </a:lnTo>
                                  <a:lnTo>
                                    <a:pt x="48" y="124"/>
                                  </a:lnTo>
                                  <a:lnTo>
                                    <a:pt x="43" y="143"/>
                                  </a:lnTo>
                                  <a:lnTo>
                                    <a:pt x="38" y="148"/>
                                  </a:lnTo>
                                  <a:lnTo>
                                    <a:pt x="33" y="153"/>
                                  </a:lnTo>
                                  <a:lnTo>
                                    <a:pt x="24" y="158"/>
                                  </a:lnTo>
                                  <a:lnTo>
                                    <a:pt x="19" y="153"/>
                                  </a:lnTo>
                                  <a:lnTo>
                                    <a:pt x="9" y="153"/>
                                  </a:lnTo>
                                  <a:lnTo>
                                    <a:pt x="5" y="143"/>
                                  </a:lnTo>
                                  <a:lnTo>
                                    <a:pt x="0" y="129"/>
                                  </a:lnTo>
                                  <a:lnTo>
                                    <a:pt x="0" y="115"/>
                                  </a:lnTo>
                                  <a:lnTo>
                                    <a:pt x="0" y="95"/>
                                  </a:lnTo>
                                  <a:lnTo>
                                    <a:pt x="9" y="81"/>
                                  </a:lnTo>
                                  <a:lnTo>
                                    <a:pt x="14" y="71"/>
                                  </a:lnTo>
                                  <a:lnTo>
                                    <a:pt x="24" y="67"/>
                                  </a:lnTo>
                                  <a:lnTo>
                                    <a:pt x="29" y="62"/>
                                  </a:lnTo>
                                  <a:lnTo>
                                    <a:pt x="33" y="62"/>
                                  </a:lnTo>
                                  <a:lnTo>
                                    <a:pt x="38" y="62"/>
                                  </a:lnTo>
                                  <a:lnTo>
                                    <a:pt x="43" y="62"/>
                                  </a:lnTo>
                                  <a:lnTo>
                                    <a:pt x="33" y="33"/>
                                  </a:lnTo>
                                  <a:lnTo>
                                    <a:pt x="33" y="28"/>
                                  </a:lnTo>
                                  <a:lnTo>
                                    <a:pt x="33" y="24"/>
                                  </a:lnTo>
                                  <a:lnTo>
                                    <a:pt x="29" y="19"/>
                                  </a:lnTo>
                                  <a:lnTo>
                                    <a:pt x="24" y="19"/>
                                  </a:lnTo>
                                  <a:lnTo>
                                    <a:pt x="24" y="24"/>
                                  </a:lnTo>
                                  <a:lnTo>
                                    <a:pt x="19" y="24"/>
                                  </a:lnTo>
                                  <a:lnTo>
                                    <a:pt x="14" y="24"/>
                                  </a:lnTo>
                                  <a:lnTo>
                                    <a:pt x="43" y="0"/>
                                  </a:lnTo>
                                  <a:close/>
                                  <a:moveTo>
                                    <a:pt x="43" y="71"/>
                                  </a:moveTo>
                                  <a:lnTo>
                                    <a:pt x="38" y="71"/>
                                  </a:lnTo>
                                  <a:lnTo>
                                    <a:pt x="33" y="67"/>
                                  </a:lnTo>
                                  <a:lnTo>
                                    <a:pt x="29" y="67"/>
                                  </a:lnTo>
                                  <a:lnTo>
                                    <a:pt x="24" y="67"/>
                                  </a:lnTo>
                                  <a:lnTo>
                                    <a:pt x="19" y="76"/>
                                  </a:lnTo>
                                  <a:lnTo>
                                    <a:pt x="14" y="95"/>
                                  </a:lnTo>
                                  <a:lnTo>
                                    <a:pt x="14" y="119"/>
                                  </a:lnTo>
                                  <a:lnTo>
                                    <a:pt x="19" y="134"/>
                                  </a:lnTo>
                                  <a:lnTo>
                                    <a:pt x="24" y="139"/>
                                  </a:lnTo>
                                  <a:lnTo>
                                    <a:pt x="29" y="143"/>
                                  </a:lnTo>
                                  <a:lnTo>
                                    <a:pt x="33" y="139"/>
                                  </a:lnTo>
                                  <a:lnTo>
                                    <a:pt x="43" y="129"/>
                                  </a:lnTo>
                                  <a:lnTo>
                                    <a:pt x="48" y="110"/>
                                  </a:lnTo>
                                  <a:lnTo>
                                    <a:pt x="48" y="91"/>
                                  </a:lnTo>
                                  <a:lnTo>
                                    <a:pt x="43" y="7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448"/>
                          <wps:cNvSpPr>
                            <a:spLocks/>
                          </wps:cNvSpPr>
                          <wps:spPr bwMode="auto">
                            <a:xfrm>
                              <a:off x="4330" y="5675"/>
                              <a:ext cx="110" cy="154"/>
                            </a:xfrm>
                            <a:custGeom>
                              <a:avLst/>
                              <a:gdLst>
                                <a:gd name="T0" fmla="*/ 77 w 110"/>
                                <a:gd name="T1" fmla="*/ 154 h 154"/>
                                <a:gd name="T2" fmla="*/ 0 w 110"/>
                                <a:gd name="T3" fmla="*/ 19 h 154"/>
                                <a:gd name="T4" fmla="*/ 33 w 110"/>
                                <a:gd name="T5" fmla="*/ 0 h 154"/>
                                <a:gd name="T6" fmla="*/ 110 w 110"/>
                                <a:gd name="T7" fmla="*/ 134 h 154"/>
                                <a:gd name="T8" fmla="*/ 77 w 110"/>
                                <a:gd name="T9" fmla="*/ 154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 h="154">
                                  <a:moveTo>
                                    <a:pt x="77" y="154"/>
                                  </a:moveTo>
                                  <a:lnTo>
                                    <a:pt x="0" y="19"/>
                                  </a:lnTo>
                                  <a:lnTo>
                                    <a:pt x="33" y="0"/>
                                  </a:lnTo>
                                  <a:lnTo>
                                    <a:pt x="110" y="134"/>
                                  </a:lnTo>
                                  <a:lnTo>
                                    <a:pt x="77"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449"/>
                          <wps:cNvSpPr>
                            <a:spLocks noEditPoints="1"/>
                          </wps:cNvSpPr>
                          <wps:spPr bwMode="auto">
                            <a:xfrm>
                              <a:off x="4464" y="5872"/>
                              <a:ext cx="43" cy="86"/>
                            </a:xfrm>
                            <a:custGeom>
                              <a:avLst/>
                              <a:gdLst>
                                <a:gd name="T0" fmla="*/ 5 w 43"/>
                                <a:gd name="T1" fmla="*/ 0 h 86"/>
                                <a:gd name="T2" fmla="*/ 5 w 43"/>
                                <a:gd name="T3" fmla="*/ 0 h 86"/>
                                <a:gd name="T4" fmla="*/ 10 w 43"/>
                                <a:gd name="T5" fmla="*/ 0 h 86"/>
                                <a:gd name="T6" fmla="*/ 10 w 43"/>
                                <a:gd name="T7" fmla="*/ 0 h 86"/>
                                <a:gd name="T8" fmla="*/ 15 w 43"/>
                                <a:gd name="T9" fmla="*/ 0 h 86"/>
                                <a:gd name="T10" fmla="*/ 15 w 43"/>
                                <a:gd name="T11" fmla="*/ 4 h 86"/>
                                <a:gd name="T12" fmla="*/ 15 w 43"/>
                                <a:gd name="T13" fmla="*/ 4 h 86"/>
                                <a:gd name="T14" fmla="*/ 15 w 43"/>
                                <a:gd name="T15" fmla="*/ 9 h 86"/>
                                <a:gd name="T16" fmla="*/ 10 w 43"/>
                                <a:gd name="T17" fmla="*/ 9 h 86"/>
                                <a:gd name="T18" fmla="*/ 10 w 43"/>
                                <a:gd name="T19" fmla="*/ 9 h 86"/>
                                <a:gd name="T20" fmla="*/ 5 w 43"/>
                                <a:gd name="T21" fmla="*/ 9 h 86"/>
                                <a:gd name="T22" fmla="*/ 5 w 43"/>
                                <a:gd name="T23" fmla="*/ 9 h 86"/>
                                <a:gd name="T24" fmla="*/ 0 w 43"/>
                                <a:gd name="T25" fmla="*/ 9 h 86"/>
                                <a:gd name="T26" fmla="*/ 0 w 43"/>
                                <a:gd name="T27" fmla="*/ 4 h 86"/>
                                <a:gd name="T28" fmla="*/ 0 w 43"/>
                                <a:gd name="T29" fmla="*/ 4 h 86"/>
                                <a:gd name="T30" fmla="*/ 0 w 43"/>
                                <a:gd name="T31" fmla="*/ 0 h 86"/>
                                <a:gd name="T32" fmla="*/ 5 w 43"/>
                                <a:gd name="T33" fmla="*/ 0 h 86"/>
                                <a:gd name="T34" fmla="*/ 19 w 43"/>
                                <a:gd name="T35" fmla="*/ 24 h 86"/>
                                <a:gd name="T36" fmla="*/ 29 w 43"/>
                                <a:gd name="T37" fmla="*/ 72 h 86"/>
                                <a:gd name="T38" fmla="*/ 29 w 43"/>
                                <a:gd name="T39" fmla="*/ 72 h 86"/>
                                <a:gd name="T40" fmla="*/ 34 w 43"/>
                                <a:gd name="T41" fmla="*/ 76 h 86"/>
                                <a:gd name="T42" fmla="*/ 34 w 43"/>
                                <a:gd name="T43" fmla="*/ 76 h 86"/>
                                <a:gd name="T44" fmla="*/ 34 w 43"/>
                                <a:gd name="T45" fmla="*/ 76 h 86"/>
                                <a:gd name="T46" fmla="*/ 34 w 43"/>
                                <a:gd name="T47" fmla="*/ 76 h 86"/>
                                <a:gd name="T48" fmla="*/ 34 w 43"/>
                                <a:gd name="T49" fmla="*/ 76 h 86"/>
                                <a:gd name="T50" fmla="*/ 34 w 43"/>
                                <a:gd name="T51" fmla="*/ 76 h 86"/>
                                <a:gd name="T52" fmla="*/ 39 w 43"/>
                                <a:gd name="T53" fmla="*/ 76 h 86"/>
                                <a:gd name="T54" fmla="*/ 39 w 43"/>
                                <a:gd name="T55" fmla="*/ 72 h 86"/>
                                <a:gd name="T56" fmla="*/ 39 w 43"/>
                                <a:gd name="T57" fmla="*/ 62 h 86"/>
                                <a:gd name="T58" fmla="*/ 43 w 43"/>
                                <a:gd name="T59" fmla="*/ 62 h 86"/>
                                <a:gd name="T60" fmla="*/ 39 w 43"/>
                                <a:gd name="T61" fmla="*/ 72 h 86"/>
                                <a:gd name="T62" fmla="*/ 39 w 43"/>
                                <a:gd name="T63" fmla="*/ 81 h 86"/>
                                <a:gd name="T64" fmla="*/ 34 w 43"/>
                                <a:gd name="T65" fmla="*/ 81 h 86"/>
                                <a:gd name="T66" fmla="*/ 34 w 43"/>
                                <a:gd name="T67" fmla="*/ 86 h 86"/>
                                <a:gd name="T68" fmla="*/ 29 w 43"/>
                                <a:gd name="T69" fmla="*/ 86 h 86"/>
                                <a:gd name="T70" fmla="*/ 29 w 43"/>
                                <a:gd name="T71" fmla="*/ 86 h 86"/>
                                <a:gd name="T72" fmla="*/ 24 w 43"/>
                                <a:gd name="T73" fmla="*/ 86 h 86"/>
                                <a:gd name="T74" fmla="*/ 24 w 43"/>
                                <a:gd name="T75" fmla="*/ 86 h 86"/>
                                <a:gd name="T76" fmla="*/ 24 w 43"/>
                                <a:gd name="T77" fmla="*/ 81 h 86"/>
                                <a:gd name="T78" fmla="*/ 19 w 43"/>
                                <a:gd name="T79" fmla="*/ 76 h 86"/>
                                <a:gd name="T80" fmla="*/ 15 w 43"/>
                                <a:gd name="T81" fmla="*/ 48 h 86"/>
                                <a:gd name="T82" fmla="*/ 10 w 43"/>
                                <a:gd name="T83" fmla="*/ 38 h 86"/>
                                <a:gd name="T84" fmla="*/ 10 w 43"/>
                                <a:gd name="T85" fmla="*/ 38 h 86"/>
                                <a:gd name="T86" fmla="*/ 10 w 43"/>
                                <a:gd name="T87" fmla="*/ 33 h 86"/>
                                <a:gd name="T88" fmla="*/ 10 w 43"/>
                                <a:gd name="T89" fmla="*/ 33 h 86"/>
                                <a:gd name="T90" fmla="*/ 5 w 43"/>
                                <a:gd name="T91" fmla="*/ 33 h 86"/>
                                <a:gd name="T92" fmla="*/ 5 w 43"/>
                                <a:gd name="T93" fmla="*/ 33 h 86"/>
                                <a:gd name="T94" fmla="*/ 5 w 43"/>
                                <a:gd name="T95" fmla="*/ 38 h 86"/>
                                <a:gd name="T96" fmla="*/ 0 w 43"/>
                                <a:gd name="T97" fmla="*/ 38 h 86"/>
                                <a:gd name="T98" fmla="*/ 0 w 43"/>
                                <a:gd name="T99" fmla="*/ 38 h 86"/>
                                <a:gd name="T100" fmla="*/ 19 w 43"/>
                                <a:gd name="T101" fmla="*/ 24 h 8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3" h="86">
                                  <a:moveTo>
                                    <a:pt x="5" y="0"/>
                                  </a:moveTo>
                                  <a:lnTo>
                                    <a:pt x="5" y="0"/>
                                  </a:lnTo>
                                  <a:lnTo>
                                    <a:pt x="10" y="0"/>
                                  </a:lnTo>
                                  <a:lnTo>
                                    <a:pt x="15" y="0"/>
                                  </a:lnTo>
                                  <a:lnTo>
                                    <a:pt x="15" y="4"/>
                                  </a:lnTo>
                                  <a:lnTo>
                                    <a:pt x="15" y="9"/>
                                  </a:lnTo>
                                  <a:lnTo>
                                    <a:pt x="10" y="9"/>
                                  </a:lnTo>
                                  <a:lnTo>
                                    <a:pt x="5" y="9"/>
                                  </a:lnTo>
                                  <a:lnTo>
                                    <a:pt x="0" y="9"/>
                                  </a:lnTo>
                                  <a:lnTo>
                                    <a:pt x="0" y="4"/>
                                  </a:lnTo>
                                  <a:lnTo>
                                    <a:pt x="0" y="0"/>
                                  </a:lnTo>
                                  <a:lnTo>
                                    <a:pt x="5" y="0"/>
                                  </a:lnTo>
                                  <a:close/>
                                  <a:moveTo>
                                    <a:pt x="19" y="24"/>
                                  </a:moveTo>
                                  <a:lnTo>
                                    <a:pt x="29" y="72"/>
                                  </a:lnTo>
                                  <a:lnTo>
                                    <a:pt x="34" y="76"/>
                                  </a:lnTo>
                                  <a:lnTo>
                                    <a:pt x="39" y="76"/>
                                  </a:lnTo>
                                  <a:lnTo>
                                    <a:pt x="39" y="72"/>
                                  </a:lnTo>
                                  <a:lnTo>
                                    <a:pt x="39" y="62"/>
                                  </a:lnTo>
                                  <a:lnTo>
                                    <a:pt x="43" y="62"/>
                                  </a:lnTo>
                                  <a:lnTo>
                                    <a:pt x="39" y="72"/>
                                  </a:lnTo>
                                  <a:lnTo>
                                    <a:pt x="39" y="81"/>
                                  </a:lnTo>
                                  <a:lnTo>
                                    <a:pt x="34" y="81"/>
                                  </a:lnTo>
                                  <a:lnTo>
                                    <a:pt x="34" y="86"/>
                                  </a:lnTo>
                                  <a:lnTo>
                                    <a:pt x="29" y="86"/>
                                  </a:lnTo>
                                  <a:lnTo>
                                    <a:pt x="24" y="86"/>
                                  </a:lnTo>
                                  <a:lnTo>
                                    <a:pt x="24" y="81"/>
                                  </a:lnTo>
                                  <a:lnTo>
                                    <a:pt x="19" y="76"/>
                                  </a:lnTo>
                                  <a:lnTo>
                                    <a:pt x="15" y="48"/>
                                  </a:lnTo>
                                  <a:lnTo>
                                    <a:pt x="10" y="38"/>
                                  </a:lnTo>
                                  <a:lnTo>
                                    <a:pt x="10" y="33"/>
                                  </a:lnTo>
                                  <a:lnTo>
                                    <a:pt x="5" y="33"/>
                                  </a:lnTo>
                                  <a:lnTo>
                                    <a:pt x="5" y="38"/>
                                  </a:lnTo>
                                  <a:lnTo>
                                    <a:pt x="0" y="38"/>
                                  </a:lnTo>
                                  <a:lnTo>
                                    <a:pt x="19"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450"/>
                          <wps:cNvSpPr>
                            <a:spLocks/>
                          </wps:cNvSpPr>
                          <wps:spPr bwMode="auto">
                            <a:xfrm>
                              <a:off x="3237" y="5177"/>
                              <a:ext cx="34" cy="77"/>
                            </a:xfrm>
                            <a:custGeom>
                              <a:avLst/>
                              <a:gdLst>
                                <a:gd name="T0" fmla="*/ 29 w 34"/>
                                <a:gd name="T1" fmla="*/ 0 h 77"/>
                                <a:gd name="T2" fmla="*/ 24 w 34"/>
                                <a:gd name="T3" fmla="*/ 15 h 77"/>
                                <a:gd name="T4" fmla="*/ 34 w 34"/>
                                <a:gd name="T5" fmla="*/ 15 h 77"/>
                                <a:gd name="T6" fmla="*/ 34 w 34"/>
                                <a:gd name="T7" fmla="*/ 20 h 77"/>
                                <a:gd name="T8" fmla="*/ 24 w 34"/>
                                <a:gd name="T9" fmla="*/ 20 h 77"/>
                                <a:gd name="T10" fmla="*/ 14 w 34"/>
                                <a:gd name="T11" fmla="*/ 63 h 77"/>
                                <a:gd name="T12" fmla="*/ 10 w 34"/>
                                <a:gd name="T13" fmla="*/ 68 h 77"/>
                                <a:gd name="T14" fmla="*/ 10 w 34"/>
                                <a:gd name="T15" fmla="*/ 72 h 77"/>
                                <a:gd name="T16" fmla="*/ 10 w 34"/>
                                <a:gd name="T17" fmla="*/ 72 h 77"/>
                                <a:gd name="T18" fmla="*/ 10 w 34"/>
                                <a:gd name="T19" fmla="*/ 72 h 77"/>
                                <a:gd name="T20" fmla="*/ 10 w 34"/>
                                <a:gd name="T21" fmla="*/ 72 h 77"/>
                                <a:gd name="T22" fmla="*/ 14 w 34"/>
                                <a:gd name="T23" fmla="*/ 72 h 77"/>
                                <a:gd name="T24" fmla="*/ 14 w 34"/>
                                <a:gd name="T25" fmla="*/ 72 h 77"/>
                                <a:gd name="T26" fmla="*/ 14 w 34"/>
                                <a:gd name="T27" fmla="*/ 72 h 77"/>
                                <a:gd name="T28" fmla="*/ 19 w 34"/>
                                <a:gd name="T29" fmla="*/ 68 h 77"/>
                                <a:gd name="T30" fmla="*/ 24 w 34"/>
                                <a:gd name="T31" fmla="*/ 63 h 77"/>
                                <a:gd name="T32" fmla="*/ 24 w 34"/>
                                <a:gd name="T33" fmla="*/ 63 h 77"/>
                                <a:gd name="T34" fmla="*/ 19 w 34"/>
                                <a:gd name="T35" fmla="*/ 72 h 77"/>
                                <a:gd name="T36" fmla="*/ 14 w 34"/>
                                <a:gd name="T37" fmla="*/ 77 h 77"/>
                                <a:gd name="T38" fmla="*/ 10 w 34"/>
                                <a:gd name="T39" fmla="*/ 77 h 77"/>
                                <a:gd name="T40" fmla="*/ 5 w 34"/>
                                <a:gd name="T41" fmla="*/ 77 h 77"/>
                                <a:gd name="T42" fmla="*/ 5 w 34"/>
                                <a:gd name="T43" fmla="*/ 77 h 77"/>
                                <a:gd name="T44" fmla="*/ 0 w 34"/>
                                <a:gd name="T45" fmla="*/ 77 h 77"/>
                                <a:gd name="T46" fmla="*/ 0 w 34"/>
                                <a:gd name="T47" fmla="*/ 77 h 77"/>
                                <a:gd name="T48" fmla="*/ 0 w 34"/>
                                <a:gd name="T49" fmla="*/ 72 h 77"/>
                                <a:gd name="T50" fmla="*/ 0 w 34"/>
                                <a:gd name="T51" fmla="*/ 68 h 77"/>
                                <a:gd name="T52" fmla="*/ 0 w 34"/>
                                <a:gd name="T53" fmla="*/ 63 h 77"/>
                                <a:gd name="T54" fmla="*/ 14 w 34"/>
                                <a:gd name="T55" fmla="*/ 20 h 77"/>
                                <a:gd name="T56" fmla="*/ 5 w 34"/>
                                <a:gd name="T57" fmla="*/ 20 h 77"/>
                                <a:gd name="T58" fmla="*/ 5 w 34"/>
                                <a:gd name="T59" fmla="*/ 20 h 77"/>
                                <a:gd name="T60" fmla="*/ 10 w 34"/>
                                <a:gd name="T61" fmla="*/ 15 h 77"/>
                                <a:gd name="T62" fmla="*/ 14 w 34"/>
                                <a:gd name="T63" fmla="*/ 15 h 77"/>
                                <a:gd name="T64" fmla="*/ 19 w 34"/>
                                <a:gd name="T65" fmla="*/ 5 h 77"/>
                                <a:gd name="T66" fmla="*/ 29 w 34"/>
                                <a:gd name="T67" fmla="*/ 0 h 77"/>
                                <a:gd name="T68" fmla="*/ 29 w 34"/>
                                <a:gd name="T69" fmla="*/ 0 h 7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4" h="77">
                                  <a:moveTo>
                                    <a:pt x="29" y="0"/>
                                  </a:moveTo>
                                  <a:lnTo>
                                    <a:pt x="24" y="15"/>
                                  </a:lnTo>
                                  <a:lnTo>
                                    <a:pt x="34" y="15"/>
                                  </a:lnTo>
                                  <a:lnTo>
                                    <a:pt x="34" y="20"/>
                                  </a:lnTo>
                                  <a:lnTo>
                                    <a:pt x="24" y="20"/>
                                  </a:lnTo>
                                  <a:lnTo>
                                    <a:pt x="14" y="63"/>
                                  </a:lnTo>
                                  <a:lnTo>
                                    <a:pt x="10" y="68"/>
                                  </a:lnTo>
                                  <a:lnTo>
                                    <a:pt x="10" y="72"/>
                                  </a:lnTo>
                                  <a:lnTo>
                                    <a:pt x="14" y="72"/>
                                  </a:lnTo>
                                  <a:lnTo>
                                    <a:pt x="19" y="68"/>
                                  </a:lnTo>
                                  <a:lnTo>
                                    <a:pt x="24" y="63"/>
                                  </a:lnTo>
                                  <a:lnTo>
                                    <a:pt x="19" y="72"/>
                                  </a:lnTo>
                                  <a:lnTo>
                                    <a:pt x="14" y="77"/>
                                  </a:lnTo>
                                  <a:lnTo>
                                    <a:pt x="10" y="77"/>
                                  </a:lnTo>
                                  <a:lnTo>
                                    <a:pt x="5" y="77"/>
                                  </a:lnTo>
                                  <a:lnTo>
                                    <a:pt x="0" y="77"/>
                                  </a:lnTo>
                                  <a:lnTo>
                                    <a:pt x="0" y="72"/>
                                  </a:lnTo>
                                  <a:lnTo>
                                    <a:pt x="0" y="68"/>
                                  </a:lnTo>
                                  <a:lnTo>
                                    <a:pt x="0" y="63"/>
                                  </a:lnTo>
                                  <a:lnTo>
                                    <a:pt x="14" y="20"/>
                                  </a:lnTo>
                                  <a:lnTo>
                                    <a:pt x="5" y="20"/>
                                  </a:lnTo>
                                  <a:lnTo>
                                    <a:pt x="10" y="15"/>
                                  </a:lnTo>
                                  <a:lnTo>
                                    <a:pt x="14" y="15"/>
                                  </a:lnTo>
                                  <a:lnTo>
                                    <a:pt x="19" y="5"/>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451"/>
                          <wps:cNvSpPr>
                            <a:spLocks noEditPoints="1"/>
                          </wps:cNvSpPr>
                          <wps:spPr bwMode="auto">
                            <a:xfrm>
                              <a:off x="3147" y="5110"/>
                              <a:ext cx="76" cy="125"/>
                            </a:xfrm>
                            <a:custGeom>
                              <a:avLst/>
                              <a:gdLst>
                                <a:gd name="T0" fmla="*/ 0 w 76"/>
                                <a:gd name="T1" fmla="*/ 67 h 125"/>
                                <a:gd name="T2" fmla="*/ 5 w 76"/>
                                <a:gd name="T3" fmla="*/ 34 h 125"/>
                                <a:gd name="T4" fmla="*/ 15 w 76"/>
                                <a:gd name="T5" fmla="*/ 15 h 125"/>
                                <a:gd name="T6" fmla="*/ 24 w 76"/>
                                <a:gd name="T7" fmla="*/ 0 h 125"/>
                                <a:gd name="T8" fmla="*/ 39 w 76"/>
                                <a:gd name="T9" fmla="*/ 0 h 125"/>
                                <a:gd name="T10" fmla="*/ 52 w 76"/>
                                <a:gd name="T11" fmla="*/ 0 h 125"/>
                                <a:gd name="T12" fmla="*/ 61 w 76"/>
                                <a:gd name="T13" fmla="*/ 10 h 125"/>
                                <a:gd name="T14" fmla="*/ 71 w 76"/>
                                <a:gd name="T15" fmla="*/ 34 h 125"/>
                                <a:gd name="T16" fmla="*/ 76 w 76"/>
                                <a:gd name="T17" fmla="*/ 63 h 125"/>
                                <a:gd name="T18" fmla="*/ 71 w 76"/>
                                <a:gd name="T19" fmla="*/ 91 h 125"/>
                                <a:gd name="T20" fmla="*/ 61 w 76"/>
                                <a:gd name="T21" fmla="*/ 111 h 125"/>
                                <a:gd name="T22" fmla="*/ 52 w 76"/>
                                <a:gd name="T23" fmla="*/ 120 h 125"/>
                                <a:gd name="T24" fmla="*/ 39 w 76"/>
                                <a:gd name="T25" fmla="*/ 125 h 125"/>
                                <a:gd name="T26" fmla="*/ 29 w 76"/>
                                <a:gd name="T27" fmla="*/ 125 h 125"/>
                                <a:gd name="T28" fmla="*/ 24 w 76"/>
                                <a:gd name="T29" fmla="*/ 120 h 125"/>
                                <a:gd name="T30" fmla="*/ 19 w 76"/>
                                <a:gd name="T31" fmla="*/ 115 h 125"/>
                                <a:gd name="T32" fmla="*/ 15 w 76"/>
                                <a:gd name="T33" fmla="*/ 111 h 125"/>
                                <a:gd name="T34" fmla="*/ 10 w 76"/>
                                <a:gd name="T35" fmla="*/ 101 h 125"/>
                                <a:gd name="T36" fmla="*/ 5 w 76"/>
                                <a:gd name="T37" fmla="*/ 96 h 125"/>
                                <a:gd name="T38" fmla="*/ 5 w 76"/>
                                <a:gd name="T39" fmla="*/ 82 h 125"/>
                                <a:gd name="T40" fmla="*/ 0 w 76"/>
                                <a:gd name="T41" fmla="*/ 67 h 125"/>
                                <a:gd name="T42" fmla="*/ 57 w 76"/>
                                <a:gd name="T43" fmla="*/ 58 h 125"/>
                                <a:gd name="T44" fmla="*/ 57 w 76"/>
                                <a:gd name="T45" fmla="*/ 39 h 125"/>
                                <a:gd name="T46" fmla="*/ 57 w 76"/>
                                <a:gd name="T47" fmla="*/ 24 h 125"/>
                                <a:gd name="T48" fmla="*/ 52 w 76"/>
                                <a:gd name="T49" fmla="*/ 15 h 125"/>
                                <a:gd name="T50" fmla="*/ 47 w 76"/>
                                <a:gd name="T51" fmla="*/ 10 h 125"/>
                                <a:gd name="T52" fmla="*/ 43 w 76"/>
                                <a:gd name="T53" fmla="*/ 5 h 125"/>
                                <a:gd name="T54" fmla="*/ 39 w 76"/>
                                <a:gd name="T55" fmla="*/ 5 h 125"/>
                                <a:gd name="T56" fmla="*/ 34 w 76"/>
                                <a:gd name="T57" fmla="*/ 5 h 125"/>
                                <a:gd name="T58" fmla="*/ 29 w 76"/>
                                <a:gd name="T59" fmla="*/ 10 h 125"/>
                                <a:gd name="T60" fmla="*/ 24 w 76"/>
                                <a:gd name="T61" fmla="*/ 15 h 125"/>
                                <a:gd name="T62" fmla="*/ 19 w 76"/>
                                <a:gd name="T63" fmla="*/ 24 h 125"/>
                                <a:gd name="T64" fmla="*/ 19 w 76"/>
                                <a:gd name="T65" fmla="*/ 39 h 125"/>
                                <a:gd name="T66" fmla="*/ 19 w 76"/>
                                <a:gd name="T67" fmla="*/ 58 h 125"/>
                                <a:gd name="T68" fmla="*/ 57 w 76"/>
                                <a:gd name="T69" fmla="*/ 58 h 125"/>
                                <a:gd name="T70" fmla="*/ 19 w 76"/>
                                <a:gd name="T71" fmla="*/ 63 h 125"/>
                                <a:gd name="T72" fmla="*/ 19 w 76"/>
                                <a:gd name="T73" fmla="*/ 82 h 125"/>
                                <a:gd name="T74" fmla="*/ 19 w 76"/>
                                <a:gd name="T75" fmla="*/ 91 h 125"/>
                                <a:gd name="T76" fmla="*/ 19 w 76"/>
                                <a:gd name="T77" fmla="*/ 101 h 125"/>
                                <a:gd name="T78" fmla="*/ 24 w 76"/>
                                <a:gd name="T79" fmla="*/ 111 h 125"/>
                                <a:gd name="T80" fmla="*/ 29 w 76"/>
                                <a:gd name="T81" fmla="*/ 111 h 125"/>
                                <a:gd name="T82" fmla="*/ 29 w 76"/>
                                <a:gd name="T83" fmla="*/ 115 h 125"/>
                                <a:gd name="T84" fmla="*/ 34 w 76"/>
                                <a:gd name="T85" fmla="*/ 120 h 125"/>
                                <a:gd name="T86" fmla="*/ 39 w 76"/>
                                <a:gd name="T87" fmla="*/ 120 h 125"/>
                                <a:gd name="T88" fmla="*/ 43 w 76"/>
                                <a:gd name="T89" fmla="*/ 115 h 125"/>
                                <a:gd name="T90" fmla="*/ 47 w 76"/>
                                <a:gd name="T91" fmla="*/ 115 h 125"/>
                                <a:gd name="T92" fmla="*/ 52 w 76"/>
                                <a:gd name="T93" fmla="*/ 106 h 125"/>
                                <a:gd name="T94" fmla="*/ 57 w 76"/>
                                <a:gd name="T95" fmla="*/ 96 h 125"/>
                                <a:gd name="T96" fmla="*/ 57 w 76"/>
                                <a:gd name="T97" fmla="*/ 82 h 125"/>
                                <a:gd name="T98" fmla="*/ 57 w 76"/>
                                <a:gd name="T99" fmla="*/ 63 h 125"/>
                                <a:gd name="T100" fmla="*/ 19 w 76"/>
                                <a:gd name="T101" fmla="*/ 63 h 12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6" h="125">
                                  <a:moveTo>
                                    <a:pt x="0" y="67"/>
                                  </a:moveTo>
                                  <a:lnTo>
                                    <a:pt x="5" y="34"/>
                                  </a:lnTo>
                                  <a:lnTo>
                                    <a:pt x="15" y="15"/>
                                  </a:lnTo>
                                  <a:lnTo>
                                    <a:pt x="24" y="0"/>
                                  </a:lnTo>
                                  <a:lnTo>
                                    <a:pt x="39" y="0"/>
                                  </a:lnTo>
                                  <a:lnTo>
                                    <a:pt x="52" y="0"/>
                                  </a:lnTo>
                                  <a:lnTo>
                                    <a:pt x="61" y="10"/>
                                  </a:lnTo>
                                  <a:lnTo>
                                    <a:pt x="71" y="34"/>
                                  </a:lnTo>
                                  <a:lnTo>
                                    <a:pt x="76" y="63"/>
                                  </a:lnTo>
                                  <a:lnTo>
                                    <a:pt x="71" y="91"/>
                                  </a:lnTo>
                                  <a:lnTo>
                                    <a:pt x="61" y="111"/>
                                  </a:lnTo>
                                  <a:lnTo>
                                    <a:pt x="52" y="120"/>
                                  </a:lnTo>
                                  <a:lnTo>
                                    <a:pt x="39" y="125"/>
                                  </a:lnTo>
                                  <a:lnTo>
                                    <a:pt x="29" y="125"/>
                                  </a:lnTo>
                                  <a:lnTo>
                                    <a:pt x="24" y="120"/>
                                  </a:lnTo>
                                  <a:lnTo>
                                    <a:pt x="19" y="115"/>
                                  </a:lnTo>
                                  <a:lnTo>
                                    <a:pt x="15" y="111"/>
                                  </a:lnTo>
                                  <a:lnTo>
                                    <a:pt x="10" y="101"/>
                                  </a:lnTo>
                                  <a:lnTo>
                                    <a:pt x="5" y="96"/>
                                  </a:lnTo>
                                  <a:lnTo>
                                    <a:pt x="5" y="82"/>
                                  </a:lnTo>
                                  <a:lnTo>
                                    <a:pt x="0" y="67"/>
                                  </a:lnTo>
                                  <a:close/>
                                  <a:moveTo>
                                    <a:pt x="57" y="58"/>
                                  </a:moveTo>
                                  <a:lnTo>
                                    <a:pt x="57" y="39"/>
                                  </a:lnTo>
                                  <a:lnTo>
                                    <a:pt x="57" y="24"/>
                                  </a:lnTo>
                                  <a:lnTo>
                                    <a:pt x="52" y="15"/>
                                  </a:lnTo>
                                  <a:lnTo>
                                    <a:pt x="47" y="10"/>
                                  </a:lnTo>
                                  <a:lnTo>
                                    <a:pt x="43" y="5"/>
                                  </a:lnTo>
                                  <a:lnTo>
                                    <a:pt x="39" y="5"/>
                                  </a:lnTo>
                                  <a:lnTo>
                                    <a:pt x="34" y="5"/>
                                  </a:lnTo>
                                  <a:lnTo>
                                    <a:pt x="29" y="10"/>
                                  </a:lnTo>
                                  <a:lnTo>
                                    <a:pt x="24" y="15"/>
                                  </a:lnTo>
                                  <a:lnTo>
                                    <a:pt x="19" y="24"/>
                                  </a:lnTo>
                                  <a:lnTo>
                                    <a:pt x="19" y="39"/>
                                  </a:lnTo>
                                  <a:lnTo>
                                    <a:pt x="19" y="58"/>
                                  </a:lnTo>
                                  <a:lnTo>
                                    <a:pt x="57" y="58"/>
                                  </a:lnTo>
                                  <a:close/>
                                  <a:moveTo>
                                    <a:pt x="19" y="63"/>
                                  </a:moveTo>
                                  <a:lnTo>
                                    <a:pt x="19" y="82"/>
                                  </a:lnTo>
                                  <a:lnTo>
                                    <a:pt x="19" y="91"/>
                                  </a:lnTo>
                                  <a:lnTo>
                                    <a:pt x="19" y="101"/>
                                  </a:lnTo>
                                  <a:lnTo>
                                    <a:pt x="24" y="111"/>
                                  </a:lnTo>
                                  <a:lnTo>
                                    <a:pt x="29" y="111"/>
                                  </a:lnTo>
                                  <a:lnTo>
                                    <a:pt x="29" y="115"/>
                                  </a:lnTo>
                                  <a:lnTo>
                                    <a:pt x="34" y="120"/>
                                  </a:lnTo>
                                  <a:lnTo>
                                    <a:pt x="39" y="120"/>
                                  </a:lnTo>
                                  <a:lnTo>
                                    <a:pt x="43" y="115"/>
                                  </a:lnTo>
                                  <a:lnTo>
                                    <a:pt x="47" y="115"/>
                                  </a:lnTo>
                                  <a:lnTo>
                                    <a:pt x="52" y="106"/>
                                  </a:lnTo>
                                  <a:lnTo>
                                    <a:pt x="57" y="96"/>
                                  </a:lnTo>
                                  <a:lnTo>
                                    <a:pt x="57" y="82"/>
                                  </a:lnTo>
                                  <a:lnTo>
                                    <a:pt x="57" y="63"/>
                                  </a:lnTo>
                                  <a:lnTo>
                                    <a:pt x="19"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452"/>
                          <wps:cNvSpPr>
                            <a:spLocks/>
                          </wps:cNvSpPr>
                          <wps:spPr bwMode="auto">
                            <a:xfrm>
                              <a:off x="2260" y="6054"/>
                              <a:ext cx="38" cy="77"/>
                            </a:xfrm>
                            <a:custGeom>
                              <a:avLst/>
                              <a:gdLst>
                                <a:gd name="T0" fmla="*/ 28 w 38"/>
                                <a:gd name="T1" fmla="*/ 0 h 77"/>
                                <a:gd name="T2" fmla="*/ 24 w 38"/>
                                <a:gd name="T3" fmla="*/ 19 h 77"/>
                                <a:gd name="T4" fmla="*/ 38 w 38"/>
                                <a:gd name="T5" fmla="*/ 19 h 77"/>
                                <a:gd name="T6" fmla="*/ 33 w 38"/>
                                <a:gd name="T7" fmla="*/ 19 h 77"/>
                                <a:gd name="T8" fmla="*/ 24 w 38"/>
                                <a:gd name="T9" fmla="*/ 19 h 77"/>
                                <a:gd name="T10" fmla="*/ 14 w 38"/>
                                <a:gd name="T11" fmla="*/ 62 h 77"/>
                                <a:gd name="T12" fmla="*/ 9 w 38"/>
                                <a:gd name="T13" fmla="*/ 67 h 77"/>
                                <a:gd name="T14" fmla="*/ 9 w 38"/>
                                <a:gd name="T15" fmla="*/ 72 h 77"/>
                                <a:gd name="T16" fmla="*/ 9 w 38"/>
                                <a:gd name="T17" fmla="*/ 72 h 77"/>
                                <a:gd name="T18" fmla="*/ 9 w 38"/>
                                <a:gd name="T19" fmla="*/ 72 h 77"/>
                                <a:gd name="T20" fmla="*/ 14 w 38"/>
                                <a:gd name="T21" fmla="*/ 72 h 77"/>
                                <a:gd name="T22" fmla="*/ 14 w 38"/>
                                <a:gd name="T23" fmla="*/ 72 h 77"/>
                                <a:gd name="T24" fmla="*/ 14 w 38"/>
                                <a:gd name="T25" fmla="*/ 72 h 77"/>
                                <a:gd name="T26" fmla="*/ 19 w 38"/>
                                <a:gd name="T27" fmla="*/ 72 h 77"/>
                                <a:gd name="T28" fmla="*/ 19 w 38"/>
                                <a:gd name="T29" fmla="*/ 67 h 77"/>
                                <a:gd name="T30" fmla="*/ 24 w 38"/>
                                <a:gd name="T31" fmla="*/ 62 h 77"/>
                                <a:gd name="T32" fmla="*/ 28 w 38"/>
                                <a:gd name="T33" fmla="*/ 62 h 77"/>
                                <a:gd name="T34" fmla="*/ 19 w 38"/>
                                <a:gd name="T35" fmla="*/ 72 h 77"/>
                                <a:gd name="T36" fmla="*/ 14 w 38"/>
                                <a:gd name="T37" fmla="*/ 77 h 77"/>
                                <a:gd name="T38" fmla="*/ 9 w 38"/>
                                <a:gd name="T39" fmla="*/ 77 h 77"/>
                                <a:gd name="T40" fmla="*/ 9 w 38"/>
                                <a:gd name="T41" fmla="*/ 77 h 77"/>
                                <a:gd name="T42" fmla="*/ 4 w 38"/>
                                <a:gd name="T43" fmla="*/ 77 h 77"/>
                                <a:gd name="T44" fmla="*/ 0 w 38"/>
                                <a:gd name="T45" fmla="*/ 77 h 77"/>
                                <a:gd name="T46" fmla="*/ 0 w 38"/>
                                <a:gd name="T47" fmla="*/ 77 h 77"/>
                                <a:gd name="T48" fmla="*/ 0 w 38"/>
                                <a:gd name="T49" fmla="*/ 72 h 77"/>
                                <a:gd name="T50" fmla="*/ 0 w 38"/>
                                <a:gd name="T51" fmla="*/ 67 h 77"/>
                                <a:gd name="T52" fmla="*/ 4 w 38"/>
                                <a:gd name="T53" fmla="*/ 62 h 77"/>
                                <a:gd name="T54" fmla="*/ 14 w 38"/>
                                <a:gd name="T55" fmla="*/ 19 h 77"/>
                                <a:gd name="T56" fmla="*/ 4 w 38"/>
                                <a:gd name="T57" fmla="*/ 19 h 77"/>
                                <a:gd name="T58" fmla="*/ 4 w 38"/>
                                <a:gd name="T59" fmla="*/ 19 h 77"/>
                                <a:gd name="T60" fmla="*/ 9 w 38"/>
                                <a:gd name="T61" fmla="*/ 14 h 77"/>
                                <a:gd name="T62" fmla="*/ 19 w 38"/>
                                <a:gd name="T63" fmla="*/ 14 h 77"/>
                                <a:gd name="T64" fmla="*/ 24 w 38"/>
                                <a:gd name="T65" fmla="*/ 5 h 77"/>
                                <a:gd name="T66" fmla="*/ 28 w 38"/>
                                <a:gd name="T67" fmla="*/ 0 h 77"/>
                                <a:gd name="T68" fmla="*/ 28 w 38"/>
                                <a:gd name="T69" fmla="*/ 0 h 7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8" h="77">
                                  <a:moveTo>
                                    <a:pt x="28" y="0"/>
                                  </a:moveTo>
                                  <a:lnTo>
                                    <a:pt x="24" y="19"/>
                                  </a:lnTo>
                                  <a:lnTo>
                                    <a:pt x="38" y="19"/>
                                  </a:lnTo>
                                  <a:lnTo>
                                    <a:pt x="33" y="19"/>
                                  </a:lnTo>
                                  <a:lnTo>
                                    <a:pt x="24" y="19"/>
                                  </a:lnTo>
                                  <a:lnTo>
                                    <a:pt x="14" y="62"/>
                                  </a:lnTo>
                                  <a:lnTo>
                                    <a:pt x="9" y="67"/>
                                  </a:lnTo>
                                  <a:lnTo>
                                    <a:pt x="9" y="72"/>
                                  </a:lnTo>
                                  <a:lnTo>
                                    <a:pt x="14" y="72"/>
                                  </a:lnTo>
                                  <a:lnTo>
                                    <a:pt x="19" y="72"/>
                                  </a:lnTo>
                                  <a:lnTo>
                                    <a:pt x="19" y="67"/>
                                  </a:lnTo>
                                  <a:lnTo>
                                    <a:pt x="24" y="62"/>
                                  </a:lnTo>
                                  <a:lnTo>
                                    <a:pt x="28" y="62"/>
                                  </a:lnTo>
                                  <a:lnTo>
                                    <a:pt x="19" y="72"/>
                                  </a:lnTo>
                                  <a:lnTo>
                                    <a:pt x="14" y="77"/>
                                  </a:lnTo>
                                  <a:lnTo>
                                    <a:pt x="9" y="77"/>
                                  </a:lnTo>
                                  <a:lnTo>
                                    <a:pt x="4" y="77"/>
                                  </a:lnTo>
                                  <a:lnTo>
                                    <a:pt x="0" y="77"/>
                                  </a:lnTo>
                                  <a:lnTo>
                                    <a:pt x="0" y="72"/>
                                  </a:lnTo>
                                  <a:lnTo>
                                    <a:pt x="0" y="67"/>
                                  </a:lnTo>
                                  <a:lnTo>
                                    <a:pt x="4" y="62"/>
                                  </a:lnTo>
                                  <a:lnTo>
                                    <a:pt x="14" y="19"/>
                                  </a:lnTo>
                                  <a:lnTo>
                                    <a:pt x="4" y="19"/>
                                  </a:lnTo>
                                  <a:lnTo>
                                    <a:pt x="9" y="14"/>
                                  </a:lnTo>
                                  <a:lnTo>
                                    <a:pt x="19" y="14"/>
                                  </a:lnTo>
                                  <a:lnTo>
                                    <a:pt x="24" y="5"/>
                                  </a:lnTo>
                                  <a:lnTo>
                                    <a:pt x="2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453"/>
                          <wps:cNvSpPr>
                            <a:spLocks noEditPoints="1"/>
                          </wps:cNvSpPr>
                          <wps:spPr bwMode="auto">
                            <a:xfrm>
                              <a:off x="2288" y="6068"/>
                              <a:ext cx="77" cy="91"/>
                            </a:xfrm>
                            <a:custGeom>
                              <a:avLst/>
                              <a:gdLst>
                                <a:gd name="T0" fmla="*/ 77 w 77"/>
                                <a:gd name="T1" fmla="*/ 15 h 91"/>
                                <a:gd name="T2" fmla="*/ 67 w 77"/>
                                <a:gd name="T3" fmla="*/ 15 h 91"/>
                                <a:gd name="T4" fmla="*/ 63 w 77"/>
                                <a:gd name="T5" fmla="*/ 29 h 91"/>
                                <a:gd name="T6" fmla="*/ 48 w 77"/>
                                <a:gd name="T7" fmla="*/ 39 h 91"/>
                                <a:gd name="T8" fmla="*/ 29 w 77"/>
                                <a:gd name="T9" fmla="*/ 43 h 91"/>
                                <a:gd name="T10" fmla="*/ 24 w 77"/>
                                <a:gd name="T11" fmla="*/ 48 h 91"/>
                                <a:gd name="T12" fmla="*/ 24 w 77"/>
                                <a:gd name="T13" fmla="*/ 53 h 91"/>
                                <a:gd name="T14" fmla="*/ 29 w 77"/>
                                <a:gd name="T15" fmla="*/ 53 h 91"/>
                                <a:gd name="T16" fmla="*/ 44 w 77"/>
                                <a:gd name="T17" fmla="*/ 58 h 91"/>
                                <a:gd name="T18" fmla="*/ 58 w 77"/>
                                <a:gd name="T19" fmla="*/ 63 h 91"/>
                                <a:gd name="T20" fmla="*/ 63 w 77"/>
                                <a:gd name="T21" fmla="*/ 72 h 91"/>
                                <a:gd name="T22" fmla="*/ 58 w 77"/>
                                <a:gd name="T23" fmla="*/ 82 h 91"/>
                                <a:gd name="T24" fmla="*/ 48 w 77"/>
                                <a:gd name="T25" fmla="*/ 91 h 91"/>
                                <a:gd name="T26" fmla="*/ 29 w 77"/>
                                <a:gd name="T27" fmla="*/ 91 h 91"/>
                                <a:gd name="T28" fmla="*/ 15 w 77"/>
                                <a:gd name="T29" fmla="*/ 91 h 91"/>
                                <a:gd name="T30" fmla="*/ 5 w 77"/>
                                <a:gd name="T31" fmla="*/ 87 h 91"/>
                                <a:gd name="T32" fmla="*/ 0 w 77"/>
                                <a:gd name="T33" fmla="*/ 77 h 91"/>
                                <a:gd name="T34" fmla="*/ 5 w 77"/>
                                <a:gd name="T35" fmla="*/ 72 h 91"/>
                                <a:gd name="T36" fmla="*/ 10 w 77"/>
                                <a:gd name="T37" fmla="*/ 67 h 91"/>
                                <a:gd name="T38" fmla="*/ 20 w 77"/>
                                <a:gd name="T39" fmla="*/ 63 h 91"/>
                                <a:gd name="T40" fmla="*/ 15 w 77"/>
                                <a:gd name="T41" fmla="*/ 58 h 91"/>
                                <a:gd name="T42" fmla="*/ 20 w 77"/>
                                <a:gd name="T43" fmla="*/ 48 h 91"/>
                                <a:gd name="T44" fmla="*/ 29 w 77"/>
                                <a:gd name="T45" fmla="*/ 43 h 91"/>
                                <a:gd name="T46" fmla="*/ 20 w 77"/>
                                <a:gd name="T47" fmla="*/ 39 h 91"/>
                                <a:gd name="T48" fmla="*/ 15 w 77"/>
                                <a:gd name="T49" fmla="*/ 24 h 91"/>
                                <a:gd name="T50" fmla="*/ 24 w 77"/>
                                <a:gd name="T51" fmla="*/ 10 h 91"/>
                                <a:gd name="T52" fmla="*/ 44 w 77"/>
                                <a:gd name="T53" fmla="*/ 0 h 91"/>
                                <a:gd name="T54" fmla="*/ 53 w 77"/>
                                <a:gd name="T55" fmla="*/ 0 h 91"/>
                                <a:gd name="T56" fmla="*/ 58 w 77"/>
                                <a:gd name="T57" fmla="*/ 5 h 91"/>
                                <a:gd name="T58" fmla="*/ 53 w 77"/>
                                <a:gd name="T59" fmla="*/ 15 h 91"/>
                                <a:gd name="T60" fmla="*/ 53 w 77"/>
                                <a:gd name="T61" fmla="*/ 5 h 91"/>
                                <a:gd name="T62" fmla="*/ 44 w 77"/>
                                <a:gd name="T63" fmla="*/ 5 h 91"/>
                                <a:gd name="T64" fmla="*/ 29 w 77"/>
                                <a:gd name="T65" fmla="*/ 10 h 91"/>
                                <a:gd name="T66" fmla="*/ 24 w 77"/>
                                <a:gd name="T67" fmla="*/ 29 h 91"/>
                                <a:gd name="T68" fmla="*/ 29 w 77"/>
                                <a:gd name="T69" fmla="*/ 39 h 91"/>
                                <a:gd name="T70" fmla="*/ 39 w 77"/>
                                <a:gd name="T71" fmla="*/ 39 h 91"/>
                                <a:gd name="T72" fmla="*/ 44 w 77"/>
                                <a:gd name="T73" fmla="*/ 39 h 91"/>
                                <a:gd name="T74" fmla="*/ 48 w 77"/>
                                <a:gd name="T75" fmla="*/ 34 h 91"/>
                                <a:gd name="T76" fmla="*/ 53 w 77"/>
                                <a:gd name="T77" fmla="*/ 24 h 91"/>
                                <a:gd name="T78" fmla="*/ 53 w 77"/>
                                <a:gd name="T79" fmla="*/ 15 h 91"/>
                                <a:gd name="T80" fmla="*/ 15 w 77"/>
                                <a:gd name="T81" fmla="*/ 67 h 91"/>
                                <a:gd name="T82" fmla="*/ 10 w 77"/>
                                <a:gd name="T83" fmla="*/ 72 h 91"/>
                                <a:gd name="T84" fmla="*/ 10 w 77"/>
                                <a:gd name="T85" fmla="*/ 82 h 91"/>
                                <a:gd name="T86" fmla="*/ 20 w 77"/>
                                <a:gd name="T87" fmla="*/ 87 h 91"/>
                                <a:gd name="T88" fmla="*/ 39 w 77"/>
                                <a:gd name="T89" fmla="*/ 87 h 91"/>
                                <a:gd name="T90" fmla="*/ 53 w 77"/>
                                <a:gd name="T91" fmla="*/ 82 h 91"/>
                                <a:gd name="T92" fmla="*/ 53 w 77"/>
                                <a:gd name="T93" fmla="*/ 72 h 91"/>
                                <a:gd name="T94" fmla="*/ 48 w 77"/>
                                <a:gd name="T95" fmla="*/ 67 h 91"/>
                                <a:gd name="T96" fmla="*/ 34 w 77"/>
                                <a:gd name="T97" fmla="*/ 67 h 9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7" h="91">
                                  <a:moveTo>
                                    <a:pt x="77" y="5"/>
                                  </a:moveTo>
                                  <a:lnTo>
                                    <a:pt x="77" y="15"/>
                                  </a:lnTo>
                                  <a:lnTo>
                                    <a:pt x="63" y="15"/>
                                  </a:lnTo>
                                  <a:lnTo>
                                    <a:pt x="67" y="15"/>
                                  </a:lnTo>
                                  <a:lnTo>
                                    <a:pt x="67" y="20"/>
                                  </a:lnTo>
                                  <a:lnTo>
                                    <a:pt x="63" y="29"/>
                                  </a:lnTo>
                                  <a:lnTo>
                                    <a:pt x="58" y="34"/>
                                  </a:lnTo>
                                  <a:lnTo>
                                    <a:pt x="48" y="39"/>
                                  </a:lnTo>
                                  <a:lnTo>
                                    <a:pt x="39" y="43"/>
                                  </a:lnTo>
                                  <a:lnTo>
                                    <a:pt x="29" y="43"/>
                                  </a:lnTo>
                                  <a:lnTo>
                                    <a:pt x="24" y="48"/>
                                  </a:lnTo>
                                  <a:lnTo>
                                    <a:pt x="24" y="53"/>
                                  </a:lnTo>
                                  <a:lnTo>
                                    <a:pt x="29" y="53"/>
                                  </a:lnTo>
                                  <a:lnTo>
                                    <a:pt x="34" y="53"/>
                                  </a:lnTo>
                                  <a:lnTo>
                                    <a:pt x="44" y="58"/>
                                  </a:lnTo>
                                  <a:lnTo>
                                    <a:pt x="53" y="63"/>
                                  </a:lnTo>
                                  <a:lnTo>
                                    <a:pt x="58" y="63"/>
                                  </a:lnTo>
                                  <a:lnTo>
                                    <a:pt x="63" y="67"/>
                                  </a:lnTo>
                                  <a:lnTo>
                                    <a:pt x="63" y="72"/>
                                  </a:lnTo>
                                  <a:lnTo>
                                    <a:pt x="63" y="77"/>
                                  </a:lnTo>
                                  <a:lnTo>
                                    <a:pt x="58" y="82"/>
                                  </a:lnTo>
                                  <a:lnTo>
                                    <a:pt x="53" y="87"/>
                                  </a:lnTo>
                                  <a:lnTo>
                                    <a:pt x="48" y="91"/>
                                  </a:lnTo>
                                  <a:lnTo>
                                    <a:pt x="39" y="91"/>
                                  </a:lnTo>
                                  <a:lnTo>
                                    <a:pt x="29" y="91"/>
                                  </a:lnTo>
                                  <a:lnTo>
                                    <a:pt x="20" y="91"/>
                                  </a:lnTo>
                                  <a:lnTo>
                                    <a:pt x="15" y="91"/>
                                  </a:lnTo>
                                  <a:lnTo>
                                    <a:pt x="10" y="87"/>
                                  </a:lnTo>
                                  <a:lnTo>
                                    <a:pt x="5" y="87"/>
                                  </a:lnTo>
                                  <a:lnTo>
                                    <a:pt x="0" y="82"/>
                                  </a:lnTo>
                                  <a:lnTo>
                                    <a:pt x="0" y="77"/>
                                  </a:lnTo>
                                  <a:lnTo>
                                    <a:pt x="5" y="72"/>
                                  </a:lnTo>
                                  <a:lnTo>
                                    <a:pt x="5" y="67"/>
                                  </a:lnTo>
                                  <a:lnTo>
                                    <a:pt x="10" y="67"/>
                                  </a:lnTo>
                                  <a:lnTo>
                                    <a:pt x="20" y="63"/>
                                  </a:lnTo>
                                  <a:lnTo>
                                    <a:pt x="15" y="58"/>
                                  </a:lnTo>
                                  <a:lnTo>
                                    <a:pt x="15" y="53"/>
                                  </a:lnTo>
                                  <a:lnTo>
                                    <a:pt x="20" y="48"/>
                                  </a:lnTo>
                                  <a:lnTo>
                                    <a:pt x="24" y="48"/>
                                  </a:lnTo>
                                  <a:lnTo>
                                    <a:pt x="29" y="43"/>
                                  </a:lnTo>
                                  <a:lnTo>
                                    <a:pt x="24" y="39"/>
                                  </a:lnTo>
                                  <a:lnTo>
                                    <a:pt x="20" y="39"/>
                                  </a:lnTo>
                                  <a:lnTo>
                                    <a:pt x="15" y="34"/>
                                  </a:lnTo>
                                  <a:lnTo>
                                    <a:pt x="15" y="24"/>
                                  </a:lnTo>
                                  <a:lnTo>
                                    <a:pt x="15" y="15"/>
                                  </a:lnTo>
                                  <a:lnTo>
                                    <a:pt x="24" y="10"/>
                                  </a:lnTo>
                                  <a:lnTo>
                                    <a:pt x="34" y="5"/>
                                  </a:lnTo>
                                  <a:lnTo>
                                    <a:pt x="44" y="0"/>
                                  </a:lnTo>
                                  <a:lnTo>
                                    <a:pt x="48" y="0"/>
                                  </a:lnTo>
                                  <a:lnTo>
                                    <a:pt x="53" y="0"/>
                                  </a:lnTo>
                                  <a:lnTo>
                                    <a:pt x="58" y="5"/>
                                  </a:lnTo>
                                  <a:lnTo>
                                    <a:pt x="77" y="5"/>
                                  </a:lnTo>
                                  <a:close/>
                                  <a:moveTo>
                                    <a:pt x="53" y="15"/>
                                  </a:moveTo>
                                  <a:lnTo>
                                    <a:pt x="53" y="10"/>
                                  </a:lnTo>
                                  <a:lnTo>
                                    <a:pt x="53" y="5"/>
                                  </a:lnTo>
                                  <a:lnTo>
                                    <a:pt x="48" y="5"/>
                                  </a:lnTo>
                                  <a:lnTo>
                                    <a:pt x="44" y="5"/>
                                  </a:lnTo>
                                  <a:lnTo>
                                    <a:pt x="39" y="5"/>
                                  </a:lnTo>
                                  <a:lnTo>
                                    <a:pt x="29" y="10"/>
                                  </a:lnTo>
                                  <a:lnTo>
                                    <a:pt x="29" y="20"/>
                                  </a:lnTo>
                                  <a:lnTo>
                                    <a:pt x="24" y="29"/>
                                  </a:lnTo>
                                  <a:lnTo>
                                    <a:pt x="24" y="34"/>
                                  </a:lnTo>
                                  <a:lnTo>
                                    <a:pt x="29" y="39"/>
                                  </a:lnTo>
                                  <a:lnTo>
                                    <a:pt x="34" y="39"/>
                                  </a:lnTo>
                                  <a:lnTo>
                                    <a:pt x="39" y="39"/>
                                  </a:lnTo>
                                  <a:lnTo>
                                    <a:pt x="44" y="39"/>
                                  </a:lnTo>
                                  <a:lnTo>
                                    <a:pt x="48" y="34"/>
                                  </a:lnTo>
                                  <a:lnTo>
                                    <a:pt x="53" y="29"/>
                                  </a:lnTo>
                                  <a:lnTo>
                                    <a:pt x="53" y="24"/>
                                  </a:lnTo>
                                  <a:lnTo>
                                    <a:pt x="53" y="20"/>
                                  </a:lnTo>
                                  <a:lnTo>
                                    <a:pt x="53" y="15"/>
                                  </a:lnTo>
                                  <a:close/>
                                  <a:moveTo>
                                    <a:pt x="20" y="63"/>
                                  </a:moveTo>
                                  <a:lnTo>
                                    <a:pt x="15" y="67"/>
                                  </a:lnTo>
                                  <a:lnTo>
                                    <a:pt x="10" y="72"/>
                                  </a:lnTo>
                                  <a:lnTo>
                                    <a:pt x="10" y="77"/>
                                  </a:lnTo>
                                  <a:lnTo>
                                    <a:pt x="10" y="82"/>
                                  </a:lnTo>
                                  <a:lnTo>
                                    <a:pt x="15" y="87"/>
                                  </a:lnTo>
                                  <a:lnTo>
                                    <a:pt x="20" y="87"/>
                                  </a:lnTo>
                                  <a:lnTo>
                                    <a:pt x="34" y="87"/>
                                  </a:lnTo>
                                  <a:lnTo>
                                    <a:pt x="39" y="87"/>
                                  </a:lnTo>
                                  <a:lnTo>
                                    <a:pt x="48" y="87"/>
                                  </a:lnTo>
                                  <a:lnTo>
                                    <a:pt x="53" y="82"/>
                                  </a:lnTo>
                                  <a:lnTo>
                                    <a:pt x="53" y="77"/>
                                  </a:lnTo>
                                  <a:lnTo>
                                    <a:pt x="53" y="72"/>
                                  </a:lnTo>
                                  <a:lnTo>
                                    <a:pt x="48" y="67"/>
                                  </a:lnTo>
                                  <a:lnTo>
                                    <a:pt x="44" y="67"/>
                                  </a:lnTo>
                                  <a:lnTo>
                                    <a:pt x="34" y="67"/>
                                  </a:lnTo>
                                  <a:lnTo>
                                    <a:pt x="20"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454"/>
                          <wps:cNvSpPr>
                            <a:spLocks/>
                          </wps:cNvSpPr>
                          <wps:spPr bwMode="auto">
                            <a:xfrm>
                              <a:off x="2170" y="5968"/>
                              <a:ext cx="80" cy="129"/>
                            </a:xfrm>
                            <a:custGeom>
                              <a:avLst/>
                              <a:gdLst>
                                <a:gd name="T0" fmla="*/ 22 w 80"/>
                                <a:gd name="T1" fmla="*/ 86 h 129"/>
                                <a:gd name="T2" fmla="*/ 51 w 80"/>
                                <a:gd name="T3" fmla="*/ 52 h 129"/>
                                <a:gd name="T4" fmla="*/ 66 w 80"/>
                                <a:gd name="T5" fmla="*/ 48 h 129"/>
                                <a:gd name="T6" fmla="*/ 75 w 80"/>
                                <a:gd name="T7" fmla="*/ 48 h 129"/>
                                <a:gd name="T8" fmla="*/ 75 w 80"/>
                                <a:gd name="T9" fmla="*/ 57 h 129"/>
                                <a:gd name="T10" fmla="*/ 75 w 80"/>
                                <a:gd name="T11" fmla="*/ 72 h 129"/>
                                <a:gd name="T12" fmla="*/ 61 w 80"/>
                                <a:gd name="T13" fmla="*/ 115 h 129"/>
                                <a:gd name="T14" fmla="*/ 61 w 80"/>
                                <a:gd name="T15" fmla="*/ 115 h 129"/>
                                <a:gd name="T16" fmla="*/ 66 w 80"/>
                                <a:gd name="T17" fmla="*/ 120 h 129"/>
                                <a:gd name="T18" fmla="*/ 66 w 80"/>
                                <a:gd name="T19" fmla="*/ 120 h 129"/>
                                <a:gd name="T20" fmla="*/ 70 w 80"/>
                                <a:gd name="T21" fmla="*/ 110 h 129"/>
                                <a:gd name="T22" fmla="*/ 80 w 80"/>
                                <a:gd name="T23" fmla="*/ 110 h 129"/>
                                <a:gd name="T24" fmla="*/ 70 w 80"/>
                                <a:gd name="T25" fmla="*/ 120 h 129"/>
                                <a:gd name="T26" fmla="*/ 61 w 80"/>
                                <a:gd name="T27" fmla="*/ 124 h 129"/>
                                <a:gd name="T28" fmla="*/ 56 w 80"/>
                                <a:gd name="T29" fmla="*/ 129 h 129"/>
                                <a:gd name="T30" fmla="*/ 51 w 80"/>
                                <a:gd name="T31" fmla="*/ 124 h 129"/>
                                <a:gd name="T32" fmla="*/ 46 w 80"/>
                                <a:gd name="T33" fmla="*/ 120 h 129"/>
                                <a:gd name="T34" fmla="*/ 51 w 80"/>
                                <a:gd name="T35" fmla="*/ 105 h 129"/>
                                <a:gd name="T36" fmla="*/ 61 w 80"/>
                                <a:gd name="T37" fmla="*/ 67 h 129"/>
                                <a:gd name="T38" fmla="*/ 61 w 80"/>
                                <a:gd name="T39" fmla="*/ 57 h 129"/>
                                <a:gd name="T40" fmla="*/ 61 w 80"/>
                                <a:gd name="T41" fmla="*/ 57 h 129"/>
                                <a:gd name="T42" fmla="*/ 56 w 80"/>
                                <a:gd name="T43" fmla="*/ 57 h 129"/>
                                <a:gd name="T44" fmla="*/ 46 w 80"/>
                                <a:gd name="T45" fmla="*/ 62 h 129"/>
                                <a:gd name="T46" fmla="*/ 32 w 80"/>
                                <a:gd name="T47" fmla="*/ 81 h 129"/>
                                <a:gd name="T48" fmla="*/ 22 w 80"/>
                                <a:gd name="T49" fmla="*/ 100 h 129"/>
                                <a:gd name="T50" fmla="*/ 14 w 80"/>
                                <a:gd name="T51" fmla="*/ 124 h 129"/>
                                <a:gd name="T52" fmla="*/ 27 w 80"/>
                                <a:gd name="T53" fmla="*/ 24 h 129"/>
                                <a:gd name="T54" fmla="*/ 32 w 80"/>
                                <a:gd name="T55" fmla="*/ 14 h 129"/>
                                <a:gd name="T56" fmla="*/ 27 w 80"/>
                                <a:gd name="T57" fmla="*/ 9 h 129"/>
                                <a:gd name="T58" fmla="*/ 22 w 80"/>
                                <a:gd name="T59" fmla="*/ 9 h 129"/>
                                <a:gd name="T60" fmla="*/ 18 w 80"/>
                                <a:gd name="T61" fmla="*/ 9 h 129"/>
                                <a:gd name="T62" fmla="*/ 51 w 80"/>
                                <a:gd name="T63" fmla="*/ 0 h 1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0" h="129">
                                  <a:moveTo>
                                    <a:pt x="51" y="0"/>
                                  </a:moveTo>
                                  <a:lnTo>
                                    <a:pt x="22" y="86"/>
                                  </a:lnTo>
                                  <a:lnTo>
                                    <a:pt x="37" y="67"/>
                                  </a:lnTo>
                                  <a:lnTo>
                                    <a:pt x="51" y="52"/>
                                  </a:lnTo>
                                  <a:lnTo>
                                    <a:pt x="61" y="48"/>
                                  </a:lnTo>
                                  <a:lnTo>
                                    <a:pt x="66" y="48"/>
                                  </a:lnTo>
                                  <a:lnTo>
                                    <a:pt x="70" y="48"/>
                                  </a:lnTo>
                                  <a:lnTo>
                                    <a:pt x="75" y="48"/>
                                  </a:lnTo>
                                  <a:lnTo>
                                    <a:pt x="75" y="52"/>
                                  </a:lnTo>
                                  <a:lnTo>
                                    <a:pt x="75" y="57"/>
                                  </a:lnTo>
                                  <a:lnTo>
                                    <a:pt x="75" y="62"/>
                                  </a:lnTo>
                                  <a:lnTo>
                                    <a:pt x="75" y="72"/>
                                  </a:lnTo>
                                  <a:lnTo>
                                    <a:pt x="66" y="110"/>
                                  </a:lnTo>
                                  <a:lnTo>
                                    <a:pt x="61" y="115"/>
                                  </a:lnTo>
                                  <a:lnTo>
                                    <a:pt x="66" y="120"/>
                                  </a:lnTo>
                                  <a:lnTo>
                                    <a:pt x="66" y="115"/>
                                  </a:lnTo>
                                  <a:lnTo>
                                    <a:pt x="70" y="110"/>
                                  </a:lnTo>
                                  <a:lnTo>
                                    <a:pt x="75" y="105"/>
                                  </a:lnTo>
                                  <a:lnTo>
                                    <a:pt x="80" y="110"/>
                                  </a:lnTo>
                                  <a:lnTo>
                                    <a:pt x="75" y="115"/>
                                  </a:lnTo>
                                  <a:lnTo>
                                    <a:pt x="70" y="120"/>
                                  </a:lnTo>
                                  <a:lnTo>
                                    <a:pt x="66" y="124"/>
                                  </a:lnTo>
                                  <a:lnTo>
                                    <a:pt x="61" y="124"/>
                                  </a:lnTo>
                                  <a:lnTo>
                                    <a:pt x="61" y="129"/>
                                  </a:lnTo>
                                  <a:lnTo>
                                    <a:pt x="56" y="129"/>
                                  </a:lnTo>
                                  <a:lnTo>
                                    <a:pt x="51" y="129"/>
                                  </a:lnTo>
                                  <a:lnTo>
                                    <a:pt x="51" y="124"/>
                                  </a:lnTo>
                                  <a:lnTo>
                                    <a:pt x="46" y="124"/>
                                  </a:lnTo>
                                  <a:lnTo>
                                    <a:pt x="46" y="120"/>
                                  </a:lnTo>
                                  <a:lnTo>
                                    <a:pt x="46" y="115"/>
                                  </a:lnTo>
                                  <a:lnTo>
                                    <a:pt x="51" y="105"/>
                                  </a:lnTo>
                                  <a:lnTo>
                                    <a:pt x="61" y="72"/>
                                  </a:lnTo>
                                  <a:lnTo>
                                    <a:pt x="61" y="67"/>
                                  </a:lnTo>
                                  <a:lnTo>
                                    <a:pt x="61" y="62"/>
                                  </a:lnTo>
                                  <a:lnTo>
                                    <a:pt x="61" y="57"/>
                                  </a:lnTo>
                                  <a:lnTo>
                                    <a:pt x="56" y="57"/>
                                  </a:lnTo>
                                  <a:lnTo>
                                    <a:pt x="51" y="57"/>
                                  </a:lnTo>
                                  <a:lnTo>
                                    <a:pt x="46" y="62"/>
                                  </a:lnTo>
                                  <a:lnTo>
                                    <a:pt x="37" y="72"/>
                                  </a:lnTo>
                                  <a:lnTo>
                                    <a:pt x="32" y="81"/>
                                  </a:lnTo>
                                  <a:lnTo>
                                    <a:pt x="22" y="96"/>
                                  </a:lnTo>
                                  <a:lnTo>
                                    <a:pt x="22" y="100"/>
                                  </a:lnTo>
                                  <a:lnTo>
                                    <a:pt x="18" y="110"/>
                                  </a:lnTo>
                                  <a:lnTo>
                                    <a:pt x="14" y="124"/>
                                  </a:lnTo>
                                  <a:lnTo>
                                    <a:pt x="0" y="124"/>
                                  </a:lnTo>
                                  <a:lnTo>
                                    <a:pt x="27" y="24"/>
                                  </a:lnTo>
                                  <a:lnTo>
                                    <a:pt x="32" y="14"/>
                                  </a:lnTo>
                                  <a:lnTo>
                                    <a:pt x="32" y="9"/>
                                  </a:lnTo>
                                  <a:lnTo>
                                    <a:pt x="27" y="9"/>
                                  </a:lnTo>
                                  <a:lnTo>
                                    <a:pt x="22" y="9"/>
                                  </a:lnTo>
                                  <a:lnTo>
                                    <a:pt x="18" y="9"/>
                                  </a:lnTo>
                                  <a:lnTo>
                                    <a:pt x="18" y="4"/>
                                  </a:lnTo>
                                  <a:lnTo>
                                    <a:pt x="5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455"/>
                          <wps:cNvSpPr>
                            <a:spLocks noEditPoints="1"/>
                          </wps:cNvSpPr>
                          <wps:spPr bwMode="auto">
                            <a:xfrm>
                              <a:off x="2514" y="6356"/>
                              <a:ext cx="77" cy="90"/>
                            </a:xfrm>
                            <a:custGeom>
                              <a:avLst/>
                              <a:gdLst>
                                <a:gd name="T0" fmla="*/ 77 w 77"/>
                                <a:gd name="T1" fmla="*/ 10 h 90"/>
                                <a:gd name="T2" fmla="*/ 62 w 77"/>
                                <a:gd name="T3" fmla="*/ 14 h 90"/>
                                <a:gd name="T4" fmla="*/ 62 w 77"/>
                                <a:gd name="T5" fmla="*/ 24 h 90"/>
                                <a:gd name="T6" fmla="*/ 48 w 77"/>
                                <a:gd name="T7" fmla="*/ 38 h 90"/>
                                <a:gd name="T8" fmla="*/ 29 w 77"/>
                                <a:gd name="T9" fmla="*/ 43 h 90"/>
                                <a:gd name="T10" fmla="*/ 24 w 77"/>
                                <a:gd name="T11" fmla="*/ 48 h 90"/>
                                <a:gd name="T12" fmla="*/ 24 w 77"/>
                                <a:gd name="T13" fmla="*/ 48 h 90"/>
                                <a:gd name="T14" fmla="*/ 29 w 77"/>
                                <a:gd name="T15" fmla="*/ 53 h 90"/>
                                <a:gd name="T16" fmla="*/ 43 w 77"/>
                                <a:gd name="T17" fmla="*/ 58 h 90"/>
                                <a:gd name="T18" fmla="*/ 57 w 77"/>
                                <a:gd name="T19" fmla="*/ 62 h 90"/>
                                <a:gd name="T20" fmla="*/ 62 w 77"/>
                                <a:gd name="T21" fmla="*/ 72 h 90"/>
                                <a:gd name="T22" fmla="*/ 57 w 77"/>
                                <a:gd name="T23" fmla="*/ 80 h 90"/>
                                <a:gd name="T24" fmla="*/ 48 w 77"/>
                                <a:gd name="T25" fmla="*/ 85 h 90"/>
                                <a:gd name="T26" fmla="*/ 29 w 77"/>
                                <a:gd name="T27" fmla="*/ 90 h 90"/>
                                <a:gd name="T28" fmla="*/ 14 w 77"/>
                                <a:gd name="T29" fmla="*/ 85 h 90"/>
                                <a:gd name="T30" fmla="*/ 5 w 77"/>
                                <a:gd name="T31" fmla="*/ 80 h 90"/>
                                <a:gd name="T32" fmla="*/ 0 w 77"/>
                                <a:gd name="T33" fmla="*/ 76 h 90"/>
                                <a:gd name="T34" fmla="*/ 0 w 77"/>
                                <a:gd name="T35" fmla="*/ 67 h 90"/>
                                <a:gd name="T36" fmla="*/ 5 w 77"/>
                                <a:gd name="T37" fmla="*/ 62 h 90"/>
                                <a:gd name="T38" fmla="*/ 19 w 77"/>
                                <a:gd name="T39" fmla="*/ 58 h 90"/>
                                <a:gd name="T40" fmla="*/ 14 w 77"/>
                                <a:gd name="T41" fmla="*/ 53 h 90"/>
                                <a:gd name="T42" fmla="*/ 14 w 77"/>
                                <a:gd name="T43" fmla="*/ 48 h 90"/>
                                <a:gd name="T44" fmla="*/ 29 w 77"/>
                                <a:gd name="T45" fmla="*/ 38 h 90"/>
                                <a:gd name="T46" fmla="*/ 14 w 77"/>
                                <a:gd name="T47" fmla="*/ 34 h 90"/>
                                <a:gd name="T48" fmla="*/ 9 w 77"/>
                                <a:gd name="T49" fmla="*/ 24 h 90"/>
                                <a:gd name="T50" fmla="*/ 19 w 77"/>
                                <a:gd name="T51" fmla="*/ 5 h 90"/>
                                <a:gd name="T52" fmla="*/ 43 w 77"/>
                                <a:gd name="T53" fmla="*/ 0 h 90"/>
                                <a:gd name="T54" fmla="*/ 53 w 77"/>
                                <a:gd name="T55" fmla="*/ 0 h 90"/>
                                <a:gd name="T56" fmla="*/ 57 w 77"/>
                                <a:gd name="T57" fmla="*/ 0 h 90"/>
                                <a:gd name="T58" fmla="*/ 53 w 77"/>
                                <a:gd name="T59" fmla="*/ 14 h 90"/>
                                <a:gd name="T60" fmla="*/ 48 w 77"/>
                                <a:gd name="T61" fmla="*/ 5 h 90"/>
                                <a:gd name="T62" fmla="*/ 43 w 77"/>
                                <a:gd name="T63" fmla="*/ 0 h 90"/>
                                <a:gd name="T64" fmla="*/ 29 w 77"/>
                                <a:gd name="T65" fmla="*/ 10 h 90"/>
                                <a:gd name="T66" fmla="*/ 24 w 77"/>
                                <a:gd name="T67" fmla="*/ 24 h 90"/>
                                <a:gd name="T68" fmla="*/ 29 w 77"/>
                                <a:gd name="T69" fmla="*/ 34 h 90"/>
                                <a:gd name="T70" fmla="*/ 33 w 77"/>
                                <a:gd name="T71" fmla="*/ 38 h 90"/>
                                <a:gd name="T72" fmla="*/ 43 w 77"/>
                                <a:gd name="T73" fmla="*/ 34 h 90"/>
                                <a:gd name="T74" fmla="*/ 48 w 77"/>
                                <a:gd name="T75" fmla="*/ 29 h 90"/>
                                <a:gd name="T76" fmla="*/ 53 w 77"/>
                                <a:gd name="T77" fmla="*/ 19 h 90"/>
                                <a:gd name="T78" fmla="*/ 53 w 77"/>
                                <a:gd name="T79" fmla="*/ 14 h 90"/>
                                <a:gd name="T80" fmla="*/ 14 w 77"/>
                                <a:gd name="T81" fmla="*/ 62 h 90"/>
                                <a:gd name="T82" fmla="*/ 9 w 77"/>
                                <a:gd name="T83" fmla="*/ 72 h 90"/>
                                <a:gd name="T84" fmla="*/ 9 w 77"/>
                                <a:gd name="T85" fmla="*/ 76 h 90"/>
                                <a:gd name="T86" fmla="*/ 19 w 77"/>
                                <a:gd name="T87" fmla="*/ 85 h 90"/>
                                <a:gd name="T88" fmla="*/ 38 w 77"/>
                                <a:gd name="T89" fmla="*/ 85 h 90"/>
                                <a:gd name="T90" fmla="*/ 53 w 77"/>
                                <a:gd name="T91" fmla="*/ 76 h 90"/>
                                <a:gd name="T92" fmla="*/ 53 w 77"/>
                                <a:gd name="T93" fmla="*/ 72 h 90"/>
                                <a:gd name="T94" fmla="*/ 48 w 77"/>
                                <a:gd name="T95" fmla="*/ 67 h 90"/>
                                <a:gd name="T96" fmla="*/ 33 w 77"/>
                                <a:gd name="T97" fmla="*/ 62 h 9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7" h="90">
                                  <a:moveTo>
                                    <a:pt x="77" y="0"/>
                                  </a:moveTo>
                                  <a:lnTo>
                                    <a:pt x="77" y="10"/>
                                  </a:lnTo>
                                  <a:lnTo>
                                    <a:pt x="62" y="10"/>
                                  </a:lnTo>
                                  <a:lnTo>
                                    <a:pt x="62" y="14"/>
                                  </a:lnTo>
                                  <a:lnTo>
                                    <a:pt x="62" y="24"/>
                                  </a:lnTo>
                                  <a:lnTo>
                                    <a:pt x="57" y="34"/>
                                  </a:lnTo>
                                  <a:lnTo>
                                    <a:pt x="48" y="38"/>
                                  </a:lnTo>
                                  <a:lnTo>
                                    <a:pt x="33" y="38"/>
                                  </a:lnTo>
                                  <a:lnTo>
                                    <a:pt x="29" y="43"/>
                                  </a:lnTo>
                                  <a:lnTo>
                                    <a:pt x="24" y="43"/>
                                  </a:lnTo>
                                  <a:lnTo>
                                    <a:pt x="24" y="48"/>
                                  </a:lnTo>
                                  <a:lnTo>
                                    <a:pt x="29" y="53"/>
                                  </a:lnTo>
                                  <a:lnTo>
                                    <a:pt x="43" y="58"/>
                                  </a:lnTo>
                                  <a:lnTo>
                                    <a:pt x="53" y="58"/>
                                  </a:lnTo>
                                  <a:lnTo>
                                    <a:pt x="57" y="62"/>
                                  </a:lnTo>
                                  <a:lnTo>
                                    <a:pt x="62" y="67"/>
                                  </a:lnTo>
                                  <a:lnTo>
                                    <a:pt x="62" y="72"/>
                                  </a:lnTo>
                                  <a:lnTo>
                                    <a:pt x="62" y="76"/>
                                  </a:lnTo>
                                  <a:lnTo>
                                    <a:pt x="57" y="80"/>
                                  </a:lnTo>
                                  <a:lnTo>
                                    <a:pt x="53" y="85"/>
                                  </a:lnTo>
                                  <a:lnTo>
                                    <a:pt x="48" y="85"/>
                                  </a:lnTo>
                                  <a:lnTo>
                                    <a:pt x="38" y="90"/>
                                  </a:lnTo>
                                  <a:lnTo>
                                    <a:pt x="29" y="90"/>
                                  </a:lnTo>
                                  <a:lnTo>
                                    <a:pt x="19" y="90"/>
                                  </a:lnTo>
                                  <a:lnTo>
                                    <a:pt x="14" y="85"/>
                                  </a:lnTo>
                                  <a:lnTo>
                                    <a:pt x="5" y="85"/>
                                  </a:lnTo>
                                  <a:lnTo>
                                    <a:pt x="5" y="80"/>
                                  </a:lnTo>
                                  <a:lnTo>
                                    <a:pt x="0" y="80"/>
                                  </a:lnTo>
                                  <a:lnTo>
                                    <a:pt x="0" y="76"/>
                                  </a:lnTo>
                                  <a:lnTo>
                                    <a:pt x="0" y="72"/>
                                  </a:lnTo>
                                  <a:lnTo>
                                    <a:pt x="0" y="67"/>
                                  </a:lnTo>
                                  <a:lnTo>
                                    <a:pt x="5" y="67"/>
                                  </a:lnTo>
                                  <a:lnTo>
                                    <a:pt x="5" y="62"/>
                                  </a:lnTo>
                                  <a:lnTo>
                                    <a:pt x="9" y="62"/>
                                  </a:lnTo>
                                  <a:lnTo>
                                    <a:pt x="19" y="58"/>
                                  </a:lnTo>
                                  <a:lnTo>
                                    <a:pt x="14" y="58"/>
                                  </a:lnTo>
                                  <a:lnTo>
                                    <a:pt x="14" y="53"/>
                                  </a:lnTo>
                                  <a:lnTo>
                                    <a:pt x="14" y="48"/>
                                  </a:lnTo>
                                  <a:lnTo>
                                    <a:pt x="19" y="43"/>
                                  </a:lnTo>
                                  <a:lnTo>
                                    <a:pt x="29" y="38"/>
                                  </a:lnTo>
                                  <a:lnTo>
                                    <a:pt x="19" y="38"/>
                                  </a:lnTo>
                                  <a:lnTo>
                                    <a:pt x="14" y="34"/>
                                  </a:lnTo>
                                  <a:lnTo>
                                    <a:pt x="14" y="29"/>
                                  </a:lnTo>
                                  <a:lnTo>
                                    <a:pt x="9" y="24"/>
                                  </a:lnTo>
                                  <a:lnTo>
                                    <a:pt x="14" y="14"/>
                                  </a:lnTo>
                                  <a:lnTo>
                                    <a:pt x="19" y="5"/>
                                  </a:lnTo>
                                  <a:lnTo>
                                    <a:pt x="29" y="0"/>
                                  </a:lnTo>
                                  <a:lnTo>
                                    <a:pt x="43" y="0"/>
                                  </a:lnTo>
                                  <a:lnTo>
                                    <a:pt x="48" y="0"/>
                                  </a:lnTo>
                                  <a:lnTo>
                                    <a:pt x="53" y="0"/>
                                  </a:lnTo>
                                  <a:lnTo>
                                    <a:pt x="57" y="0"/>
                                  </a:lnTo>
                                  <a:lnTo>
                                    <a:pt x="77" y="0"/>
                                  </a:lnTo>
                                  <a:close/>
                                  <a:moveTo>
                                    <a:pt x="53" y="14"/>
                                  </a:moveTo>
                                  <a:lnTo>
                                    <a:pt x="53" y="10"/>
                                  </a:lnTo>
                                  <a:lnTo>
                                    <a:pt x="48" y="5"/>
                                  </a:lnTo>
                                  <a:lnTo>
                                    <a:pt x="48" y="0"/>
                                  </a:lnTo>
                                  <a:lnTo>
                                    <a:pt x="43" y="0"/>
                                  </a:lnTo>
                                  <a:lnTo>
                                    <a:pt x="33" y="5"/>
                                  </a:lnTo>
                                  <a:lnTo>
                                    <a:pt x="29" y="10"/>
                                  </a:lnTo>
                                  <a:lnTo>
                                    <a:pt x="24" y="19"/>
                                  </a:lnTo>
                                  <a:lnTo>
                                    <a:pt x="24" y="24"/>
                                  </a:lnTo>
                                  <a:lnTo>
                                    <a:pt x="24" y="29"/>
                                  </a:lnTo>
                                  <a:lnTo>
                                    <a:pt x="29" y="34"/>
                                  </a:lnTo>
                                  <a:lnTo>
                                    <a:pt x="29" y="38"/>
                                  </a:lnTo>
                                  <a:lnTo>
                                    <a:pt x="33" y="38"/>
                                  </a:lnTo>
                                  <a:lnTo>
                                    <a:pt x="38" y="38"/>
                                  </a:lnTo>
                                  <a:lnTo>
                                    <a:pt x="43" y="34"/>
                                  </a:lnTo>
                                  <a:lnTo>
                                    <a:pt x="48" y="29"/>
                                  </a:lnTo>
                                  <a:lnTo>
                                    <a:pt x="48" y="24"/>
                                  </a:lnTo>
                                  <a:lnTo>
                                    <a:pt x="53" y="19"/>
                                  </a:lnTo>
                                  <a:lnTo>
                                    <a:pt x="53" y="14"/>
                                  </a:lnTo>
                                  <a:close/>
                                  <a:moveTo>
                                    <a:pt x="19" y="58"/>
                                  </a:moveTo>
                                  <a:lnTo>
                                    <a:pt x="14" y="62"/>
                                  </a:lnTo>
                                  <a:lnTo>
                                    <a:pt x="9" y="67"/>
                                  </a:lnTo>
                                  <a:lnTo>
                                    <a:pt x="9" y="72"/>
                                  </a:lnTo>
                                  <a:lnTo>
                                    <a:pt x="9" y="76"/>
                                  </a:lnTo>
                                  <a:lnTo>
                                    <a:pt x="14" y="80"/>
                                  </a:lnTo>
                                  <a:lnTo>
                                    <a:pt x="19" y="85"/>
                                  </a:lnTo>
                                  <a:lnTo>
                                    <a:pt x="29" y="85"/>
                                  </a:lnTo>
                                  <a:lnTo>
                                    <a:pt x="38" y="85"/>
                                  </a:lnTo>
                                  <a:lnTo>
                                    <a:pt x="48" y="80"/>
                                  </a:lnTo>
                                  <a:lnTo>
                                    <a:pt x="53" y="76"/>
                                  </a:lnTo>
                                  <a:lnTo>
                                    <a:pt x="53" y="72"/>
                                  </a:lnTo>
                                  <a:lnTo>
                                    <a:pt x="53" y="67"/>
                                  </a:lnTo>
                                  <a:lnTo>
                                    <a:pt x="48" y="67"/>
                                  </a:lnTo>
                                  <a:lnTo>
                                    <a:pt x="43" y="67"/>
                                  </a:lnTo>
                                  <a:lnTo>
                                    <a:pt x="33" y="62"/>
                                  </a:lnTo>
                                  <a:lnTo>
                                    <a:pt x="19"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456"/>
                          <wps:cNvSpPr>
                            <a:spLocks/>
                          </wps:cNvSpPr>
                          <wps:spPr bwMode="auto">
                            <a:xfrm>
                              <a:off x="2595" y="6337"/>
                              <a:ext cx="34" cy="81"/>
                            </a:xfrm>
                            <a:custGeom>
                              <a:avLst/>
                              <a:gdLst>
                                <a:gd name="T0" fmla="*/ 29 w 34"/>
                                <a:gd name="T1" fmla="*/ 0 h 81"/>
                                <a:gd name="T2" fmla="*/ 24 w 34"/>
                                <a:gd name="T3" fmla="*/ 19 h 81"/>
                                <a:gd name="T4" fmla="*/ 34 w 34"/>
                                <a:gd name="T5" fmla="*/ 19 h 81"/>
                                <a:gd name="T6" fmla="*/ 34 w 34"/>
                                <a:gd name="T7" fmla="*/ 24 h 81"/>
                                <a:gd name="T8" fmla="*/ 24 w 34"/>
                                <a:gd name="T9" fmla="*/ 24 h 81"/>
                                <a:gd name="T10" fmla="*/ 10 w 34"/>
                                <a:gd name="T11" fmla="*/ 62 h 81"/>
                                <a:gd name="T12" fmla="*/ 10 w 34"/>
                                <a:gd name="T13" fmla="*/ 67 h 81"/>
                                <a:gd name="T14" fmla="*/ 10 w 34"/>
                                <a:gd name="T15" fmla="*/ 72 h 81"/>
                                <a:gd name="T16" fmla="*/ 10 w 34"/>
                                <a:gd name="T17" fmla="*/ 72 h 81"/>
                                <a:gd name="T18" fmla="*/ 10 w 34"/>
                                <a:gd name="T19" fmla="*/ 72 h 81"/>
                                <a:gd name="T20" fmla="*/ 10 w 34"/>
                                <a:gd name="T21" fmla="*/ 72 h 81"/>
                                <a:gd name="T22" fmla="*/ 10 w 34"/>
                                <a:gd name="T23" fmla="*/ 72 h 81"/>
                                <a:gd name="T24" fmla="*/ 15 w 34"/>
                                <a:gd name="T25" fmla="*/ 72 h 81"/>
                                <a:gd name="T26" fmla="*/ 15 w 34"/>
                                <a:gd name="T27" fmla="*/ 72 h 81"/>
                                <a:gd name="T28" fmla="*/ 20 w 34"/>
                                <a:gd name="T29" fmla="*/ 67 h 81"/>
                                <a:gd name="T30" fmla="*/ 24 w 34"/>
                                <a:gd name="T31" fmla="*/ 62 h 81"/>
                                <a:gd name="T32" fmla="*/ 24 w 34"/>
                                <a:gd name="T33" fmla="*/ 67 h 81"/>
                                <a:gd name="T34" fmla="*/ 20 w 34"/>
                                <a:gd name="T35" fmla="*/ 72 h 81"/>
                                <a:gd name="T36" fmla="*/ 15 w 34"/>
                                <a:gd name="T37" fmla="*/ 77 h 81"/>
                                <a:gd name="T38" fmla="*/ 10 w 34"/>
                                <a:gd name="T39" fmla="*/ 81 h 81"/>
                                <a:gd name="T40" fmla="*/ 5 w 34"/>
                                <a:gd name="T41" fmla="*/ 81 h 81"/>
                                <a:gd name="T42" fmla="*/ 0 w 34"/>
                                <a:gd name="T43" fmla="*/ 81 h 81"/>
                                <a:gd name="T44" fmla="*/ 0 w 34"/>
                                <a:gd name="T45" fmla="*/ 77 h 81"/>
                                <a:gd name="T46" fmla="*/ 0 w 34"/>
                                <a:gd name="T47" fmla="*/ 77 h 81"/>
                                <a:gd name="T48" fmla="*/ 0 w 34"/>
                                <a:gd name="T49" fmla="*/ 72 h 81"/>
                                <a:gd name="T50" fmla="*/ 0 w 34"/>
                                <a:gd name="T51" fmla="*/ 67 h 81"/>
                                <a:gd name="T52" fmla="*/ 0 w 34"/>
                                <a:gd name="T53" fmla="*/ 62 h 81"/>
                                <a:gd name="T54" fmla="*/ 10 w 34"/>
                                <a:gd name="T55" fmla="*/ 24 h 81"/>
                                <a:gd name="T56" fmla="*/ 0 w 34"/>
                                <a:gd name="T57" fmla="*/ 24 h 81"/>
                                <a:gd name="T58" fmla="*/ 0 w 34"/>
                                <a:gd name="T59" fmla="*/ 19 h 81"/>
                                <a:gd name="T60" fmla="*/ 10 w 34"/>
                                <a:gd name="T61" fmla="*/ 19 h 81"/>
                                <a:gd name="T62" fmla="*/ 15 w 34"/>
                                <a:gd name="T63" fmla="*/ 14 h 81"/>
                                <a:gd name="T64" fmla="*/ 20 w 34"/>
                                <a:gd name="T65" fmla="*/ 9 h 81"/>
                                <a:gd name="T66" fmla="*/ 24 w 34"/>
                                <a:gd name="T67" fmla="*/ 0 h 81"/>
                                <a:gd name="T68" fmla="*/ 29 w 34"/>
                                <a:gd name="T69" fmla="*/ 0 h 8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4" h="81">
                                  <a:moveTo>
                                    <a:pt x="29" y="0"/>
                                  </a:moveTo>
                                  <a:lnTo>
                                    <a:pt x="24" y="19"/>
                                  </a:lnTo>
                                  <a:lnTo>
                                    <a:pt x="34" y="19"/>
                                  </a:lnTo>
                                  <a:lnTo>
                                    <a:pt x="34" y="24"/>
                                  </a:lnTo>
                                  <a:lnTo>
                                    <a:pt x="24" y="24"/>
                                  </a:lnTo>
                                  <a:lnTo>
                                    <a:pt x="10" y="62"/>
                                  </a:lnTo>
                                  <a:lnTo>
                                    <a:pt x="10" y="67"/>
                                  </a:lnTo>
                                  <a:lnTo>
                                    <a:pt x="10" y="72"/>
                                  </a:lnTo>
                                  <a:lnTo>
                                    <a:pt x="15" y="72"/>
                                  </a:lnTo>
                                  <a:lnTo>
                                    <a:pt x="20" y="67"/>
                                  </a:lnTo>
                                  <a:lnTo>
                                    <a:pt x="24" y="62"/>
                                  </a:lnTo>
                                  <a:lnTo>
                                    <a:pt x="24" y="67"/>
                                  </a:lnTo>
                                  <a:lnTo>
                                    <a:pt x="20" y="72"/>
                                  </a:lnTo>
                                  <a:lnTo>
                                    <a:pt x="15" y="77"/>
                                  </a:lnTo>
                                  <a:lnTo>
                                    <a:pt x="10" y="81"/>
                                  </a:lnTo>
                                  <a:lnTo>
                                    <a:pt x="5" y="81"/>
                                  </a:lnTo>
                                  <a:lnTo>
                                    <a:pt x="0" y="81"/>
                                  </a:lnTo>
                                  <a:lnTo>
                                    <a:pt x="0" y="77"/>
                                  </a:lnTo>
                                  <a:lnTo>
                                    <a:pt x="0" y="72"/>
                                  </a:lnTo>
                                  <a:lnTo>
                                    <a:pt x="0" y="67"/>
                                  </a:lnTo>
                                  <a:lnTo>
                                    <a:pt x="0" y="62"/>
                                  </a:lnTo>
                                  <a:lnTo>
                                    <a:pt x="10" y="24"/>
                                  </a:lnTo>
                                  <a:lnTo>
                                    <a:pt x="0" y="24"/>
                                  </a:lnTo>
                                  <a:lnTo>
                                    <a:pt x="0" y="19"/>
                                  </a:lnTo>
                                  <a:lnTo>
                                    <a:pt x="10" y="19"/>
                                  </a:lnTo>
                                  <a:lnTo>
                                    <a:pt x="15" y="14"/>
                                  </a:lnTo>
                                  <a:lnTo>
                                    <a:pt x="20" y="9"/>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457"/>
                          <wps:cNvSpPr>
                            <a:spLocks/>
                          </wps:cNvSpPr>
                          <wps:spPr bwMode="auto">
                            <a:xfrm>
                              <a:off x="2432" y="6255"/>
                              <a:ext cx="82" cy="130"/>
                            </a:xfrm>
                            <a:custGeom>
                              <a:avLst/>
                              <a:gdLst>
                                <a:gd name="T0" fmla="*/ 29 w 82"/>
                                <a:gd name="T1" fmla="*/ 87 h 130"/>
                                <a:gd name="T2" fmla="*/ 53 w 82"/>
                                <a:gd name="T3" fmla="*/ 53 h 130"/>
                                <a:gd name="T4" fmla="*/ 72 w 82"/>
                                <a:gd name="T5" fmla="*/ 48 h 130"/>
                                <a:gd name="T6" fmla="*/ 77 w 82"/>
                                <a:gd name="T7" fmla="*/ 48 h 130"/>
                                <a:gd name="T8" fmla="*/ 82 w 82"/>
                                <a:gd name="T9" fmla="*/ 58 h 130"/>
                                <a:gd name="T10" fmla="*/ 77 w 82"/>
                                <a:gd name="T11" fmla="*/ 72 h 130"/>
                                <a:gd name="T12" fmla="*/ 67 w 82"/>
                                <a:gd name="T13" fmla="*/ 115 h 130"/>
                                <a:gd name="T14" fmla="*/ 63 w 82"/>
                                <a:gd name="T15" fmla="*/ 115 h 130"/>
                                <a:gd name="T16" fmla="*/ 67 w 82"/>
                                <a:gd name="T17" fmla="*/ 120 h 130"/>
                                <a:gd name="T18" fmla="*/ 67 w 82"/>
                                <a:gd name="T19" fmla="*/ 120 h 130"/>
                                <a:gd name="T20" fmla="*/ 77 w 82"/>
                                <a:gd name="T21" fmla="*/ 111 h 130"/>
                                <a:gd name="T22" fmla="*/ 82 w 82"/>
                                <a:gd name="T23" fmla="*/ 106 h 130"/>
                                <a:gd name="T24" fmla="*/ 72 w 82"/>
                                <a:gd name="T25" fmla="*/ 120 h 130"/>
                                <a:gd name="T26" fmla="*/ 63 w 82"/>
                                <a:gd name="T27" fmla="*/ 125 h 130"/>
                                <a:gd name="T28" fmla="*/ 58 w 82"/>
                                <a:gd name="T29" fmla="*/ 130 h 130"/>
                                <a:gd name="T30" fmla="*/ 53 w 82"/>
                                <a:gd name="T31" fmla="*/ 125 h 130"/>
                                <a:gd name="T32" fmla="*/ 48 w 82"/>
                                <a:gd name="T33" fmla="*/ 120 h 130"/>
                                <a:gd name="T34" fmla="*/ 53 w 82"/>
                                <a:gd name="T35" fmla="*/ 106 h 130"/>
                                <a:gd name="T36" fmla="*/ 67 w 82"/>
                                <a:gd name="T37" fmla="*/ 68 h 130"/>
                                <a:gd name="T38" fmla="*/ 67 w 82"/>
                                <a:gd name="T39" fmla="*/ 58 h 130"/>
                                <a:gd name="T40" fmla="*/ 63 w 82"/>
                                <a:gd name="T41" fmla="*/ 58 h 130"/>
                                <a:gd name="T42" fmla="*/ 58 w 82"/>
                                <a:gd name="T43" fmla="*/ 58 h 130"/>
                                <a:gd name="T44" fmla="*/ 48 w 82"/>
                                <a:gd name="T45" fmla="*/ 63 h 130"/>
                                <a:gd name="T46" fmla="*/ 39 w 82"/>
                                <a:gd name="T47" fmla="*/ 82 h 130"/>
                                <a:gd name="T48" fmla="*/ 24 w 82"/>
                                <a:gd name="T49" fmla="*/ 101 h 130"/>
                                <a:gd name="T50" fmla="*/ 15 w 82"/>
                                <a:gd name="T51" fmla="*/ 125 h 130"/>
                                <a:gd name="T52" fmla="*/ 29 w 82"/>
                                <a:gd name="T53" fmla="*/ 24 h 130"/>
                                <a:gd name="T54" fmla="*/ 34 w 82"/>
                                <a:gd name="T55" fmla="*/ 15 h 130"/>
                                <a:gd name="T56" fmla="*/ 29 w 82"/>
                                <a:gd name="T57" fmla="*/ 10 h 130"/>
                                <a:gd name="T58" fmla="*/ 24 w 82"/>
                                <a:gd name="T59" fmla="*/ 10 h 130"/>
                                <a:gd name="T60" fmla="*/ 19 w 82"/>
                                <a:gd name="T61" fmla="*/ 10 h 130"/>
                                <a:gd name="T62" fmla="*/ 53 w 82"/>
                                <a:gd name="T63" fmla="*/ 0 h 13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2" h="130">
                                  <a:moveTo>
                                    <a:pt x="53" y="0"/>
                                  </a:moveTo>
                                  <a:lnTo>
                                    <a:pt x="29" y="87"/>
                                  </a:lnTo>
                                  <a:lnTo>
                                    <a:pt x="43" y="68"/>
                                  </a:lnTo>
                                  <a:lnTo>
                                    <a:pt x="53" y="53"/>
                                  </a:lnTo>
                                  <a:lnTo>
                                    <a:pt x="63" y="48"/>
                                  </a:lnTo>
                                  <a:lnTo>
                                    <a:pt x="72" y="48"/>
                                  </a:lnTo>
                                  <a:lnTo>
                                    <a:pt x="77" y="48"/>
                                  </a:lnTo>
                                  <a:lnTo>
                                    <a:pt x="82" y="53"/>
                                  </a:lnTo>
                                  <a:lnTo>
                                    <a:pt x="82" y="58"/>
                                  </a:lnTo>
                                  <a:lnTo>
                                    <a:pt x="82" y="63"/>
                                  </a:lnTo>
                                  <a:lnTo>
                                    <a:pt x="77" y="72"/>
                                  </a:lnTo>
                                  <a:lnTo>
                                    <a:pt x="67" y="106"/>
                                  </a:lnTo>
                                  <a:lnTo>
                                    <a:pt x="67" y="115"/>
                                  </a:lnTo>
                                  <a:lnTo>
                                    <a:pt x="63" y="115"/>
                                  </a:lnTo>
                                  <a:lnTo>
                                    <a:pt x="67" y="115"/>
                                  </a:lnTo>
                                  <a:lnTo>
                                    <a:pt x="67" y="120"/>
                                  </a:lnTo>
                                  <a:lnTo>
                                    <a:pt x="72" y="115"/>
                                  </a:lnTo>
                                  <a:lnTo>
                                    <a:pt x="77" y="111"/>
                                  </a:lnTo>
                                  <a:lnTo>
                                    <a:pt x="82" y="106"/>
                                  </a:lnTo>
                                  <a:lnTo>
                                    <a:pt x="77" y="111"/>
                                  </a:lnTo>
                                  <a:lnTo>
                                    <a:pt x="72" y="120"/>
                                  </a:lnTo>
                                  <a:lnTo>
                                    <a:pt x="67" y="125"/>
                                  </a:lnTo>
                                  <a:lnTo>
                                    <a:pt x="63" y="125"/>
                                  </a:lnTo>
                                  <a:lnTo>
                                    <a:pt x="63" y="130"/>
                                  </a:lnTo>
                                  <a:lnTo>
                                    <a:pt x="58" y="130"/>
                                  </a:lnTo>
                                  <a:lnTo>
                                    <a:pt x="53" y="130"/>
                                  </a:lnTo>
                                  <a:lnTo>
                                    <a:pt x="53" y="125"/>
                                  </a:lnTo>
                                  <a:lnTo>
                                    <a:pt x="48" y="120"/>
                                  </a:lnTo>
                                  <a:lnTo>
                                    <a:pt x="53" y="115"/>
                                  </a:lnTo>
                                  <a:lnTo>
                                    <a:pt x="53" y="106"/>
                                  </a:lnTo>
                                  <a:lnTo>
                                    <a:pt x="63" y="72"/>
                                  </a:lnTo>
                                  <a:lnTo>
                                    <a:pt x="67" y="68"/>
                                  </a:lnTo>
                                  <a:lnTo>
                                    <a:pt x="67" y="63"/>
                                  </a:lnTo>
                                  <a:lnTo>
                                    <a:pt x="67" y="58"/>
                                  </a:lnTo>
                                  <a:lnTo>
                                    <a:pt x="63" y="58"/>
                                  </a:lnTo>
                                  <a:lnTo>
                                    <a:pt x="58" y="58"/>
                                  </a:lnTo>
                                  <a:lnTo>
                                    <a:pt x="48" y="63"/>
                                  </a:lnTo>
                                  <a:lnTo>
                                    <a:pt x="43" y="72"/>
                                  </a:lnTo>
                                  <a:lnTo>
                                    <a:pt x="39" y="82"/>
                                  </a:lnTo>
                                  <a:lnTo>
                                    <a:pt x="29" y="96"/>
                                  </a:lnTo>
                                  <a:lnTo>
                                    <a:pt x="24" y="101"/>
                                  </a:lnTo>
                                  <a:lnTo>
                                    <a:pt x="19" y="106"/>
                                  </a:lnTo>
                                  <a:lnTo>
                                    <a:pt x="15" y="125"/>
                                  </a:lnTo>
                                  <a:lnTo>
                                    <a:pt x="0" y="125"/>
                                  </a:lnTo>
                                  <a:lnTo>
                                    <a:pt x="29" y="24"/>
                                  </a:lnTo>
                                  <a:lnTo>
                                    <a:pt x="34" y="15"/>
                                  </a:lnTo>
                                  <a:lnTo>
                                    <a:pt x="34" y="10"/>
                                  </a:lnTo>
                                  <a:lnTo>
                                    <a:pt x="29" y="10"/>
                                  </a:lnTo>
                                  <a:lnTo>
                                    <a:pt x="24" y="10"/>
                                  </a:lnTo>
                                  <a:lnTo>
                                    <a:pt x="19" y="10"/>
                                  </a:lnTo>
                                  <a:lnTo>
                                    <a:pt x="19" y="5"/>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458"/>
                          <wps:cNvSpPr>
                            <a:spLocks/>
                          </wps:cNvSpPr>
                          <wps:spPr bwMode="auto">
                            <a:xfrm>
                              <a:off x="6798" y="5043"/>
                              <a:ext cx="34" cy="96"/>
                            </a:xfrm>
                            <a:custGeom>
                              <a:avLst/>
                              <a:gdLst>
                                <a:gd name="T0" fmla="*/ 34 w 34"/>
                                <a:gd name="T1" fmla="*/ 0 h 96"/>
                                <a:gd name="T2" fmla="*/ 10 w 34"/>
                                <a:gd name="T3" fmla="*/ 82 h 96"/>
                                <a:gd name="T4" fmla="*/ 10 w 34"/>
                                <a:gd name="T5" fmla="*/ 87 h 96"/>
                                <a:gd name="T6" fmla="*/ 10 w 34"/>
                                <a:gd name="T7" fmla="*/ 87 h 96"/>
                                <a:gd name="T8" fmla="*/ 10 w 34"/>
                                <a:gd name="T9" fmla="*/ 91 h 96"/>
                                <a:gd name="T10" fmla="*/ 10 w 34"/>
                                <a:gd name="T11" fmla="*/ 91 h 96"/>
                                <a:gd name="T12" fmla="*/ 10 w 34"/>
                                <a:gd name="T13" fmla="*/ 91 h 96"/>
                                <a:gd name="T14" fmla="*/ 15 w 34"/>
                                <a:gd name="T15" fmla="*/ 91 h 96"/>
                                <a:gd name="T16" fmla="*/ 15 w 34"/>
                                <a:gd name="T17" fmla="*/ 91 h 96"/>
                                <a:gd name="T18" fmla="*/ 15 w 34"/>
                                <a:gd name="T19" fmla="*/ 91 h 96"/>
                                <a:gd name="T20" fmla="*/ 20 w 34"/>
                                <a:gd name="T21" fmla="*/ 87 h 96"/>
                                <a:gd name="T22" fmla="*/ 24 w 34"/>
                                <a:gd name="T23" fmla="*/ 82 h 96"/>
                                <a:gd name="T24" fmla="*/ 24 w 34"/>
                                <a:gd name="T25" fmla="*/ 82 h 96"/>
                                <a:gd name="T26" fmla="*/ 20 w 34"/>
                                <a:gd name="T27" fmla="*/ 91 h 96"/>
                                <a:gd name="T28" fmla="*/ 15 w 34"/>
                                <a:gd name="T29" fmla="*/ 96 h 96"/>
                                <a:gd name="T30" fmla="*/ 10 w 34"/>
                                <a:gd name="T31" fmla="*/ 96 h 96"/>
                                <a:gd name="T32" fmla="*/ 5 w 34"/>
                                <a:gd name="T33" fmla="*/ 96 h 96"/>
                                <a:gd name="T34" fmla="*/ 5 w 34"/>
                                <a:gd name="T35" fmla="*/ 96 h 96"/>
                                <a:gd name="T36" fmla="*/ 0 w 34"/>
                                <a:gd name="T37" fmla="*/ 96 h 96"/>
                                <a:gd name="T38" fmla="*/ 0 w 34"/>
                                <a:gd name="T39" fmla="*/ 96 h 96"/>
                                <a:gd name="T40" fmla="*/ 0 w 34"/>
                                <a:gd name="T41" fmla="*/ 91 h 96"/>
                                <a:gd name="T42" fmla="*/ 0 w 34"/>
                                <a:gd name="T43" fmla="*/ 87 h 96"/>
                                <a:gd name="T44" fmla="*/ 0 w 34"/>
                                <a:gd name="T45" fmla="*/ 82 h 96"/>
                                <a:gd name="T46" fmla="*/ 20 w 34"/>
                                <a:gd name="T47" fmla="*/ 19 h 96"/>
                                <a:gd name="T48" fmla="*/ 20 w 34"/>
                                <a:gd name="T49" fmla="*/ 10 h 96"/>
                                <a:gd name="T50" fmla="*/ 24 w 34"/>
                                <a:gd name="T51" fmla="*/ 10 h 96"/>
                                <a:gd name="T52" fmla="*/ 20 w 34"/>
                                <a:gd name="T53" fmla="*/ 10 h 96"/>
                                <a:gd name="T54" fmla="*/ 20 w 34"/>
                                <a:gd name="T55" fmla="*/ 5 h 96"/>
                                <a:gd name="T56" fmla="*/ 20 w 34"/>
                                <a:gd name="T57" fmla="*/ 5 h 96"/>
                                <a:gd name="T58" fmla="*/ 15 w 34"/>
                                <a:gd name="T59" fmla="*/ 5 h 96"/>
                                <a:gd name="T60" fmla="*/ 15 w 34"/>
                                <a:gd name="T61" fmla="*/ 5 h 96"/>
                                <a:gd name="T62" fmla="*/ 10 w 34"/>
                                <a:gd name="T63" fmla="*/ 5 h 96"/>
                                <a:gd name="T64" fmla="*/ 10 w 34"/>
                                <a:gd name="T65" fmla="*/ 5 h 96"/>
                                <a:gd name="T66" fmla="*/ 34 w 34"/>
                                <a:gd name="T67" fmla="*/ 0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4" h="96">
                                  <a:moveTo>
                                    <a:pt x="34" y="0"/>
                                  </a:moveTo>
                                  <a:lnTo>
                                    <a:pt x="10" y="82"/>
                                  </a:lnTo>
                                  <a:lnTo>
                                    <a:pt x="10" y="87"/>
                                  </a:lnTo>
                                  <a:lnTo>
                                    <a:pt x="10" y="91"/>
                                  </a:lnTo>
                                  <a:lnTo>
                                    <a:pt x="15" y="91"/>
                                  </a:lnTo>
                                  <a:lnTo>
                                    <a:pt x="20" y="87"/>
                                  </a:lnTo>
                                  <a:lnTo>
                                    <a:pt x="24" y="82"/>
                                  </a:lnTo>
                                  <a:lnTo>
                                    <a:pt x="20" y="91"/>
                                  </a:lnTo>
                                  <a:lnTo>
                                    <a:pt x="15" y="96"/>
                                  </a:lnTo>
                                  <a:lnTo>
                                    <a:pt x="10" y="96"/>
                                  </a:lnTo>
                                  <a:lnTo>
                                    <a:pt x="5" y="96"/>
                                  </a:lnTo>
                                  <a:lnTo>
                                    <a:pt x="0" y="96"/>
                                  </a:lnTo>
                                  <a:lnTo>
                                    <a:pt x="0" y="91"/>
                                  </a:lnTo>
                                  <a:lnTo>
                                    <a:pt x="0" y="87"/>
                                  </a:lnTo>
                                  <a:lnTo>
                                    <a:pt x="0" y="82"/>
                                  </a:lnTo>
                                  <a:lnTo>
                                    <a:pt x="20" y="19"/>
                                  </a:lnTo>
                                  <a:lnTo>
                                    <a:pt x="20" y="10"/>
                                  </a:lnTo>
                                  <a:lnTo>
                                    <a:pt x="24" y="10"/>
                                  </a:lnTo>
                                  <a:lnTo>
                                    <a:pt x="20" y="10"/>
                                  </a:lnTo>
                                  <a:lnTo>
                                    <a:pt x="20" y="5"/>
                                  </a:lnTo>
                                  <a:lnTo>
                                    <a:pt x="15" y="5"/>
                                  </a:lnTo>
                                  <a:lnTo>
                                    <a:pt x="10" y="5"/>
                                  </a:lnTo>
                                  <a:lnTo>
                                    <a:pt x="3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459"/>
                          <wps:cNvSpPr>
                            <a:spLocks/>
                          </wps:cNvSpPr>
                          <wps:spPr bwMode="auto">
                            <a:xfrm>
                              <a:off x="6712" y="4966"/>
                              <a:ext cx="82" cy="125"/>
                            </a:xfrm>
                            <a:custGeom>
                              <a:avLst/>
                              <a:gdLst>
                                <a:gd name="T0" fmla="*/ 24 w 82"/>
                                <a:gd name="T1" fmla="*/ 87 h 125"/>
                                <a:gd name="T2" fmla="*/ 53 w 82"/>
                                <a:gd name="T3" fmla="*/ 53 h 125"/>
                                <a:gd name="T4" fmla="*/ 67 w 82"/>
                                <a:gd name="T5" fmla="*/ 44 h 125"/>
                                <a:gd name="T6" fmla="*/ 77 w 82"/>
                                <a:gd name="T7" fmla="*/ 48 h 125"/>
                                <a:gd name="T8" fmla="*/ 77 w 82"/>
                                <a:gd name="T9" fmla="*/ 53 h 125"/>
                                <a:gd name="T10" fmla="*/ 77 w 82"/>
                                <a:gd name="T11" fmla="*/ 68 h 125"/>
                                <a:gd name="T12" fmla="*/ 62 w 82"/>
                                <a:gd name="T13" fmla="*/ 111 h 125"/>
                                <a:gd name="T14" fmla="*/ 62 w 82"/>
                                <a:gd name="T15" fmla="*/ 116 h 125"/>
                                <a:gd name="T16" fmla="*/ 67 w 82"/>
                                <a:gd name="T17" fmla="*/ 116 h 125"/>
                                <a:gd name="T18" fmla="*/ 67 w 82"/>
                                <a:gd name="T19" fmla="*/ 116 h 125"/>
                                <a:gd name="T20" fmla="*/ 72 w 82"/>
                                <a:gd name="T21" fmla="*/ 111 h 125"/>
                                <a:gd name="T22" fmla="*/ 82 w 82"/>
                                <a:gd name="T23" fmla="*/ 106 h 125"/>
                                <a:gd name="T24" fmla="*/ 72 w 82"/>
                                <a:gd name="T25" fmla="*/ 116 h 125"/>
                                <a:gd name="T26" fmla="*/ 62 w 82"/>
                                <a:gd name="T27" fmla="*/ 125 h 125"/>
                                <a:gd name="T28" fmla="*/ 58 w 82"/>
                                <a:gd name="T29" fmla="*/ 125 h 125"/>
                                <a:gd name="T30" fmla="*/ 53 w 82"/>
                                <a:gd name="T31" fmla="*/ 125 h 125"/>
                                <a:gd name="T32" fmla="*/ 48 w 82"/>
                                <a:gd name="T33" fmla="*/ 120 h 125"/>
                                <a:gd name="T34" fmla="*/ 53 w 82"/>
                                <a:gd name="T35" fmla="*/ 106 h 125"/>
                                <a:gd name="T36" fmla="*/ 62 w 82"/>
                                <a:gd name="T37" fmla="*/ 63 h 125"/>
                                <a:gd name="T38" fmla="*/ 62 w 82"/>
                                <a:gd name="T39" fmla="*/ 58 h 125"/>
                                <a:gd name="T40" fmla="*/ 62 w 82"/>
                                <a:gd name="T41" fmla="*/ 53 h 125"/>
                                <a:gd name="T42" fmla="*/ 58 w 82"/>
                                <a:gd name="T43" fmla="*/ 58 h 125"/>
                                <a:gd name="T44" fmla="*/ 48 w 82"/>
                                <a:gd name="T45" fmla="*/ 63 h 125"/>
                                <a:gd name="T46" fmla="*/ 34 w 82"/>
                                <a:gd name="T47" fmla="*/ 77 h 125"/>
                                <a:gd name="T48" fmla="*/ 24 w 82"/>
                                <a:gd name="T49" fmla="*/ 101 h 125"/>
                                <a:gd name="T50" fmla="*/ 14 w 82"/>
                                <a:gd name="T51" fmla="*/ 125 h 125"/>
                                <a:gd name="T52" fmla="*/ 29 w 82"/>
                                <a:gd name="T53" fmla="*/ 24 h 125"/>
                                <a:gd name="T54" fmla="*/ 34 w 82"/>
                                <a:gd name="T55" fmla="*/ 10 h 125"/>
                                <a:gd name="T56" fmla="*/ 29 w 82"/>
                                <a:gd name="T57" fmla="*/ 5 h 125"/>
                                <a:gd name="T58" fmla="*/ 24 w 82"/>
                                <a:gd name="T59" fmla="*/ 5 h 125"/>
                                <a:gd name="T60" fmla="*/ 19 w 82"/>
                                <a:gd name="T61" fmla="*/ 10 h 125"/>
                                <a:gd name="T62" fmla="*/ 53 w 82"/>
                                <a:gd name="T63" fmla="*/ 0 h 12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2" h="125">
                                  <a:moveTo>
                                    <a:pt x="53" y="0"/>
                                  </a:moveTo>
                                  <a:lnTo>
                                    <a:pt x="24" y="87"/>
                                  </a:lnTo>
                                  <a:lnTo>
                                    <a:pt x="38" y="63"/>
                                  </a:lnTo>
                                  <a:lnTo>
                                    <a:pt x="53" y="53"/>
                                  </a:lnTo>
                                  <a:lnTo>
                                    <a:pt x="62" y="48"/>
                                  </a:lnTo>
                                  <a:lnTo>
                                    <a:pt x="67" y="44"/>
                                  </a:lnTo>
                                  <a:lnTo>
                                    <a:pt x="72" y="44"/>
                                  </a:lnTo>
                                  <a:lnTo>
                                    <a:pt x="77" y="48"/>
                                  </a:lnTo>
                                  <a:lnTo>
                                    <a:pt x="77" y="53"/>
                                  </a:lnTo>
                                  <a:lnTo>
                                    <a:pt x="77" y="63"/>
                                  </a:lnTo>
                                  <a:lnTo>
                                    <a:pt x="77" y="68"/>
                                  </a:lnTo>
                                  <a:lnTo>
                                    <a:pt x="67" y="106"/>
                                  </a:lnTo>
                                  <a:lnTo>
                                    <a:pt x="62" y="111"/>
                                  </a:lnTo>
                                  <a:lnTo>
                                    <a:pt x="62" y="116"/>
                                  </a:lnTo>
                                  <a:lnTo>
                                    <a:pt x="67" y="116"/>
                                  </a:lnTo>
                                  <a:lnTo>
                                    <a:pt x="72" y="111"/>
                                  </a:lnTo>
                                  <a:lnTo>
                                    <a:pt x="77" y="106"/>
                                  </a:lnTo>
                                  <a:lnTo>
                                    <a:pt x="82" y="106"/>
                                  </a:lnTo>
                                  <a:lnTo>
                                    <a:pt x="77" y="111"/>
                                  </a:lnTo>
                                  <a:lnTo>
                                    <a:pt x="72" y="116"/>
                                  </a:lnTo>
                                  <a:lnTo>
                                    <a:pt x="67" y="120"/>
                                  </a:lnTo>
                                  <a:lnTo>
                                    <a:pt x="62" y="125"/>
                                  </a:lnTo>
                                  <a:lnTo>
                                    <a:pt x="58" y="125"/>
                                  </a:lnTo>
                                  <a:lnTo>
                                    <a:pt x="53" y="125"/>
                                  </a:lnTo>
                                  <a:lnTo>
                                    <a:pt x="48" y="120"/>
                                  </a:lnTo>
                                  <a:lnTo>
                                    <a:pt x="48" y="116"/>
                                  </a:lnTo>
                                  <a:lnTo>
                                    <a:pt x="53" y="106"/>
                                  </a:lnTo>
                                  <a:lnTo>
                                    <a:pt x="62" y="68"/>
                                  </a:lnTo>
                                  <a:lnTo>
                                    <a:pt x="62" y="63"/>
                                  </a:lnTo>
                                  <a:lnTo>
                                    <a:pt x="62" y="58"/>
                                  </a:lnTo>
                                  <a:lnTo>
                                    <a:pt x="62" y="53"/>
                                  </a:lnTo>
                                  <a:lnTo>
                                    <a:pt x="58" y="58"/>
                                  </a:lnTo>
                                  <a:lnTo>
                                    <a:pt x="53" y="58"/>
                                  </a:lnTo>
                                  <a:lnTo>
                                    <a:pt x="48" y="63"/>
                                  </a:lnTo>
                                  <a:lnTo>
                                    <a:pt x="38" y="72"/>
                                  </a:lnTo>
                                  <a:lnTo>
                                    <a:pt x="34" y="77"/>
                                  </a:lnTo>
                                  <a:lnTo>
                                    <a:pt x="24" y="92"/>
                                  </a:lnTo>
                                  <a:lnTo>
                                    <a:pt x="24" y="101"/>
                                  </a:lnTo>
                                  <a:lnTo>
                                    <a:pt x="19" y="106"/>
                                  </a:lnTo>
                                  <a:lnTo>
                                    <a:pt x="14" y="125"/>
                                  </a:lnTo>
                                  <a:lnTo>
                                    <a:pt x="0" y="125"/>
                                  </a:lnTo>
                                  <a:lnTo>
                                    <a:pt x="29" y="24"/>
                                  </a:lnTo>
                                  <a:lnTo>
                                    <a:pt x="34" y="15"/>
                                  </a:lnTo>
                                  <a:lnTo>
                                    <a:pt x="34" y="10"/>
                                  </a:lnTo>
                                  <a:lnTo>
                                    <a:pt x="29" y="10"/>
                                  </a:lnTo>
                                  <a:lnTo>
                                    <a:pt x="29" y="5"/>
                                  </a:lnTo>
                                  <a:lnTo>
                                    <a:pt x="24" y="5"/>
                                  </a:lnTo>
                                  <a:lnTo>
                                    <a:pt x="19" y="10"/>
                                  </a:lnTo>
                                  <a:lnTo>
                                    <a:pt x="19" y="5"/>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460"/>
                          <wps:cNvSpPr>
                            <a:spLocks/>
                          </wps:cNvSpPr>
                          <wps:spPr bwMode="auto">
                            <a:xfrm>
                              <a:off x="1930" y="6121"/>
                              <a:ext cx="105" cy="202"/>
                            </a:xfrm>
                            <a:custGeom>
                              <a:avLst/>
                              <a:gdLst>
                                <a:gd name="T0" fmla="*/ 0 w 105"/>
                                <a:gd name="T1" fmla="*/ 197 h 202"/>
                                <a:gd name="T2" fmla="*/ 19 w 105"/>
                                <a:gd name="T3" fmla="*/ 0 h 202"/>
                                <a:gd name="T4" fmla="*/ 105 w 105"/>
                                <a:gd name="T5" fmla="*/ 5 h 202"/>
                                <a:gd name="T6" fmla="*/ 91 w 105"/>
                                <a:gd name="T7" fmla="*/ 202 h 202"/>
                                <a:gd name="T8" fmla="*/ 0 w 105"/>
                                <a:gd name="T9" fmla="*/ 197 h 2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202">
                                  <a:moveTo>
                                    <a:pt x="0" y="197"/>
                                  </a:moveTo>
                                  <a:lnTo>
                                    <a:pt x="19" y="0"/>
                                  </a:lnTo>
                                  <a:lnTo>
                                    <a:pt x="105" y="5"/>
                                  </a:lnTo>
                                  <a:lnTo>
                                    <a:pt x="91" y="202"/>
                                  </a:lnTo>
                                  <a:lnTo>
                                    <a:pt x="0"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461"/>
                          <wps:cNvSpPr>
                            <a:spLocks/>
                          </wps:cNvSpPr>
                          <wps:spPr bwMode="auto">
                            <a:xfrm>
                              <a:off x="1915" y="6394"/>
                              <a:ext cx="82" cy="129"/>
                            </a:xfrm>
                            <a:custGeom>
                              <a:avLst/>
                              <a:gdLst>
                                <a:gd name="T0" fmla="*/ 29 w 82"/>
                                <a:gd name="T1" fmla="*/ 86 h 129"/>
                                <a:gd name="T2" fmla="*/ 58 w 82"/>
                                <a:gd name="T3" fmla="*/ 52 h 129"/>
                                <a:gd name="T4" fmla="*/ 72 w 82"/>
                                <a:gd name="T5" fmla="*/ 47 h 129"/>
                                <a:gd name="T6" fmla="*/ 82 w 82"/>
                                <a:gd name="T7" fmla="*/ 52 h 129"/>
                                <a:gd name="T8" fmla="*/ 82 w 82"/>
                                <a:gd name="T9" fmla="*/ 62 h 129"/>
                                <a:gd name="T10" fmla="*/ 82 w 82"/>
                                <a:gd name="T11" fmla="*/ 71 h 129"/>
                                <a:gd name="T12" fmla="*/ 63 w 82"/>
                                <a:gd name="T13" fmla="*/ 114 h 129"/>
                                <a:gd name="T14" fmla="*/ 63 w 82"/>
                                <a:gd name="T15" fmla="*/ 119 h 129"/>
                                <a:gd name="T16" fmla="*/ 63 w 82"/>
                                <a:gd name="T17" fmla="*/ 119 h 129"/>
                                <a:gd name="T18" fmla="*/ 67 w 82"/>
                                <a:gd name="T19" fmla="*/ 119 h 129"/>
                                <a:gd name="T20" fmla="*/ 72 w 82"/>
                                <a:gd name="T21" fmla="*/ 114 h 129"/>
                                <a:gd name="T22" fmla="*/ 82 w 82"/>
                                <a:gd name="T23" fmla="*/ 110 h 129"/>
                                <a:gd name="T24" fmla="*/ 72 w 82"/>
                                <a:gd name="T25" fmla="*/ 119 h 129"/>
                                <a:gd name="T26" fmla="*/ 63 w 82"/>
                                <a:gd name="T27" fmla="*/ 129 h 129"/>
                                <a:gd name="T28" fmla="*/ 58 w 82"/>
                                <a:gd name="T29" fmla="*/ 129 h 129"/>
                                <a:gd name="T30" fmla="*/ 48 w 82"/>
                                <a:gd name="T31" fmla="*/ 124 h 129"/>
                                <a:gd name="T32" fmla="*/ 48 w 82"/>
                                <a:gd name="T33" fmla="*/ 119 h 129"/>
                                <a:gd name="T34" fmla="*/ 53 w 82"/>
                                <a:gd name="T35" fmla="*/ 105 h 129"/>
                                <a:gd name="T36" fmla="*/ 67 w 82"/>
                                <a:gd name="T37" fmla="*/ 66 h 129"/>
                                <a:gd name="T38" fmla="*/ 67 w 82"/>
                                <a:gd name="T39" fmla="*/ 62 h 129"/>
                                <a:gd name="T40" fmla="*/ 67 w 82"/>
                                <a:gd name="T41" fmla="*/ 57 h 129"/>
                                <a:gd name="T42" fmla="*/ 63 w 82"/>
                                <a:gd name="T43" fmla="*/ 57 h 129"/>
                                <a:gd name="T44" fmla="*/ 53 w 82"/>
                                <a:gd name="T45" fmla="*/ 62 h 129"/>
                                <a:gd name="T46" fmla="*/ 39 w 82"/>
                                <a:gd name="T47" fmla="*/ 76 h 129"/>
                                <a:gd name="T48" fmla="*/ 24 w 82"/>
                                <a:gd name="T49" fmla="*/ 100 h 129"/>
                                <a:gd name="T50" fmla="*/ 15 w 82"/>
                                <a:gd name="T51" fmla="*/ 124 h 129"/>
                                <a:gd name="T52" fmla="*/ 39 w 82"/>
                                <a:gd name="T53" fmla="*/ 24 h 129"/>
                                <a:gd name="T54" fmla="*/ 43 w 82"/>
                                <a:gd name="T55" fmla="*/ 10 h 129"/>
                                <a:gd name="T56" fmla="*/ 39 w 82"/>
                                <a:gd name="T57" fmla="*/ 10 h 129"/>
                                <a:gd name="T58" fmla="*/ 34 w 82"/>
                                <a:gd name="T59" fmla="*/ 10 h 129"/>
                                <a:gd name="T60" fmla="*/ 29 w 82"/>
                                <a:gd name="T61" fmla="*/ 10 h 129"/>
                                <a:gd name="T62" fmla="*/ 63 w 82"/>
                                <a:gd name="T63" fmla="*/ 0 h 12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2" h="129">
                                  <a:moveTo>
                                    <a:pt x="63" y="0"/>
                                  </a:moveTo>
                                  <a:lnTo>
                                    <a:pt x="29" y="86"/>
                                  </a:lnTo>
                                  <a:lnTo>
                                    <a:pt x="43" y="66"/>
                                  </a:lnTo>
                                  <a:lnTo>
                                    <a:pt x="58" y="52"/>
                                  </a:lnTo>
                                  <a:lnTo>
                                    <a:pt x="67" y="47"/>
                                  </a:lnTo>
                                  <a:lnTo>
                                    <a:pt x="72" y="47"/>
                                  </a:lnTo>
                                  <a:lnTo>
                                    <a:pt x="77" y="47"/>
                                  </a:lnTo>
                                  <a:lnTo>
                                    <a:pt x="82" y="52"/>
                                  </a:lnTo>
                                  <a:lnTo>
                                    <a:pt x="82" y="57"/>
                                  </a:lnTo>
                                  <a:lnTo>
                                    <a:pt x="82" y="62"/>
                                  </a:lnTo>
                                  <a:lnTo>
                                    <a:pt x="82" y="66"/>
                                  </a:lnTo>
                                  <a:lnTo>
                                    <a:pt x="82" y="71"/>
                                  </a:lnTo>
                                  <a:lnTo>
                                    <a:pt x="67" y="110"/>
                                  </a:lnTo>
                                  <a:lnTo>
                                    <a:pt x="63" y="114"/>
                                  </a:lnTo>
                                  <a:lnTo>
                                    <a:pt x="63" y="119"/>
                                  </a:lnTo>
                                  <a:lnTo>
                                    <a:pt x="67" y="119"/>
                                  </a:lnTo>
                                  <a:lnTo>
                                    <a:pt x="72" y="114"/>
                                  </a:lnTo>
                                  <a:lnTo>
                                    <a:pt x="77" y="110"/>
                                  </a:lnTo>
                                  <a:lnTo>
                                    <a:pt x="82" y="110"/>
                                  </a:lnTo>
                                  <a:lnTo>
                                    <a:pt x="77" y="114"/>
                                  </a:lnTo>
                                  <a:lnTo>
                                    <a:pt x="72" y="119"/>
                                  </a:lnTo>
                                  <a:lnTo>
                                    <a:pt x="67" y="124"/>
                                  </a:lnTo>
                                  <a:lnTo>
                                    <a:pt x="63" y="129"/>
                                  </a:lnTo>
                                  <a:lnTo>
                                    <a:pt x="58" y="129"/>
                                  </a:lnTo>
                                  <a:lnTo>
                                    <a:pt x="53" y="129"/>
                                  </a:lnTo>
                                  <a:lnTo>
                                    <a:pt x="48" y="124"/>
                                  </a:lnTo>
                                  <a:lnTo>
                                    <a:pt x="48" y="119"/>
                                  </a:lnTo>
                                  <a:lnTo>
                                    <a:pt x="48" y="114"/>
                                  </a:lnTo>
                                  <a:lnTo>
                                    <a:pt x="53" y="105"/>
                                  </a:lnTo>
                                  <a:lnTo>
                                    <a:pt x="67" y="71"/>
                                  </a:lnTo>
                                  <a:lnTo>
                                    <a:pt x="67" y="66"/>
                                  </a:lnTo>
                                  <a:lnTo>
                                    <a:pt x="67" y="62"/>
                                  </a:lnTo>
                                  <a:lnTo>
                                    <a:pt x="67" y="57"/>
                                  </a:lnTo>
                                  <a:lnTo>
                                    <a:pt x="63" y="57"/>
                                  </a:lnTo>
                                  <a:lnTo>
                                    <a:pt x="58" y="57"/>
                                  </a:lnTo>
                                  <a:lnTo>
                                    <a:pt x="53" y="62"/>
                                  </a:lnTo>
                                  <a:lnTo>
                                    <a:pt x="43" y="71"/>
                                  </a:lnTo>
                                  <a:lnTo>
                                    <a:pt x="39" y="76"/>
                                  </a:lnTo>
                                  <a:lnTo>
                                    <a:pt x="29" y="90"/>
                                  </a:lnTo>
                                  <a:lnTo>
                                    <a:pt x="24" y="100"/>
                                  </a:lnTo>
                                  <a:lnTo>
                                    <a:pt x="19" y="105"/>
                                  </a:lnTo>
                                  <a:lnTo>
                                    <a:pt x="15" y="124"/>
                                  </a:lnTo>
                                  <a:lnTo>
                                    <a:pt x="0" y="119"/>
                                  </a:lnTo>
                                  <a:lnTo>
                                    <a:pt x="39" y="24"/>
                                  </a:lnTo>
                                  <a:lnTo>
                                    <a:pt x="43" y="15"/>
                                  </a:lnTo>
                                  <a:lnTo>
                                    <a:pt x="43" y="10"/>
                                  </a:lnTo>
                                  <a:lnTo>
                                    <a:pt x="39" y="10"/>
                                  </a:lnTo>
                                  <a:lnTo>
                                    <a:pt x="34" y="10"/>
                                  </a:lnTo>
                                  <a:lnTo>
                                    <a:pt x="29" y="10"/>
                                  </a:lnTo>
                                  <a:lnTo>
                                    <a:pt x="29" y="5"/>
                                  </a:lnTo>
                                  <a:lnTo>
                                    <a:pt x="6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462"/>
                          <wps:cNvSpPr>
                            <a:spLocks/>
                          </wps:cNvSpPr>
                          <wps:spPr bwMode="auto">
                            <a:xfrm>
                              <a:off x="2006" y="6255"/>
                              <a:ext cx="106" cy="163"/>
                            </a:xfrm>
                            <a:custGeom>
                              <a:avLst/>
                              <a:gdLst>
                                <a:gd name="T0" fmla="*/ 0 w 106"/>
                                <a:gd name="T1" fmla="*/ 154 h 163"/>
                                <a:gd name="T2" fmla="*/ 15 w 106"/>
                                <a:gd name="T3" fmla="*/ 0 h 163"/>
                                <a:gd name="T4" fmla="*/ 106 w 106"/>
                                <a:gd name="T5" fmla="*/ 5 h 163"/>
                                <a:gd name="T6" fmla="*/ 92 w 106"/>
                                <a:gd name="T7" fmla="*/ 163 h 163"/>
                                <a:gd name="T8" fmla="*/ 0 w 106"/>
                                <a:gd name="T9" fmla="*/ 154 h 1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163">
                                  <a:moveTo>
                                    <a:pt x="0" y="154"/>
                                  </a:moveTo>
                                  <a:lnTo>
                                    <a:pt x="15" y="0"/>
                                  </a:lnTo>
                                  <a:lnTo>
                                    <a:pt x="106" y="5"/>
                                  </a:lnTo>
                                  <a:lnTo>
                                    <a:pt x="92" y="163"/>
                                  </a:lnTo>
                                  <a:lnTo>
                                    <a:pt x="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463"/>
                          <wps:cNvSpPr>
                            <a:spLocks/>
                          </wps:cNvSpPr>
                          <wps:spPr bwMode="auto">
                            <a:xfrm>
                              <a:off x="1997" y="6484"/>
                              <a:ext cx="43" cy="82"/>
                            </a:xfrm>
                            <a:custGeom>
                              <a:avLst/>
                              <a:gdLst>
                                <a:gd name="T0" fmla="*/ 38 w 43"/>
                                <a:gd name="T1" fmla="*/ 0 h 82"/>
                                <a:gd name="T2" fmla="*/ 33 w 43"/>
                                <a:gd name="T3" fmla="*/ 20 h 82"/>
                                <a:gd name="T4" fmla="*/ 43 w 43"/>
                                <a:gd name="T5" fmla="*/ 20 h 82"/>
                                <a:gd name="T6" fmla="*/ 43 w 43"/>
                                <a:gd name="T7" fmla="*/ 24 h 82"/>
                                <a:gd name="T8" fmla="*/ 29 w 43"/>
                                <a:gd name="T9" fmla="*/ 24 h 82"/>
                                <a:gd name="T10" fmla="*/ 14 w 43"/>
                                <a:gd name="T11" fmla="*/ 63 h 82"/>
                                <a:gd name="T12" fmla="*/ 14 w 43"/>
                                <a:gd name="T13" fmla="*/ 68 h 82"/>
                                <a:gd name="T14" fmla="*/ 14 w 43"/>
                                <a:gd name="T15" fmla="*/ 72 h 82"/>
                                <a:gd name="T16" fmla="*/ 14 w 43"/>
                                <a:gd name="T17" fmla="*/ 72 h 82"/>
                                <a:gd name="T18" fmla="*/ 14 w 43"/>
                                <a:gd name="T19" fmla="*/ 72 h 82"/>
                                <a:gd name="T20" fmla="*/ 14 w 43"/>
                                <a:gd name="T21" fmla="*/ 72 h 82"/>
                                <a:gd name="T22" fmla="*/ 14 w 43"/>
                                <a:gd name="T23" fmla="*/ 72 h 82"/>
                                <a:gd name="T24" fmla="*/ 14 w 43"/>
                                <a:gd name="T25" fmla="*/ 72 h 82"/>
                                <a:gd name="T26" fmla="*/ 19 w 43"/>
                                <a:gd name="T27" fmla="*/ 72 h 82"/>
                                <a:gd name="T28" fmla="*/ 24 w 43"/>
                                <a:gd name="T29" fmla="*/ 68 h 82"/>
                                <a:gd name="T30" fmla="*/ 29 w 43"/>
                                <a:gd name="T31" fmla="*/ 63 h 82"/>
                                <a:gd name="T32" fmla="*/ 29 w 43"/>
                                <a:gd name="T33" fmla="*/ 68 h 82"/>
                                <a:gd name="T34" fmla="*/ 24 w 43"/>
                                <a:gd name="T35" fmla="*/ 72 h 82"/>
                                <a:gd name="T36" fmla="*/ 14 w 43"/>
                                <a:gd name="T37" fmla="*/ 77 h 82"/>
                                <a:gd name="T38" fmla="*/ 14 w 43"/>
                                <a:gd name="T39" fmla="*/ 82 h 82"/>
                                <a:gd name="T40" fmla="*/ 9 w 43"/>
                                <a:gd name="T41" fmla="*/ 82 h 82"/>
                                <a:gd name="T42" fmla="*/ 5 w 43"/>
                                <a:gd name="T43" fmla="*/ 77 h 82"/>
                                <a:gd name="T44" fmla="*/ 5 w 43"/>
                                <a:gd name="T45" fmla="*/ 77 h 82"/>
                                <a:gd name="T46" fmla="*/ 5 w 43"/>
                                <a:gd name="T47" fmla="*/ 77 h 82"/>
                                <a:gd name="T48" fmla="*/ 0 w 43"/>
                                <a:gd name="T49" fmla="*/ 72 h 82"/>
                                <a:gd name="T50" fmla="*/ 5 w 43"/>
                                <a:gd name="T51" fmla="*/ 68 h 82"/>
                                <a:gd name="T52" fmla="*/ 5 w 43"/>
                                <a:gd name="T53" fmla="*/ 63 h 82"/>
                                <a:gd name="T54" fmla="*/ 19 w 43"/>
                                <a:gd name="T55" fmla="*/ 24 h 82"/>
                                <a:gd name="T56" fmla="*/ 9 w 43"/>
                                <a:gd name="T57" fmla="*/ 24 h 82"/>
                                <a:gd name="T58" fmla="*/ 9 w 43"/>
                                <a:gd name="T59" fmla="*/ 20 h 82"/>
                                <a:gd name="T60" fmla="*/ 19 w 43"/>
                                <a:gd name="T61" fmla="*/ 20 h 82"/>
                                <a:gd name="T62" fmla="*/ 24 w 43"/>
                                <a:gd name="T63" fmla="*/ 15 h 82"/>
                                <a:gd name="T64" fmla="*/ 29 w 43"/>
                                <a:gd name="T65" fmla="*/ 10 h 82"/>
                                <a:gd name="T66" fmla="*/ 38 w 43"/>
                                <a:gd name="T67" fmla="*/ 0 h 82"/>
                                <a:gd name="T68" fmla="*/ 38 w 43"/>
                                <a:gd name="T69" fmla="*/ 0 h 8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3" h="82">
                                  <a:moveTo>
                                    <a:pt x="38" y="0"/>
                                  </a:moveTo>
                                  <a:lnTo>
                                    <a:pt x="33" y="20"/>
                                  </a:lnTo>
                                  <a:lnTo>
                                    <a:pt x="43" y="20"/>
                                  </a:lnTo>
                                  <a:lnTo>
                                    <a:pt x="43" y="24"/>
                                  </a:lnTo>
                                  <a:lnTo>
                                    <a:pt x="29" y="24"/>
                                  </a:lnTo>
                                  <a:lnTo>
                                    <a:pt x="14" y="63"/>
                                  </a:lnTo>
                                  <a:lnTo>
                                    <a:pt x="14" y="68"/>
                                  </a:lnTo>
                                  <a:lnTo>
                                    <a:pt x="14" y="72"/>
                                  </a:lnTo>
                                  <a:lnTo>
                                    <a:pt x="19" y="72"/>
                                  </a:lnTo>
                                  <a:lnTo>
                                    <a:pt x="24" y="68"/>
                                  </a:lnTo>
                                  <a:lnTo>
                                    <a:pt x="29" y="63"/>
                                  </a:lnTo>
                                  <a:lnTo>
                                    <a:pt x="29" y="68"/>
                                  </a:lnTo>
                                  <a:lnTo>
                                    <a:pt x="24" y="72"/>
                                  </a:lnTo>
                                  <a:lnTo>
                                    <a:pt x="14" y="77"/>
                                  </a:lnTo>
                                  <a:lnTo>
                                    <a:pt x="14" y="82"/>
                                  </a:lnTo>
                                  <a:lnTo>
                                    <a:pt x="9" y="82"/>
                                  </a:lnTo>
                                  <a:lnTo>
                                    <a:pt x="5" y="77"/>
                                  </a:lnTo>
                                  <a:lnTo>
                                    <a:pt x="0" y="72"/>
                                  </a:lnTo>
                                  <a:lnTo>
                                    <a:pt x="5" y="68"/>
                                  </a:lnTo>
                                  <a:lnTo>
                                    <a:pt x="5" y="63"/>
                                  </a:lnTo>
                                  <a:lnTo>
                                    <a:pt x="19" y="24"/>
                                  </a:lnTo>
                                  <a:lnTo>
                                    <a:pt x="9" y="24"/>
                                  </a:lnTo>
                                  <a:lnTo>
                                    <a:pt x="9" y="20"/>
                                  </a:lnTo>
                                  <a:lnTo>
                                    <a:pt x="19" y="20"/>
                                  </a:lnTo>
                                  <a:lnTo>
                                    <a:pt x="24" y="15"/>
                                  </a:lnTo>
                                  <a:lnTo>
                                    <a:pt x="29" y="10"/>
                                  </a:lnTo>
                                  <a:lnTo>
                                    <a:pt x="3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464"/>
                          <wps:cNvSpPr>
                            <a:spLocks/>
                          </wps:cNvSpPr>
                          <wps:spPr bwMode="auto">
                            <a:xfrm>
                              <a:off x="2030" y="6504"/>
                              <a:ext cx="58" cy="62"/>
                            </a:xfrm>
                            <a:custGeom>
                              <a:avLst/>
                              <a:gdLst>
                                <a:gd name="T0" fmla="*/ 58 w 58"/>
                                <a:gd name="T1" fmla="*/ 4 h 62"/>
                                <a:gd name="T2" fmla="*/ 53 w 58"/>
                                <a:gd name="T3" fmla="*/ 24 h 62"/>
                                <a:gd name="T4" fmla="*/ 48 w 58"/>
                                <a:gd name="T5" fmla="*/ 24 h 62"/>
                                <a:gd name="T6" fmla="*/ 48 w 58"/>
                                <a:gd name="T7" fmla="*/ 14 h 62"/>
                                <a:gd name="T8" fmla="*/ 48 w 58"/>
                                <a:gd name="T9" fmla="*/ 9 h 62"/>
                                <a:gd name="T10" fmla="*/ 44 w 58"/>
                                <a:gd name="T11" fmla="*/ 9 h 62"/>
                                <a:gd name="T12" fmla="*/ 39 w 58"/>
                                <a:gd name="T13" fmla="*/ 4 h 62"/>
                                <a:gd name="T14" fmla="*/ 34 w 58"/>
                                <a:gd name="T15" fmla="*/ 4 h 62"/>
                                <a:gd name="T16" fmla="*/ 29 w 58"/>
                                <a:gd name="T17" fmla="*/ 9 h 62"/>
                                <a:gd name="T18" fmla="*/ 29 w 58"/>
                                <a:gd name="T19" fmla="*/ 9 h 62"/>
                                <a:gd name="T20" fmla="*/ 29 w 58"/>
                                <a:gd name="T21" fmla="*/ 14 h 62"/>
                                <a:gd name="T22" fmla="*/ 29 w 58"/>
                                <a:gd name="T23" fmla="*/ 14 h 62"/>
                                <a:gd name="T24" fmla="*/ 29 w 58"/>
                                <a:gd name="T25" fmla="*/ 19 h 62"/>
                                <a:gd name="T26" fmla="*/ 29 w 58"/>
                                <a:gd name="T27" fmla="*/ 19 h 62"/>
                                <a:gd name="T28" fmla="*/ 34 w 58"/>
                                <a:gd name="T29" fmla="*/ 24 h 62"/>
                                <a:gd name="T30" fmla="*/ 39 w 58"/>
                                <a:gd name="T31" fmla="*/ 33 h 62"/>
                                <a:gd name="T32" fmla="*/ 44 w 58"/>
                                <a:gd name="T33" fmla="*/ 38 h 62"/>
                                <a:gd name="T34" fmla="*/ 44 w 58"/>
                                <a:gd name="T35" fmla="*/ 43 h 62"/>
                                <a:gd name="T36" fmla="*/ 44 w 58"/>
                                <a:gd name="T37" fmla="*/ 48 h 62"/>
                                <a:gd name="T38" fmla="*/ 44 w 58"/>
                                <a:gd name="T39" fmla="*/ 52 h 62"/>
                                <a:gd name="T40" fmla="*/ 39 w 58"/>
                                <a:gd name="T41" fmla="*/ 62 h 62"/>
                                <a:gd name="T42" fmla="*/ 29 w 58"/>
                                <a:gd name="T43" fmla="*/ 62 h 62"/>
                                <a:gd name="T44" fmla="*/ 24 w 58"/>
                                <a:gd name="T45" fmla="*/ 62 h 62"/>
                                <a:gd name="T46" fmla="*/ 15 w 58"/>
                                <a:gd name="T47" fmla="*/ 62 h 62"/>
                                <a:gd name="T48" fmla="*/ 10 w 58"/>
                                <a:gd name="T49" fmla="*/ 62 h 62"/>
                                <a:gd name="T50" fmla="*/ 10 w 58"/>
                                <a:gd name="T51" fmla="*/ 62 h 62"/>
                                <a:gd name="T52" fmla="*/ 5 w 58"/>
                                <a:gd name="T53" fmla="*/ 62 h 62"/>
                                <a:gd name="T54" fmla="*/ 5 w 58"/>
                                <a:gd name="T55" fmla="*/ 62 h 62"/>
                                <a:gd name="T56" fmla="*/ 0 w 58"/>
                                <a:gd name="T57" fmla="*/ 62 h 62"/>
                                <a:gd name="T58" fmla="*/ 0 w 58"/>
                                <a:gd name="T59" fmla="*/ 62 h 62"/>
                                <a:gd name="T60" fmla="*/ 5 w 58"/>
                                <a:gd name="T61" fmla="*/ 43 h 62"/>
                                <a:gd name="T62" fmla="*/ 10 w 58"/>
                                <a:gd name="T63" fmla="*/ 43 h 62"/>
                                <a:gd name="T64" fmla="*/ 10 w 58"/>
                                <a:gd name="T65" fmla="*/ 48 h 62"/>
                                <a:gd name="T66" fmla="*/ 10 w 58"/>
                                <a:gd name="T67" fmla="*/ 57 h 62"/>
                                <a:gd name="T68" fmla="*/ 15 w 58"/>
                                <a:gd name="T69" fmla="*/ 57 h 62"/>
                                <a:gd name="T70" fmla="*/ 20 w 58"/>
                                <a:gd name="T71" fmla="*/ 62 h 62"/>
                                <a:gd name="T72" fmla="*/ 24 w 58"/>
                                <a:gd name="T73" fmla="*/ 62 h 62"/>
                                <a:gd name="T74" fmla="*/ 29 w 58"/>
                                <a:gd name="T75" fmla="*/ 57 h 62"/>
                                <a:gd name="T76" fmla="*/ 34 w 58"/>
                                <a:gd name="T77" fmla="*/ 57 h 62"/>
                                <a:gd name="T78" fmla="*/ 34 w 58"/>
                                <a:gd name="T79" fmla="*/ 52 h 62"/>
                                <a:gd name="T80" fmla="*/ 34 w 58"/>
                                <a:gd name="T81" fmla="*/ 48 h 62"/>
                                <a:gd name="T82" fmla="*/ 34 w 58"/>
                                <a:gd name="T83" fmla="*/ 48 h 62"/>
                                <a:gd name="T84" fmla="*/ 29 w 58"/>
                                <a:gd name="T85" fmla="*/ 43 h 62"/>
                                <a:gd name="T86" fmla="*/ 24 w 58"/>
                                <a:gd name="T87" fmla="*/ 33 h 62"/>
                                <a:gd name="T88" fmla="*/ 20 w 58"/>
                                <a:gd name="T89" fmla="*/ 28 h 62"/>
                                <a:gd name="T90" fmla="*/ 20 w 58"/>
                                <a:gd name="T91" fmla="*/ 24 h 62"/>
                                <a:gd name="T92" fmla="*/ 20 w 58"/>
                                <a:gd name="T93" fmla="*/ 19 h 62"/>
                                <a:gd name="T94" fmla="*/ 20 w 58"/>
                                <a:gd name="T95" fmla="*/ 14 h 62"/>
                                <a:gd name="T96" fmla="*/ 20 w 58"/>
                                <a:gd name="T97" fmla="*/ 9 h 62"/>
                                <a:gd name="T98" fmla="*/ 24 w 58"/>
                                <a:gd name="T99" fmla="*/ 4 h 62"/>
                                <a:gd name="T100" fmla="*/ 29 w 58"/>
                                <a:gd name="T101" fmla="*/ 4 h 62"/>
                                <a:gd name="T102" fmla="*/ 39 w 58"/>
                                <a:gd name="T103" fmla="*/ 0 h 62"/>
                                <a:gd name="T104" fmla="*/ 39 w 58"/>
                                <a:gd name="T105" fmla="*/ 4 h 62"/>
                                <a:gd name="T106" fmla="*/ 39 w 58"/>
                                <a:gd name="T107" fmla="*/ 4 h 62"/>
                                <a:gd name="T108" fmla="*/ 44 w 58"/>
                                <a:gd name="T109" fmla="*/ 4 h 62"/>
                                <a:gd name="T110" fmla="*/ 44 w 58"/>
                                <a:gd name="T111" fmla="*/ 4 h 62"/>
                                <a:gd name="T112" fmla="*/ 48 w 58"/>
                                <a:gd name="T113" fmla="*/ 4 h 62"/>
                                <a:gd name="T114" fmla="*/ 48 w 58"/>
                                <a:gd name="T115" fmla="*/ 4 h 62"/>
                                <a:gd name="T116" fmla="*/ 53 w 58"/>
                                <a:gd name="T117" fmla="*/ 4 h 62"/>
                                <a:gd name="T118" fmla="*/ 53 w 58"/>
                                <a:gd name="T119" fmla="*/ 4 h 62"/>
                                <a:gd name="T120" fmla="*/ 58 w 58"/>
                                <a:gd name="T121" fmla="*/ 4 h 6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8" h="62">
                                  <a:moveTo>
                                    <a:pt x="58" y="4"/>
                                  </a:moveTo>
                                  <a:lnTo>
                                    <a:pt x="53" y="24"/>
                                  </a:lnTo>
                                  <a:lnTo>
                                    <a:pt x="48" y="24"/>
                                  </a:lnTo>
                                  <a:lnTo>
                                    <a:pt x="48" y="14"/>
                                  </a:lnTo>
                                  <a:lnTo>
                                    <a:pt x="48" y="9"/>
                                  </a:lnTo>
                                  <a:lnTo>
                                    <a:pt x="44" y="9"/>
                                  </a:lnTo>
                                  <a:lnTo>
                                    <a:pt x="39" y="4"/>
                                  </a:lnTo>
                                  <a:lnTo>
                                    <a:pt x="34" y="4"/>
                                  </a:lnTo>
                                  <a:lnTo>
                                    <a:pt x="29" y="9"/>
                                  </a:lnTo>
                                  <a:lnTo>
                                    <a:pt x="29" y="14"/>
                                  </a:lnTo>
                                  <a:lnTo>
                                    <a:pt x="29" y="19"/>
                                  </a:lnTo>
                                  <a:lnTo>
                                    <a:pt x="34" y="24"/>
                                  </a:lnTo>
                                  <a:lnTo>
                                    <a:pt x="39" y="33"/>
                                  </a:lnTo>
                                  <a:lnTo>
                                    <a:pt x="44" y="38"/>
                                  </a:lnTo>
                                  <a:lnTo>
                                    <a:pt x="44" y="43"/>
                                  </a:lnTo>
                                  <a:lnTo>
                                    <a:pt x="44" y="48"/>
                                  </a:lnTo>
                                  <a:lnTo>
                                    <a:pt x="44" y="52"/>
                                  </a:lnTo>
                                  <a:lnTo>
                                    <a:pt x="39" y="62"/>
                                  </a:lnTo>
                                  <a:lnTo>
                                    <a:pt x="29" y="62"/>
                                  </a:lnTo>
                                  <a:lnTo>
                                    <a:pt x="24" y="62"/>
                                  </a:lnTo>
                                  <a:lnTo>
                                    <a:pt x="15" y="62"/>
                                  </a:lnTo>
                                  <a:lnTo>
                                    <a:pt x="10" y="62"/>
                                  </a:lnTo>
                                  <a:lnTo>
                                    <a:pt x="5" y="62"/>
                                  </a:lnTo>
                                  <a:lnTo>
                                    <a:pt x="0" y="62"/>
                                  </a:lnTo>
                                  <a:lnTo>
                                    <a:pt x="5" y="43"/>
                                  </a:lnTo>
                                  <a:lnTo>
                                    <a:pt x="10" y="43"/>
                                  </a:lnTo>
                                  <a:lnTo>
                                    <a:pt x="10" y="48"/>
                                  </a:lnTo>
                                  <a:lnTo>
                                    <a:pt x="10" y="57"/>
                                  </a:lnTo>
                                  <a:lnTo>
                                    <a:pt x="15" y="57"/>
                                  </a:lnTo>
                                  <a:lnTo>
                                    <a:pt x="20" y="62"/>
                                  </a:lnTo>
                                  <a:lnTo>
                                    <a:pt x="24" y="62"/>
                                  </a:lnTo>
                                  <a:lnTo>
                                    <a:pt x="29" y="57"/>
                                  </a:lnTo>
                                  <a:lnTo>
                                    <a:pt x="34" y="57"/>
                                  </a:lnTo>
                                  <a:lnTo>
                                    <a:pt x="34" y="52"/>
                                  </a:lnTo>
                                  <a:lnTo>
                                    <a:pt x="34" y="48"/>
                                  </a:lnTo>
                                  <a:lnTo>
                                    <a:pt x="29" y="43"/>
                                  </a:lnTo>
                                  <a:lnTo>
                                    <a:pt x="24" y="33"/>
                                  </a:lnTo>
                                  <a:lnTo>
                                    <a:pt x="20" y="28"/>
                                  </a:lnTo>
                                  <a:lnTo>
                                    <a:pt x="20" y="24"/>
                                  </a:lnTo>
                                  <a:lnTo>
                                    <a:pt x="20" y="19"/>
                                  </a:lnTo>
                                  <a:lnTo>
                                    <a:pt x="20" y="14"/>
                                  </a:lnTo>
                                  <a:lnTo>
                                    <a:pt x="20" y="9"/>
                                  </a:lnTo>
                                  <a:lnTo>
                                    <a:pt x="24" y="4"/>
                                  </a:lnTo>
                                  <a:lnTo>
                                    <a:pt x="29" y="4"/>
                                  </a:lnTo>
                                  <a:lnTo>
                                    <a:pt x="39" y="0"/>
                                  </a:lnTo>
                                  <a:lnTo>
                                    <a:pt x="39" y="4"/>
                                  </a:lnTo>
                                  <a:lnTo>
                                    <a:pt x="44" y="4"/>
                                  </a:lnTo>
                                  <a:lnTo>
                                    <a:pt x="48" y="4"/>
                                  </a:lnTo>
                                  <a:lnTo>
                                    <a:pt x="53" y="4"/>
                                  </a:lnTo>
                                  <a:lnTo>
                                    <a:pt x="58" y="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465"/>
                          <wps:cNvSpPr>
                            <a:spLocks noEditPoints="1"/>
                          </wps:cNvSpPr>
                          <wps:spPr bwMode="auto">
                            <a:xfrm>
                              <a:off x="5312" y="7414"/>
                              <a:ext cx="101" cy="86"/>
                            </a:xfrm>
                            <a:custGeom>
                              <a:avLst/>
                              <a:gdLst>
                                <a:gd name="T0" fmla="*/ 67 w 101"/>
                                <a:gd name="T1" fmla="*/ 14 h 86"/>
                                <a:gd name="T2" fmla="*/ 77 w 101"/>
                                <a:gd name="T3" fmla="*/ 14 h 86"/>
                                <a:gd name="T4" fmla="*/ 82 w 101"/>
                                <a:gd name="T5" fmla="*/ 14 h 86"/>
                                <a:gd name="T6" fmla="*/ 82 w 101"/>
                                <a:gd name="T7" fmla="*/ 14 h 86"/>
                                <a:gd name="T8" fmla="*/ 82 w 101"/>
                                <a:gd name="T9" fmla="*/ 9 h 86"/>
                                <a:gd name="T10" fmla="*/ 77 w 101"/>
                                <a:gd name="T11" fmla="*/ 4 h 86"/>
                                <a:gd name="T12" fmla="*/ 67 w 101"/>
                                <a:gd name="T13" fmla="*/ 0 h 86"/>
                                <a:gd name="T14" fmla="*/ 87 w 101"/>
                                <a:gd name="T15" fmla="*/ 9 h 86"/>
                                <a:gd name="T16" fmla="*/ 96 w 101"/>
                                <a:gd name="T17" fmla="*/ 19 h 86"/>
                                <a:gd name="T18" fmla="*/ 91 w 101"/>
                                <a:gd name="T19" fmla="*/ 28 h 86"/>
                                <a:gd name="T20" fmla="*/ 87 w 101"/>
                                <a:gd name="T21" fmla="*/ 28 h 86"/>
                                <a:gd name="T22" fmla="*/ 77 w 101"/>
                                <a:gd name="T23" fmla="*/ 28 h 86"/>
                                <a:gd name="T24" fmla="*/ 82 w 101"/>
                                <a:gd name="T25" fmla="*/ 38 h 86"/>
                                <a:gd name="T26" fmla="*/ 101 w 101"/>
                                <a:gd name="T27" fmla="*/ 57 h 86"/>
                                <a:gd name="T28" fmla="*/ 101 w 101"/>
                                <a:gd name="T29" fmla="*/ 72 h 86"/>
                                <a:gd name="T30" fmla="*/ 91 w 101"/>
                                <a:gd name="T31" fmla="*/ 81 h 86"/>
                                <a:gd name="T32" fmla="*/ 67 w 101"/>
                                <a:gd name="T33" fmla="*/ 86 h 86"/>
                                <a:gd name="T34" fmla="*/ 34 w 101"/>
                                <a:gd name="T35" fmla="*/ 72 h 86"/>
                                <a:gd name="T36" fmla="*/ 10 w 101"/>
                                <a:gd name="T37" fmla="*/ 52 h 86"/>
                                <a:gd name="T38" fmla="*/ 5 w 101"/>
                                <a:gd name="T39" fmla="*/ 38 h 86"/>
                                <a:gd name="T40" fmla="*/ 10 w 101"/>
                                <a:gd name="T41" fmla="*/ 28 h 86"/>
                                <a:gd name="T42" fmla="*/ 5 w 101"/>
                                <a:gd name="T43" fmla="*/ 24 h 86"/>
                                <a:gd name="T44" fmla="*/ 10 w 101"/>
                                <a:gd name="T45" fmla="*/ 43 h 86"/>
                                <a:gd name="T46" fmla="*/ 19 w 101"/>
                                <a:gd name="T47" fmla="*/ 52 h 86"/>
                                <a:gd name="T48" fmla="*/ 48 w 101"/>
                                <a:gd name="T49" fmla="*/ 67 h 86"/>
                                <a:gd name="T50" fmla="*/ 77 w 101"/>
                                <a:gd name="T51" fmla="*/ 67 h 86"/>
                                <a:gd name="T52" fmla="*/ 87 w 101"/>
                                <a:gd name="T53" fmla="*/ 62 h 86"/>
                                <a:gd name="T54" fmla="*/ 91 w 101"/>
                                <a:gd name="T55" fmla="*/ 57 h 86"/>
                                <a:gd name="T56" fmla="*/ 67 w 101"/>
                                <a:gd name="T57" fmla="*/ 33 h 86"/>
                                <a:gd name="T58" fmla="*/ 24 w 101"/>
                                <a:gd name="T59" fmla="*/ 28 h 86"/>
                                <a:gd name="T60" fmla="*/ 15 w 101"/>
                                <a:gd name="T61" fmla="*/ 33 h 86"/>
                                <a:gd name="T62" fmla="*/ 10 w 101"/>
                                <a:gd name="T63" fmla="*/ 43 h 8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1" h="86">
                                  <a:moveTo>
                                    <a:pt x="0" y="9"/>
                                  </a:moveTo>
                                  <a:lnTo>
                                    <a:pt x="67" y="14"/>
                                  </a:lnTo>
                                  <a:lnTo>
                                    <a:pt x="77" y="14"/>
                                  </a:lnTo>
                                  <a:lnTo>
                                    <a:pt x="82" y="14"/>
                                  </a:lnTo>
                                  <a:lnTo>
                                    <a:pt x="82" y="9"/>
                                  </a:lnTo>
                                  <a:lnTo>
                                    <a:pt x="77" y="4"/>
                                  </a:lnTo>
                                  <a:lnTo>
                                    <a:pt x="67" y="0"/>
                                  </a:lnTo>
                                  <a:lnTo>
                                    <a:pt x="77" y="4"/>
                                  </a:lnTo>
                                  <a:lnTo>
                                    <a:pt x="87" y="9"/>
                                  </a:lnTo>
                                  <a:lnTo>
                                    <a:pt x="91" y="14"/>
                                  </a:lnTo>
                                  <a:lnTo>
                                    <a:pt x="96" y="19"/>
                                  </a:lnTo>
                                  <a:lnTo>
                                    <a:pt x="96" y="24"/>
                                  </a:lnTo>
                                  <a:lnTo>
                                    <a:pt x="91" y="28"/>
                                  </a:lnTo>
                                  <a:lnTo>
                                    <a:pt x="87" y="28"/>
                                  </a:lnTo>
                                  <a:lnTo>
                                    <a:pt x="82" y="28"/>
                                  </a:lnTo>
                                  <a:lnTo>
                                    <a:pt x="77" y="28"/>
                                  </a:lnTo>
                                  <a:lnTo>
                                    <a:pt x="67" y="28"/>
                                  </a:lnTo>
                                  <a:lnTo>
                                    <a:pt x="82" y="38"/>
                                  </a:lnTo>
                                  <a:lnTo>
                                    <a:pt x="96" y="48"/>
                                  </a:lnTo>
                                  <a:lnTo>
                                    <a:pt x="101" y="57"/>
                                  </a:lnTo>
                                  <a:lnTo>
                                    <a:pt x="101" y="62"/>
                                  </a:lnTo>
                                  <a:lnTo>
                                    <a:pt x="101" y="72"/>
                                  </a:lnTo>
                                  <a:lnTo>
                                    <a:pt x="96" y="76"/>
                                  </a:lnTo>
                                  <a:lnTo>
                                    <a:pt x="91" y="81"/>
                                  </a:lnTo>
                                  <a:lnTo>
                                    <a:pt x="82" y="86"/>
                                  </a:lnTo>
                                  <a:lnTo>
                                    <a:pt x="67" y="86"/>
                                  </a:lnTo>
                                  <a:lnTo>
                                    <a:pt x="48" y="81"/>
                                  </a:lnTo>
                                  <a:lnTo>
                                    <a:pt x="34" y="72"/>
                                  </a:lnTo>
                                  <a:lnTo>
                                    <a:pt x="19" y="62"/>
                                  </a:lnTo>
                                  <a:lnTo>
                                    <a:pt x="10" y="52"/>
                                  </a:lnTo>
                                  <a:lnTo>
                                    <a:pt x="5" y="43"/>
                                  </a:lnTo>
                                  <a:lnTo>
                                    <a:pt x="5" y="38"/>
                                  </a:lnTo>
                                  <a:lnTo>
                                    <a:pt x="10" y="33"/>
                                  </a:lnTo>
                                  <a:lnTo>
                                    <a:pt x="10" y="28"/>
                                  </a:lnTo>
                                  <a:lnTo>
                                    <a:pt x="15" y="24"/>
                                  </a:lnTo>
                                  <a:lnTo>
                                    <a:pt x="5" y="24"/>
                                  </a:lnTo>
                                  <a:lnTo>
                                    <a:pt x="0" y="9"/>
                                  </a:lnTo>
                                  <a:close/>
                                  <a:moveTo>
                                    <a:pt x="10" y="43"/>
                                  </a:moveTo>
                                  <a:lnTo>
                                    <a:pt x="15" y="48"/>
                                  </a:lnTo>
                                  <a:lnTo>
                                    <a:pt x="19" y="52"/>
                                  </a:lnTo>
                                  <a:lnTo>
                                    <a:pt x="29" y="62"/>
                                  </a:lnTo>
                                  <a:lnTo>
                                    <a:pt x="48" y="67"/>
                                  </a:lnTo>
                                  <a:lnTo>
                                    <a:pt x="63" y="72"/>
                                  </a:lnTo>
                                  <a:lnTo>
                                    <a:pt x="77" y="67"/>
                                  </a:lnTo>
                                  <a:lnTo>
                                    <a:pt x="82" y="67"/>
                                  </a:lnTo>
                                  <a:lnTo>
                                    <a:pt x="87" y="62"/>
                                  </a:lnTo>
                                  <a:lnTo>
                                    <a:pt x="91" y="57"/>
                                  </a:lnTo>
                                  <a:lnTo>
                                    <a:pt x="82" y="48"/>
                                  </a:lnTo>
                                  <a:lnTo>
                                    <a:pt x="67" y="33"/>
                                  </a:lnTo>
                                  <a:lnTo>
                                    <a:pt x="48" y="28"/>
                                  </a:lnTo>
                                  <a:lnTo>
                                    <a:pt x="24" y="28"/>
                                  </a:lnTo>
                                  <a:lnTo>
                                    <a:pt x="19" y="28"/>
                                  </a:lnTo>
                                  <a:lnTo>
                                    <a:pt x="15" y="33"/>
                                  </a:lnTo>
                                  <a:lnTo>
                                    <a:pt x="10" y="38"/>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466"/>
                          <wps:cNvSpPr>
                            <a:spLocks/>
                          </wps:cNvSpPr>
                          <wps:spPr bwMode="auto">
                            <a:xfrm>
                              <a:off x="5198" y="7017"/>
                              <a:ext cx="148" cy="81"/>
                            </a:xfrm>
                            <a:custGeom>
                              <a:avLst/>
                              <a:gdLst>
                                <a:gd name="T0" fmla="*/ 0 w 148"/>
                                <a:gd name="T1" fmla="*/ 48 h 81"/>
                                <a:gd name="T2" fmla="*/ 100 w 148"/>
                                <a:gd name="T3" fmla="*/ 62 h 81"/>
                                <a:gd name="T4" fmla="*/ 90 w 148"/>
                                <a:gd name="T5" fmla="*/ 52 h 81"/>
                                <a:gd name="T6" fmla="*/ 71 w 148"/>
                                <a:gd name="T7" fmla="*/ 38 h 81"/>
                                <a:gd name="T8" fmla="*/ 61 w 148"/>
                                <a:gd name="T9" fmla="*/ 33 h 81"/>
                                <a:gd name="T10" fmla="*/ 61 w 148"/>
                                <a:gd name="T11" fmla="*/ 29 h 81"/>
                                <a:gd name="T12" fmla="*/ 57 w 148"/>
                                <a:gd name="T13" fmla="*/ 29 h 81"/>
                                <a:gd name="T14" fmla="*/ 57 w 148"/>
                                <a:gd name="T15" fmla="*/ 33 h 81"/>
                                <a:gd name="T16" fmla="*/ 57 w 148"/>
                                <a:gd name="T17" fmla="*/ 33 h 81"/>
                                <a:gd name="T18" fmla="*/ 57 w 148"/>
                                <a:gd name="T19" fmla="*/ 33 h 81"/>
                                <a:gd name="T20" fmla="*/ 57 w 148"/>
                                <a:gd name="T21" fmla="*/ 33 h 81"/>
                                <a:gd name="T22" fmla="*/ 57 w 148"/>
                                <a:gd name="T23" fmla="*/ 38 h 81"/>
                                <a:gd name="T24" fmla="*/ 57 w 148"/>
                                <a:gd name="T25" fmla="*/ 38 h 81"/>
                                <a:gd name="T26" fmla="*/ 57 w 148"/>
                                <a:gd name="T27" fmla="*/ 43 h 81"/>
                                <a:gd name="T28" fmla="*/ 52 w 148"/>
                                <a:gd name="T29" fmla="*/ 43 h 81"/>
                                <a:gd name="T30" fmla="*/ 47 w 148"/>
                                <a:gd name="T31" fmla="*/ 0 h 81"/>
                                <a:gd name="T32" fmla="*/ 47 w 148"/>
                                <a:gd name="T33" fmla="*/ 0 h 81"/>
                                <a:gd name="T34" fmla="*/ 52 w 148"/>
                                <a:gd name="T35" fmla="*/ 9 h 81"/>
                                <a:gd name="T36" fmla="*/ 52 w 148"/>
                                <a:gd name="T37" fmla="*/ 14 h 81"/>
                                <a:gd name="T38" fmla="*/ 57 w 148"/>
                                <a:gd name="T39" fmla="*/ 19 h 81"/>
                                <a:gd name="T40" fmla="*/ 61 w 148"/>
                                <a:gd name="T41" fmla="*/ 24 h 81"/>
                                <a:gd name="T42" fmla="*/ 66 w 148"/>
                                <a:gd name="T43" fmla="*/ 29 h 81"/>
                                <a:gd name="T44" fmla="*/ 71 w 148"/>
                                <a:gd name="T45" fmla="*/ 33 h 81"/>
                                <a:gd name="T46" fmla="*/ 81 w 148"/>
                                <a:gd name="T47" fmla="*/ 43 h 81"/>
                                <a:gd name="T48" fmla="*/ 90 w 148"/>
                                <a:gd name="T49" fmla="*/ 38 h 81"/>
                                <a:gd name="T50" fmla="*/ 100 w 148"/>
                                <a:gd name="T51" fmla="*/ 33 h 81"/>
                                <a:gd name="T52" fmla="*/ 114 w 148"/>
                                <a:gd name="T53" fmla="*/ 24 h 81"/>
                                <a:gd name="T54" fmla="*/ 124 w 148"/>
                                <a:gd name="T55" fmla="*/ 19 h 81"/>
                                <a:gd name="T56" fmla="*/ 124 w 148"/>
                                <a:gd name="T57" fmla="*/ 19 h 81"/>
                                <a:gd name="T58" fmla="*/ 129 w 148"/>
                                <a:gd name="T59" fmla="*/ 14 h 81"/>
                                <a:gd name="T60" fmla="*/ 124 w 148"/>
                                <a:gd name="T61" fmla="*/ 14 h 81"/>
                                <a:gd name="T62" fmla="*/ 124 w 148"/>
                                <a:gd name="T63" fmla="*/ 14 h 81"/>
                                <a:gd name="T64" fmla="*/ 119 w 148"/>
                                <a:gd name="T65" fmla="*/ 9 h 81"/>
                                <a:gd name="T66" fmla="*/ 109 w 148"/>
                                <a:gd name="T67" fmla="*/ 5 h 81"/>
                                <a:gd name="T68" fmla="*/ 114 w 148"/>
                                <a:gd name="T69" fmla="*/ 0 h 81"/>
                                <a:gd name="T70" fmla="*/ 124 w 148"/>
                                <a:gd name="T71" fmla="*/ 9 h 81"/>
                                <a:gd name="T72" fmla="*/ 133 w 148"/>
                                <a:gd name="T73" fmla="*/ 14 h 81"/>
                                <a:gd name="T74" fmla="*/ 138 w 148"/>
                                <a:gd name="T75" fmla="*/ 19 h 81"/>
                                <a:gd name="T76" fmla="*/ 138 w 148"/>
                                <a:gd name="T77" fmla="*/ 24 h 81"/>
                                <a:gd name="T78" fmla="*/ 138 w 148"/>
                                <a:gd name="T79" fmla="*/ 29 h 81"/>
                                <a:gd name="T80" fmla="*/ 138 w 148"/>
                                <a:gd name="T81" fmla="*/ 29 h 81"/>
                                <a:gd name="T82" fmla="*/ 124 w 148"/>
                                <a:gd name="T83" fmla="*/ 38 h 81"/>
                                <a:gd name="T84" fmla="*/ 95 w 148"/>
                                <a:gd name="T85" fmla="*/ 52 h 81"/>
                                <a:gd name="T86" fmla="*/ 109 w 148"/>
                                <a:gd name="T87" fmla="*/ 62 h 81"/>
                                <a:gd name="T88" fmla="*/ 143 w 148"/>
                                <a:gd name="T89" fmla="*/ 67 h 81"/>
                                <a:gd name="T90" fmla="*/ 148 w 148"/>
                                <a:gd name="T91" fmla="*/ 81 h 81"/>
                                <a:gd name="T92" fmla="*/ 33 w 148"/>
                                <a:gd name="T93" fmla="*/ 67 h 81"/>
                                <a:gd name="T94" fmla="*/ 23 w 148"/>
                                <a:gd name="T95" fmla="*/ 67 h 81"/>
                                <a:gd name="T96" fmla="*/ 18 w 148"/>
                                <a:gd name="T97" fmla="*/ 67 h 81"/>
                                <a:gd name="T98" fmla="*/ 18 w 148"/>
                                <a:gd name="T99" fmla="*/ 67 h 81"/>
                                <a:gd name="T100" fmla="*/ 13 w 148"/>
                                <a:gd name="T101" fmla="*/ 67 h 81"/>
                                <a:gd name="T102" fmla="*/ 13 w 148"/>
                                <a:gd name="T103" fmla="*/ 67 h 81"/>
                                <a:gd name="T104" fmla="*/ 13 w 148"/>
                                <a:gd name="T105" fmla="*/ 72 h 81"/>
                                <a:gd name="T106" fmla="*/ 13 w 148"/>
                                <a:gd name="T107" fmla="*/ 76 h 81"/>
                                <a:gd name="T108" fmla="*/ 13 w 148"/>
                                <a:gd name="T109" fmla="*/ 76 h 81"/>
                                <a:gd name="T110" fmla="*/ 13 w 148"/>
                                <a:gd name="T111" fmla="*/ 81 h 81"/>
                                <a:gd name="T112" fmla="*/ 13 w 148"/>
                                <a:gd name="T113" fmla="*/ 81 h 81"/>
                                <a:gd name="T114" fmla="*/ 0 w 148"/>
                                <a:gd name="T115" fmla="*/ 48 h 8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48" h="81">
                                  <a:moveTo>
                                    <a:pt x="0" y="48"/>
                                  </a:moveTo>
                                  <a:lnTo>
                                    <a:pt x="100" y="62"/>
                                  </a:lnTo>
                                  <a:lnTo>
                                    <a:pt x="90" y="52"/>
                                  </a:lnTo>
                                  <a:lnTo>
                                    <a:pt x="71" y="38"/>
                                  </a:lnTo>
                                  <a:lnTo>
                                    <a:pt x="61" y="33"/>
                                  </a:lnTo>
                                  <a:lnTo>
                                    <a:pt x="61" y="29"/>
                                  </a:lnTo>
                                  <a:lnTo>
                                    <a:pt x="57" y="29"/>
                                  </a:lnTo>
                                  <a:lnTo>
                                    <a:pt x="57" y="33"/>
                                  </a:lnTo>
                                  <a:lnTo>
                                    <a:pt x="57" y="38"/>
                                  </a:lnTo>
                                  <a:lnTo>
                                    <a:pt x="57" y="43"/>
                                  </a:lnTo>
                                  <a:lnTo>
                                    <a:pt x="52" y="43"/>
                                  </a:lnTo>
                                  <a:lnTo>
                                    <a:pt x="47" y="0"/>
                                  </a:lnTo>
                                  <a:lnTo>
                                    <a:pt x="52" y="9"/>
                                  </a:lnTo>
                                  <a:lnTo>
                                    <a:pt x="52" y="14"/>
                                  </a:lnTo>
                                  <a:lnTo>
                                    <a:pt x="57" y="19"/>
                                  </a:lnTo>
                                  <a:lnTo>
                                    <a:pt x="61" y="24"/>
                                  </a:lnTo>
                                  <a:lnTo>
                                    <a:pt x="66" y="29"/>
                                  </a:lnTo>
                                  <a:lnTo>
                                    <a:pt x="71" y="33"/>
                                  </a:lnTo>
                                  <a:lnTo>
                                    <a:pt x="81" y="43"/>
                                  </a:lnTo>
                                  <a:lnTo>
                                    <a:pt x="90" y="38"/>
                                  </a:lnTo>
                                  <a:lnTo>
                                    <a:pt x="100" y="33"/>
                                  </a:lnTo>
                                  <a:lnTo>
                                    <a:pt x="114" y="24"/>
                                  </a:lnTo>
                                  <a:lnTo>
                                    <a:pt x="124" y="19"/>
                                  </a:lnTo>
                                  <a:lnTo>
                                    <a:pt x="129" y="14"/>
                                  </a:lnTo>
                                  <a:lnTo>
                                    <a:pt x="124" y="14"/>
                                  </a:lnTo>
                                  <a:lnTo>
                                    <a:pt x="119" y="9"/>
                                  </a:lnTo>
                                  <a:lnTo>
                                    <a:pt x="109" y="5"/>
                                  </a:lnTo>
                                  <a:lnTo>
                                    <a:pt x="114" y="0"/>
                                  </a:lnTo>
                                  <a:lnTo>
                                    <a:pt x="124" y="9"/>
                                  </a:lnTo>
                                  <a:lnTo>
                                    <a:pt x="133" y="14"/>
                                  </a:lnTo>
                                  <a:lnTo>
                                    <a:pt x="138" y="19"/>
                                  </a:lnTo>
                                  <a:lnTo>
                                    <a:pt x="138" y="24"/>
                                  </a:lnTo>
                                  <a:lnTo>
                                    <a:pt x="138" y="29"/>
                                  </a:lnTo>
                                  <a:lnTo>
                                    <a:pt x="124" y="38"/>
                                  </a:lnTo>
                                  <a:lnTo>
                                    <a:pt x="95" y="52"/>
                                  </a:lnTo>
                                  <a:lnTo>
                                    <a:pt x="109" y="62"/>
                                  </a:lnTo>
                                  <a:lnTo>
                                    <a:pt x="143" y="67"/>
                                  </a:lnTo>
                                  <a:lnTo>
                                    <a:pt x="148" y="81"/>
                                  </a:lnTo>
                                  <a:lnTo>
                                    <a:pt x="33" y="67"/>
                                  </a:lnTo>
                                  <a:lnTo>
                                    <a:pt x="23" y="67"/>
                                  </a:lnTo>
                                  <a:lnTo>
                                    <a:pt x="18" y="67"/>
                                  </a:lnTo>
                                  <a:lnTo>
                                    <a:pt x="13" y="67"/>
                                  </a:lnTo>
                                  <a:lnTo>
                                    <a:pt x="13" y="72"/>
                                  </a:lnTo>
                                  <a:lnTo>
                                    <a:pt x="13" y="76"/>
                                  </a:lnTo>
                                  <a:lnTo>
                                    <a:pt x="13" y="81"/>
                                  </a:lnTo>
                                  <a:lnTo>
                                    <a:pt x="0"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467"/>
                          <wps:cNvSpPr>
                            <a:spLocks noEditPoints="1"/>
                          </wps:cNvSpPr>
                          <wps:spPr bwMode="auto">
                            <a:xfrm>
                              <a:off x="5174" y="6628"/>
                              <a:ext cx="100" cy="87"/>
                            </a:xfrm>
                            <a:custGeom>
                              <a:avLst/>
                              <a:gdLst>
                                <a:gd name="T0" fmla="*/ 66 w 100"/>
                                <a:gd name="T1" fmla="*/ 19 h 87"/>
                                <a:gd name="T2" fmla="*/ 81 w 100"/>
                                <a:gd name="T3" fmla="*/ 19 h 87"/>
                                <a:gd name="T4" fmla="*/ 81 w 100"/>
                                <a:gd name="T5" fmla="*/ 19 h 87"/>
                                <a:gd name="T6" fmla="*/ 81 w 100"/>
                                <a:gd name="T7" fmla="*/ 15 h 87"/>
                                <a:gd name="T8" fmla="*/ 81 w 100"/>
                                <a:gd name="T9" fmla="*/ 15 h 87"/>
                                <a:gd name="T10" fmla="*/ 76 w 100"/>
                                <a:gd name="T11" fmla="*/ 10 h 87"/>
                                <a:gd name="T12" fmla="*/ 71 w 100"/>
                                <a:gd name="T13" fmla="*/ 0 h 87"/>
                                <a:gd name="T14" fmla="*/ 85 w 100"/>
                                <a:gd name="T15" fmla="*/ 10 h 87"/>
                                <a:gd name="T16" fmla="*/ 95 w 100"/>
                                <a:gd name="T17" fmla="*/ 24 h 87"/>
                                <a:gd name="T18" fmla="*/ 95 w 100"/>
                                <a:gd name="T19" fmla="*/ 29 h 87"/>
                                <a:gd name="T20" fmla="*/ 85 w 100"/>
                                <a:gd name="T21" fmla="*/ 34 h 87"/>
                                <a:gd name="T22" fmla="*/ 76 w 100"/>
                                <a:gd name="T23" fmla="*/ 34 h 87"/>
                                <a:gd name="T24" fmla="*/ 85 w 100"/>
                                <a:gd name="T25" fmla="*/ 43 h 87"/>
                                <a:gd name="T26" fmla="*/ 100 w 100"/>
                                <a:gd name="T27" fmla="*/ 58 h 87"/>
                                <a:gd name="T28" fmla="*/ 100 w 100"/>
                                <a:gd name="T29" fmla="*/ 72 h 87"/>
                                <a:gd name="T30" fmla="*/ 90 w 100"/>
                                <a:gd name="T31" fmla="*/ 87 h 87"/>
                                <a:gd name="T32" fmla="*/ 66 w 100"/>
                                <a:gd name="T33" fmla="*/ 87 h 87"/>
                                <a:gd name="T34" fmla="*/ 33 w 100"/>
                                <a:gd name="T35" fmla="*/ 77 h 87"/>
                                <a:gd name="T36" fmla="*/ 10 w 100"/>
                                <a:gd name="T37" fmla="*/ 58 h 87"/>
                                <a:gd name="T38" fmla="*/ 5 w 100"/>
                                <a:gd name="T39" fmla="*/ 39 h 87"/>
                                <a:gd name="T40" fmla="*/ 10 w 100"/>
                                <a:gd name="T41" fmla="*/ 29 h 87"/>
                                <a:gd name="T42" fmla="*/ 5 w 100"/>
                                <a:gd name="T43" fmla="*/ 24 h 87"/>
                                <a:gd name="T44" fmla="*/ 10 w 100"/>
                                <a:gd name="T45" fmla="*/ 43 h 87"/>
                                <a:gd name="T46" fmla="*/ 19 w 100"/>
                                <a:gd name="T47" fmla="*/ 58 h 87"/>
                                <a:gd name="T48" fmla="*/ 47 w 100"/>
                                <a:gd name="T49" fmla="*/ 72 h 87"/>
                                <a:gd name="T50" fmla="*/ 76 w 100"/>
                                <a:gd name="T51" fmla="*/ 72 h 87"/>
                                <a:gd name="T52" fmla="*/ 85 w 100"/>
                                <a:gd name="T53" fmla="*/ 67 h 87"/>
                                <a:gd name="T54" fmla="*/ 90 w 100"/>
                                <a:gd name="T55" fmla="*/ 58 h 87"/>
                                <a:gd name="T56" fmla="*/ 71 w 100"/>
                                <a:gd name="T57" fmla="*/ 39 h 87"/>
                                <a:gd name="T58" fmla="*/ 24 w 100"/>
                                <a:gd name="T59" fmla="*/ 29 h 87"/>
                                <a:gd name="T60" fmla="*/ 15 w 100"/>
                                <a:gd name="T61" fmla="*/ 34 h 87"/>
                                <a:gd name="T62" fmla="*/ 10 w 100"/>
                                <a:gd name="T63" fmla="*/ 43 h 8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0" h="87">
                                  <a:moveTo>
                                    <a:pt x="0" y="10"/>
                                  </a:moveTo>
                                  <a:lnTo>
                                    <a:pt x="66" y="19"/>
                                  </a:lnTo>
                                  <a:lnTo>
                                    <a:pt x="76" y="19"/>
                                  </a:lnTo>
                                  <a:lnTo>
                                    <a:pt x="81" y="19"/>
                                  </a:lnTo>
                                  <a:lnTo>
                                    <a:pt x="81" y="15"/>
                                  </a:lnTo>
                                  <a:lnTo>
                                    <a:pt x="76" y="10"/>
                                  </a:lnTo>
                                  <a:lnTo>
                                    <a:pt x="66" y="5"/>
                                  </a:lnTo>
                                  <a:lnTo>
                                    <a:pt x="71" y="0"/>
                                  </a:lnTo>
                                  <a:lnTo>
                                    <a:pt x="81" y="5"/>
                                  </a:lnTo>
                                  <a:lnTo>
                                    <a:pt x="85" y="10"/>
                                  </a:lnTo>
                                  <a:lnTo>
                                    <a:pt x="90" y="19"/>
                                  </a:lnTo>
                                  <a:lnTo>
                                    <a:pt x="95" y="24"/>
                                  </a:lnTo>
                                  <a:lnTo>
                                    <a:pt x="95" y="29"/>
                                  </a:lnTo>
                                  <a:lnTo>
                                    <a:pt x="90" y="34"/>
                                  </a:lnTo>
                                  <a:lnTo>
                                    <a:pt x="85" y="34"/>
                                  </a:lnTo>
                                  <a:lnTo>
                                    <a:pt x="81" y="34"/>
                                  </a:lnTo>
                                  <a:lnTo>
                                    <a:pt x="76" y="34"/>
                                  </a:lnTo>
                                  <a:lnTo>
                                    <a:pt x="66" y="34"/>
                                  </a:lnTo>
                                  <a:lnTo>
                                    <a:pt x="85" y="43"/>
                                  </a:lnTo>
                                  <a:lnTo>
                                    <a:pt x="95" y="53"/>
                                  </a:lnTo>
                                  <a:lnTo>
                                    <a:pt x="100" y="58"/>
                                  </a:lnTo>
                                  <a:lnTo>
                                    <a:pt x="100" y="67"/>
                                  </a:lnTo>
                                  <a:lnTo>
                                    <a:pt x="100" y="72"/>
                                  </a:lnTo>
                                  <a:lnTo>
                                    <a:pt x="100" y="77"/>
                                  </a:lnTo>
                                  <a:lnTo>
                                    <a:pt x="90" y="87"/>
                                  </a:lnTo>
                                  <a:lnTo>
                                    <a:pt x="81" y="87"/>
                                  </a:lnTo>
                                  <a:lnTo>
                                    <a:pt x="66" y="87"/>
                                  </a:lnTo>
                                  <a:lnTo>
                                    <a:pt x="47" y="82"/>
                                  </a:lnTo>
                                  <a:lnTo>
                                    <a:pt x="33" y="77"/>
                                  </a:lnTo>
                                  <a:lnTo>
                                    <a:pt x="19" y="67"/>
                                  </a:lnTo>
                                  <a:lnTo>
                                    <a:pt x="10" y="58"/>
                                  </a:lnTo>
                                  <a:lnTo>
                                    <a:pt x="5" y="43"/>
                                  </a:lnTo>
                                  <a:lnTo>
                                    <a:pt x="5" y="39"/>
                                  </a:lnTo>
                                  <a:lnTo>
                                    <a:pt x="10" y="34"/>
                                  </a:lnTo>
                                  <a:lnTo>
                                    <a:pt x="10" y="29"/>
                                  </a:lnTo>
                                  <a:lnTo>
                                    <a:pt x="19" y="29"/>
                                  </a:lnTo>
                                  <a:lnTo>
                                    <a:pt x="5" y="24"/>
                                  </a:lnTo>
                                  <a:lnTo>
                                    <a:pt x="0" y="10"/>
                                  </a:lnTo>
                                  <a:close/>
                                  <a:moveTo>
                                    <a:pt x="10" y="43"/>
                                  </a:moveTo>
                                  <a:lnTo>
                                    <a:pt x="15" y="53"/>
                                  </a:lnTo>
                                  <a:lnTo>
                                    <a:pt x="19" y="58"/>
                                  </a:lnTo>
                                  <a:lnTo>
                                    <a:pt x="33" y="63"/>
                                  </a:lnTo>
                                  <a:lnTo>
                                    <a:pt x="47" y="72"/>
                                  </a:lnTo>
                                  <a:lnTo>
                                    <a:pt x="61" y="72"/>
                                  </a:lnTo>
                                  <a:lnTo>
                                    <a:pt x="76" y="72"/>
                                  </a:lnTo>
                                  <a:lnTo>
                                    <a:pt x="81" y="72"/>
                                  </a:lnTo>
                                  <a:lnTo>
                                    <a:pt x="85" y="67"/>
                                  </a:lnTo>
                                  <a:lnTo>
                                    <a:pt x="90" y="63"/>
                                  </a:lnTo>
                                  <a:lnTo>
                                    <a:pt x="90" y="58"/>
                                  </a:lnTo>
                                  <a:lnTo>
                                    <a:pt x="85" y="48"/>
                                  </a:lnTo>
                                  <a:lnTo>
                                    <a:pt x="71" y="39"/>
                                  </a:lnTo>
                                  <a:lnTo>
                                    <a:pt x="47" y="29"/>
                                  </a:lnTo>
                                  <a:lnTo>
                                    <a:pt x="24" y="29"/>
                                  </a:lnTo>
                                  <a:lnTo>
                                    <a:pt x="19" y="34"/>
                                  </a:lnTo>
                                  <a:lnTo>
                                    <a:pt x="15" y="34"/>
                                  </a:lnTo>
                                  <a:lnTo>
                                    <a:pt x="10" y="39"/>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468"/>
                          <wps:cNvSpPr>
                            <a:spLocks noEditPoints="1"/>
                          </wps:cNvSpPr>
                          <wps:spPr bwMode="auto">
                            <a:xfrm>
                              <a:off x="5389" y="7356"/>
                              <a:ext cx="48" cy="38"/>
                            </a:xfrm>
                            <a:custGeom>
                              <a:avLst/>
                              <a:gdLst>
                                <a:gd name="T0" fmla="*/ 29 w 48"/>
                                <a:gd name="T1" fmla="*/ 29 h 38"/>
                                <a:gd name="T2" fmla="*/ 29 w 48"/>
                                <a:gd name="T3" fmla="*/ 29 h 38"/>
                                <a:gd name="T4" fmla="*/ 34 w 48"/>
                                <a:gd name="T5" fmla="*/ 29 h 38"/>
                                <a:gd name="T6" fmla="*/ 38 w 48"/>
                                <a:gd name="T7" fmla="*/ 29 h 38"/>
                                <a:gd name="T8" fmla="*/ 38 w 48"/>
                                <a:gd name="T9" fmla="*/ 24 h 38"/>
                                <a:gd name="T10" fmla="*/ 38 w 48"/>
                                <a:gd name="T11" fmla="*/ 19 h 38"/>
                                <a:gd name="T12" fmla="*/ 43 w 48"/>
                                <a:gd name="T13" fmla="*/ 14 h 38"/>
                                <a:gd name="T14" fmla="*/ 38 w 48"/>
                                <a:gd name="T15" fmla="*/ 14 h 38"/>
                                <a:gd name="T16" fmla="*/ 38 w 48"/>
                                <a:gd name="T17" fmla="*/ 10 h 38"/>
                                <a:gd name="T18" fmla="*/ 34 w 48"/>
                                <a:gd name="T19" fmla="*/ 5 h 38"/>
                                <a:gd name="T20" fmla="*/ 29 w 48"/>
                                <a:gd name="T21" fmla="*/ 0 h 38"/>
                                <a:gd name="T22" fmla="*/ 34 w 48"/>
                                <a:gd name="T23" fmla="*/ 0 h 38"/>
                                <a:gd name="T24" fmla="*/ 43 w 48"/>
                                <a:gd name="T25" fmla="*/ 10 h 38"/>
                                <a:gd name="T26" fmla="*/ 48 w 48"/>
                                <a:gd name="T27" fmla="*/ 19 h 38"/>
                                <a:gd name="T28" fmla="*/ 48 w 48"/>
                                <a:gd name="T29" fmla="*/ 24 h 38"/>
                                <a:gd name="T30" fmla="*/ 43 w 48"/>
                                <a:gd name="T31" fmla="*/ 34 h 38"/>
                                <a:gd name="T32" fmla="*/ 38 w 48"/>
                                <a:gd name="T33" fmla="*/ 34 h 38"/>
                                <a:gd name="T34" fmla="*/ 34 w 48"/>
                                <a:gd name="T35" fmla="*/ 38 h 38"/>
                                <a:gd name="T36" fmla="*/ 29 w 48"/>
                                <a:gd name="T37" fmla="*/ 38 h 38"/>
                                <a:gd name="T38" fmla="*/ 19 w 48"/>
                                <a:gd name="T39" fmla="*/ 34 h 38"/>
                                <a:gd name="T40" fmla="*/ 10 w 48"/>
                                <a:gd name="T41" fmla="*/ 29 h 38"/>
                                <a:gd name="T42" fmla="*/ 5 w 48"/>
                                <a:gd name="T43" fmla="*/ 24 h 38"/>
                                <a:gd name="T44" fmla="*/ 0 w 48"/>
                                <a:gd name="T45" fmla="*/ 19 h 38"/>
                                <a:gd name="T46" fmla="*/ 0 w 48"/>
                                <a:gd name="T47" fmla="*/ 14 h 38"/>
                                <a:gd name="T48" fmla="*/ 0 w 48"/>
                                <a:gd name="T49" fmla="*/ 10 h 38"/>
                                <a:gd name="T50" fmla="*/ 0 w 48"/>
                                <a:gd name="T51" fmla="*/ 5 h 38"/>
                                <a:gd name="T52" fmla="*/ 0 w 48"/>
                                <a:gd name="T53" fmla="*/ 5 h 38"/>
                                <a:gd name="T54" fmla="*/ 5 w 48"/>
                                <a:gd name="T55" fmla="*/ 0 h 38"/>
                                <a:gd name="T56" fmla="*/ 10 w 48"/>
                                <a:gd name="T57" fmla="*/ 0 h 38"/>
                                <a:gd name="T58" fmla="*/ 14 w 48"/>
                                <a:gd name="T59" fmla="*/ 5 h 38"/>
                                <a:gd name="T60" fmla="*/ 19 w 48"/>
                                <a:gd name="T61" fmla="*/ 10 h 38"/>
                                <a:gd name="T62" fmla="*/ 24 w 48"/>
                                <a:gd name="T63" fmla="*/ 14 h 38"/>
                                <a:gd name="T64" fmla="*/ 24 w 48"/>
                                <a:gd name="T65" fmla="*/ 19 h 38"/>
                                <a:gd name="T66" fmla="*/ 29 w 48"/>
                                <a:gd name="T67" fmla="*/ 29 h 38"/>
                                <a:gd name="T68" fmla="*/ 24 w 48"/>
                                <a:gd name="T69" fmla="*/ 29 h 38"/>
                                <a:gd name="T70" fmla="*/ 24 w 48"/>
                                <a:gd name="T71" fmla="*/ 24 h 38"/>
                                <a:gd name="T72" fmla="*/ 19 w 48"/>
                                <a:gd name="T73" fmla="*/ 19 h 38"/>
                                <a:gd name="T74" fmla="*/ 19 w 48"/>
                                <a:gd name="T75" fmla="*/ 14 h 38"/>
                                <a:gd name="T76" fmla="*/ 14 w 48"/>
                                <a:gd name="T77" fmla="*/ 10 h 38"/>
                                <a:gd name="T78" fmla="*/ 10 w 48"/>
                                <a:gd name="T79" fmla="*/ 10 h 38"/>
                                <a:gd name="T80" fmla="*/ 5 w 48"/>
                                <a:gd name="T81" fmla="*/ 10 h 38"/>
                                <a:gd name="T82" fmla="*/ 5 w 48"/>
                                <a:gd name="T83" fmla="*/ 10 h 38"/>
                                <a:gd name="T84" fmla="*/ 5 w 48"/>
                                <a:gd name="T85" fmla="*/ 10 h 38"/>
                                <a:gd name="T86" fmla="*/ 0 w 48"/>
                                <a:gd name="T87" fmla="*/ 10 h 38"/>
                                <a:gd name="T88" fmla="*/ 0 w 48"/>
                                <a:gd name="T89" fmla="*/ 14 h 38"/>
                                <a:gd name="T90" fmla="*/ 5 w 48"/>
                                <a:gd name="T91" fmla="*/ 19 h 38"/>
                                <a:gd name="T92" fmla="*/ 10 w 48"/>
                                <a:gd name="T93" fmla="*/ 24 h 38"/>
                                <a:gd name="T94" fmla="*/ 14 w 48"/>
                                <a:gd name="T95" fmla="*/ 29 h 38"/>
                                <a:gd name="T96" fmla="*/ 24 w 48"/>
                                <a:gd name="T97" fmla="*/ 29 h 3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8" h="38">
                                  <a:moveTo>
                                    <a:pt x="29" y="29"/>
                                  </a:moveTo>
                                  <a:lnTo>
                                    <a:pt x="29" y="29"/>
                                  </a:lnTo>
                                  <a:lnTo>
                                    <a:pt x="34" y="29"/>
                                  </a:lnTo>
                                  <a:lnTo>
                                    <a:pt x="38" y="29"/>
                                  </a:lnTo>
                                  <a:lnTo>
                                    <a:pt x="38" y="24"/>
                                  </a:lnTo>
                                  <a:lnTo>
                                    <a:pt x="38" y="19"/>
                                  </a:lnTo>
                                  <a:lnTo>
                                    <a:pt x="43" y="14"/>
                                  </a:lnTo>
                                  <a:lnTo>
                                    <a:pt x="38" y="14"/>
                                  </a:lnTo>
                                  <a:lnTo>
                                    <a:pt x="38" y="10"/>
                                  </a:lnTo>
                                  <a:lnTo>
                                    <a:pt x="34" y="5"/>
                                  </a:lnTo>
                                  <a:lnTo>
                                    <a:pt x="29" y="0"/>
                                  </a:lnTo>
                                  <a:lnTo>
                                    <a:pt x="34" y="0"/>
                                  </a:lnTo>
                                  <a:lnTo>
                                    <a:pt x="43" y="10"/>
                                  </a:lnTo>
                                  <a:lnTo>
                                    <a:pt x="48" y="19"/>
                                  </a:lnTo>
                                  <a:lnTo>
                                    <a:pt x="48" y="24"/>
                                  </a:lnTo>
                                  <a:lnTo>
                                    <a:pt x="43" y="34"/>
                                  </a:lnTo>
                                  <a:lnTo>
                                    <a:pt x="38" y="34"/>
                                  </a:lnTo>
                                  <a:lnTo>
                                    <a:pt x="34" y="38"/>
                                  </a:lnTo>
                                  <a:lnTo>
                                    <a:pt x="29" y="38"/>
                                  </a:lnTo>
                                  <a:lnTo>
                                    <a:pt x="19" y="34"/>
                                  </a:lnTo>
                                  <a:lnTo>
                                    <a:pt x="10" y="29"/>
                                  </a:lnTo>
                                  <a:lnTo>
                                    <a:pt x="5" y="24"/>
                                  </a:lnTo>
                                  <a:lnTo>
                                    <a:pt x="0" y="19"/>
                                  </a:lnTo>
                                  <a:lnTo>
                                    <a:pt x="0" y="14"/>
                                  </a:lnTo>
                                  <a:lnTo>
                                    <a:pt x="0" y="10"/>
                                  </a:lnTo>
                                  <a:lnTo>
                                    <a:pt x="0" y="5"/>
                                  </a:lnTo>
                                  <a:lnTo>
                                    <a:pt x="5" y="0"/>
                                  </a:lnTo>
                                  <a:lnTo>
                                    <a:pt x="10" y="0"/>
                                  </a:lnTo>
                                  <a:lnTo>
                                    <a:pt x="14" y="5"/>
                                  </a:lnTo>
                                  <a:lnTo>
                                    <a:pt x="19" y="10"/>
                                  </a:lnTo>
                                  <a:lnTo>
                                    <a:pt x="24" y="14"/>
                                  </a:lnTo>
                                  <a:lnTo>
                                    <a:pt x="24" y="19"/>
                                  </a:lnTo>
                                  <a:lnTo>
                                    <a:pt x="29" y="29"/>
                                  </a:lnTo>
                                  <a:close/>
                                  <a:moveTo>
                                    <a:pt x="24" y="29"/>
                                  </a:moveTo>
                                  <a:lnTo>
                                    <a:pt x="24" y="24"/>
                                  </a:lnTo>
                                  <a:lnTo>
                                    <a:pt x="19" y="19"/>
                                  </a:lnTo>
                                  <a:lnTo>
                                    <a:pt x="19" y="14"/>
                                  </a:lnTo>
                                  <a:lnTo>
                                    <a:pt x="14" y="10"/>
                                  </a:lnTo>
                                  <a:lnTo>
                                    <a:pt x="10" y="10"/>
                                  </a:lnTo>
                                  <a:lnTo>
                                    <a:pt x="5" y="10"/>
                                  </a:lnTo>
                                  <a:lnTo>
                                    <a:pt x="0" y="10"/>
                                  </a:lnTo>
                                  <a:lnTo>
                                    <a:pt x="0" y="14"/>
                                  </a:lnTo>
                                  <a:lnTo>
                                    <a:pt x="5" y="19"/>
                                  </a:lnTo>
                                  <a:lnTo>
                                    <a:pt x="10" y="24"/>
                                  </a:lnTo>
                                  <a:lnTo>
                                    <a:pt x="14" y="29"/>
                                  </a:lnTo>
                                  <a:lnTo>
                                    <a:pt x="24"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469"/>
                          <wps:cNvSpPr>
                            <a:spLocks noEditPoints="1"/>
                          </wps:cNvSpPr>
                          <wps:spPr bwMode="auto">
                            <a:xfrm>
                              <a:off x="5269" y="7161"/>
                              <a:ext cx="58" cy="110"/>
                            </a:xfrm>
                            <a:custGeom>
                              <a:avLst/>
                              <a:gdLst>
                                <a:gd name="T0" fmla="*/ 19 w 58"/>
                                <a:gd name="T1" fmla="*/ 110 h 110"/>
                                <a:gd name="T2" fmla="*/ 0 w 58"/>
                                <a:gd name="T3" fmla="*/ 4 h 110"/>
                                <a:gd name="T4" fmla="*/ 10 w 58"/>
                                <a:gd name="T5" fmla="*/ 4 h 110"/>
                                <a:gd name="T6" fmla="*/ 24 w 58"/>
                                <a:gd name="T7" fmla="*/ 110 h 110"/>
                                <a:gd name="T8" fmla="*/ 19 w 58"/>
                                <a:gd name="T9" fmla="*/ 110 h 110"/>
                                <a:gd name="T10" fmla="*/ 48 w 58"/>
                                <a:gd name="T11" fmla="*/ 105 h 110"/>
                                <a:gd name="T12" fmla="*/ 34 w 58"/>
                                <a:gd name="T13" fmla="*/ 0 h 110"/>
                                <a:gd name="T14" fmla="*/ 38 w 58"/>
                                <a:gd name="T15" fmla="*/ 0 h 110"/>
                                <a:gd name="T16" fmla="*/ 58 w 58"/>
                                <a:gd name="T17" fmla="*/ 105 h 110"/>
                                <a:gd name="T18" fmla="*/ 48 w 58"/>
                                <a:gd name="T19" fmla="*/ 105 h 1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 h="110">
                                  <a:moveTo>
                                    <a:pt x="19" y="110"/>
                                  </a:moveTo>
                                  <a:lnTo>
                                    <a:pt x="0" y="4"/>
                                  </a:lnTo>
                                  <a:lnTo>
                                    <a:pt x="10" y="4"/>
                                  </a:lnTo>
                                  <a:lnTo>
                                    <a:pt x="24" y="110"/>
                                  </a:lnTo>
                                  <a:lnTo>
                                    <a:pt x="19" y="110"/>
                                  </a:lnTo>
                                  <a:close/>
                                  <a:moveTo>
                                    <a:pt x="48" y="105"/>
                                  </a:moveTo>
                                  <a:lnTo>
                                    <a:pt x="34" y="0"/>
                                  </a:lnTo>
                                  <a:lnTo>
                                    <a:pt x="38" y="0"/>
                                  </a:lnTo>
                                  <a:lnTo>
                                    <a:pt x="58" y="105"/>
                                  </a:lnTo>
                                  <a:lnTo>
                                    <a:pt x="48"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470"/>
                          <wps:cNvSpPr>
                            <a:spLocks/>
                          </wps:cNvSpPr>
                          <wps:spPr bwMode="auto">
                            <a:xfrm>
                              <a:off x="5216" y="6791"/>
                              <a:ext cx="19" cy="20"/>
                            </a:xfrm>
                            <a:custGeom>
                              <a:avLst/>
                              <a:gdLst>
                                <a:gd name="T0" fmla="*/ 0 w 19"/>
                                <a:gd name="T1" fmla="*/ 15 h 20"/>
                                <a:gd name="T2" fmla="*/ 0 w 19"/>
                                <a:gd name="T3" fmla="*/ 10 h 20"/>
                                <a:gd name="T4" fmla="*/ 0 w 19"/>
                                <a:gd name="T5" fmla="*/ 5 h 20"/>
                                <a:gd name="T6" fmla="*/ 5 w 19"/>
                                <a:gd name="T7" fmla="*/ 0 h 20"/>
                                <a:gd name="T8" fmla="*/ 5 w 19"/>
                                <a:gd name="T9" fmla="*/ 0 h 20"/>
                                <a:gd name="T10" fmla="*/ 10 w 19"/>
                                <a:gd name="T11" fmla="*/ 0 h 20"/>
                                <a:gd name="T12" fmla="*/ 15 w 19"/>
                                <a:gd name="T13" fmla="*/ 0 h 20"/>
                                <a:gd name="T14" fmla="*/ 19 w 19"/>
                                <a:gd name="T15" fmla="*/ 5 h 20"/>
                                <a:gd name="T16" fmla="*/ 19 w 19"/>
                                <a:gd name="T17" fmla="*/ 10 h 20"/>
                                <a:gd name="T18" fmla="*/ 19 w 19"/>
                                <a:gd name="T19" fmla="*/ 15 h 20"/>
                                <a:gd name="T20" fmla="*/ 19 w 19"/>
                                <a:gd name="T21" fmla="*/ 15 h 20"/>
                                <a:gd name="T22" fmla="*/ 15 w 19"/>
                                <a:gd name="T23" fmla="*/ 20 h 20"/>
                                <a:gd name="T24" fmla="*/ 10 w 19"/>
                                <a:gd name="T25" fmla="*/ 20 h 20"/>
                                <a:gd name="T26" fmla="*/ 5 w 19"/>
                                <a:gd name="T27" fmla="*/ 20 h 20"/>
                                <a:gd name="T28" fmla="*/ 5 w 19"/>
                                <a:gd name="T29" fmla="*/ 20 h 20"/>
                                <a:gd name="T30" fmla="*/ 0 w 19"/>
                                <a:gd name="T31" fmla="*/ 15 h 20"/>
                                <a:gd name="T32" fmla="*/ 0 w 19"/>
                                <a:gd name="T33" fmla="*/ 15 h 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 h="20">
                                  <a:moveTo>
                                    <a:pt x="0" y="15"/>
                                  </a:moveTo>
                                  <a:lnTo>
                                    <a:pt x="0" y="10"/>
                                  </a:lnTo>
                                  <a:lnTo>
                                    <a:pt x="0" y="5"/>
                                  </a:lnTo>
                                  <a:lnTo>
                                    <a:pt x="5" y="0"/>
                                  </a:lnTo>
                                  <a:lnTo>
                                    <a:pt x="10" y="0"/>
                                  </a:lnTo>
                                  <a:lnTo>
                                    <a:pt x="15" y="0"/>
                                  </a:lnTo>
                                  <a:lnTo>
                                    <a:pt x="19" y="5"/>
                                  </a:lnTo>
                                  <a:lnTo>
                                    <a:pt x="19" y="10"/>
                                  </a:lnTo>
                                  <a:lnTo>
                                    <a:pt x="19" y="15"/>
                                  </a:lnTo>
                                  <a:lnTo>
                                    <a:pt x="15" y="20"/>
                                  </a:lnTo>
                                  <a:lnTo>
                                    <a:pt x="10" y="20"/>
                                  </a:lnTo>
                                  <a:lnTo>
                                    <a:pt x="5" y="20"/>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471"/>
                          <wps:cNvSpPr>
                            <a:spLocks/>
                          </wps:cNvSpPr>
                          <wps:spPr bwMode="auto">
                            <a:xfrm>
                              <a:off x="5298" y="6969"/>
                              <a:ext cx="72" cy="38"/>
                            </a:xfrm>
                            <a:custGeom>
                              <a:avLst/>
                              <a:gdLst>
                                <a:gd name="T0" fmla="*/ 0 w 72"/>
                                <a:gd name="T1" fmla="*/ 5 h 38"/>
                                <a:gd name="T2" fmla="*/ 5 w 72"/>
                                <a:gd name="T3" fmla="*/ 5 h 38"/>
                                <a:gd name="T4" fmla="*/ 9 w 72"/>
                                <a:gd name="T5" fmla="*/ 29 h 38"/>
                                <a:gd name="T6" fmla="*/ 19 w 72"/>
                                <a:gd name="T7" fmla="*/ 29 h 38"/>
                                <a:gd name="T8" fmla="*/ 19 w 72"/>
                                <a:gd name="T9" fmla="*/ 19 h 38"/>
                                <a:gd name="T10" fmla="*/ 24 w 72"/>
                                <a:gd name="T11" fmla="*/ 9 h 38"/>
                                <a:gd name="T12" fmla="*/ 33 w 72"/>
                                <a:gd name="T13" fmla="*/ 0 h 38"/>
                                <a:gd name="T14" fmla="*/ 38 w 72"/>
                                <a:gd name="T15" fmla="*/ 0 h 38"/>
                                <a:gd name="T16" fmla="*/ 43 w 72"/>
                                <a:gd name="T17" fmla="*/ 0 h 38"/>
                                <a:gd name="T18" fmla="*/ 48 w 72"/>
                                <a:gd name="T19" fmla="*/ 0 h 38"/>
                                <a:gd name="T20" fmla="*/ 53 w 72"/>
                                <a:gd name="T21" fmla="*/ 0 h 38"/>
                                <a:gd name="T22" fmla="*/ 57 w 72"/>
                                <a:gd name="T23" fmla="*/ 5 h 38"/>
                                <a:gd name="T24" fmla="*/ 62 w 72"/>
                                <a:gd name="T25" fmla="*/ 5 h 38"/>
                                <a:gd name="T26" fmla="*/ 62 w 72"/>
                                <a:gd name="T27" fmla="*/ 9 h 38"/>
                                <a:gd name="T28" fmla="*/ 67 w 72"/>
                                <a:gd name="T29" fmla="*/ 14 h 38"/>
                                <a:gd name="T30" fmla="*/ 67 w 72"/>
                                <a:gd name="T31" fmla="*/ 19 h 38"/>
                                <a:gd name="T32" fmla="*/ 72 w 72"/>
                                <a:gd name="T33" fmla="*/ 24 h 38"/>
                                <a:gd name="T34" fmla="*/ 67 w 72"/>
                                <a:gd name="T35" fmla="*/ 29 h 38"/>
                                <a:gd name="T36" fmla="*/ 67 w 72"/>
                                <a:gd name="T37" fmla="*/ 29 h 38"/>
                                <a:gd name="T38" fmla="*/ 67 w 72"/>
                                <a:gd name="T39" fmla="*/ 33 h 38"/>
                                <a:gd name="T40" fmla="*/ 62 w 72"/>
                                <a:gd name="T41" fmla="*/ 33 h 38"/>
                                <a:gd name="T42" fmla="*/ 62 w 72"/>
                                <a:gd name="T43" fmla="*/ 33 h 38"/>
                                <a:gd name="T44" fmla="*/ 62 w 72"/>
                                <a:gd name="T45" fmla="*/ 29 h 38"/>
                                <a:gd name="T46" fmla="*/ 62 w 72"/>
                                <a:gd name="T47" fmla="*/ 29 h 38"/>
                                <a:gd name="T48" fmla="*/ 62 w 72"/>
                                <a:gd name="T49" fmla="*/ 29 h 38"/>
                                <a:gd name="T50" fmla="*/ 62 w 72"/>
                                <a:gd name="T51" fmla="*/ 29 h 38"/>
                                <a:gd name="T52" fmla="*/ 62 w 72"/>
                                <a:gd name="T53" fmla="*/ 24 h 38"/>
                                <a:gd name="T54" fmla="*/ 62 w 72"/>
                                <a:gd name="T55" fmla="*/ 24 h 38"/>
                                <a:gd name="T56" fmla="*/ 62 w 72"/>
                                <a:gd name="T57" fmla="*/ 19 h 38"/>
                                <a:gd name="T58" fmla="*/ 62 w 72"/>
                                <a:gd name="T59" fmla="*/ 14 h 38"/>
                                <a:gd name="T60" fmla="*/ 62 w 72"/>
                                <a:gd name="T61" fmla="*/ 9 h 38"/>
                                <a:gd name="T62" fmla="*/ 57 w 72"/>
                                <a:gd name="T63" fmla="*/ 5 h 38"/>
                                <a:gd name="T64" fmla="*/ 53 w 72"/>
                                <a:gd name="T65" fmla="*/ 5 h 38"/>
                                <a:gd name="T66" fmla="*/ 48 w 72"/>
                                <a:gd name="T67" fmla="*/ 5 h 38"/>
                                <a:gd name="T68" fmla="*/ 38 w 72"/>
                                <a:gd name="T69" fmla="*/ 5 h 38"/>
                                <a:gd name="T70" fmla="*/ 33 w 72"/>
                                <a:gd name="T71" fmla="*/ 9 h 38"/>
                                <a:gd name="T72" fmla="*/ 33 w 72"/>
                                <a:gd name="T73" fmla="*/ 14 h 38"/>
                                <a:gd name="T74" fmla="*/ 29 w 72"/>
                                <a:gd name="T75" fmla="*/ 19 h 38"/>
                                <a:gd name="T76" fmla="*/ 29 w 72"/>
                                <a:gd name="T77" fmla="*/ 29 h 38"/>
                                <a:gd name="T78" fmla="*/ 29 w 72"/>
                                <a:gd name="T79" fmla="*/ 38 h 38"/>
                                <a:gd name="T80" fmla="*/ 0 w 72"/>
                                <a:gd name="T81" fmla="*/ 29 h 38"/>
                                <a:gd name="T82" fmla="*/ 0 w 72"/>
                                <a:gd name="T83" fmla="*/ 5 h 3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72" h="38">
                                  <a:moveTo>
                                    <a:pt x="0" y="5"/>
                                  </a:moveTo>
                                  <a:lnTo>
                                    <a:pt x="5" y="5"/>
                                  </a:lnTo>
                                  <a:lnTo>
                                    <a:pt x="9" y="29"/>
                                  </a:lnTo>
                                  <a:lnTo>
                                    <a:pt x="19" y="29"/>
                                  </a:lnTo>
                                  <a:lnTo>
                                    <a:pt x="19" y="19"/>
                                  </a:lnTo>
                                  <a:lnTo>
                                    <a:pt x="24" y="9"/>
                                  </a:lnTo>
                                  <a:lnTo>
                                    <a:pt x="33" y="0"/>
                                  </a:lnTo>
                                  <a:lnTo>
                                    <a:pt x="38" y="0"/>
                                  </a:lnTo>
                                  <a:lnTo>
                                    <a:pt x="43" y="0"/>
                                  </a:lnTo>
                                  <a:lnTo>
                                    <a:pt x="48" y="0"/>
                                  </a:lnTo>
                                  <a:lnTo>
                                    <a:pt x="53" y="0"/>
                                  </a:lnTo>
                                  <a:lnTo>
                                    <a:pt x="57" y="5"/>
                                  </a:lnTo>
                                  <a:lnTo>
                                    <a:pt x="62" y="5"/>
                                  </a:lnTo>
                                  <a:lnTo>
                                    <a:pt x="62" y="9"/>
                                  </a:lnTo>
                                  <a:lnTo>
                                    <a:pt x="67" y="14"/>
                                  </a:lnTo>
                                  <a:lnTo>
                                    <a:pt x="67" y="19"/>
                                  </a:lnTo>
                                  <a:lnTo>
                                    <a:pt x="72" y="24"/>
                                  </a:lnTo>
                                  <a:lnTo>
                                    <a:pt x="67" y="29"/>
                                  </a:lnTo>
                                  <a:lnTo>
                                    <a:pt x="67" y="33"/>
                                  </a:lnTo>
                                  <a:lnTo>
                                    <a:pt x="62" y="33"/>
                                  </a:lnTo>
                                  <a:lnTo>
                                    <a:pt x="62" y="29"/>
                                  </a:lnTo>
                                  <a:lnTo>
                                    <a:pt x="62" y="24"/>
                                  </a:lnTo>
                                  <a:lnTo>
                                    <a:pt x="62" y="19"/>
                                  </a:lnTo>
                                  <a:lnTo>
                                    <a:pt x="62" y="14"/>
                                  </a:lnTo>
                                  <a:lnTo>
                                    <a:pt x="62" y="9"/>
                                  </a:lnTo>
                                  <a:lnTo>
                                    <a:pt x="57" y="5"/>
                                  </a:lnTo>
                                  <a:lnTo>
                                    <a:pt x="53" y="5"/>
                                  </a:lnTo>
                                  <a:lnTo>
                                    <a:pt x="48" y="5"/>
                                  </a:lnTo>
                                  <a:lnTo>
                                    <a:pt x="38" y="5"/>
                                  </a:lnTo>
                                  <a:lnTo>
                                    <a:pt x="33" y="9"/>
                                  </a:lnTo>
                                  <a:lnTo>
                                    <a:pt x="33" y="14"/>
                                  </a:lnTo>
                                  <a:lnTo>
                                    <a:pt x="29" y="19"/>
                                  </a:lnTo>
                                  <a:lnTo>
                                    <a:pt x="29" y="29"/>
                                  </a:lnTo>
                                  <a:lnTo>
                                    <a:pt x="29" y="38"/>
                                  </a:lnTo>
                                  <a:lnTo>
                                    <a:pt x="0" y="29"/>
                                  </a:lnTo>
                                  <a:lnTo>
                                    <a:pt x="0"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472"/>
                          <wps:cNvSpPr>
                            <a:spLocks noEditPoints="1"/>
                          </wps:cNvSpPr>
                          <wps:spPr bwMode="auto">
                            <a:xfrm>
                              <a:off x="5288" y="6916"/>
                              <a:ext cx="67" cy="43"/>
                            </a:xfrm>
                            <a:custGeom>
                              <a:avLst/>
                              <a:gdLst>
                                <a:gd name="T0" fmla="*/ 39 w 67"/>
                                <a:gd name="T1" fmla="*/ 43 h 43"/>
                                <a:gd name="T2" fmla="*/ 29 w 67"/>
                                <a:gd name="T3" fmla="*/ 43 h 43"/>
                                <a:gd name="T4" fmla="*/ 19 w 67"/>
                                <a:gd name="T5" fmla="*/ 43 h 43"/>
                                <a:gd name="T6" fmla="*/ 10 w 67"/>
                                <a:gd name="T7" fmla="*/ 38 h 43"/>
                                <a:gd name="T8" fmla="*/ 5 w 67"/>
                                <a:gd name="T9" fmla="*/ 34 h 43"/>
                                <a:gd name="T10" fmla="*/ 5 w 67"/>
                                <a:gd name="T11" fmla="*/ 29 h 43"/>
                                <a:gd name="T12" fmla="*/ 0 w 67"/>
                                <a:gd name="T13" fmla="*/ 29 h 43"/>
                                <a:gd name="T14" fmla="*/ 0 w 67"/>
                                <a:gd name="T15" fmla="*/ 19 h 43"/>
                                <a:gd name="T16" fmla="*/ 5 w 67"/>
                                <a:gd name="T17" fmla="*/ 10 h 43"/>
                                <a:gd name="T18" fmla="*/ 15 w 67"/>
                                <a:gd name="T19" fmla="*/ 5 h 43"/>
                                <a:gd name="T20" fmla="*/ 29 w 67"/>
                                <a:gd name="T21" fmla="*/ 0 h 43"/>
                                <a:gd name="T22" fmla="*/ 43 w 67"/>
                                <a:gd name="T23" fmla="*/ 0 h 43"/>
                                <a:gd name="T24" fmla="*/ 53 w 67"/>
                                <a:gd name="T25" fmla="*/ 0 h 43"/>
                                <a:gd name="T26" fmla="*/ 58 w 67"/>
                                <a:gd name="T27" fmla="*/ 0 h 43"/>
                                <a:gd name="T28" fmla="*/ 63 w 67"/>
                                <a:gd name="T29" fmla="*/ 5 h 43"/>
                                <a:gd name="T30" fmla="*/ 67 w 67"/>
                                <a:gd name="T31" fmla="*/ 10 h 43"/>
                                <a:gd name="T32" fmla="*/ 67 w 67"/>
                                <a:gd name="T33" fmla="*/ 14 h 43"/>
                                <a:gd name="T34" fmla="*/ 67 w 67"/>
                                <a:gd name="T35" fmla="*/ 24 h 43"/>
                                <a:gd name="T36" fmla="*/ 63 w 67"/>
                                <a:gd name="T37" fmla="*/ 34 h 43"/>
                                <a:gd name="T38" fmla="*/ 53 w 67"/>
                                <a:gd name="T39" fmla="*/ 38 h 43"/>
                                <a:gd name="T40" fmla="*/ 39 w 67"/>
                                <a:gd name="T41" fmla="*/ 43 h 43"/>
                                <a:gd name="T42" fmla="*/ 39 w 67"/>
                                <a:gd name="T43" fmla="*/ 34 h 43"/>
                                <a:gd name="T44" fmla="*/ 53 w 67"/>
                                <a:gd name="T45" fmla="*/ 29 h 43"/>
                                <a:gd name="T46" fmla="*/ 58 w 67"/>
                                <a:gd name="T47" fmla="*/ 24 h 43"/>
                                <a:gd name="T48" fmla="*/ 63 w 67"/>
                                <a:gd name="T49" fmla="*/ 19 h 43"/>
                                <a:gd name="T50" fmla="*/ 67 w 67"/>
                                <a:gd name="T51" fmla="*/ 14 h 43"/>
                                <a:gd name="T52" fmla="*/ 63 w 67"/>
                                <a:gd name="T53" fmla="*/ 14 h 43"/>
                                <a:gd name="T54" fmla="*/ 63 w 67"/>
                                <a:gd name="T55" fmla="*/ 10 h 43"/>
                                <a:gd name="T56" fmla="*/ 58 w 67"/>
                                <a:gd name="T57" fmla="*/ 10 h 43"/>
                                <a:gd name="T58" fmla="*/ 53 w 67"/>
                                <a:gd name="T59" fmla="*/ 10 h 43"/>
                                <a:gd name="T60" fmla="*/ 43 w 67"/>
                                <a:gd name="T61" fmla="*/ 10 h 43"/>
                                <a:gd name="T62" fmla="*/ 29 w 67"/>
                                <a:gd name="T63" fmla="*/ 10 h 43"/>
                                <a:gd name="T64" fmla="*/ 19 w 67"/>
                                <a:gd name="T65" fmla="*/ 10 h 43"/>
                                <a:gd name="T66" fmla="*/ 10 w 67"/>
                                <a:gd name="T67" fmla="*/ 14 h 43"/>
                                <a:gd name="T68" fmla="*/ 10 w 67"/>
                                <a:gd name="T69" fmla="*/ 19 h 43"/>
                                <a:gd name="T70" fmla="*/ 5 w 67"/>
                                <a:gd name="T71" fmla="*/ 19 h 43"/>
                                <a:gd name="T72" fmla="*/ 5 w 67"/>
                                <a:gd name="T73" fmla="*/ 24 h 43"/>
                                <a:gd name="T74" fmla="*/ 5 w 67"/>
                                <a:gd name="T75" fmla="*/ 24 h 43"/>
                                <a:gd name="T76" fmla="*/ 5 w 67"/>
                                <a:gd name="T77" fmla="*/ 29 h 43"/>
                                <a:gd name="T78" fmla="*/ 10 w 67"/>
                                <a:gd name="T79" fmla="*/ 34 h 43"/>
                                <a:gd name="T80" fmla="*/ 15 w 67"/>
                                <a:gd name="T81" fmla="*/ 34 h 43"/>
                                <a:gd name="T82" fmla="*/ 19 w 67"/>
                                <a:gd name="T83" fmla="*/ 34 h 43"/>
                                <a:gd name="T84" fmla="*/ 29 w 67"/>
                                <a:gd name="T85" fmla="*/ 34 h 43"/>
                                <a:gd name="T86" fmla="*/ 39 w 67"/>
                                <a:gd name="T87" fmla="*/ 34 h 4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67" h="43">
                                  <a:moveTo>
                                    <a:pt x="39" y="43"/>
                                  </a:moveTo>
                                  <a:lnTo>
                                    <a:pt x="29" y="43"/>
                                  </a:lnTo>
                                  <a:lnTo>
                                    <a:pt x="19" y="43"/>
                                  </a:lnTo>
                                  <a:lnTo>
                                    <a:pt x="10" y="38"/>
                                  </a:lnTo>
                                  <a:lnTo>
                                    <a:pt x="5" y="34"/>
                                  </a:lnTo>
                                  <a:lnTo>
                                    <a:pt x="5" y="29"/>
                                  </a:lnTo>
                                  <a:lnTo>
                                    <a:pt x="0" y="29"/>
                                  </a:lnTo>
                                  <a:lnTo>
                                    <a:pt x="0" y="19"/>
                                  </a:lnTo>
                                  <a:lnTo>
                                    <a:pt x="5" y="10"/>
                                  </a:lnTo>
                                  <a:lnTo>
                                    <a:pt x="15" y="5"/>
                                  </a:lnTo>
                                  <a:lnTo>
                                    <a:pt x="29" y="0"/>
                                  </a:lnTo>
                                  <a:lnTo>
                                    <a:pt x="43" y="0"/>
                                  </a:lnTo>
                                  <a:lnTo>
                                    <a:pt x="53" y="0"/>
                                  </a:lnTo>
                                  <a:lnTo>
                                    <a:pt x="58" y="0"/>
                                  </a:lnTo>
                                  <a:lnTo>
                                    <a:pt x="63" y="5"/>
                                  </a:lnTo>
                                  <a:lnTo>
                                    <a:pt x="67" y="10"/>
                                  </a:lnTo>
                                  <a:lnTo>
                                    <a:pt x="67" y="14"/>
                                  </a:lnTo>
                                  <a:lnTo>
                                    <a:pt x="67" y="24"/>
                                  </a:lnTo>
                                  <a:lnTo>
                                    <a:pt x="63" y="34"/>
                                  </a:lnTo>
                                  <a:lnTo>
                                    <a:pt x="53" y="38"/>
                                  </a:lnTo>
                                  <a:lnTo>
                                    <a:pt x="39" y="43"/>
                                  </a:lnTo>
                                  <a:close/>
                                  <a:moveTo>
                                    <a:pt x="39" y="34"/>
                                  </a:moveTo>
                                  <a:lnTo>
                                    <a:pt x="53" y="29"/>
                                  </a:lnTo>
                                  <a:lnTo>
                                    <a:pt x="58" y="24"/>
                                  </a:lnTo>
                                  <a:lnTo>
                                    <a:pt x="63" y="19"/>
                                  </a:lnTo>
                                  <a:lnTo>
                                    <a:pt x="67" y="14"/>
                                  </a:lnTo>
                                  <a:lnTo>
                                    <a:pt x="63" y="14"/>
                                  </a:lnTo>
                                  <a:lnTo>
                                    <a:pt x="63" y="10"/>
                                  </a:lnTo>
                                  <a:lnTo>
                                    <a:pt x="58" y="10"/>
                                  </a:lnTo>
                                  <a:lnTo>
                                    <a:pt x="53" y="10"/>
                                  </a:lnTo>
                                  <a:lnTo>
                                    <a:pt x="43" y="10"/>
                                  </a:lnTo>
                                  <a:lnTo>
                                    <a:pt x="29" y="10"/>
                                  </a:lnTo>
                                  <a:lnTo>
                                    <a:pt x="19" y="10"/>
                                  </a:lnTo>
                                  <a:lnTo>
                                    <a:pt x="10" y="14"/>
                                  </a:lnTo>
                                  <a:lnTo>
                                    <a:pt x="10" y="19"/>
                                  </a:lnTo>
                                  <a:lnTo>
                                    <a:pt x="5" y="19"/>
                                  </a:lnTo>
                                  <a:lnTo>
                                    <a:pt x="5" y="24"/>
                                  </a:lnTo>
                                  <a:lnTo>
                                    <a:pt x="5" y="29"/>
                                  </a:lnTo>
                                  <a:lnTo>
                                    <a:pt x="10" y="34"/>
                                  </a:lnTo>
                                  <a:lnTo>
                                    <a:pt x="15" y="34"/>
                                  </a:lnTo>
                                  <a:lnTo>
                                    <a:pt x="19" y="34"/>
                                  </a:lnTo>
                                  <a:lnTo>
                                    <a:pt x="29" y="34"/>
                                  </a:lnTo>
                                  <a:lnTo>
                                    <a:pt x="39"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3995" o:spid="_x0000_s1076" style="width:406.05pt;height:325.6pt;mso-position-horizontal-relative:char;mso-position-vertical-relative:line" coordorigin="1709,12445" coordsize="8121,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">
                <v:shape id="Freeform 3505" o:spid="_x0000_s1077" style="position:absolute;left:8408;top:14150;width:53;height:119;visibility:visible;mso-wrap-style:square;v-text-anchor:top" coordsize="5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7S8QA&#10;AADcAAAADwAAAGRycy9kb3ducmV2LnhtbERP22oCMRB9L/gPYQTfNGuRVlajiGgRWhQvIL4Nm9mL&#10;bibLJurWrzcFoW9zONcZTxtTihvVrrCsoN+LQBAnVhecKTjsl90hCOeRNZaWScEvOZhOWm9jjLW9&#10;85ZuO5+JEMIuRgW591UspUtyMuh6tiIOXGprgz7AOpO6xnsIN6V8j6IPabDg0JBjRfOcksvuahQc&#10;09Pa/VzPj9Ny8GgOq0U6+/7aKNVpN7MRCE+N/xe/3Csd5kef8PdMuE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O0vEAAAA3AAAAA8AAAAAAAAAAAAAAAAAmAIAAGRycy9k&#10;b3ducmV2LnhtbFBLBQYAAAAABAAEAPUAAACJAwAAAAA=&#10;" path="m53,115r,4l,119r,-4l5,115r9,l19,110r,-5l19,95r,-76l19,14r,-5l14,4r-4,l5,,,,53,,48,,43,4r-5,l38,9,34,19r,76l38,105r,5l38,115r5,l48,115r5,xe" fillcolor="#131516" stroked="f">
                  <v:path arrowok="t" o:connecttype="custom" o:connectlocs="53,115;53,119;0,119;0,115;5,115;14,115;19,110;19,105;19,95;19,19;19,14;19,9;14,4;14,4;10,4;5,0;0,0;0,0;53,0;53,0;48,0;43,4;38,4;38,9;34,19;34,95;38,105;38,110;38,110;38,115;43,115;48,115;53,115" o:connectangles="0,0,0,0,0,0,0,0,0,0,0,0,0,0,0,0,0,0,0,0,0,0,0,0,0,0,0,0,0,0,0,0,0"/>
                </v:shape>
                <v:shape id="Freeform 3506" o:spid="_x0000_s1078" style="position:absolute;left:8466;top:14183;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C1MMA&#10;AADcAAAADwAAAGRycy9kb3ducmV2LnhtbESPQWsCMRCF7wX/Qxiht5pYWimrUURa6EEPrtLzsJnd&#10;DW4myybV7b93DkJvM7w3732z2oyhU1cako9sYT4zoIir6Dw3Fs6nr5cPUCkjO+wik4U/SrBZT55W&#10;WLh44yNdy9woCeFUoIU2577QOlUtBUyz2BOLVschYJZ1aLQb8CbhodOvxix0QM/S0GJPu5aqS/kb&#10;LJjg9+fDQfv3fSh5V3/W+e1HW/s8HbdLUJnG/G9+XH87wTdCK8/IBH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sC1MMAAADcAAAADwAAAAAAAAAAAAAAAACYAgAAZHJzL2Rv&#10;d25yZXYueG1sUEsFBgAAAAAEAAQA9QAAAIgDAAAAAA==&#10;" path="m28,19l43,5,57,r5,5l67,5r5,5l72,15r4,9l76,34r,33l76,72r,5l81,82r5,l86,86r-38,l48,82r4,l57,82r5,-5l62,72r,-5l62,34r,-10l57,19,52,15r-4,l38,15,28,24r,43l28,72r,5l33,82r5,l43,82r,4l,86,,82r4,l9,82r5,-5l14,72r,-5l14,39r,-15l14,19r,-4l9,15r-5,l,15,,10,24,r4,l28,19xe" fillcolor="#131516" stroked="f">
                  <v:path arrowok="t" o:connecttype="custom" o:connectlocs="28,19;43,5;57,0;62,5;67,5;72,10;72,15;76,24;76,34;76,67;76,72;76,77;76,77;81,82;81,82;86,82;86,86;48,86;48,82;52,82;52,82;57,82;62,77;62,77;62,72;62,67;62,34;62,24;57,19;52,15;48,15;38,15;28,24;28,67;28,72;28,77;28,77;33,82;38,82;43,82;43,86;0,86;0,82;4,82;9,82;14,77;14,72;14,67;14,39;14,24;14,19;14,15;9,15;9,15;9,15;4,15;0,15;0,10;24,0;28,0;28,19" o:connectangles="0,0,0,0,0,0,0,0,0,0,0,0,0,0,0,0,0,0,0,0,0,0,0,0,0,0,0,0,0,0,0,0,0,0,0,0,0,0,0,0,0,0,0,0,0,0,0,0,0,0,0,0,0,0,0,0,0,0,0,0,0"/>
                </v:shape>
                <v:shape id="Freeform 3507" o:spid="_x0000_s1079" style="position:absolute;left:8557;top:14159;width:48;height:110;visibility:visible;mso-wrap-style:square;v-text-anchor:top" coordsize="4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0qcEA&#10;AADcAAAADwAAAGRycy9kb3ducmV2LnhtbERPTWvCQBC9F/wPywje6sYmiKSuooWWXJMIehyy02ww&#10;Oxuyq8Z/3y0UepvH+5ztfrK9uNPoO8cKVssEBHHjdMetglP9+boB4QOyxt4xKXiSh/1u9rLFXLsH&#10;l3SvQitiCPscFZgQhlxK3xiy6JduII7ctxsthgjHVuoRHzHc9vItSdbSYsexweBAH4aaa3WzClpT&#10;9XU3HL9umzrJzqbMirS6KLWYT4d3EIGm8C/+cxc6zk/X8PtMvE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RtKnBAAAA3AAAAA8AAAAAAAAAAAAAAAAAmAIAAGRycy9kb3du&#10;cmV2LnhtbFBLBQYAAAAABAAEAPUAAACGAwAAAAA=&#10;" path="m29,r,29l43,29r,5l29,34r,52l29,91r,5l33,101r5,l38,96r5,l43,91r5,l43,101r-5,5l33,110r-4,l24,110r-5,-4l14,106r,-5l14,96r,-10l14,34,,34,5,29,9,24r5,-5l19,15r,-5l24,r5,xe" fillcolor="#131516" stroked="f">
                  <v:path arrowok="t" o:connecttype="custom" o:connectlocs="29,0;29,29;43,29;43,34;29,34;29,86;29,91;29,96;33,101;33,101;38,101;38,96;43,96;43,91;48,91;43,101;38,106;33,110;29,110;24,110;19,106;14,106;14,101;14,96;14,86;14,34;0,34;0,34;5,29;9,24;14,19;19,15;19,10;24,0;29,0" o:connectangles="0,0,0,0,0,0,0,0,0,0,0,0,0,0,0,0,0,0,0,0,0,0,0,0,0,0,0,0,0,0,0,0,0,0,0"/>
                </v:shape>
                <v:shape id="Freeform 3508" o:spid="_x0000_s1080" style="position:absolute;left:8609;top:14183;width:68;height:8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iS8QA&#10;AADcAAAADwAAAGRycy9kb3ducmV2LnhtbERPTWvCQBC9C/6HZYReRDe2UEvqJohWKIUejD3Y25Ad&#10;k2B2NmTXZPvvu4WCt3m8z9nkwbRioN41lhWslgkI4tLqhisFX6fD4gWE88gaW8uk4Icc5Nl0ssFU&#10;25GPNBS+EjGEXYoKau+7VEpX1mTQLW1HHLmL7Q36CPtK6h7HGG5a+Zgkz9Jgw7Ghxo52NZXX4mYU&#10;7PfSfobD/PttlRzb4RzGD2O2Sj3MwvYVhKfg7+J/97uO85/W8PdMv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DokvEAAAA3AAAAA8AAAAAAAAAAAAAAAAAmAIAAGRycy9k&#10;b3ducmV2LnhtbFBLBQYAAAAABAAEAPUAAACJAwAAAAA=&#10;" path="m15,34r,19l24,62,34,72r10,l48,72,58,67r5,-5l68,53r,5l68,67,58,77,48,86r-9,l24,86,10,77,5,62,,43,5,29,10,15,24,5,39,,53,5r10,5l68,19r,15l15,34xm15,29r38,l48,24r,-5l48,15,44,10r-5,l34,10r-5,l20,15r-5,4l15,29xe" fillcolor="#131516" stroked="f">
                  <v:path arrowok="t" o:connecttype="custom" o:connectlocs="15,34;15,53;24,62;34,72;44,72;48,72;58,67;63,62;68,53;68,58;68,67;58,77;48,86;39,86;24,86;10,77;5,62;0,43;5,29;10,15;24,5;39,0;53,5;63,10;68,19;68,34;15,34;15,29;53,29;48,24;48,19;48,15;44,10;39,10;34,10;29,10;20,15;15,19;15,29" o:connectangles="0,0,0,0,0,0,0,0,0,0,0,0,0,0,0,0,0,0,0,0,0,0,0,0,0,0,0,0,0,0,0,0,0,0,0,0,0,0,0"/>
                  <o:lock v:ext="edit" verticies="t"/>
                </v:shape>
                <v:shape id="Freeform 3509" o:spid="_x0000_s1081" style="position:absolute;left:8686;top:14183;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RrMQA&#10;AADcAAAADwAAAGRycy9kb3ducmV2LnhtbESP0WrCQBBF34X+wzKFvummrYikriIWqSAoSfyAMTtN&#10;QrOzIbvV+PfOg+DbDPfOvWcWq8G16kJ9aDwbeJ8koIhLbxuuDJyK7XgOKkRki61nMnCjAKvly2iB&#10;qfVXzuiSx0pJCIcUDdQxdqnWoazJYZj4jli0X987jLL2lbY9XiXctfojSWbaYcPSUGNHm5rKv/zf&#10;Gcgyezj542a61uFnOBfb7z3awpi312H9BSrSEJ/mx/XOCv6n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0azEAAAA3AAAAA8AAAAAAAAAAAAAAAAAmAIAAGRycy9k&#10;b3ducmV2LnhtbFBLBQYAAAAABAAEAPUAAACJAwAAAAA=&#10;" path="m24,r,19l39,5,48,r5,5l58,10r,5l58,19r-5,l48,19,43,15r-4,l34,15r-5,4l24,29r,38l29,72r,5l34,82r5,l39,86,,86,,82r5,l10,82r,-5l10,72r,-5l10,34r,-10l10,19r,-4l5,15,,15,,10,24,xe" fillcolor="#131516" stroked="f">
                  <v:path arrowok="t" o:connecttype="custom" o:connectlocs="24,0;24,19;39,5;48,0;53,5;53,5;58,10;58,10;58,15;58,19;53,19;48,19;48,19;43,15;39,15;39,15;39,15;34,15;29,19;24,29;24,67;29,72;29,77;29,77;34,82;34,82;39,82;39,86;0,86;0,82;5,82;10,82;10,77;10,77;10,72;10,67;10,34;10,24;10,19;10,15;10,15;10,15;5,15;5,15;0,15;0,10;24,0;24,0" o:connectangles="0,0,0,0,0,0,0,0,0,0,0,0,0,0,0,0,0,0,0,0,0,0,0,0,0,0,0,0,0,0,0,0,0,0,0,0,0,0,0,0,0,0,0,0,0,0,0,0"/>
                </v:shape>
                <v:shape id="Freeform 3510" o:spid="_x0000_s1082" style="position:absolute;left:8749;top:14145;width:72;height:124;visibility:visible;mso-wrap-style:square;v-text-anchor:top" coordsize="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L8QA&#10;AADcAAAADwAAAGRycy9kb3ducmV2LnhtbERPTWvCQBC9F/wPyxR6KbrRosboKqUgVOilUcTjmB2T&#10;0Oxs2N3G+O/dgtDbPN7nrDa9aURHzteWFYxHCQjiwuqaSwWH/XaYgvABWWNjmRTcyMNmPXhaYabt&#10;lb+py0MpYgj7DBVUIbSZlL6oyKAf2ZY4chfrDIYIXSm1w2sMN42cJMlMGqw5NlTY0kdFxU/+axS4&#10;49dsukt3JzdP59tzbpPudXJQ6uW5f1+CCNSHf/HD/anj/LcF/D0TL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PqS/EAAAA3AAAAA8AAAAAAAAAAAAAAAAAmAIAAGRycy9k&#10;b3ducmV2LnhtbFBLBQYAAAAABAAEAPUAAACJAwAAAAA=&#10;" path="m33,48r,52l33,110r,5l38,120r5,l48,120r,4l,124r,-4l4,120r5,l14,115r,-5l19,100r,-52l,48,,43r19,l19,38r,-14l19,19,24,9,33,5,38,,48,r9,l67,5r5,4l72,14r,5l67,19r-5,l57,14,52,9,48,5r-5,l38,5,33,9r,5l33,19r,19l33,43r19,l52,48r-19,xe" fillcolor="#131516" stroked="f">
                  <v:path arrowok="t" o:connecttype="custom" o:connectlocs="33,48;33,100;33,110;33,115;38,120;43,120;48,120;48,124;0,124;0,120;4,120;9,120;9,120;14,115;14,115;14,110;19,100;19,48;0,48;0,43;19,43;19,38;19,24;19,19;24,9;33,5;38,0;48,0;57,0;67,5;72,9;72,14;72,14;72,19;67,19;67,19;62,19;62,19;57,14;57,14;52,9;48,5;48,5;43,5;38,5;38,5;33,9;33,14;33,19;33,38;33,43;52,43;52,48;33,48" o:connectangles="0,0,0,0,0,0,0,0,0,0,0,0,0,0,0,0,0,0,0,0,0,0,0,0,0,0,0,0,0,0,0,0,0,0,0,0,0,0,0,0,0,0,0,0,0,0,0,0,0,0,0,0,0,0"/>
                </v:shape>
                <v:shape id="Freeform 3511" o:spid="_x0000_s1083" style="position:absolute;left:8811;top:14183;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N+cUA&#10;AADcAAAADwAAAGRycy9kb3ducmV2LnhtbESP0UrDQBBF3wX/YRnBN7OpiEjstpSCIEWppn7ANDtJ&#10;ts3Ohuw2iX/feRB8m+HeuffMcj37To00RBfYwCLLQRFXwTpuDPwc3h5eQMWEbLELTAZ+KcJ6dXuz&#10;xMKGib9pLFOjJIRjgQbalPpC61i15DFmoScWrQ6DxyTr0Gg74CThvtOPef6sPTqWhhZ72rZUncuL&#10;N+AW1UfYNvXn/vhVuqk+7cb8sjPm/m7evIJKNKd/89/1uxX8J8GXZ2Q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835xQAAANwAAAAPAAAAAAAAAAAAAAAAAJgCAABkcnMv&#10;ZG93bnJldi54bWxQSwUGAAAAAAQABAD1AAAAigMAAAAA&#10;" path="m10,34r4,19l19,62,29,72r9,l48,72r5,-5l58,62r4,-9l67,58r-5,9l53,77,43,86r-9,l19,86,10,77,,62,,43,,29,10,15,19,5,34,,48,5r10,5l62,19r5,15l10,34xm10,29r38,l48,24r,-5l43,15,38,10r-4,l29,10r-5,l19,15r-5,4l10,29xe" fillcolor="#131516" stroked="f">
                  <v:path arrowok="t" o:connecttype="custom" o:connectlocs="10,34;14,53;19,62;29,72;38,72;48,72;53,67;58,62;62,53;67,58;62,67;53,77;43,86;34,86;19,86;10,77;0,62;0,43;0,29;10,15;19,5;34,0;48,5;58,10;62,19;67,34;10,34;10,29;48,29;48,24;48,19;43,15;38,10;34,10;29,10;24,10;19,15;14,19;10,29" o:connectangles="0,0,0,0,0,0,0,0,0,0,0,0,0,0,0,0,0,0,0,0,0,0,0,0,0,0,0,0,0,0,0,0,0,0,0,0,0,0,0"/>
                  <o:lock v:ext="edit" verticies="t"/>
                </v:shape>
                <v:shape id="Freeform 3512" o:spid="_x0000_s1084" style="position:absolute;left:8883;top:14183;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MEA&#10;AADcAAAADwAAAGRycy9kb3ducmV2LnhtbERP22rCQBB9L/gPywh9q5uISEldRSKhhYKSxA+YZsck&#10;mJ0N2W1M/94VhL7N4Vxns5tMJ0YaXGtZQbyIQBBXVrdcKziX2ds7COeRNXaWScEfOdhtZy8bTLS9&#10;cU5j4WsRQtglqKDxvk+kdFVDBt3C9sSBu9jBoA9wqKUe8BbCTSeXUbSWBlsODQ32lDZUXYtfoyDP&#10;9fFsT+lqL93n9FNmh2/UpVKv82n/AcLT5P/FT/eXDvNXMTyeC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4C0zBAAAA3AAAAA8AAAAAAAAAAAAAAAAAmAIAAGRycy9kb3du&#10;cmV2LnhtbFBLBQYAAAAABAAEAPUAAACGAwAAAAA=&#10;" path="m29,r,19l38,5,48,r5,5l58,5r,5l58,15r,4l53,19r-5,l43,15r-5,l34,15r,4l29,29r,38l29,72r,5l34,82r4,l43,82r,4l,86,,82r5,l10,82r,-5l14,77r,-5l14,67r,-33l14,24r,-5l14,15r-4,l5,15,,15,,10,24,r5,xe" fillcolor="#131516" stroked="f">
                  <v:path arrowok="t" o:connecttype="custom" o:connectlocs="29,0;29,19;38,5;48,0;53,5;58,5;58,10;58,10;58,15;58,19;53,19;53,19;48,19;43,15;43,15;38,15;38,15;34,15;34,19;29,29;29,67;29,72;29,77;29,77;34,82;38,82;43,82;43,86;0,86;0,82;5,82;10,82;10,77;14,77;14,72;14,67;14,34;14,24;14,19;14,15;10,15;10,15;5,15;5,15;0,15;0,10;24,0;29,0" o:connectangles="0,0,0,0,0,0,0,0,0,0,0,0,0,0,0,0,0,0,0,0,0,0,0,0,0,0,0,0,0,0,0,0,0,0,0,0,0,0,0,0,0,0,0,0,0,0,0,0"/>
                </v:shape>
                <v:shape id="Freeform 3513" o:spid="_x0000_s1085" style="position:absolute;left:8950;top:14183;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2FcMA&#10;AADcAAAADwAAAGRycy9kb3ducmV2LnhtbERP3WrCMBS+F3yHcITdaWoZQ6pRRBiMsrFZfYCz5rTN&#10;bE5KE9vu7ZfBYHfn4/s9u8NkWzFQ741jBetVAoK4dNpwreB6eV5uQPiArLF1TAq+ycNhP5/tMNNu&#10;5DMNRahFDGGfoYImhC6T0pcNWfQr1xFHrnK9xRBhX0vd4xjDbSvTJHmSFg3HhgY7OjVU3oq7VWDW&#10;5as71dXb++dHYcbqKx+Se67Uw2I6bkEEmsK/+M/9ouP8xxR+n4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X2FcMAAADcAAAADwAAAAAAAAAAAAAAAACYAgAAZHJzL2Rv&#10;d25yZXYueG1sUEsFBgAAAAAEAAQA9QAAAIgDAAAAAA==&#10;" path="m10,34r5,19l19,62,29,72r10,l48,72r5,-5l58,62r5,-9l67,58r-4,9l53,77,43,86r-9,l19,86,10,77,,62,,43,,29,10,15,19,5,34,,48,5r10,5l63,19r4,15l10,34xm10,29r38,l48,24,43,19r,-4l39,10r-5,l29,10r-5,l19,15r-4,4l10,29xe" fillcolor="#131516" stroked="f">
                  <v:path arrowok="t" o:connecttype="custom" o:connectlocs="10,34;15,53;19,62;29,72;39,72;48,72;53,67;58,62;63,53;67,58;63,67;53,77;43,86;34,86;19,86;10,77;0,62;0,43;0,29;10,15;19,5;34,0;48,5;58,10;63,19;67,34;10,34;10,29;48,29;48,24;43,19;43,15;39,10;34,10;29,10;24,10;19,15;15,19;10,29" o:connectangles="0,0,0,0,0,0,0,0,0,0,0,0,0,0,0,0,0,0,0,0,0,0,0,0,0,0,0,0,0,0,0,0,0,0,0,0,0,0,0"/>
                  <o:lock v:ext="edit" verticies="t"/>
                </v:shape>
                <v:shape id="Freeform 3514" o:spid="_x0000_s1086" style="position:absolute;left:9027;top:14145;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4VsEA&#10;AADcAAAADwAAAGRycy9kb3ducmV2LnhtbERPS2uDQBC+B/oflin0lqzGEBqTVYqhNNfmQa+DO1GJ&#10;O2vdrdp/3w0UcpuP7zm7fDKtGKh3jWUF8SICQVxa3XCl4Hx6n7+CcB5ZY2uZFPySgzx7mu0w1Xbk&#10;TxqOvhIhhF2KCmrvu1RKV9Zk0C1sRxy4q+0N+gD7SuoexxBuWrmMorU02HBoqLGjoqbydvwxClhv&#10;3PLb4Ed1SYZ4dXH75qvYK/XyPL1tQXia/EP87z7oMH+VwP2ZcIH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xeFbBAAAA3AAAAA8AAAAAAAAAAAAAAAAAmAIAAGRycy9kb3du&#10;cmV2LnhtbFBLBQYAAAAABAAEAPUAAACGAwAAAAA=&#10;" path="m57,115r-9,5l43,124r-5,l33,124r-14,l10,115,,100,,86,,72,10,53,24,43,38,38r10,5l57,48r,-15l57,19,53,14r,-5l48,9r-5,l67,r5,l72,91r,9l72,110r,5l77,115r4,-5l81,115r-24,9l57,115xm57,105r,-38l53,62r,-5l48,53r,-5l43,48,38,43r-9,5l24,53r-5,9l14,81r5,15l24,105r9,10l38,115r10,l57,105xe" fillcolor="#131516" stroked="f">
                  <v:path arrowok="t" o:connecttype="custom" o:connectlocs="57,115;48,120;43,124;38,124;33,124;19,124;10,115;0,100;0,86;0,72;10,53;24,43;38,38;48,43;57,48;57,33;57,19;53,14;53,14;53,9;53,9;48,9;48,9;43,9;43,9;67,0;72,0;72,91;72,100;72,110;72,110;72,115;77,115;77,115;77,115;81,110;81,115;57,124;57,124;57,115;57,105;57,67;53,62;53,57;48,53;48,48;43,48;38,43;29,48;24,53;19,62;14,81;19,96;24,105;33,115;38,115;48,115;57,105" o:connectangles="0,0,0,0,0,0,0,0,0,0,0,0,0,0,0,0,0,0,0,0,0,0,0,0,0,0,0,0,0,0,0,0,0,0,0,0,0,0,0,0,0,0,0,0,0,0,0,0,0,0,0,0,0,0,0,0,0,0"/>
                  <o:lock v:ext="edit" verticies="t"/>
                </v:shape>
                <v:rect id="Rectangle 3515" o:spid="_x0000_s1087" style="position:absolute;left:9118;top:14222;width:4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PacMA&#10;AADcAAAADwAAAGRycy9kb3ducmV2LnhtbERP32vCMBB+H+x/CCfsTVNL2UY1lk0UBJGxqrjHo7k1&#10;Zc2lNJnW/34RhL3dx/fz5sVgW3Gm3jeOFUwnCQjiyumGawWH/Xr8CsIHZI2tY1JwJQ/F4vFhjrl2&#10;F/6kcxlqEUPY56jAhNDlUvrKkEU/cR1x5L5dbzFE2NdS93iJ4baVaZI8S4sNxwaDHS0NVT/lr1VQ&#10;pn798f5ijnRYXb+cPvlttquUehoNbzMQgYbwL767NzrOzzK4PR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PacMAAADcAAAADwAAAAAAAAAAAAAAAACYAgAAZHJzL2Rv&#10;d25yZXYueG1sUEsFBgAAAAAEAAQA9QAAAIgDAAAAAA==&#10;" fillcolor="#131516" stroked="f"/>
                <v:shape id="Freeform 3516" o:spid="_x0000_s1088" style="position:absolute;left:9171;top:14188;width:123;height:81;visibility:visible;mso-wrap-style:square;v-text-anchor:top" coordsize="1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H1MMA&#10;AADcAAAADwAAAGRycy9kb3ducmV2LnhtbERPTWvCQBC9C/6HZYTedKNtbYiuIoWWQPWgLT0P2TEb&#10;zM7G7Nak/fVuQfA2j/c5y3Vva3Gh1leOFUwnCQjiwumKSwVfn2/jFIQPyBprx6TglzysV8PBEjPt&#10;Ot7T5RBKEUPYZ6jAhNBkUvrCkEU/cQ1x5I6utRgibEupW+xiuK3lLEnm0mLFscFgQ6+GitPhxyqo&#10;TI7pxzb8vTzu0jw9nr+bpHtX6mHUbxYgAvXhLr65cx3nPz3D/zPx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YH1MMAAADcAAAADwAAAAAAAAAAAAAAAACYAgAAZHJzL2Rv&#10;d25yZXYueG1sUEsFBgAAAAAEAAQA9QAAAIgDAAAAAA==&#10;" path="m,l33,r,5l29,5r-5,l24,10r5,4l43,62,61,24,56,10,51,5r-3,l43,5,43,,80,r,5l75,5r-4,l71,10r,4l90,57,104,14r5,-4l109,5r-5,l99,5,99,r24,l123,5r-4,l114,14,85,81,61,29,43,81r-5,l14,14,9,10,9,5,5,5,,5,,xe" fillcolor="#131516" stroked="f">
                  <v:path arrowok="t" o:connecttype="custom" o:connectlocs="0,0;33,0;33,5;29,5;29,5;24,5;24,10;24,10;29,14;43,62;61,24;56,10;51,5;51,5;48,5;43,5;43,0;80,0;80,5;75,5;71,5;71,5;71,10;71,10;71,14;90,57;104,14;109,10;109,5;109,5;104,5;104,5;99,5;99,0;123,0;123,5;119,5;114,14;85,81;85,81;61,29;43,81;38,81;14,14;9,10;9,5;5,5;0,5;0,0" o:connectangles="0,0,0,0,0,0,0,0,0,0,0,0,0,0,0,0,0,0,0,0,0,0,0,0,0,0,0,0,0,0,0,0,0,0,0,0,0,0,0,0,0,0,0,0,0,0,0,0,0"/>
                </v:shape>
                <v:shape id="Freeform 3517" o:spid="_x0000_s1089" style="position:absolute;left:9304;top:14145;width:38;height:124;visibility:visible;mso-wrap-style:square;v-text-anchor:top" coordsize="3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k4cMA&#10;AADcAAAADwAAAGRycy9kb3ducmV2LnhtbERPS2vCQBC+F/wPywi91Y3FWo3ZiFQK9VLwgecxO2ZD&#10;srMhu2rsr+8Khd7m43tOtuxtI67U+cqxgvEoAUFcOF1xqeCw/3yZgfABWWPjmBTcycMyHzxlmGp3&#10;4y1dd6EUMYR9igpMCG0qpS8MWfQj1xJH7uw6iyHCrpS6w1sMt418TZKptFhxbDDY0oehot5drIKf&#10;w+V9/F0kb7WpaT3f2vZ4P22Ueh72qwWIQH34F/+5v3ScP5nC4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ck4cMAAADcAAAADwAAAAAAAAAAAAAAAACYAgAAZHJzL2Rv&#10;d25yZXYueG1sUEsFBgAAAAAEAAQA9QAAAIgDAAAAAA==&#10;" path="m19,r5,l29,5r,4l24,14r-5,l14,14,10,9r,-4l14,r5,xm24,38r,67l29,110r,5l29,120r5,l38,120r,4l,124r,-4l5,120r5,l10,115r,-5l10,105r,-33l10,62r,-5l10,53r-5,l,53,,48,24,38xe" fillcolor="#131516" stroked="f">
                  <v:path arrowok="t" o:connecttype="custom" o:connectlocs="19,0;24,0;24,0;29,5;29,5;29,9;24,14;24,14;19,14;14,14;14,14;10,9;10,5;10,5;14,0;14,0;19,0;24,38;24,105;29,110;29,115;29,115;29,120;34,120;38,120;38,124;0,124;0,120;5,120;10,120;10,115;10,115;10,110;10,105;10,72;10,62;10,57;10,53;10,53;10,53;5,53;5,53;0,53;0,48;24,38;24,38" o:connectangles="0,0,0,0,0,0,0,0,0,0,0,0,0,0,0,0,0,0,0,0,0,0,0,0,0,0,0,0,0,0,0,0,0,0,0,0,0,0,0,0,0,0,0,0,0,0"/>
                  <o:lock v:ext="edit" verticies="t"/>
                </v:shape>
                <v:shape id="Freeform 3518" o:spid="_x0000_s1090" style="position:absolute;left:9347;top:14159;width:48;height:110;visibility:visible;mso-wrap-style:square;v-text-anchor:top" coordsize="4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iT8AA&#10;AADcAAAADwAAAGRycy9kb3ducmV2LnhtbERPTYvCMBC9L/gfwgje1tS17Eo1ii4oXm0X9Dg0Y1Ns&#10;JqWJWv+9EYS9zeN9zmLV20bcqPO1YwWTcQKCuHS65krBX7H9nIHwAVlj45gUPMjDajn4WGCm3Z0P&#10;dMtDJWII+wwVmBDaTEpfGrLox64ljtzZdRZDhF0ldYf3GG4b+ZUk39JizbHBYEu/hspLfrUKKpM3&#10;Rd1udtdZkaRHc0j30/yk1GjYr+cgAvXhX/x273Wcn/7A65l4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tiT8AAAADcAAAADwAAAAAAAAAAAAAAAACYAgAAZHJzL2Rvd25y&#10;ZXYueG1sUEsFBgAAAAAEAAQA9QAAAIUDAAAAAA==&#10;" path="m29,r,29l48,29r,5l29,34r,52l29,91r,5l34,101r5,l43,96r5,-5l48,101r-5,5l34,110r-5,l24,110r-5,-4l15,101r,-5l15,86r,-52l,34,5,29r5,-5l15,19r4,-4l24,10,24,r5,xe" fillcolor="#131516" stroked="f">
                  <v:path arrowok="t" o:connecttype="custom" o:connectlocs="29,0;29,29;48,29;48,34;29,34;29,86;29,91;29,96;34,101;39,101;39,101;43,96;43,96;48,91;48,91;48,101;43,106;34,110;29,110;24,110;19,106;19,106;15,101;15,96;15,86;15,34;0,34;0,34;5,29;10,24;15,19;19,15;24,10;24,0;29,0" o:connectangles="0,0,0,0,0,0,0,0,0,0,0,0,0,0,0,0,0,0,0,0,0,0,0,0,0,0,0,0,0,0,0,0,0,0,0"/>
                </v:shape>
                <v:shape id="Freeform 3519" o:spid="_x0000_s1091" style="position:absolute;left:9400;top:14145;width:86;height:124;visibility:visible;mso-wrap-style:square;v-text-anchor:top" coordsize="8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i9cMA&#10;AADcAAAADwAAAGRycy9kb3ducmV2LnhtbESPQWvCQBCF7wX/wzJCL0U3tUFD6iqlIHhrq/6AITsm&#10;odmZkN1q2l/fOQjeZnhv3vtmvR1DZy40xFbYwfM8A0NciW+5dnA67mYFmJiQPXbC5OCXImw3k4c1&#10;ll6u/EWXQ6qNhnAs0UGTUl9aG6uGAsa59MSqnWUImHQdausHvGp46Owiy5Y2YMva0GBP7w1V34ef&#10;4KBYHUX+8o+ca3z63KdCuhcvzj1Ox7dXMInGdDffrvde8XOl1Wd0Arv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si9cMAAADcAAAADwAAAAAAAAAAAAAAAACYAgAAZHJzL2Rv&#10;d25yZXYueG1sUEsFBgAAAAAEAAQA9QAAAIgDAAAAAA==&#10;" path="m24,r,57l34,48r9,-5l48,43r5,-5l58,43r4,l67,48r5,9l72,62r,15l72,105r,5l72,115r5,l77,120r5,l86,120r,4l43,124r,-4l48,120r5,l58,115r,-5l58,105r,-28l58,67r,-10l53,53r-5,l43,53r-5,l34,57,24,62r,43l24,110r5,5l29,120r5,l38,120r,4l,124r,-4l5,120r5,l10,115r,-5l10,105r,-72l10,19r,-5l10,9,5,9,,9,24,xe" fillcolor="#131516" stroked="f">
                  <v:path arrowok="t" o:connecttype="custom" o:connectlocs="24,57;43,43;53,38;62,43;72,57;72,77;72,110;77,115;82,120;86,124;43,120;53,120;58,115;58,110;58,77;58,57;53,53;43,53;38,53;24,62;24,110;29,115;34,120;38,124;0,120;10,120;10,115;10,105;10,19;10,14;5,9;5,9;0,9;24,0" o:connectangles="0,0,0,0,0,0,0,0,0,0,0,0,0,0,0,0,0,0,0,0,0,0,0,0,0,0,0,0,0,0,0,0,0,0"/>
                </v:shape>
                <v:shape id="Freeform 3520" o:spid="_x0000_s1092" style="position:absolute;left:8576;top:14385;width:53;height:86;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6b8IA&#10;AADcAAAADwAAAGRycy9kb3ducmV2LnhtbERPTWsCMRC9F/wPYQRvNauI6GqUqljbm24LXqeb6Wbp&#10;ZrImUbf/vikUepvH+5zlurONuJEPtWMFo2EGgrh0uuZKwfvb/nEGIkRkjY1jUvBNAdar3sMSc+3u&#10;fKJbESuRQjjkqMDE2OZShtKQxTB0LXHiPp23GBP0ldQe7yncNnKcZVNpsebUYLClraHyq7haBdPn&#10;c2EOcoLV5vXDX44j3s3cQalBv3tagIjUxX/xn/tFp/mTOfw+ky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jpvwgAAANwAAAAPAAAAAAAAAAAAAAAAAJgCAABkcnMvZG93&#10;bnJldi54bWxQSwUGAAAAAAQABAD1AAAAhwMAAAAA&#10;" path="m48,r,28l43,28r,-9l38,9,29,4r-5,l19,4,14,9r-4,5l10,19r4,5l19,28r5,5l38,38,48,48r5,14l53,72r-5,4l38,81r-9,5l19,86,10,81r-5,l5,86,,86,,57r5,l5,67r9,5l19,76r10,5l33,81r5,-5l38,72r5,-5l38,62r,-5l29,52,19,48,10,43,5,38,,28,,24,,14,5,4,14,,24,r5,l33,r5,4l43,4,43,r5,xe" fillcolor="#131516" stroked="f">
                  <v:path arrowok="t" o:connecttype="custom" o:connectlocs="48,0;48,28;43,28;43,19;38,9;29,4;24,4;19,4;14,9;10,14;10,14;10,19;14,24;19,28;24,33;38,38;48,48;53,62;53,72;48,76;38,81;29,86;19,86;10,81;10,81;5,81;5,81;5,86;0,86;0,57;5,57;5,67;14,72;19,76;29,81;33,81;38,76;38,72;43,67;38,62;38,57;29,52;19,48;10,43;5,38;0,28;0,24;0,14;5,4;14,0;24,0;29,0;33,0;38,4;43,4;43,4;43,4;43,0;43,0;48,0" o:connectangles="0,0,0,0,0,0,0,0,0,0,0,0,0,0,0,0,0,0,0,0,0,0,0,0,0,0,0,0,0,0,0,0,0,0,0,0,0,0,0,0,0,0,0,0,0,0,0,0,0,0,0,0,0,0,0,0,0,0,0,0"/>
                </v:shape>
                <v:shape id="Freeform 3521" o:spid="_x0000_s1093" style="position:absolute;left:8638;top:14361;width:48;height:110;visibility:visible;mso-wrap-style:square;v-text-anchor:top" coordsize="4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s5sQA&#10;AADcAAAADwAAAGRycy9kb3ducmV2LnhtbESPQWvDMAyF74X9B6PCbq3TrRsli1O2wUqvTQrbUcRa&#10;HBbLIXbb9N9Xh8JuEu/pvU/FdvK9OtMYu8AGVssMFHETbMetgWP9tdiAignZYh+YDFwpwrZ8mBWY&#10;23DhA52r1CoJ4ZijAZfSkGsdG0ce4zIMxKL9htFjknVstR3xIuG+109Z9qo9diwNDgf6dNT8VSdv&#10;oHVVX3fDx+60qbP1tzus98/VjzGP8+n9DVSiKf2b79d7K/gvgi/PyAS6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bObEAAAA3AAAAA8AAAAAAAAAAAAAAAAAmAIAAGRycy9k&#10;b3ducmV2LnhtbFBLBQYAAAAABAAEAPUAAACJAwAAAAA=&#10;" path="m29,r,28l43,28r,5l29,33r,53l29,91r,5l34,96r5,l43,96r,-5l48,91r-5,9l39,105r-5,l29,110r-5,-5l19,105r-4,l15,100r,-4l15,86r,-53l,33,,28r5,l10,24r5,-5l19,14r,-5l24,r5,xe" fillcolor="#131516" stroked="f">
                  <v:path arrowok="t" o:connecttype="custom" o:connectlocs="29,0;29,28;43,28;43,33;29,33;29,86;29,91;29,96;34,96;34,96;39,96;39,96;43,96;43,91;48,91;43,100;39,105;34,105;29,110;24,105;19,105;15,105;15,100;15,96;15,86;15,33;0,33;0,28;5,28;10,24;15,19;19,14;19,9;24,0;29,0" o:connectangles="0,0,0,0,0,0,0,0,0,0,0,0,0,0,0,0,0,0,0,0,0,0,0,0,0,0,0,0,0,0,0,0,0,0,0"/>
                </v:shape>
                <v:shape id="Freeform 3522" o:spid="_x0000_s1094" style="position:absolute;left:8691;top:14385;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BzcQA&#10;AADcAAAADwAAAGRycy9kb3ducmV2LnhtbERPTWvCQBC9C/0Pywi96UZBW6KbIEVBSilWC3ocsmMS&#10;zc6G7DaJ/vquUOhtHu9zlmlvKtFS40rLCibjCARxZnXJuYLvw2b0CsJ5ZI2VZVJwIwdp8jRYYqxt&#10;x1/U7n0uQgi7GBUU3texlC4ryKAb25o4cGfbGPQBNrnUDXYh3FRyGkVzabDk0FBgTW8FZdf9j1HQ&#10;vl8/j5vthex9/jLr1qfVwX/slHoe9qsFCE+9/xf/ubc6zJ9N4PF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bQc3EAAAA3AAAAA8AAAAAAAAAAAAAAAAAmAIAAGRycy9k&#10;b3ducmV2LnhtbFBLBQYAAAAABAAEAPUAAACJAwAAAAA=&#10;" path="m48,72l34,76r-5,5l24,86r-5,l14,81,5,76r,-4l,62,,57,5,52r5,-4l14,43,29,38,48,28,43,14r,-5l38,4r-9,l24,4r,5l19,9r,5l19,19r,5l19,28r-5,l10,28r-5,l5,24r,-5l5,14,14,4,19,,34,r9,l53,4r5,5l58,14r,5l62,28r,24l62,62r,5l62,72r5,l72,67r,5l62,81r-4,5l53,86,48,81r,-5l48,72xm48,67r,-34l34,38r-5,5l24,48r-5,4l14,52r,5l19,67r,5l24,72r5,4l38,72,48,67xe" fillcolor="#131516" stroked="f">
                  <v:path arrowok="t" o:connecttype="custom" o:connectlocs="34,76;24,86;14,81;5,72;0,57;10,48;29,38;48,28;43,9;29,4;24,9;19,14;19,24;14,28;10,28;5,24;5,14;19,0;43,0;58,9;58,19;62,52;62,67;62,72;62,72;67,72;72,67;62,81;53,86;48,76;48,67;34,38;24,48;14,52;19,67;24,72;38,72" o:connectangles="0,0,0,0,0,0,0,0,0,0,0,0,0,0,0,0,0,0,0,0,0,0,0,0,0,0,0,0,0,0,0,0,0,0,0,0,0"/>
                  <o:lock v:ext="edit" verticies="t"/>
                </v:shape>
                <v:shape id="Freeform 3523" o:spid="_x0000_s1095" style="position:absolute;left:8768;top:14361;width:48;height:110;visibility:visible;mso-wrap-style:square;v-text-anchor:top" coordsize="4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CsEA&#10;AADcAAAADwAAAGRycy9kb3ducmV2LnhtbERPTWvCQBC9F/oflhG81Y02LRJdpS205Goi1OOQHbPB&#10;7GzIrkn8911B6G0e73O2+8m2YqDeN44VLBcJCOLK6YZrBcfy+2UNwgdkja1jUnAjD/vd89MWM+1G&#10;PtBQhFrEEPYZKjAhdJmUvjJk0S9cRxy5s+sthgj7WuoexxhuW7lKkndpseHYYLCjL0PVpbhaBbUp&#10;2rLpPn+u6zJJf80hzV+Lk1Lz2fSxARFoCv/ihzvXcf7bCu7PxA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1VwrBAAAA3AAAAA8AAAAAAAAAAAAAAAAAmAIAAGRycy9kb3du&#10;cmV2LnhtbFBLBQYAAAAABAAEAPUAAACGAwAAAAA=&#10;" path="m24,r,28l43,28r,5l24,33r,53l29,91r,5l33,96r5,l43,96r,-5l48,91r-5,9l38,105r-5,l29,110r-5,-5l19,105r-5,l14,100r,-4l9,86,9,33,,33,,28r5,l9,24r5,-5l19,14r,-5l24,xe" fillcolor="#131516" stroked="f">
                  <v:path arrowok="t" o:connecttype="custom" o:connectlocs="24,0;24,28;43,28;43,33;24,33;24,86;29,91;29,96;29,96;33,96;38,96;38,96;43,96;43,91;48,91;43,100;38,105;33,105;29,110;24,105;19,105;14,105;14,100;14,96;9,86;9,33;0,33;0,28;5,28;9,24;14,19;19,14;19,9;24,0;24,0" o:connectangles="0,0,0,0,0,0,0,0,0,0,0,0,0,0,0,0,0,0,0,0,0,0,0,0,0,0,0,0,0,0,0,0,0,0,0"/>
                </v:shape>
                <v:shape id="Freeform 3524" o:spid="_x0000_s1096" style="position:absolute;left:8821;top:14341;width:38;height:125;visibility:visible;mso-wrap-style:square;v-text-anchor:top" coordsize="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t8AA&#10;AADcAAAADwAAAGRycy9kb3ducmV2LnhtbERPTYvCMBC9C/sfwix4EU1XXXG7TUUEQfCkLngdm7Et&#10;20xKErX+eyMI3ubxPidbdKYRV3K+tqzga5SAIC6srrlU8HdYD+cgfEDW2FgmBXfysMg/ehmm2t54&#10;R9d9KEUMYZ+igiqENpXSFxUZ9CPbEkfubJ3BEKErpXZ4i+GmkeMkmUmDNceGCltaVVT87y9GwfR4&#10;MkvclvXZhh/fausGm+akVP+zW/6CCNSFt/jl3ug4/3sCz2fiBTJ/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it8AAAADcAAAADwAAAAAAAAAAAAAAAACYAgAAZHJzL2Rvd25y&#10;ZXYueG1sUEsFBgAAAAAEAAQA9QAAAIUDAAAAAA==&#10;" path="m19,r5,l28,5r,5l28,15r-4,5l19,20,14,15r-5,l9,10,9,5r5,l14,r5,xm28,44r,67l28,116r,4l33,120r,5l38,125,,125r4,l9,120r5,-4l14,111r,-34l14,68r,-5l9,58,4,53r,5l,58,,53,24,44r4,xe" fillcolor="#131516" stroked="f">
                  <v:path arrowok="t" o:connecttype="custom" o:connectlocs="19,0;24,0;28,5;28,5;28,10;28,15;28,15;24,20;19,20;19,20;14,15;9,15;9,10;9,5;14,5;14,0;19,0;28,44;28,111;28,116;28,120;28,120;33,120;33,125;38,125;38,125;0,125;0,125;4,125;9,120;9,120;9,120;14,116;14,111;14,77;14,68;14,63;9,58;9,58;9,58;4,53;4,58;0,58;0,53;24,44;28,44" o:connectangles="0,0,0,0,0,0,0,0,0,0,0,0,0,0,0,0,0,0,0,0,0,0,0,0,0,0,0,0,0,0,0,0,0,0,0,0,0,0,0,0,0,0,0,0,0,0"/>
                  <o:lock v:ext="edit" verticies="t"/>
                </v:shape>
                <v:shape id="Freeform 3525" o:spid="_x0000_s1097" style="position:absolute;left:8869;top:14385;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U4MIA&#10;AADcAAAADwAAAGRycy9kb3ducmV2LnhtbERPTWsCMRC9F/wPYQreara1Fl2NIkLBQ0G0PfQ4bMbN&#10;6maybmJc/70RBG/zeJ8zW3S2FpFaXzlW8D7IQBAXTldcKvj7/X4bg/ABWWPtmBRcycNi3nuZYa7d&#10;hbcUd6EUKYR9jgpMCE0upS8MWfQD1xAnbu9aiyHBtpS6xUsKt7X8yLIvabHi1GCwoZWh4rg7WwU/&#10;cUmnarIym1gMz+6w3ZT/LirVf+2WUxCBuvAUP9xrneaPPuH+TLp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FTgwgAAANwAAAAPAAAAAAAAAAAAAAAAAJgCAABkcnMvZG93&#10;bnJldi54bWxQSwUGAAAAAAQABAD1AAAAhwMAAAAA&#10;" path="m38,l57,4,72,14r4,14l76,43r,9l72,62,67,72,57,81r-9,5l38,86,24,81,9,72,4,57,,43,4,33,9,24,14,14,24,4,28,,38,xm38,4r-5,l28,9r-4,5l19,19r,5l19,38r,14l24,67r9,9l43,81r9,-5l57,72,62,62r,-14l62,28,52,14,48,9,38,4xe" fillcolor="#131516" stroked="f">
                  <v:path arrowok="t" o:connecttype="custom" o:connectlocs="38,0;57,4;72,14;76,28;76,43;76,52;72,62;67,72;57,81;48,86;38,86;24,81;9,72;4,57;0,43;4,33;9,24;14,14;24,4;28,0;38,0;38,4;33,4;28,9;24,14;19,19;19,24;19,38;19,52;24,67;33,76;43,81;52,76;57,72;62,62;62,48;62,28;52,14;48,9;38,4" o:connectangles="0,0,0,0,0,0,0,0,0,0,0,0,0,0,0,0,0,0,0,0,0,0,0,0,0,0,0,0,0,0,0,0,0,0,0,0,0,0,0,0"/>
                  <o:lock v:ext="edit" verticies="t"/>
                </v:shape>
                <v:shape id="Freeform 3526" o:spid="_x0000_s1098" style="position:absolute;left:8955;top:14385;width:86;height:81;visibility:visible;mso-wrap-style:square;v-text-anchor:top" coordsize="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wcUA&#10;AADcAAAADwAAAGRycy9kb3ducmV2LnhtbERPTWvCQBC9F/oflin0UnTTYjSkrlKCgmgPbfTS25Cd&#10;JqHZ2ZhdY/z3riD0No/3OfPlYBrRU+dqywpexxEI4sLqmksFh/16lIBwHlljY5kUXMjBcvH4MMdU&#10;2zN/U5/7UoQQdikqqLxvUyldUZFBN7YtceB+bWfQB9iVUnd4DuGmkW9RNJUGaw4NFbaUVVT85Sej&#10;IF/3L7OT/mxXyXHIfr6y7W4ST5V6fho+3kF4Gvy/+O7e6DA/juH2TLh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YfBxQAAANwAAAAPAAAAAAAAAAAAAAAAAJgCAABkcnMv&#10;ZG93bnJldi54bWxQSwUGAAAAAAQABAD1AAAAigMAAAAA&#10;" path="m29,19l43,4,53,r9,l67,4r5,5l72,14r5,5l77,28r,39l77,72r,4l82,76r,5l86,81r-38,l53,81r5,-5l62,72r,-5l62,33r,-9l58,14r-5,l48,9,38,14,29,24r,43l29,72r,4l34,76r,5l43,81,,81r5,l10,81r,-5l14,72r,-5l14,33r,-9l14,19,10,14,5,9r,5l,14,,9,24,r5,l29,19xe" fillcolor="#131516" stroked="f">
                  <v:path arrowok="t" o:connecttype="custom" o:connectlocs="29,19;43,4;53,0;62,0;67,4;72,9;72,14;77,19;77,28;77,67;77,72;77,76;77,76;82,76;82,81;86,81;86,81;48,81;48,81;48,81;53,81;58,76;58,76;62,72;62,72;62,67;62,33;62,24;58,14;53,14;48,9;38,14;29,24;29,67;29,72;29,76;29,76;34,76;34,81;43,81;43,81;0,81;0,81;5,81;10,81;10,76;14,72;14,67;14,33;14,24;14,19;10,14;10,14;10,14;5,9;5,14;0,14;0,9;24,0;29,0;29,19" o:connectangles="0,0,0,0,0,0,0,0,0,0,0,0,0,0,0,0,0,0,0,0,0,0,0,0,0,0,0,0,0,0,0,0,0,0,0,0,0,0,0,0,0,0,0,0,0,0,0,0,0,0,0,0,0,0,0,0,0,0,0,0,0"/>
                </v:shape>
                <v:shape id="Freeform 3527" o:spid="_x0000_s1099" style="position:absolute;left:9094;top:14341;width:48;height:163;visibility:visible;mso-wrap-style:square;v-text-anchor:top" coordsize="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kGMQA&#10;AADcAAAADwAAAGRycy9kb3ducmV2LnhtbERPTWvCQBC9F/wPywheSt1YWimpq9gWQS9KovY8ZMck&#10;mp0N2TWm/vquIHibx/ucyawzlWipcaVlBaNhBII4s7rkXMFuu3j5AOE8ssbKMin4Iwezae9pgrG2&#10;F06oTX0uQgi7GBUU3texlC4ryKAb2po4cAfbGPQBNrnUDV5CuKnkaxSNpcGSQ0OBNX0XlJ3Ss1GQ&#10;j9bP62wvN+nm+Jt8/ST22q7elBr0u/knCE+df4jv7qUO89/HcHsmXC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45BjEAAAA3AAAAA8AAAAAAAAAAAAAAAAAmAIAAGRycy9k&#10;b3ducmV2LnhtbFBLBQYAAAAABAAEAPUAAACJAwAAAAA=&#10;" path="m48,163r,l38,159,29,149,14,135,10,120,5,101,,82,5,58,14,34,29,15,48,r,5l38,15r-4,5l24,34,19,48r,15l19,82r,19l19,116r5,9l24,135r5,9l34,149r9,5l48,163xe" fillcolor="#131516" stroked="f">
                  <v:path arrowok="t" o:connecttype="custom" o:connectlocs="48,163;48,163;38,159;29,149;14,135;10,120;5,101;0,82;5,58;14,34;29,15;48,0;48,5;38,15;34,20;24,34;19,48;19,63;19,82;19,101;19,116;24,125;24,135;29,144;34,149;43,154;48,163" o:connectangles="0,0,0,0,0,0,0,0,0,0,0,0,0,0,0,0,0,0,0,0,0,0,0,0,0,0,0"/>
                </v:shape>
                <v:shape id="Freeform 3528" o:spid="_x0000_s1100" style="position:absolute;left:9152;top:14346;width:114;height:120;visibility:visible;mso-wrap-style:square;v-text-anchor:top" coordsize="1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nxsMA&#10;AADcAAAADwAAAGRycy9kb3ducmV2LnhtbERP22oCMRB9L/gPYQRfRLNaWnXdKFUo9EGQqh8wbGYv&#10;7GayTaK7/fumUOjbHM51sv1gWvEg52vLChbzBARxbnXNpYLb9X22BuEDssbWMin4Jg/73egpw1Tb&#10;nj/pcQmliCHsU1RQhdClUvq8IoN+bjviyBXWGQwRulJqh30MN61cJsmrNFhzbKiwo2NFeXO5GwWH&#10;01BoV6yaZT593pzdoj99TUulJuPhbQsi0BD+xX/uDx3nv6zg95l4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nxsMAAADcAAAADwAAAAAAAAAAAAAAAACYAgAAZHJzL2Rv&#10;d25yZXYueG1sUEsFBgAAAAAEAAQA9QAAAIgDAAAAAA==&#10;" path="m114,120r-29,l43,67r-5,l33,67r,34l33,111r,4l38,115r5,5l48,120,,120r4,l9,115r5,l14,111r,-10l14,24r,-9l14,10,9,5,4,5,,5,,,43,,57,5r13,l75,10r10,5l90,24r,10l90,43,80,53r-5,5l62,63,85,96r9,10l99,115r5,l114,120xm33,63r,l38,63,52,58,62,53,67,43r3,-9l70,24,62,15,57,10r-9,l38,10r-5,l33,63xe" fillcolor="#131516" stroked="f">
                  <v:path arrowok="t" o:connecttype="custom" o:connectlocs="114,120;85,120;43,67;38,67;38,67;38,67;33,67;33,67;33,67;33,101;33,111;33,115;38,115;43,120;48,120;48,120;0,120;0,120;4,120;9,115;14,115;14,111;14,101;14,24;14,15;14,10;9,5;4,5;0,5;0,0;43,0;57,5;70,5;75,10;85,15;90,24;90,34;90,43;80,53;75,58;62,63;85,96;94,106;99,115;104,115;114,120;114,120;33,63;33,63;33,63;38,63;38,63;52,58;62,53;67,43;70,34;70,24;62,15;57,10;48,10;38,10;33,10;33,63" o:connectangles="0,0,0,0,0,0,0,0,0,0,0,0,0,0,0,0,0,0,0,0,0,0,0,0,0,0,0,0,0,0,0,0,0,0,0,0,0,0,0,0,0,0,0,0,0,0,0,0,0,0,0,0,0,0,0,0,0,0,0,0,0,0,0"/>
                  <o:lock v:ext="edit" verticies="t"/>
                </v:shape>
                <v:shape id="Freeform 3529" o:spid="_x0000_s1101" style="position:absolute;left:9270;top:14341;width:48;height:163;visibility:visible;mso-wrap-style:square;v-text-anchor:top" coordsize="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V8ccA&#10;AADcAAAADwAAAGRycy9kb3ducmV2LnhtbESPT2vCQBDF7wW/wzKCl1I3FisldZX+oVAvSmLb85Cd&#10;JmmzsyG7xuin7xwEbzO8N+/9ZrkeXKN66kLt2cBsmoAiLrytuTTwuX+/ewQVIrLFxjMZOFGA9Wp0&#10;s8TU+iNn1OexVBLCIUUDVYxtqnUoKnIYpr4lFu3Hdw6jrF2pbYdHCXeNvk+ShXZYszRU2NJrRcVf&#10;fnAGytn2dlt86V2++/3OXt4yf+43c2Mm4+H5CVSkIV7Nl+sPK/gPQivPyAR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r1fHHAAAA3AAAAA8AAAAAAAAAAAAAAAAAmAIAAGRy&#10;cy9kb3ducmV2LnhtbFBLBQYAAAAABAAEAPUAAACMAwAAAAA=&#10;" path="m,5l,,10,10,20,20r14,9l39,48r5,15l48,82r-4,29l34,135,20,154,,163r10,-9l15,144r9,-9l29,120r,-19l29,87r,-19l29,53,24,39r,-5l20,24,15,20,5,10,,5xe" fillcolor="#131516" stroked="f">
                  <v:path arrowok="t" o:connecttype="custom" o:connectlocs="0,5;0,0;10,10;20,20;34,29;39,48;44,63;48,82;44,111;34,135;20,154;0,163;0,163;10,154;15,144;24,135;29,120;29,101;29,87;29,68;29,53;24,39;24,34;20,24;15,20;5,10;0,5" o:connectangles="0,0,0,0,0,0,0,0,0,0,0,0,0,0,0,0,0,0,0,0,0,0,0,0,0,0,0"/>
                </v:shape>
                <v:shape id="Freeform 3530" o:spid="_x0000_s1102" style="position:absolute;left:1771;top:18719;width:144;height:129;visibility:visible;mso-wrap-style:square;v-text-anchor:top" coordsize="14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3UDMUA&#10;AADcAAAADwAAAGRycy9kb3ducmV2LnhtbERPTWvCQBC9F/wPywi9lGYTwdKmriIBoeDFxvTQ25Ad&#10;k2h2NmRXk/jru4VCb/N4n7PajKYVN+pdY1lBEsUgiEurG64UFMfd8ysI55E1tpZJwUQONuvZwwpT&#10;bQf+pFvuKxFC2KWooPa+S6V0ZU0GXWQ74sCdbG/QB9hXUvc4hHDTykUcv0iDDYeGGjvKaiov+dUo&#10;yLPhsFx8b7+emv0or/fpXCTTXanH+bh9B+Fp9P/iP/eHDvOXb/D7TLh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dQMxQAAANwAAAAPAAAAAAAAAAAAAAAAAJgCAABkcnMv&#10;ZG93bnJldi54bWxQSwUGAAAAAAQABAD1AAAAigMAAAAA&#10;" path="m58,l96,96,116,24r4,-10l120,10r,-5l116,5r-10,l106,r38,l139,5r-4,l130,10r-5,4l125,24,96,129r-4,l53,19,29,101r,4l29,115r,5l34,120r5,l39,125,,125r,-5l10,120r5,l15,115r5,-5l24,101,48,14,44,10,39,5r-5,l29,,58,xe" fillcolor="#131516" stroked="f">
                  <v:path arrowok="t" o:connecttype="custom" o:connectlocs="58,0;96,96;116,24;120,14;120,10;120,5;116,5;116,5;106,5;106,5;106,0;106,0;144,0;144,0;139,5;135,5;135,5;130,10;125,14;125,24;96,129;92,129;53,19;29,101;29,105;29,115;29,115;29,120;34,120;39,120;39,125;0,125;0,120;10,120;10,120;15,120;15,115;20,110;24,101;48,14;44,10;39,5;34,5;29,0;29,0;58,0" o:connectangles="0,0,0,0,0,0,0,0,0,0,0,0,0,0,0,0,0,0,0,0,0,0,0,0,0,0,0,0,0,0,0,0,0,0,0,0,0,0,0,0,0,0,0,0,0,0"/>
                </v:shape>
                <v:shape id="Freeform 3531" o:spid="_x0000_s1103" style="position:absolute;left:1906;top:18757;width:81;height:87;visibility:visible;mso-wrap-style:square;v-text-anchor:top" coordsize="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TR8YA&#10;AADcAAAADwAAAGRycy9kb3ducmV2LnhtbESPT0sDMRDF7wW/QxjBW5u1xSJr0yIWQZCV/vHgcdyM&#10;m7WbyZLEdvvtOwehtxnem/d+s1gNvlNHiqkNbOB+UoAiroNtuTHwuX8dP4JKGdliF5gMnCnBankz&#10;WmBpw4m3dNzlRkkIpxINuJz7UutUO/KYJqEnFu0nRI9Z1thoG/Ek4b7T06KYa48tS4PDnl4c1Yfd&#10;nzfwsV8P1e/De82bWfX13cXCzaqDMXe3w/MTqExDvpr/r9+s4M8FX56RCf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vTR8YAAADcAAAADwAAAAAAAAAAAAAAAACYAgAAZHJz&#10;L2Rvd25yZXYueG1sUEsFBgAAAAAEAAQA9QAAAIsDAAAAAA==&#10;" path="m81,34r-5,9l72,58,62,72,52,82,38,87r-10,l14,87,9,82,,72,,58,,48,4,34,14,20,28,10,38,5,52,,62,5r10,5l76,20r5,14xm62,24r,-4l62,10r-5,l48,5,38,15,24,29,19,48,14,67r,5l19,77r5,5l28,82,43,77,52,63,62,43r,-19xe" fillcolor="#131516" stroked="f">
                  <v:path arrowok="t" o:connecttype="custom" o:connectlocs="81,34;76,43;72,58;62,72;52,82;38,87;28,87;14,87;9,82;0,72;0,58;0,48;4,34;14,20;28,10;38,5;52,0;62,5;72,10;76,20;81,34;62,24;62,20;62,10;57,10;48,5;38,15;24,29;19,48;14,67;14,72;19,77;24,82;28,82;43,77;52,63;62,43;62,24" o:connectangles="0,0,0,0,0,0,0,0,0,0,0,0,0,0,0,0,0,0,0,0,0,0,0,0,0,0,0,0,0,0,0,0,0,0,0,0,0,0"/>
                  <o:lock v:ext="edit" verticies="t"/>
                </v:shape>
                <v:shape id="Freeform 3532" o:spid="_x0000_s1104" style="position:absolute;left:2002;top:18738;width:43;height:106;visibility:visible;mso-wrap-style:square;v-text-anchor:top" coordsize="4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JcIA&#10;AADcAAAADwAAAGRycy9kb3ducmV2LnhtbERPTWvCQBC9F/wPywi9NZsoSEldQ4mIHmuqh96G7JjE&#10;ZmeX7BrT/vpuodDbPN7nrIvJ9GKkwXeWFWRJCoK4trrjRsHpfff0DMIHZI29ZVLwRR6Kzexhjbm2&#10;dz7SWIVGxBD2OSpoQ3C5lL5uyaBPrCOO3MUOBkOEQyP1gPcYbnq5SNOVNNhxbGjRUdlS/VndjALn&#10;zPf5eCuv+2VWb6nq3qaPsVHqcT69voAINIV/8Z/7oOP8VQa/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7JQlwgAAANwAAAAPAAAAAAAAAAAAAAAAAJgCAABkcnMvZG93&#10;bnJldi54bWxQSwUGAAAAAAQABAD1AAAAhwMAAAAA&#10;" path="m38,l33,24r10,l43,29r-15,l14,86r,5l9,96r5,l14,101r5,-5l24,91r4,-5l33,86,24,96r-5,10l14,106r-10,l,106r,-5l,91,,82,14,29,,29,4,24r10,l19,19r9,-9l33,r5,xe" fillcolor="#131516" stroked="f">
                  <v:path arrowok="t" o:connecttype="custom" o:connectlocs="38,0;33,24;43,24;43,29;28,29;14,86;14,91;9,96;14,96;14,96;14,101;14,101;19,96;19,96;24,91;28,86;33,86;24,96;19,106;14,106;4,106;4,106;0,106;0,101;0,101;0,91;0,82;14,29;0,29;4,24;14,24;19,19;28,10;33,0;38,0" o:connectangles="0,0,0,0,0,0,0,0,0,0,0,0,0,0,0,0,0,0,0,0,0,0,0,0,0,0,0,0,0,0,0,0,0,0,0"/>
                </v:shape>
                <v:shape id="Freeform 3533" o:spid="_x0000_s1105" style="position:absolute;left:2050;top:18757;width:72;height:87;visibility:visible;mso-wrap-style:square;v-text-anchor:top" coordsize="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U8EA&#10;AADcAAAADwAAAGRycy9kb3ducmV2LnhtbERPS4vCMBC+L/gfwgje1lQPZbcaRUTBHiz4OHgcmrEt&#10;NpPaRFv/vVkQ9jYf33Pmy97U4kmtqywrmIwjEMS51RUXCs6n7fcPCOeRNdaWScGLHCwXg685Jtp2&#10;fKDn0RcihLBLUEHpfZNI6fKSDLqxbYgDd7WtQR9gW0jdYhfCTS2nURRLgxWHhhIbWpeU344Po8Dr&#10;7LGJf9Nsfze9u2QyXXdpqtRo2K9mIDz1/l/8ce90mB9P4e+ZcIF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lPBAAAA3AAAAA8AAAAAAAAAAAAAAAAAmAIAAGRycy9kb3du&#10;cmV2LnhtbFBLBQYAAAAABAAEAPUAAACGAwAAAAA=&#10;" path="m14,53r,5l14,67r5,5l28,77r5,l43,77r5,l52,72,67,63r,4l48,82,24,87r-10,l4,82,,72,,63,,48,9,34,19,20,28,10,43,5,52,,62,5r5,l72,10r,5l72,24r-5,5l57,39,43,43,33,48,14,53xm14,48l28,43r10,l48,34r4,-5l57,24r5,-9l57,15r,-5l52,10r,-5l43,10,33,20r-9,9l14,48xe" fillcolor="#131516" stroked="f">
                  <v:path arrowok="t" o:connecttype="custom" o:connectlocs="14,53;14,58;14,58;14,67;19,72;28,77;33,77;43,77;48,77;52,72;67,63;67,67;48,82;24,87;14,87;4,82;0,72;0,63;0,48;9,34;19,20;28,10;43,5;52,0;62,5;67,5;72,10;72,15;72,24;67,29;57,39;43,43;33,48;14,53;14,48;28,43;38,43;48,34;52,29;57,24;62,15;57,15;57,10;52,10;52,5;43,10;33,20;24,29;14,48" o:connectangles="0,0,0,0,0,0,0,0,0,0,0,0,0,0,0,0,0,0,0,0,0,0,0,0,0,0,0,0,0,0,0,0,0,0,0,0,0,0,0,0,0,0,0,0,0,0,0,0,0"/>
                  <o:lock v:ext="edit" verticies="t"/>
                </v:shape>
                <v:shape id="Freeform 3534" o:spid="_x0000_s1106" style="position:absolute;left:2184;top:18714;width:61;height:130;visibility:visible;mso-wrap-style:square;v-text-anchor:top" coordsize="6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MsEA&#10;AADcAAAADwAAAGRycy9kb3ducmV2LnhtbERPS4vCMBC+C/6HMII3TVUoSzXKKgh6kfUJexua2bZs&#10;MylJtPXfmwVhb/PxPWex6kwtHuR8ZVnBZJyAIM6trrhQcDlvRx8gfEDWWFsmBU/ysFr2ewvMtG35&#10;SI9TKEQMYZ+hgjKEJpPS5yUZ9GPbEEfuxzqDIUJXSO2wjeGmltMkSaXBimNDiQ1tSsp/T3ejYH0N&#10;1WEzObff68vXwW1T4+3+ptRw0H3OQQTqwr/47d7pOD+dwd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vujLBAAAA3AAAAA8AAAAAAAAAAAAAAAAAmAIAAGRycy9kb3du&#10;cmV2LnhtbFBLBQYAAAAABAAEAPUAAACGAwAAAAA=&#10;" path="m61,l32,106r,9l32,120r,5l37,125r10,l42,130,,130r,-5l4,125r4,l13,125r,-5l18,115r,-9l42,29r,-5l42,19r,-4l37,15r-5,l28,15r,-5l61,xe" fillcolor="#131516" stroked="f">
                  <v:path arrowok="t" o:connecttype="custom" o:connectlocs="61,0;32,106;32,115;32,120;32,120;32,125;37,125;47,125;42,130;0,130;0,125;4,125;8,125;13,125;13,120;18,115;18,106;42,29;42,24;42,24;42,19;42,19;42,15;42,15;42,15;37,15;32,15;28,15;28,10;61,0;61,0" o:connectangles="0,0,0,0,0,0,0,0,0,0,0,0,0,0,0,0,0,0,0,0,0,0,0,0,0,0,0,0,0,0,0"/>
                </v:shape>
                <v:rect id="Rectangle 3535" o:spid="_x0000_s1107" style="position:absolute;left:2308;top:18796;width:9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TCcIA&#10;AADcAAAADwAAAGRycy9kb3ducmV2LnhtbERP32vCMBB+H/g/hBP2NtOJOKlGmTJhIDKsFX08mrMp&#10;NpfSZFr/eyMM9nYf38+bLTpbiyu1vnKs4H2QgCAunK64VJDv128TED4ga6wdk4I7eVjMey8zTLW7&#10;8Y6uWShFDGGfogITQpNK6QtDFv3ANcSRO7vWYoiwLaVu8RbDbS2HSTKWFiuODQYbWhkqLtmvVZAN&#10;/fpn+WEOlH/dT04f/Wa0LZR67XefUxCBuvAv/nN/6zh/PIL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dMJwgAAANwAAAAPAAAAAAAAAAAAAAAAAJgCAABkcnMvZG93&#10;bnJldi54bWxQSwUGAAAAAAQABAD1AAAAhwMAAAAA&#10;" fillcolor="#131516" stroked="f"/>
                <v:shape id="Freeform 3536" o:spid="_x0000_s1108" style="position:absolute;left:2451;top:18719;width:101;height:125;visibility:visible;mso-wrap-style:square;v-text-anchor:top" coordsize="1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7scEA&#10;AADcAAAADwAAAGRycy9kb3ducmV2LnhtbERP22rCQBB9L/gPywh9qxsLFYmuorYV0QevHzBkxySa&#10;nQ3ZUdO/7wqFvs3hXGc8bV2l7tSE0rOBfi8BRZx5W3Ju4HT8fhuCCoJssfJMBn4owHTSeRljav2D&#10;93Q/SK5iCIcUDRQidap1yApyGHq+Jo7c2TcOJcIm17bBRwx3lX5PkoF2WHJsKLCmRUHZ9XBzBjbb&#10;NcnK347VZTmnr+3nbil6Z8xrt52NQAm18i/+c69snD/4gOcz8QI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7HBAAAA3AAAAA8AAAAAAAAAAAAAAAAAmAIAAGRycy9kb3du&#10;cmV2LnhtbFBLBQYAAAAABAAEAPUAAACGAwAAAAA=&#10;" path="m101,r,29l96,29r,-5l96,19,92,14,87,10r-5,l77,5,58,5r,96l58,110r5,5l63,120r9,l77,120r,5l24,125r,-5l29,120r5,l39,115r,-5l39,101,39,5,24,5r-4,l15,10r-5,l5,14r,5l,29,,,101,xe" fillcolor="#131516" stroked="f">
                  <v:path arrowok="t" o:connecttype="custom" o:connectlocs="101,0;101,29;96,29;96,24;96,19;92,14;87,10;82,10;77,5;58,5;58,101;58,110;63,115;63,120;72,120;77,120;77,125;24,125;24,120;29,120;34,120;39,115;39,110;39,101;39,5;24,5;20,5;15,10;10,10;5,14;5,19;0,29;0,29;0,0;101,0" o:connectangles="0,0,0,0,0,0,0,0,0,0,0,0,0,0,0,0,0,0,0,0,0,0,0,0,0,0,0,0,0,0,0,0,0,0,0"/>
                </v:shape>
                <v:shape id="Freeform 3537" o:spid="_x0000_s1109" style="position:absolute;left:2557;top:18714;width:91;height:130;visibility:visible;mso-wrap-style:square;v-text-anchor:top" coordsize="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RjMMA&#10;AADcAAAADwAAAGRycy9kb3ducmV2LnhtbERPTWuDQBC9B/oflin0EpK1PUiw2QQRBCGX1CbkOnUn&#10;KnVnxd2oya/vFgq9zeN9znY/m06MNLjWsoLXdQSCuLK65VrB6TNfbUA4j6yxs0wK7uRgv3tabDHR&#10;duIPGktfixDCLkEFjfd9IqWrGjLo1rYnDtzVDgZ9gEMt9YBTCDedfIuiWBpsOTQ02FPWUPVd3oyC&#10;bObDpc+LyXxd0vK8pOMjjY9KvTzP6TsIT7P/F/+5Cx3mxzH8PhMu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RjMMAAADcAAAADwAAAAAAAAAAAAAAAACYAgAAZHJzL2Rv&#10;d25yZXYueG1sUEsFBgAAAAAEAAQA9QAAAIgDAAAAAA==&#10;" path="m29,r,58l38,53,48,43r5,l58,43r4,l72,48r,5l77,58r,9l77,82r,28l77,115r5,5l82,125r4,l91,125r,5l53,130r,-5l58,125r4,l62,120r,-5l62,110r,-28l62,67r,-4l62,58r-4,l53,53r-5,l43,58r-5,l29,67r,43l29,115r,5l34,125r4,l43,125r,5l,130r,-5l10,125r4,l14,120r,-5l14,110r,-76l14,24r,-9l14,10r-4,l5,10,,10,24,r5,xe" fillcolor="#131516" stroked="f">
                  <v:path arrowok="t" o:connecttype="custom" o:connectlocs="29,58;48,43;58,43;72,48;77,58;77,82;77,115;82,125;86,125;91,130;53,125;58,125;62,120;62,115;62,82;62,63;58,58;53,53;43,58;29,67;29,115;34,125;38,125;43,130;0,125;10,125;14,120;14,110;14,24;14,15;10,10;5,10;0,10;29,0" o:connectangles="0,0,0,0,0,0,0,0,0,0,0,0,0,0,0,0,0,0,0,0,0,0,0,0,0,0,0,0,0,0,0,0,0,0"/>
                </v:shape>
                <v:shape id="Freeform 3538" o:spid="_x0000_s1110" style="position:absolute;left:2658;top:18757;width:67;height:91;visibility:visible;mso-wrap-style:square;v-text-anchor:top" coordsize="6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OAMEA&#10;AADcAAAADwAAAGRycy9kb3ducmV2LnhtbERPTYvCMBC9L/gfwgje1lTBqtUoIoh7EMSuiMexGdti&#10;MylNrN1/bxYW9jaP9znLdWcq0VLjSssKRsMIBHFmdcm5gvP37nMGwnlkjZVlUvBDDtar3scSE21f&#10;fKI29bkIIewSVFB4XydSuqwgg25oa+LA3W1j0AfY5FI3+ArhppLjKIqlwZJDQ4E1bQvKHunTKPCM&#10;t+NhMtOXW7yfH+KrpbS1Sg363WYBwlPn/8V/7i8d5sdT+H0mXC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JzgDBAAAA3AAAAA8AAAAAAAAAAAAAAAAAmAIAAGRycy9kb3du&#10;cmV2LnhtbFBLBQYAAAAABAAEAPUAAACGAwAAAAA=&#10;" path="m9,34r5,14l19,63r10,9l43,72r5,l57,67r5,-4l67,53r,5l62,67,57,77,48,87,33,91,19,87,9,77,,63,,43,,24,9,10,19,,38,,48,r9,10l67,20r,14l9,34xm9,29r39,l48,20r,-5l43,10r-5,l38,5r-5,l24,5r-5,5l14,20,9,29xe" fillcolor="#131516" stroked="f">
                  <v:path arrowok="t" o:connecttype="custom" o:connectlocs="9,34;14,48;19,63;29,72;43,72;48,72;57,67;62,63;67,53;67,58;62,67;57,77;48,87;33,91;19,87;9,77;0,63;0,43;0,24;9,10;19,0;38,0;48,0;57,10;67,20;67,34;9,34;9,29;48,29;48,20;48,15;43,10;38,10;38,5;33,5;24,5;19,10;14,20;9,29" o:connectangles="0,0,0,0,0,0,0,0,0,0,0,0,0,0,0,0,0,0,0,0,0,0,0,0,0,0,0,0,0,0,0,0,0,0,0,0,0,0,0"/>
                  <o:lock v:ext="edit" verticies="t"/>
                </v:shape>
                <v:shape id="Freeform 3539" o:spid="_x0000_s1111" style="position:absolute;left:2778;top:18757;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CyMUA&#10;AADcAAAADwAAAGRycy9kb3ducmV2LnhtbESPMW/CQAyF90r9DydXYiuXdqBVyoFQRQsLQwEJdbNy&#10;JonI+aI7N4R/Xw+Vutl6z+99ni/H0JmBUm4jO3iaFmCIq+hbrh0cDx+Pr2CyIHvsIpODG2VYLu7v&#10;5lj6eOUvGvZSGw3hXKKDRqQvrc1VQwHzNPbEqp1jCii6ptr6hFcND519LoqZDdiyNjTY03tD1WX/&#10;Exyc0vCyHnfh8zsd5dxuit36kMW5ycO4egMjNMq/+e966xV/prT6jE5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8LIxQAAANwAAAAPAAAAAAAAAAAAAAAAAJgCAABkcnMv&#10;ZG93bnJldi54bWxQSwUGAAAAAAQABAD1AAAAigMAAAAA&#10;" path="m,l38,r,5l33,5r-5,5l28,15r5,5l52,67,72,20r,-5l72,10r,-5l67,5r-5,l62,,91,r,5l86,5r-5,l81,10r-5,5l48,91r-5,l14,20r,-5l9,10,9,5,5,5,,5,,xe" fillcolor="#131516" stroked="f">
                  <v:path arrowok="t" o:connecttype="custom" o:connectlocs="0,0;38,0;38,5;38,5;33,5;33,5;28,10;28,10;28,15;33,20;52,67;72,20;72,15;72,10;72,10;72,5;72,5;72,5;67,5;62,5;62,0;91,0;91,5;86,5;81,5;81,10;76,15;48,91;43,91;14,20;14,15;9,10;9,10;9,5;5,5;0,5;0,0" o:connectangles="0,0,0,0,0,0,0,0,0,0,0,0,0,0,0,0,0,0,0,0,0,0,0,0,0,0,0,0,0,0,0,0,0,0,0,0,0"/>
                </v:shape>
                <v:shape id="Freeform 3540" o:spid="_x0000_s1112" style="position:absolute;left:2878;top:18757;width:72;height:87;visibility:visible;mso-wrap-style:square;v-text-anchor:top" coordsize="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IsEA&#10;AADcAAAADwAAAGRycy9kb3ducmV2LnhtbERPTYvCMBC9C/6HMII3TfVQ1moUEQV7sLDuHjwOzdgW&#10;m0ltoq3/fiMIe5vH+5zVpje1eFLrKssKZtMIBHFudcWFgt+fw+QLhPPIGmvLpOBFDjbr4WCFibYd&#10;f9Pz7AsRQtglqKD0vkmkdHlJBt3UNsSBu9rWoA+wLaRusQvhppbzKIqlwYpDQ4kN7UrKb+eHUeB1&#10;9tjHizQ73U3vLplMd12aKjUe9dslCE+9/xd/3Ecd5scLeD8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tbCLBAAAA3AAAAA8AAAAAAAAAAAAAAAAAmAIAAGRycy9kb3du&#10;cmV2LnhtbFBLBQYAAAAABAAEAPUAAACGAwAAAAA=&#10;" path="m44,72l34,82r-5,5l24,87r-4,l10,87,5,82,,77,,67,,63,,58,5,48,15,43r9,-4l44,29r,-14l39,10,34,5r-5,l24,5r-4,5l15,15r,5l15,24r,5l10,29r-5,l,24,,20,5,15,10,5,20,,34,,44,r4,5l53,5r5,5l58,20r,9l58,58r,9l58,72r5,5l68,77r,-5l72,67r,5l63,87r-10,l48,87,44,82r,-10xm44,67r,-33l34,39,24,43r-4,5l15,53r,5l15,63r,4l20,72r,5l24,77r10,l44,67xe" fillcolor="#131516" stroked="f">
                  <v:path arrowok="t" o:connecttype="custom" o:connectlocs="34,82;24,87;10,87;0,77;0,63;5,48;24,39;44,29;39,10;29,5;20,10;15,15;15,24;10,29;5,29;0,24;5,15;20,0;44,0;53,5;58,20;58,58;58,72;63,77;63,77;68,77;72,67;63,87;48,87;44,82;44,67;34,39;20,48;15,58;15,67;20,77;34,77" o:connectangles="0,0,0,0,0,0,0,0,0,0,0,0,0,0,0,0,0,0,0,0,0,0,0,0,0,0,0,0,0,0,0,0,0,0,0,0,0"/>
                  <o:lock v:ext="edit" verticies="t"/>
                </v:shape>
                <v:shape id="Freeform 3541" o:spid="_x0000_s1113" style="position:absolute;left:2955;top:18714;width:43;height:130;visibility:visible;mso-wrap-style:square;v-text-anchor:top" coordsize="4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0TccA&#10;AADcAAAADwAAAGRycy9kb3ducmV2LnhtbESPT0/DMAzF70j7DpGRuLEUDvwpyyY0CTFxQWuRCjev&#10;MUmhcaombB2ffj4gcbP1nt/7ebGaQq/2NKYusoGreQGKuI22Y2fgrX66vAOVMrLFPjIZOFKC1XJ2&#10;tsDSxgNvaV9lpySEU4kGfM5DqXVqPQVM8zgQi/YZx4BZ1tFpO+JBwkOvr4viRgfsWBo8DrT21H5X&#10;P8FA/VE/N+7r5ejd7w5fq/tN0+zejbk4nx4fQGWa8r/573pjBf9W8OUZmUAv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fdE3HAAAA3AAAAA8AAAAAAAAAAAAAAAAAmAIAAGRy&#10;cy9kb3ducmV2LnhtbFBLBQYAAAAABAAEAPUAAACMAwAAAAA=&#10;" path="m29,r,110l29,115r5,5l34,125r5,l43,125r,5l5,130r,-5l10,125r5,l15,120r,-5l15,110r,-76l15,19r,-4l15,10r-5,l5,10,,10,29,xe" fillcolor="#131516" stroked="f">
                  <v:path arrowok="t" o:connecttype="custom" o:connectlocs="29,0;29,110;29,115;34,120;34,125;34,125;39,125;43,125;43,130;5,130;5,125;10,125;10,125;15,125;15,120;15,115;15,110;15,34;15,19;15,15;15,15;15,10;10,10;10,10;5,10;5,10;0,10;29,0;29,0" o:connectangles="0,0,0,0,0,0,0,0,0,0,0,0,0,0,0,0,0,0,0,0,0,0,0,0,0,0,0,0,0"/>
                </v:shape>
                <v:shape id="Freeform 3542" o:spid="_x0000_s1114" style="position:absolute;left:3003;top:18757;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9iMEA&#10;AADcAAAADwAAAGRycy9kb3ducmV2LnhtbERPS2vCQBC+F/wPywi91Y091BJdRcTXxUNVEG9DdkyC&#10;2dmwO43x33cLhd7m43vObNG7RnUUYu3ZwHiUgSIuvK25NHA+bd4+QUVBtth4JgNPirCYD15mmFv/&#10;4C/qjlKqFMIxRwOVSJtrHYuKHMaRb4kTd/PBoSQYSm0DPlK4a/R7ln1ohzWnhgpbWlVU3I/fzsAl&#10;dJN1f3DbazjLrd5lh/UpijGvw345BSXUy7/4z723af5kDL/PpAv0/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4/YjBAAAA3AAAAA8AAAAAAAAAAAAAAAAAmAIAAGRycy9kb3du&#10;cmV2LnhtbFBLBQYAAAAABAAEAPUAAACGAwAAAAA=&#10;" path="m77,r,53l77,63r,9l82,72r,5l87,77r4,l67,91r-4,l63,72,53,82r-5,5l43,87r-9,4l29,87r-5,l19,82,15,72r,-5l15,58r,-38l15,15r,-5l10,10r,-5l5,5,,5,,,29,r,58l29,67r5,5l39,77r4,l48,77r5,l58,72r5,-5l63,20r,-10l58,5,48,5,48,,77,xe" fillcolor="#131516" stroked="f">
                  <v:path arrowok="t" o:connecttype="custom" o:connectlocs="77,0;77,53;77,63;77,72;82,72;82,77;82,77;87,77;87,77;91,77;91,77;67,91;63,91;63,72;53,82;48,87;43,87;34,91;29,87;24,87;19,82;15,72;15,67;15,58;15,20;15,15;15,10;10,10;10,5;5,5;0,5;0,0;29,0;29,58;29,67;34,72;39,77;43,77;48,77;53,77;58,72;63,67;63,20;63,10;63,10;58,5;48,5;48,0;77,0" o:connectangles="0,0,0,0,0,0,0,0,0,0,0,0,0,0,0,0,0,0,0,0,0,0,0,0,0,0,0,0,0,0,0,0,0,0,0,0,0,0,0,0,0,0,0,0,0,0,0,0,0"/>
                </v:shape>
                <v:shape id="Freeform 3543" o:spid="_x0000_s1115" style="position:absolute;left:3104;top:18757;width:67;height:91;visibility:visible;mso-wrap-style:square;v-text-anchor:top" coordsize="6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7RcIA&#10;AADcAAAADwAAAGRycy9kb3ducmV2LnhtbERPTWvCQBC9F/wPywi91Y1CU02zCVIo9iCURpEeJ9lp&#10;EpqdDdk1pv++Kwje5vE+J80n04mRBtdaVrBcRCCIK6tbrhUcD+9PaxDOI2vsLJOCP3KQZ7OHFBNt&#10;L/xFY+FrEULYJaig8b5PpHRVQwbdwvbEgfuxg0Ef4FBLPeAlhJtOrqIolgZbDg0N9vTWUPVbnI0C&#10;z1h+7p/X+lTGu80+/rZUjFapx/m0fQXhafJ38c39ocP8lxVcnwkX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tFwgAAANwAAAAPAAAAAAAAAAAAAAAAAJgCAABkcnMvZG93&#10;bnJldi54bWxQSwUGAAAAAAQABAD1AAAAhwMAAAAA&#10;" path="m10,34r4,14l19,63r10,9l43,72r5,l58,67r4,-4l67,53r,5l62,67,58,77,48,87,34,91,19,87,10,77,,63,,43,,24,10,10,19,,38,,48,,58,10r9,10l67,34r-57,xm10,29r38,l48,20r,-5l43,10r-5,l38,5r-4,l24,5r-5,5l14,20r-4,9xe" fillcolor="#131516" stroked="f">
                  <v:path arrowok="t" o:connecttype="custom" o:connectlocs="10,34;14,48;19,63;29,72;43,72;48,72;58,67;62,63;67,53;67,58;62,67;58,77;48,87;34,91;19,87;10,77;0,63;0,43;0,24;10,10;19,0;38,0;48,0;58,10;67,20;67,34;10,34;10,29;48,29;48,20;48,15;43,10;38,10;38,5;34,5;24,5;19,10;14,20;10,29" o:connectangles="0,0,0,0,0,0,0,0,0,0,0,0,0,0,0,0,0,0,0,0,0,0,0,0,0,0,0,0,0,0,0,0,0,0,0,0,0,0,0"/>
                  <o:lock v:ext="edit" verticies="t"/>
                </v:shape>
                <v:shape id="Freeform 3544" o:spid="_x0000_s1116" style="position:absolute;left:3228;top:18757;width:81;height:91;visibility:visible;mso-wrap-style:square;v-text-anchor:top" coordsize="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a7cQA&#10;AADcAAAADwAAAGRycy9kb3ducmV2LnhtbERPTWvCQBC9C/0PyxS8lLqptbGk2YgogogHk9b7NDtN&#10;QrOzIbtq+u9doeBtHu9z0sVgWnGm3jWWFbxMIhDEpdUNVwq+PjfP7yCcR9bYWiYFf+RgkT2MUky0&#10;vXBO58JXIoSwS1BB7X2XSOnKmgy6ie2IA/dje4M+wL6SusdLCDetnEZRLA02HBpq7GhVU/lbnIyC&#10;paV1XuzWh3z2NH3bnuLN956PSo0fh+UHCE+Dv4v/3Vsd5s9f4fZ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mu3EAAAA3AAAAA8AAAAAAAAAAAAAAAAAmAIAAGRycy9k&#10;b3ducmV2LnhtbFBLBQYAAAAABAAEAPUAAACJAwAAAAA=&#10;" path="m43,l57,5,71,15r5,14l81,43r,10l76,67,67,77r-5,5l52,87,38,91,23,87,9,72,4,58,,43,4,34,4,20,14,10,19,5,28,,43,xm38,5r-5,l28,10r-5,l19,20r,4l19,39r,14l23,67,33,77r10,5l52,82r5,-5l62,63r,-15l62,29,52,15,47,5r-9,xe" fillcolor="#131516" stroked="f">
                  <v:path arrowok="t" o:connecttype="custom" o:connectlocs="43,0;57,5;71,15;76,29;81,43;81,53;76,67;67,77;62,82;52,87;38,91;23,87;9,72;4,58;0,43;4,34;4,20;14,10;19,5;28,0;43,0;38,5;33,5;28,10;23,10;19,20;19,24;19,39;19,53;23,67;33,77;43,82;52,82;57,77;62,63;62,48;62,29;52,15;47,5;38,5" o:connectangles="0,0,0,0,0,0,0,0,0,0,0,0,0,0,0,0,0,0,0,0,0,0,0,0,0,0,0,0,0,0,0,0,0,0,0,0,0,0,0,0"/>
                  <o:lock v:ext="edit" verticies="t"/>
                </v:shape>
                <v:shape id="Freeform 3545" o:spid="_x0000_s1117" style="position:absolute;left:3323;top:18714;width:72;height:130;visibility:visible;mso-wrap-style:square;v-text-anchor:top" coordsize="7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ZVsMA&#10;AADcAAAADwAAAGRycy9kb3ducmV2LnhtbERP22rCQBB9L/gPywh9qxulNiV1FVHECxWpSvFxyI5J&#10;MDsbs6vGv3eFQt/mcK4zGDWmFFeqXWFZQbcTgSBOrS44U7Dfzd4+QTiPrLG0TAru5GA0bL0MMNH2&#10;xj903fpMhBB2CSrIva8SKV2ak0HXsRVx4I62NugDrDOpa7yFcFPKXhR9SIMFh4YcK5rklJ62F6Ng&#10;c45Xhz593xHj9a+MyuV0MV8q9dpuxl8gPDX+X/znXugwP36H5zPhAj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qZVsMAAADcAAAADwAAAAAAAAAAAAAAAACYAgAAZHJzL2Rv&#10;d25yZXYueG1sUEsFBgAAAAAEAAQA9QAAAIgDAAAAAA==&#10;" path="m29,53r,53l29,115r5,5l34,125r5,l48,125r,5l,130r,-5l5,125r5,l10,120r5,l15,115r,-9l15,53,,53,,43r15,l15,39r,-10l20,19r4,-9l29,5,39,r9,l58,,68,5r4,5l72,15r-4,4l63,19r-5,l53,15r,-5l48,5r-4,l39,5r-5,l34,10r-5,5l29,24r,15l29,43r24,l53,53r-24,xe" fillcolor="#131516" stroked="f">
                  <v:path arrowok="t" o:connecttype="custom" o:connectlocs="29,53;29,106;29,115;34,120;34,125;39,125;48,125;48,130;0,130;0,125;5,125;5,125;10,125;10,120;15,120;15,115;15,106;15,53;0,53;0,43;15,43;15,39;15,29;20,19;24,10;29,5;39,0;48,0;58,0;68,5;72,10;72,15;72,15;68,19;68,19;63,19;63,19;58,19;58,19;53,15;53,10;48,5;44,5;44,5;39,5;34,5;34,10;29,15;29,24;29,39;29,43;53,43;53,53;29,53" o:connectangles="0,0,0,0,0,0,0,0,0,0,0,0,0,0,0,0,0,0,0,0,0,0,0,0,0,0,0,0,0,0,0,0,0,0,0,0,0,0,0,0,0,0,0,0,0,0,0,0,0,0,0,0,0,0"/>
                </v:shape>
                <v:shape id="Freeform 3546" o:spid="_x0000_s1118" style="position:absolute;left:3616;top:18757;width:77;height:87;visibility:visible;mso-wrap-style:square;v-text-anchor:top" coordsize="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FC78A&#10;AADcAAAADwAAAGRycy9kb3ducmV2LnhtbERPS2sCMRC+F/wPYQRvNWupVVejSKvgtT7uw2bcLG4m&#10;axJ1998bodDbfHzPWaxaW4s7+VA5VjAaZiCIC6crLhUcD9v3KYgQkTXWjklBRwFWy97bAnPtHvxL&#10;930sRQrhkKMCE2OTSxkKQxbD0DXEiTs7bzEm6EupPT5SuK3lR5Z9SYsVpwaDDX0bKi77m1Xgtxvf&#10;/YxuV9fFGRsz+zyeNjulBv12PQcRqY3/4j/3Tqf5kzG8nkkX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gULvwAAANwAAAAPAAAAAAAAAAAAAAAAAJgCAABkcnMvZG93bnJl&#10;di54bWxQSwUGAAAAAAQABAD1AAAAhAMAAAAA&#10;" path="m48,72l39,82r-5,5l29,87r-10,l15,87,5,82r,-5l,67,,63,5,58,10,48r9,-5l29,39,48,29r,-14l43,10,39,5r-5,l29,5r-5,5l19,10r,5l19,20r,4l19,29r-4,l10,29r-5,l5,24r,-4l5,15,15,5,24,,34,r9,l53,5r5,l63,10r,10l63,29r,29l63,67r,5l63,77r4,l72,72r5,-5l77,72,67,87r-9,l53,87r-5,l48,82r,-10xm48,67r,-33l39,39,29,43r-5,5l19,53r,5l15,63r4,4l19,72r5,5l29,77r10,l48,67xe" fillcolor="#131516" stroked="f">
                  <v:path arrowok="t" o:connecttype="custom" o:connectlocs="39,82;29,87;15,87;5,77;0,63;10,48;29,39;48,29;43,10;34,5;24,10;19,15;19,24;15,29;10,29;5,24;5,15;24,0;43,0;58,5;63,20;63,58;63,72;63,77;67,77;67,77;77,67;67,87;53,87;48,82;48,67;39,39;24,48;19,58;19,67;24,77;39,77" o:connectangles="0,0,0,0,0,0,0,0,0,0,0,0,0,0,0,0,0,0,0,0,0,0,0,0,0,0,0,0,0,0,0,0,0,0,0,0,0"/>
                  <o:lock v:ext="edit" verticies="t"/>
                </v:shape>
                <v:shape id="Freeform 3547" o:spid="_x0000_s1119" style="position:absolute;left:3702;top:18757;width:58;height:91;visibility:visible;mso-wrap-style:square;v-text-anchor:top" coordsize="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gcIA&#10;AADcAAAADwAAAGRycy9kb3ducmV2LnhtbERPzWqDQBC+B/oOywR6i2tyMMVmI6YQCG0vjXmAwZ2q&#10;6M4u7kZtn75bKPQ2H9/vHIrFDGKi0XeWFWyTFARxbXXHjYJbdd48gfABWeNgmRR8kYfi+LA6YK7t&#10;zB80XUMjYgj7HBW0IbhcSl+3ZNAn1hFH7tOOBkOEYyP1iHMMN4PcpWkmDXYcG1p09NJS3V/vRsGl&#10;f5O7731f8evgS7fNanfq35V6XC/lM4hAS/gX/7kvOs7fZ/D7TLx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n6BwgAAANwAAAAPAAAAAAAAAAAAAAAAAJgCAABkcnMvZG93&#10;bnJldi54bWxQSwUGAAAAAAQABAD1AAAAhwMAAAAA&#10;" path="m48,r,29l44,15,39,10,34,5,24,5r-4,l15,10r-5,l10,15r,5l15,24r5,5l24,34r15,5l53,48r5,15l53,72,48,82r-9,5l29,91,20,87r-10,l5,87,,87,,58r5,l5,67,15,77r5,5l29,82r5,l39,82r5,-5l44,72r,-9l39,58,34,53,20,48,10,43,5,39,,29,,24,,15,5,5,15,r9,l29,,39,r5,l48,xe" fillcolor="#131516" stroked="f">
                  <v:path arrowok="t" o:connecttype="custom" o:connectlocs="48,0;48,29;48,29;44,15;39,10;34,5;24,5;20,5;15,10;10,10;10,15;10,20;15,24;20,29;24,34;39,39;53,48;58,63;53,72;48,82;39,87;29,91;20,87;10,87;10,87;5,87;5,87;5,87;0,87;0,58;5,58;5,67;15,77;20,82;29,82;34,82;39,82;44,77;44,72;44,63;39,58;34,53;20,48;10,43;5,39;0,29;0,24;0,15;5,5;15,0;24,0;29,0;39,0;39,0;44,0;44,0;44,0;48,0;48,0;48,0" o:connectangles="0,0,0,0,0,0,0,0,0,0,0,0,0,0,0,0,0,0,0,0,0,0,0,0,0,0,0,0,0,0,0,0,0,0,0,0,0,0,0,0,0,0,0,0,0,0,0,0,0,0,0,0,0,0,0,0,0,0,0,0"/>
                </v:shape>
                <v:shape id="Freeform 3548" o:spid="_x0000_s1120" style="position:absolute;left:3818;top:18714;width:86;height:134;visibility:visible;mso-wrap-style:square;v-text-anchor:top" coordsize="8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525sMA&#10;AADcAAAADwAAAGRycy9kb3ducmV2LnhtbERPTWvCQBC9C/0PyxS86aYiVaJrCCmCtFQwLXgdsmMS&#10;k52N2VXTf98VCr3N433OOhlMK27Uu9qygpdpBIK4sLrmUsH313ayBOE8ssbWMin4IQfJ5mm0xljb&#10;Ox/olvtShBB2MSqovO9iKV1RkUE3tR1x4E62N+gD7Eupe7yHcNPKWRS9SoM1h4YKO8oqKpr8ahQs&#10;08Ox+Ux3b9vmUpz3+fzynn2gUuPnIV2B8DT4f/Gfe6fD/MUCHs+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525sMAAADcAAAADwAAAAAAAAAAAAAAAACYAgAAZHJzL2Rv&#10;d25yZXYueG1sUEsFBgAAAAAEAAQA9QAAAIgDAAAAAA==&#10;" path="m57,120r-5,5l48,130r-10,l33,134,19,130,9,120,,106,,91,,72,9,58,24,48,38,43r10,l57,48r,-14l57,24r,-9l52,10r-4,l43,10,67,r5,l72,96r,10l72,115r4,5l81,120r5,l62,134r-5,l57,120xm57,115r,-43l57,63,52,58r,-5l48,48r-5,l38,48r-10,l24,53,19,67,14,82r5,19l24,110r9,10l43,120r5,l57,115xe" fillcolor="#131516" stroked="f">
                  <v:path arrowok="t" o:connecttype="custom" o:connectlocs="57,120;52,125;48,130;38,130;33,134;19,130;9,120;0,106;0,91;0,72;9,58;24,48;38,43;48,43;57,48;57,34;57,24;57,15;57,15;52,10;52,10;52,10;48,10;43,10;43,10;67,0;72,0;72,96;72,106;72,115;72,115;76,120;76,120;76,120;81,120;86,120;86,120;62,134;57,134;57,120;57,115;57,72;57,63;52,58;52,53;48,48;43,48;38,48;28,48;24,53;19,67;14,82;19,101;24,110;33,120;43,120;48,120;57,115" o:connectangles="0,0,0,0,0,0,0,0,0,0,0,0,0,0,0,0,0,0,0,0,0,0,0,0,0,0,0,0,0,0,0,0,0,0,0,0,0,0,0,0,0,0,0,0,0,0,0,0,0,0,0,0,0,0,0,0,0,0"/>
                  <o:lock v:ext="edit" verticies="t"/>
                </v:shape>
                <v:shape id="Freeform 3549" o:spid="_x0000_s1121" style="position:absolute;left:3904;top:18757;width:62;height:87;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QZ8QA&#10;AADcAAAADwAAAGRycy9kb3ducmV2LnhtbESPQWvCQBCF7wX/wzJCb3VjhSoxq4hQkUIPTfsDxuyY&#10;hGRnY3aNyb/vHAq9zfDevPdNth9dqwbqQ+3ZwHKRgCIuvK25NPDz/f6yARUissXWMxmYKMB+N3vK&#10;MLX+wV805LFUEsIhRQNVjF2qdSgqchgWviMW7ep7h1HWvtS2x4eEu1a/JsmbdlizNFTY0bGiosnv&#10;zsDtMujV6Zrk62b61B+bqbZoc2Oe5+NhCyrSGP/Nf9dnK/hroZVnZAK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EUGfEAAAA3AAAAA8AAAAAAAAAAAAAAAAAmAIAAGRycy9k&#10;b3ducmV2LnhtbFBLBQYAAAAABAAEAPUAAACJAwAAAAA=&#10;" path="m29,r,20l38,5,53,r5,l62,5r,5l62,15r-4,l58,20r-5,l48,15r-5,l43,10r-5,l38,15r-4,5l29,24r,43l29,72r,5l34,82r4,l43,82r,5l,87,,82r5,l10,82r4,-5l14,72r,-5l14,34r,-10l14,15r-4,l10,10r-5,l,15,,10,24,r5,xe" fillcolor="#131516" stroked="f">
                  <v:path arrowok="t" o:connecttype="custom" o:connectlocs="29,0;29,20;38,5;53,0;53,0;58,0;62,5;62,10;62,15;58,15;58,20;53,20;53,20;48,15;43,15;43,10;38,10;38,15;34,20;29,24;29,67;29,72;29,77;34,82;34,82;38,82;43,82;43,87;0,87;0,82;5,82;10,82;14,77;14,77;14,72;14,67;14,34;14,24;14,15;14,15;10,15;10,10;10,10;5,10;0,15;0,10;24,0;29,0" o:connectangles="0,0,0,0,0,0,0,0,0,0,0,0,0,0,0,0,0,0,0,0,0,0,0,0,0,0,0,0,0,0,0,0,0,0,0,0,0,0,0,0,0,0,0,0,0,0,0,0"/>
                </v:shape>
                <v:shape id="Freeform 3550" o:spid="_x0000_s1122" style="position:absolute;left:3971;top:18757;width:77;height:87;visibility:visible;mso-wrap-style:square;v-text-anchor:top" coordsize="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PDr8A&#10;AADcAAAADwAAAGRycy9kb3ducmV2LnhtbERPS4vCMBC+C/sfwix401QR13aNsvgArz72PjSzTdlm&#10;0k2itv/eCMLe5uN7znLd2UbcyIfasYLJOANBXDpdc6Xgct6PFiBCRNbYOCYFPQVYr94GSyy0u/OR&#10;bqdYiRTCoUAFJsa2kDKUhiyGsWuJE/fjvMWYoK+k9nhP4baR0yybS4s1pwaDLW0Mlb+nq1Xg9zvf&#10;byfXP9fHnI3JZ5fv3UGp4Xv39QkiUhf/xS/3Qaf5Hzk8n0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sw8OvwAAANwAAAAPAAAAAAAAAAAAAAAAAJgCAABkcnMvZG93bnJl&#10;di54bWxQSwUGAAAAAAQABAD1AAAAhAMAAAAA&#10;" path="m48,72l34,82r-5,5l24,87r-5,l15,87,5,82,,77,,67,,63,5,58,10,48r5,-5l29,39,48,29,43,15r,-5l39,5,29,5r-5,l24,10r-5,l19,15r,5l19,24r-4,5l10,29r-5,l5,24r,-4l5,15,10,5,19,,34,r9,l53,5r5,l58,10r5,10l63,29r,29l63,67r,5l63,77r4,l72,72r5,-5l77,72,67,87r-9,l53,87r-5,l48,82r,-10xm48,67r,-33l34,39r-5,4l24,48r-5,5l15,58r,5l15,67r4,5l24,77r5,l39,77,48,67xe" fillcolor="#131516" stroked="f">
                  <v:path arrowok="t" o:connecttype="custom" o:connectlocs="34,82;24,87;15,87;0,77;0,63;10,48;29,39;48,29;43,10;29,5;24,10;19,15;19,24;15,29;10,29;5,24;5,15;19,0;43,0;58,5;63,20;63,58;63,72;63,77;67,77;67,77;77,67;67,87;53,87;48,82;48,67;34,39;24,48;15,58;15,67;24,77;39,77" o:connectangles="0,0,0,0,0,0,0,0,0,0,0,0,0,0,0,0,0,0,0,0,0,0,0,0,0,0,0,0,0,0,0,0,0,0,0,0,0"/>
                  <o:lock v:ext="edit" verticies="t"/>
                </v:shape>
                <v:shape id="Freeform 3551" o:spid="_x0000_s1123" style="position:absolute;left:4048;top:18757;width:129;height:91;visibility:visible;mso-wrap-style:square;v-text-anchor:top" coordsize="12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BZsQA&#10;AADcAAAADwAAAGRycy9kb3ducmV2LnhtbESPQW/CMAyF75P4D5GRdhspTEKoEBCCDaZd0Bg/wDQm&#10;rWicqgm0/Ht8mLSbrff83ufFqve1ulMbq8AGxqMMFHERbMXOwOn3820GKiZki3VgMvCgCKvl4GWB&#10;uQ0d/9D9mJySEI45GihTanKtY1GSxzgKDbFol9B6TLK2TtsWOwn3tZ5k2VR7rFgaSmxoU1JxPd68&#10;ATc5H963ye265hL4UdXTw/7j25jXYb+eg0rUp3/z3/WXFfyZ4MszMoF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OwWbEAAAA3AAAAA8AAAAAAAAAAAAAAAAAmAIAAGRycy9k&#10;b3ducmV2LnhtbFBLBQYAAAAABAAEAPUAAACJAwAAAAA=&#10;" path="m,l34,r,5l29,5r,5l29,15r,5l48,67,62,29,58,15r,-5l53,5r-5,l48,,86,r,5l82,5r-5,l77,10r,5l96,63,110,20r,-5l115,10r-5,l110,5r-5,l105,r24,l129,5r-4,5l120,15,91,91r-5,l67,34,43,91r-5,l14,20,10,10,5,5,,5,,xe" fillcolor="#131516" stroked="f">
                  <v:path arrowok="t" o:connecttype="custom" o:connectlocs="0,0;34,0;34,5;29,5;29,5;29,10;29,10;29,15;29,20;48,67;62,29;58,15;58,10;53,5;53,5;48,5;48,0;86,0;86,5;82,5;77,5;77,10;77,10;77,15;77,15;96,63;110,20;110,15;115,10;110,10;110,5;110,5;105,5;105,0;129,0;129,5;125,10;120,15;91,91;86,91;67,34;43,91;38,91;14,20;10,10;10,10;5,5;0,5;0,0" o:connectangles="0,0,0,0,0,0,0,0,0,0,0,0,0,0,0,0,0,0,0,0,0,0,0,0,0,0,0,0,0,0,0,0,0,0,0,0,0,0,0,0,0,0,0,0,0,0,0,0,0"/>
                </v:shape>
                <v:shape id="Freeform 3552" o:spid="_x0000_s1124" style="position:absolute;left:4182;top:18757;width:90;height:87;visibility:visible;mso-wrap-style:square;v-text-anchor:top" coordsize="9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r5MIA&#10;AADcAAAADwAAAGRycy9kb3ducmV2LnhtbERPS2vCQBC+F/wPywi91U16sCG6igiWWnqpevA4ZMck&#10;Jjub7m4e/ffdQqG3+fies95OphUDOV9bVpAuEhDEhdU1lwou58NTBsIHZI2tZVLwTR62m9nDGnNt&#10;R/6k4RRKEUPY56igCqHLpfRFRQb9wnbEkbtZZzBE6EqpHY4x3LTyOUmW0mDNsaHCjvYVFc2pNwo4&#10;e7l+FX35evcft8vx3UvHzaDU43zarUAEmsK/+M/9puP8LIX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GvkwgAAANwAAAAPAAAAAAAAAAAAAAAAAJgCAABkcnMvZG93&#10;bnJldi54bWxQSwUGAAAAAAQABAD1AAAAhwMAAAAA&#10;" path="m28,20l42,5,57,r4,l66,r5,5l76,15r,5l76,29r,38l76,72r,5l81,82r4,l90,82r,5l47,87r,-5l57,82r4,-5l61,72r,-5l61,34r,-10l57,15,52,10r-5,l37,15r-9,9l28,67r,5l28,77r,5l33,82r9,l42,87,,87,,82r10,l15,77r,-10l15,34r,-10l15,20,10,15r,-5l5,10,,15,,10,23,r5,l28,20xe" fillcolor="#131516" stroked="f">
                  <v:path arrowok="t" o:connecttype="custom" o:connectlocs="28,20;42,5;57,0;61,0;66,0;71,5;76,15;76,20;76,29;76,67;76,72;76,77;81,82;81,82;85,82;90,82;90,87;47,87;47,82;47,82;57,82;57,82;61,77;61,77;61,72;61,67;61,34;61,24;57,15;52,10;47,10;37,15;28,24;28,67;28,72;28,77;28,82;33,82;33,82;42,82;42,87;0,87;0,82;0,82;10,82;10,82;15,77;15,67;15,34;15,24;15,20;10,15;10,15;10,10;5,10;5,10;0,15;0,10;23,0;28,0;28,20" o:connectangles="0,0,0,0,0,0,0,0,0,0,0,0,0,0,0,0,0,0,0,0,0,0,0,0,0,0,0,0,0,0,0,0,0,0,0,0,0,0,0,0,0,0,0,0,0,0,0,0,0,0,0,0,0,0,0,0,0,0,0,0,0"/>
                </v:shape>
                <v:shape id="Freeform 3553" o:spid="_x0000_s1125" style="position:absolute;left:4320;top:18757;width:130;height:91;visibility:visible;mso-wrap-style:square;v-text-anchor:top" coordsize="1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TpMMA&#10;AADcAAAADwAAAGRycy9kb3ducmV2LnhtbERPTWvCQBC9C/6HZYReRDfNoUjMKqIWSntqIrS9Ddlp&#10;NpidDdltkv77bkHwNo/3Ofl+sq0YqPeNYwWP6wQEceV0w7WCS/m82oDwAVlj65gU/JKH/W4+yzHT&#10;buR3GopQixjCPkMFJoQuk9JXhiz6teuII/fteoshwr6WuscxhttWpknyJC02HBsMdnQ0VF2LH6vg&#10;7fzZDeZ4ev2odRlo+TV6q0elHhbTYQsi0BTu4pv7Rcf5mxT+n4kX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2TpMMAAADcAAAADwAAAAAAAAAAAAAAAACYAgAAZHJzL2Rv&#10;d25yZXYueG1sUEsFBgAAAAAEAAQA9QAAAIgDAAAAAA==&#10;" path="m,l34,r,5l29,5r-5,5l24,15r5,5l43,67,63,29,58,15,53,10r,-5l48,5r-5,l43,,82,r,5l77,5r-5,5l72,15,91,63,111,20r,-5l111,10r,-5l106,5r-5,l101,r29,l130,5r-10,5l115,15,91,91r-4,l67,34,43,91r-4,l10,20r,-10l5,10,5,5,,5,,xe" fillcolor="#131516" stroked="f">
                  <v:path arrowok="t" o:connecttype="custom" o:connectlocs="0,0;34,0;34,5;29,5;29,5;24,10;24,10;24,15;29,20;43,67;63,29;58,15;53,10;53,5;48,5;43,5;43,0;82,0;82,5;77,5;77,5;72,10;72,10;72,15;72,15;91,63;111,20;111,15;111,10;111,10;111,5;106,5;101,5;101,0;130,0;130,5;120,10;115,15;91,91;87,91;67,34;43,91;39,91;10,20;10,10;5,10;5,5;0,5;0,0" o:connectangles="0,0,0,0,0,0,0,0,0,0,0,0,0,0,0,0,0,0,0,0,0,0,0,0,0,0,0,0,0,0,0,0,0,0,0,0,0,0,0,0,0,0,0,0,0,0,0,0,0"/>
                </v:shape>
                <v:shape id="Freeform 3554" o:spid="_x0000_s1126" style="position:absolute;left:4455;top:18714;width:43;height:130;visibility:visible;mso-wrap-style:square;v-text-anchor:top" coordsize="4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1MIA&#10;AADcAAAADwAAAGRycy9kb3ducmV2LnhtbERPTYvCMBC9C/6HMII3TV1hla5R1gXdRU9W2fPQjE3Z&#10;ZlKbqHV/vREEb/N4nzNbtLYSF2p86VjBaJiAIM6dLrlQcNivBlMQPiBrrByTght5WMy7nRmm2l15&#10;R5csFCKGsE9RgQmhTqX0uSGLfuhq4sgdXWMxRNgUUjd4jeG2km9J8i4tlhwbDNb0ZSj/y85Wwf9x&#10;ud38ZpP16byqR4dvmZVrc1Oq32s/P0AEasNL/HT/6Dh/OobHM/EC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k8DUwgAAANwAAAAPAAAAAAAAAAAAAAAAAJgCAABkcnMvZG93&#10;bnJldi54bWxQSwUGAAAAAAQABAD1AAAAhwMAAAAA&#10;" path="m24,r4,l33,5r,5l28,15r-4,l19,15r-5,l14,10r,-5l14,r5,l24,xm28,43r,67l28,115r5,5l33,125r5,l43,125r,5l4,130r,-5l9,125r5,l14,120r,-5l14,110r,-33l14,67r,-9l9,53r-5,l4,58,,53,28,43xe" fillcolor="#131516" stroked="f">
                  <v:path arrowok="t" o:connecttype="custom" o:connectlocs="24,0;28,0;28,0;33,5;33,5;33,10;28,15;28,15;24,15;19,15;14,15;14,10;14,5;14,5;14,0;19,0;24,0;28,43;28,110;28,115;33,120;33,125;33,125;38,125;43,125;43,130;4,130;4,125;9,125;9,125;14,125;14,120;14,115;14,110;14,77;14,67;14,58;14,58;14,58;9,53;9,53;4,53;4,58;0,53;28,43;28,43" o:connectangles="0,0,0,0,0,0,0,0,0,0,0,0,0,0,0,0,0,0,0,0,0,0,0,0,0,0,0,0,0,0,0,0,0,0,0,0,0,0,0,0,0,0,0,0,0,0"/>
                  <o:lock v:ext="edit" verticies="t"/>
                </v:shape>
                <v:shape id="Freeform 3555" o:spid="_x0000_s1127" style="position:absolute;left:4507;top:18714;width:44;height:130;visibility:visible;mso-wrap-style:square;v-text-anchor:top" coordsize="4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DUMEA&#10;AADcAAAADwAAAGRycy9kb3ducmV2LnhtbERP32vCMBB+H/g/hBN8m6kTh1SjiNtgb7VV8PVobmlZ&#10;cylJ1G5//SIIe7uP7+ett4PtxJV8aB0rmE0zEMS10y0bBafjx/MSRIjIGjvHpOCHAmw3o6c15trd&#10;uKRrFY1IIRxyVNDE2OdShrohi2HqeuLEfTlvMSbojdQebyncdvIly16lxZZTQ4M97Ruqv6uLVXD5&#10;rYqieNuVJivfw3l+jP5gtFKT8bBbgYg0xH/xw/2p0/zlAu7PpA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CQ1DBAAAA3AAAAA8AAAAAAAAAAAAAAAAAmAIAAGRycy9kb3du&#10;cmV2LnhtbFBLBQYAAAAABAAEAPUAAACGAwAAAAA=&#10;" path="m29,r,110l29,115r,5l34,125r5,l44,125r,5l,130r,-5l5,125r5,l15,120r,-5l15,110r,-76l15,19r,-4l10,10r-5,l,10,24,r5,xe" fillcolor="#131516" stroked="f">
                  <v:path arrowok="t" o:connecttype="custom" o:connectlocs="29,0;29,110;29,115;29,120;34,125;34,125;39,125;44,125;44,130;0,130;0,125;5,125;10,125;10,125;15,120;15,115;15,110;15,34;15,19;15,15;15,15;10,10;10,10;10,10;5,10;0,10;0,10;24,0;29,0" o:connectangles="0,0,0,0,0,0,0,0,0,0,0,0,0,0,0,0,0,0,0,0,0,0,0,0,0,0,0,0,0"/>
                </v:shape>
                <v:shape id="Freeform 3556" o:spid="_x0000_s1128" style="position:absolute;left:4560;top:18714;width:43;height:130;visibility:visible;mso-wrap-style:square;v-text-anchor:top" coordsize="4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5hcQA&#10;AADcAAAADwAAAGRycy9kb3ducmV2LnhtbERPTUvDQBC9C/6HZQRvZqOH0qbdBBHE4kVMhOhtmp3u&#10;RrOzIbu2qb/eFQre5vE+Z1PNbhAHmkLvWcFtloMg7rzu2Sh4ax5vliBCRNY4eCYFJwpQlZcXGyy0&#10;P/IrHepoRArhUKACG+NYSBk6Sw5D5kfixO395DAmOBmpJzymcDfIuzxfSIc9pwaLIz1Y6r7qb6eg&#10;+WieWvP5fLLmZ4cv9Wrbtrt3pa6v5vs1iEhz/Bef3Vud5i8X8PdMuk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vOYXEAAAA3AAAAA8AAAAAAAAAAAAAAAAAmAIAAGRycy9k&#10;b3ducmV2LnhtbFBLBQYAAAAABAAEAPUAAACJAwAAAAA=&#10;" path="m29,r,110l29,115r,5l29,125r5,l43,125r,5l,130r,-5l5,125r5,l10,120r5,-5l15,110r,-76l15,19r,-4l10,15r,-5l5,10,,10,24,r5,xe" fillcolor="#131516" stroked="f">
                  <v:path arrowok="t" o:connecttype="custom" o:connectlocs="29,0;29,110;29,115;29,120;29,125;34,125;34,125;43,125;43,130;0,130;0,125;5,125;10,125;10,125;10,120;15,115;15,110;15,34;15,19;15,15;10,15;10,10;10,10;5,10;5,10;0,10;0,10;24,0;29,0" o:connectangles="0,0,0,0,0,0,0,0,0,0,0,0,0,0,0,0,0,0,0,0,0,0,0,0,0,0,0,0,0"/>
                </v:shape>
                <v:shape id="Freeform 3557" o:spid="_x0000_s1129" style="position:absolute;left:4651;top:18714;width:87;height:134;visibility:visible;mso-wrap-style:square;v-text-anchor:top" coordsize="8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AL8IA&#10;AADcAAAADwAAAGRycy9kb3ducmV2LnhtbERPS2vCQBC+F/wPywi96aZSq0ZXsVGhePMBXofsmIRm&#10;Z9Psarb/visIvc3H95zFKpha3Kl1lWUFb8MEBHFudcWFgvNpN5iCcB5ZY22ZFPySg9Wy97LAVNuO&#10;D3Q/+kLEEHYpKii9b1IpXV6SQTe0DXHkrrY16CNsC6lb7GK4qeUoST6kwYpjQ4kNZSXl38ebUWD0&#10;7LYPs+3457O7ZJ15zzbjkCn12g/rOQhPwf+Ln+4vHedPJ/B4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8AvwgAAANwAAAAPAAAAAAAAAAAAAAAAAJgCAABkcnMvZG93&#10;bnJldi54bWxQSwUGAAAAAAQABAD1AAAAhwMAAAAA&#10;" path="m29,58l39,48,53,43r14,l77,53r5,14l87,82r-5,24l72,120,58,130r-15,4l34,130r-5,l19,125r-4,-5l15,34r,-10l15,15r-5,l10,10r-5,l,10,24,r5,l29,58xm29,67r,48l34,120r5,5l43,125r5,l58,125r5,-10l67,106,72,91,67,77,63,63,58,58,48,53r-5,5l39,58r-5,5l29,67xe" fillcolor="#131516" stroked="f">
                  <v:path arrowok="t" o:connecttype="custom" o:connectlocs="29,58;39,48;53,43;67,43;77,53;82,67;87,82;82,106;72,120;58,130;43,134;34,130;29,130;19,125;15,120;15,34;15,24;15,15;10,15;10,10;10,10;5,10;5,10;0,10;0,10;24,0;29,0;29,58;29,67;29,115;34,120;39,125;43,125;48,125;58,125;63,115;67,106;72,91;67,77;63,63;58,58;48,53;43,58;39,58;34,63;29,67" o:connectangles="0,0,0,0,0,0,0,0,0,0,0,0,0,0,0,0,0,0,0,0,0,0,0,0,0,0,0,0,0,0,0,0,0,0,0,0,0,0,0,0,0,0,0,0,0,0"/>
                  <o:lock v:ext="edit" verticies="t"/>
                </v:shape>
                <v:shape id="Freeform 3558" o:spid="_x0000_s1130" style="position:absolute;left:4752;top:18757;width:67;height:91;visibility:visible;mso-wrap-style:square;v-text-anchor:top" coordsize="6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8iMQA&#10;AADcAAAADwAAAGRycy9kb3ducmV2LnhtbESPQWvCQBCF7wX/wzJCb3VjoSFGVxFB6kEoTYt4HLNj&#10;EszOhuwa03/fORR6m+G9ee+b1WZ0rRqoD41nA/NZAoq49LbhysD31/4lAxUissXWMxn4oQCb9eRp&#10;hbn1D/6koYiVkhAOORqoY+xyrUNZk8Mw8x2xaFffO4yy9pW2PT4k3LX6NUlS7bBhaaixo11N5a24&#10;OwOR8fJxfMvs6ZK+L47p2VMxeGOep+N2CSrSGP/Nf9cHK/iZ0Mo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vIjEAAAA3AAAAA8AAAAAAAAAAAAAAAAAmAIAAGRycy9k&#10;b3ducmV2LnhtbFBLBQYAAAAABAAEAPUAAACJAwAAAAA=&#10;" path="m10,34r4,14l19,63r10,9l43,72r5,l58,67r4,-4l67,53r,5l62,67,58,77,48,87,34,91,19,87,10,77,,63,,43,,24,10,10,19,,38,,48,,58,10r9,10l67,34r-57,xm10,29r38,l48,20r,-5l43,10r-5,l38,5r-4,l24,5r-5,5l14,20r-4,9xe" fillcolor="#131516" stroked="f">
                  <v:path arrowok="t" o:connecttype="custom" o:connectlocs="10,34;14,48;19,63;29,72;43,72;48,72;58,67;62,63;67,53;67,58;62,67;58,77;48,87;34,91;19,87;10,77;0,63;0,43;0,24;10,10;19,0;38,0;48,0;58,10;67,20;67,34;10,34;10,29;48,29;48,20;48,15;43,10;38,10;38,5;34,5;24,5;19,10;14,20;10,29" o:connectangles="0,0,0,0,0,0,0,0,0,0,0,0,0,0,0,0,0,0,0,0,0,0,0,0,0,0,0,0,0,0,0,0,0,0,0,0,0,0,0"/>
                  <o:lock v:ext="edit" verticies="t"/>
                </v:shape>
                <v:shape id="Freeform 3559" o:spid="_x0000_s1131" style="position:absolute;left:4872;top:18757;width:91;height:87;visibility:visible;mso-wrap-style:square;v-text-anchor:top" coordsize="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bI8QA&#10;AADcAAAADwAAAGRycy9kb3ducmV2LnhtbERP22rCQBB9F/oPyxT6ppuKhBizkSIopUrFC+LjmJ0m&#10;qdnZkN1q+vfdQqFvczjXyea9acSNOldbVvA8ikAQF1bXXCo4HpbDBITzyBoby6TgmxzM84dBhqm2&#10;d97Rbe9LEULYpaig8r5NpXRFRQbdyLbEgfuwnUEfYFdK3eE9hJtGjqMolgZrDg0VtrSoqLjuv4yC&#10;Cca7981nPFlP306rM21X50tyUurpsX+ZgfDU+3/xn/tVh/nJFH6fC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myPEAAAA3AAAAA8AAAAAAAAAAAAAAAAAmAIAAGRycy9k&#10;b3ducmV2LnhtbFBLBQYAAAAABAAEAPUAAACJAwAAAAA=&#10;" path="m29,20l43,5,58,r4,l67,r5,5l77,15r,5l77,29r,38l77,72r5,5l82,82r4,l91,82r,5l48,87r,-5l53,82r5,l62,82r,-5l62,72r,-5l62,34r,-10l62,15,58,10r-5,l38,15r-9,9l29,67r,5l29,77r5,5l38,82r5,l43,87,,87,,82r5,l10,82r4,l14,77r,-10l14,34r,-10l14,20r,-5l10,15r,-5l5,10,,15,,10,24,r5,l29,20xe" fillcolor="#131516" stroked="f">
                  <v:path arrowok="t" o:connecttype="custom" o:connectlocs="29,20;43,5;58,0;62,0;67,0;72,5;77,15;77,20;77,29;77,67;77,72;82,77;82,82;82,82;86,82;91,82;91,87;48,87;48,82;53,82;58,82;62,82;62,77;62,77;62,72;62,67;62,34;62,24;62,15;58,10;53,10;38,15;29,24;29,67;29,72;29,77;34,82;34,82;38,82;43,82;43,87;0,87;0,82;5,82;10,82;14,82;14,77;14,67;14,34;14,24;14,20;14,15;10,15;10,10;10,10;5,10;0,15;0,10;24,0;29,0;29,20" o:connectangles="0,0,0,0,0,0,0,0,0,0,0,0,0,0,0,0,0,0,0,0,0,0,0,0,0,0,0,0,0,0,0,0,0,0,0,0,0,0,0,0,0,0,0,0,0,0,0,0,0,0,0,0,0,0,0,0,0,0,0,0,0"/>
                </v:shape>
                <v:shape id="Freeform 3560" o:spid="_x0000_s1132" style="position:absolute;left:4973;top:18757;width:67;height:91;visibility:visible;mso-wrap-style:square;v-text-anchor:top" coordsize="6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mU8QA&#10;AADcAAAADwAAAGRycy9kb3ducmV2LnhtbESPQWvCQBCF7wX/wzJCb3VjoUGjq4gg9SCURhGPY3ZM&#10;gtnZkF1j+u87h0JvM7w3732zXA+uUT11ofZsYDpJQBEX3tZcGjgdd28zUCEiW2w8k4EfCrBejV6W&#10;mFn/5G/q81gqCeGQoYEqxjbTOhQVOQwT3xKLdvOdwyhrV2rb4VPCXaPfkyTVDmuWhgpb2lZU3POH&#10;MxAZr1+Hj5k9X9PP+SG9eMp7b8zreNgsQEUa4r/573pvBX8u+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1JlPEAAAA3AAAAA8AAAAAAAAAAAAAAAAAmAIAAGRycy9k&#10;b3ducmV2LnhtbFBLBQYAAAAABAAEAPUAAACJAwAAAAA=&#10;" path="m9,34r5,14l19,63r10,9l43,72r5,l53,67r9,-4l67,53r,5l62,67,57,77,48,87,33,91,19,87,9,77,,63,,43,,24,9,10,19,,38,,48,r9,10l67,20r,14l9,34xm9,29r39,l48,20r,-5l43,10r-5,l33,5r-4,l24,5r-5,5l14,20,9,29xe" fillcolor="#131516" stroked="f">
                  <v:path arrowok="t" o:connecttype="custom" o:connectlocs="9,34;14,48;19,63;29,72;43,72;48,72;53,67;62,63;67,53;67,58;62,67;57,77;48,87;33,91;19,87;9,77;0,63;0,43;0,24;9,10;19,0;38,0;48,0;57,10;67,20;67,34;9,34;9,29;48,29;48,20;48,15;43,10;38,10;33,5;29,5;24,5;19,10;14,20;9,29" o:connectangles="0,0,0,0,0,0,0,0,0,0,0,0,0,0,0,0,0,0,0,0,0,0,0,0,0,0,0,0,0,0,0,0,0,0,0,0,0,0,0"/>
                  <o:lock v:ext="edit" verticies="t"/>
                </v:shape>
                <v:shape id="Freeform 3561" o:spid="_x0000_s1133" style="position:absolute;left:5049;top:18757;width:87;height:125;visibility:visible;mso-wrap-style:square;v-text-anchor:top" coordsize="8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2dcUA&#10;AADcAAAADwAAAGRycy9kb3ducmV2LnhtbESPQWvCQBCF70L/wzIFb7qJB2tjNkEEoXhQmraex+yY&#10;hGRnQ3Zr0n/fLRS8zfDe++ZNmk+mE3caXGNZQbyMQBCXVjdcKfj8OCw2IJxH1thZJgU/5CDPnmYp&#10;JtqO/E73wlciQNglqKD2vk+kdGVNBt3S9sRBu9nBoA/rUEk94BjgppOrKFpLgw2HCzX2tK+pbItv&#10;EyhfRXtspvPLJRrj4+66p/h0Pik1f552WxCeJv8w/6ffdKj/GsPfM2EC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jZ1xQAAANwAAAAPAAAAAAAAAAAAAAAAAJgCAABkcnMv&#10;ZG93bnJldi54bWxQSwUGAAAAAAQABAD1AAAAigMAAAAA&#10;" path="m24,58l20,53,15,43,10,39r,-10l10,20,20,10,29,,44,r9,l63,5r19,l87,5r,5l87,15r-5,l68,15r4,5l72,29r,14l68,53,53,58r-9,l34,58r-5,l24,63r,4l24,72r5,l34,72r10,l58,72r10,5l72,77r10,5l82,87r5,9l82,106r-5,9l58,125r-19,l24,125,10,120,5,115,,111r,-5l5,106r,-5l10,96r,-5l20,87,15,82r-5,l10,77r,-5l15,67r,-4l24,58xm39,5r-5,l29,10r-5,5l24,24r,15l29,48r5,5l44,53r4,l53,48r5,-5l58,34r,-14l53,10,48,5r-9,xm24,87r-4,4l20,96r-5,5l15,106r5,5l29,115r19,l63,115r9,-4l77,106r,-10l77,91r-5,l68,91,53,87r-14,l24,87xe" fillcolor="#131516" stroked="f">
                  <v:path arrowok="t" o:connecttype="custom" o:connectlocs="20,53;10,39;10,20;29,0;53,0;82,5;87,5;87,5;87,10;87,15;87,15;82,15;72,20;72,43;53,58;34,58;24,63;24,67;24,67;24,72;34,72;58,72;72,77;82,87;82,106;58,125;24,125;5,115;0,106;5,101;10,91;15,82;10,77;10,72;15,63;39,5;29,10;24,24;29,48;44,53;53,48;58,34;53,10;39,5;20,91;15,101;15,106;29,115;63,115;77,106;77,91;68,91;39,87" o:connectangles="0,0,0,0,0,0,0,0,0,0,0,0,0,0,0,0,0,0,0,0,0,0,0,0,0,0,0,0,0,0,0,0,0,0,0,0,0,0,0,0,0,0,0,0,0,0,0,0,0,0,0,0,0"/>
                  <o:lock v:ext="edit" verticies="t"/>
                </v:shape>
                <v:shape id="Freeform 3562" o:spid="_x0000_s1134" style="position:absolute;left:5145;top:18757;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ZcMQA&#10;AADcAAAADwAAAGRycy9kb3ducmV2LnhtbERP22rCQBB9L/gPywi+NRsFW5O6ihekQovgBfo6zU6T&#10;YHY27K4m/ftuodC3OZzrzJe9acSdnK8tKxgnKQjiwuqaSwWX8+5xBsIHZI2NZVLwTR6Wi8HDHHNt&#10;Oz7S/RRKEUPY56igCqHNpfRFRQZ9YlviyH1ZZzBE6EqpHXYx3DRykqZP0mDNsaHCljYVFdfTzSjI&#10;PvDg3j7dc7efvs7W71nabY8XpUbDfvUCIlAf/sV/7r2O87MJ/D4TL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XDEAAAA3AAAAA8AAAAAAAAAAAAAAAAAmAIAAGRycy9k&#10;b3ducmV2LnhtbFBLBQYAAAAABAAEAPUAAACJAwAAAAA=&#10;" path="m44,72l34,82r-5,5l24,87r-4,l10,87,5,82,,77,,67,,63,,58,5,48,15,43,29,39,44,29r,-14l44,10,39,5,29,5r-5,l20,10r,5l20,20r,4l15,29r-5,l5,29r,-5l5,20r,-5l10,5,20,,34,,44,r9,5l57,5r,5l57,20r5,9l62,58r,9l62,72r,5l66,77r5,-5l76,67r,5l62,87r-9,l48,87r,-5l44,72xm44,67r,-33l34,39r-5,4l24,48r-4,5l15,58r,5l15,67r5,5l24,77r5,l34,77,44,67xe" fillcolor="#131516" stroked="f">
                  <v:path arrowok="t" o:connecttype="custom" o:connectlocs="34,82;24,87;10,87;0,77;0,63;5,48;29,39;44,29;44,10;29,5;20,10;20,15;20,24;15,29;5,29;5,24;5,15;20,0;44,0;57,5;57,20;62,58;62,72;62,77;62,77;66,77;76,67;62,87;53,87;48,82;44,67;34,39;24,48;15,58;15,67;24,77;34,77" o:connectangles="0,0,0,0,0,0,0,0,0,0,0,0,0,0,0,0,0,0,0,0,0,0,0,0,0,0,0,0,0,0,0,0,0,0,0,0,0"/>
                  <o:lock v:ext="edit" verticies="t"/>
                </v:shape>
                <v:shape id="Freeform 3563" o:spid="_x0000_s1135" style="position:absolute;left:5221;top:18729;width:48;height:115;visibility:visible;mso-wrap-style:square;v-text-anchor:top" coordsize="4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5EqcQA&#10;AADcAAAADwAAAGRycy9kb3ducmV2LnhtbERPTWvCQBC9F/oflil4qxuVthpdpQiCh3poGg/eht0x&#10;CWZn0+yapP31bqHgbR7vc1abwdaio9ZXjhVMxgkIYu1MxYWC/Gv3PAfhA7LB2jEp+CEPm/XjwwpT&#10;43r+pC4LhYgh7FNUUIbQpFJ6XZJFP3YNceTOrrUYImwLaVrsY7it5TRJXqXFimNDiQ1tS9KX7GoV&#10;/H4f3/jjkOcvxUx3Q7/Q2emilRo9De9LEIGGcBf/u/cmzl/M4O+ZeIF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eRKnEAAAA3AAAAA8AAAAAAAAAAAAAAAAAmAIAAGRycy9k&#10;b3ducmV2LnhtbFBLBQYAAAAABAAEAPUAAACJAwAAAAA=&#10;" path="m29,r,28l48,28r,10l29,38r,53l29,100r5,5l38,105r5,l43,100r5,-5l48,105r-10,5l34,115r-5,l24,115r-5,l19,110r-5,-5l14,100r,-5l14,38,,38,,33,5,28r5,l14,19r5,-5l24,9,24,r5,xe" fillcolor="#131516" stroked="f">
                  <v:path arrowok="t" o:connecttype="custom" o:connectlocs="29,0;29,28;48,28;48,38;29,38;29,91;29,100;29,100;34,105;34,105;38,105;43,105;43,100;48,95;48,95;48,105;38,110;34,115;29,115;24,115;19,115;19,110;14,105;14,100;14,95;14,38;0,38;0,33;5,28;10,28;14,19;19,14;24,9;24,0;29,0" o:connectangles="0,0,0,0,0,0,0,0,0,0,0,0,0,0,0,0,0,0,0,0,0,0,0,0,0,0,0,0,0,0,0,0,0,0,0"/>
                </v:shape>
                <v:shape id="Freeform 3564" o:spid="_x0000_s1136" style="position:absolute;left:5274;top:18714;width:43;height:130;visibility:visible;mso-wrap-style:square;v-text-anchor:top" coordsize="4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POfcMA&#10;AADcAAAADwAAAGRycy9kb3ducmV2LnhtbERPTWvCQBC9F/oflhG81Y1FtI1ZpRXUUk9NxfOQHbPB&#10;7GzMbjT213eFQm/zeJ+TLXtbiwu1vnKsYDxKQBAXTldcKth/r59eQPiArLF2TApu5GG5eHzIMNXu&#10;yl90yUMpYgj7FBWYEJpUSl8YsuhHriGO3NG1FkOEbSl1i9cYbmv5nCRTabHi2GCwoZWh4pR3VsHP&#10;8X33echnm3O3bsb7rcyrjbkpNRz0b3MQgfrwL/5zf+g4/3UC92fi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POfcMAAADcAAAADwAAAAAAAAAAAAAAAACYAgAAZHJzL2Rv&#10;d25yZXYueG1sUEsFBgAAAAAEAAQA9QAAAIgDAAAAAA==&#10;" path="m24,r5,l33,5r,5l29,15r-5,l19,15,14,10r,-5l19,r5,xm29,43r,67l29,115r4,5l33,125r5,l43,125r,5l5,130r,-5l9,125r5,l14,120r,-5l14,110r,-33l14,67r,-9l9,53r-4,l5,58,,53,29,43xe" fillcolor="#131516" stroked="f">
                  <v:path arrowok="t" o:connecttype="custom" o:connectlocs="24,0;29,0;29,0;33,5;33,5;33,10;29,15;29,15;24,15;19,15;19,15;14,10;14,5;14,5;19,0;19,0;24,0;29,43;29,110;29,115;33,120;33,125;33,125;38,125;43,125;43,130;5,130;5,125;9,125;9,125;14,125;14,120;14,115;14,110;14,77;14,67;14,58;14,58;14,58;9,53;9,53;5,53;5,58;0,53;29,43;29,43" o:connectangles="0,0,0,0,0,0,0,0,0,0,0,0,0,0,0,0,0,0,0,0,0,0,0,0,0,0,0,0,0,0,0,0,0,0,0,0,0,0,0,0,0,0,0,0,0,0"/>
                  <o:lock v:ext="edit" verticies="t"/>
                </v:shape>
                <v:shape id="Freeform 3565" o:spid="_x0000_s1137" style="position:absolute;left:5322;top:18757;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dccMA&#10;AADcAAAADwAAAGRycy9kb3ducmV2LnhtbERPS2vCQBC+F/wPywi96cZCfaSuIsVWLx58QOltyI5J&#10;aHY27E5j+u/dQqG3+fies1z3rlEdhVh7NjAZZ6CIC29rLg1czm+jOagoyBYbz2TghyKsV4OHJebW&#10;3/hI3UlKlUI45migEmlzrWNRkcM49i1x4q4+OJQEQ6ltwFsKd41+yrKpdlhzaqiwpdeKiq/TtzPw&#10;EbrZtj+4989wkWu9yw7bcxRjHof95gWUUC//4j/33qb5i2f4fSZd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8dccMAAADcAAAADwAAAAAAAAAAAAAAAACYAgAAZHJzL2Rv&#10;d25yZXYueG1sUEsFBgAAAAAEAAQA9QAAAIgDAAAAAA==&#10;" path="m,l38,r,5l33,5r-4,5l29,15r4,5l53,67,72,20r,-5l72,10r,-5l67,5r-5,l62,,91,r,5l86,5r-5,5l77,15,48,91r-5,l14,20r,-5l14,10r-5,l9,5,5,5,,5,,xe" fillcolor="#131516" stroked="f">
                  <v:path arrowok="t" o:connecttype="custom" o:connectlocs="0,0;38,0;38,5;38,5;33,5;33,5;29,10;29,10;29,15;33,20;53,67;72,20;72,15;72,10;72,10;72,5;72,5;72,5;67,5;62,5;62,0;91,0;91,5;86,5;86,5;81,10;77,15;48,91;43,91;14,20;14,15;14,10;9,10;9,5;5,5;0,5;0,0" o:connectangles="0,0,0,0,0,0,0,0,0,0,0,0,0,0,0,0,0,0,0,0,0,0,0,0,0,0,0,0,0,0,0,0,0,0,0,0,0"/>
                </v:shape>
                <v:shape id="Freeform 3566" o:spid="_x0000_s1138" style="position:absolute;left:5423;top:18757;width:67;height:91;visibility:visible;mso-wrap-style:square;v-text-anchor:top" coordsize="6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bvMIA&#10;AADcAAAADwAAAGRycy9kb3ducmV2LnhtbERPTWvCQBC9F/wPywi9NRuFhhhdpQjSHgLFKKXHSXZM&#10;QrOzIbuN6b/vCoK3ebzP2ewm04mRBtdaVrCIYhDEldUt1wrOp8NLCsJ5ZI2dZVLwRw5229nTBjNt&#10;r3yksfC1CCHsMlTQeN9nUrqqIYMusj1x4C52MOgDHGqpB7yGcNPJZRwn0mDLoaHBnvYNVT/Fr1Hg&#10;GcvP/DXVX2XyvsqTb0vFaJV6nk9vaxCeJv8Q390fOsxfJXB7Jlw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Bu8wgAAANwAAAAPAAAAAAAAAAAAAAAAAJgCAABkcnMvZG93&#10;bnJldi54bWxQSwUGAAAAAAQABAD1AAAAhwMAAAAA&#10;" path="m9,34r5,14l19,63r9,9l43,72r5,l57,67r5,-4l67,53r,5l62,67,57,77,48,87,33,91,19,87,9,77,,63,,43,,24,9,10,19,,38,,48,r9,10l67,20r,14l9,34xm9,29r39,l48,20r,-5l43,10,38,5r-5,l24,5r-5,5l14,20,9,29xe" fillcolor="#131516" stroked="f">
                  <v:path arrowok="t" o:connecttype="custom" o:connectlocs="9,34;14,48;19,63;28,72;43,72;48,72;57,67;62,63;67,53;67,58;62,67;57,77;48,87;33,91;19,87;9,77;0,63;0,43;0,24;9,10;19,0;38,0;48,0;57,10;67,20;67,34;9,34;9,29;48,29;48,20;48,15;43,10;43,10;38,5;33,5;24,5;19,10;14,20;9,29" o:connectangles="0,0,0,0,0,0,0,0,0,0,0,0,0,0,0,0,0,0,0,0,0,0,0,0,0,0,0,0,0,0,0,0,0,0,0,0,0,0,0"/>
                  <o:lock v:ext="edit" verticies="t"/>
                </v:shape>
                <v:shape id="Freeform 3567" o:spid="_x0000_s1139" style="position:absolute;left:5509;top:18824;width:19;height:2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o0cQA&#10;AADcAAAADwAAAGRycy9kb3ducmV2LnhtbERPTWvCQBC9C/0PyxS86aY9WE2zERHailCkacDrNDtm&#10;g9nZkN1q7K/vCoK3ebzPyZaDbcWJet84VvA0TUAQV043XCsov98mcxA+IGtsHZOCC3lY5g+jDFPt&#10;zvxFpyLUIoawT1GBCaFLpfSVIYt+6jriyB1cbzFE2NdS93iO4baVz0kykxYbjg0GO1obqo7Fr1Ww&#10;+zw2e/OzTv7CtnzvFu1HXc72So0fh9UriEBDuItv7o2O8xcvcH0mXi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KNHEAAAA3AAAAA8AAAAAAAAAAAAAAAAAmAIAAGRycy9k&#10;b3ducmV2LnhtbFBLBQYAAAAABAAEAPUAAACJAwAAAAA=&#10;" path="m9,r5,l19,5r,5l19,15r,5l14,20,9,24,5,20,,15,,10,5,5,5,,9,xe" fillcolor="#131516" stroked="f">
                  <v:path arrowok="t" o:connecttype="custom" o:connectlocs="9,0;14,0;19,5;19,10;19,10;19,15;19,20;14,20;9,24;5,20;5,20;0,15;0,10;0,10;5,5;5,0;9,0" o:connectangles="0,0,0,0,0,0,0,0,0,0,0,0,0,0,0,0,0"/>
                </v:shape>
                <v:shape id="Freeform 3568" o:spid="_x0000_s1140" style="position:absolute;left:3429;top:18714;width:82;height:134;visibility:visible;mso-wrap-style:square;v-text-anchor:top" coordsize="8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9c8QA&#10;AADcAAAADwAAAGRycy9kb3ducmV2LnhtbESPQWvCQBCF7wX/wzJCb83GIkWjq4hgkR5aTPwBY3ZM&#10;gtnZNLvV+O+dQ8HbDO/Ne98s14Nr1ZX60Hg2MElSUMSltw1XBo7F7m0GKkRki61nMnCnAOvV6GWJ&#10;mfU3PtA1j5WSEA4ZGqhj7DKtQ1mTw5D4jli0s+8dRln7StsebxLuWv2eph/aYcPSUGNH25rKS/7n&#10;DHyeOZ9efpqv31Nx6IrvUxh2RTDmdTxsFqAiDfFp/r/eW8GfC608Ix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XPEAAAA3AAAAA8AAAAAAAAAAAAAAAAAmAIAAGRycy9k&#10;b3ducmV2LnhtbFBLBQYAAAAABAAEAPUAAACJAwAAAAA=&#10;" path="m,67l5,39,14,15,29,,43,,58,r9,10l77,34r5,33l77,96,67,120r-9,10l43,134r-9,-4l24,130r-5,-5l14,115r-4,-5l5,101,5,86,,67xm62,63r,-24l58,24r,-9l53,10,48,5r-5,l34,5r-5,5l24,15r,9l19,39r,24l62,63xm19,67r,15l19,96r5,10l24,115r5,5l34,125r4,l43,125r5,l53,120r5,-5l62,101r,-15l62,67r-43,xe" fillcolor="#131516" stroked="f">
                  <v:path arrowok="t" o:connecttype="custom" o:connectlocs="0,67;5,39;14,15;29,0;43,0;58,0;67,10;77,34;82,67;77,96;67,120;58,130;43,134;34,130;24,130;19,125;14,115;10,110;5,101;5,86;0,67;62,63;62,39;58,24;58,15;53,10;48,5;43,5;34,5;29,10;24,15;24,24;19,39;19,63;62,63;19,67;19,82;19,96;24,106;24,115;29,120;34,125;38,125;43,125;48,125;53,120;58,115;62,101;62,86;62,67;19,67" o:connectangles="0,0,0,0,0,0,0,0,0,0,0,0,0,0,0,0,0,0,0,0,0,0,0,0,0,0,0,0,0,0,0,0,0,0,0,0,0,0,0,0,0,0,0,0,0,0,0,0,0,0,0"/>
                  <o:lock v:ext="edit" verticies="t"/>
                </v:shape>
                <v:shape id="Freeform 3569" o:spid="_x0000_s1141" style="position:absolute;left:3520;top:18791;width:34;height:86;visibility:visible;mso-wrap-style:square;v-text-anchor:top" coordsize="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7ja78A&#10;AADcAAAADwAAAGRycy9kb3ducmV2LnhtbERPy6rCMBDdC/5DGMGdpj642GoUUQRXV66P/dCMbbGZ&#10;lCat9e9vBMHdHM5zVpvOlKKl2hWWFUzGEQji1OqCMwXXy2G0AOE8ssbSMil4kYPNut9bYaLtk/+o&#10;PftMhBB2CSrIva8SKV2ak0E3thVx4O62NugDrDOpa3yGcFPKaRT9SIMFh4YcK9rllD7OjVGwP8zn&#10;M3u0+/j0W5Q3bhsZZY1Sw0G3XYLw1Pmv+OM+6jA/juH9TLh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juNrvwAAANwAAAAPAAAAAAAAAAAAAAAAAJgCAABkcnMvZG93bnJl&#10;di54bWxQSwUGAAAAAAQABAD1AAAAhAMAAAAA&#10;" path="m29,l24,19r10,l34,24r-10,l10,67r,5l10,77r,4l15,77r4,-5l24,67r,5l19,77r-4,4l10,86r-5,l,86,,81,,77,,67,15,24,,24r5,l10,19r5,-5l19,9,24,r5,xe" fillcolor="#131516" stroked="f">
                  <v:path arrowok="t" o:connecttype="custom" o:connectlocs="29,0;24,19;34,19;34,24;24,24;10,67;10,72;10,77;10,77;10,77;10,81;10,81;15,77;15,77;19,72;24,67;24,72;19,77;15,81;10,86;5,86;5,86;0,86;0,81;0,81;0,77;0,67;15,24;0,24;5,24;10,19;15,14;19,9;24,0;29,0" o:connectangles="0,0,0,0,0,0,0,0,0,0,0,0,0,0,0,0,0,0,0,0,0,0,0,0,0,0,0,0,0,0,0,0,0,0,0"/>
                </v:shape>
                <v:rect id="Rectangle 3570" o:spid="_x0000_s1142" style="position:absolute;left:5600;top:13128;width:206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D8031E" w:rsidRDefault="00D8031E" w:rsidP="00013529">
                        <w:pPr>
                          <w:spacing w:line="156" w:lineRule="auto"/>
                          <w:jc w:val="center"/>
                          <w:rPr>
                            <w:spacing w:val="-10"/>
                            <w:sz w:val="16"/>
                            <w:szCs w:val="22"/>
                            <w:rtl/>
                          </w:rPr>
                        </w:pPr>
                        <w:r>
                          <w:rPr>
                            <w:rFonts w:hint="cs"/>
                            <w:spacing w:val="-10"/>
                            <w:sz w:val="16"/>
                            <w:szCs w:val="22"/>
                            <w:rtl/>
                          </w:rPr>
                          <w:t>نقطة</w:t>
                        </w:r>
                      </w:p>
                      <w:p w:rsidR="00D8031E" w:rsidRPr="007B5E8A" w:rsidRDefault="00D8031E" w:rsidP="00013529">
                        <w:pPr>
                          <w:spacing w:before="0" w:line="156" w:lineRule="auto"/>
                          <w:jc w:val="center"/>
                          <w:rPr>
                            <w:spacing w:val="-10"/>
                            <w:sz w:val="16"/>
                            <w:szCs w:val="22"/>
                            <w:rtl/>
                            <w:lang w:bidi="ar-EG"/>
                          </w:rPr>
                        </w:pPr>
                        <w:r w:rsidRPr="007B5E8A">
                          <w:rPr>
                            <w:spacing w:val="-10"/>
                            <w:sz w:val="16"/>
                            <w:szCs w:val="22"/>
                            <w:rtl/>
                          </w:rPr>
                          <w:t>التضاريس الأرضية</w:t>
                        </w:r>
                        <w:r w:rsidRPr="007B5E8A">
                          <w:rPr>
                            <w:rFonts w:hint="cs"/>
                            <w:spacing w:val="-10"/>
                            <w:sz w:val="16"/>
                            <w:szCs w:val="22"/>
                            <w:rtl/>
                          </w:rPr>
                          <w:t xml:space="preserve"> بترتيب </w:t>
                        </w:r>
                        <w:proofErr w:type="spellStart"/>
                        <w:r w:rsidRPr="007B5E8A">
                          <w:rPr>
                            <w:i/>
                            <w:iCs/>
                            <w:spacing w:val="-10"/>
                            <w:sz w:val="16"/>
                            <w:szCs w:val="22"/>
                          </w:rPr>
                          <w:t>i</w:t>
                        </w:r>
                        <w:proofErr w:type="spellEnd"/>
                      </w:p>
                    </w:txbxContent>
                  </v:textbox>
                </v:rect>
                <v:rect id="Rectangle 3571" o:spid="_x0000_s1143" style="position:absolute;left:8412;top:14042;width:141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cBMQA&#10;AADcAAAADwAAAGRycy9kb3ducmV2LnhtbESPT4vCMBTE74LfITxhb5rqQpGuaRFB8eKKfy57ezTP&#10;tti8lCbWdj+9WVjwOMzMb5hV1ptadNS6yrKC+SwCQZxbXXGh4HrZTpcgnEfWWFsmBQM5yNLxaIWJ&#10;tk8+UXf2hQgQdgkqKL1vEildXpJBN7MNcfButjXog2wLqVt8Brip5SKKYmmw4rBQYkObkvL7+WEU&#10;/PD37uQOn1283dExH9D+DvFeqY9Jv/4C4an37/B/e68VLKI5/J0JR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bHATEAAAA3AAAAA8AAAAAAAAAAAAAAAAAmAIAAGRycy9k&#10;b3ducmV2LnhtbFBLBQYAAAAABAAEAPUAAACJAwAAAAA=&#10;" stroked="f">
                  <v:textbox inset="1pt,1pt,1pt,1pt">
                    <w:txbxContent>
                      <w:p w:rsidR="00D8031E" w:rsidRDefault="00D8031E" w:rsidP="00013529">
                        <w:pPr>
                          <w:spacing w:before="0"/>
                          <w:jc w:val="center"/>
                          <w:rPr>
                            <w:sz w:val="16"/>
                            <w:szCs w:val="22"/>
                            <w:rtl/>
                          </w:rPr>
                        </w:pPr>
                        <w:r>
                          <w:rPr>
                            <w:sz w:val="16"/>
                            <w:szCs w:val="22"/>
                            <w:rtl/>
                          </w:rPr>
                          <w:t>محطة معرضة</w:t>
                        </w:r>
                        <w:r>
                          <w:rPr>
                            <w:sz w:val="16"/>
                            <w:szCs w:val="22"/>
                          </w:rPr>
                          <w:br/>
                        </w:r>
                        <w:r>
                          <w:rPr>
                            <w:sz w:val="16"/>
                            <w:szCs w:val="22"/>
                            <w:rtl/>
                          </w:rPr>
                          <w:t xml:space="preserve">للتداخل </w:t>
                        </w:r>
                        <w:r>
                          <w:rPr>
                            <w:sz w:val="16"/>
                            <w:szCs w:val="22"/>
                          </w:rPr>
                          <w:t>(R)</w:t>
                        </w:r>
                      </w:p>
                    </w:txbxContent>
                  </v:textbox>
                </v:rect>
                <v:rect id="Rectangle 3572" o:spid="_x0000_s1144" style="position:absolute;left:1924;top:13686;width:169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mCc8QA&#10;AADcAAAADwAAAGRycy9kb3ducmV2LnhtbESPzWrDMBCE74W+g9hCbo0cB0xxo4QQiPGlLU5yyW2x&#10;traJtTKW6p8+fRUI9DjMzDfMZjeZVgzUu8aygtUyAkFcWt1wpeByPr6+gXAeWWNrmRTM5GC3fX7a&#10;YKrtyAUNJ1+JAGGXooLa+y6V0pU1GXRL2xEH79v2Bn2QfSV1j2OAm1bGUZRIgw2HhRo7OtRU3k4/&#10;RsGVP7PCfayH5JjRVzmj/Z2TXKnFy7R/B+Fp8v/hRzvXCuIohv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gnPEAAAA3AAAAA8AAAAAAAAAAAAAAAAAmAIAAGRycy9k&#10;b3ducmV2LnhtbFBLBQYAAAAABAAEAPUAAACJAwAAAAA=&#10;" stroked="f">
                  <v:textbox inset="1pt,1pt,1pt,1pt">
                    <w:txbxContent>
                      <w:p w:rsidR="00D8031E" w:rsidRDefault="00D8031E" w:rsidP="00013529">
                        <w:pPr>
                          <w:spacing w:before="0"/>
                          <w:jc w:val="center"/>
                          <w:rPr>
                            <w:sz w:val="16"/>
                            <w:szCs w:val="22"/>
                            <w:rtl/>
                          </w:rPr>
                        </w:pPr>
                        <w:r>
                          <w:rPr>
                            <w:sz w:val="16"/>
                            <w:szCs w:val="22"/>
                            <w:rtl/>
                          </w:rPr>
                          <w:t xml:space="preserve">محطة مسببة للتداخل </w:t>
                        </w:r>
                        <w:r>
                          <w:rPr>
                            <w:sz w:val="16"/>
                            <w:szCs w:val="22"/>
                          </w:rPr>
                          <w:t>(T)</w:t>
                        </w:r>
                      </w:p>
                    </w:txbxContent>
                  </v:textbox>
                </v:rect>
                <v:rect id="Rectangle 3573" o:spid="_x0000_s1145" style="position:absolute;left:5179;top:14259;width:1302;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D8031E" w:rsidRDefault="00D8031E" w:rsidP="00013529">
                        <w:pPr>
                          <w:spacing w:before="0" w:line="144" w:lineRule="auto"/>
                          <w:jc w:val="center"/>
                          <w:rPr>
                            <w:spacing w:val="-4"/>
                            <w:sz w:val="16"/>
                            <w:szCs w:val="22"/>
                            <w:rtl/>
                          </w:rPr>
                        </w:pPr>
                        <w:r>
                          <w:rPr>
                            <w:spacing w:val="-4"/>
                            <w:sz w:val="16"/>
                            <w:szCs w:val="22"/>
                            <w:rtl/>
                          </w:rPr>
                          <w:t>متوسط مستوى البحر</w:t>
                        </w:r>
                      </w:p>
                    </w:txbxContent>
                  </v:textbox>
                </v:rect>
                <v:rect id="Rectangle 3574" o:spid="_x0000_s1146" style="position:absolute;left:1752;top:18542;width:425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H5MIA&#10;AADcAAAADwAAAGRycy9kb3ducmV2LnhtbESPQWsCMRSE7wX/Q3hCbzWrlFJWo4ha9Nqt4vWxeW5W&#10;k5dlEzX11zeFQo/DzHzDzBbJWXGjPrSeFYxHBQji2uuWGwX7r4+XdxAhImu0nknBNwVYzAdPMyy1&#10;v/Mn3arYiAzhUKICE2NXShlqQw7DyHfE2Tv53mHMsm+k7vGe4c7KSVG8SYct5wWDHa0M1Zfq6hRs&#10;x+tNd5aPCrc20vVgUm2PSannYVpOQURK8T/8195pBZPiFX7P5CM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kfkwgAAANwAAAAPAAAAAAAAAAAAAAAAAJgCAABkcnMvZG93&#10;bnJldi54bWxQSwUGAAAAAAQABAD1AAAAhwMAAAAA&#10;" stroked="f">
                  <v:textbox inset="0,0,0,0">
                    <w:txbxContent>
                      <w:p w:rsidR="00D8031E" w:rsidRDefault="00D8031E" w:rsidP="00013529">
                        <w:pPr>
                          <w:rPr>
                            <w:sz w:val="16"/>
                            <w:szCs w:val="22"/>
                            <w:rtl/>
                          </w:rPr>
                        </w:pPr>
                        <w:r>
                          <w:rPr>
                            <w:rFonts w:hint="cs"/>
                            <w:i/>
                            <w:iCs/>
                            <w:sz w:val="16"/>
                            <w:szCs w:val="22"/>
                            <w:rtl/>
                          </w:rPr>
                          <w:t xml:space="preserve"> ال</w:t>
                        </w:r>
                        <w:r>
                          <w:rPr>
                            <w:i/>
                            <w:iCs/>
                            <w:sz w:val="16"/>
                            <w:szCs w:val="22"/>
                            <w:rtl/>
                          </w:rPr>
                          <w:t xml:space="preserve">ملاحظة </w:t>
                        </w:r>
                        <w:r>
                          <w:rPr>
                            <w:i/>
                            <w:iCs/>
                            <w:sz w:val="16"/>
                            <w:szCs w:val="22"/>
                          </w:rPr>
                          <w:t>1</w:t>
                        </w:r>
                        <w:r>
                          <w:rPr>
                            <w:sz w:val="16"/>
                            <w:szCs w:val="22"/>
                            <w:rtl/>
                          </w:rPr>
                          <w:t xml:space="preserve"> - تكون قيمة </w:t>
                        </w:r>
                        <w:r>
                          <w:rPr>
                            <w:sz w:val="16"/>
                            <w:szCs w:val="22"/>
                          </w:rPr>
                          <w:sym w:font="Symbol" w:char="F071"/>
                        </w:r>
                        <w:r>
                          <w:rPr>
                            <w:i/>
                            <w:iCs/>
                            <w:sz w:val="16"/>
                            <w:szCs w:val="22"/>
                            <w:vertAlign w:val="subscript"/>
                          </w:rPr>
                          <w:t>t</w:t>
                        </w:r>
                        <w:r>
                          <w:rPr>
                            <w:sz w:val="16"/>
                            <w:szCs w:val="22"/>
                            <w:rtl/>
                          </w:rPr>
                          <w:t xml:space="preserve"> كما هي مرسومة قيمة سالبة.</w:t>
                        </w:r>
                      </w:p>
                    </w:txbxContent>
                  </v:textbox>
                </v:rect>
                <v:group id="Group 3994" o:spid="_x0000_s1147" style="position:absolute;left:1709;top:12445;width:7988;height:6365" coordorigin="1709,3118" coordsize="7988,6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line id="Line 3298" o:spid="_x0000_s1148" style="position:absolute;flip:x;visibility:visible;mso-wrap-style:square" from="5749,6140" to="8691,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X8MYAAADcAAAADwAAAGRycy9kb3ducmV2LnhtbESPUWvCQBCE3wv+h2MF35qLgYYSPUUC&#10;YhGkVFPBtyW3JsHcXsidMe2v7xUKfRxm55ud5Xo0rRiod41lBfMoBkFcWt1wpaA4bZ9fQTiPrLG1&#10;TAq+yMF6NXlaYqbtgz9oOPpKBAi7DBXU3neZlK6syaCLbEccvKvtDfog+0rqHh8BblqZxHEqDTYc&#10;GmrsKK+pvB3vJryRfn9e74fbpdudzvnLRe7fi2Gv1Gw6bhYgPI3+//gv/aYVJHEKv2MCAe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TV/DGAAAA3AAAAA8AAAAAAAAA&#10;AAAAAAAAoQIAAGRycy9kb3ducmV2LnhtbFBLBQYAAAAABAAEAPkAAACUAwAAAAA=&#10;" strokecolor="#131516" strokeweight=".25pt"/>
                  <v:line id="Line 3299" o:spid="_x0000_s1149" style="position:absolute;flip:x y;visibility:visible;mso-wrap-style:square" from="5179,5149" to="5744,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54MQAAADcAAAADwAAAGRycy9kb3ducmV2LnhtbESPQWvCQBSE7wX/w/IK3upGBSupqwRR&#10;KNSD1dBeH9lnNph9G7PbmP57VxA8DjPzDbNY9bYWHbW+cqxgPEpAEBdOV1wqyI/btzkIH5A11o5J&#10;wT95WC0HLwtMtbvyN3WHUIoIYZ+iAhNCk0rpC0MW/cg1xNE7udZiiLItpW7xGuG2lpMkmUmLFccF&#10;gw2tDRXnw59VcB7TSTa76VfeXTbrXzL77MdmSg1f++wDRKA+PMOP9qdWMEne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7ngxAAAANwAAAAPAAAAAAAAAAAA&#10;AAAAAKECAABkcnMvZG93bnJldi54bWxQSwUGAAAAAAQABAD5AAAAkgMAAAAA&#10;" strokecolor="#131516" strokeweight=".25pt"/>
                  <v:line id="Line 3300" o:spid="_x0000_s1150" style="position:absolute;flip:x y;visibility:visible;mso-wrap-style:square" from="2629,5996" to="5744,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gtksIAAADcAAAADwAAAGRycy9kb3ducmV2LnhtbERPz2vCMBS+D/wfwhN2W9MqjFEbpRQH&#10;gjtsKnp9NM+m2Lx0Tazdf78cBjt+fL+LzWQ7MdLgW8cKsiQFQVw73XKj4HR8f3kD4QOyxs4xKfgh&#10;D5v17KnAXLsHf9F4CI2IIexzVGBC6HMpfW3Iok9cTxy5qxsshgiHRuoBHzHcdnKRpq/SYsuxwWBP&#10;laH6drhbBbeMrrL/WO5P4/e2upD5LM+2VOp5PpUrEIGm8C/+c++0gkUa18Yz8Qj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gtksIAAADcAAAADwAAAAAAAAAAAAAA&#10;AAChAgAAZHJzL2Rvd25yZXYueG1sUEsFBgAAAAAEAAQA+QAAAJADAAAAAA==&#10;" strokecolor="#131516" strokeweight=".25pt"/>
                  <v:line id="Line 3301" o:spid="_x0000_s1151" style="position:absolute;flip:y;visibility:visible;mso-wrap-style:square" from="2355,3348" to="7642,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MwcYAAADcAAAADwAAAGRycy9kb3ducmV2LnhtbESPS2sCMRSF9wX/Q7hCdzWjixJHo4ja&#10;ItJSX+j2MrnODE5uhknUaX99UxC6PJzHxxlPW1uJGzW+dKyh30tAEGfOlJxrOOzfXhQIH5ANVo5J&#10;wzd5mE46T2NMjbvzlm67kIs4wj5FDUUIdSqlzwqy6HuuJo7e2TUWQ5RNLk2D9zhuKzlIkldpseRI&#10;KLCmeUHZZXe1EXJS75sPtfpcHw9KzRfLn+NXvtD6udvORiACteE//GivjIZBMoS/M/EI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DMHGAAAA3AAAAA8AAAAAAAAA&#10;AAAAAAAAoQIAAGRycy9kb3ducmV2LnhtbFBLBQYAAAAABAAEAPkAAACUAwAAAAA=&#10;" strokecolor="#131516" strokeweight=".95pt"/>
                  <v:line id="Line 3302" o:spid="_x0000_s1152" style="position:absolute;visibility:visible;mso-wrap-style:square" from="6539,5177" to="6540,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hR08EAAADcAAAADwAAAGRycy9kb3ducmV2LnhtbERPy4rCMBTdD/gP4QruxrQ6SK1GEVFQ&#10;YRa+cHtprm2xuSlN1DpfbxYDLg/nPZ23phIPalxpWUHcj0AQZ1aXnCs4HdffCQjnkTVWlknBixzM&#10;Z52vKabaPnlPj4PPRQhhl6KCwvs6ldJlBRl0fVsTB+5qG4M+wCaXusFnCDeVHETRSBosOTQUWNOy&#10;oOx2uBsFW/2X3H9oNbrEr90wsWcZjX+lUr1uu5iA8NT6j/jfvdEKBnGYH86EIyB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WFHTwQAAANwAAAAPAAAAAAAAAAAAAAAA&#10;AKECAABkcnMvZG93bnJldi54bWxQSwUGAAAAAAQABAD5AAAAjwMAAAAA&#10;" strokecolor="#131516" strokeweight=".25pt"/>
                  <v:line id="Line 3303" o:spid="_x0000_s1153" style="position:absolute;flip:y;visibility:visible;mso-wrap-style:square" from="6645,4296" to="6726,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ZWcYAAADcAAAADwAAAGRycy9kb3ducmV2LnhtbESPS2vDMBCE74X+B7GF3BrZgZriRg4l&#10;EFICoeQJuS3W+kGslbEU2+2vrwKFHIfZ+WZnvhhNI3rqXG1ZQTyNQBDnVtdcKjgeVq/vIJxH1thY&#10;JgU/5GCRPT/NMdV24B31e1+KAGGXooLK+zaV0uUVGXRT2xIHr7CdQR9kV0rd4RDgppGzKEqkwZpD&#10;Q4UtLSvKr/ubCW8kv6fitr1e2vXhvHy7yM33sd8oNXkZPz9AeBr94/g//aUVzOIY7mMCAW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jWVnGAAAA3AAAAA8AAAAAAAAA&#10;AAAAAAAAoQIAAGRycy9kb3ducmV2LnhtbFBLBQYAAAAABAAEAPkAAACUAwAAAAA=&#10;" strokecolor="#131516" strokeweight=".25pt"/>
                  <v:rect id="Rectangle 3304" o:spid="_x0000_s1154" style="position:absolute;left:6616;top:4703;width:77;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f858QA&#10;AADcAAAADwAAAGRycy9kb3ducmV2LnhtbESPQWvCQBSE74X+h+UVvOnGIFaiq9iiIEgpphY9PrLP&#10;bDD7NmRXjf/eLQg9DjPzDTNbdLYWV2p95VjBcJCAIC6crrhUsP9Z9ycgfEDWWDsmBXfysJi/vsww&#10;0+7GO7rmoRQRwj5DBSaEJpPSF4Ys+oFriKN3cq3FEGVbSt3iLcJtLdMkGUuLFccFgw19GirO+cUq&#10;yFO//v54N7+0X92PTh/8dvRVKNV765ZTEIG68B9+tjdaQTpM4e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3/OfEAAAA3AAAAA8AAAAAAAAAAAAAAAAAmAIAAGRycy9k&#10;b3ducmV2LnhtbFBLBQYAAAAABAAEAPUAAACJAwAAAAA=&#10;" fillcolor="#131516" stroked="f"/>
                  <v:rect id="Rectangle 3305" o:spid="_x0000_s1155" style="position:absolute;left:6616;top:4703;width:77;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Yu8QA&#10;AADcAAAADwAAAGRycy9kb3ducmV2LnhtbESP3WrCQBSE7wXfYTlC7+rGCK1EVxGxtlRQ/HmAQ/aY&#10;hGTPht2tSd++WxC8HGbmG2ax6k0j7uR8ZVnBZJyAIM6trrhQcL18vM5A+ICssbFMCn7Jw2o5HCww&#10;07bjE93PoRARwj5DBWUIbSalz0sy6Me2JY7ezTqDIUpXSO2wi3DTyDRJ3qTBiuNCiS1tSsrr849R&#10;0By/9ecure2hMm1w+/dkm3a1Ui+jfj0HEagPz/Cj/aUVpJMp/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SGLvEAAAA3AAAAA8AAAAAAAAAAAAAAAAAmAIAAGRycy9k&#10;b3ducmV2LnhtbFBLBQYAAAAABAAEAPUAAACJAwAAAAA=&#10;" filled="f" strokecolor="#131516" strokeweight=".25pt"/>
                  <v:shape id="Freeform 3306" o:spid="_x0000_s1156" style="position:absolute;left:6323;top:5182;width:221;height:1069;visibility:visible;mso-wrap-style:square;v-text-anchor:top" coordsize="221,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DUsYA&#10;AADcAAAADwAAAGRycy9kb3ducmV2LnhtbESPQWvCQBSE7wX/w/IEb3VjLMWmrhKEQlE8NHrp7ZF9&#10;TYLZt3F31dhf7wqCx2FmvmHmy9604kzON5YVTMYJCOLS6oYrBfvd1+sMhA/IGlvLpOBKHpaLwcsc&#10;M20v/EPnIlQiQthnqKAOocuk9GVNBv3YdsTR+7POYIjSVVI7vES4aWWaJO/SYMNxocaOVjWVh+Jk&#10;FJw2s23e5ht7nLqP1W/6v54Wu7VSo2Gff4II1Idn+NH+1grSyRv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FDUsYAAADcAAAADwAAAAAAAAAAAAAAAACYAgAAZHJz&#10;L2Rvd25yZXYueG1sUEsFBgAAAAAEAAQA9QAAAIsDAAAAAA==&#10;" path="m44,843r9,l5,1069r-5,l44,843xm101,560r5,5l63,790r-5,-4l101,560xm159,278r4,5l120,507r-5,l159,278xm221,l178,226r-10,l216,r5,xe" fillcolor="#131516" stroked="f">
                    <v:path arrowok="t" o:connecttype="custom" o:connectlocs="44,843;53,843;5,1069;0,1069;44,843;101,560;106,565;63,790;58,786;101,560;159,278;163,283;120,507;115,507;159,278;221,0;178,226;168,226;216,0;221,0" o:connectangles="0,0,0,0,0,0,0,0,0,0,0,0,0,0,0,0,0,0,0,0"/>
                    <o:lock v:ext="edit" verticies="t"/>
                  </v:shape>
                  <v:shape id="Freeform 3307" o:spid="_x0000_s1157" style="position:absolute;left:6650;top:4546;width:52;height:142;visibility:visible;mso-wrap-style:square;v-text-anchor:top" coordsize="5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aw8YA&#10;AADcAAAADwAAAGRycy9kb3ducmV2LnhtbESPT2vCQBTE7wW/w/KE3upGsSVEVxGL4sFS6p+Dt0fe&#10;M4lm36bZrabfvlso9DjMzG+Y6byztbpx6ysnBoaDBBRL7qiSwsBhv3pKQfmAQlg7YQPf7GE+6z1M&#10;MSN3lw++7UKhIkR8hgbKEJpMa5+XbNEPXMMSvbNrLYYo20JTi/cIt7UeJcmLtlhJXCix4WXJ+XX3&#10;ZQ18nt6pekvosra03ac0Pqbr16Mxj/1uMQEVuAv/4b/2hgyMhs/weyYeAT3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Haw8YAAADcAAAADwAAAAAAAAAAAAAAAACYAgAAZHJz&#10;L2Rvd25yZXYueG1sUEsFBgAAAAAEAAQA9QAAAIsDAAAAAA==&#10;" path="m,l4,142,52,9,,xe" fillcolor="#131516" stroked="f">
                    <v:path arrowok="t" o:connecttype="custom" o:connectlocs="0,0;4,142;52,9;0,0" o:connectangles="0,0,0,0"/>
                  </v:shape>
                  <v:shape id="Freeform 3308" o:spid="_x0000_s1158" style="position:absolute;left:6650;top:4546;width:52;height:142;visibility:visible;mso-wrap-style:square;v-text-anchor:top" coordsize="5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6dMYA&#10;AADcAAAADwAAAGRycy9kb3ducmV2LnhtbESPUWvCMBSF3wf7D+EO9jZTC5bRGUU2BAVhm46Jb5fm&#10;2hSbm9hk2v77ZSDs8XDO+Q5nOu9tKy7UhcaxgvEoA0FcOd1wreBrt3x6BhEissbWMSkYKMB8dn83&#10;xVK7K3/SZRtrkSAcSlRgYvSllKEyZDGMnCdO3tF1FmOSXS11h9cEt63Ms6yQFhtOCwY9vRqqTtsf&#10;q+AwvA3fk/37erfx/jA5f+SbwlilHh/6xQuISH38D9/aK60gHxf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46dMYAAADcAAAADwAAAAAAAAAAAAAAAACYAgAAZHJz&#10;L2Rvd25yZXYueG1sUEsFBgAAAAAEAAQA9QAAAIsDAAAAAA==&#10;" path="m,l4,142,52,9,,xe" filled="f" strokecolor="#131516" strokeweight=".25pt">
                    <v:path arrowok="t" o:connecttype="custom" o:connectlocs="0,0;4,142;52,9;0,0" o:connectangles="0,0,0,0"/>
                  </v:shape>
                  <v:shape id="Freeform 3309" o:spid="_x0000_s1159" style="position:absolute;left:4402;top:4789;width:254;height:766;visibility:visible;mso-wrap-style:square;v-text-anchor:top" coordsize="25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IHMYA&#10;AADcAAAADwAAAGRycy9kb3ducmV2LnhtbESPQWvCQBSE70L/w/IKvYjZxIOm0VWKIBR6sKaF4O2R&#10;fSah2bchu03S/vquIPQ4zMw3zHY/mVYM1LvGsoIkikEQl1Y3XCn4/DguUhDOI2tsLZOCH3Kw3z3M&#10;tphpO/KZhtxXIkDYZaig9r7LpHRlTQZdZDvi4F1tb9AH2VdS9zgGuGnlMo5X0mDDYaHGjg41lV/5&#10;t1HQXeZNMrZk0vj3vdBTod9O8lmpp8fpZQPC0+T/w/f2q1awTNZwOxOO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XIHMYAAADcAAAADwAAAAAAAAAAAAAAAACYAgAAZHJz&#10;L2Rvd25yZXYueG1sUEsFBgAAAAAEAAQA9QAAAIsDAAAAAA==&#10;" path="m77,221r-5,l,,5,,77,221xm163,494r-5,l91,273r5,l163,494xm254,766r-5,l177,547r5,l254,766xe" fillcolor="#131516" stroked="f">
                    <v:path arrowok="t" o:connecttype="custom" o:connectlocs="77,221;72,221;0,0;5,0;77,221;163,494;158,494;91,273;96,273;163,494;254,766;249,766;177,547;182,547;254,766" o:connectangles="0,0,0,0,0,0,0,0,0,0,0,0,0,0,0"/>
                    <o:lock v:ext="edit" verticies="t"/>
                  </v:shape>
                  <v:line id="Line 3310" o:spid="_x0000_s1160" style="position:absolute;flip:y;visibility:visible;mso-wrap-style:square" from="8662,6025" to="8806,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k/h8MAAADcAAAADwAAAGRycy9kb3ducmV2LnhtbERPTWvCQBC9F/oflil4040eZEldpWhb&#10;RCy1Vux1yE6T0OxsyK4a++s7B6HHx/ueLXrfqDN1sQ5sYTzKQBEXwdVcWjh8vgwNqJiQHTaBycKV&#10;Iizm93czzF248Aed96lUEsIxRwtVSm2udSwq8hhHoSUW7jt0HpPArtSuw4uE+0ZPsmyqPdYsDRW2&#10;tKyo+NmfvJR8mdfd1qzfNseDMcvV8+/xvVxZO3jonx5BJerTv/jmXjsLk7GslTNyBP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ZP4fDAAAA3AAAAA8AAAAAAAAAAAAA&#10;AAAAoQIAAGRycy9kb3ducmV2LnhtbFBLBQYAAAAABAAEAPkAAACRAwAAAAA=&#10;" strokecolor="#131516" strokeweight=".95pt"/>
                  <v:line id="Line 3311" o:spid="_x0000_s1161" style="position:absolute;visibility:visible;mso-wrap-style:square" from="8806,5910" to="8807,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c0sQAAADcAAAADwAAAGRycy9kb3ducmV2LnhtbESPQWvCQBSE7wX/w/IK3urGiNJG1yCC&#10;GLxIY6XXR/aZhGbfhuyapP++Kwg9DjPzDbNJR9OInjpXW1Ywn0UgiAuray4VfF0Ob+8gnEfW2Fgm&#10;Bb/kIN1OXjaYaDvwJ/W5L0WAsEtQQeV9m0jpiooMupltiYN3s51BH2RXSt3hEOCmkXEUraTBmsNC&#10;hS3tKyp+8rtR0K5Oi4auS3+4yGv/fT6e9xlKpaav424NwtPo/8PPdqYVxPMPeJw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xzSxAAAANwAAAAPAAAAAAAAAAAA&#10;AAAAAKECAABkcnMvZG93bnJldi54bWxQSwUGAAAAAAQABAD5AAAAkgMAAAAA&#10;" strokecolor="#131516" strokeweight=".95pt"/>
                  <v:line id="Line 3312" o:spid="_x0000_s1162" style="position:absolute;flip:x;visibility:visible;mso-wrap-style:square" from="8691,6025" to="8806,6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P5PMQAAADcAAAADwAAAGRycy9kb3ducmV2LnhtbERPTU/CQBC9k/gfNmPiTbb2YDaVhRgQ&#10;QghGRYLXSXdsG7uzTXeB4q93DiYcX973ZDb4Vp2oj01gCw/jDBRxGVzDlYX95/LegIoJ2WEbmCxc&#10;KMJsejOaYOHCmT/otEuVkhCOBVqoU+oKrWNZk8c4Dh2xcN+h95gE9pV2PZ4l3Lc6z7JH7bFhaaix&#10;o3lN5c/u6KXky6zet2b9ujnsjZkvXn4Pb9XC2rvb4fkJVKIhXcX/7rWzkOcyX87IEd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k8xAAAANwAAAAPAAAAAAAAAAAA&#10;AAAAAKECAABkcnMvZG93bnJldi54bWxQSwUGAAAAAAQABAD5AAAAkgMAAAAA&#10;" strokecolor="#131516" strokeweight=".95pt"/>
                  <v:line id="Line 3313" o:spid="_x0000_s1163" style="position:absolute;visibility:visible;mso-wrap-style:square" from="2351,5627" to="2352,5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aacEAAADcAAAADwAAAGRycy9kb3ducmV2LnhtbESPzarCMBSE94LvEI7gTlMrV6QaRQRR&#10;3Ih/uD00x7bYnJQm1vr2N4LgcpiZb5j5sjWlaKh2hWUFo2EEgji1uuBMweW8GUxBOI+ssbRMCt7k&#10;YLnoduaYaPviIzUnn4kAYZeggtz7KpHSpTkZdENbEQfvbmuDPsg6k7rGV4CbUsZRNJEGCw4LOVa0&#10;zil9nJ5GQTXZj0u6/vnNWV6b22F7WO9QKtXvtasZCE+t/4W/7Z1WEMcj+JwJR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CdppwQAAANwAAAAPAAAAAAAAAAAAAAAA&#10;AKECAABkcnMvZG93bnJldi54bWxQSwUGAAAAAAQABAD5AAAAjwMAAAAA&#10;" strokecolor="#131516" strokeweight=".95pt"/>
                  <v:line id="Line 3314" o:spid="_x0000_s1164" style="position:absolute;visibility:visible;mso-wrap-style:square" from="2351,5742" to="2461,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tEHsIAAADcAAAADwAAAGRycy9kb3ducmV2LnhtbESPQYvCMBSE74L/ITzBm6ZWVpbaVEQQ&#10;xYusrnh9NM+22LyUJtb67zeCsMdhZr5h0lVvatFR6yrLCmbTCARxbnXFhYLf83byDcJ5ZI21ZVLw&#10;IgerbDhIMdH2yT/UnXwhAoRdggpK75tESpeXZNBNbUMcvJttDfog20LqFp8BbmoZR9FCGqw4LJTY&#10;0Kak/H56GAXN4jCv6fLlt2d56a7H3XGzR6nUeNSvlyA89f4//GnvtYI4juF9Jhw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tEHsIAAADcAAAADwAAAAAAAAAAAAAA&#10;AAChAgAAZHJzL2Rvd25yZXYueG1sUEsFBgAAAAAEAAQA+QAAAJADAAAAAA==&#10;" strokecolor="#131516" strokeweight=".95pt"/>
                  <v:line id="Line 3315" o:spid="_x0000_s1165" style="position:absolute;visibility:visible;mso-wrap-style:square" from="2351,5728" to="2624,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fhhcQAAADcAAAADwAAAGRycy9kb3ducmV2LnhtbESPQWuDQBSE74X+h+UFcmvWGBqCzUaK&#10;ECK9SDUh14f7qlL3rbhbtf++Wyj0OMzMN8wxXUwvJhpdZ1nBdhOBIK6t7rhRcK3OTwcQziNr7C2T&#10;gm9ykJ4eH46YaDvzO02lb0SAsEtQQev9kEjp6pYMuo0diIP3YUeDPsixkXrEOcBNL+Mo2kuDHYeF&#10;FgfKWqo/yy+jYNi/7Xq6PftzJW/TvbgUWY5SqfVqeX0B4Wnx/+G/dq4VxPEOfs+EIyB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l+GFxAAAANwAAAAPAAAAAAAAAAAA&#10;AAAAAKECAABkcnMvZG93bnJldi54bWxQSwUGAAAAAAQABAD5AAAAkgMAAAAA&#10;" strokecolor="#131516" strokeweight=".95pt"/>
                  <v:shape id="Freeform 3316" o:spid="_x0000_s1166" style="position:absolute;left:5174;top:5153;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AycYA&#10;AADcAAAADwAAAGRycy9kb3ducmV2LnhtbESPQWvCQBSE74X+h+UVetONQWqJriJBi+1BqIrg7ZF9&#10;JsHs25BdTcyv7wpCj8PMfMPMFp2pxI0aV1pWMBpGIIgzq0vOFRz268EnCOeRNVaWScGdHCzmry8z&#10;TLRt+ZduO5+LAGGXoILC+zqR0mUFGXRDWxMH72wbgz7IJpe6wTbATSXjKPqQBksOCwXWlBaUXXZX&#10;o6Ctu0n/9d1PjtXW/qTjfnU9pQel3t+65RSEp87/h5/tjVYQx2N4nA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LAycYAAADcAAAADwAAAAAAAAAAAAAAAACYAgAAZHJz&#10;L2Rvd25yZXYueG1sUEsFBgAAAAAEAAQA9QAAAIsDAAAAAA==&#10;" path="m,144l5,,57,135,,144xe" fillcolor="#131516" stroked="f">
                    <v:path arrowok="t" o:connecttype="custom" o:connectlocs="0,144;5,0;5,0;57,135;57,135;0,144" o:connectangles="0,0,0,0,0,0"/>
                  </v:shape>
                  <v:shape id="Freeform 3317" o:spid="_x0000_s1167" style="position:absolute;left:5174;top:5153;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N98QA&#10;AADcAAAADwAAAGRycy9kb3ducmV2LnhtbESPT2vCQBTE7wW/w/IK3uqmiy0xdRUJKu2t/gGvj+xr&#10;EpJ9G7Krxm/vFgSPw8z8hpkvB9uKC/W+dqzhfZKAIC6cqbnUcDxs3lIQPiAbbB2Thht5WC5GL3PM&#10;jLvyji77UIoIYZ+hhiqELpPSFxVZ9BPXEUfvz/UWQ5R9KU2P1wi3rVRJ8ikt1hwXKuwor6ho9mer&#10;4Xfb/JgTzmaNnJZNelrnShW51uPXYfUFItAQnuFH+9toUOoD/s/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YjffEAAAA3AAAAA8AAAAAAAAAAAAAAAAAmAIAAGRycy9k&#10;b3ducmV2LnhtbFBLBQYAAAAABAAEAPUAAACJAwAAAAA=&#10;" path="m,144l5,,57,135,,144xe" filled="f" strokecolor="#131516" strokeweight=".25pt">
                    <v:path arrowok="t" o:connecttype="custom" o:connectlocs="0,144;5,0;5,0;57,135;57,135;0,144;0,144" o:connectangles="0,0,0,0,0,0,0"/>
                  </v:shape>
                  <v:shape id="Freeform 3318" o:spid="_x0000_s1168" style="position:absolute;left:3242;top:5536;width:4951;height:1035;visibility:visible;mso-wrap-style:square;v-text-anchor:top" coordsize="4951,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sr8YA&#10;AADcAAAADwAAAGRycy9kb3ducmV2LnhtbESPT2vCQBTE7wW/w/KE3pqNqVqNWUVaCtVeqvXg8ZF9&#10;+YPZtyG7xvTbdwsFj8PM/IbJNoNpRE+dqy0rmEQxCOLc6ppLBafv96cFCOeRNTaWScEPOdisRw8Z&#10;ptre+ED90ZciQNilqKDyvk2ldHlFBl1kW+LgFbYz6IPsSqk7vAW4aWQSx3NpsOawUGFLrxXll+PV&#10;KLhOP58P+u3cF7vli5ntpq3bf82UehwP2xUIT4O/h//bH1pBksz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ssr8YAAADcAAAADwAAAAAAAAAAAAAAAACYAgAAZHJz&#10;L2Rvd25yZXYueG1sUEsFBgAAAAAEAAQA9QAAAIsDAAAAAA==&#10;" path="m4951,1025l4822,900,4683,787,4543,676,4400,575,4251,484,4102,398,3950,326,3791,254,3633,197,3470,144,3307,101,3144,62,2976,34,2809,14,2641,5,2478,,2310,5,2142,19,1974,38,1807,67r-163,34l1481,149r-163,52l1160,259r-159,72l849,408,700,489,552,585,408,686,269,791,129,910,,1035e" filled="f" strokecolor="#131516" strokeweight=".25pt">
                    <v:path arrowok="t" o:connecttype="custom" o:connectlocs="4951,1025;4822,900;4683,787;4543,676;4400,575;4251,484;4102,398;3950,326;3791,254;3633,197;3470,144;3307,101;3144,62;2976,34;2809,14;2641,5;2478,0;2310,5;2142,19;1974,38;1807,67;1644,101;1481,149;1318,201;1160,259;1001,331;849,408;700,489;552,585;408,686;269,791;129,910;0,1035" o:connectangles="0,0,0,0,0,0,0,0,0,0,0,0,0,0,0,0,0,0,0,0,0,0,0,0,0,0,0,0,0,0,0,0,0"/>
                  </v:shape>
                  <v:shape id="Freeform 3319" o:spid="_x0000_s1169" style="position:absolute;left:3381;top:5785;width:3014;height:930;visibility:visible;mso-wrap-style:square;v-text-anchor:top" coordsize="301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rP8QA&#10;AADcAAAADwAAAGRycy9kb3ducmV2LnhtbESPQWsCMRSE7wX/Q3iCt5rdPdiyGkVErZcWunrw+Eie&#10;m8XNy7JJdf33plDocZiZb5jFanCtuFEfGs8K8mkGglh703Ct4HTcvb6DCBHZYOuZFDwowGo5ellg&#10;afydv+lWxVokCIcSFdgYu1LKoC05DFPfESfv4nuHMcm+lqbHe4K7VhZZNpMOG04LFjvaWNLX6scp&#10;+JKnz32119r5fHvJs+JgP4azUpPxsJ6DiDTE//Bf+2AUFMUb/J5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qz/EAAAA3AAAAA8AAAAAAAAAAAAAAAAAmAIAAGRycy9k&#10;b3ducmV2LnhtbFBLBQYAAAAABAAEAPUAAACJAwAAAAA=&#10;" path="m,930l82,858r81,-72l245,719r86,-63l413,600r86,-58l585,485r87,-48l758,384r85,-43l934,298r87,-39l1112,221r96,-34l1299,154r96,-29l1491,101r96,-24l1683,58r96,-14l1878,29r96,-9l2075,10,2176,5,2277,r100,5l2483,5r105,10l2694,24r106,10l2909,53r105,19e" filled="f" strokecolor="#131516" strokeweight=".25pt">
                    <v:path arrowok="t" o:connecttype="custom" o:connectlocs="0,930;82,858;163,786;245,719;331,656;413,600;499,542;585,485;672,437;758,384;843,341;934,298;1021,259;1112,221;1208,187;1299,154;1395,125;1491,101;1587,77;1683,58;1779,44;1878,29;1974,20;2075,10;2176,5;2277,0;2377,5;2483,5;2588,15;2694,24;2800,34;2909,53;3014,72" o:connectangles="0,0,0,0,0,0,0,0,0,0,0,0,0,0,0,0,0,0,0,0,0,0,0,0,0,0,0,0,0,0,0,0,0"/>
                  </v:shape>
                  <v:shape id="Freeform 3320" o:spid="_x0000_s1170" style="position:absolute;left:4493;top:5546;width:144;height:67;visibility:visible;mso-wrap-style:square;v-text-anchor:top" coordsize="1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XzMIA&#10;AADcAAAADwAAAGRycy9kb3ducmV2LnhtbERPy2rCQBTdF/yH4Qrd1UmCFI0ZJUgFF1206gdcM9c8&#10;zNwJmWkef99ZFLo8nHd2mEwrBupdbVlBvIpAEBdW11wquF1PbxsQziNrbC2TgpkcHPaLlwxTbUf+&#10;puHiSxFC2KWooPK+S6V0RUUG3cp2xIF72N6gD7Avpe5xDOGmlUkUvUuDNYeGCjs6VlQ8Lz9GQTN+&#10;zjRup694O+f3zbqJznH7odTrcsp3IDxN/l/85z5rBUkS1oYz4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tfMwgAAANwAAAAPAAAAAAAAAAAAAAAAAJgCAABkcnMvZG93&#10;bnJldi54bWxQSwUGAAAAAAQABAD1AAAAhwMAAAAA&#10;" path="m,9r38,l72,4r38,l144,,82,33,14,67,10,38,,9xe" fillcolor="#131516" stroked="f">
                    <v:path arrowok="t" o:connecttype="custom" o:connectlocs="0,9;38,9;72,4;110,4;144,0;144,0;144,0;82,33;14,67;10,38;0,9" o:connectangles="0,0,0,0,0,0,0,0,0,0,0"/>
                  </v:shape>
                  <v:shape id="Freeform 3321" o:spid="_x0000_s1171" style="position:absolute;left:4493;top:5546;width:144;height:67;visibility:visible;mso-wrap-style:square;v-text-anchor:top" coordsize="1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gCMYA&#10;AADcAAAADwAAAGRycy9kb3ducmV2LnhtbESP3WoCMRSE7wt9h3AK3pSa7YLFbo1S/EOwUOsWvD1s&#10;jpulm5Owibq+vSkUejnMzDfMZNbbVpypC41jBc/DDARx5XTDtYLvcvU0BhEissbWMSm4UoDZ9P5u&#10;goV2F/6i8z7WIkE4FKjAxOgLKUNlyGIYOk+cvKPrLMYku1rqDi8JbluZZ9mLtNhwWjDoaW6o+tmf&#10;rAJp5p/Hj8ftYrcuD4eoS39djrxSg4f+/Q1EpD7+h//aG60gz1/h90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ZgCMYAAADcAAAADwAAAAAAAAAAAAAAAACYAgAAZHJz&#10;L2Rvd25yZXYueG1sUEsFBgAAAAAEAAQA9QAAAIsDAAAAAA==&#10;" path="m,9r38,l72,4r38,l144,,82,33,14,67,10,38,,9e" filled="f" strokecolor="#131516" strokeweight=".25pt">
                    <v:path arrowok="t" o:connecttype="custom" o:connectlocs="0,9;38,9;72,4;110,4;144,0;144,0;144,0;82,33;14,67;14,67;14,67;10,38;0,9" o:connectangles="0,0,0,0,0,0,0,0,0,0,0,0,0"/>
                  </v:shape>
                  <v:shape id="Freeform 3322" o:spid="_x0000_s1172" style="position:absolute;left:3104;top:6327;width:109;height:124;visibility:visible;mso-wrap-style:square;v-text-anchor:top" coordsize="10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4o78A&#10;AADcAAAADwAAAGRycy9kb3ducmV2LnhtbERPy4rCMBTdC/MP4Q7MTtNxQJyOsYgwUHDj6wOuzbWt&#10;TW5KErX+vVkILg/nvSgGa8SNfGgdK/ieZCCIK6dbrhUcD//jOYgQkTUax6TgQQGK5cdogbl2d97R&#10;bR9rkUI45KigibHPpQxVQxbDxPXEiTs7bzEm6GupPd5TuDVymmUzabHl1NBgT+uGqm5/tQrK366O&#10;rVmdpDmwKbfOX9anjVJfn8PqD0SkIb7FL3epFUx/0vx0Jh0B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UTijvwAAANwAAAAPAAAAAAAAAAAAAAAAAJgCAABkcnMvZG93bnJl&#10;di54bWxQSwUGAAAAAAQABAD1AAAAhAMAAAAA&#10;" path="m109,39l,124,72,r37,39xe" fillcolor="#131516" stroked="f">
                    <v:path arrowok="t" o:connecttype="custom" o:connectlocs="109,39;0,124;72,0;109,39" o:connectangles="0,0,0,0"/>
                  </v:shape>
                  <v:shape id="Freeform 3323" o:spid="_x0000_s1173" style="position:absolute;left:3104;top:6327;width:109;height:124;visibility:visible;mso-wrap-style:square;v-text-anchor:top" coordsize="10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0t8QA&#10;AADcAAAADwAAAGRycy9kb3ducmV2LnhtbESPzWrDMBCE74G+g9hCb4nsBExwooQ2JCUUGsjPAyzW&#10;1jaVVsZSbOXtq0Khx2FmvmHW22iNGKj3rWMF+SwDQVw53XKt4HY9TJcgfEDWaByTggd52G6eJmss&#10;tRv5TMMl1CJB2JeooAmhK6X0VUMW/cx1xMn7cr3FkGRfS93jmODWyHmWFdJiy2mhwY52DVXfl7tV&#10;UBTvN6PjuBg+9mNuov/0p7eg1MtzfF2BCBTDf/ivfdQK5os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ZdLfEAAAA3AAAAA8AAAAAAAAAAAAAAAAAmAIAAGRycy9k&#10;b3ducmV2LnhtbFBLBQYAAAAABAAEAPUAAACJAwAAAAA=&#10;" path="m109,39l,124,72,r37,39xe" filled="f" strokecolor="#131516" strokeweight=".25pt">
                    <v:path arrowok="t" o:connecttype="custom" o:connectlocs="109,39;0,124;0,124;72,0;72,0;109,39;109,39" o:connectangles="0,0,0,0,0,0,0"/>
                  </v:shape>
                  <v:shape id="Freeform 3324" o:spid="_x0000_s1174" style="position:absolute;left:3376;top:6609;width:120;height:115;visibility:visible;mso-wrap-style:square;v-text-anchor:top" coordsize="12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8A8MA&#10;AADcAAAADwAAAGRycy9kb3ducmV2LnhtbESP0YrCMBRE34X9h3CFfRFNrSBLNYqUFRf0Rd0PuDTX&#10;NrS5KU2s3b/fCIKPw8ycYdbbwTaip84bxwrmswQEceG04VLB73U//QLhA7LGxjEp+CMP283HaI2Z&#10;dg8+U38JpYgQ9hkqqEJoMyl9UZFFP3MtcfRurrMYouxKqTt8RLhtZJokS2nRcFyosKW8oqK+3K0C&#10;f3SnufkudraZ1Pu8N+ZQt7lSn+NhtwIRaAjv8Kv9oxWkixS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X8A8MAAADcAAAADwAAAAAAAAAAAAAAAACYAgAAZHJzL2Rv&#10;d25yZXYueG1sUEsFBgAAAAAEAAQA9QAAAIgDAAAAAA==&#10;" path="m120,38l63,77,,115,39,58,82,r19,19l120,38xe" fillcolor="#131516" stroked="f">
                    <v:path arrowok="t" o:connecttype="custom" o:connectlocs="120,38;63,77;0,115;39,58;82,0;101,19;120,38" o:connectangles="0,0,0,0,0,0,0"/>
                  </v:shape>
                  <v:shape id="Freeform 3325" o:spid="_x0000_s1175" style="position:absolute;left:3376;top:6609;width:120;height:115;visibility:visible;mso-wrap-style:square;v-text-anchor:top" coordsize="12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sUA&#10;AADcAAAADwAAAGRycy9kb3ducmV2LnhtbESPX2vCQBDE3wv9DscWfNOLCq1GT2kFsfSl+AfUtyW7&#10;JsHcXsidMf32vYLQx2FmfsPMl52tVMuNL50YGA4SUCyZo1JyA4f9uj8B5QMKYeWEDfywh+Xi+WmO&#10;Kbm7bLndhVxFiPgUDRQh1KnWPivYoh+4miV6F9dYDFE2uaYG7xFuKz1KkldtsZS4UGDNq4Kz6+5m&#10;DVzepnT+SuiUTb/luKIP2rebYEzvpXufgQrchf/wo/1JBkbjMfydi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f6xQAAANwAAAAPAAAAAAAAAAAAAAAAAJgCAABkcnMv&#10;ZG93bnJldi54bWxQSwUGAAAAAAQABAD1AAAAigMAAAAA&#10;" path="m120,38l63,77,,115,39,58,82,r19,19l120,38e" filled="f" strokecolor="#131516" strokeweight=".25pt">
                    <v:path arrowok="t" o:connecttype="custom" o:connectlocs="120,38;63,77;0,115;0,115;0,115;39,58;82,0;82,0;82,0;101,19;120,38" o:connectangles="0,0,0,0,0,0,0,0,0,0,0"/>
                  </v:shape>
                  <v:shape id="Freeform 3326" o:spid="_x0000_s1176" style="position:absolute;left:3114;top:5550;width:1518;height:886;visibility:visible;mso-wrap-style:square;v-text-anchor:top" coordsize="1518,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tp8YA&#10;AADcAAAADwAAAGRycy9kb3ducmV2LnhtbESPT2vCQBTE74LfYXlCb7rRiimpGxGLRejJPy09vmZf&#10;ssHs25BdNe2ndwuFHoeZ+Q2zXPW2EVfqfO1YwXSSgCAunK65UnA6bsdPIHxA1tg4JgXf5GGVDwdL&#10;zLS78Z6uh1CJCGGfoQITQptJ6QtDFv3EtcTRK11nMUTZVVJ3eItw28hZkiykxZrjgsGWNoaK8+Fi&#10;Fby/LsqL+Uznvf/5eNl9mbdqm6ZKPYz69TOIQH34D/+1d1rB7HEOv2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Ftp8YAAADcAAAADwAAAAAAAAAAAAAAAACYAgAAZHJz&#10;L2Rvd25yZXYueG1sUEsFBgAAAAAEAAQA9QAAAIsDAAAAAA==&#10;" path="m,886l80,806r81,-72l243,662r86,-67l416,528r86,-62l598,403r91,-53l785,293,886,245,987,197r99,-48l1192,106,1297,68,1408,34,1518,e" filled="f" strokecolor="#131516" strokeweight=".25pt">
                    <v:path arrowok="t" o:connecttype="custom" o:connectlocs="0,886;80,806;161,734;243,662;329,595;416,528;502,466;598,403;689,350;785,293;886,245;987,197;1086,149;1192,106;1297,68;1408,34;1518,0" o:connectangles="0,0,0,0,0,0,0,0,0,0,0,0,0,0,0,0,0"/>
                  </v:shape>
                  <v:shape id="Freeform 3327" o:spid="_x0000_s1177" style="position:absolute;left:6261;top:5800;width:144;height:67;visibility:visible;mso-wrap-style:square;v-text-anchor:top" coordsize="1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7uj8QA&#10;AADcAAAADwAAAGRycy9kb3ducmV2LnhtbESPzYrCQBCE78K+w9ALe9NJXBWNjiLLLnjw4N8DtJk2&#10;iWZ6QmbWJG/vCILHoqq+ohar1pTiTrUrLCuIBxEI4tTqgjMFp+NffwrCeWSNpWVS0JGD1fKjt8BE&#10;24b3dD/4TAQIuwQV5N5XiZQuzcmgG9iKOHgXWxv0QdaZ1DU2AW5KOYyiiTRYcFjIsaKfnNLb4d8o&#10;uDbbjppZu4tn3fo8HV2jTVz+KvX12a7nIDy1/h1+tTdawfB7DM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O7o/EAAAA3AAAAA8AAAAAAAAAAAAAAAAAmAIAAGRycy9k&#10;b3ducmV2LnhtbFBLBQYAAAAABAAEAPUAAACJAwAAAAA=&#10;" path="m,57r34,l72,62r34,l144,67,82,33,14,,5,29,,57xe" fillcolor="#131516" stroked="f">
                    <v:path arrowok="t" o:connecttype="custom" o:connectlocs="0,57;34,57;72,62;106,62;144,67;144,67;144,67;82,33;14,0;5,29;0,57" o:connectangles="0,0,0,0,0,0,0,0,0,0,0"/>
                  </v:shape>
                  <v:shape id="Freeform 3328" o:spid="_x0000_s1178" style="position:absolute;left:6261;top:5800;width:144;height:67;visibility:visible;mso-wrap-style:square;v-text-anchor:top" coordsize="1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ip8YA&#10;AADcAAAADwAAAGRycy9kb3ducmV2LnhtbESPQWsCMRSE7wX/Q3hCL0WzWiqyNYpoW4QKtm7B62Pz&#10;3CxuXsIm1fXfm0LB4zAz3zCzRWcbcaY21I4VjIYZCOLS6ZorBT/F+2AKIkRkjY1jUnClAIt572GG&#10;uXYX/qbzPlYiQTjkqMDE6HMpQ2nIYhg6T5y8o2stxiTbSuoWLwluGznOsom0WHNaMOhpZag87X+t&#10;AmlWu+P26XP99VEcDlEX/vr24pV67HfLVxCRungP/7c3WsH4eQJ/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Bip8YAAADcAAAADwAAAAAAAAAAAAAAAACYAgAAZHJz&#10;L2Rvd25yZXYueG1sUEsFBgAAAAAEAAQA9QAAAIsDAAAAAA==&#10;" path="m,57r34,l72,62r34,l144,67,82,33,14,,5,29,,57e" filled="f" strokecolor="#131516" strokeweight=".25pt">
                    <v:path arrowok="t" o:connecttype="custom" o:connectlocs="0,57;34,57;72,62;106,62;144,67;144,67;144,67;82,33;14,0;14,0;14,0;5,29;0,57" o:connectangles="0,0,0,0,0,0,0,0,0,0,0,0,0"/>
                  </v:shape>
                  <v:shape id="Freeform 3329" o:spid="_x0000_s1179" style="position:absolute;left:1709;top:5091;width:1323;height:1212;visibility:visible;mso-wrap-style:square;v-text-anchor:top" coordsize="132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W8YA&#10;AADcAAAADwAAAGRycy9kb3ducmV2LnhtbESPX2vCQBDE3wt+h2MFX0rd1EIjqaeUFrEvFv8U6eOS&#10;W5Nobi/kzhi/fa9Q6OMwM79hZove1qrj1ldONDyOE1AsuTOVFBq+9suHKSgfSAzVTljDjT0s5oO7&#10;GWXGXWXL3S4UKkLEZ6ShDKHJEH1esiU/dg1L9I6utRSibAs0LV0j3NY4SZJntFRJXCip4beS8/Pu&#10;YjUc0i1uPt9XzfqIm0O4T/HkvzutR8P+9QVU4D78h//aH0bD5CmF3zPxCOD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rW8YAAADcAAAADwAAAAAAAAAAAAAAAACYAgAAZHJz&#10;L2Rvd25yZXYueG1sUEsFBgAAAAAEAAQA9QAAAIsDAAAAAA==&#10;" path="m1150,163r-5,-5l1318,r5,5l1150,163xm939,355r-5,-5l1107,197r,5l939,355xm728,550r-5,-4l891,389r5,4l728,550xm512,742r-5,-4l680,584r5,5l512,742xm302,939r-5,-5l470,776r,5l302,939xm91,1131r-5,-5l254,973r5,4l91,1131xm,1208r43,-44l48,1169,,1212r,-4xe" fillcolor="#131516" stroked="f">
                    <v:path arrowok="t" o:connecttype="custom" o:connectlocs="1150,163;1145,158;1318,0;1323,5;1150,163;939,355;934,350;1107,197;1107,202;939,355;728,550;723,546;891,389;896,393;728,550;512,742;507,738;680,584;685,589;512,742;302,939;297,934;470,776;470,781;302,939;91,1131;86,1126;254,973;259,977;91,1131;0,1208;43,1164;48,1169;0,1212;0,1208" o:connectangles="0,0,0,0,0,0,0,0,0,0,0,0,0,0,0,0,0,0,0,0,0,0,0,0,0,0,0,0,0,0,0,0,0,0,0"/>
                    <o:lock v:ext="edit" verticies="t"/>
                  </v:shape>
                  <v:shape id="Freeform 3330" o:spid="_x0000_s1180" style="position:absolute;left:2269;top:6275;width:643;height:588;visibility:visible;mso-wrap-style:square;v-text-anchor:top" coordsize="64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YpMMA&#10;AADcAAAADwAAAGRycy9kb3ducmV2LnhtbERPTWvCQBC9F/wPyxR6q5va0kp0lSCIpRS0KoK3ITtm&#10;g9nZkN1q/PfOodDj431P571v1IW6WAc28DLMQBGXwdZcGdjvls9jUDEhW2wCk4EbRZjPBg9TzG24&#10;8g9dtqlSEsIxRwMupTbXOpaOPMZhaImFO4XOYxLYVdp2eJVw3+hRlr1rjzVLg8OWFo7K8/bXS+/h&#10;bXEov23/sVuujm79tXHrojDm6bEvJqAS9elf/Of+tAZGr7JWzsgR0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gYpMMAAADcAAAADwAAAAAAAAAAAAAAAACYAgAAZHJzL2Rv&#10;d25yZXYueG1sUEsFBgAAAAAEAAQA9QAAAIgDAAAAAA==&#10;" path="m475,157r-5,-4l638,r5,4l475,157xm259,353r,-5l427,190r5,5l259,353xm48,545r-5,-5l216,387r5,5l48,545xm,583r5,l5,588,,583xe" fillcolor="#131516" stroked="f">
                    <v:path arrowok="t" o:connecttype="custom" o:connectlocs="475,157;470,153;638,0;643,4;475,157;259,353;259,348;427,190;432,195;259,353;48,545;43,540;216,387;221,392;48,545;0,583;5,583;5,583;5,588;0,583" o:connectangles="0,0,0,0,0,0,0,0,0,0,0,0,0,0,0,0,0,0,0,0"/>
                    <o:lock v:ext="edit" verticies="t"/>
                  </v:shape>
                  <v:line id="Line 3331" o:spid="_x0000_s1181" style="position:absolute;visibility:visible;mso-wrap-style:square" from="1901,6222" to="2360,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ekLsYAAADcAAAADwAAAGRycy9kb3ducmV2LnhtbESPQWvCQBSE7wX/w/KE3urGpEiMriLS&#10;Qlvw0FTx+si+JqHZtyG7ibG/vlsQPA4z8w2z3o6mEQN1rrasYD6LQBAXVtdcKjh+vT6lIJxH1thY&#10;JgVXcrDdTB7WmGl74U8acl+KAGGXoYLK+zaT0hUVGXQz2xIH79t2Bn2QXSl1h5cAN42Mo2ghDdYc&#10;FipsaV9R8ZP3RsG7/k37Z3pZnOfXjyS1JxktD1Kpx+m4W4HwNPp7+NZ+0wriZAn/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pC7GAAAA3AAAAA8AAAAAAAAA&#10;AAAAAAAAoQIAAGRycy9kb3ducmV2LnhtbFBLBQYAAAAABAAEAPkAAACUAwAAAAA=&#10;" strokecolor="#131516" strokeweight=".25pt"/>
                  <v:shape id="Freeform 3332" o:spid="_x0000_s1182" style="position:absolute;left:2245;top:5992;width:384;height:354;visibility:visible;mso-wrap-style:square;v-text-anchor:top" coordsize="38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03ab0A&#10;AADcAAAADwAAAGRycy9kb3ducmV2LnhtbERPyQrCMBC9C/5DGMGbpoqIVKO4IKgnt4u3oRnbYjMp&#10;TazVrzcHwePj7bNFYwpRU+VyywoG/QgEcWJ1zqmC62Xbm4BwHlljYZkUvMnBYt5uzTDW9sUnqs8+&#10;FSGEXYwKMu/LWEqXZGTQ9W1JHLi7rQz6AKtU6gpfIdwUchhFY2kw59CQYUnrjJLH+WkUHFenw17r&#10;I93NdsSfW1EPNlgr1e00yykIT43/i3/unVYwHIX54Uw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J03ab0AAADcAAAADwAAAAAAAAAAAAAAAACYAgAAZHJzL2Rvd25yZXYu&#10;eG1sUEsFBgAAAAAEAAQA9QAAAIIDAAAAAA==&#10;" path="m216,163r-5,-5l379,r5,4l216,163xm5,354l,350,168,196r5,5l5,354xe" fillcolor="#131516" stroked="f">
                    <v:path arrowok="t" o:connecttype="custom" o:connectlocs="216,163;211,158;379,0;384,4;216,163;5,354;0,350;168,196;173,201;5,354" o:connectangles="0,0,0,0,0,0,0,0,0,0"/>
                    <o:lock v:ext="edit" verticies="t"/>
                  </v:shape>
                  <v:shape id="Freeform 3333" o:spid="_x0000_s1183" style="position:absolute;left:2279;top:6614;width:115;height:120;visibility:visible;mso-wrap-style:square;v-text-anchor:top" coordsize="1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r7MMA&#10;AADcAAAADwAAAGRycy9kb3ducmV2LnhtbESP0YrCMBRE3xf8h3AFX0RTi7toNYoowuLb6n7Atbk2&#10;xeamNFHj35sFYR+HmTnDLNfRNuJOna8dK5iMMxDEpdM1Vwp+T/vRDIQPyBobx6TgSR7Wq97HEgvt&#10;HvxD92OoRIKwL1CBCaEtpPSlIYt+7Fri5F1cZzEk2VVSd/hIcNvIPMu+pMWa04LBlraGyuvxZhXE&#10;89DU8+w8nc3z7S5+Hnb5sDopNejHzQJEoBj+w+/2t1aQTyfwdyYd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cr7MMAAADcAAAADwAAAAAAAAAAAAAAAACYAgAAZHJzL2Rv&#10;d25yZXYueG1sUEsFBgAAAAAEAAQA9QAAAIgDAAAAAA==&#10;" path="m43,r72,120l,33,38,r5,xe" fillcolor="#131516" stroked="f">
                    <v:path arrowok="t" o:connecttype="custom" o:connectlocs="43,0;115,120;0,33;0,33;38,0;43,0" o:connectangles="0,0,0,0,0,0"/>
                  </v:shape>
                  <v:shape id="Freeform 3334" o:spid="_x0000_s1184" style="position:absolute;left:2279;top:6614;width:115;height:120;visibility:visible;mso-wrap-style:square;v-text-anchor:top" coordsize="1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jSsMA&#10;AADcAAAADwAAAGRycy9kb3ducmV2LnhtbESP3WrCQBSE7wu+w3IE7+rG2B+JriKWgHel2gc4zR6T&#10;YPZs2LPV+PZdQejlMDPfMKvN4Dp1oSCtZwOzaQaKuPK25drA97F8XoCSiGyx80wGbiSwWY+eVlhY&#10;f+UvuhxirRKEpUADTYx9obVUDTmUqe+Jk3fywWFMMtTaBrwmuOt0nmVv2mHLaaHBnnYNVefDrzOw&#10;9e9S78LclbRffJavH/KTz8WYyXjYLkFFGuJ/+NHeWwP5Sw73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RjSsMAAADcAAAADwAAAAAAAAAAAAAAAACYAgAAZHJzL2Rv&#10;d25yZXYueG1sUEsFBgAAAAAEAAQA9QAAAIgDAAAAAA==&#10;" path="m43,r72,120l,33,38,r5,xe" filled="f" strokecolor="#131516" strokeweight=".25pt">
                    <v:path arrowok="t" o:connecttype="custom" o:connectlocs="43,0;115,120;115,120;0,33;0,33;38,0;43,0" o:connectangles="0,0,0,0,0,0,0"/>
                  </v:shape>
                  <v:shape id="Freeform 3335" o:spid="_x0000_s1185" style="position:absolute;left:2495;top:6494;width:67;height:8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R0MQA&#10;AADcAAAADwAAAGRycy9kb3ducmV2LnhtbESPW2sCMRSE3wv+h3AE32pWLUW2RimCsK9e6uXtsDm7&#10;Sbs5WTZR139vCoU+DjPzDbNY9a4RN+qC9axgMs5AEJdeW64VHPab1zmIEJE1Np5JwYMCrJaDlwXm&#10;2t95S7ddrEWCcMhRgYmxzaUMpSGHYexb4uRVvnMYk+xqqTu8J7hr5DTL3qVDy2nBYEtrQ+XP7uoU&#10;VJeiOtvi+8GHLOjT19kezXGt1GjYf36AiNTH//Bfu9AKpm8z+D2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dDEAAAA3AAAAA8AAAAAAAAAAAAAAAAAmAIAAGRycy9k&#10;b3ducmV2LnhtbFBLBQYAAAAABAAEAPUAAACJAwAAAAA=&#10;" path="m24,l48,43,67,82,33,53,,24,9,14,24,xe" fillcolor="#131516" stroked="f">
                    <v:path arrowok="t" o:connecttype="custom" o:connectlocs="24,0;48,43;67,82;33,53;0,24;9,14;24,0" o:connectangles="0,0,0,0,0,0,0"/>
                  </v:shape>
                  <v:shape id="Freeform 3336" o:spid="_x0000_s1186" style="position:absolute;left:2495;top:6494;width:67;height:8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tesQA&#10;AADcAAAADwAAAGRycy9kb3ducmV2LnhtbESPQYvCMBSE74L/ITxhL6KpRVypRlFhcU+CdQ8en82z&#10;KTYvpYla//1GWNjjMDPfMMt1Z2vxoNZXjhVMxgkI4sLpiksFP6ev0RyED8gaa8ek4EUe1qt+b4mZ&#10;dk8+0iMPpYgQ9hkqMCE0mZS+MGTRj11DHL2ray2GKNtS6hafEW5rmSbJTFqsOC4YbGhnqLjld6tg&#10;s28u26T8nJjUmuH8cjjf9c0p9THoNgsQgbrwH/5rf2sF6XQK7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abXrEAAAA3AAAAA8AAAAAAAAAAAAAAAAAmAIAAGRycy9k&#10;b3ducmV2LnhtbFBLBQYAAAAABAAEAPUAAACJAwAAAAA=&#10;" path="m24,l48,43,67,82,33,53,,24,9,14,24,e" filled="f" strokecolor="#131516" strokeweight=".25pt">
                    <v:path arrowok="t" o:connecttype="custom" o:connectlocs="24,0;48,43;67,82;67,82;67,82;33,53;0,24;0,24;0,24;9,14;24,0" o:connectangles="0,0,0,0,0,0,0,0,0,0,0"/>
                  </v:shape>
                  <v:shape id="Freeform 3337" o:spid="_x0000_s1187" style="position:absolute;left:2035;top:6016;width:72;height:81;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xcYA&#10;AADcAAAADwAAAGRycy9kb3ducmV2LnhtbESPT2sCMRTE74V+h/AKvdWsYmvZGkW0ggfBP5VCb4/N&#10;c3fr5mVJ4pp+eyMIPQ4z8xtmPI2mER05X1tW0O9lIIgLq2suFRy+li/vIHxA1thYJgV/5GE6eXwY&#10;Y67thXfU7UMpEoR9jgqqENpcSl9UZND3bEucvKN1BkOSrpTa4SXBTSMHWfYmDdacFipsaV5Rcdqf&#10;jYLhon/Y/tbr0XbzE4+fq8LF784p9fwUZx8gAsXwH763V1rBYPgKtzPp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dxcYAAADcAAAADwAAAAAAAAAAAAAAAACYAgAAZHJz&#10;L2Rvd25yZXYueG1sUEsFBgAAAAAEAAQA9QAAAIsDAAAAAA==&#10;" path="m43,81l24,38,,,34,28,72,52r,5l58,67,43,81xe" fillcolor="#131516" stroked="f">
                    <v:path arrowok="t" o:connecttype="custom" o:connectlocs="43,81;24,38;0,0;34,28;72,52;72,52;72,57;58,67;43,81" o:connectangles="0,0,0,0,0,0,0,0,0"/>
                  </v:shape>
                  <v:shape id="Freeform 3338" o:spid="_x0000_s1188" style="position:absolute;left:2035;top:6016;width:72;height:81;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vKcMA&#10;AADcAAAADwAAAGRycy9kb3ducmV2LnhtbESPT4vCMBTE7wt+h/AEb2uqiEjXKIvgn4Mg2j3s8dG8&#10;bcs2LzWJtvrpjSB4HGbmN8x82ZlaXMn5yrKC0TABQZxbXXGh4Cdbf85A+ICssbZMCm7kYbnofcwx&#10;1bblI11PoRARwj5FBWUITSqlz0sy6Ie2IY7en3UGQ5SukNphG+GmluMkmUqDFceFEhtalZT/ny5G&#10;gb3/ZvrgNnvnt9tWnzPvWpopNeh3318gAnXhHX61d1rBeDK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1vKcMAAADcAAAADwAAAAAAAAAAAAAAAACYAgAAZHJzL2Rv&#10;d25yZXYueG1sUEsFBgAAAAAEAAQA9QAAAIgDAAAAAA==&#10;" path="m43,81l24,38,,,34,28,72,52r,5l58,67,43,81e" filled="f" strokecolor="#131516" strokeweight=".25pt">
                    <v:path arrowok="t" o:connecttype="custom" o:connectlocs="43,81;24,38;0,0;0,0;0,0;34,28;72,52;72,52;72,57;58,67;43,81" o:connectangles="0,0,0,0,0,0,0,0,0,0,0"/>
                  </v:shape>
                  <v:shape id="Freeform 3339" o:spid="_x0000_s1189" style="position:absolute;left:2303;top:6299;width:72;height:81;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mKcYA&#10;AADcAAAADwAAAGRycy9kb3ducmV2LnhtbESPT2sCMRTE70K/Q3iF3jSrSC1bo4h/wEOhaqXQ22Pz&#10;3N26eVmSdI3f3hQEj8PM/IaZzqNpREfO15YVDAcZCOLC6ppLBcevTf8NhA/IGhvLpOBKHuazp94U&#10;c20vvKfuEEqRIOxzVFCF0OZS+qIig35gW+LknawzGJJ0pdQOLwluGjnKsldpsOa0UGFLy4qK8+HP&#10;KBivhsfdb/0x2X3+xNN6W7j43TmlXp7j4h1EoBge4Xt7qxWMxhP4P5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fmKcYAAADcAAAADwAAAAAAAAAAAAAAAACYAgAAZHJz&#10;L2Rvd25yZXYueG1sUEsFBgAAAAAEAAQA9QAAAIsDAAAAAA==&#10;" path="m43,81l24,43,,,33,28,72,57,57,71,43,81xe" fillcolor="#131516" stroked="f">
                    <v:path arrowok="t" o:connecttype="custom" o:connectlocs="43,81;24,43;0,0;33,28;72,57;57,71;43,81;43,81" o:connectangles="0,0,0,0,0,0,0,0"/>
                  </v:shape>
                  <v:shape id="Freeform 3340" o:spid="_x0000_s1190" style="position:absolute;left:2303;top:6299;width:72;height:81;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5ewMEA&#10;AADcAAAADwAAAGRycy9kb3ducmV2LnhtbERPz2vCMBS+D/wfwhO8zXQypHRGkYHrDgOx3WHHR/PW&#10;FpuXmmRt3V9vDoLHj+/3ZjeZTgzkfGtZwcsyAUFcWd1yreC7PDynIHxA1thZJgVX8rDbzp42mGk7&#10;8omGItQihrDPUEETQp9J6auGDPql7Ykj92udwRChq6V2OMZw08lVkqylwZZjQ4M9vTdUnYs/o8D+&#10;/5T66D6+nM/zUV9K70ZKlVrMp/0biEBTeIjv7k+tYPUa18Yz8Qj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eXsDBAAAA3AAAAA8AAAAAAAAAAAAAAAAAmAIAAGRycy9kb3du&#10;cmV2LnhtbFBLBQYAAAAABAAEAPUAAACGAwAAAAA=&#10;" path="m43,81l24,43,,,33,28,72,57,57,71,43,81e" filled="f" strokecolor="#131516" strokeweight=".25pt">
                    <v:path arrowok="t" o:connecttype="custom" o:connectlocs="43,81;24,43;0,0;0,0;0,0;33,28;72,57;72,57;72,57;57,71;43,81;43,81" o:connectangles="0,0,0,0,0,0,0,0,0,0,0,0"/>
                  </v:shape>
                  <v:shape id="Freeform 3341" o:spid="_x0000_s1191" style="position:absolute;left:2221;top:6207;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jN8UA&#10;AADcAAAADwAAAGRycy9kb3ducmV2LnhtbESPUWvCQBCE3wv9D8cW+iL1YtCiqac0gWK0T43+gCW3&#10;TUJzeyF3JvHfe4VCH4fZ+WZnu59MKwbqXWNZwWIegSAurW64UnA5f7ysQTiPrLG1TApu5GC/e3zY&#10;YqLtyF80FL4SAcIuQQW1910ipStrMujmtiMO3rftDfog+0rqHscAN62Mo+hVGmw4NNTYUVZT+VNc&#10;TXgjbVanPFvPLkOaGVscjuaTjko9P03vbyA8Tf7/+C+dawXxcgO/YwIB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uM3xQAAANwAAAAPAAAAAAAAAAAAAAAAAJgCAABkcnMv&#10;ZG93bnJldi54bWxQSwUGAAAAAAQABAD1AAAAigMAAAAA&#10;" path="m29,l53,44,72,82,39,53,,24,15,15,29,xe" fillcolor="#131516" stroked="f">
                    <v:path arrowok="t" o:connecttype="custom" o:connectlocs="29,0;53,44;72,82;39,53;0,24;15,15;29,0;29,0" o:connectangles="0,0,0,0,0,0,0,0"/>
                  </v:shape>
                  <v:shape id="Freeform 3342" o:spid="_x0000_s1192" style="position:absolute;left:2221;top:6207;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fgcIA&#10;AADcAAAADwAAAGRycy9kb3ducmV2LnhtbERPTWvCQBC9F/wPywi91Y1CiqZuQhUC0ltj0R6n2TGJ&#10;zc7G7DZJ/333UPD4eN/bbDKtGKh3jWUFy0UEgri0uuFKwccxf1qDcB5ZY2uZFPySgyydPWwx0Xbk&#10;dxoKX4kQwi5BBbX3XSKlK2sy6Ba2Iw7cxfYGfYB9JXWPYwg3rVxF0bM02HBoqLGjfU3ld/FjFNxO&#10;+eduP57Pb3SN/ZduNu1po5V6nE+vLyA8Tf4u/ncftIJVHOaHM+EI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R+BwgAAANwAAAAPAAAAAAAAAAAAAAAAAJgCAABkcnMvZG93&#10;bnJldi54bWxQSwUGAAAAAAQABAD1AAAAhwMAAAAA&#10;" path="m29,l53,44,72,82,39,53,,24,15,15,29,e" filled="f" strokecolor="#131516" strokeweight=".25pt">
                    <v:path arrowok="t" o:connecttype="custom" o:connectlocs="29,0;53,44;72,82;72,82;72,82;39,53;0,24;0,24;0,24;15,15;29,0;29,0" o:connectangles="0,0,0,0,0,0,0,0,0,0,0,0"/>
                  </v:shape>
                  <v:shape id="Freeform 3343" o:spid="_x0000_s1193" style="position:absolute;left:1858;top:6179;width:115;height:120;visibility:visible;mso-wrap-style:square;v-text-anchor:top" coordsize="1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9McMA&#10;AADcAAAADwAAAGRycy9kb3ducmV2LnhtbESP0YrCMBRE3xf8h3AFX0RTy7poNYoowrJvq/sB1+ba&#10;FJub0kSNf28EYR+HmTnDLNfRNuJGna8dK5iMMxDEpdM1Vwr+jvvRDIQPyBobx6TgQR7Wq97HEgvt&#10;7vxLt0OoRIKwL1CBCaEtpPSlIYt+7Fri5J1dZzEk2VVSd3hPcNvIPMu+pMWa04LBlraGysvhahXE&#10;09DU8+z0OZvn212c/uzyYXVUatCPmwWIQDH8h9/tb60gn07gdSYd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69McMAAADcAAAADwAAAAAAAAAAAAAAAACYAgAAZHJzL2Rv&#10;d25yZXYueG1sUEsFBgAAAAAEAAQA9QAAAIgDAAAAAA==&#10;" path="m76,120l38,62,,,57,38r58,43l96,100,76,120xe" fillcolor="#131516" stroked="f">
                    <v:path arrowok="t" o:connecttype="custom" o:connectlocs="76,120;38,62;0,0;57,38;115,81;96,100;76,120" o:connectangles="0,0,0,0,0,0,0"/>
                  </v:shape>
                  <v:shape id="Freeform 3344" o:spid="_x0000_s1194" style="position:absolute;left:1858;top:6179;width:115;height:120;visibility:visible;mso-wrap-style:square;v-text-anchor:top" coordsize="1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2csQA&#10;AADcAAAADwAAAGRycy9kb3ducmV2LnhtbESPS4vCMBSF94L/IVxhNqLpFHxQjSLCSBlcjNWNu0tz&#10;bYvNTWkytv57MyDM8nAeH2e97U0tHtS6yrKCz2kEgji3uuJCweX8NVmCcB5ZY22ZFDzJwXYzHKwx&#10;0bbjEz0yX4gwwi5BBaX3TSKly0sy6Ka2IQ7ezbYGfZBtIXWLXRg3tYyjaC4NVhwIJTa0Lym/Z78m&#10;cA+YHn7SZXT34+I6XzRu1n0flfoY9bsVCE+9/w+/26lWEM9i+Ds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QNnLEAAAA3AAAAA8AAAAAAAAAAAAAAAAAmAIAAGRycy9k&#10;b3ducmV2LnhtbFBLBQYAAAAABAAEAPUAAACJAwAAAAA=&#10;" path="m76,120l38,62,,,57,38r58,43l96,100,76,120e" filled="f" strokecolor="#131516" strokeweight=".25pt">
                    <v:path arrowok="t" o:connecttype="custom" o:connectlocs="76,120;38,62;0,0;0,0;0,0;57,38;115,81;115,81;115,81;96,100;76,120" o:connectangles="0,0,0,0,0,0,0,0,0,0,0"/>
                  </v:shape>
                  <v:shape id="Freeform 3345" o:spid="_x0000_s1195" style="position:absolute;left:2960;top:5173;width:77;height:28;visibility:visible;mso-wrap-style:square;v-text-anchor:top" coordsize="7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D8QA&#10;AADcAAAADwAAAGRycy9kb3ducmV2LnhtbESPT4vCMBTE74LfITzBi6ypiiJdo4ggLFbEf4c9Ppq3&#10;TbF5KU1Wu99+Iwgeh5n5DbNYtbYSd2p86VjBaJiAIM6dLrlQcL1sP+YgfEDWWDkmBX/kYbXsdhaY&#10;avfgE93PoRARwj5FBSaEOpXS54Ys+qGriaP34xqLIcqmkLrBR4TbSo6TZCYtlhwXDNa0MZTfzr9W&#10;waUyW5ll+vq908f9JBSHzNQDpfq9dv0JIlAb3uFX+0srGE8n8D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Q/w/EAAAA3AAAAA8AAAAAAAAAAAAAAAAAmAIAAGRycy9k&#10;b3ducmV2LnhtbFBLBQYAAAAABAAEAPUAAACJAwAAAAA=&#10;" path="m77,l,,72,28,77,xe" fillcolor="#131516" stroked="f">
                    <v:path arrowok="t" o:connecttype="custom" o:connectlocs="77,0;0,0;72,28;77,0" o:connectangles="0,0,0,0"/>
                  </v:shape>
                  <v:shape id="Freeform 3346" o:spid="_x0000_s1196" style="position:absolute;left:3094;top:5293;width:29;height:72;visibility:visible;mso-wrap-style:square;v-text-anchor:top" coordsize="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XUsYA&#10;AADcAAAADwAAAGRycy9kb3ducmV2LnhtbESPQWvCQBSE7wX/w/IEb2ZTraKpq7QFUWip1HrQ2yP7&#10;TEKzb8PuGtN/3xWEHoeZ+YZZrDpTi5acrywreExSEMS51RUXCg7f6+EMhA/IGmvLpOCXPKyWvYcF&#10;Ztpe+YvafShEhLDPUEEZQpNJ6fOSDPrENsTRO1tnMETpCqkdXiPc1HKUplNpsOK4UGJDbyXlP/uL&#10;USBP253/PM7bGebnzbtMN68fbqzUoN+9PIMI1IX/8L291QpGkye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qXUsYAAADcAAAADwAAAAAAAAAAAAAAAACYAgAAZHJz&#10;L2Rvd25yZXYueG1sUEsFBgAAAAAEAAQA9QAAAIsDAAAAAA==&#10;" path="m29,l15,72,,,29,xe" fillcolor="#131516" stroked="f">
                    <v:path arrowok="t" o:connecttype="custom" o:connectlocs="29,0;15,72;0,0;29,0" o:connectangles="0,0,0,0"/>
                  </v:shape>
                  <v:shape id="Freeform 3347" o:spid="_x0000_s1197" style="position:absolute;left:2960;top:5173;width:149;height:192;visibility:visible;mso-wrap-style:square;v-text-anchor:top" coordsize="14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yGMQA&#10;AADcAAAADwAAAGRycy9kb3ducmV2LnhtbESP3WoCMRSE7wu+QziCdzWrYFlWo4ggCILFH9rbw+a4&#10;CW5O1k10t2/fFApeDjPzDbNY9a4WT2qD9axgMs5AEJdeW64UXM7b9xxEiMgaa8+k4IcCrJaDtwUW&#10;2nd8pOcpViJBOBSowMTYFFKG0pDDMPYNcfKuvnUYk2wrqVvsEtzVcpplH9Kh5bRgsKGNofJ2ejgF&#10;9/3m+H3IP02+PVw6m7n662onSo2G/XoOIlIfX+H/9k4rmM5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8hjEAAAA3AAAAA8AAAAAAAAAAAAAAAAAmAIAAGRycy9k&#10;b3ducmV2LnhtbFBLBQYAAAAABAAEAPUAAACJAwAAAAA=&#10;" path="m115,57r-5,5l106,57r-5,-5l96,48,91,43,86,38,77,33,72,28,67,24,53,19,34,14,19,9,,4,,,19,,38,4,53,14r14,5l77,24r5,4l86,33r10,5l101,43r5,5l110,52r5,5xm115,57r,l115,62r,-5xm149,192r-5,l144,172r,-19l139,134r,-14l134,105,125,91r,-10l120,76r-5,-9l110,62r5,-5l120,67r5,5l130,81r4,5l139,100r5,20l149,134r,19l149,172r,20xe" fillcolor="#131516" stroked="f">
                    <v:path arrowok="t" o:connecttype="custom" o:connectlocs="115,57;110,62;110,62;106,57;101,52;96,48;91,43;86,38;77,33;72,28;67,24;53,19;34,14;19,9;0,4;0,0;19,0;38,4;53,14;67,19;77,24;82,28;86,33;96,38;101,43;106,48;110,52;115,57;115,57;115,57;115,57;115,62;115,57;149,192;144,192;144,172;144,153;139,134;139,120;134,105;125,91;125,81;120,76;115,67;110,62;115,57;120,67;125,72;130,81;134,86;139,100;144,120;149,134;149,153;149,172;149,192" o:connectangles="0,0,0,0,0,0,0,0,0,0,0,0,0,0,0,0,0,0,0,0,0,0,0,0,0,0,0,0,0,0,0,0,0,0,0,0,0,0,0,0,0,0,0,0,0,0,0,0,0,0,0,0,0,0,0,0"/>
                    <o:lock v:ext="edit" verticies="t"/>
                  </v:shape>
                  <v:line id="Line 3348" o:spid="_x0000_s1198" style="position:absolute;flip:x y;visibility:visible;mso-wrap-style:square" from="6477,3118" to="8806,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92MYAAADcAAAADwAAAGRycy9kb3ducmV2LnhtbESPT2sCMRTE7wW/Q3hCL6Vm3dKt3RpF&#10;CoUeetEqeHxu3v7RzUtIUl2/vSkUehxm5jfMfDmYXpzJh86ygukkA0FcWd1xo2D7/fE4AxEissbe&#10;Mim4UoDlYnQ3x1LbC6/pvImNSBAOJSpoY3SllKFqyWCYWEecvNp6gzFJ30jt8ZLgppd5lhXSYMdp&#10;oUVH7y1Vp82PUXB8+Tp4X2R5vQ9PO/dwGGr3ulbqfjys3kBEGuJ/+K/9qRXkzwX8nk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pvdjGAAAA3AAAAA8AAAAAAAAA&#10;AAAAAAAAoQIAAGRycy9kb3ducmV2LnhtbFBLBQYAAAAABAAEAPkAAACUAwAAAAA=&#10;" strokecolor="#131516" strokeweight=".95pt"/>
                  <v:shape id="Freeform 3349" o:spid="_x0000_s1199" style="position:absolute;left:6582;top:4765;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Iz8MA&#10;AADcAAAADwAAAGRycy9kb3ducmV2LnhtbESPzarCMBSE9xd8h3AEd9fUgl6tRhFBVOQu/AG3h+bY&#10;FpuT0kRt394Igsth5pthZovGlOJBtSssKxj0IxDEqdUFZwrOp/XvGITzyBpLy6SgJQeLeednhom2&#10;Tz7Q4+gzEUrYJagg975KpHRpTgZd31bEwbva2qAPss6krvEZyk0p4ygaSYMFh4UcK1rllN6Od6Mg&#10;LpfpoS2qeDxZT/bDc7u57v4vSvW6zXIKwlPjv+EPvdWBG/7B+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iIz8MAAADcAAAADwAAAAAAAAAAAAAAAACYAgAAZHJzL2Rv&#10;d25yZXYueG1sUEsFBgAAAAAEAAQA9QAAAIgDAAAAAA==&#10;" path="m58,149r,-39l53,72r,-34l53,,29,67,,134r,5l29,144r29,5xe" fillcolor="#131516" stroked="f">
                    <v:path arrowok="t" o:connecttype="custom" o:connectlocs="58,149;58,110;53,72;53,38;53,0;29,67;0,134;0,134;0,139;29,144;58,149" o:connectangles="0,0,0,0,0,0,0,0,0,0,0"/>
                  </v:shape>
                  <v:shape id="Freeform 3350" o:spid="_x0000_s1200" style="position:absolute;left:6582;top:4765;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RLsQA&#10;AADcAAAADwAAAGRycy9kb3ducmV2LnhtbERPy2rCQBTdF/yH4Qrd1Ul8FEmdiAiCrZuaWtrlJXOT&#10;CWbuxMxU4993FoUuD+e9Wg+2FVfqfeNYQTpJQBCXTjdcKzh97J6WIHxA1tg6JgV38rDORw8rzLS7&#10;8ZGuRahFDGGfoQITQpdJ6UtDFv3EdcSRq1xvMUTY11L3eIvhtpXTJHmWFhuODQY72hoqz8WPVZAs&#10;zPuu+j683VvzOr98bdJ0dvlU6nE8bF5ABBrCv/jPvdcKpou4Np6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jkS7EAAAA3AAAAA8AAAAAAAAAAAAAAAAAmAIAAGRycy9k&#10;b3ducmV2LnhtbFBLBQYAAAAABAAEAPUAAACJAwAAAAA=&#10;" path="m58,149r,-39l53,72r,-34l53,,29,67,,134r,5l29,144r29,5e" filled="f" strokecolor="#131516" strokeweight=".25pt">
                    <v:path arrowok="t" o:connecttype="custom" o:connectlocs="58,149;58,110;53,72;53,38;53,0;53,0;53,0;29,67;0,134;0,134;0,139;29,144;58,149" o:connectangles="0,0,0,0,0,0,0,0,0,0,0,0,0"/>
                  </v:shape>
                  <v:shape id="Freeform 3351" o:spid="_x0000_s1201" style="position:absolute;left:6539;top:5043;width:63;height:144;visibility:visible;mso-wrap-style:square;v-text-anchor:top" coordsize="6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6y8MA&#10;AADcAAAADwAAAGRycy9kb3ducmV2LnhtbESPT4vCMBTE7wv7HcIT9qap4opWoyyisEf/VMHbo3m2&#10;pc1LbWKt334jCHscZn4zzGLVmUq01LjCsoLhIAJBnFpdcKYgOW77UxDOI2usLJOCJzlYLT8/Fhhr&#10;++A9tQefiVDCLkYFufd1LKVLczLoBrYmDt7VNgZ9kE0mdYOPUG4qOYqiiTRYcFjIsaZ1Tml5uBsF&#10;o+/d/oR0uazLYTmuN+1mcr4lSn31up85CE+d/w+/6V/94mbwO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06y8MAAADcAAAADwAAAAAAAAAAAAAAAACYAgAAZHJzL2Rv&#10;d25yZXYueG1sUEsFBgAAAAAEAAQA9QAAAIgDAAAAAA==&#10;" path="m10,l5,34r,38l,106r,38l29,77,63,15,39,5,10,xe" fillcolor="#131516" stroked="f">
                    <v:path arrowok="t" o:connecttype="custom" o:connectlocs="10,0;5,34;5,72;0,106;0,144;29,77;63,15;39,5;10,0" o:connectangles="0,0,0,0,0,0,0,0,0"/>
                  </v:shape>
                  <v:shape id="Freeform 3352" o:spid="_x0000_s1202" style="position:absolute;left:6539;top:5043;width:63;height:144;visibility:visible;mso-wrap-style:square;v-text-anchor:top" coordsize="6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OcIA&#10;AADcAAAADwAAAGRycy9kb3ducmV2LnhtbERPz2vCMBS+D/wfwhN2m6mCMqpRpCB4EGRVD709mmdT&#10;bF5qE9tuf/1yGOz48f3e7EbbiJ46XztWMJ8lIIhLp2uuFFwvh49PED4ga2wck4Jv8rDbTt42mGo3&#10;8Bf1eahEDGGfogITQptK6UtDFv3MtcSRu7vOYoiwq6TucIjhtpGLJFlJizXHBoMtZYbKR/6yCp5F&#10;Tctzdiv8z+loMpcvh/5ZKPU+HfdrEIHG8C/+cx+1gsUq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z45wgAAANwAAAAPAAAAAAAAAAAAAAAAAJgCAABkcnMvZG93&#10;bnJldi54bWxQSwUGAAAAAAQABAD1AAAAhwMAAAAA&#10;" path="m10,l5,34r,38l,106r,38l29,77,63,15,39,5,10,e" filled="f" strokecolor="#131516" strokeweight=".25pt">
                    <v:path arrowok="t" o:connecttype="custom" o:connectlocs="10,0;5,34;5,72;0,106;0,144;0,144;0,144;29,77;63,15;63,15;63,15;39,5;10,0" o:connectangles="0,0,0,0,0,0,0,0,0,0,0,0,0"/>
                  </v:shape>
                  <v:line id="Line 3353" o:spid="_x0000_s1203" style="position:absolute;flip:y;visibility:visible;mso-wrap-style:square" from="6563,4813" to="6626,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UqJMcAAADcAAAADwAAAGRycy9kb3ducmV2LnhtbESPS2vDMBCE74X+B7GF3Bo5gZriRg4l&#10;EFIMoTQvyG2x1g9irYyl2E5+fVUo5DjMzjc7i+VoGtFT52rLCmbTCARxbnXNpYLDfv36DsJ5ZI2N&#10;ZVJwIwfL9PlpgYm2A/9Qv/OlCBB2CSqovG8TKV1ekUE3tS1x8ArbGfRBdqXUHQ4Bbho5j6JYGqw5&#10;NFTY0qqi/LK7mvBGfD8W1+3l3G72p9XbWWbfhz5TavIyfn6A8DT6x/F/+ksrmMcz+BsTCC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ZSokxwAAANwAAAAPAAAAAAAA&#10;AAAAAAAAAKECAABkcnMvZG93bnJldi54bWxQSwUGAAAAAAQABAD5AAAAlQMAAAAA&#10;" strokecolor="#131516" strokeweight=".25pt"/>
                  <v:line id="Line 3354" o:spid="_x0000_s1204" style="position:absolute;flip:y;visibility:visible;mso-wrap-style:square" from="2639,5862" to="2874,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d7EMUAAADcAAAADwAAAGRycy9kb3ducmV2LnhtbESPX2vCMBTF3wd+h3AF3zS1DxKqUUTd&#10;kLGxTUVfL821LTY3pYna7dMvA2GPh/Pnx5ktOluLG7W+cqxhPEpAEOfOVFxoOOyfhwqED8gGa8ek&#10;4Zs8LOa9pxlmxt35i267UIg4wj5DDWUITSalz0uy6EeuIY7e2bUWQ5RtIU2L9zhua5kmyURarDgS&#10;SmxoVVJ+2V1thJzUy+eb2r6/Hg9Krdabn+NHsdZ60O+WUxCBuvAffrS3RkM6SeHvTD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d7EMUAAADcAAAADwAAAAAAAAAA&#10;AAAAAAChAgAAZHJzL2Rvd25yZXYueG1sUEsFBgAAAAAEAAQA+QAAAJMDAAAAAA==&#10;" strokecolor="#131516" strokeweight=".95pt"/>
                  <v:shape id="Freeform 3355" o:spid="_x0000_s1205" style="position:absolute;left:2864;top:5594;width:326;height:273;visibility:visible;mso-wrap-style:square;v-text-anchor:top" coordsize="32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dosQA&#10;AADcAAAADwAAAGRycy9kb3ducmV2LnhtbESPQWvCQBSE74X+h+UVvBTdaGiQ6CoiFTy2GsTjI/vM&#10;BrNvQ3abxH/vFgo9DjPzDbPejrYRPXW+dqxgPktAEJdO11wpKM6H6RKED8gaG8ek4EEetpvXlzXm&#10;2g38Tf0pVCJC2OeowITQ5lL60pBFP3MtcfRurrMYouwqqTscItw2cpEkmbRYc1ww2NLeUHk//VgF&#10;7x/ScnH0yeV6uc0/v2pv0nSp1ORt3K1ABBrDf/ivfdQKFlkKv2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Q3aLEAAAA3AAAAA8AAAAAAAAAAAAAAAAAmAIAAGRycy9k&#10;b3ducmV2LnhtbFBLBQYAAAAABAAEAPUAAACJAwAAAAA=&#10;" path="m,273l96,191,168,,326,52e" filled="f" strokecolor="#131516" strokeweight=".95pt">
                    <v:path arrowok="t" o:connecttype="custom" o:connectlocs="0,273;96,191;168,0;326,52" o:connectangles="0,0,0,0"/>
                  </v:shape>
                  <v:shape id="Freeform 3356" o:spid="_x0000_s1206" style="position:absolute;left:3299;top:5326;width:159;height:178;visibility:visible;mso-wrap-style:square;v-text-anchor:top" coordsize="15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Wv8cA&#10;AADcAAAADwAAAGRycy9kb3ducmV2LnhtbESPQWvCQBSE74L/YXmCN93UpqGkriLSgiCW1hbB2yP7&#10;moRm36a7a4z+erdQ6HGYmW+Y+bI3jejI+dqygrtpAoK4sLrmUsHnx8vkEYQPyBoby6TgQh6Wi+Fg&#10;jrm2Z36nbh9KESHsc1RQhdDmUvqiIoN+alvi6H1ZZzBE6UqpHZ4j3DRyliSZNFhzXKiwpXVFxff+&#10;ZBRcDz/p4c1dd8/b17SzG/NwvM+OSo1H/eoJRKA+/If/2hutYJal8HsmH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IFr/HAAAA3AAAAA8AAAAAAAAAAAAAAAAAmAIAAGRy&#10;cy9kb3ducmV2LnhtbFBLBQYAAAAABAAEAPUAAACMAwAAAAA=&#10;" path="m,178l72,r87,19e" filled="f" strokecolor="#131516" strokeweight=".95pt">
                    <v:path arrowok="t" o:connecttype="custom" o:connectlocs="0,178;72,0;159,19" o:connectangles="0,0,0"/>
                  </v:shape>
                  <v:shape id="Freeform 3357" o:spid="_x0000_s1207" style="position:absolute;left:3866;top:4885;width:493;height:259;visibility:visible;mso-wrap-style:square;v-text-anchor:top" coordsize="49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XMQA&#10;AADcAAAADwAAAGRycy9kb3ducmV2LnhtbESPQYvCMBSE74L/ITxhb5oqrErXKCLK7k2tHtzbo3nb&#10;lm1eSpJq/fdGEDwOM/MNs1h1phZXcr6yrGA8SkAQ51ZXXCg4n3bDOQgfkDXWlknBnTyslv3eAlNt&#10;b3ykaxYKESHsU1RQhtCkUvq8JIN+ZBvi6P1ZZzBE6QqpHd4i3NRykiRTabDiuFBiQ5uS8v+sNQp4&#10;fZ+P2+1su/k+VMd2N2vc/vKr1MegW3+BCNSFd/jV/tEKJtNP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61zEAAAA3AAAAA8AAAAAAAAAAAAAAAAAmAIAAGRycy9k&#10;b3ducmV2LnhtbFBLBQYAAAAABAAEAPUAAACJAwAAAAA=&#10;" path="m,240r216,19l268,201r186,-9l493,e" filled="f" strokecolor="#131516" strokeweight=".95pt">
                    <v:path arrowok="t" o:connecttype="custom" o:connectlocs="0,240;216,259;268,201;454,192;493,0" o:connectangles="0,0,0,0,0"/>
                  </v:shape>
                  <v:shape id="Freeform 3358" o:spid="_x0000_s1208" style="position:absolute;left:5207;top:4890;width:172;height:52;visibility:visible;mso-wrap-style:square;v-text-anchor:top" coordsize="1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pmsQA&#10;AADcAAAADwAAAGRycy9kb3ducmV2LnhtbESP0WrCQBRE3wv+w3KFvtWNEoJEVxGlpQWhmuQDLtlr&#10;EszeDdltkv59VxD6OMzMGWa7n0wrBupdY1nBchGBIC6tbrhSUOTvb2sQziNrbC2Tgl9ysN/NXraY&#10;ajvylYbMVyJA2KWooPa+S6V0ZU0G3cJ2xMG72d6gD7KvpO5xDHDTylUUJdJgw2Ghxo6ONZX37Mco&#10;iKPkUnxIszznchrH73PzdYozpV7n02EDwtPk/8PP9qdWsEoSeJw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86ZrEAAAA3AAAAA8AAAAAAAAAAAAAAAAAmAIAAGRycy9k&#10;b3ducmV2LnhtbFBLBQYAAAAABAAEAPUAAACJAwAAAAA=&#10;" path="m,9l19,28,38,43r24,5l86,52r19,-4l129,38,148,24,172,e" filled="f" strokecolor="#131516" strokeweight=".95pt">
                    <v:path arrowok="t" o:connecttype="custom" o:connectlocs="0,9;19,28;38,43;62,48;86,52;105,48;129,38;148,24;172,0" o:connectangles="0,0,0,0,0,0,0,0,0"/>
                  </v:shape>
                  <v:shape id="Freeform 3359" o:spid="_x0000_s1209" style="position:absolute;left:5375;top:4640;width:556;height:255;visibility:visible;mso-wrap-style:square;v-text-anchor:top" coordsize="55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DXsEA&#10;AADcAAAADwAAAGRycy9kb3ducmV2LnhtbESPwYrCQBBE74L/MLTgTSeKRMk6isgGvKr7AU2mNwlm&#10;emKm12T36x1B2GNRVa+o7X5wjXpQF2rPBhbzBBRx4W3NpYGvaz7bgAqCbLHxTAZ+KcB+Nx5tMbO+&#10;5zM9LlKqCOGQoYFKpM20DkVFDsPct8TR+/adQ4myK7XtsI9w1+hlkqTaYc1xocKWjhUVt8uPM9Dr&#10;/HpPFp/NfS2n/PiXetHlypjpZDh8gBIa5D/8bp+sgWW6hteZeAT0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5Q17BAAAA3AAAAA8AAAAAAAAAAAAAAAAAmAIAAGRycy9kb3du&#10;cmV2LnhtbFBLBQYAAAAABAAEAPUAAACGAwAAAAA=&#10;" path="m,255l196,111r173,-5l556,e" filled="f" strokecolor="#131516" strokeweight=".95pt">
                    <v:path arrowok="t" o:connecttype="custom" o:connectlocs="0,255;196,111;369,106;556,0" o:connectangles="0,0,0,0"/>
                  </v:shape>
                  <v:shape id="Freeform 3360" o:spid="_x0000_s1210" style="position:absolute;left:6333;top:4474;width:197;height:91;visibility:visible;mso-wrap-style:square;v-text-anchor:top" coordsize="19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qJ8EA&#10;AADcAAAADwAAAGRycy9kb3ducmV2LnhtbERP3WrCMBS+H+wdwhnsbqbKkLUaRTZFb8b8e4BDc2yD&#10;zUlJYq0+/XIhePnx/U/nvW1ERz4YxwqGgwwEcem04UrB8bD6+AIRIrLGxjEpuFGA+ez1ZYqFdlfe&#10;UbePlUghHApUUMfYFlKGsiaLYeBa4sSdnLcYE/SV1B6vKdw2cpRlY2nRcGqosaXvmsrz/mIV/Pk+&#10;O2zX9nd3N6ufz7POu6XJlXp/6xcTEJH6+BQ/3ButYDROa9OZdAT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qaifBAAAA3AAAAA8AAAAAAAAAAAAAAAAAmAIAAGRycy9kb3du&#10;cmV2LnhtbFBLBQYAAAAABAAEAPUAAACGAwAAAAA=&#10;" path="m,67l29,38,53,14,81,4,105,r24,9l153,28r20,24l197,91e" filled="f" strokecolor="#131516" strokeweight=".95pt">
                    <v:path arrowok="t" o:connecttype="custom" o:connectlocs="0,67;29,38;53,14;81,4;105,0;129,9;153,28;173,52;197,91" o:connectangles="0,0,0,0,0,0,0,0,0"/>
                  </v:shape>
                  <v:shape id="Freeform 3361" o:spid="_x0000_s1211" style="position:absolute;left:6918;top:4914;width:503;height:273;visibility:visible;mso-wrap-style:square;v-text-anchor:top" coordsize="503,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jMcUA&#10;AADcAAAADwAAAGRycy9kb3ducmV2LnhtbESPT2vCQBTE7wW/w/IEb3Wj4J9GV2kFSXsRjJZeX7PP&#10;JJh9G7Orpn76riB4HGbmN8x82ZpKXKhxpWUFg34EgjizuuRcwX63fp2CcB5ZY2WZFPyRg+Wi8zLH&#10;WNsrb+mS+lwECLsYFRTe17GULivIoOvbmjh4B9sY9EE2udQNXgPcVHIYRWNpsOSwUGBNq4KyY3o2&#10;Ck5fSfmxqW/frb79cJokk8SOfpXqddv3GQhPrX+GH+1PrWA4foP7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MxxQAAANwAAAAPAAAAAAAAAAAAAAAAAJgCAABkcnMv&#10;ZG93bnJldi54bWxQSwUGAAAAAAQABAD1AAAAigMAAAAA&#10;" path="m,l15,14,29,24r19,9l72,38,125,28r62,-9l221,24r34,14l292,52r38,29l373,115r43,43l460,211r43,62e" filled="f" strokecolor="#131516" strokeweight=".95pt">
                    <v:path arrowok="t" o:connecttype="custom" o:connectlocs="0,0;15,14;29,24;48,33;72,38;125,28;187,19;221,24;255,38;292,52;330,81;373,115;416,158;460,211;503,273" o:connectangles="0,0,0,0,0,0,0,0,0,0,0,0,0,0,0"/>
                  </v:shape>
                  <v:line id="Line 3362" o:spid="_x0000_s1212" style="position:absolute;flip:y;visibility:visible;mso-wrap-style:square" from="7627,5182" to="8016,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DWIcQAAADcAAAADwAAAGRycy9kb3ducmV2LnhtbERPS0vDQBC+C/6HZQre7KY91CV2W6Qv&#10;iijVWup1yI5JMDsbsmsb++s7B8Hjx/eeznvfqBN1sQ5sYTTMQBEXwdVcWjh8rO8NqJiQHTaBycIv&#10;RZjPbm+mmLtw5nc67VOpJIRjjhaqlNpc61hU5DEOQ0ss3FfoPCaBXaldh2cJ940eZ9lEe6xZGips&#10;aVFR8b3/8VLyaTZvL2b7+nw8GLNYri7HXbm09m7QPz2CStSnf/Gfe+ssjB9kvpyRI6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8NYhxAAAANwAAAAPAAAAAAAAAAAA&#10;AAAAAKECAABkcnMvZG93bnJldi54bWxQSwUGAAAAAAQABAD5AAAAkgMAAAAA&#10;" strokecolor="#131516" strokeweight=".95pt"/>
                  <v:shape id="Freeform 3363" o:spid="_x0000_s1213" style="position:absolute;left:8006;top:5182;width:173;height:96;visibility:visible;mso-wrap-style:square;v-text-anchor:top" coordsize="1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TJ8EA&#10;AADcAAAADwAAAGRycy9kb3ducmV2LnhtbESPTWrDMBCF94XeQUyhu0Z2Fk5wowRTCGRRCol9gMEa&#10;W6bWyFhqrNy+CgSyfLyfj7c7RDuKK81+cKwgX2UgiFunB+4VNPXxYwvCB2SNo2NScCMPh/3ryw5L&#10;7RY+0/USepFG2JeowIQwlVL61pBFv3ITcfI6N1sMSc691DMuadyOcp1lhbQ4cCIYnOjLUPt7+bMJ&#10;Ujdy4OWniKaQMeu67wpvXqn3t1h9gggUwzP8aJ+0gvUmh/uZd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WEyfBAAAA3AAAAA8AAAAAAAAAAAAAAAAAmAIAAGRycy9kb3du&#10;cmV2LnhtbFBLBQYAAAAABAAEAPUAAACGAwAAAAA=&#10;" path="m,5l34,,63,,87,10r24,9l130,34r19,14l163,72r10,24e" filled="f" strokecolor="#131516" strokeweight=".95pt">
                    <v:path arrowok="t" o:connecttype="custom" o:connectlocs="0,5;34,0;63,0;87,10;111,19;130,34;149,48;163,72;173,96" o:connectangles="0,0,0,0,0,0,0,0,0"/>
                  </v:shape>
                  <v:line id="Line 3364" o:spid="_x0000_s1214" style="position:absolute;visibility:visible;mso-wrap-style:square" from="8184,5278" to="825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hrA8QAAADcAAAADwAAAGRycy9kb3ducmV2LnhtbESPQWvCQBSE74L/YXlCb7oxRS2pq4gQ&#10;FC+iVnp9ZF+zodm3Ibsm6b/vFgoeh5n5hllvB1uLjlpfOVYwnyUgiAunKy4VfNzy6RsIH5A11o5J&#10;wQ952G7GozVm2vV8oe4aShEh7DNUYEJoMil9Yciin7mGOHpfrrUYomxLqVvsI9zWMk2SpbRYcVww&#10;2NDeUPF9fVgFzfL0WtN9EfKbvHef58N5f0Sp1Mtk2L2DCDSEZ/i/fdQK0lUKf2fi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GsDxAAAANwAAAAPAAAAAAAAAAAA&#10;AAAAAKECAABkcnMvZG93bnJldi54bWxQSwUGAAAAAAQABAD5AAAAkgMAAAAA&#10;" strokecolor="#131516" strokeweight=".95pt"/>
                  <v:shape id="Freeform 3365" o:spid="_x0000_s1215" style="position:absolute;left:5926;top:4536;width:412;height:109;visibility:visible;mso-wrap-style:square;v-text-anchor:top" coordsize="41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qicUA&#10;AADcAAAADwAAAGRycy9kb3ducmV2LnhtbESPQWsCMRSE7wX/Q3hCL6VmVbBlaxQtLOyp4Fpoj4/N&#10;6yZ187Juom7/vRGEHoeZ+YZZrgfXijP1wXpWMJ1kIIhrry03Cj73xfMriBCRNbaeScEfBVivRg9L&#10;zLW/8I7OVWxEgnDIUYGJsculDLUhh2HiO+Lk/fjeYUyyb6Tu8ZLgrpWzLFtIh5bTgsGO3g3Vh+rk&#10;FHz8Unn6MtZ+H/dFSdviUBVPmVKP42HzBiLSEP/D93apFcxe5n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OqJxQAAANwAAAAPAAAAAAAAAAAAAAAAAJgCAABkcnMv&#10;ZG93bnJldi54bWxQSwUGAAAAAAQABAD1AAAAigMAAAAA&#10;" path="m,104l24,96,48,86,77,82r34,-5l173,96r77,13l287,96,330,77,349,62,373,43,393,24,412,e" filled="f" strokecolor="#131516" strokeweight=".95pt">
                    <v:path arrowok="t" o:connecttype="custom" o:connectlocs="0,104;24,96;48,86;77,82;111,77;173,96;250,109;287,96;330,77;349,62;373,43;393,24;412,0" o:connectangles="0,0,0,0,0,0,0,0,0,0,0,0,0"/>
                  </v:shape>
                  <v:shape id="Freeform 3366" o:spid="_x0000_s1216" style="position:absolute;left:6520;top:4560;width:403;height:354;visibility:visible;mso-wrap-style:square;v-text-anchor:top" coordsize="40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XL8cA&#10;AADcAAAADwAAAGRycy9kb3ducmV2LnhtbESPQWvCQBSE70L/w/IKvYhuGq2W1FWKoEg92Bh7f2Sf&#10;SWj2bZpdNe2v7wqCx2FmvmFmi87U4kytqywreB5GIIhzqysuFByy1eAVhPPIGmvLpOCXHCzmD70Z&#10;JtpeOKXz3hciQNglqKD0vkmkdHlJBt3QNsTBO9rWoA+yLaRu8RLgppZxFE2kwYrDQokNLUvKv/cn&#10;oyAtfv6q5cvHLs2yz2M82n516/5KqafH7v0NhKfO38O39kYriKdjuJ4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Kly/HAAAA3AAAAA8AAAAAAAAAAAAAAAAAmAIAAGRy&#10;cy9kb3ducmV2LnhtbFBLBQYAAAAABAAEAPUAAACMAwAAAAA=&#10;" path="m,l19,29,53,90r53,53l154,191r43,38l211,239r29,19l307,296r67,39l403,354e" filled="f" strokecolor="#131516" strokeweight=".95pt">
                    <v:path arrowok="t" o:connecttype="custom" o:connectlocs="0,0;19,29;53,90;106,143;154,191;197,229;211,239;240,258;307,296;374,335;403,354" o:connectangles="0,0,0,0,0,0,0,0,0,0,0"/>
                  </v:shape>
                  <v:shape id="Freeform 3367" o:spid="_x0000_s1217" style="position:absolute;left:8374;top:5656;width:543;height:489;visibility:visible;mso-wrap-style:square;v-text-anchor:top" coordsize="543,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pycMA&#10;AADcAAAADwAAAGRycy9kb3ducmV2LnhtbESP0YrCMBRE3xf8h3AF39ZUcXe1GkUEobCw0K4fcGmu&#10;TbC5KU3U+vdGWNjHYWbOMJvd4Fpxoz5Yzwpm0wwEce215UbB6ff4vgQRIrLG1jMpeFCA3Xb0tsFc&#10;+zuXdKtiIxKEQ44KTIxdLmWoDTkMU98RJ+/se4cxyb6Rusd7grtWzrPsUzq0nBYMdnQwVF+qq1Ow&#10;MvV++RO/y0VTOe9sWdhVsVBqMh72axCRhvgf/msXWsH86wNe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ypycMAAADcAAAADwAAAAAAAAAAAAAAAACYAgAAZHJzL2Rv&#10;d25yZXYueG1sUEsFBgAAAAAEAAQA9QAAAIgDAAAAAA==&#10;" path="m173,153r-5,5l,5,5,,173,153xm389,345r-5,5l212,197r4,-5l389,345xm538,489l427,388r5,-4l543,484r-5,5xe" fillcolor="#131516" stroked="f">
                    <v:path arrowok="t" o:connecttype="custom" o:connectlocs="173,153;168,158;0,5;5,0;173,153;389,345;384,350;212,197;216,192;389,345;538,489;427,388;432,384;543,484;538,489" o:connectangles="0,0,0,0,0,0,0,0,0,0,0,0,0,0,0"/>
                    <o:lock v:ext="edit" verticies="t"/>
                  </v:shape>
                  <v:shape id="Freeform 3368" o:spid="_x0000_s1218" style="position:absolute;left:8365;top:5733;width:302;height:426;visibility:visible;mso-wrap-style:square;v-text-anchor:top" coordsize="30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iIsUA&#10;AADcAAAADwAAAGRycy9kb3ducmV2LnhtbESPQWsCMRSE74L/ITzBWzeroJWtUUQq1SLW2uL5sXlu&#10;Fjcvyybq+u8boeBxmJlvmOm8tZW4UuNLxwoGSQqCOHe65ELB78/qZQLCB2SNlWNScCcP81m3M8VM&#10;uxt/0/UQChEh7DNUYEKoMyl9bsiiT1xNHL2TayyGKJtC6gZvEW4rOUzTsbRYclwwWNPSUH4+XKyC&#10;zXE3unyWfF4szW6/eqev7f3jpFS/1y7eQARqwzP8315rBcPXMT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uIixQAAANwAAAAPAAAAAAAAAAAAAAAAAJgCAABkcnMv&#10;ZG93bnJldi54bWxQSwUGAAAAAAQABAD1AAAAigMAAAAA&#10;" path="m,l38,14r5,177l177,307r44,119l302,417e" filled="f" strokecolor="#131516" strokeweight=".95pt">
                    <v:path arrowok="t" o:connecttype="custom" o:connectlocs="0,0;38,14;43,191;177,307;221,426;302,417" o:connectangles="0,0,0,0,0,0"/>
                  </v:shape>
                  <v:shape id="Freeform 3369" o:spid="_x0000_s1219" style="position:absolute;left:8566;top:6260;width:624;height:646;visibility:visible;mso-wrap-style:square;v-text-anchor:top" coordsize="62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mIsUA&#10;AADcAAAADwAAAGRycy9kb3ducmV2LnhtbESPQWvCQBSE74X+h+UVequbKhiJriIFaUFBNKLX1+xr&#10;sjT7NmRXE/+9Kwgeh5n5hpkteluLC7XeOFbwOUhAEBdOGy4VHPLVxwSED8gaa8ek4EoeFvPXlxlm&#10;2nW8o8s+lCJC2GeooAqhyaT0RUUW/cA1xNH7c63FEGVbSt1iF+G2lsMkGUuLhuNChQ19VVT8789W&#10;wW7124+67fJ0NmacXteb7zw/jpR6f+uXUxCB+vAMP9o/WsEwTe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qYixQAAANwAAAAPAAAAAAAAAAAAAAAAAJgCAABkcnMv&#10;ZG93bnJldi54bWxQSwUGAAAAAAQABAD1AAAAigMAAAAA&#10;" path="m163,163r-4,5l,5,5,,163,163xm365,373r-5,l197,210r5,-5l365,373xm562,579r-5,5l399,416r4,-5l562,579xm619,646l600,622r5,l624,642r-5,4xe" fillcolor="#131516" stroked="f">
                    <v:path arrowok="t" o:connecttype="custom" o:connectlocs="163,163;159,168;0,5;5,0;163,163;365,373;360,373;197,210;202,205;365,373;562,579;557,584;399,416;403,411;562,579;619,646;600,622;605,622;624,642;619,646" o:connectangles="0,0,0,0,0,0,0,0,0,0,0,0,0,0,0,0,0,0,0,0"/>
                    <o:lock v:ext="edit" verticies="t"/>
                  </v:shape>
                  <v:line id="Line 3370" o:spid="_x0000_s1220" style="position:absolute;flip:y;visibility:visible;mso-wrap-style:square" from="9152,6313" to="9616,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YVZMYAAADcAAAADwAAAGRycy9kb3ducmV2LnhtbESPwWrCQBCG74LvsIzgTTcKWkldpQii&#10;CKVUbcHbkB2TYHY2ZNeY9uk7h4LH4Z//m2+W685VqqUmlJ4NTMYJKOLM25JzA+fTdrQAFSKyxcoz&#10;GfihAOtVv7fE1PoHf1J7jLkSCIcUDRQx1qnWISvIYRj7mliyq28cRhmbXNsGHwJ3lZ4myVw7LFku&#10;FFjTpqDsdrw70Zj/fl3v77dLvTt9b2YXffg4twdjhoPu7RVUpC4+l//be2tg+iK28owQ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GFWTGAAAA3AAAAA8AAAAAAAAA&#10;AAAAAAAAoQIAAGRycy9kb3ducmV2LnhtbFBLBQYAAAAABAAEAPkAAACUAwAAAAA=&#10;" strokecolor="#131516" strokeweight=".25pt"/>
                  <v:line id="Line 3371" o:spid="_x0000_s1221" style="position:absolute;flip:y;visibility:visible;mso-wrap-style:square" from="8902,6035" to="9376,6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qw/8YAAADcAAAADwAAAGRycy9kb3ducmV2LnhtbESPS4vCQBCE7wv+h6GFva0TBV/RUUQQ&#10;F0EWn+CtybRJMNMTMmPM7q93FgSPRXV91TWdN6YQNVUut6yg24lAECdW55wqOB5WXyMQziNrLCyT&#10;gl9yMJ+1PqYYa/vgHdV7n4oAYRejgsz7MpbSJRkZdB1bEgfvaiuDPsgqlbrCR4CbQvaiaCAN5hwa&#10;MixpmVFy299NeGPwd7ret7dLuT6cl/2L3Pwc641Sn+1mMQHhqfHv41f6WyvoDcfwPyYQQM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KsP/GAAAA3AAAAA8AAAAAAAAA&#10;AAAAAAAAoQIAAGRycy9kb3ducmV2LnhtbFBLBQYAAAAABAAEAPkAAACUAwAAAAA=&#10;" strokecolor="#131516" strokeweight=".25pt"/>
                  <v:shape id="Freeform 3372" o:spid="_x0000_s1222" style="position:absolute;left:7685;top:5249;width:427;height:690;visibility:visible;mso-wrap-style:square;v-text-anchor:top" coordsize="42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WgsUA&#10;AADcAAAADwAAAGRycy9kb3ducmV2LnhtbESPwWrCQBCG74LvsIzQm24UGiR1laIoHrRQ9WBvQ3aa&#10;BLOzIbua+PbOodDj8M//zTeLVe9q9aA2VJ4NTCcJKOLc24oLA5fzdjwHFSKyxdozGXhSgNVyOFhg&#10;Zn3H3/Q4xUIJhEOGBsoYm0zrkJfkMEx8QyzZr28dRhnbQtsWO4G7Ws+SJNUOK5YLJTa0Lim/ne5O&#10;NJL0/dBtvnbb9PazOV6PT867tTFvo/7zA1SkPv4v/7X31sBsLvryjBBAL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RaCxQAAANwAAAAPAAAAAAAAAAAAAAAAAJgCAABkcnMv&#10;ZG93bnJldi54bWxQSwUGAAAAAAQABAD1AAAAigMAAAAA&#10;" path="m120,488r4,5l5,690,,685,120,488xm268,245r5,5l153,445r-5,-5l268,245xm422,r5,l307,197r-5,l422,xe" fillcolor="#131516" stroked="f">
                    <v:path arrowok="t" o:connecttype="custom" o:connectlocs="120,488;124,493;5,690;0,685;120,488;268,245;273,250;153,445;148,440;268,245;422,0;427,0;307,197;302,197;422,0" o:connectangles="0,0,0,0,0,0,0,0,0,0,0,0,0,0,0"/>
                    <o:lock v:ext="edit" verticies="t"/>
                  </v:shape>
                  <v:shape id="Freeform 3373" o:spid="_x0000_s1223" style="position:absolute;left:7406;top:3506;width:173;height:622;visibility:visible;mso-wrap-style:square;v-text-anchor:top" coordsize="1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lGsMA&#10;AADcAAAADwAAAGRycy9kb3ducmV2LnhtbESPQWsCMRSE74X+h/AKvdVsPIisRrFVwZOgLtjeHpvn&#10;7uLmZUmibv+9EQSPw8x8w0znvW3FlXxoHGtQgwwEcelMw5WG4rD+GoMIEdlg65g0/FOA+ez9bYq5&#10;cTfe0XUfK5EgHHLUUMfY5VKGsiaLYeA64uSdnLcYk/SVNB5vCW5bOcyykbTYcFqosaOfmsrz/mI1&#10;LI9/28O3WnAhlVqh/8WVK0Zaf370iwmISH18hZ/tjdEwHCt4nElH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GlGsMAAADcAAAADwAAAAAAAAAAAAAAAACYAgAAZHJzL2Rv&#10;d25yZXYueG1sUEsFBgAAAAAEAAQA9QAAAIgDAAAAAA==&#10;" path="m,622l39,584,72,546r29,-39l125,474r19,-39l159,397r9,-34l173,325r,-38l168,248r-9,-37l144,168,130,130,106,86,82,43,53,e" filled="f" strokecolor="#131516" strokeweight=".25pt">
                    <v:path arrowok="t" o:connecttype="custom" o:connectlocs="0,622;39,584;72,546;101,507;125,474;144,435;159,397;168,363;173,325;173,287;168,248;159,211;144,168;130,130;106,86;82,43;53,0" o:connectangles="0,0,0,0,0,0,0,0,0,0,0,0,0,0,0,0,0"/>
                  </v:shape>
                  <v:shape id="Freeform 3374" o:spid="_x0000_s1224" style="position:absolute;left:7747;top:5929;width:608;height:465;visibility:visible;mso-wrap-style:square;v-text-anchor:top" coordsize="608,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N8cUA&#10;AADcAAAADwAAAGRycy9kb3ducmV2LnhtbESPX0vDQBDE34V+h2MF3+zFCFLTXktqVfTN/gMfl9wm&#10;Oczthdy2jd/eEwQfh5n5DbNYjb5TZxqiC2zgbpqBIq6CddwYOOxfbmegoiBb7AKTgW+KsFpOrhZY&#10;2HDhLZ130qgE4ViggVakL7SOVUse4zT0xMmrw+BRkhwabQe8JLjvdJ5lD9qj47TQYk9PLVVfu5M3&#10;UNbvp2f3+bGVY136tbxu7t3jxpib67GcgxIa5T/8136zBvJZDr9n0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Y3xxQAAANwAAAAPAAAAAAAAAAAAAAAAAJgCAABkcnMv&#10;ZG93bnJldi54bWxQSwUGAAAAAAQABAD1AAAAigMAAAAA&#10;" path="m,l82,53r76,53l240,159r77,57l394,278r71,58l536,398r72,67e" filled="f" strokecolor="#131516" strokeweight=".25pt">
                    <v:path arrowok="t" o:connecttype="custom" o:connectlocs="0,0;82,53;158,106;240,159;317,216;394,278;465,336;536,398;608,465" o:connectangles="0,0,0,0,0,0,0,0,0"/>
                  </v:shape>
                  <v:shape id="Freeform 3375" o:spid="_x0000_s1225" style="position:absolute;left:9558;top:6275;width:91;height:95;visibility:visible;mso-wrap-style:square;v-text-anchor:top" coordsize="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avsUA&#10;AADcAAAADwAAAGRycy9kb3ducmV2LnhtbESPT4vCMBTE78J+h/AWvGm6Ff/QNcpSWPHgxaqgt0fz&#10;ti3bvJQm1frtjSB4HGbmN8xy3ZtaXKl1lWUFX+MIBHFudcWFguPhd7QA4TyyxtoyKbiTg/XqY7DE&#10;RNsb7+ma+UIECLsEFZTeN4mULi/JoBvbhjh4f7Y16INsC6lbvAW4qWUcRTNpsOKwUGJDaUn5f9YZ&#10;BRRftrPsfJpuNnFadLtj3c/PJ6WGn/3PNwhPvX+HX+2tVhAvJvA8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Nq+xQAAANwAAAAPAAAAAAAAAAAAAAAAAJgCAABkcnMv&#10;ZG93bnJldi54bWxQSwUGAAAAAAQABAD1AAAAigMAAAAA&#10;" path="m,62l48,33,91,,63,48,34,95,15,81,,62xe" fillcolor="#131516" stroked="f">
                    <v:path arrowok="t" o:connecttype="custom" o:connectlocs="0,62;48,33;91,0;63,48;34,95;15,81;0,62" o:connectangles="0,0,0,0,0,0,0"/>
                  </v:shape>
                  <v:shape id="Freeform 3376" o:spid="_x0000_s1226" style="position:absolute;left:9558;top:6275;width:91;height:95;visibility:visible;mso-wrap-style:square;v-text-anchor:top" coordsize="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8rsYA&#10;AADcAAAADwAAAGRycy9kb3ducmV2LnhtbESPQWvCQBSE7wX/w/IKvdVNgy0huopICoJQ0RZ6fWSf&#10;STT7Ns1uTOKv7wqFHoeZ+YZZrAZTiyu1rrKs4GUagSDOra64UPD1+f6cgHAeWWNtmRSM5GC1nDws&#10;MNW25wNdj74QAcIuRQWl900qpctLMuimtiEO3sm2Bn2QbSF1i32Am1rGUfQmDVYcFkpsaFNSfjl2&#10;RgGNt5/dwWXn7lbsX8fm8p197Fipp8dhPQfhafD/4b/2ViuIkxncz4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e8rsYAAADcAAAADwAAAAAAAAAAAAAAAACYAgAAZHJz&#10;L2Rvd25yZXYueG1sUEsFBgAAAAAEAAQA9QAAAIsDAAAAAA==&#10;" path="m,62l48,33,91,,63,48,34,95,15,81,,62e" filled="f" strokecolor="#131516" strokeweight=".25pt">
                    <v:path arrowok="t" o:connecttype="custom" o:connectlocs="0,62;48,33;91,0;91,0;91,0;63,48;34,95;34,95;34,95;15,81;0,62" o:connectangles="0,0,0,0,0,0,0,0,0,0,0"/>
                  </v:shape>
                  <v:shape id="Freeform 3377" o:spid="_x0000_s1227" style="position:absolute;left:8274;top:630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WScMA&#10;AADcAAAADwAAAGRycy9kb3ducmV2LnhtbESP0WrCQBRE3wv+w3IFX4puqlVCdJUiiH3V9gMu2WsS&#10;s3s3ZlcT/fquIPRxmJkzzGrTWyNu1PrKsYKPSQKCOHe64kLB789unILwAVmjcUwK7uRhsx68rTDT&#10;ruMD3Y6hEBHCPkMFZQhNJqXPS7LoJ64hjt7JtRZDlG0hdYtdhFsjp0mykBYrjgslNrQtKa+PV6vg&#10;c1ab925rTbFP091jXp/DRT6UGg37ryWIQH34D7/a31rBNJ3D8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gWScMAAADcAAAADwAAAAAAAAAAAAAAAACYAgAAZHJzL2Rv&#10;d25yZXYueG1sUEsFBgAAAAAEAAQA9QAAAIgDAAAAAA==&#10;" path="m38,l81,58r39,62l57,82,,38,19,19,38,xe" fillcolor="#131516" stroked="f">
                    <v:path arrowok="t" o:connecttype="custom" o:connectlocs="38,0;81,58;120,120;120,120;120,120;57,82;0,38;19,19;38,0;38,0" o:connectangles="0,0,0,0,0,0,0,0,0,0"/>
                  </v:shape>
                  <v:shape id="Freeform 3378" o:spid="_x0000_s1228" style="position:absolute;left:8274;top:630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iPcYA&#10;AADcAAAADwAAAGRycy9kb3ducmV2LnhtbESPQWvCQBSE7wX/w/KE3uqmUaykriJCwYMeYkXp7ZF9&#10;JqHZt3F3m6T/3hUKPQ4z8w2zXA+mER05X1tW8DpJQBAXVtdcKjh9frwsQPiArLGxTAp+ycN6NXpa&#10;YqZtzzl1x1CKCGGfoYIqhDaT0hcVGfQT2xJH72qdwRClK6V22Ee4aWSaJHNpsOa4UGFL24qK7+OP&#10;UbDZX7uvS78/uf6G+XT2lh6a/KzU83jYvIMINIT/8F97pxWkizk8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miPcYAAADcAAAADwAAAAAAAAAAAAAAAACYAgAAZHJz&#10;L2Rvd25yZXYueG1sUEsFBgAAAAAEAAQA9QAAAIsDAAAAAA==&#10;" path="m38,l81,58r39,62l57,82,,38,19,19,38,e" filled="f" strokecolor="#131516" strokeweight=".25pt">
                    <v:path arrowok="t" o:connecttype="custom" o:connectlocs="38,0;81,58;120,120;120,120;120,120;57,82;0,38;0,38;0,38;19,19;38,0;38,0" o:connectangles="0,0,0,0,0,0,0,0,0,0,0,0"/>
                  </v:shape>
                  <v:shape id="Freeform 3379" o:spid="_x0000_s1229" style="position:absolute;left:8107;top:6475;width:119;height:120;visibility:visible;mso-wrap-style:square;v-text-anchor:top" coordsize="1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fgMYA&#10;AADcAAAADwAAAGRycy9kb3ducmV2LnhtbESPQWvCQBSE70L/w/IKvemmQaqkriKJgQoimJbS3l6z&#10;r0lo9m3IbjX+e1cQPA4z8w2zWA2mFUfqXWNZwfMkAkFcWt1wpeDjPR/PQTiPrLG1TArO5GC1fBgt&#10;MNH2xAc6Fr4SAcIuQQW1910ipStrMugmtiMO3q/tDfog+0rqHk8BbloZR9GLNNhwWKixo7Sm8q/4&#10;Nwq+P3+m+6yscJPm663c2iL72p2Venoc1q8gPA3+Hr6137SCeD6D65l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XfgMYAAADcAAAADwAAAAAAAAAAAAAAAACYAgAAZHJz&#10;L2Rvd25yZXYueG1sUEsFBgAAAAAEAAQA9QAAAIsDAAAAAA==&#10;" path="m38,r81,120l,43,38,xe" fillcolor="#131516" stroked="f">
                    <v:path arrowok="t" o:connecttype="custom" o:connectlocs="38,0;119,120;0,43;38,0" o:connectangles="0,0,0,0"/>
                  </v:shape>
                  <v:shape id="Freeform 3380" o:spid="_x0000_s1230" style="position:absolute;left:8107;top:6475;width:119;height:120;visibility:visible;mso-wrap-style:square;v-text-anchor:top" coordsize="1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MBsMA&#10;AADcAAAADwAAAGRycy9kb3ducmV2LnhtbERPW2vCMBR+H/gfwhH2NlO7MaQaRQpjOraJF3w+Nse2&#10;2JzUJNru3y8Pgz1+fPfZojeNuJPztWUF41ECgriwuuZSwWH/9jQB4QOyxsYyKfghD4v54GGGmbYd&#10;b+m+C6WIIewzVFCF0GZS+qIig35kW+LIna0zGCJ0pdQOuxhuGpkmyas0WHNsqLClvKLisrsZBce1&#10;O32+55uv7pqW35R/nJ9fGqnU47BfTkEE6sO/+M+90grSSVwbz8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MBsMAAADcAAAADwAAAAAAAAAAAAAAAACYAgAAZHJzL2Rv&#10;d25yZXYueG1sUEsFBgAAAAAEAAQA9QAAAIgDAAAAAA==&#10;" path="m38,r81,120l,43,38,xe" filled="f" strokecolor="#131516" strokeweight=".25pt">
                    <v:path arrowok="t" o:connecttype="custom" o:connectlocs="38,0;119,120;119,120;0,43;0,43;38,0;38,0" o:connectangles="0,0,0,0,0,0,0"/>
                  </v:shape>
                  <v:shape id="Freeform 3381" o:spid="_x0000_s1231" style="position:absolute;left:7709;top:5905;width:134;height:96;visibility:visible;mso-wrap-style:square;v-text-anchor:top" coordsize="1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2KcYA&#10;AADcAAAADwAAAGRycy9kb3ducmV2LnhtbESPT2sCMRTE7wW/Q3iF3mpWaauuRhFB8R8UtYcen5vX&#10;3dXNy5JEXb99IxR6HGbmN8xo0phKXMn50rKCTjsBQZxZXXKu4Oswf+2D8AFZY2WZFNzJw2Tcehph&#10;qu2Nd3Tdh1xECPsUFRQh1KmUPivIoG/bmjh6P9YZDFG6XGqHtwg3lewmyYc0WHJcKLCmWUHZeX8x&#10;Ct6O72696hh/CafvxWZ7kL0s/1Tq5bmZDkEEasJ/+K+91Aq6/QE8zsQjIM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N2KcYAAADcAAAADwAAAAAAAAAAAAAAAACYAgAAZHJz&#10;L2Rvd25yZXYueG1sUEsFBgAAAAAEAAQA9QAAAIsDAAAAAA==&#10;" path="m105,96l52,48,,,67,24r67,24l120,72,105,96xe" fillcolor="#131516" stroked="f">
                    <v:path arrowok="t" o:connecttype="custom" o:connectlocs="105,96;52,48;0,0;0,0;0,0;67,24;134,48;134,48;134,48;120,72;105,96" o:connectangles="0,0,0,0,0,0,0,0,0,0,0"/>
                  </v:shape>
                  <v:shape id="Freeform 3382" o:spid="_x0000_s1232" style="position:absolute;left:7709;top:5905;width:134;height:96;visibility:visible;mso-wrap-style:square;v-text-anchor:top" coordsize="1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YvL4A&#10;AADcAAAADwAAAGRycy9kb3ducmV2LnhtbERPu27CMBTdkfoP1q3EBk4ZeARMlFJVdIQA+1V8iSPi&#10;6yg2JPx9PSAxHp33JhtsIx7U+dqxgq9pAoK4dLrmSsH59DtZgvABWWPjmBQ8yUO2/RhtMNWu5yM9&#10;ilCJGMI+RQUmhDaV0peGLPqpa4kjd3WdxRBhV0ndYR/DbSNnSTKXFmuODQZb2hkqb8XdKsh/9uGb&#10;6WD0ky/zejD9adFWSo0/h3wNItAQ3uKX+08rmK3i/HgmHgG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zGLy+AAAA3AAAAA8AAAAAAAAAAAAAAAAAmAIAAGRycy9kb3ducmV2&#10;LnhtbFBLBQYAAAAABAAEAPUAAACDAwAAAAA=&#10;" path="m105,96l52,48,,,67,24r67,24l120,72,105,96e" filled="f" strokecolor="#131516" strokeweight=".25pt">
                    <v:path arrowok="t" o:connecttype="custom" o:connectlocs="105,96;52,48;0,0;0,0;0,0;67,24;134,48;134,48;134,48;120,72;105,96" o:connectangles="0,0,0,0,0,0,0,0,0,0,0"/>
                  </v:shape>
                  <v:shape id="Freeform 3383" o:spid="_x0000_s1233" style="position:absolute;left:3190;top:5494;width:114;height:167;visibility:visible;mso-wrap-style:square;v-text-anchor:top" coordsize="11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UKMYA&#10;AADcAAAADwAAAGRycy9kb3ducmV2LnhtbESPQWvCQBSE70L/w/IK3urGENuYZiNFKSgipdZLb4/s&#10;a5I2+zZktxr/vSsIHoeZ+YbJF4NpxZF611hWMJ1EIIhLqxuuFBy+3p9SEM4ja2wtk4IzOVgUD6Mc&#10;M21P/EnHva9EgLDLUEHtfZdJ6cqaDLqJ7YiD92N7gz7IvpK6x1OAm1bGUfQsDTYcFmrsaFlT+bf/&#10;Nwp+d+4bdx/nNEliv1xtZi82cVulxo/D2ysIT4O/h2/ttVYQz6dwPROOgC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KUKMYAAADcAAAADwAAAAAAAAAAAAAAAACYAgAAZHJz&#10;L2Rvd25yZXYueG1sUEsFBgAAAAAEAAQA9QAAAIsDAAAAAA==&#10;" path="m,152r18,10l33,167r14,l57,167r9,l76,157r9,-5l90,143r15,-39l109,71r,-37l114,e" filled="f" strokecolor="#131516" strokeweight=".95pt">
                    <v:path arrowok="t" o:connecttype="custom" o:connectlocs="0,152;18,162;33,167;47,167;57,167;66,167;76,157;85,152;90,143;105,104;109,71;109,34;114,0" o:connectangles="0,0,0,0,0,0,0,0,0,0,0,0,0"/>
                  </v:shape>
                  <v:shape id="Freeform 3384" o:spid="_x0000_s1234" style="position:absolute;left:3458;top:5120;width:408;height:259;visibility:visible;mso-wrap-style:square;v-text-anchor:top" coordsize="408,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QjMYA&#10;AADcAAAADwAAAGRycy9kb3ducmV2LnhtbESPQWvCQBSE74L/YXlCL0U3zaFodBXRFkQqYvTi7ZF9&#10;JsHs25BdTfTXdwsFj8PMfMPMFp2pxJ0aV1pW8DGKQBBnVpecKzgdv4djEM4ja6wsk4IHOVjM+70Z&#10;Jtq2fKB76nMRIOwSVFB4XydSuqwgg25ka+LgXWxj0AfZ5FI32Aa4qWQcRZ/SYMlhocCaVgVl1/Rm&#10;FNy25025322f6+fj6/34005cKrVSb4NuOQXhqfOv8H97oxXEkxj+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IQjMYAAADcAAAADwAAAAAAAAAAAAAAAACYAgAAZHJz&#10;L2Rvd25yZXYueG1sUEsFBgAAAAAEAAQA9QAAAIsDAAAAAA==&#10;" path="m,225r43,24l81,259r20,l115,259r14,l144,254r14,-9l168,230r5,-14l182,197r15,-39l211,125,235,96,259,77,283,57,307,43,331,29,355,10,369,5,384,r9,l408,5e" filled="f" strokecolor="#131516" strokeweight=".95pt">
                    <v:path arrowok="t" o:connecttype="custom" o:connectlocs="0,225;43,249;81,259;101,259;115,259;129,259;144,254;158,245;168,230;173,216;182,197;197,158;211,125;235,96;259,77;283,57;307,43;331,29;355,10;369,5;384,0;393,0;408,5" o:connectangles="0,0,0,0,0,0,0,0,0,0,0,0,0,0,0,0,0,0,0,0,0,0,0"/>
                  </v:shape>
                  <v:shape id="Freeform 3385" o:spid="_x0000_s1235" style="position:absolute;left:4359;top:4746;width:848;height:158;visibility:visible;mso-wrap-style:square;v-text-anchor:top" coordsize="84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hMYA&#10;AADcAAAADwAAAGRycy9kb3ducmV2LnhtbESPQWsCMRCF74L/IYzQi2i2FoquRhHRtvRQ6OrB47AZ&#10;d6ObyTZJdfvvm0LB4+PN+968xaqzjbiSD8axgsdxBoK4dNpwpeCw342mIEJE1tg4JgU/FGC17PcW&#10;mGt340+6FrESCcIhRwV1jG0uZShrshjGriVO3sl5izFJX0nt8ZbgtpGTLHuWFg2nhhpb2tRUXopv&#10;m94YDunwftmY7utsTtXHqz367YtSD4NuPQcRqYv34//0m1YwmT3B35hE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mhMYAAADcAAAADwAAAAAAAAAAAAAAAACYAgAAZHJz&#10;L2Rvd25yZXYueG1sUEsFBgAAAAAEAAQA9QAAAIsDAAAAAA==&#10;" path="m,139l,120,4,105,14,96,19,81,38,67,67,53,96,48r43,-5l177,43r43,5l287,57r68,l398,53r43,-5l489,38r38,-9l556,19,580,9,595,5,604,r15,l633,5r34,14l705,43r38,29l772,96r48,33l848,158e" filled="f" strokecolor="#131516" strokeweight=".95pt">
                    <v:path arrowok="t" o:connecttype="custom" o:connectlocs="0,139;0,120;4,105;14,96;19,81;38,67;67,53;96,48;139,43;177,43;220,48;287,57;355,57;398,53;441,48;489,38;527,29;556,19;580,9;595,5;604,0;619,0;633,5;667,19;705,43;743,72;772,96;820,129;848,158" o:connectangles="0,0,0,0,0,0,0,0,0,0,0,0,0,0,0,0,0,0,0,0,0,0,0,0,0,0,0,0,0"/>
                  </v:shape>
                  <v:shape id="Freeform 3386" o:spid="_x0000_s1236" style="position:absolute;left:3228;top:6470;width:124;height:110;visibility:visible;mso-wrap-style:square;v-text-anchor:top" coordsize="1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Q/8MA&#10;AADcAAAADwAAAGRycy9kb3ducmV2LnhtbESPQWsCMRSE70L/Q3iF3jTbpRXdGqUIikfriudH8tws&#10;bl6WTequ/npTKHgcZuYbZrEaXCOu1IXas4L3SQaCWHtTc6XgWG7GMxAhIhtsPJOCGwVYLV9GCyyM&#10;7/mHrodYiQThUKACG2NbSBm0JYdh4lvi5J195zAm2VXSdNgnuGtknmVT6bDmtGCxpbUlfTn8OgXz&#10;9faY289e77eV3vmLKzft6a7U2+vw/QUi0hCf4f/2zijI5x/wdy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sQ/8MAAADcAAAADwAAAAAAAAAAAAAAAACYAgAAZHJzL2Rv&#10;d25yZXYueG1sUEsFBgAAAAAEAAQA9QAAAIgDAAAAAA==&#10;" path="m124,38l,110,86,r38,38xe" fillcolor="#131516" stroked="f">
                    <v:path arrowok="t" o:connecttype="custom" o:connectlocs="124,38;0,110;86,0;124,38" o:connectangles="0,0,0,0"/>
                  </v:shape>
                  <v:shape id="Freeform 3387" o:spid="_x0000_s1237" style="position:absolute;left:3228;top:6470;width:124;height:110;visibility:visible;mso-wrap-style:square;v-text-anchor:top" coordsize="12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dwMQA&#10;AADcAAAADwAAAGRycy9kb3ducmV2LnhtbESPzWrDMBCE74G+g9hCbrFsk5bYtWxCaCHXpkmht8Va&#10;/1BrZSwlsd++KhR6HGbmG6aoZjOIG02ut6wgiWIQxLXVPbcKzh9vmx0I55E1DpZJwUIOqvJhVWCu&#10;7Z3f6XbyrQgQdjkq6Lwfcyld3ZFBF9mROHiNnQz6IKdW6gnvAW4GmcbxszTYc1jocKRDR/X36WoU&#10;XPZs52VpsiTVX0v/6ba+ed0qtX6c9y8gPM3+P/zXPmoFafYEv2fCEZ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9HcDEAAAA3AAAAA8AAAAAAAAAAAAAAAAAmAIAAGRycy9k&#10;b3ducmV2LnhtbFBLBQYAAAAABAAEAPUAAACJAwAAAAA=&#10;" path="m124,38l,110,86,r38,38xe" filled="f" strokecolor="#131516" strokeweight=".25pt">
                    <v:path arrowok="t" o:connecttype="custom" o:connectlocs="124,38;0,110;0,110;86,0;86,0;124,38;124,38" o:connectangles="0,0,0,0,0,0,0"/>
                  </v:shape>
                  <v:shape id="Freeform 3388" o:spid="_x0000_s1238" style="position:absolute;left:8254;top:5637;width:106;height:91;visibility:visible;mso-wrap-style:square;v-text-anchor:top" coordsize="1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xnjsUA&#10;AADcAAAADwAAAGRycy9kb3ducmV2LnhtbESPS2sCMRSF90L/Q7gFd5pRcNDRKCK0aOlGK5bursmd&#10;B05uhknUaX99Uyi4PJzHx1msOluLG7W+cqxgNExAEGtnKi4UHD9eBlMQPiAbrB2Tgm/ysFo+9RaY&#10;GXfnPd0OoRBxhH2GCsoQmkxKr0uy6IeuIY5e7lqLIcq2kKbFexy3tRwnSSotVhwJJTa0KUlfDlcb&#10;IVpP0p/NeX98yydf+ei0e/18b5TqP3frOYhAXXiE/9tbo2A8S+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GeOxQAAANwAAAAPAAAAAAAAAAAAAAAAAJgCAABkcnMv&#10;ZG93bnJldi54bWxQSwUGAAAAAAQABAD1AAAAigMAAAAA&#10;" path="m,l5,24,15,43r5,9l34,67,63,81r43,10e" filled="f" strokecolor="#131516" strokeweight=".95pt">
                    <v:path arrowok="t" o:connecttype="custom" o:connectlocs="0,0;5,24;15,43;20,52;34,67;63,81;106,91" o:connectangles="0,0,0,0,0,0,0"/>
                  </v:shape>
                  <v:shape id="Freeform 3389" o:spid="_x0000_s1239" style="position:absolute;left:7416;top:5187;width:216;height:82;visibility:visible;mso-wrap-style:square;v-text-anchor:top" coordsize="2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kdQMgA&#10;AADcAAAADwAAAGRycy9kb3ducmV2LnhtbESPQWvCQBSE74X+h+UVvBTdaKFqdJVSEFQKrVHB4yP7&#10;TEKzb9Pd1cT++m6h0OMwM98w82VnanEl5yvLCoaDBARxbnXFhYLDftWfgPABWWNtmRTcyMNycX83&#10;x1Tblnd0zUIhIoR9igrKEJpUSp+XZNAPbEMcvbN1BkOUrpDaYRvhppajJHmWBiuOCyU29FpS/pld&#10;jIKPp3b7uDq8H7dft+z0Zt2mG343SvUeupcZiEBd+A//tddawWg6ht8z8Qj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mR1AyAAAANwAAAAPAAAAAAAAAAAAAAAAAJgCAABk&#10;cnMvZG93bnJldi54bWxQSwUGAAAAAAQABAD1AAAAjQMAAAAA&#10;" path="m,l24,24,43,48,62,67,86,77r24,5l139,77,178,67r38,-9e" filled="f" strokecolor="#131516" strokeweight=".95pt">
                    <v:path arrowok="t" o:connecttype="custom" o:connectlocs="0,0;24,24;43,48;62,67;86,77;110,82;139,77;178,67;216,58" o:connectangles="0,0,0,0,0,0,0,0,0"/>
                  </v:shape>
                  <v:shape id="Freeform 3390" o:spid="_x0000_s1240" style="position:absolute;left:8907;top:5992;width:479;height:148;visibility:visible;mso-wrap-style:square;v-text-anchor:top" coordsize="47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2rqMMA&#10;AADcAAAADwAAAGRycy9kb3ducmV2LnhtbERP3WrCMBS+F3yHcITdiKYWHK4aRTeE3ciY2wMcmtOm&#10;W3NSm6ztfHpzIXj58f1vdoOtRUetrxwrWMwTEMS50xWXCr6/jrMVCB+QNdaOScE/edhtx6MNZtr1&#10;/EndOZQihrDPUIEJocmk9Lkhi37uGuLIFa61GCJsS6lb7GO4rWWaJM/SYsWxwWBDr4by3/OfVTDt&#10;P07H5Vv9s+qGa3o5NIU5FVKpp8mwX4MINISH+O5+1wrSl7g2no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2rqMMAAADcAAAADwAAAAAAAAAAAAAAAACYAgAAZHJzL2Rv&#10;d25yZXYueG1sUEsFBgAAAAAEAAQA9QAAAIgDAAAAAA==&#10;" path="m221,76r,5l,148r,-5l221,76xm479,4l278,67r,-10l474,r5,4xe" fillcolor="#131516" stroked="f">
                    <v:path arrowok="t" o:connecttype="custom" o:connectlocs="221,76;221,81;0,148;0,143;221,76;479,4;278,67;278,57;474,0;479,4" o:connectangles="0,0,0,0,0,0,0,0,0,0"/>
                    <o:lock v:ext="edit" verticies="t"/>
                  </v:shape>
                  <v:shape id="Freeform 3391" o:spid="_x0000_s1241" style="position:absolute;left:9381;top:5992;width:316;height:321;visibility:visible;mso-wrap-style:square;v-text-anchor:top" coordsize="31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sYsMA&#10;AADcAAAADwAAAGRycy9kb3ducmV2LnhtbESPT4vCMBTE74LfITzBm6YKulqNIsKyevMfeH00z7TY&#10;vHSbbFu/vVlY2OMwM79h1tvOlqKh2heOFUzGCQjizOmCjYLb9XO0AOEDssbSMSl4kYftpt9bY6pd&#10;y2dqLsGICGGfooI8hCqV0mc5WfRjVxFH7+FqiyHK2khdYxvhtpTTJJlLiwXHhRwr2ueUPS8/VsH1&#10;uD/T6T6fvb4a8zjIk9HfH61Sw0G3W4EI1IX/8F/7oBVMl0v4PROP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GsYsMAAADcAAAADwAAAAAAAAAAAAAAAACYAgAAZHJzL2Rv&#10;d25yZXYueG1sUEsFBgAAAAAEAAQA9QAAAIgDAAAAAA==&#10;" path="m168,163r-5,4l,4,5,,168,163xm316,321l206,206,316,316r,5xe" fillcolor="#131516" stroked="f">
                    <v:path arrowok="t" o:connecttype="custom" o:connectlocs="168,163;163,167;0,4;5,0;168,163;316,321;206,206;206,206;316,316;316,321" o:connectangles="0,0,0,0,0,0,0,0,0,0"/>
                    <o:lock v:ext="edit" verticies="t"/>
                  </v:shape>
                  <v:shape id="Freeform 3392" o:spid="_x0000_s1242" style="position:absolute;left:8662;top:6159;width:125;height:111;visibility:visible;mso-wrap-style:square;v-text-anchor:top" coordsize="1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2b8A&#10;AADcAAAADwAAAGRycy9kb3ducmV2LnhtbERPy6rCMBDdX/AfwgjurmkVRKtRRBB0I1pduByasa02&#10;k9JEW//eLASXh/NerDpTiRc1rrSsIB5GIIgzq0vOFVzO2/8pCOeRNVaWScGbHKyWvb8FJtq2fKJX&#10;6nMRQtglqKDwvk6kdFlBBt3Q1sSBu9nGoA+wyaVusA3hppKjKJpIgyWHhgJr2hSUPdKnUWDj7F3r&#10;/aGV5SwdH0/Xe7z1Z6UG/W49B+Gp8z/x173TCsZRmB/O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8YPZvwAAANwAAAAPAAAAAAAAAAAAAAAAAJgCAABkcnMvZG93bnJl&#10;di54bWxQSwUGAAAAAAQABAD1AAAAhAMAAAAA&#10;" path="m120,111l,5,,,125,106r-5,5xe" fillcolor="#131516" stroked="f">
                    <v:path arrowok="t" o:connecttype="custom" o:connectlocs="120,111;0,5;0,0;125,106;120,111" o:connectangles="0,0,0,0,0"/>
                  </v:shape>
                  <v:shape id="Freeform 3393" o:spid="_x0000_s1243" style="position:absolute;left:8782;top:6265;width:298;height:24;visibility:visible;mso-wrap-style:square;v-text-anchor:top" coordsize="29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OfMQA&#10;AADcAAAADwAAAGRycy9kb3ducmV2LnhtbESP0WrCQBRE3wv+w3KFvjW7VimSukqVSpRCqLEfcMne&#10;JsHs3ZBdTfr3bqHQx2FmzjCrzWhbcaPeN441zBIFgrh0puFKw9d5/7QE4QOywdYxafghD5v15GGF&#10;qXEDn+hWhEpECPsUNdQhdKmUvqzJok9cRxy9b9dbDFH2lTQ9DhFuW/ms1Iu02HBcqLGjXU3lpbha&#10;DZfsszvLD7fNUR19vl+wyd8zrR+n49sriEBj+A//tQ9Gw1zN4Pd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1TnzEAAAA3AAAAA8AAAAAAAAAAAAAAAAAmAIAAGRycy9k&#10;b3ducmV2LnhtbFBLBQYAAAAABAAEAPUAAACJAwAAAAA=&#10;" path="m231,14r,5l,5,,,231,14xm298,24r-10,l288,19r10,l298,24xe" fillcolor="#131516" stroked="f">
                    <v:path arrowok="t" o:connecttype="custom" o:connectlocs="231,14;231,19;0,5;0,0;231,14;298,24;288,24;288,19;298,19;298,24" o:connectangles="0,0,0,0,0,0,0,0,0,0"/>
                    <o:lock v:ext="edit" verticies="t"/>
                  </v:shape>
                  <v:shape id="Freeform 3394" o:spid="_x0000_s1244" style="position:absolute;left:9080;top:6284;width:142;height:144;visibility:visible;mso-wrap-style:square;v-text-anchor:top" coordsize="14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p8UA&#10;AADcAAAADwAAAGRycy9kb3ducmV2LnhtbESPQUvDQBSE70L/w/IEL9JujLaU2G2pgUIRe2ir90f2&#10;mQ1m38a8tU3/fVcQPA4z8w2zWA2+VSfqpQls4GGSgSKugm24NvB+3IznoCQiW2wDk4ELCayWo5sF&#10;FjaceU+nQ6xVgrAUaMDF2BVaS+XIo0xCR5y8z9B7jEn2tbY9nhPctzrPspn22HBacNhR6aj6Ovx4&#10;A7tXmebuaba9L7/nL/JRyn5Db8bc3Q7rZ1CRhvgf/mtvrYHHLIffM+kI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bynxQAAANwAAAAPAAAAAAAAAAAAAAAAAJgCAABkcnMv&#10;ZG93bnJldi54bWxQSwUGAAAAAAQABAD1AAAAigMAAAAA&#10;" path="m139,144l,5,4,,142,139r-3,5xe" fillcolor="#131516" stroked="f">
                    <v:path arrowok="t" o:connecttype="custom" o:connectlocs="139,144;0,5;4,0;142,139;139,144" o:connectangles="0,0,0,0,0"/>
                  </v:shape>
                  <v:shape id="Freeform 3395" o:spid="_x0000_s1245" style="position:absolute;left:8869;top:6470;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14L8YA&#10;AADcAAAADwAAAGRycy9kb3ducmV2LnhtbESPS4sCMRCE74L/IbTgRTTxgayzRhHBZcGDj/XirZ30&#10;zgxOOsMkq+O/3wiCx6KqvqLmy8aW4ka1LxxrGA4UCOLUmYIzDaefTf8DhA/IBkvHpOFBHpaLdmuO&#10;iXF3PtDtGDIRIewT1JCHUCVS+jQni37gKuLo/braYoiyzqSp8R7htpQjpabSYsFxIceK1jml1+Of&#10;1fB1mW2G5fm829JWPfa9yWrSs3utu51m9QkiUBPe4Vf722gYqzE8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14L8YAAADcAAAADwAAAAAAAAAAAAAAAACYAgAAZHJz&#10;L2Rvd25yZXYueG1sUEsFBgAAAAAEAAQA9QAAAIsDAAAAAA==&#10;" path="m96,29l48,62,,91,33,48,62,,81,14,96,29xe" fillcolor="#131516" stroked="f">
                    <v:path arrowok="t" o:connecttype="custom" o:connectlocs="96,29;48,62;0,91;33,48;62,0;81,14;96,29" o:connectangles="0,0,0,0,0,0,0"/>
                  </v:shape>
                  <v:shape id="Freeform 3396" o:spid="_x0000_s1246" style="position:absolute;left:8869;top:6470;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AcQA&#10;AADcAAAADwAAAGRycy9kb3ducmV2LnhtbESPQYvCMBSE78L+h/AWvIimq65INYoIiuBJdw97fDbP&#10;pti8lCZrq7/eCILHYWa+YebL1pbiSrUvHCv4GiQgiDOnC84V/P5s+lMQPiBrLB2Tght5WC4+OnNM&#10;tWv4QNdjyEWEsE9RgQmhSqX0mSGLfuAq4uidXW0xRFnnUtfYRLgt5TBJJtJiwXHBYEVrQ9nl+G8V&#10;3Ktt+dfbNxjMZrzzp3U+vHyvlOp+tqsZiEBteIdf7Z1WMEr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wHEAAAA3AAAAA8AAAAAAAAAAAAAAAAAmAIAAGRycy9k&#10;b3ducmV2LnhtbFBLBQYAAAAABAAEAPUAAACJAwAAAAA=&#10;" path="m96,29l48,62,,91,33,48,62,,81,14,96,29e" filled="f" strokecolor="#131516" strokeweight=".25pt">
                    <v:path arrowok="t" o:connecttype="custom" o:connectlocs="96,29;48,62;0,91;0,91;0,91;33,48;62,0;62,0;62,0;81,14;96,29" o:connectangles="0,0,0,0,0,0,0,0,0,0,0"/>
                  </v:shape>
                  <v:shape id="Freeform 3397" o:spid="_x0000_s1247" style="position:absolute;left:9108;top:6222;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FwMYA&#10;AADcAAAADwAAAGRycy9kb3ducmV2LnhtbESPT2vCQBTE70K/w/IKvYjZtbWiMatIwVLw4N+Lt2f2&#10;mYRm34bsVuO3dwuFHoeZ+Q2TLTpbiyu1vnKsYZgoEMS5MxUXGo6H1WACwgdkg7Vj0nAnD4v5Uy/D&#10;1Lgb7+i6D4WIEPYpaihDaFIpfV6SRZ+4hjh6F9daDFG2hTQt3iLc1vJVqbG0WHFcKLGhj5Ly7/2P&#10;1fB5nq6G9em0WdNa3bf90XLUt1utX5675QxEoC78h//aX0bDm3qH3zPx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hFwMYAAADcAAAADwAAAAAAAAAAAAAAAACYAgAAZHJz&#10;L2Rvd25yZXYueG1sUEsFBgAAAAAEAAQA9QAAAIsDAAAAAA==&#10;" path="m96,29l48,62,,91,29,48,63,,77,14,96,29xe" fillcolor="#131516" stroked="f">
                    <v:path arrowok="t" o:connecttype="custom" o:connectlocs="96,29;48,62;0,91;29,48;63,0;77,14;96,29" o:connectangles="0,0,0,0,0,0,0"/>
                  </v:shape>
                  <v:shape id="Freeform 3398" o:spid="_x0000_s1248" style="position:absolute;left:9108;top:6222;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4E7cQA&#10;AADcAAAADwAAAGRycy9kb3ducmV2LnhtbESPQYvCMBSE7wv+h/CEvSya6q4i1SgiKIKnVQ8en82z&#10;KTYvpcnaur/eCILHYWa+YWaL1pbiRrUvHCsY9BMQxJnTBecKjod1bwLCB2SNpWNScCcPi3nnY4ap&#10;dg3/0m0fchEh7FNUYEKoUil9Zsii77uKOHoXV1sMUda51DU2EW5LOUySsbRYcFwwWNHKUHbd/1kF&#10;/9WmPH3tGgxm/bP151U+vI6WSn122+UURKA2vMOv9lYr+E7G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BO3EAAAA3AAAAA8AAAAAAAAAAAAAAAAAmAIAAGRycy9k&#10;b3ducmV2LnhtbFBLBQYAAAAABAAEAPUAAACJAwAAAAA=&#10;" path="m96,29l48,62,,91,29,48,63,,77,14,96,29e" filled="f" strokecolor="#131516" strokeweight=".25pt">
                    <v:path arrowok="t" o:connecttype="custom" o:connectlocs="96,29;48,62;0,91;0,91;0,91;29,48;63,0;63,0;63,0;77,14;96,29" o:connectangles="0,0,0,0,0,0,0,0,0,0,0"/>
                  </v:shape>
                  <v:shape id="Freeform 3399" o:spid="_x0000_s1249" style="position:absolute;left:9299;top:6016;width:91;height:95;visibility:visible;mso-wrap-style:square;v-text-anchor:top" coordsize="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QesUA&#10;AADcAAAADwAAAGRycy9kb3ducmV2LnhtbESPT4vCMBTE78J+h/AWvGlqxT9UoyyFFQ9etiro7dE8&#10;22LzUppU67c3Cwt7HGbmN8x625taPKh1lWUFk3EEgji3uuJCwen4PVqCcB5ZY22ZFLzIwXbzMVhj&#10;ou2Tf+iR+UIECLsEFZTeN4mULi/JoBvbhjh4N9sa9EG2hdQtPgPc1DKOork0WHFYKLGhtKT8nnVG&#10;AcXX/Ty7nGe7XZwW3eFU94vLWanhZ/+1AuGp9//hv/ZeK5hGC/g9E46A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dB6xQAAANwAAAAPAAAAAAAAAAAAAAAAAJgCAABkcnMv&#10;ZG93bnJldi54bWxQSwUGAAAAAAQABAD1AAAAigMAAAAA&#10;" path="m,67l91,,34,95,,67xe" fillcolor="#131516" stroked="f">
                    <v:path arrowok="t" o:connecttype="custom" o:connectlocs="0,67;91,0;34,95;0,67;0,67" o:connectangles="0,0,0,0,0"/>
                  </v:shape>
                  <v:shape id="Freeform 3400" o:spid="_x0000_s1250" style="position:absolute;left:9299;top:6016;width:91;height:95;visibility:visible;mso-wrap-style:square;v-text-anchor:top" coordsize="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yDcYA&#10;AADcAAAADwAAAGRycy9kb3ducmV2LnhtbESPwWrCQBCG70LfYZlCb3W3FlpNXaW1BCqoUCueh+w0&#10;Cc3Ohuw2Rp++cyh4HP75v/lmvhx8o3rqYh3YwsPYgCIugqu5tHD4yu+noGJCdtgEJgtnirBc3Izm&#10;mLlw4k/q96lUAuGYoYUqpTbTOhYVeYzj0BJL9h06j0nGrtSuw5PAfaMnxjxpjzXLhQpbWlVU/Ox/&#10;vWj0s+P77m1tzpu83uo+n86eLxtr726H1xdQiYZ0Xf5vfzgLj0Zs5Rkh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XyDcYAAADcAAAADwAAAAAAAAAAAAAAAACYAgAAZHJz&#10;L2Rvd25yZXYueG1sUEsFBgAAAAAEAAQA9QAAAIsDAAAAAA==&#10;" path="m,67l91,,34,95,,67xe" filled="f" strokecolor="#131516" strokeweight=".25pt">
                    <v:path arrowok="t" o:connecttype="custom" o:connectlocs="0,67;91,0;91,0;34,95;34,95;0,67;0,67" o:connectangles="0,0,0,0,0,0,0"/>
                  </v:shape>
                  <v:shape id="Freeform 3401" o:spid="_x0000_s1251" style="position:absolute;left:9017;top:6313;width:91;height:96;visibility:visible;mso-wrap-style:square;v-text-anchor:top" coordsize="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NCMYA&#10;AADcAAAADwAAAGRycy9kb3ducmV2LnhtbESPT2vCQBTE70K/w/IK3urGCkWjm1BFoTkUNPZQb6/Z&#10;lz80+zZkV5N++26h4HGYmd8wm3Q0rbhR7xrLCuazCARxYXXDlYKP8+FpCcJ5ZI2tZVLwQw7S5GGy&#10;wVjbgU90y30lAoRdjApq77tYSlfUZNDNbEccvNL2Bn2QfSV1j0OAm1Y+R9GLNNhwWKixo11NxXd+&#10;NQr8+1Zey8+v7DjshnnZ7C9Ztc2Umj6Or2sQnkZ/D/+337SCRbSCv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PNCMYAAADcAAAADwAAAAAAAAAAAAAAAACYAgAAZHJz&#10;L2Rvd25yZXYueG1sUEsFBgAAAAAEAAQA9QAAAIsDAAAAAA==&#10;" path="m,62l43,33,91,,63,48,29,96,15,81,,62xe" fillcolor="#131516" stroked="f">
                    <v:path arrowok="t" o:connecttype="custom" o:connectlocs="0,62;43,33;91,0;91,0;91,0;63,48;29,96;29,96;29,96;15,81;0,62" o:connectangles="0,0,0,0,0,0,0,0,0,0,0"/>
                  </v:shape>
                  <v:shape id="Freeform 3402" o:spid="_x0000_s1252" style="position:absolute;left:9017;top:6313;width:91;height:96;visibility:visible;mso-wrap-style:square;v-text-anchor:top" coordsize="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iMIA&#10;AADcAAAADwAAAGRycy9kb3ducmV2LnhtbERPz2vCMBS+D/Y/hDfwMjTRwRjVtMhEEXYYdtvB2yN5&#10;NmXNS2mi1v/eHAY7fny/V9XoO3GhIbaBNcxnCgSxCbblRsP313b6BiImZItdYNJwowhV+fiwwsKG&#10;Kx/oUqdG5BCOBWpwKfWFlNE48hhnoSfO3CkMHlOGQyPtgNcc7ju5UOpVemw5Nzjs6d2R+a3PXoM6&#10;PK/N8cfFjja7+vYZTPhQUevJ07hegkg0pn/xn3tvNbzM8/x8Jh8B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kOIwgAAANwAAAAPAAAAAAAAAAAAAAAAAJgCAABkcnMvZG93&#10;bnJldi54bWxQSwUGAAAAAAQABAD1AAAAhwMAAAAA&#10;" path="m,62l43,33,91,,63,48,29,96,15,81,,62e" filled="f" strokecolor="#131516" strokeweight=".25pt">
                    <v:path arrowok="t" o:connecttype="custom" o:connectlocs="0,62;43,33;91,0;91,0;91,0;63,48;29,96;29,96;29,96;15,81;0,62" o:connectangles="0,0,0,0,0,0,0,0,0,0,0"/>
                  </v:shape>
                  <v:shape id="Freeform 3403" o:spid="_x0000_s1253" style="position:absolute;left:9128;top:6734;width:91;height:96;visibility:visible;mso-wrap-style:square;v-text-anchor:top" coordsize="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X08YA&#10;AADcAAAADwAAAGRycy9kb3ducmV2LnhtbESPT2vCQBTE7wW/w/IKvTWbVJASXUMjFsxBaNWD3l6z&#10;L39o9m3Irib99t1CweMwM79hVtlkOnGjwbWWFSRRDIK4tLrlWsHp+P78CsJ5ZI2dZVLwQw6y9exh&#10;ham2I3/S7eBrESDsUlTQeN+nUrqyIYMusj1x8Co7GPRBDrXUA44Bbjr5EscLabDlsNBgT5uGyu/D&#10;1Sjw+1xeq/NX8TFuxqRqt5eizgulnh6ntyUIT5O/h//bO61gniT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xX08YAAADcAAAADwAAAAAAAAAAAAAAAACYAgAAZHJz&#10;L2Rvd25yZXYueG1sUEsFBgAAAAAEAAQA9QAAAIsDAAAAAA==&#10;" path="m91,33l48,67,,96,28,48,62,,76,19,91,33xe" fillcolor="#131516" stroked="f">
                    <v:path arrowok="t" o:connecttype="custom" o:connectlocs="91,33;48,67;0,96;28,48;62,0;76,19;91,33" o:connectangles="0,0,0,0,0,0,0"/>
                  </v:shape>
                  <v:shape id="Freeform 3404" o:spid="_x0000_s1254" style="position:absolute;left:9128;top:6734;width:91;height:96;visibility:visible;mso-wrap-style:square;v-text-anchor:top" coordsize="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4ZMQA&#10;AADcAAAADwAAAGRycy9kb3ducmV2LnhtbESPQWsCMRSE7wX/Q3hCL0UTFUrZGkUUS8GDuG0P3h7J&#10;62Zx87JsUl3/vRGEHoeZ+YaZL3vfiDN1sQ6sYTJWIIhNsDVXGr6/tqM3EDEhW2wCk4YrRVguBk9z&#10;LGy48IHOZapEhnAsUINLqS2kjMaRxzgOLXH2fkPnMWXZVdJ2eMlw38ipUq/SY815wWFLa0fmVP55&#10;DerwsjLHHxcb2nyU130wYaei1s/DfvUOIlGf/sOP9qfVMJtM4X4mHw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eGTEAAAA3AAAAA8AAAAAAAAAAAAAAAAAmAIAAGRycy9k&#10;b3ducmV2LnhtbFBLBQYAAAAABAAEAPUAAACJAwAAAAA=&#10;" path="m91,33l48,67,,96,28,48,62,,76,19,91,33e" filled="f" strokecolor="#131516" strokeweight=".25pt">
                    <v:path arrowok="t" o:connecttype="custom" o:connectlocs="91,33;48,67;0,96;0,96;0,96;28,48;62,0;62,0;62,0;76,19;91,33" o:connectangles="0,0,0,0,0,0,0,0,0,0,0"/>
                  </v:shape>
                  <v:shape id="Freeform 3405" o:spid="_x0000_s1255" style="position:absolute;left:2902;top:5101;width:5674;height:1178;visibility:visible;mso-wrap-style:square;v-text-anchor:top" coordsize="5674,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M/sMA&#10;AADcAAAADwAAAGRycy9kb3ducmV2LnhtbESPT4vCMBTE7wt+h/AEb2uqBVm6RimCoPWw+Ofg8dG8&#10;bYrNS2lird/eLAh7HGbmN8xyPdhG9NT52rGC2TQBQVw6XXOl4HLefn6B8AFZY+OYFDzJw3o1+lhi&#10;pt2Dj9SfQiUihH2GCkwIbSalLw1Z9FPXEkfv13UWQ5RdJXWHjwi3jZwnyUJarDkuGGxpY6i8ne5W&#10;wb4wFzqc6+KI+TUv+N7/XFOp1GQ85N8gAg3hP/xu77SCdJbC3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tM/sMAAADcAAAADwAAAAAAAAAAAAAAAACYAgAAZHJzL2Rv&#10;d25yZXYueG1sUEsFBgAAAAAEAAQA9QAAAIgDAAAAAA==&#10;" path="m5674,1164l5535,1039,5391,919,5243,804,5090,694,4927,593,4759,497,4581,407,4404,326r-91,-39l4223,254r-96,-34l4031,187r-96,-29l3834,129r-96,-24l3637,86,3536,62,3431,48,3330,33,3226,19,3120,9,3015,5,2904,,2799,,2688,5,2583,9,2477,19,2372,33,2272,48,2171,62,2071,81r-96,19l1879,124r-96,24l1692,177r-91,29l1418,273r-171,72l1079,427,916,512,753,608,594,708,445,814,292,929,149,1054,,1178e" filled="f" strokecolor="#131516" strokeweight=".25pt">
                    <v:path arrowok="t" o:connecttype="custom" o:connectlocs="5674,1164;5535,1039;5391,919;5243,804;5090,694;4927,593;4759,497;4581,407;4404,326;4313,287;4223,254;4127,220;4031,187;3935,158;3834,129;3738,105;3637,86;3536,62;3431,48;3330,33;3226,19;3120,9;3015,5;2904,0;2799,0;2688,5;2583,9;2477,19;2372,33;2272,48;2171,62;2071,81;1975,100;1879,124;1783,148;1692,177;1601,206;1418,273;1247,345;1079,427;916,512;753,608;594,708;445,814;292,929;149,1054;0,1178" o:connectangles="0,0,0,0,0,0,0,0,0,0,0,0,0,0,0,0,0,0,0,0,0,0,0,0,0,0,0,0,0,0,0,0,0,0,0,0,0,0,0,0,0,0,0,0,0,0,0"/>
                  </v:shape>
                  <v:line id="Line 3406" o:spid="_x0000_s1256" style="position:absolute;visibility:visible;mso-wrap-style:square" from="2074,6059" to="2264,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JYTcYAAADcAAAADwAAAGRycy9kb3ducmV2LnhtbESPQWvCQBSE74L/YXmCN7NJDSFNXUWk&#10;Qiv00Gjp9ZF9TUKzb0N21dhf3xUKPQ4z8w2z2oymExcaXGtZQRLFIIgrq1uuFZyO+0UOwnlkjZ1l&#10;UnAjB5v1dLLCQtsrv9Ol9LUIEHYFKmi87wspXdWQQRfZnjh4X3Yw6IMcaqkHvAa46eRDHGfSYMth&#10;ocGedg1V3+XZKHjVP/k5pefsM7kdlrn9kPHjm1RqPhu3TyA8jf4//Nd+0QqWSQr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CWE3GAAAA3AAAAA8AAAAAAAAA&#10;AAAAAAAAoQIAAGRycy9kb3ducmV2LnhtbFBLBQYAAAAABAAEAPkAAACUAwAAAAA=&#10;" strokecolor="#131516" strokeweight=".25pt"/>
                  <v:line id="Line 3407" o:spid="_x0000_s1257" style="position:absolute;visibility:visible;mso-wrap-style:square" from="2336,6342" to="252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791sUAAADcAAAADwAAAGRycy9kb3ducmV2LnhtbESPT2vCQBTE74LfYXmF3nQT/5GmriJS&#10;QQUPTVt6fWRfk9Ds25BdNfrpXUHwOMzMb5j5sjO1OFHrKssK4mEEgji3uuJCwffXZpCAcB5ZY22Z&#10;FFzIwXLR780x1fbMn3TKfCEChF2KCkrvm1RKl5dk0A1tQxy8P9sa9EG2hdQtngPc1HIURTNpsOKw&#10;UGJD65Ly/+xoFOz0NTlO6GP2G1/248T+yOjtIJV6felW7yA8df4ZfrS3WsE4nsL9TDg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791sUAAADcAAAADwAAAAAAAAAA&#10;AAAAAAChAgAAZHJzL2Rvd25yZXYueG1sUEsFBgAAAAAEAAQA+QAAAJMDAAAAAA==&#10;" strokecolor="#131516" strokeweight=".25pt"/>
                  <v:shape id="Freeform 3408" o:spid="_x0000_s1258" style="position:absolute;left:8552;top:5646;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3jRMIA&#10;AADcAAAADwAAAGRycy9kb3ducmV2LnhtbESPQYvCMBSE7wv+h/AEb2uqgkg1igiCHtVdvD6TZ1tt&#10;XmoTa/XXG2Fhj8PMfMPMFq0tRUO1LxwrGPQTEMTamYIzBT+H9fcEhA/IBkvHpOBJHhbzztcMU+Me&#10;vKNmHzIRIexTVJCHUKVSep2TRd93FXH0zq62GKKsM2lqfES4LeUwScbSYsFxIceKVjnp6/5uFWyv&#10;62Zr76dq+dJH81uEyWV100r1uu1yCiJQG/7Df+2NUTAajOFzJh4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eNEwgAAANwAAAAPAAAAAAAAAAAAAAAAAJgCAABkcnMvZG93&#10;bnJldi54bWxQSwUGAAAAAAQABAD1AAAAhwMAAAAA&#10;" path="m43,l,63,62,24,43,xe" fillcolor="#131516" stroked="f">
                    <v:path arrowok="t" o:connecttype="custom" o:connectlocs="43,0;0,63;62,24;43,0" o:connectangles="0,0,0,0"/>
                  </v:shape>
                  <v:shape id="Freeform 3409" o:spid="_x0000_s1259" style="position:absolute;left:8552;top:5646;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JucYA&#10;AADcAAAADwAAAGRycy9kb3ducmV2LnhtbESPW2vCQBSE34X+h+UU+qYbK15IXUWk0oIFr+jrIXua&#10;BLNnY3Y10V/fFQo+DjPzDTOeNqYQV6pcbllBtxOBIE6szjlVsN8t2iMQziNrLCyTghs5mE5eWmOM&#10;ta15Q9etT0WAsItRQeZ9GUvpkowMuo4tiYP3ayuDPsgqlbrCOsBNId+jaCAN5hwWMixpnlFy2l6M&#10;gvvnubc0t0u+O/ysBn33VR/XbqbU22sz+wDhqfHP8H/7WyvodYfwOBOO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fJucYAAADcAAAADwAAAAAAAAAAAAAAAACYAgAAZHJz&#10;L2Rvd25yZXYueG1sUEsFBgAAAAAEAAQA9QAAAIsDAAAAAA==&#10;" path="m43,l,63,62,24,43,xe" filled="f" strokecolor="#131516" strokeweight=".25pt">
                    <v:path arrowok="t" o:connecttype="custom" o:connectlocs="43,0;0,63;62,24;43,0" o:connectangles="0,0,0,0"/>
                  </v:shape>
                  <v:shape id="Freeform 3410" o:spid="_x0000_s1260" style="position:absolute;left:8427;top:5776;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sa8QA&#10;AADcAAAADwAAAGRycy9kb3ducmV2LnhtbERPy2oCMRTdC/2HcAvdiGas0MrUKMVSEF/gi9bdZXI7&#10;mTq5CZNUx79vFoUuD+c9nra2FhdqQuVYwaCfgSAunK64VHDYv/dGIEJE1lg7JgU3CjCd3HXGmGt3&#10;5S1ddrEUKYRDjgpMjD6XMhSGLIa+88SJ+3KNxZhgU0rd4DWF21o+ZtmTtFhxajDoaWaoOO9+rAIf&#10;F9vV9+fydKzWH+bZjzanN+4q9XDfvr6AiNTGf/Gfe64VDAdpbTqTj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5bGvEAAAA3AAAAA8AAAAAAAAAAAAAAAAAmAIAAGRycy9k&#10;b3ducmV2LnhtbFBLBQYAAAAABAAEAPUAAACJAwAAAAA=&#10;" path="m,38l63,,24,62,,38xe" fillcolor="#131516" stroked="f">
                    <v:path arrowok="t" o:connecttype="custom" o:connectlocs="0,38;63,0;24,62;0,38" o:connectangles="0,0,0,0"/>
                  </v:shape>
                  <v:shape id="Freeform 3411" o:spid="_x0000_s1261" style="position:absolute;left:8427;top:5776;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AccUA&#10;AADcAAAADwAAAGRycy9kb3ducmV2LnhtbESPQWsCMRSE74X+h/AKvWlWK6VujaKCICKUqojeHpvn&#10;7tLNS0iiu/33jSD0OMzMN8xk1plG3MiH2rKCQT8DQVxYXXOp4LBf9T5AhIissbFMCn4pwGz6/DTB&#10;XNuWv+m2i6VIEA45KqhidLmUoajIYOhbR5y8i/UGY5K+lNpjm+CmkcMse5cGa04LFTpaVlT87K5G&#10;wabbb93qy40Wm5M+Gt+Omsv5pNTrSzf/BBGpi//hR3utFbwNxnA/k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MBxxQAAANwAAAAPAAAAAAAAAAAAAAAAAJgCAABkcnMv&#10;ZG93bnJldi54bWxQSwUGAAAAAAQABAD1AAAAigMAAAAA&#10;" path="m,38l63,,24,62,,38xe" filled="f" strokecolor="#131516" strokeweight=".25pt">
                    <v:path arrowok="t" o:connecttype="custom" o:connectlocs="0,38;63,0;24,62;0,38" o:connectangles="0,0,0,0"/>
                  </v:shape>
                  <v:line id="Line 3412" o:spid="_x0000_s1262" style="position:absolute;flip:y;visibility:visible;mso-wrap-style:square" from="8418,5618" to="8648,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I54sYAAADcAAAADwAAAGRycy9kb3ducmV2LnhtbESPwWrCQBCG7wXfYRnBW92oKCV1lSJI&#10;iyBStQVvQ3ZMgtnZkF1j9OmdQ6HH4Z//m2/my85VqqUmlJ4NjIYJKOLM25JzA8fD+vUNVIjIFivP&#10;ZOBOAZaL3sscU+tv/E3tPuZKIBxSNFDEWKdah6wgh2Hoa2LJzr5xGGVscm0bvAncVXqcJDPtsGS5&#10;UGBNq4Kyy/7qRGP2+Dlft5dT/Xn4XU1PerM7thtjBv3u4x1UpC7+L/+1v6yByVj05RkhgF4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iOeLGAAAA3AAAAA8AAAAAAAAA&#10;AAAAAAAAoQIAAGRycy9kb3ducmV2LnhtbFBLBQYAAAAABAAEAPkAAACUAwAAAAA=&#10;" strokecolor="#131516" strokeweight=".25pt"/>
                  <v:shape id="Freeform 3413" o:spid="_x0000_s1263" style="position:absolute;left:9017;top:938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OTMQA&#10;AADcAAAADwAAAGRycy9kb3ducmV2LnhtbESPQWsCMRSE7wX/Q3hCbzWrtaLbjSJKQXqrbineHpvX&#10;zbKblyWJuv33TaHgcZiZb5hiM9hOXMmHxrGC6SQDQVw53XCtoDy9PS1BhIissXNMCn4owGY9eigw&#10;1+7GH3Q9xlokCIccFZgY+1zKUBmyGCauJ07et/MWY5K+ltrjLcFtJ2dZtpAWG04LBnvaGara48Uq&#10;aErp3Xz5Elsa+PxuvvS++1wp9Tgetq8gIg3xHv5vH7SC59kU/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jkzEAAAA3AAAAA8AAAAAAAAAAAAAAAAAmAIAAGRycy9k&#10;b3ducmV2LnhtbFBLBQYAAAAABAAEAPUAAACJAwAAAAA=&#10;" path="m,48l,34,5,24r5,-9l15,5,24,r5,l39,5r9,10l58,29r,19l58,63,53,77r-5,9l43,91r-9,5l29,96,15,91,5,82,,67,,48xm10,53r5,14l15,82r5,9l29,91r5,l39,86r4,-9l43,63r,-20l43,29r,-10l39,15,34,10r,-5l29,5r-5,l20,10r-5,9l15,29,10,39r,14xe" fillcolor="#131516" stroked="f">
                    <v:path arrowok="t" o:connecttype="custom" o:connectlocs="0,48;0,34;5,24;10,15;15,5;24,0;29,0;39,5;48,15;58,29;58,48;58,63;53,77;48,86;43,91;34,96;29,96;15,91;5,82;0,67;0,48;10,53;15,67;15,82;20,91;29,91;34,91;34,91;39,86;43,77;43,63;43,43;43,29;43,19;39,15;34,10;34,5;29,5;24,5;20,10;15,19;15,29;10,39;10,53" o:connectangles="0,0,0,0,0,0,0,0,0,0,0,0,0,0,0,0,0,0,0,0,0,0,0,0,0,0,0,0,0,0,0,0,0,0,0,0,0,0,0,0,0,0,0,0"/>
                    <o:lock v:ext="edit" verticies="t"/>
                  </v:shape>
                  <v:shape id="Freeform 3414" o:spid="_x0000_s1264" style="position:absolute;left:9084;top:9387;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qc8MA&#10;AADcAAAADwAAAGRycy9kb3ducmV2LnhtbESPUWvCQBCE3wX/w7FCX0QvTaVI9JRQKLRvre0P2ObW&#10;XDC3l+Y2Gv99TxD6OMzMN8x2P/pWnamPTWADj8sMFHEVbMO1ge+v18UaVBRki21gMnClCPvddLLF&#10;woYLf9L5ILVKEI4FGnAiXaF1rBx5jMvQESfvGHqPkmRfa9vjJcF9q/Mse9YeG04LDjt6cVSdDoM3&#10;oOXKK14Ng/w6+nmfH8sP1KUxD7Ox3IASGuU/fG+/WQNPeQ63M+kI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Sqc8MAAADcAAAADwAAAAAAAAAAAAAAAACYAgAAZHJzL2Rv&#10;d25yZXYueG1sUEsFBgAAAAAEAAQA9QAAAIgDAAAAAA==&#10;" path="m63,63r,9l48,72r,24l39,96r,-24l,72,,63,44,r4,l48,63r15,xm39,63r,-48l5,63r34,xe" fillcolor="#131516" stroked="f">
                    <v:path arrowok="t" o:connecttype="custom" o:connectlocs="63,63;63,72;48,72;48,96;39,96;39,72;0,72;0,63;44,0;48,0;48,63;63,63;39,63;39,15;5,63;39,63" o:connectangles="0,0,0,0,0,0,0,0,0,0,0,0,0,0,0,0"/>
                    <o:lock v:ext="edit" verticies="t"/>
                  </v:shape>
                  <v:shape id="Freeform 3415" o:spid="_x0000_s1265" style="position:absolute;left:9156;top:9392;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f8MA&#10;AADcAAAADwAAAGRycy9kb3ducmV2LnhtbESPQUvDQBSE70L/w/IEb3ZjCiJpt0UsWk+CbWmvj+wz&#10;G8y+TfetSfz3riB4HGbmG2a1mXynBorSBjZwNy9AEdfBttwYOB6ebx9ASUK22AUmA98ksFnPrlZY&#10;2TDyOw371KgMYanQgEupr7SW2pFHmYeeOHsfIXpMWcZG24hjhvtOl0Vxrz22nBcc9vTkqP7cf3kD&#10;/m132R52ch71KYqjS3mS4cWYm+vpcQkq0ZT+w3/tV2tgUS7g90w+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Df8MAAADcAAAADwAAAAAAAAAAAAAAAACYAgAAZHJzL2Rv&#10;d25yZXYueG1sUEsFBgAAAAAEAAQA9QAAAIgDAAAAAA==&#10;" path="m53,l48,10r-28,l15,24r19,5l44,34r9,14l53,58r,4l48,72r,5l44,81r-5,5l34,91r-10,l15,91r-5,l5,91,,86,,81,5,77r5,l10,81r5,l20,86r4,l34,86r5,-5l44,72r,-5l44,58,39,48,34,43,24,38,15,34,5,34,20,,53,xe" fillcolor="#131516" stroked="f">
                    <v:path arrowok="t" o:connecttype="custom" o:connectlocs="53,0;48,10;20,10;15,24;34,29;44,34;53,48;53,58;53,62;48,72;48,77;44,81;39,86;34,91;24,91;15,91;10,91;5,91;0,86;0,81;0,81;0,81;5,77;5,77;10,77;10,81;10,81;15,81;20,86;24,86;34,86;39,81;44,72;44,67;44,58;39,48;34,43;24,38;15,34;5,34;20,0;53,0" o:connectangles="0,0,0,0,0,0,0,0,0,0,0,0,0,0,0,0,0,0,0,0,0,0,0,0,0,0,0,0,0,0,0,0,0,0,0,0,0,0,0,0,0,0"/>
                  </v:shape>
                  <v:shape id="Freeform 3416" o:spid="_x0000_s1266" style="position:absolute;left:9222;top:9387;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jGMUA&#10;AADcAAAADwAAAGRycy9kb3ducmV2LnhtbESPS4sCMRCE78L+h9ALXkQzPpFZo4iiePHgAxZvzaR3&#10;MuukM0yijv9+syB4LKrqK2q2aGwp7lT7wrGCfi8BQZw5XXCu4HzadKcgfEDWWDomBU/ysJh/tGaY&#10;avfgA92PIRcRwj5FBSaEKpXSZ4Ys+p6riKP342qLIco6l7rGR4TbUg6SZCItFhwXDFa0MpRdjzer&#10;YFzsJ7+7fecbD9uno/X1sjXTi1Ltz2b5BSJQE97hV3unFQwHI/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OMYxQAAANwAAAAPAAAAAAAAAAAAAAAAAJgCAABkcnMv&#10;ZG93bnJldi54bWxQSwUGAAAAAAQABAD1AAAAigMAAAAA&#10;" path="m63,77l53,96,,96,,91,20,72,34,58,44,43r,-9l44,24,39,19,34,15,24,10r-4,5l15,15r-5,4l5,29,5,15r5,-5l20,5,29,,39,5r9,5l53,15r5,9l53,34r,5l44,53,34,63,24,77r-9,9l39,86r5,l48,86r5,l53,82r5,l58,77r5,xe" fillcolor="#131516" stroked="f">
                    <v:path arrowok="t" o:connecttype="custom" o:connectlocs="63,77;53,96;0,96;0,91;20,72;34,58;44,43;44,34;44,24;39,19;34,15;24,10;20,15;15,15;10,19;5,29;5,29;5,15;10,10;20,5;29,0;39,5;48,10;53,15;58,24;53,34;53,39;44,53;34,63;24,77;15,86;39,86;44,86;48,86;53,86;53,82;58,82;58,77;63,77" o:connectangles="0,0,0,0,0,0,0,0,0,0,0,0,0,0,0,0,0,0,0,0,0,0,0,0,0,0,0,0,0,0,0,0,0,0,0,0,0,0,0"/>
                  </v:shape>
                  <v:rect id="Rectangle 3417" o:spid="_x0000_s1267" style="position:absolute;left:9294;top:9445;width:3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hs8UA&#10;AADcAAAADwAAAGRycy9kb3ducmV2LnhtbESPQWvCQBSE70L/w/IK3nRjrG1JXUVFoVCkNLW0x0f2&#10;mQ1m34bsqvHfdwXB4zAz3zDTeWdrcaLWV44VjIYJCOLC6YpLBbvvzeAVhA/IGmvHpOBCHuazh94U&#10;M+3O/EWnPJQiQthnqMCE0GRS+sKQRT90DXH09q61GKJsS6lbPEe4rWWaJM/SYsVxwWBDK0PFIT9a&#10;BXnqN5/LF/NDu/Xlz+lf//G0LZTqP3aLNxCBunAP39rvWsE4ncD1TD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6GzxQAAANwAAAAPAAAAAAAAAAAAAAAAAJgCAABkcnMv&#10;ZG93bnJldi54bWxQSwUGAAAAAAQABAD1AAAAigMAAAAA&#10;" fillcolor="#131516" stroked="f"/>
                  <v:shape id="Freeform 3418" o:spid="_x0000_s1268" style="position:absolute;left:9352;top:9387;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AcQA&#10;AADcAAAADwAAAGRycy9kb3ducmV2LnhtbESPwWrDMBBE74H+g9hCbolcF5TgWg6lUOilhDjB5621&#10;sU2tlWupjvP3UaDQ4zA7b3by3Wx7MdHoO8cantYJCOLamY4bDafj+2oLwgdkg71j0nAlD7viYZFj&#10;ZtyFDzSVoRERwj5DDW0IQyalr1uy6NduII7e2Y0WQ5RjI82Ilwi3vUyTREmLHceGFgd6a6n+Ln9t&#10;fENVn5UpD+rnax/2ZOcpVZuz1svH+fUFRKA5/B//pT+MhudUwX1MJI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gHEAAAA3AAAAA8AAAAAAAAAAAAAAAAAmAIAAGRycy9k&#10;b3ducmV2LnhtbFBLBQYAAAAABAAEAPUAAACJAwAAAAA=&#10;" path="m,15l24,r,82l24,86r,5l29,91r5,l38,91r,5l,96,,91r10,l14,91r,-5l14,82r,-53l14,19r,-4l10,15r-5,l,15xe" fillcolor="#131516" stroked="f">
                    <v:path arrowok="t" o:connecttype="custom" o:connectlocs="0,15;24,0;24,0;24,82;24,86;24,91;29,91;29,91;34,91;38,91;38,96;0,96;0,91;10,91;10,91;14,91;14,91;14,86;14,82;14,29;14,19;14,15;14,15;10,15;10,15;10,15;5,15;0,15;0,15" o:connectangles="0,0,0,0,0,0,0,0,0,0,0,0,0,0,0,0,0,0,0,0,0,0,0,0,0,0,0,0,0"/>
                  </v:shape>
                  <v:shape id="Freeform 3419" o:spid="_x0000_s1269" style="position:absolute;left:9410;top:9387;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S9cUA&#10;AADcAAAADwAAAGRycy9kb3ducmV2LnhtbESPQWvCQBSE74L/YXkFL6KbGoiSuopYCpZeavTi7ZF9&#10;TUKzb+Pu1sR/3y0UPA4z8w2z3g6mFTdyvrGs4HmegCAurW64UnA+vc1WIHxA1thaJgV38rDdjEdr&#10;zLXt+Ui3IlQiQtjnqKAOocul9GVNBv3cdsTR+7LOYIjSVVI77CPctHKRJJk02HBcqLGjfU3ld/Fj&#10;FEw7n6XFe+EOq9Av/edH9npJr0pNnobdC4hAQ3iE/9sHrSBdLO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NL1xQAAANwAAAAPAAAAAAAAAAAAAAAAAJgCAABkcnMv&#10;ZG93bnJldi54bWxQSwUGAAAAAAQABAD1AAAAigMAAAAA&#10;" path="m62,63r,9l48,72r,24l38,96r,-24l,72,,63,43,r5,l48,63r14,xm38,63r,-48l4,63r34,xe" fillcolor="#131516" stroked="f">
                    <v:path arrowok="t" o:connecttype="custom" o:connectlocs="62,63;62,72;48,72;48,96;38,96;38,72;0,72;0,63;43,0;48,0;48,63;62,63;38,63;38,15;4,63;38,63" o:connectangles="0,0,0,0,0,0,0,0,0,0,0,0,0,0,0,0"/>
                    <o:lock v:ext="edit" verticies="t"/>
                  </v:shape>
                  <v:shape id="Freeform 3420" o:spid="_x0000_s1270" style="position:absolute;left:7334;top:4071;width:125;height:110;visibility:visible;mso-wrap-style:square;v-text-anchor:top"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G08IA&#10;AADcAAAADwAAAGRycy9kb3ducmV2LnhtbERPXWvCMBR9H/gfwhV8m4mdE6lGkcGG4GBYBV8vzbUt&#10;Jjddk9n675eHwR4P53u9HZwVd+pC41nDbKpAEJfeNFxpOJ/en5cgQkQ2aD2ThgcF2G5GT2vMje/5&#10;SPciViKFcMhRQx1jm0sZypochqlviRN39Z3DmGBXSdNhn8KdlZlSC+mw4dRQY0tvNZW34sdpOPTq&#10;w2SfM4vKnr+vr/PidPl6aD0ZD7sViEhD/Bf/ufdGw0uW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UbTwgAAANwAAAAPAAAAAAAAAAAAAAAAAJgCAABkcnMvZG93&#10;bnJldi54bWxQSwUGAAAAAAQABAD1AAAAhwMAAAAA&#10;" path="m92,l,110,125,43,92,xe" fillcolor="#131516" stroked="f">
                    <v:path arrowok="t" o:connecttype="custom" o:connectlocs="92,0;0,110;125,43;92,0" o:connectangles="0,0,0,0"/>
                  </v:shape>
                  <v:shape id="Freeform 3421" o:spid="_x0000_s1271" style="position:absolute;left:7334;top:4071;width:125;height:110;visibility:visible;mso-wrap-style:square;v-text-anchor:top"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8n7sIA&#10;AADcAAAADwAAAGRycy9kb3ducmV2LnhtbESP3YrCMBSE7wXfIRzBO02t4E+3UUTYXb2s+gCH5th2&#10;25yUJmp9+40geDnMzDdMuu1NI+7Uucqygtk0AkGcW11xoeBy/p6sQDiPrLGxTAqe5GC7GQ5STLR9&#10;cEb3ky9EgLBLUEHpfZtI6fKSDLqpbYmDd7WdQR9kV0jd4SPATSPjKFpIgxWHhRJb2peU16ebURDf&#10;dufoz1yy1U8/179YH7NldlRqPOp3XyA89f4TfrcPWsE8XsPrTDg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7yfuwgAAANwAAAAPAAAAAAAAAAAAAAAAAJgCAABkcnMvZG93&#10;bnJldi54bWxQSwUGAAAAAAQABAD1AAAAhwMAAAAA&#10;" path="m92,l,110,125,43,92,xe" filled="f" strokecolor="#131516" strokeweight=".25pt">
                    <v:path arrowok="t" o:connecttype="custom" o:connectlocs="92,0;0,110;125,43;92,0" o:connectangles="0,0,0,0"/>
                  </v:shape>
                  <v:shape id="Freeform 3422" o:spid="_x0000_s1272" style="position:absolute;left:7426;top:3453;width:100;height:130;visibility:visible;mso-wrap-style:square;v-text-anchor:top" coordsize="10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cIA&#10;AADcAAAADwAAAGRycy9kb3ducmV2LnhtbERP3U7CMBS+J+EdmkPinXSwRHRSljGj8U4FH+BkPayD&#10;9XSsdYy3pxcmXH75/tf5aFsxUO8bxwoW8wQEceV0w7WC3/374zMIH5A1to5JwZU85JvpZI2Zdhf+&#10;oWEXahFD2GeowITQZVL6ypBFP3cdceQOrrcYIuxrqXu8xHDbymWSPEmLDccGgx2VhqrT7s8q2Lrv&#10;F/dRnoqvbbpa7e3x/GbNWamH2Vi8ggg0hrv43/2pFaRpnB/Px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eD79wgAAANwAAAAPAAAAAAAAAAAAAAAAAJgCAABkcnMvZG93&#10;bnJldi54bWxQSwUGAAAAAAQABAD1AAAAhwMAAAAA&#10;" path="m100,101l,,52,130r48,-29xe" fillcolor="#131516" stroked="f">
                    <v:path arrowok="t" o:connecttype="custom" o:connectlocs="100,101;0,0;52,130;100,101" o:connectangles="0,0,0,0"/>
                  </v:shape>
                  <v:shape id="Freeform 3423" o:spid="_x0000_s1273" style="position:absolute;left:7426;top:3453;width:100;height:130;visibility:visible;mso-wrap-style:square;v-text-anchor:top" coordsize="10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0JcUA&#10;AADcAAAADwAAAGRycy9kb3ducmV2LnhtbESPQWsCMRSE70L/Q3iFXkQTK7WyNYoIUvEiWi/eHpvn&#10;7tbkZdlE3frrjVDwOMzMN8xk1jorLtSEyrOGQV+BIM69qbjQsP9Z9sYgQkQ2aD2Thj8KMJu+dCaY&#10;GX/lLV12sRAJwiFDDWWMdSZlyEtyGPq+Jk7e0TcOY5JNIU2D1wR3Vr4rNZIOK04LJda0KCk/7c5O&#10;w81+q26w53UYjX+P84/PvdocTlq/vbbzLxCR2vgM/7dXRsNwOIDHmXQ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zQlxQAAANwAAAAPAAAAAAAAAAAAAAAAAJgCAABkcnMv&#10;ZG93bnJldi54bWxQSwUGAAAAAAQABAD1AAAAigMAAAAA&#10;" path="m100,101l,,52,130r48,-29xe" filled="f" strokecolor="#131516" strokeweight=".25pt">
                    <v:path arrowok="t" o:connecttype="custom" o:connectlocs="100,101;0,0;52,130;100,101" o:connectangles="0,0,0,0"/>
                  </v:shape>
                  <v:shape id="Freeform 3424" o:spid="_x0000_s1274" style="position:absolute;left:9510;top:6657;width:58;height:62;visibility:visible;mso-wrap-style:square;v-text-anchor:top" coordsize="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bqsUA&#10;AADcAAAADwAAAGRycy9kb3ducmV2LnhtbESP3WoCMRSE74W+QzgF7zRbBS1bo4jUP0Sotg9w2Jxu&#10;tm5Olk10V5/eCEIvh5n5hpnMWluKC9W+cKzgrZ+AIM6cLjhX8PO97L2D8AFZY+mYFFzJw2z60plg&#10;ql3DB7ocQy4ihH2KCkwIVSqlzwxZ9H1XEUfv19UWQ5R1LnWNTYTbUg6SZCQtFhwXDFa0MJSdjmer&#10;4JD/bfdrubt5vfh0Z7P9Gq9GjVLd13b+ASJQG/7Dz/ZGKxgOB/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xuqxQAAANwAAAAPAAAAAAAAAAAAAAAAAJgCAABkcnMv&#10;ZG93bnJldi54bWxQSwUGAAAAAAQABAD1AAAAigMAAAAA&#10;" path="m5,l29,,19,34,34,14,43,5,48,r5,l58,r,5l53,10r,4l48,14r-5,l43,10r-4,l34,14,29,24,24,34r-5,4l19,43r-4,5l15,53r,9l,62,15,19r,-9l19,5r-4,l10,5,5,xe" fillcolor="#131516" stroked="f">
                    <v:path arrowok="t" o:connecttype="custom" o:connectlocs="5,0;29,0;19,34;34,14;43,5;48,0;53,0;53,0;53,0;58,0;58,5;53,10;53,14;53,14;48,14;48,14;48,14;43,14;43,10;43,10;43,10;43,10;43,10;43,10;39,10;39,10;34,14;29,24;24,34;19,38;19,43;15,48;15,53;15,62;0,62;15,19;15,10;19,5;19,5;15,5;15,5;15,5;10,5;10,5;5,0" o:connectangles="0,0,0,0,0,0,0,0,0,0,0,0,0,0,0,0,0,0,0,0,0,0,0,0,0,0,0,0,0,0,0,0,0,0,0,0,0,0,0,0,0,0,0,0,0"/>
                  </v:shape>
                  <v:shape id="Freeform 3425" o:spid="_x0000_s1275" style="position:absolute;left:9563;top:6657;width:53;height:62;visibility:visible;mso-wrap-style:square;v-text-anchor:top" coordsize="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uy8QA&#10;AADcAAAADwAAAGRycy9kb3ducmV2LnhtbESPQWvCQBSE7wX/w/IEL1I3Gmw1dZVSEERPRqHXR/aZ&#10;xGbfxt1V47/vFoQeh5n5hlmsOtOIGzlfW1YwHiUgiAuray4VHA/r1xkIH5A1NpZJwYM8rJa9lwVm&#10;2t55T7c8lCJC2GeooAqhzaT0RUUG/ci2xNE7WWcwROlKqR3eI9w0cpIkb9JgzXGhwpa+Kip+8qtR&#10;IHf5+3F6GDrabjdrc/k+n+Z4VmrQ7z4/QATqwn/42d5oBWma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prsvEAAAA3AAAAA8AAAAAAAAAAAAAAAAAmAIAAGRycy9k&#10;b3ducmV2LnhtbFBLBQYAAAAABAAEAPUAAACJAwAAAAA=&#10;" path="m53,l48,19r-5,l43,10,38,5,34,,29,,24,5r,5l24,14r5,5l34,29r4,5l43,38r,5l38,53r,5l29,62r-10,l14,62,10,58r-5,l,62,5,38r5,10l10,53r4,5l19,58r5,l29,58r5,-5l34,48,29,43r,-5l24,34,19,24,14,19r,-5l14,10,19,5,24,r5,l34,r4,l43,r5,l53,xe" fillcolor="#131516" stroked="f">
                    <v:path arrowok="t" o:connecttype="custom" o:connectlocs="53,0;48,19;43,19;43,10;38,5;38,5;34,0;29,0;24,5;24,5;24,10;24,10;24,14;24,14;29,19;34,29;38,34;43,38;43,43;38,53;38,58;29,62;19,62;14,62;10,58;10,58;5,58;5,58;0,62;0,62;5,38;5,38;10,48;10,53;14,58;19,58;24,58;29,58;34,53;34,48;34,48;29,43;29,38;24,34;19,24;14,19;14,19;14,14;14,10;19,5;24,0;29,0;34,0;34,0;38,0;38,0;43,0;43,0;48,0;48,0;53,0" o:connectangles="0,0,0,0,0,0,0,0,0,0,0,0,0,0,0,0,0,0,0,0,0,0,0,0,0,0,0,0,0,0,0,0,0,0,0,0,0,0,0,0,0,0,0,0,0,0,0,0,0,0,0,0,0,0,0,0,0,0,0,0,0"/>
                  </v:shape>
                  <v:shape id="Freeform 3426" o:spid="_x0000_s1276" style="position:absolute;left:9429;top:6561;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IGcIA&#10;AADcAAAADwAAAGRycy9kb3ducmV2LnhtbESPT4vCMBTE7wt+h/AWvK2pf1i0axRRRK9WvT+bZ1tM&#10;XkoStX57s7Cwx2FmfsPMl5014kE+NI4VDAcZCOLS6YYrBafj9msKIkRkjcYxKXhRgOWi9zHHXLsn&#10;H+hRxEokCIccFdQxtrmUoazJYhi4ljh5V+ctxiR9JbXHZ4JbI0dZ9i0tNpwWamxpXVN5K+5Wwegw&#10;nBTt/np++fXtYnZhZjbHmVL9z271AyJSF//Df+29VjAeT+D3TDo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UgZwgAAANwAAAAPAAAAAAAAAAAAAAAAAJgCAABkcnMvZG93&#10;bnJldi54bWxQSwUGAAAAAAQABAD1AAAAhwMAAAAA&#10;" path="m48,l24,86,38,67,48,53r9,-5l67,43r5,5l76,53r,5l76,62r,10l62,106r,4l62,115r5,l72,110r4,-4l81,106r-5,4l72,115r-5,5l62,125r-5,l53,125r-5,l48,120r,-5l48,106,62,72r,-10l62,58r-5,l53,58r-5,4l38,72r-5,5l24,91r-5,10l19,106,9,125r-9,l29,24r,-9l29,10r-5,l19,10r,-5l48,xe" fillcolor="#131516" stroked="f">
                    <v:path arrowok="t" o:connecttype="custom" o:connectlocs="24,86;48,53;67,43;72,48;76,58;76,72;62,110;62,115;62,115;67,115;72,110;81,106;72,115;62,125;53,125;48,125;48,120;48,106;62,62;62,58;62,58;57,58;48,62;33,77;19,101;9,125;29,24;29,10;29,10;24,10;19,10;48,0" o:connectangles="0,0,0,0,0,0,0,0,0,0,0,0,0,0,0,0,0,0,0,0,0,0,0,0,0,0,0,0,0,0,0,0"/>
                  </v:shape>
                  <v:shape id="Freeform 3427" o:spid="_x0000_s1277" style="position:absolute;left:8117;top:6035;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2q8UA&#10;AADcAAAADwAAAGRycy9kb3ducmV2LnhtbESPzWrDMBCE74G8g9hAb7GchLrFsRxCodBLCXGLzxtr&#10;/UOslWOpjvv2VaHQ4zA73+xkh9n0YqLRdZYVbKIYBHFldceNgs+P1/UzCOeRNfaWScE3OTjky0WG&#10;qbZ3PtNU+EYECLsUFbTeD6mUrmrJoIvsQBy82o4GfZBjI/WI9wA3vdzGcSINdhwaWhzopaXqWnyZ&#10;8EZSvpe6OCe3y8mfyMzTNnmqlXpYzcc9CE+z/z/+S79pBbvdI/yOCQS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arxQAAANwAAAAPAAAAAAAAAAAAAAAAAJgCAABkcnMv&#10;ZG93bnJldi54bWxQSwUGAAAAAAQABAD1AAAAigMAAAAA&#10;" path="m38,l14,81r,5l14,91r5,l19,86r5,-5l28,81,19,91r-5,5l9,96r-5,l,96,,91,,86,4,81,24,19,24,9r,-4l19,5r-5,l38,xe" fillcolor="#131516" stroked="f">
                    <v:path arrowok="t" o:connecttype="custom" o:connectlocs="38,0;14,81;14,86;14,86;14,86;14,91;14,91;14,91;14,91;19,91;19,86;24,81;28,81;19,91;14,96;9,96;9,96;4,96;4,96;0,96;0,91;0,86;4,81;24,19;24,9;24,9;24,5;24,5;19,5;19,5;19,5;14,5;14,5;38,0" o:connectangles="0,0,0,0,0,0,0,0,0,0,0,0,0,0,0,0,0,0,0,0,0,0,0,0,0,0,0,0,0,0,0,0,0,0"/>
                  </v:shape>
                  <v:shape id="Freeform 3428" o:spid="_x0000_s1278" style="position:absolute;left:8155;top:6068;width:53;height:63;visibility:visible;mso-wrap-style:square;v-text-anchor:top" coordsize="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THsQA&#10;AADcAAAADwAAAGRycy9kb3ducmV2LnhtbESPT4vCMBTE74LfITzBi6zpKoh2jSIugoIe/AN7fTRv&#10;22LzUptoq5/eCILHYWZ+w0znjSnEjSqXW1bw3Y9AECdW55wqOB1XX2MQziNrLCyTgjs5mM/arSnG&#10;2ta8p9vBpyJA2MWoIPO+jKV0SUYGXd+WxMH7t5VBH2SVSl1hHeCmkIMoGkmDOYeFDEtaZpScD1cT&#10;KNvJzi169zyhy27zSOvfy+nvqFS30yx+QHhq/Cf8bq+1guFwBK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c0x7EAAAA3AAAAA8AAAAAAAAAAAAAAAAAmAIAAGRycy9k&#10;b3ducmV2LnhtbFBLBQYAAAAABAAEAPUAAACJAwAAAAA=&#10;" path="m5,5l29,,19,34,29,15,38,5,43,r5,l53,r,5l53,10r,5l48,15r,5l43,20r,-5l43,10r-5,l33,15r,5l24,24,19,34r,5l14,43r,10l9,53r,10l,63,9,20r5,-5l14,10,9,5,5,5xe" fillcolor="#131516" stroked="f">
                    <v:path arrowok="t" o:connecttype="custom" o:connectlocs="5,5;29,0;19,34;29,15;38,5;43,0;48,0;48,0;53,0;53,5;53,5;53,10;53,15;48,15;48,20;43,20;43,15;43,15;43,15;43,15;43,10;38,10;38,10;38,10;38,10;33,15;33,20;24,24;19,34;19,39;14,43;14,53;9,53;9,63;0,63;9,20;14,15;14,10;14,10;14,10;9,5;9,5;9,5;5,5;5,5" o:connectangles="0,0,0,0,0,0,0,0,0,0,0,0,0,0,0,0,0,0,0,0,0,0,0,0,0,0,0,0,0,0,0,0,0,0,0,0,0,0,0,0,0,0,0,0,0"/>
                  </v:shape>
                  <v:shape id="Freeform 3429" o:spid="_x0000_s1279" style="position:absolute;left:8021;top:5944;width:100;height:129;visibility:visible;mso-wrap-style:square;v-text-anchor:top" coordsize="10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OyccA&#10;AADcAAAADwAAAGRycy9kb3ducmV2LnhtbESPQWvCQBSE74X+h+UJ3upGBZXUVaRFsYdKtD3U2yP7&#10;zMZm38bsatJ/3xUKPQ4z8w0zX3a2EjdqfOlYwXCQgCDOnS65UPD5sX6agfABWWPlmBT8kIfl4vFh&#10;jql2Le/pdgiFiBD2KSowIdSplD43ZNEPXE0cvZNrLIYom0LqBtsIt5UcJclEWiw5Lhis6cVQ/n24&#10;WgXnzXt2zKaT0e7tNWu/zO6Sye1FqX6vWz2DCNSF//Bfe6sVjMdTuJ+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dzsnHAAAA3AAAAA8AAAAAAAAAAAAAAAAAmAIAAGRy&#10;cy9kb3ducmV2LnhtbFBLBQYAAAAABAAEAPUAAACMAwAAAAA=&#10;" path="m100,l72,105r-5,5l67,115r,5l72,120r,-5l76,115r5,-10l86,110r-5,5l72,124r-5,l57,129r-5,-5l52,120r,-5l52,105r5,-9l43,110,33,124r-9,l19,129,9,124,4,120,,115,,105,,91,9,76,19,62,33,52,43,48r9,l57,48r5,l67,52r5,l81,24r,-5l81,14r,-5l76,9r-4,l72,4,100,xm67,62r,-5l62,52r-5,l52,52r-9,5l28,67,19,86r-5,19l19,110r,5l24,115r4,l38,110,52,96,62,81,67,62xe" fillcolor="#131516" stroked="f">
                    <v:path arrowok="t" o:connecttype="custom" o:connectlocs="72,105;67,115;67,115;67,120;72,115;81,105;81,115;67,124;57,129;52,124;52,115;57,96;33,124;19,129;4,120;0,105;9,76;33,52;52,48;62,48;72,52;81,19;81,14;81,9;81,9;72,9;72,4;67,62;62,52;52,52;28,67;14,105;19,115;28,115;52,96;67,62" o:connectangles="0,0,0,0,0,0,0,0,0,0,0,0,0,0,0,0,0,0,0,0,0,0,0,0,0,0,0,0,0,0,0,0,0,0,0,0"/>
                    <o:lock v:ext="edit" verticies="t"/>
                  </v:shape>
                  <v:shape id="Freeform 3430" o:spid="_x0000_s1280" style="position:absolute;left:9270;top:6179;width:82;height:129;visibility:visible;mso-wrap-style:square;v-text-anchor:top" coordsize="8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bri78A&#10;AADcAAAADwAAAGRycy9kb3ducmV2LnhtbERPTWsCMRC9F/wPYQrearYVpaxGKQsWLyKu9T5sppvF&#10;zSQkUdd/bw6Cx8f7Xq4H24srhdg5VvA5KUAQN0533Cr4O24+vkHEhKyxd0wK7hRhvRq9LbHU7sYH&#10;utapFTmEY4kKTEq+lDI2hizGifPEmft3wWLKMLRSB7zlcNvLr6KYS4sd5waDnipDzbm+WAUh7Myu&#10;utS/1fF833enwfNs65Uavw8/CxCJhvQSP91brWA6zWvzmXwE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1uuLvwAAANwAAAAPAAAAAAAAAAAAAAAAAJgCAABkcnMvZG93bnJl&#10;di54bWxQSwUGAAAAAAQABAD1AAAAhAMAAAAA&#10;" path="m53,l24,86,39,67,53,52,63,48r5,l72,48r5,l77,52r5,5l77,62r,10l68,105r-5,10l68,120r,-5l72,110r5,-5l82,105r-5,10l72,120r-4,4l63,124r,5l58,129r-5,l53,124r-5,l48,120r,-5l53,105,63,72r,-5l68,62,63,57r-5,l53,57r-5,5l39,72r-5,9l24,96r,4l20,105r-5,19l,124,29,24,34,14r,-5l29,9r-5,l20,9r,-5l53,xe" fillcolor="#131516" stroked="f">
                    <v:path arrowok="t" o:connecttype="custom" o:connectlocs="24,86;53,52;68,48;77,48;82,57;77,72;63,115;63,115;68,120;68,120;72,110;82,105;72,120;63,124;58,129;53,124;48,120;53,105;63,67;63,57;63,57;58,57;48,62;34,81;24,100;15,124;29,24;34,14;29,9;24,9;20,9;53,0" o:connectangles="0,0,0,0,0,0,0,0,0,0,0,0,0,0,0,0,0,0,0,0,0,0,0,0,0,0,0,0,0,0,0,0"/>
                  </v:shape>
                  <v:shape id="Freeform 3431" o:spid="_x0000_s1281" style="position:absolute;left:9362;top:6279;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IvsYA&#10;AADcAAAADwAAAGRycy9kb3ducmV2LnhtbESPQWvCQBSE70L/w/IKXkrdqBhq6ipFkfZS1LT0/Mi+&#10;JsHs25B9xvTfdwsFj8PMfMOsNoNrVE9dqD0bmE4SUMSFtzWXBj4/9o9PoIIgW2w8k4EfCrBZ341W&#10;mFl/5RP1uZQqQjhkaKASaTOtQ1GRwzDxLXH0vn3nUKLsSm07vEa4a/QsSVLtsOa4UGFL24qKc35x&#10;Bt5Tt0yni3w3e10cHr6OFzn3hRgzvh9enkEJDXIL/7ffrIH5fAl/Z+IR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uIvsYAAADcAAAADwAAAAAAAAAAAAAAAACYAgAAZHJz&#10;L2Rvd25yZXYueG1sUEsFBgAAAAAEAAQA9QAAAIsDAAAAAA==&#10;" path="m4,l28,,19,29,33,15,43,5,48,r4,l57,r,5l52,10r,5l48,15r-5,l43,10r-5,l33,15r-5,9l24,34r-5,5l19,44r-5,4l14,53r,5l,58,14,20r,-10l19,5r-5,l9,5,4,5,4,xe" fillcolor="#131516" stroked="f">
                    <v:path arrowok="t" o:connecttype="custom" o:connectlocs="4,0;28,0;19,29;33,15;43,5;48,0;52,0;52,0;52,0;57,0;57,5;52,10;52,10;52,15;48,15;48,15;48,15;43,15;43,10;43,10;43,10;43,10;43,10;43,10;38,10;38,10;33,15;28,24;24,34;19,39;19,44;14,48;14,53;14,58;0,58;14,20;14,10;19,5;14,5;14,5;14,5;14,5;9,5;4,5;4,0" o:connectangles="0,0,0,0,0,0,0,0,0,0,0,0,0,0,0,0,0,0,0,0,0,0,0,0,0,0,0,0,0,0,0,0,0,0,0,0,0,0,0,0,0,0,0,0,0"/>
                  </v:shape>
                  <v:shape id="Freeform 3432" o:spid="_x0000_s1282" style="position:absolute;left:9405;top:6279;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HO8EA&#10;AADcAAAADwAAAGRycy9kb3ducmV2LnhtbERPW2vCMBR+H/gfwhF8m6mziFSjDHGgj/MyurdDc2zK&#10;mpOSRFv//fIw2OPHd19vB9uKB/nQOFYwm2YgiCunG64VXM4fr0sQISJrbB2TgicF2G5GL2sstOv5&#10;kx6nWIsUwqFABSbGrpAyVIYshqnriBN3c95iTNDXUnvsU7ht5VuWLaTFhlODwY52hqqf090qOPbX&#10;r9KYcm59kN/7XV4+TZ0rNRkP7ysQkYb4L/5zH7SCeZ7mpz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FhzvBAAAA3AAAAA8AAAAAAAAAAAAAAAAAmAIAAGRycy9kb3du&#10;cmV2LnhtbFBLBQYAAAAABAAEAPUAAACGAwAAAAA=&#10;" path="m77,r,10l62,10r5,5l62,24,57,34r-9,5l38,39r-9,5l24,44r,4l29,53r4,l43,58r10,l62,63r,4l62,72r,5l57,82r-4,5l48,87,38,91r-9,l24,91,14,87r-5,l5,82,,77,,72,5,67,9,63,19,58r-5,l14,53r,-5l19,48r5,-4l29,39r-5,l19,34,14,29r,-5l14,15,24,5,33,,43,r5,l53,r4,l77,xm53,15r,-5l53,5,48,,43,,38,5r-9,5l29,20r-5,4l24,29r5,5l33,39r5,l43,34r5,l48,29r5,-5l53,20r,-5xm24,58l14,63r,4l9,72r,5l14,82r10,5l33,87r5,l48,82r5,-5l57,72r-4,l53,67r-5,l43,67,33,63,24,58xe" fillcolor="#131516" stroked="f">
                    <v:path arrowok="t" o:connecttype="custom" o:connectlocs="77,10;67,15;62,24;48,39;29,44;24,48;24,48;29,53;43,58;62,63;62,72;57,82;48,87;29,91;14,87;5,82;0,77;5,67;9,63;19,58;14,53;19,48;29,39;19,34;14,24;24,5;43,0;53,0;57,0;53,15;53,5;43,0;29,10;24,24;29,34;38,39;43,34;48,29;53,20;53,15;14,63;9,72;9,77;24,87;38,87;53,77;53,72;48,67;33,63" o:connectangles="0,0,0,0,0,0,0,0,0,0,0,0,0,0,0,0,0,0,0,0,0,0,0,0,0,0,0,0,0,0,0,0,0,0,0,0,0,0,0,0,0,0,0,0,0,0,0,0,0"/>
                    <o:lock v:ext="edit" verticies="t"/>
                  </v:shape>
                  <v:shape id="Freeform 3433" o:spid="_x0000_s1283" style="position:absolute;left:9022;top:6456;width:82;height:129;visibility:visible;mso-wrap-style:square;v-text-anchor:top" coordsize="8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xa8MA&#10;AADcAAAADwAAAGRycy9kb3ducmV2LnhtbESPQWsCMRSE7wX/Q3hCbzVrW0VWo5SFFi9SXPX+2Dw3&#10;i5uXkERd/31TKPQ4zMw3zGoz2F7cKMTOsYLppABB3DjdcavgePh8WYCICVlj75gUPCjCZj16WmGp&#10;3Z33dKtTKzKEY4kKTEq+lDI2hizGifPE2Tu7YDFlGVqpA94z3PbytSjm0mLHecGgp8pQc6mvVkEI&#10;O7OrrvVXdbg8vrvT4Hm29Uo9j4ePJYhEQ/oP/7W3WsHb+xR+z+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oxa8MAAADcAAAADwAAAAAAAAAAAAAAAACYAgAAZHJzL2Rv&#10;d25yZXYueG1sUEsFBgAAAAAEAAQA9QAAAIgDAAAAAA==&#10;" path="m48,l24,86,38,67,53,57r5,-9l67,48r5,l77,52r,5l77,67r,5l67,110r-5,5l62,120r5,l72,115r5,-10l82,110r-5,5l72,120r-5,4l62,129r-4,l53,129r-5,-5l48,120r,-5l53,105,62,72r,-5l62,62r,-5l58,57r-5,5l48,67,38,72r-4,9l24,96r,4l19,110r-4,19l,129,29,28,34,14,29,9r-5,l19,9,48,xe" fillcolor="#131516" stroked="f">
                    <v:path arrowok="t" o:connecttype="custom" o:connectlocs="24,86;53,57;67,48;77,52;77,57;77,72;62,115;62,120;62,120;67,120;72,115;82,110;72,120;62,129;58,129;53,129;48,120;53,105;62,67;62,62;62,57;58,57;48,67;34,81;24,100;15,129;29,28;34,14;29,9;24,9;19,9;48,0" o:connectangles="0,0,0,0,0,0,0,0,0,0,0,0,0,0,0,0,0,0,0,0,0,0,0,0,0,0,0,0,0,0,0,0"/>
                  </v:shape>
                  <v:shape id="Freeform 3434" o:spid="_x0000_s1284" style="position:absolute;left:9094;top:6542;width:77;height:96;visibility:visible;mso-wrap-style:square;v-text-anchor:top" coordsize="7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87MQA&#10;AADcAAAADwAAAGRycy9kb3ducmV2LnhtbESPT2sCMRTE74LfIbyCN038X7ZGEaHQQ3tQW7y+bp7Z&#10;xc3LskndbT99Iwgeh5n5DbPadK4SV2pC6VnDeKRAEOfelGw1fB5fh88gQkQ2WHkmDb8UYLPu91aY&#10;Gd/ynq6HaEWCcMhQQxFjnUkZ8oIchpGviZN39o3DmGRjpWmwTXBXyYlSC+mw5LRQYE27gvLL4cdp&#10;+Jtbay9BLT/U+252kuP2/P1ltR48ddsXEJG6+Ajf229Gw3Q2gd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OzEAAAA3AAAAA8AAAAAAAAAAAAAAAAAmAIAAGRycy9k&#10;b3ducmV2LnhtbFBLBQYAAAAABAAEAPUAAACJAwAAAAA=&#10;" path="m77,5r,9l62,14r5,5l62,29r-4,9l48,43r-10,l29,48r-5,l24,53r5,4l34,57r9,l53,62r5,5l62,67r,5l62,81r-4,5l53,86r-5,5l38,91r-9,5l24,96,14,91r-4,l5,86,,81,,77,5,72r5,-5l19,62,14,57r,-4l19,53r5,-5l29,43r-5,l19,38,14,34r,-5l14,19,24,10,34,5,43,r5,l53,5r5,l77,5xm53,19r,-5l53,10,48,5r-5,l38,10r-9,4l29,19,24,29r,5l29,38r5,l38,43r,-5l43,38r5,l48,34r5,-5l53,24r,-5xm19,62r-5,5l14,72r-4,l10,77r,4l14,86r10,5l34,91r4,l48,86r5,-5l58,77r-5,l53,72r-5,l43,67r-9,l19,62xe" fillcolor="#131516" stroked="f">
                    <v:path arrowok="t" o:connecttype="custom" o:connectlocs="77,14;67,19;62,29;48,43;29,48;24,53;24,53;29,57;43,57;58,67;62,72;58,86;48,91;29,96;14,91;5,86;0,81;5,72;10,67;19,62;14,57;19,53;29,43;19,38;14,29;24,10;43,0;53,5;58,5;53,19;53,10;43,5;29,14;24,29;29,38;38,43;43,38;48,34;53,24;53,19;14,67;10,72;10,81;24,91;38,91;53,81;53,77;48,72;34,67" o:connectangles="0,0,0,0,0,0,0,0,0,0,0,0,0,0,0,0,0,0,0,0,0,0,0,0,0,0,0,0,0,0,0,0,0,0,0,0,0,0,0,0,0,0,0,0,0,0,0,0,0"/>
                    <o:lock v:ext="edit" verticies="t"/>
                  </v:shape>
                  <v:shape id="Freeform 3435" o:spid="_x0000_s1285" style="position:absolute;left:9171;top:6542;width:51;height:62;visibility:visible;mso-wrap-style:square;v-text-anchor:top" coordsize="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nQsUA&#10;AADcAAAADwAAAGRycy9kb3ducmV2LnhtbESP0WrCQBRE3wv+w3IF3+rGJNUSXcUWhD5Zq/2AS/aa&#10;hGTvhuyapP36riD0cZiZM8xmN5pG9NS5yrKCxTwCQZxbXXGh4PtyeH4F4TyyxsYyKfghB7vt5GmD&#10;mbYDf1F/9oUIEHYZKii9bzMpXV6SQTe3LXHwrrYz6IPsCqk7HALcNDKOoqU0WHFYKLGl95Ly+nwz&#10;Cm6r9vgWO65P8cvnb3pcmlOdx0rNpuN+DcLT6P/Dj/aHVpCkCdz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qdCxQAAANwAAAAPAAAAAAAAAAAAAAAAAJgCAABkcnMv&#10;ZG93bnJldi54bWxQSwUGAAAAAAQABAD1AAAAigMAAAAA&#10;" path="m5,5l29,,19,34,29,19,38,5r10,l48,r3,5l51,10r,4l48,19r-5,l43,14r-5,l33,19r-4,5l24,34r-5,4l19,48r-5,5l14,57,9,62,,62,14,19r,-5l14,10r-5,l5,10,5,5xe" fillcolor="#131516" stroked="f">
                    <v:path arrowok="t" o:connecttype="custom" o:connectlocs="5,5;29,0;19,34;29,19;38,5;48,5;48,0;51,5;51,5;51,5;51,10;51,10;51,14;48,19;48,19;48,19;43,19;43,14;43,14;43,14;43,14;43,14;43,14;38,14;38,14;38,14;33,19;29,24;24,34;19,38;19,48;14,53;14,57;9,62;0,62;14,19;14,14;14,10;14,10;14,10;14,10;9,10;9,10;5,10;5,5" o:connectangles="0,0,0,0,0,0,0,0,0,0,0,0,0,0,0,0,0,0,0,0,0,0,0,0,0,0,0,0,0,0,0,0,0,0,0,0,0,0,0,0,0,0,0,0,0"/>
                  </v:shape>
                  <v:shape id="Freeform 3436" o:spid="_x0000_s1286" style="position:absolute;left:8657;top:5489;width:77;height:129;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2/sQA&#10;AADcAAAADwAAAGRycy9kb3ducmV2LnhtbESPW2sCMRSE3wv+h3AE32rWS72sRtGCWAo+eHs/bI67&#10;i5uTNYm6/femUOjjMDPfMPNlYyrxIOdLywp63QQEcWZ1ybmC03HzPgHhA7LGyjIp+CEPy0XrbY6p&#10;tk/e0+MQchEh7FNUUIRQp1L6rCCDvmtr4uhdrDMYonS51A6fEW4q2U+SkTRYclwosKbPgrLr4W4U&#10;fN82Z7PercfhuvNbNzhOxx+oleq0m9UMRKAm/If/2l9awWA4hN8z8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T9v7EAAAA3AAAAA8AAAAAAAAAAAAAAAAAmAIAAGRycy9k&#10;b3ducmV2LnhtbFBLBQYAAAAABAAEAPUAAACJAwAAAAA=&#10;" path="m,66l5,39,15,15,29,5,39,,53,5,63,15r9,24l77,66,72,95r-9,19l53,124r-14,5l34,129,24,124r-4,-5l15,114r-5,-9l5,95,5,81,,66xm63,61l58,43r,-19l53,15,48,10r-4,l39,5r-5,5l29,10r-5,9l20,29r,14l20,61r43,xm20,66r,15l20,95r4,10l24,114r5,l34,119r5,5l44,119r4,l53,109r5,-9l58,85,63,66r-43,xe" fillcolor="#131516" stroked="f">
                    <v:path arrowok="t" o:connecttype="custom" o:connectlocs="0,66;5,39;15,15;29,5;39,0;53,5;63,15;72,39;77,66;72,95;63,114;53,124;39,129;34,129;24,124;20,119;15,114;10,105;5,95;5,81;0,66;63,61;58,43;58,24;53,15;48,10;44,10;39,5;34,10;29,10;24,19;20,29;20,43;20,61;63,61;20,66;20,81;20,95;24,105;24,114;29,114;34,119;34,119;39,124;44,119;48,119;53,109;58,100;58,85;63,66;20,66" o:connectangles="0,0,0,0,0,0,0,0,0,0,0,0,0,0,0,0,0,0,0,0,0,0,0,0,0,0,0,0,0,0,0,0,0,0,0,0,0,0,0,0,0,0,0,0,0,0,0,0,0,0,0"/>
                    <o:lock v:ext="edit" verticies="t"/>
                  </v:shape>
                  <v:shape id="Freeform 3437" o:spid="_x0000_s1287" style="position:absolute;left:8744;top:5570;width:53;height:62;visibility:visible;mso-wrap-style:square;v-text-anchor:top" coordsize="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gWcUA&#10;AADcAAAADwAAAGRycy9kb3ducmV2LnhtbESPQWsCMRSE70L/Q3iCF9Fsba12axQpCKKnroLXx+a5&#10;u7p5WZNUt//eCAWPw8x8w8wWranFlZyvLCt4HSYgiHOrKy4U7HerwRSED8gaa8uk4I88LOYvnRmm&#10;2t74h65ZKESEsE9RQRlCk0rp85IM+qFtiKN3tM5giNIVUju8Rbip5ShJPqTBiuNCiQ19l5Sfs1+j&#10;QG6zyX686zvabNYrczmcjp94UqrXbZdfIAK14Rn+b6+1grf3M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uBZxQAAANwAAAAPAAAAAAAAAAAAAAAAAJgCAABkcnMv&#10;ZG93bnJldi54bWxQSwUGAAAAAAQABAD1AAAAigMAAAAA&#10;" path="m5,4l29,,19,33,29,19,38,4r5,l48,r,4l53,4r,5l48,14r,5l43,19r,-5l38,14r-5,l33,19r-9,5l19,38r,5l14,48r,4l9,57r,5l,62,9,24,14,14r,-5l9,9,5,9,5,4xe" fillcolor="#131516" stroked="f">
                    <v:path arrowok="t" o:connecttype="custom" o:connectlocs="5,4;29,0;19,33;29,19;38,4;43,4;48,0;48,4;53,4;53,4;53,9;53,9;48,14;48,19;43,19;43,19;43,19;43,19;43,14;43,14;43,14;38,14;38,14;38,14;38,14;33,14;33,19;24,24;19,38;19,43;14,48;14,52;9,57;9,62;0,62;9,24;14,14;14,9;14,9;14,9;9,9;9,9;5,9;5,9;5,4" o:connectangles="0,0,0,0,0,0,0,0,0,0,0,0,0,0,0,0,0,0,0,0,0,0,0,0,0,0,0,0,0,0,0,0,0,0,0,0,0,0,0,0,0,0,0,0,0"/>
                  </v:shape>
                  <v:shape id="Freeform 3438" o:spid="_x0000_s1288" style="position:absolute;left:7642;top:3769;width:76;height:124;visibility:visible;mso-wrap-style:square;v-text-anchor:top" coordsize="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IAcMA&#10;AADcAAAADwAAAGRycy9kb3ducmV2LnhtbESPQWvCQBSE7wX/w/IEb3Wj1liiq4hQ7LFae39kn0k0&#10;723MbjX213cLQo/DzHzDLFYd1+pKra+cGBgNE1AkubOVFAYOn2/Pr6B8QLFYOyEDd/KwWvaeFphZ&#10;d5MdXfehUBEiPkMDZQhNprXPS2L0Q9eQRO/oWsYQZVto2+ItwrnW4yRJNWMlcaHEhjYl5ef9NxuY&#10;Mk8vB+bczr5+ZsfNFi8fp9SYQb9bz0EF6sJ/+NF+twYmLyn8nY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PIAcMAAADcAAAADwAAAAAAAAAAAAAAAACYAgAAZHJzL2Rv&#10;d25yZXYueG1sUEsFBgAAAAAEAAQA9QAAAIgDAAAAAA==&#10;" path="m,67l4,33,14,14,24,,38,,52,,62,14,72,33r4,29l72,91,62,110,52,120r-14,4l28,124r-4,-4l19,115r-5,-5l9,100,4,96,,81,,67xm57,57r,-19l52,24r,-10l48,9,43,4r-5,l33,4,28,9r-4,5l19,24r,14l19,57r38,xm19,67r,14l19,91r,9l24,110r4,5l33,120r5,l43,120r5,-5l52,105r5,-9l57,81r,-14l19,67xe" fillcolor="#131516" stroked="f">
                    <v:path arrowok="t" o:connecttype="custom" o:connectlocs="0,67;4,33;14,14;24,0;38,0;52,0;62,14;72,33;76,62;72,91;62,110;52,120;38,124;28,124;24,120;19,115;14,110;9,100;4,96;0,81;0,67;57,57;57,38;52,24;52,14;48,9;43,4;38,4;33,4;28,9;24,14;19,24;19,38;19,57;57,57;19,67;19,81;19,91;19,100;24,110;28,115;28,115;33,120;38,120;43,120;48,115;52,105;57,96;57,81;57,67;19,67" o:connectangles="0,0,0,0,0,0,0,0,0,0,0,0,0,0,0,0,0,0,0,0,0,0,0,0,0,0,0,0,0,0,0,0,0,0,0,0,0,0,0,0,0,0,0,0,0,0,0,0,0,0,0"/>
                    <o:lock v:ext="edit" verticies="t"/>
                  </v:shape>
                  <v:shape id="Freeform 3440" o:spid="_x0000_s1289" style="position:absolute;left:5600;top:5345;width:101;height:125;visibility:visible;mso-wrap-style:square;v-text-anchor:top" coordsize="1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9J7MUA&#10;AADcAAAADwAAAGRycy9kb3ducmV2LnhtbESPQWvCQBSE7wX/w/KEXkQ3NmIldRURBA8WNfXQ42v2&#10;NRuSfRuyq6b/vlsQehxm5htmue5tI27U+cqxgukkAUFcOF1xqeDysRsvQPiArLFxTAp+yMN6NXha&#10;Yqbdnc90y0MpIoR9hgpMCG0mpS8MWfQT1xJH79t1FkOUXSl1h/cIt418SZK5tFhxXDDY0tZQUedX&#10;q2C02B0xPwVz+Kpr9/m+TVN9ZaWeh/3mDUSgPvyHH+29VpDOXu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0nsxQAAANwAAAAPAAAAAAAAAAAAAAAAAJgCAABkcnMv&#10;ZG93bnJldi54bWxQSwUGAAAAAAQABAD1AAAAigMAAAAA&#10;" path="m101,l67,106r,5l67,115r5,l77,111r5,-5l86,106r-4,9l72,120r-5,5l58,125r-5,l53,120r,-5l53,106,58,96,43,111r-9,9l24,125r-5,l10,125,5,120,,115r,-9l,91,10,77,19,63,34,53r9,-5l53,43r5,5l62,48r5,l72,53,82,24r,-4l82,15r,-5l77,10r-5,l67,10r,-5l101,xm67,63r,-5l62,53r-4,l53,48,43,53,29,67,19,87r-5,14l14,111r5,4l24,115r14,-4l53,96,62,77,67,63xe" fillcolor="#131516" stroked="f">
                    <v:path arrowok="t" o:connecttype="custom" o:connectlocs="67,106;67,115;67,115;67,115;72,115;82,106;82,115;67,125;58,125;53,120;53,115;58,96;34,120;19,125;5,120;0,106;10,77;34,53;53,43;62,48;72,53;82,20;82,15;82,10;82,10;72,10;67,5;67,63;62,53;53,48;29,67;14,101;19,115;24,115;53,96;67,63" o:connectangles="0,0,0,0,0,0,0,0,0,0,0,0,0,0,0,0,0,0,0,0,0,0,0,0,0,0,0,0,0,0,0,0,0,0,0,0"/>
                    <o:lock v:ext="edit" verticies="t"/>
                  </v:shape>
                  <v:shape id="Freeform 3441" o:spid="_x0000_s1290" style="position:absolute;left:3573;top:5436;width:177;height:215;visibility:visible;mso-wrap-style:square;v-text-anchor:top" coordsize="177,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AH8IA&#10;AADcAAAADwAAAGRycy9kb3ducmV2LnhtbERPTUsDMRC9C/6HMII3m1VLKWvTIouCXgrtFtHbsJlu&#10;FjczaxLb7b9vDoUeH+97sRp9rw4UYids4HFSgCJuxHbcGtjV7w9zUDEhW+yFycCJIqyWtzcLLK0c&#10;eUOHbWpVDuFYogGX0lBqHRtHHuNEBuLM7SV4TBmGVtuAxxzue/1UFDPtsePc4HCgylHzu/33BurP&#10;k9t08lZXf8X6x1df32EvYsz93fj6AirRmK7ii/vDGnie5rX5TD4Cen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AAfwgAAANwAAAAPAAAAAAAAAAAAAAAAAJgCAABkcnMvZG93&#10;bnJldi54bWxQSwUGAAAAAAQABAD1AAAAhwMAAAAA&#10;" path="m101,215l,48,72,,177,172r-76,43xe" stroked="f">
                    <v:path arrowok="t" o:connecttype="custom" o:connectlocs="101,215;0,48;72,0;177,172;101,215" o:connectangles="0,0,0,0,0"/>
                  </v:shape>
                  <v:shape id="Freeform 3442" o:spid="_x0000_s1291" style="position:absolute;left:3760;top:5670;width:77;height:149;visibility:visible;mso-wrap-style:square;v-text-anchor:top" coordsize="7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CsYA&#10;AADcAAAADwAAAGRycy9kb3ducmV2LnhtbESPT2vCQBTE74V+h+UVems2tlpt6iqlIoqX4t/zI/vM&#10;hmbfhuxqop/eFQo9DjPzG2Y87WwlztT40rGCXpKCIM6dLrlQsNvOX0YgfEDWWDkmBRfyMJ08Powx&#10;067lNZ03oRARwj5DBSaEOpPS54Ys+sTVxNE7usZiiLIppG6wjXBbydc0fZcWS44LBmv6NpT/bk5W&#10;wWB4XBb73um6Kg+mWwxk+zPbt0o9P3VfnyACdeE//NdeagVv/Q+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mCsYAAADcAAAADwAAAAAAAAAAAAAAAACYAgAAZHJz&#10;L2Rvd25yZXYueG1sUEsFBgAAAAAEAAQA9QAAAIsDAAAAAA==&#10;" path="m34,l62,101r,10l67,111r,4l67,111r5,l72,106r,-10l77,96r,10l72,115r,5l67,125r-5,5l62,125r-4,l53,115r,-4l48,101r,19l43,135r-5,4l34,144r-5,5l24,144r-10,l10,135,5,120,,106,5,91,10,77,14,63r5,-5l24,58r5,l34,58r4,l29,29r,-5l24,19r,-4l19,15r-5,4l10,19,34,xm38,67l34,63r-5,l24,63,14,72r,19l14,111r5,14l24,130r5,5l34,135r9,-10l43,106r,-24l38,67xe" fillcolor="#131516" stroked="f">
                    <v:path arrowok="t" o:connecttype="custom" o:connectlocs="62,101;67,111;67,115;67,115;72,111;72,96;77,106;72,120;62,130;58,125;53,115;48,101;43,135;34,144;24,144;10,135;0,106;10,77;19,58;29,58;38,58;29,24;24,19;24,15;19,15;14,19;10,19;38,67;29,63;24,63;14,91;19,125;29,135;34,135;43,106;38,67" o:connectangles="0,0,0,0,0,0,0,0,0,0,0,0,0,0,0,0,0,0,0,0,0,0,0,0,0,0,0,0,0,0,0,0,0,0,0,0"/>
                    <o:lock v:ext="edit" verticies="t"/>
                  </v:shape>
                  <v:shape id="Freeform 3443" o:spid="_x0000_s1292" style="position:absolute;left:3712;top:5508;width:149;height:172;visibility:visible;mso-wrap-style:square;v-text-anchor:top" coordsize="14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zzcEA&#10;AADcAAAADwAAAGRycy9kb3ducmV2LnhtbERPTYvCMBC9C/sfwix401TFxe0aRQTFgwht9T40Y1tt&#10;JrWJtv77zWFhj4/3vVz3phYval1lWcFkHIEgzq2uuFBwznajBQjnkTXWlknBmxysVx+DJcbadpzQ&#10;K/WFCCHsYlRQet/EUrq8JINubBviwF1ta9AH2BZSt9iFcFPLaRR9SYMVh4YSG9qWlN/Tp1GQzKr0&#10;tEhON3t5dvvv8/GBWfpQavjZb35AeOr9v/jPfdAKZvMwP5w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1883BAAAA3AAAAA8AAAAAAAAAAAAAAAAAmAIAAGRycy9kb3du&#10;cmV2LnhtbFBLBQYAAAAABAAEAPUAAACGAwAAAAA=&#10;" path="m82,172l,42,67,r82,133l82,172xe" stroked="f">
                    <v:path arrowok="t" o:connecttype="custom" o:connectlocs="82,172;0,42;67,0;149,133;82,172" o:connectangles="0,0,0,0,0"/>
                  </v:shape>
                  <v:shape id="Freeform 3444" o:spid="_x0000_s1293" style="position:absolute;left:3842;top:5709;width:52;height:100;visibility:visible;mso-wrap-style:square;v-text-anchor:top" coordsize="5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tzsQA&#10;AADcAAAADwAAAGRycy9kb3ducmV2LnhtbESPQWsCMRSE7wX/Q3hCbzXrFktZjSJCVehBqj14fGye&#10;u4ubl20Sd+O/N4VCj8PMfMMsVtG0oifnG8sKppMMBHFpdcOVgu/Tx8s7CB+QNbaWScGdPKyWo6cF&#10;FtoO/EX9MVQiQdgXqKAOoSuk9GVNBv3EdsTJu1hnMCTpKqkdDgluWpln2Zs02HBaqLGjTU3l9Xgz&#10;Cn7iIRzOzue7nLf9bTbk+89olHoex/UcRKAY/sN/7b1W8Dqbwu+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jLc7EAAAA3AAAAA8AAAAAAAAAAAAAAAAAmAIAAGRycy9k&#10;b3ducmV2LnhtbFBLBQYAAAAABAAEAPUAAACJAwAAAAA=&#10;" path="m19,l38,81r,5l43,91r5,l48,86r,-5l48,76r4,l48,86r,10l43,100r-5,l33,100r,-4l28,91,14,24r,-5l9,14r-5,l,19,,14,19,xe" fillcolor="#131516" stroked="f">
                    <v:path arrowok="t" o:connecttype="custom" o:connectlocs="19,0;38,81;38,86;43,91;43,91;43,91;43,91;43,91;48,91;48,86;48,81;48,76;52,76;48,86;48,96;43,100;43,100;38,100;38,100;33,100;33,100;33,96;28,91;14,24;14,19;9,14;9,14;9,14;4,14;4,14;4,14;0,19;0,14;19,0" o:connectangles="0,0,0,0,0,0,0,0,0,0,0,0,0,0,0,0,0,0,0,0,0,0,0,0,0,0,0,0,0,0,0,0,0,0"/>
                  </v:shape>
                  <v:shape id="Freeform 3445" o:spid="_x0000_s1294" style="position:absolute;left:3885;top:5709;width:43;height:81;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POcUA&#10;AADcAAAADwAAAGRycy9kb3ducmV2LnhtbESPQWsCMRSE7wX/Q3iCt5pVsZTVKCIWemgPWlG8PTfP&#10;7OrmZUniuv33TaHQ4zAz3zDzZWdr0ZIPlWMFo2EGgrhwumKjYP/19vwKIkRkjbVjUvBNAZaL3tMc&#10;c+0evKV2F41IEA45KihjbHIpQ1GSxTB0DXHyLs5bjEl6I7XHR4LbWo6z7EVarDgtlNjQuqTitrtb&#10;Be1ZHxozPbU82l+3m8/D5MP4o1KDfreagYjUxf/wX/tdK5hMx/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885xQAAANwAAAAPAAAAAAAAAAAAAAAAAJgCAABkcnMv&#10;ZG93bnJldi54bWxQSwUGAAAAAAQABAD1AAAAigMAAAAA&#10;" path="m14,r5,19l29,14,19,24,29,62r4,5l33,72r5,l38,67r,-5l38,57r5,l43,67r-5,5l38,76r-5,5l29,81r-5,l24,76r,-4l19,67,9,28,,33,,28,5,24,9,19,9,9,9,r5,xe" fillcolor="#131516" stroked="f">
                    <v:path arrowok="t" o:connecttype="custom" o:connectlocs="14,0;19,19;29,14;29,14;19,24;29,62;33,67;33,72;33,72;33,72;33,72;33,72;38,72;38,67;38,62;38,57;43,57;43,67;38,72;38,76;33,81;29,81;29,81;24,81;24,76;24,72;19,67;9,28;0,33;0,28;5,24;9,19;9,9;9,0;14,0" o:connectangles="0,0,0,0,0,0,0,0,0,0,0,0,0,0,0,0,0,0,0,0,0,0,0,0,0,0,0,0,0,0,0,0,0,0,0"/>
                  </v:shape>
                  <v:shape id="Freeform 3446" o:spid="_x0000_s1295" style="position:absolute;left:4192;top:5598;width:186;height:221;visibility:visible;mso-wrap-style:square;v-text-anchor:top" coordsize="186,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GkDMQA&#10;AADcAAAADwAAAGRycy9kb3ducmV2LnhtbESPQWvCQBSE7wX/w/KE3upGRZHUVbQoFTxV68Hba/Y1&#10;G8y+TbNrEv+9WxA8DjPzDTNfdrYUDdW+cKxgOEhAEGdOF5wr+D5u32YgfEDWWDomBTfysFz0XuaY&#10;atfyFzWHkIsIYZ+iAhNClUrpM0MW/cBVxNH7dbXFEGWdS11jG+G2lKMkmUqLBccFgxV9GMouh6tV&#10;wGG9P302I3matX+bCV/PP6Y4K/Xa71bvIAJ14Rl+tHdawXgyhv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BpAzEAAAA3AAAAA8AAAAAAAAAAAAAAAAAmAIAAGRycy9k&#10;b3ducmV2LnhtbFBLBQYAAAAABAAEAPUAAACJAwAAAAA=&#10;" path="m99,221l,48,85,,186,173,99,221xe" stroked="f">
                    <v:path arrowok="t" o:connecttype="custom" o:connectlocs="99,221;0,48;85,0;186,173;99,221" o:connectangles="0,0,0,0,0"/>
                  </v:shape>
                  <v:shape id="Freeform 3447" o:spid="_x0000_s1296" style="position:absolute;left:4378;top:5829;width:81;height:158;visibility:visible;mso-wrap-style:square;v-text-anchor:top" coordsize="8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AcYA&#10;AADcAAAADwAAAGRycy9kb3ducmV2LnhtbESPQWsCMRSE70L/Q3gFL6JJaxW7NYpUBBERXIXS22Pz&#10;uru4eVk2Udd/b4SCx2FmvmGm89ZW4kKNLx1reBsoEMSZMyXnGo6HVX8Cwgdkg5Vj0nAjD/PZS2eK&#10;iXFX3tMlDbmIEPYJaihCqBMpfVaQRT9wNXH0/lxjMUTZ5NI0eI1wW8l3pcbSYslxocCavgvKTunZ&#10;akh324U6HVRPfv6a1W5Jm3b0s9G6+9ouvkAEasMz/N9eGw3D0Qc8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3AcYAAADcAAAADwAAAAAAAAAAAAAAAACYAgAAZHJz&#10;L2Rvd25yZXYueG1sUEsFBgAAAAAEAAQA9QAAAIsDAAAAAA==&#10;" path="m43,l67,110r,5l67,119r5,l72,115r5,-5l77,100r4,l81,115r-4,4l72,129r-5,5l62,134r-5,l57,129r,-5l53,115r,-10l48,124r-5,19l38,148r-5,5l24,158r-5,-5l9,153,5,143,,129,,115,,95,9,81,14,71,24,67r5,-5l33,62r5,l43,62,33,33r,-5l33,24,29,19r-5,l24,24r-5,l14,24,43,xm43,71r-5,l33,67r-4,l24,67r-5,9l14,95r,24l19,134r5,5l29,143r4,-4l43,129r5,-19l48,91,43,71xe" fillcolor="#131516" stroked="f">
                    <v:path arrowok="t" o:connecttype="custom" o:connectlocs="67,110;67,119;72,119;72,119;72,115;77,100;81,115;72,129;67,134;57,134;57,124;53,105;43,143;33,153;19,153;5,143;0,115;9,81;24,67;33,62;43,62;33,28;33,24;29,19;29,19;24,24;14,24;43,71;33,67;24,67;14,95;19,134;24,139;33,139;48,110;43,71" o:connectangles="0,0,0,0,0,0,0,0,0,0,0,0,0,0,0,0,0,0,0,0,0,0,0,0,0,0,0,0,0,0,0,0,0,0,0,0"/>
                    <o:lock v:ext="edit" verticies="t"/>
                  </v:shape>
                  <v:shape id="Freeform 3448" o:spid="_x0000_s1297" style="position:absolute;left:4330;top:5675;width:110;height:154;visibility:visible;mso-wrap-style:square;v-text-anchor:top" coordsize="11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n3cYA&#10;AADcAAAADwAAAGRycy9kb3ducmV2LnhtbESPS2vDMBCE74H+B7GF3hrZbVOCEyWElLaBQsF53Bdr&#10;Y5taKyPJj+bXR4VCjsPMfMMs16NpRE/O15YVpNMEBHFhdc2lguPh/XEOwgdkjY1lUvBLHtaru8kS&#10;M20Hzqnfh1JECPsMFVQhtJmUvqjIoJ/aljh6Z+sMhihdKbXDIcJNI5+S5FUarDkuVNjStqLiZ98Z&#10;BX23G77yLr28fLx9uvy7TpPt5qTUw/24WYAINIZb+L+90wqeZzP4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Qn3cYAAADcAAAADwAAAAAAAAAAAAAAAACYAgAAZHJz&#10;L2Rvd25yZXYueG1sUEsFBgAAAAAEAAQA9QAAAIsDAAAAAA==&#10;" path="m77,154l,19,33,r77,134l77,154xe" stroked="f">
                    <v:path arrowok="t" o:connecttype="custom" o:connectlocs="77,154;0,19;33,0;110,134;77,154" o:connectangles="0,0,0,0,0"/>
                  </v:shape>
                  <v:shape id="Freeform 3449" o:spid="_x0000_s1298" style="position:absolute;left:4464;top:5872;width:43;height:8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41R8MA&#10;AADcAAAADwAAAGRycy9kb3ducmV2LnhtbESPQWsCMRSE74X+h/AEb91Ei1K2RhGroseuhV4fm9fN&#10;0s3LmqS6/feNIPQ4zMw3zGI1uE5cKMTWs4ZJoUAQ19603Gj4OO2eXkDEhGyw80wafinCavn4sMDS&#10;+Cu/06VKjcgQjiVqsCn1pZSxtuQwFr4nzt6XDw5TlqGRJuA1w10np0rNpcOW84LFnjaW6u/qx2mo&#10;7LDbnM+fQe3fsDGzo9q2a6X1eDSsX0EkGtJ/+N4+GA3Psznczu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41R8MAAADcAAAADwAAAAAAAAAAAAAAAACYAgAAZHJzL2Rv&#10;d25yZXYueG1sUEsFBgAAAAAEAAQA9QAAAIgDAAAAAA==&#10;" path="m5,r,l10,r5,l15,4r,5l10,9,5,9,,9,,4,,,5,xm19,24l29,72r5,4l39,76r,-4l39,62r4,l39,72r,9l34,81r,5l29,86r-5,l24,81,19,76,15,48,10,38r,-5l5,33r,5l,38,19,24xe" fillcolor="#131516" stroked="f">
                    <v:path arrowok="t" o:connecttype="custom" o:connectlocs="5,0;5,0;10,0;10,0;15,0;15,4;15,4;15,9;10,9;10,9;5,9;5,9;0,9;0,4;0,4;0,0;5,0;19,24;29,72;29,72;34,76;34,76;34,76;34,76;34,76;34,76;39,76;39,72;39,62;43,62;39,72;39,81;34,81;34,86;29,86;29,86;24,86;24,86;24,81;19,76;15,48;10,38;10,38;10,33;10,33;5,33;5,33;5,38;0,38;0,38;19,24" o:connectangles="0,0,0,0,0,0,0,0,0,0,0,0,0,0,0,0,0,0,0,0,0,0,0,0,0,0,0,0,0,0,0,0,0,0,0,0,0,0,0,0,0,0,0,0,0,0,0,0,0,0,0"/>
                    <o:lock v:ext="edit" verticies="t"/>
                  </v:shape>
                  <v:shape id="Freeform 3450" o:spid="_x0000_s1299" style="position:absolute;left:3237;top:5177;width:34;height:77;visibility:visible;mso-wrap-style:square;v-text-anchor:top" coordsize="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m6sEA&#10;AADcAAAADwAAAGRycy9kb3ducmV2LnhtbESP0YrCMBRE3wX/IVzBN01VXGs1iqgLvq76AZfm2lab&#10;m9LEtv79RhB8HGbmDLPedqYUDdWusKxgMo5AEKdWF5wpuF5+RzEI55E1lpZJwYscbDf93hoTbVv+&#10;o+bsMxEg7BJUkHtfJVK6NCeDbmwr4uDdbG3QB1lnUtfYBrgp5TSKfqTBgsNCjhXtc0of56dRsEi7&#10;Ymqfp30Zt/HhuOS73zUHpYaDbrcC4anz3/CnfdIKZvMFvM+EI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KJurBAAAA3AAAAA8AAAAAAAAAAAAAAAAAmAIAAGRycy9kb3du&#10;cmV2LnhtbFBLBQYAAAAABAAEAPUAAACGAwAAAAA=&#10;" path="m29,l24,15r10,l34,20r-10,l14,63r-4,5l10,72r4,l19,68r5,-5l19,72r-5,5l10,77r-5,l,77,,72,,68,,63,14,20r-9,l10,15r4,l19,5,29,xe" fillcolor="#131516" stroked="f">
                    <v:path arrowok="t" o:connecttype="custom" o:connectlocs="29,0;24,15;34,15;34,20;24,20;14,63;10,68;10,72;10,72;10,72;10,72;14,72;14,72;14,72;19,68;24,63;24,63;19,72;14,77;10,77;5,77;5,77;0,77;0,77;0,72;0,68;0,63;14,20;5,20;5,20;10,15;14,15;19,5;29,0;29,0" o:connectangles="0,0,0,0,0,0,0,0,0,0,0,0,0,0,0,0,0,0,0,0,0,0,0,0,0,0,0,0,0,0,0,0,0,0,0"/>
                  </v:shape>
                  <v:shape id="Freeform 3451" o:spid="_x0000_s1300" style="position:absolute;left:3147;top:5110;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7McIA&#10;AADcAAAADwAAAGRycy9kb3ducmV2LnhtbESPwWrCQBCG7wXfYRnBW91Yq0h0FZEKPRRB2wcYsmMS&#10;zM4u2TWJb985CB6Hf/5vvtnsBteojtpYezYwm2agiAtvay4N/P0e31egYkK22HgmAw+KsNuO3jaY&#10;W9/zmbpLKpVAOOZooEop5FrHoiKHceoDsWRX3zpMMralti32AneN/siypXZYs1yoMNChouJ2uTvR&#10;uHe9z2bH8xc97LKjn89wCt6YyXjYr0ElGtJr+dn+tgbmC7GVZ4QAe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nsxwgAAANwAAAAPAAAAAAAAAAAAAAAAAJgCAABkcnMvZG93&#10;bnJldi54bWxQSwUGAAAAAAQABAD1AAAAhwMAAAAA&#10;" path="m,67l5,34,15,15,24,,39,,52,r9,10l71,34r5,29l71,91,61,111r-9,9l39,125r-10,l24,120r-5,-5l15,111,10,101,5,96,5,82,,67xm57,58r,-19l57,24,52,15,47,10,43,5r-4,l34,5r-5,5l24,15r-5,9l19,39r,19l57,58xm19,63r,19l19,91r,10l24,111r5,l29,115r5,5l39,120r4,-5l47,115r5,-9l57,96r,-14l57,63r-38,xe" fillcolor="#131516" stroked="f">
                    <v:path arrowok="t" o:connecttype="custom" o:connectlocs="0,67;5,34;15,15;24,0;39,0;52,0;61,10;71,34;76,63;71,91;61,111;52,120;39,125;29,125;24,120;19,115;15,111;10,101;5,96;5,82;0,67;57,58;57,39;57,24;52,15;47,10;43,5;39,5;34,5;29,10;24,15;19,24;19,39;19,58;57,58;19,63;19,82;19,91;19,101;24,111;29,111;29,115;34,120;39,120;43,115;47,115;52,106;57,96;57,82;57,63;19,63" o:connectangles="0,0,0,0,0,0,0,0,0,0,0,0,0,0,0,0,0,0,0,0,0,0,0,0,0,0,0,0,0,0,0,0,0,0,0,0,0,0,0,0,0,0,0,0,0,0,0,0,0,0,0"/>
                    <o:lock v:ext="edit" verticies="t"/>
                  </v:shape>
                  <v:shape id="Freeform 3452" o:spid="_x0000_s1301" style="position:absolute;left:2260;top:6054;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188QA&#10;AADcAAAADwAAAGRycy9kb3ducmV2LnhtbESP3WoCMRSE7wu+QziCd5q1otitUUqhtSAUa32Aw+bs&#10;D25O1pxU17dvhEIvh5n5hllteteqCwVpPBuYTjJQxIW3DVcGjt9v4yUoicgWW89k4EYCm/XgYYW5&#10;9Vf+osshVipBWHI0UMfY5VpLUZNDmfiOOHmlDw5jkqHSNuA1wV2rH7NsoR02nBZq7Oi1puJ0+HEG&#10;zvHdz/ft9tOVshQ5leF4nu6MGQ37l2dQkfr4H/5rf1gDs/kT3M+k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dfPEAAAA3AAAAA8AAAAAAAAAAAAAAAAAmAIAAGRycy9k&#10;b3ducmV2LnhtbFBLBQYAAAAABAAEAPUAAACJAwAAAAA=&#10;" path="m28,l24,19r14,l33,19r-9,l14,62,9,67r,5l14,72r5,l19,67r5,-5l28,62,19,72r-5,5l9,77r-5,l,77,,72,,67,4,62,14,19,4,19,9,14r10,l24,5,28,xe" fillcolor="#131516" stroked="f">
                    <v:path arrowok="t" o:connecttype="custom" o:connectlocs="28,0;24,19;38,19;33,19;24,19;14,62;9,67;9,72;9,72;9,72;14,72;14,72;14,72;19,72;19,67;24,62;28,62;19,72;14,77;9,77;9,77;4,77;0,77;0,77;0,72;0,67;4,62;14,19;4,19;4,19;9,14;19,14;24,5;28,0;28,0" o:connectangles="0,0,0,0,0,0,0,0,0,0,0,0,0,0,0,0,0,0,0,0,0,0,0,0,0,0,0,0,0,0,0,0,0,0,0"/>
                  </v:shape>
                  <v:shape id="Freeform 3453" o:spid="_x0000_s1302" style="position:absolute;left:2288;top:6068;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bW8AA&#10;AADcAAAADwAAAGRycy9kb3ducmV2LnhtbERPy4rCMBTdD/gP4QruxtQHIh2jiCjocnRGOrtLc6cp&#10;09yUJNr692Yx4PJw3qtNbxtxJx9qxwom4wwEcel0zZWCr8vhfQkiRGSNjWNS8KAAm/XgbYW5dh1/&#10;0v0cK5FCOOSowMTY5lKG0pDFMHYtceJ+nbcYE/SV1B67FG4bOc2yhbRYc2ow2NLOUPl3vlkFp+77&#10;WhhTzKwP8me/mxcPU82VGg377QeISH18if/dR61gtkjz05l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DbW8AAAADcAAAADwAAAAAAAAAAAAAAAACYAgAAZHJzL2Rvd25y&#10;ZXYueG1sUEsFBgAAAAAEAAQA9QAAAIUDAAAAAA==&#10;" path="m77,5r,10l63,15r4,l67,20r-4,9l58,34,48,39r-9,4l29,43r-5,5l24,53r5,l34,53r10,5l53,63r5,l63,67r,5l63,77r-5,5l53,87r-5,4l39,91r-10,l20,91r-5,l10,87r-5,l,82,,77,5,72r,-5l10,67,20,63,15,58r,-5l20,48r4,l29,43,24,39r-4,l15,34r,-10l15,15r9,-5l34,5,44,r4,l53,r5,5l77,5xm53,15r,-5l53,5r-5,l44,5r-5,l29,10r,10l24,29r,5l29,39r5,l39,39r5,l48,34r5,-5l53,24r,-4l53,15xm20,63r-5,4l10,72r,5l10,82r5,5l20,87r14,l39,87r9,l53,82r,-5l53,72,48,67r-4,l34,67,20,63xe" fillcolor="#131516" stroked="f">
                    <v:path arrowok="t" o:connecttype="custom" o:connectlocs="77,15;67,15;63,29;48,39;29,43;24,48;24,53;29,53;44,58;58,63;63,72;58,82;48,91;29,91;15,91;5,87;0,77;5,72;10,67;20,63;15,58;20,48;29,43;20,39;15,24;24,10;44,0;53,0;58,5;53,15;53,5;44,5;29,10;24,29;29,39;39,39;44,39;48,34;53,24;53,15;15,67;10,72;10,82;20,87;39,87;53,82;53,72;48,67;34,67" o:connectangles="0,0,0,0,0,0,0,0,0,0,0,0,0,0,0,0,0,0,0,0,0,0,0,0,0,0,0,0,0,0,0,0,0,0,0,0,0,0,0,0,0,0,0,0,0,0,0,0,0"/>
                    <o:lock v:ext="edit" verticies="t"/>
                  </v:shape>
                  <v:shape id="Freeform 3454" o:spid="_x0000_s1303" style="position:absolute;left:2170;top:5968;width:80;height:129;visibility:visible;mso-wrap-style:square;v-text-anchor:top" coordsize="8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le8MA&#10;AADcAAAADwAAAGRycy9kb3ducmV2LnhtbESPT4vCMBTE74LfITxhb5rqStFqlGXBZS8i/kE8Pppn&#10;W2xeQhNt/fabBcHjMDO/YZbrztTiQY2vLCsYjxIQxLnVFRcKTsfNcAbCB2SNtWVS8CQP61W/t8RM&#10;25b39DiEQkQI+wwVlCG4TEqfl2TQj6wjjt7VNgZDlE0hdYNthJtaTpIklQYrjgslOvouKb8d7kbB&#10;7jy/yDopftzT3XGaTrct51ulPgbd1wJEoC68w6/2r1bwmY7h/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Qle8MAAADcAAAADwAAAAAAAAAAAAAAAACYAgAAZHJzL2Rv&#10;d25yZXYueG1sUEsFBgAAAAAEAAQA9QAAAIgDAAAAAA==&#10;" path="m51,l22,86,37,67,51,52,61,48r5,l70,48r5,l75,52r,5l75,62r,10l66,110r-5,5l66,120r,-5l70,110r5,-5l80,110r-5,5l70,120r-4,4l61,124r,5l56,129r-5,l51,124r-5,l46,120r,-5l51,105,61,72r,-5l61,62r,-5l56,57r-5,l46,62,37,72r-5,9l22,96r,4l18,110r-4,14l,124,27,24,32,14r,-5l27,9r-5,l18,9r,-5l51,xe" fillcolor="#131516" stroked="f">
                    <v:path arrowok="t" o:connecttype="custom" o:connectlocs="22,86;51,52;66,48;75,48;75,57;75,72;61,115;61,115;66,120;66,120;70,110;80,110;70,120;61,124;56,129;51,124;46,120;51,105;61,67;61,57;61,57;56,57;46,62;32,81;22,100;14,124;27,24;32,14;27,9;22,9;18,9;51,0" o:connectangles="0,0,0,0,0,0,0,0,0,0,0,0,0,0,0,0,0,0,0,0,0,0,0,0,0,0,0,0,0,0,0,0"/>
                  </v:shape>
                  <v:shape id="Freeform 3455" o:spid="_x0000_s1304" style="position:absolute;left:2514;top:6356;width:77;height:90;visibility:visible;mso-wrap-style:square;v-text-anchor:top" coordsize="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u8cYA&#10;AADcAAAADwAAAGRycy9kb3ducmV2LnhtbESPT2vCQBTE7wW/w/KE3urGFEJIXUUiQnvw4J+Dvb1m&#10;X7PB7NuQXTX203cFweMwM79hZovBtuJCvW8cK5hOEhDEldMN1woO+/VbDsIHZI2tY1JwIw+L+ehl&#10;hoV2V97SZRdqESHsC1RgQugKKX1lyKKfuI44er+utxii7Gupe7xGuG1lmiSZtNhwXDDYUWmoOu3O&#10;VsF5eTR/6Sr/KbONPfpy++VN/q3U63hYfoAINIRn+NH+1Aresx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Bu8cYAAADcAAAADwAAAAAAAAAAAAAAAACYAgAAZHJz&#10;L2Rvd25yZXYueG1sUEsFBgAAAAAEAAQA9QAAAIsDAAAAAA==&#10;" path="m77,r,10l62,10r,4l62,24,57,34r-9,4l33,38r-4,5l24,43r,5l29,53r14,5l53,58r4,4l62,67r,5l62,76r-5,4l53,85r-5,l38,90r-9,l19,90,14,85r-9,l5,80,,80,,76,,72,,67r5,l5,62r4,l19,58r-5,l14,53r,-5l19,43,29,38r-10,l14,34r,-5l9,24,14,14,19,5,29,,43,r5,l53,r4,l77,xm53,14r,-4l48,5,48,,43,,33,5r-4,5l24,19r,5l24,29r5,5l29,38r4,l38,38r5,-4l48,29r,-5l53,19r,-5xm19,58r-5,4l9,67r,5l9,76r5,4l19,85r10,l38,85,48,80r5,-4l53,72r,-5l48,67r-5,l33,62,19,58xe" fillcolor="#131516" stroked="f">
                    <v:path arrowok="t" o:connecttype="custom" o:connectlocs="77,10;62,14;62,24;48,38;29,43;24,48;24,48;29,53;43,58;57,62;62,72;57,80;48,85;29,90;14,85;5,80;0,76;0,67;5,62;19,58;14,53;14,48;29,38;14,34;9,24;19,5;43,0;53,0;57,0;53,14;48,5;43,0;29,10;24,24;29,34;33,38;43,34;48,29;53,19;53,14;14,62;9,72;9,76;19,85;38,85;53,76;53,72;48,67;33,62" o:connectangles="0,0,0,0,0,0,0,0,0,0,0,0,0,0,0,0,0,0,0,0,0,0,0,0,0,0,0,0,0,0,0,0,0,0,0,0,0,0,0,0,0,0,0,0,0,0,0,0,0"/>
                    <o:lock v:ext="edit" verticies="t"/>
                  </v:shape>
                  <v:shape id="Freeform 3456" o:spid="_x0000_s1305" style="position:absolute;left:2595;top:6337;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10sYA&#10;AADcAAAADwAAAGRycy9kb3ducmV2LnhtbESPQWvCQBSE74L/YXmCN91Yiy3RTbCK4KEUtT14fGSf&#10;STT7NmbXJP333UKhx2FmvmFWaW8q0VLjSssKZtMIBHFmdcm5gq/P3eQVhPPIGivLpOCbHKTJcLDC&#10;WNuOj9SefC4ChF2MCgrv61hKlxVk0E1tTRy8i20M+iCbXOoGuwA3lXyKooU0WHJYKLCmTUHZ7fQw&#10;Cl625rHpyg/3dj++36/Pt8O5NQelxqN+vQThqff/4b/2XiuYL+bweyYcAZ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710sYAAADcAAAADwAAAAAAAAAAAAAAAACYAgAAZHJz&#10;L2Rvd25yZXYueG1sUEsFBgAAAAAEAAQA9QAAAIsDAAAAAA==&#10;" path="m29,l24,19r10,l34,24r-10,l10,62r,5l10,72r5,l20,67r4,-5l24,67r-4,5l15,77r-5,4l5,81,,81,,77,,72,,67,,62,10,24,,24,,19r10,l15,14,20,9,24,r5,xe" fillcolor="#131516" stroked="f">
                    <v:path arrowok="t" o:connecttype="custom" o:connectlocs="29,0;24,19;34,19;34,24;24,24;10,62;10,67;10,72;10,72;10,72;10,72;10,72;15,72;15,72;20,67;24,62;24,67;20,72;15,77;10,81;5,81;0,81;0,77;0,77;0,72;0,67;0,62;10,24;0,24;0,19;10,19;15,14;20,9;24,0;29,0" o:connectangles="0,0,0,0,0,0,0,0,0,0,0,0,0,0,0,0,0,0,0,0,0,0,0,0,0,0,0,0,0,0,0,0,0,0,0"/>
                  </v:shape>
                  <v:shape id="Freeform 3457" o:spid="_x0000_s1306" style="position:absolute;left:2432;top:6255;width:82;height:130;visibility:visible;mso-wrap-style:square;v-text-anchor:top" coordsize="8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vecIA&#10;AADcAAAADwAAAGRycy9kb3ducmV2LnhtbESP3YrCMBSE7xd8h3AE79bUH4pUo4iwIMuyaPUBDs2x&#10;KTYnJYla336zIHg5zMw3zGrT21bcyYfGsYLJOANBXDndcK3gfPr6XIAIEVlj65gUPCnAZj34WGGh&#10;3YOPdC9jLRKEQ4EKTIxdIWWoDFkMY9cRJ+/ivMWYpK+l9vhIcNvKaZbl0mLDacFgRztD1bW8WQX7&#10;+jT/nvq8leb3EDpX/vDztlBqNOy3SxCR+vgOv9p7rWCWz+H/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u95wgAAANwAAAAPAAAAAAAAAAAAAAAAAJgCAABkcnMvZG93&#10;bnJldi54bWxQSwUGAAAAAAQABAD1AAAAhwMAAAAA&#10;" path="m53,l29,87,43,68,53,53,63,48r9,l77,48r5,5l82,58r,5l77,72,67,106r,9l63,115r4,l67,120r5,-5l77,111r5,-5l77,111r-5,9l67,125r-4,l63,130r-5,l53,130r,-5l48,120r5,-5l53,106,63,72r4,-4l67,63r,-5l63,58r-5,l48,63r-5,9l39,82,29,96r-5,5l19,106r-4,19l,125,29,24r5,-9l34,10r-5,l24,10r-5,l19,5,53,xe" fillcolor="#131516" stroked="f">
                    <v:path arrowok="t" o:connecttype="custom" o:connectlocs="29,87;53,53;72,48;77,48;82,58;77,72;67,115;63,115;67,120;67,120;77,111;82,106;72,120;63,125;58,130;53,125;48,120;53,106;67,68;67,58;63,58;58,58;48,63;39,82;24,101;15,125;29,24;34,15;29,10;24,10;19,10;53,0" o:connectangles="0,0,0,0,0,0,0,0,0,0,0,0,0,0,0,0,0,0,0,0,0,0,0,0,0,0,0,0,0,0,0,0"/>
                  </v:shape>
                  <v:shape id="Freeform 3458" o:spid="_x0000_s1307" style="position:absolute;left:6798;top:5043;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pysUA&#10;AADcAAAADwAAAGRycy9kb3ducmV2LnhtbESPQWsCMRSE74L/ITyhN81qW5HVKFJaKLQI6h48PjbP&#10;zeLmZU1Sd9tf3xQKHoeZ+YZZbXrbiBv5UDtWMJ1kIIhLp2uuFBTHt/ECRIjIGhvHpOCbAmzWw8EK&#10;c+063tPtECuRIBxyVGBibHMpQ2nIYpi4ljh5Z+ctxiR9JbXHLsFtI2dZNpcWa04LBlt6MVReDl9W&#10;wc7b6+zJ6I+i2NWvuvvh+HlipR5G/XYJIlIf7+H/9rtW8Dh/hr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enKxQAAANwAAAAPAAAAAAAAAAAAAAAAAJgCAABkcnMv&#10;ZG93bnJldi54bWxQSwUGAAAAAAQABAD1AAAAigMAAAAA&#10;" path="m34,l10,82r,5l10,91r5,l20,87r4,-5l20,91r-5,5l10,96r-5,l,96,,91,,87,,82,20,19r,-9l24,10r-4,l20,5r-5,l10,5,34,xe" fillcolor="#131516" stroked="f">
                    <v:path arrowok="t" o:connecttype="custom" o:connectlocs="34,0;10,82;10,87;10,87;10,91;10,91;10,91;15,91;15,91;15,91;20,87;24,82;24,82;20,91;15,96;10,96;5,96;5,96;0,96;0,96;0,91;0,87;0,82;20,19;20,10;24,10;20,10;20,5;20,5;15,5;15,5;10,5;10,5;34,0" o:connectangles="0,0,0,0,0,0,0,0,0,0,0,0,0,0,0,0,0,0,0,0,0,0,0,0,0,0,0,0,0,0,0,0,0,0"/>
                  </v:shape>
                  <v:shape id="Freeform 3459" o:spid="_x0000_s1308" style="position:absolute;left:6712;top:4966;width:82;height:125;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c4MMA&#10;AADcAAAADwAAAGRycy9kb3ducmV2LnhtbESPUWvCMBSF34X9h3CFvWnqBnV0RhFh4IsD637Atblr&#10;is1N10Sb/vtFEHw8nHO+w1ltom3FjXrfOFawmGcgiCunG64V/Jy+Zh8gfEDW2DomBSN52KxfJiss&#10;tBv4SLcy1CJB2BeowITQFVL6ypBFP3cdcfJ+XW8xJNnXUvc4JLht5VuW5dJiw2nBYEc7Q9WlvFoF&#10;33kc62ssd6NZZocu6PPfgGelXqdx+wkiUAzP8KO91wre8xzuZ9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Xc4MMAAADcAAAADwAAAAAAAAAAAAAAAACYAgAAZHJzL2Rv&#10;d25yZXYueG1sUEsFBgAAAAAEAAQA9QAAAIgDAAAAAA==&#10;" path="m53,l24,87,38,63,53,53r9,-5l67,44r5,l77,48r,5l77,63r,5l67,106r-5,5l62,116r5,l72,111r5,-5l82,106r-5,5l72,116r-5,4l62,125r-4,l53,125r-5,-5l48,116r5,-10l62,68r,-5l62,58r,-5l58,58r-5,l48,63,38,72r-4,5l24,92r,9l19,106r-5,19l,125,29,24r5,-9l34,10r-5,l29,5r-5,l19,10r,-5l53,xe" fillcolor="#131516" stroked="f">
                    <v:path arrowok="t" o:connecttype="custom" o:connectlocs="24,87;53,53;67,44;77,48;77,53;77,68;62,111;62,116;67,116;67,116;72,111;82,106;72,116;62,125;58,125;53,125;48,120;53,106;62,63;62,58;62,53;58,58;48,63;34,77;24,101;14,125;29,24;34,10;29,5;24,5;19,10;53,0" o:connectangles="0,0,0,0,0,0,0,0,0,0,0,0,0,0,0,0,0,0,0,0,0,0,0,0,0,0,0,0,0,0,0,0"/>
                  </v:shape>
                  <v:shape id="Freeform 3460" o:spid="_x0000_s1309" style="position:absolute;left:1930;top:6121;width:105;height:202;visibility:visible;mso-wrap-style:square;v-text-anchor:top" coordsize="10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OsYA&#10;AADcAAAADwAAAGRycy9kb3ducmV2LnhtbESPS2vDMBCE74X+B7GFXkoiOy15OFGCKaQEeorzgNwW&#10;a2OLWCtjqYn776NCIcdhZr5hFqveNuJKnTeOFaTDBARx6bThSsF+tx5MQfiArLFxTAp+ycNq+fy0&#10;wEy7G2/pWoRKRAj7DBXUIbSZlL6syaIfupY4emfXWQxRdpXUHd4i3DZylCRjadFwXKixpc+aykvx&#10;YxWc3oojGjOqZu3Xt00/dus8P6RKvb70+RxEoD48wv/tjVbwPp7A3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DhOsYAAADcAAAADwAAAAAAAAAAAAAAAACYAgAAZHJz&#10;L2Rvd25yZXYueG1sUEsFBgAAAAAEAAQA9QAAAIsDAAAAAA==&#10;" path="m,197l19,r86,5l91,202,,197xe" stroked="f">
                    <v:path arrowok="t" o:connecttype="custom" o:connectlocs="0,197;19,0;105,5;91,202;0,197" o:connectangles="0,0,0,0,0"/>
                  </v:shape>
                  <v:shape id="Freeform 3461" o:spid="_x0000_s1310" style="position:absolute;left:1915;top:6394;width:82;height:129;visibility:visible;mso-wrap-style:square;v-text-anchor:top" coordsize="8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Elr8A&#10;AADcAAAADwAAAGRycy9kb3ducmV2LnhtbERPTWsCMRC9C/6HMAVvmm2lIqtRyoLFixRXvQ+b6WZx&#10;MwlJ1PXfN4eCx8f7Xm8H24s7hdg5VvA+K0AQN0533Co4n3bTJYiYkDX2jknBkyJsN+PRGkvtHnyk&#10;e51akUM4lqjApORLKWNjyGKcOU+cuV8XLKYMQyt1wEcOt738KIqFtNhxbjDoqTLUXOubVRDCwRyq&#10;W/1dna7Pn+4yeP7ce6Umb8PXCkSiIb3E/+69VjBf5LX5TD4C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ZcSWvwAAANwAAAAPAAAAAAAAAAAAAAAAAJgCAABkcnMvZG93bnJl&#10;di54bWxQSwUGAAAAAAQABAD1AAAAhAMAAAAA&#10;" path="m63,l29,86,43,66,58,52r9,-5l72,47r5,l82,52r,5l82,62r,4l82,71,67,110r-4,4l63,119r4,l72,114r5,-4l82,110r-5,4l72,119r-5,5l63,129r-5,l53,129r-5,-5l48,119r,-5l53,105,67,71r,-5l67,62r,-5l63,57r-5,l53,62,43,71r-4,5l29,90r-5,10l19,105r-4,19l,119,39,24r4,-9l43,10r-4,l34,10r-5,l29,5,63,xe" fillcolor="#131516" stroked="f">
                    <v:path arrowok="t" o:connecttype="custom" o:connectlocs="29,86;58,52;72,47;82,52;82,62;82,71;63,114;63,119;63,119;67,119;72,114;82,110;72,119;63,129;58,129;48,124;48,119;53,105;67,66;67,62;67,57;63,57;53,62;39,76;24,100;15,124;39,24;43,10;39,10;34,10;29,10;63,0" o:connectangles="0,0,0,0,0,0,0,0,0,0,0,0,0,0,0,0,0,0,0,0,0,0,0,0,0,0,0,0,0,0,0,0"/>
                  </v:shape>
                  <v:shape id="Freeform 3462" o:spid="_x0000_s1311" style="position:absolute;left:2006;top:6255;width:106;height:163;visibility:visible;mso-wrap-style:square;v-text-anchor:top" coordsize="10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KJ8UA&#10;AADcAAAADwAAAGRycy9kb3ducmV2LnhtbESPQWvCQBSE7wX/w/KEXorZaCHENKuIKHgprdH2/Mi+&#10;JsHs25BdY/z33ULB4zAz3zD5ejStGKh3jWUF8ygGQVxa3XCl4Hzaz1IQziNrbC2Tgjs5WK8mTzlm&#10;2t74SEPhKxEg7DJUUHvfZVK6siaDLrIdcfB+bG/QB9lXUvd4C3DTykUcJ9Jgw2Ghxo62NZWX4moU&#10;vLdf5/tnFe8uhRvwBT/S+fehVOp5Om7eQHga/SP83z5oBa/JEv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IonxQAAANwAAAAPAAAAAAAAAAAAAAAAAJgCAABkcnMv&#10;ZG93bnJldi54bWxQSwUGAAAAAAQABAD1AAAAigMAAAAA&#10;" path="m,154l15,r91,5l92,163,,154xe" stroked="f">
                    <v:path arrowok="t" o:connecttype="custom" o:connectlocs="0,154;15,0;106,5;92,163;0,154" o:connectangles="0,0,0,0,0"/>
                  </v:shape>
                  <v:shape id="Freeform 3463" o:spid="_x0000_s1312" style="position:absolute;left:1997;top:6484;width:43;height:82;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8F70A&#10;AADcAAAADwAAAGRycy9kb3ducmV2LnhtbERPzQ7BQBC+S7zDZiRubJEgZYkIIpyUOE+6o210Z5vu&#10;on17e5A4fvn+l+vGlOJNtSssKxgNIxDEqdUFZwpu1/1gDsJ5ZI2lZVLQkoP1qttZYqzthy/0Tnwm&#10;Qgi7GBXk3lexlC7NyaAb2oo4cA9bG/QB1pnUNX5CuCnlOIqm0mDBoSHHirY5pc/kZRRcz+5wemT6&#10;We1m43s7ObeyHBVK9XvNZgHCU+P/4p/7qBVMZm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uv8F70AAADcAAAADwAAAAAAAAAAAAAAAACYAgAAZHJzL2Rvd25yZXYu&#10;eG1sUEsFBgAAAAAEAAQA9QAAAIIDAAAAAA==&#10;" path="m38,l33,20r10,l43,24r-14,l14,63r,5l14,72r5,l24,68r5,-5l29,68r-5,4l14,77r,5l9,82,5,77,,72,5,68r,-5l19,24,9,24r,-4l19,20r5,-5l29,10,38,xe" fillcolor="#131516" stroked="f">
                    <v:path arrowok="t" o:connecttype="custom" o:connectlocs="38,0;33,20;43,20;43,24;29,24;14,63;14,68;14,72;14,72;14,72;14,72;14,72;14,72;19,72;24,68;29,63;29,68;24,72;14,77;14,82;9,82;5,77;5,77;5,77;0,72;5,68;5,63;19,24;9,24;9,20;19,20;24,15;29,10;38,0;38,0" o:connectangles="0,0,0,0,0,0,0,0,0,0,0,0,0,0,0,0,0,0,0,0,0,0,0,0,0,0,0,0,0,0,0,0,0,0,0"/>
                  </v:shape>
                  <v:shape id="Freeform 3464" o:spid="_x0000_s1313" style="position:absolute;left:2030;top:6504;width:58;height:62;visibility:visible;mso-wrap-style:square;v-text-anchor:top" coordsize="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8HcYA&#10;AADcAAAADwAAAGRycy9kb3ducmV2LnhtbESP3WrCQBSE7wu+w3KE3tWNFlSimyBif6QI/j3AIXua&#10;Tc2eDdnVpH36bqHg5TAz3zDLvLe1uFHrK8cKxqMEBHHhdMWlgvPp5WkOwgdkjbVjUvBNHvJs8LDE&#10;VLuOD3Q7hlJECPsUFZgQmlRKXxiy6EeuIY7ep2sthijbUuoWuwi3tZwkyVRarDguGGxobai4HK9W&#10;waH82u7e5MeP1+uNu5rtfvY67ZR6HParBYhAfbiH/9vvWsHzbAx/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M8HcYAAADcAAAADwAAAAAAAAAAAAAAAACYAgAAZHJz&#10;L2Rvd25yZXYueG1sUEsFBgAAAAAEAAQA9QAAAIsDAAAAAA==&#10;" path="m58,4l53,24r-5,l48,14r,-5l44,9,39,4r-5,l29,9r,5l29,19r5,5l39,33r5,5l44,43r,5l44,52,39,62r-10,l24,62r-9,l10,62r-5,l,62,5,43r5,l10,48r,9l15,57r5,5l24,62r5,-5l34,57r,-5l34,48,29,43,24,33,20,28r,-4l20,19r,-5l20,9,24,4r5,l39,r,4l44,4r4,l53,4r5,xe" fillcolor="#131516" stroked="f">
                    <v:path arrowok="t" o:connecttype="custom" o:connectlocs="58,4;53,24;48,24;48,14;48,9;44,9;39,4;34,4;29,9;29,9;29,14;29,14;29,19;29,19;34,24;39,33;44,38;44,43;44,48;44,52;39,62;29,62;24,62;15,62;10,62;10,62;5,62;5,62;0,62;0,62;5,43;10,43;10,48;10,57;15,57;20,62;24,62;29,57;34,57;34,52;34,48;34,48;29,43;24,33;20,28;20,24;20,19;20,14;20,9;24,4;29,4;39,0;39,4;39,4;44,4;44,4;48,4;48,4;53,4;53,4;58,4" o:connectangles="0,0,0,0,0,0,0,0,0,0,0,0,0,0,0,0,0,0,0,0,0,0,0,0,0,0,0,0,0,0,0,0,0,0,0,0,0,0,0,0,0,0,0,0,0,0,0,0,0,0,0,0,0,0,0,0,0,0,0,0,0"/>
                  </v:shape>
                  <v:shape id="Freeform 3465" o:spid="_x0000_s1314" style="position:absolute;left:5312;top:7414;width:101;height:86;visibility:visible;mso-wrap-style:square;v-text-anchor:top" coordsize="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bsUA&#10;AADcAAAADwAAAGRycy9kb3ducmV2LnhtbESPQWsCMRSE74X+h/AK3mq2CtauRpEWZcFDUXvQ22Pz&#10;ulncvCxJ1PXfG0HwOMzMN8x03tlGnMmH2rGCj34Ggrh0uuZKwd9u+T4GESKyxsYxKbhSgPns9WWK&#10;uXYX3tB5GyuRIBxyVGBibHMpQ2nIYui7ljh5/85bjEn6SmqPlwS3jRxk2UharDktGGzp21B53J6s&#10;graw/rj5tftVcyh+FuawHn6VXqneW7eYgIjUxWf40S60guHnAO5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H5uxQAAANwAAAAPAAAAAAAAAAAAAAAAAJgCAABkcnMv&#10;ZG93bnJldi54bWxQSwUGAAAAAAQABAD1AAAAigMAAAAA&#10;" path="m,9r67,5l77,14r5,l82,9,77,4,67,,77,4,87,9r4,5l96,19r,5l91,28r-4,l82,28r-5,l67,28,82,38,96,48r5,9l101,62r,10l96,76r-5,5l82,86r-15,l48,81,34,72,19,62,10,52,5,43r,-5l10,33r,-5l15,24,5,24,,9xm10,43r5,5l19,52,29,62r19,5l63,72,77,67r5,l87,62r4,-5l82,48,67,33,48,28r-24,l19,28r-4,5l10,38r,5xe" fillcolor="#131516" stroked="f">
                    <v:path arrowok="t" o:connecttype="custom" o:connectlocs="67,14;77,14;82,14;82,14;82,9;77,4;67,0;87,9;96,19;91,28;87,28;77,28;82,38;101,57;101,72;91,81;67,86;34,72;10,52;5,38;10,28;5,24;10,43;19,52;48,67;77,67;87,62;91,57;67,33;24,28;15,33;10,43" o:connectangles="0,0,0,0,0,0,0,0,0,0,0,0,0,0,0,0,0,0,0,0,0,0,0,0,0,0,0,0,0,0,0,0"/>
                    <o:lock v:ext="edit" verticies="t"/>
                  </v:shape>
                  <v:shape id="Freeform 3466" o:spid="_x0000_s1315" style="position:absolute;left:5198;top:7017;width:148;height:81;visibility:visible;mso-wrap-style:square;v-text-anchor:top" coordsize="1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fPMMA&#10;AADcAAAADwAAAGRycy9kb3ducmV2LnhtbESPS6vCMBSE94L/IRzBjWiqgko1ir0vdHEXvvaH5tgW&#10;m5PSxFr//Y0g3OUwM98wq01rStFQ7QrLCsajCARxanXBmYLz6Xu4AOE8ssbSMil4koPNuttZYazt&#10;gw/UHH0mAoRdjApy76tYSpfmZNCNbEUcvKutDfog60zqGh8Bbko5iaKZNFhwWMixoo+c0tvxbhTs&#10;KUlsO1iUP3b/eYl+n1/31NyU6vfa7RKEp9b/h9/tnVYwnU/hdS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mfPMMAAADcAAAADwAAAAAAAAAAAAAAAACYAgAAZHJzL2Rv&#10;d25yZXYueG1sUEsFBgAAAAAEAAQA9QAAAIgDAAAAAA==&#10;" path="m,48l100,62,90,52,71,38,61,33r,-4l57,29r,4l57,38r,5l52,43,47,r5,9l52,14r5,5l61,24r5,5l71,33,81,43r9,-5l100,33r14,-9l124,19r5,-5l124,14,119,9,109,5,114,r10,9l133,14r5,5l138,24r,5l124,38,95,52r14,10l143,67r5,14l33,67r-10,l18,67r-5,l13,72r,4l13,81,,48xe" fillcolor="#131516" stroked="f">
                    <v:path arrowok="t" o:connecttype="custom" o:connectlocs="0,48;100,62;90,52;71,38;61,33;61,29;57,29;57,33;57,33;57,33;57,33;57,38;57,38;57,43;52,43;47,0;47,0;52,9;52,14;57,19;61,24;66,29;71,33;81,43;90,38;100,33;114,24;124,19;124,19;129,14;124,14;124,14;119,9;109,5;114,0;124,9;133,14;138,19;138,24;138,29;138,29;124,38;95,52;109,62;143,67;148,81;33,67;23,67;18,67;18,67;13,67;13,67;13,72;13,76;13,76;13,81;13,81;0,48" o:connectangles="0,0,0,0,0,0,0,0,0,0,0,0,0,0,0,0,0,0,0,0,0,0,0,0,0,0,0,0,0,0,0,0,0,0,0,0,0,0,0,0,0,0,0,0,0,0,0,0,0,0,0,0,0,0,0,0,0,0"/>
                  </v:shape>
                  <v:shape id="Freeform 3467" o:spid="_x0000_s1316" style="position:absolute;left:5174;top:6628;width:100;height:87;visibility:visible;mso-wrap-style:square;v-text-anchor:top" coordsize="10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Xs8MA&#10;AADcAAAADwAAAGRycy9kb3ducmV2LnhtbESPQWvCQBSE7wX/w/KE3uqmVmpIXaUUlBZPjXp/ZF+y&#10;wezbsLua9N93BcHjMDPfMKvNaDtxJR9axwpeZxkI4srplhsFx8P2JQcRIrLGzjEp+KMAm/XkaYWF&#10;dgP/0rWMjUgQDgUqMDH2hZShMmQxzFxPnLzaeYsxSd9I7XFIcNvJeZa9S4stpwWDPX0Zqs7lxSrI&#10;z0uzC8fy1O6GOHf5fv9T116p5+n4+QEi0hgf4Xv7Wyt4Wy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KXs8MAAADcAAAADwAAAAAAAAAAAAAAAACYAgAAZHJzL2Rv&#10;d25yZXYueG1sUEsFBgAAAAAEAAQA9QAAAIgDAAAAAA==&#10;" path="m,10r66,9l76,19r5,l81,15,76,10,66,5,71,,81,5r4,5l90,19r5,5l95,29r-5,5l85,34r-4,l76,34r-10,l85,43,95,53r5,5l100,67r,5l100,77,90,87r-9,l66,87,47,82,33,77,19,67,10,58,5,43r,-4l10,34r,-5l19,29,5,24,,10xm10,43r5,10l19,58r14,5l47,72r14,l76,72r5,l85,67r5,-4l90,58,85,48,71,39,47,29r-23,l19,34r-4,l10,39r,4xe" fillcolor="#131516" stroked="f">
                    <v:path arrowok="t" o:connecttype="custom" o:connectlocs="66,19;81,19;81,19;81,15;81,15;76,10;71,0;85,10;95,24;95,29;85,34;76,34;85,43;100,58;100,72;90,87;66,87;33,77;10,58;5,39;10,29;5,24;10,43;19,58;47,72;76,72;85,67;90,58;71,39;24,29;15,34;10,43" o:connectangles="0,0,0,0,0,0,0,0,0,0,0,0,0,0,0,0,0,0,0,0,0,0,0,0,0,0,0,0,0,0,0,0"/>
                    <o:lock v:ext="edit" verticies="t"/>
                  </v:shape>
                  <v:shape id="Freeform 3468" o:spid="_x0000_s1317" style="position:absolute;left:5389;top:7356;width:48;height:38;visibility:visible;mso-wrap-style:square;v-text-anchor:top" coordsize="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5RsQA&#10;AADcAAAADwAAAGRycy9kb3ducmV2LnhtbESP0WrCQBRE3wv+w3KFvhSzsaUao2sQaaG+iEY/4JK9&#10;JsHs3ZBdk/Tvu4VCH4eZOcNsstE0oqfO1ZYVzKMYBHFhdc2lguvlc5aAcB5ZY2OZFHyTg2w7edpg&#10;qu3AZ+pzX4oAYZeigsr7NpXSFRUZdJFtiYN3s51BH2RXSt3hEOCmka9xvJAGaw4LFba0r6i45w+j&#10;IB745aDPH/fkaKQ9mJW7nXSi1PN03K1BeBr9f/iv/aUVvC3f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2uUbEAAAA3AAAAA8AAAAAAAAAAAAAAAAAmAIAAGRycy9k&#10;b3ducmV2LnhtbFBLBQYAAAAABAAEAPUAAACJAwAAAAA=&#10;" path="m29,29r,l34,29r4,l38,24r,-5l43,14r-5,l38,10,34,5,29,r5,l43,10r5,9l48,24,43,34r-5,l34,38r-5,l19,34,10,29,5,24,,19,,14,,10,,5,5,r5,l14,5r5,5l24,14r,5l29,29xm24,29r,-5l19,19r,-5l14,10r-4,l5,10,,10r,4l5,19r5,5l14,29r10,xe" fillcolor="#131516" stroked="f">
                    <v:path arrowok="t" o:connecttype="custom" o:connectlocs="29,29;29,29;34,29;38,29;38,24;38,19;43,14;38,14;38,10;34,5;29,0;34,0;43,10;48,19;48,24;43,34;38,34;34,38;29,38;19,34;10,29;5,24;0,19;0,14;0,10;0,5;0,5;5,0;10,0;14,5;19,10;24,14;24,19;29,29;24,29;24,24;19,19;19,14;14,10;10,10;5,10;5,10;5,10;0,10;0,14;5,19;10,24;14,29;24,29" o:connectangles="0,0,0,0,0,0,0,0,0,0,0,0,0,0,0,0,0,0,0,0,0,0,0,0,0,0,0,0,0,0,0,0,0,0,0,0,0,0,0,0,0,0,0,0,0,0,0,0,0"/>
                    <o:lock v:ext="edit" verticies="t"/>
                  </v:shape>
                  <v:shape id="Freeform 3469" o:spid="_x0000_s1318" style="position:absolute;left:5269;top:7161;width:58;height:110;visibility:visible;mso-wrap-style:square;v-text-anchor:top" coordsize="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7XcIA&#10;AADcAAAADwAAAGRycy9kb3ducmV2LnhtbESPQYvCMBSE7wv+h/AEb2tqxSjVKOIi7E2s4vnRPNti&#10;81KabO3++82C4HGYmW+YzW6wjeip87VjDbNpAoK4cKbmUsP1cvxcgfAB2WDjmDT8kofddvSxwcy4&#10;J5+pz0MpIoR9hhqqENpMSl9UZNFPXUscvbvrLIYou1KaDp8RbhuZJomSFmuOCxW2dKioeOQ/VkMe&#10;vi4n1a5u5/6GaXos1fK+UFpPxsN+DSLQEN7hV/vbaJgvFfyf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3tdwgAAANwAAAAPAAAAAAAAAAAAAAAAAJgCAABkcnMvZG93&#10;bnJldi54bWxQSwUGAAAAAAQABAD1AAAAhwMAAAAA&#10;" path="m19,110l,4r10,l24,110r-5,xm48,105l34,r4,l58,105r-10,xe" fillcolor="#131516" stroked="f">
                    <v:path arrowok="t" o:connecttype="custom" o:connectlocs="19,110;0,4;10,4;24,110;19,110;48,105;34,0;38,0;58,105;48,105" o:connectangles="0,0,0,0,0,0,0,0,0,0"/>
                    <o:lock v:ext="edit" verticies="t"/>
                  </v:shape>
                  <v:shape id="Freeform 3470" o:spid="_x0000_s1319" style="position:absolute;left:5216;top:6791;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J1scA&#10;AADcAAAADwAAAGRycy9kb3ducmV2LnhtbESPT2vCQBTE7wW/w/KEXkrdqKBN6iqhUP9AD22aS2+P&#10;7GsSzL5Ns2uM394VhB6HmfkNs9oMphE9da62rGA6iUAQF1bXXCrIv9+fX0A4j6yxsUwKLuRgsx49&#10;rDDR9sxf1Ge+FAHCLkEFlfdtIqUrKjLoJrYlDt6v7Qz6ILtS6g7PAW4aOYuihTRYc1iosKW3iopj&#10;djIK0rzYORd9zuL04/DX77btE8c/Sj2Oh/QVhKfB/4fv7b1WMF8u4XYmH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iidbHAAAA3AAAAA8AAAAAAAAAAAAAAAAAmAIAAGRy&#10;cy9kb3ducmV2LnhtbFBLBQYAAAAABAAEAPUAAACMAwAAAAA=&#10;" path="m,15l,10,,5,5,r5,l15,r4,5l19,10r,5l15,20r-5,l5,20,,15xe" fillcolor="#131516" stroked="f">
                    <v:path arrowok="t" o:connecttype="custom" o:connectlocs="0,15;0,10;0,5;5,0;5,0;10,0;15,0;19,5;19,10;19,15;19,15;15,20;10,20;5,20;5,20;0,15;0,15" o:connectangles="0,0,0,0,0,0,0,0,0,0,0,0,0,0,0,0,0"/>
                  </v:shape>
                  <v:shape id="Freeform 3471" o:spid="_x0000_s1320" style="position:absolute;left:5298;top:6969;width:72;height:38;visibility:visible;mso-wrap-style:square;v-text-anchor:top" coordsize="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NsIA&#10;AADcAAAADwAAAGRycy9kb3ducmV2LnhtbERPz2vCMBS+D/Y/hDfYbaazso1qFFEcKl7sBl4fzVtT&#10;2ryUJms7/3pzEHb8+H4vVqNtRE+drxwreJ0kIIgLpysuFXx/7V4+QPiArLFxTAr+yMNq+fiwwEy7&#10;gc/U56EUMYR9hgpMCG0mpS8MWfQT1xJH7sd1FkOEXSl1h0MMt42cJsmbtFhxbDDY0sZQUee/VsHx&#10;Ug9r3hy4Ntf0tE372e4T90o9P43rOYhAY/gX3917rSB9j2vjmXg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v82wgAAANwAAAAPAAAAAAAAAAAAAAAAAJgCAABkcnMvZG93&#10;bnJldi54bWxQSwUGAAAAAAQABAD1AAAAhwMAAAAA&#10;" path="m,5r5,l9,29r10,l19,19,24,9,33,r5,l43,r5,l53,r4,5l62,5r,4l67,14r,5l72,24r-5,5l67,33r-5,l62,29r,-5l62,19r,-5l62,9,57,5r-4,l48,5,38,5,33,9r,5l29,19r,10l29,38,,29,,5xe" fillcolor="#131516" stroked="f">
                    <v:path arrowok="t" o:connecttype="custom" o:connectlocs="0,5;5,5;9,29;19,29;19,19;24,9;33,0;38,0;43,0;48,0;53,0;57,5;62,5;62,9;67,14;67,19;72,24;67,29;67,29;67,33;62,33;62,33;62,29;62,29;62,29;62,29;62,24;62,24;62,19;62,14;62,9;57,5;53,5;48,5;38,5;33,9;33,14;29,19;29,29;29,38;0,29;0,5" o:connectangles="0,0,0,0,0,0,0,0,0,0,0,0,0,0,0,0,0,0,0,0,0,0,0,0,0,0,0,0,0,0,0,0,0,0,0,0,0,0,0,0,0,0"/>
                  </v:shape>
                  <v:shape id="Freeform 3472" o:spid="_x0000_s1321" style="position:absolute;left:5288;top:6916;width:67;height:43;visibility:visible;mso-wrap-style:square;v-text-anchor:top" coordsize="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hJMUA&#10;AADcAAAADwAAAGRycy9kb3ducmV2LnhtbESPQWsCMRSE70L/Q3iF3jRbF6tujVKFQu2tVpG9PTbP&#10;3aWbl5Ckuv57Uyh4HGbmG2ax6k0nzuRDa1nB8ygDQVxZ3XKtYP/9PpyBCBFZY2eZFFwpwGr5MFhg&#10;oe2Fv+i8i7VIEA4FKmhidIWUoWrIYBhZR5y8k/UGY5K+ltrjJcFNJ8dZ9iINtpwWGnS0aaj62f0a&#10;BbP8sJn4fFqWcf053pbaHdcnp9TTY//2CiJSH+/h//aHVpBP5/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2EkxQAAANwAAAAPAAAAAAAAAAAAAAAAAJgCAABkcnMv&#10;ZG93bnJldi54bWxQSwUGAAAAAAQABAD1AAAAigMAAAAA&#10;" path="m39,43r-10,l19,43,10,38,5,34r,-5l,29,,19,5,10,15,5,29,,43,,53,r5,l63,5r4,5l67,14r,10l63,34,53,38,39,43xm39,34l53,29r5,-5l63,19r4,-5l63,14r,-4l58,10r-5,l43,10r-14,l19,10r-9,4l10,19r-5,l5,24r,5l10,34r5,l19,34r10,l39,34xe" fillcolor="#131516" stroked="f">
                    <v:path arrowok="t" o:connecttype="custom" o:connectlocs="39,43;29,43;19,43;10,38;5,34;5,29;0,29;0,19;5,10;15,5;29,0;43,0;53,0;58,0;63,5;67,10;67,14;67,24;63,34;53,38;39,43;39,34;53,29;58,24;63,19;67,14;63,14;63,10;58,10;53,10;43,10;29,10;19,10;10,14;10,19;5,19;5,24;5,24;5,29;10,34;15,34;19,34;29,34;39,34" o:connectangles="0,0,0,0,0,0,0,0,0,0,0,0,0,0,0,0,0,0,0,0,0,0,0,0,0,0,0,0,0,0,0,0,0,0,0,0,0,0,0,0,0,0,0,0"/>
                    <o:lock v:ext="edit" verticies="t"/>
                  </v:shape>
                </v:group>
                <w10:anchorlock/>
              </v:group>
            </w:pict>
          </mc:Fallback>
        </mc:AlternateContent>
      </w:r>
    </w:p>
    <w:p w:rsidR="00013529" w:rsidRPr="00013529" w:rsidRDefault="00013529" w:rsidP="00013529"/>
    <w:p w:rsidR="00013529" w:rsidRPr="00013529" w:rsidRDefault="00013529" w:rsidP="00BA4D20">
      <w:pPr>
        <w:rPr>
          <w:rtl/>
          <w:lang w:bidi="ar-EG"/>
        </w:rPr>
      </w:pPr>
      <w:r w:rsidRPr="00013529">
        <w:rPr>
          <w:rtl/>
          <w:lang w:bidi="ar-EG"/>
        </w:rPr>
        <w:br w:type="page"/>
      </w:r>
      <w:r w:rsidRPr="00013529">
        <w:rPr>
          <w:rFonts w:hint="cs"/>
          <w:rtl/>
          <w:lang w:bidi="ar-LB"/>
        </w:rPr>
        <w:lastRenderedPageBreak/>
        <w:t>و</w:t>
      </w:r>
      <w:r w:rsidRPr="00013529">
        <w:rPr>
          <w:rtl/>
          <w:lang w:bidi="ar-EG"/>
        </w:rPr>
        <w:t>يعر</w:t>
      </w:r>
      <w:r w:rsidRPr="00013529">
        <w:rPr>
          <w:rFonts w:hint="cs"/>
          <w:rtl/>
          <w:lang w:bidi="ar-EG"/>
        </w:rPr>
        <w:t>ّ</w:t>
      </w:r>
      <w:r w:rsidRPr="00013529">
        <w:rPr>
          <w:rtl/>
          <w:lang w:bidi="ar-EG"/>
        </w:rPr>
        <w:t xml:space="preserve">ف الجدول </w:t>
      </w:r>
      <w:r w:rsidRPr="00013529">
        <w:t>7</w:t>
      </w:r>
      <w:r w:rsidRPr="00013529">
        <w:rPr>
          <w:rtl/>
          <w:lang w:bidi="ar-EG"/>
        </w:rPr>
        <w:t xml:space="preserve"> المعلمات المستعملة أو المشتقة أثناء تحليل المظهر الجانبي للمسير.</w:t>
      </w:r>
    </w:p>
    <w:p w:rsidR="00013529" w:rsidRPr="00013529" w:rsidRDefault="00013529" w:rsidP="00C72877">
      <w:pPr>
        <w:pStyle w:val="TableNo"/>
        <w:rPr>
          <w:rtl/>
        </w:rPr>
      </w:pPr>
      <w:r w:rsidRPr="00013529">
        <w:rPr>
          <w:rtl/>
        </w:rPr>
        <w:t>الج</w:t>
      </w:r>
      <w:r w:rsidRPr="00013529">
        <w:rPr>
          <w:rFonts w:hint="cs"/>
          <w:rtl/>
        </w:rPr>
        <w:t>ـ</w:t>
      </w:r>
      <w:r w:rsidRPr="00013529">
        <w:rPr>
          <w:rtl/>
        </w:rPr>
        <w:t xml:space="preserve">دول </w:t>
      </w:r>
      <w:r w:rsidRPr="00013529">
        <w:t>7</w:t>
      </w:r>
    </w:p>
    <w:p w:rsidR="00013529" w:rsidRPr="00013529" w:rsidRDefault="00013529" w:rsidP="00C72877">
      <w:pPr>
        <w:pStyle w:val="Tabletitle"/>
        <w:rPr>
          <w:rtl/>
        </w:rPr>
      </w:pPr>
      <w:r w:rsidRPr="00013529">
        <w:rPr>
          <w:rtl/>
        </w:rPr>
        <w:t>تعريف معلمات المظهر الجانبي للمسير</w:t>
      </w:r>
    </w:p>
    <w:tbl>
      <w:tblPr>
        <w:bidiVisual/>
        <w:tblW w:w="0" w:type="auto"/>
        <w:jc w:val="center"/>
        <w:tblLayout w:type="fixed"/>
        <w:tblCellMar>
          <w:left w:w="74" w:type="dxa"/>
          <w:right w:w="74" w:type="dxa"/>
        </w:tblCellMar>
        <w:tblLook w:val="0000" w:firstRow="0" w:lastRow="0" w:firstColumn="0" w:lastColumn="0" w:noHBand="0" w:noVBand="0"/>
      </w:tblPr>
      <w:tblGrid>
        <w:gridCol w:w="1560"/>
        <w:gridCol w:w="8171"/>
      </w:tblGrid>
      <w:tr w:rsidR="00013529"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013529" w:rsidRPr="00013529" w:rsidRDefault="00013529" w:rsidP="00C72877">
            <w:pPr>
              <w:pStyle w:val="Tablehead"/>
            </w:pPr>
            <w:r w:rsidRPr="00013529">
              <w:rPr>
                <w:rtl/>
                <w:lang w:bidi="ar-EG"/>
              </w:rPr>
              <w:t>المعلمة</w:t>
            </w:r>
          </w:p>
        </w:tc>
        <w:tc>
          <w:tcPr>
            <w:tcW w:w="8171" w:type="dxa"/>
            <w:tcBorders>
              <w:top w:val="single" w:sz="6" w:space="0" w:color="auto"/>
              <w:left w:val="single" w:sz="6" w:space="0" w:color="auto"/>
              <w:bottom w:val="single" w:sz="6" w:space="0" w:color="auto"/>
              <w:right w:val="single" w:sz="6" w:space="0" w:color="auto"/>
            </w:tcBorders>
          </w:tcPr>
          <w:p w:rsidR="00013529" w:rsidRPr="00013529" w:rsidRDefault="00013529" w:rsidP="00C72877">
            <w:pPr>
              <w:pStyle w:val="Tablehead"/>
            </w:pPr>
            <w:r w:rsidRPr="00013529">
              <w:rPr>
                <w:rtl/>
                <w:lang w:bidi="ar-EG"/>
              </w:rPr>
              <w:t>الوصف</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keepNext/>
              <w:jc w:val="center"/>
              <w:rPr>
                <w:i/>
                <w:iCs/>
              </w:rPr>
            </w:pPr>
            <w:r w:rsidRPr="009819A2">
              <w:rPr>
                <w:i/>
                <w:iCs/>
              </w:rPr>
              <w:t>a</w:t>
            </w:r>
            <w:r w:rsidRPr="009819A2">
              <w:rPr>
                <w:i/>
                <w:iCs/>
                <w:vertAlign w:val="subscript"/>
              </w:rPr>
              <w:t>e</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pPr>
            <w:r w:rsidRPr="00013529">
              <w:rPr>
                <w:rtl/>
                <w:lang w:bidi="ar-EG"/>
              </w:rPr>
              <w:t xml:space="preserve">نصف قطر الأرض الفعال </w:t>
            </w:r>
            <w:r w:rsidRPr="00013529">
              <w:t>(km)</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keepNext/>
              <w:jc w:val="center"/>
              <w:rPr>
                <w:i/>
                <w:iCs/>
              </w:rPr>
            </w:pPr>
            <w:r w:rsidRPr="009819A2">
              <w:rPr>
                <w:i/>
                <w:iCs/>
              </w:rPr>
              <w:t>d</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pPr>
            <w:r w:rsidRPr="00013529">
              <w:rPr>
                <w:rtl/>
                <w:lang w:bidi="ar-EG"/>
              </w:rPr>
              <w:t xml:space="preserve">مسافة مسير الدائرة العظمى </w:t>
            </w:r>
            <w:r w:rsidRPr="00013529">
              <w:t>(km)</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keepNext/>
              <w:jc w:val="center"/>
              <w:rPr>
                <w:i/>
                <w:iCs/>
              </w:rPr>
            </w:pPr>
            <w:r w:rsidRPr="009819A2">
              <w:rPr>
                <w:i/>
                <w:iCs/>
              </w:rPr>
              <w:t>d</w:t>
            </w:r>
            <w:r w:rsidRPr="009819A2">
              <w:rPr>
                <w:i/>
                <w:iCs/>
                <w:vertAlign w:val="subscript"/>
              </w:rPr>
              <w:t>i</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pPr>
            <w:r w:rsidRPr="00013529">
              <w:rPr>
                <w:rtl/>
                <w:lang w:bidi="ar-EG"/>
              </w:rPr>
              <w:t xml:space="preserve">المسافة على الدائرة العظمى بين النقطة من الرتبة </w:t>
            </w:r>
            <w:r w:rsidRPr="00013529">
              <w:t>i</w:t>
            </w:r>
            <w:r>
              <w:rPr>
                <w:rtl/>
                <w:lang w:bidi="ar-EG"/>
              </w:rPr>
              <w:t xml:space="preserve"> في </w:t>
            </w:r>
            <w:r w:rsidRPr="00013529">
              <w:rPr>
                <w:rtl/>
                <w:lang w:bidi="ar-EG"/>
              </w:rPr>
              <w:t xml:space="preserve">التضاريس الأرضية والمحطة المسببة للتداخل </w:t>
            </w:r>
            <w:r w:rsidRPr="00013529">
              <w:t>(km)</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keepNext/>
              <w:jc w:val="center"/>
              <w:rPr>
                <w:i/>
                <w:iCs/>
              </w:rPr>
            </w:pPr>
            <w:r w:rsidRPr="009819A2">
              <w:rPr>
                <w:i/>
                <w:iCs/>
              </w:rPr>
              <w:t>d</w:t>
            </w:r>
            <w:r w:rsidRPr="009819A2">
              <w:rPr>
                <w:i/>
                <w:iCs/>
                <w:vertAlign w:val="subscript"/>
              </w:rPr>
              <w:t>ii</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pPr>
            <w:r w:rsidRPr="00013529">
              <w:rPr>
                <w:rtl/>
                <w:lang w:bidi="ar-EG"/>
              </w:rPr>
              <w:t>المسافة التدرجية المستعملة</w:t>
            </w:r>
            <w:r>
              <w:rPr>
                <w:rtl/>
                <w:lang w:bidi="ar-EG"/>
              </w:rPr>
              <w:t xml:space="preserve"> في </w:t>
            </w:r>
            <w:r w:rsidRPr="00013529">
              <w:rPr>
                <w:rtl/>
                <w:lang w:bidi="ar-EG"/>
              </w:rPr>
              <w:t xml:space="preserve">بيانات المظهر الجانبي للمسير المنتظم </w:t>
            </w:r>
            <w:r w:rsidRPr="00013529">
              <w:t>(km)</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jc w:val="center"/>
              <w:rPr>
                <w:i/>
                <w:iCs/>
              </w:rPr>
            </w:pPr>
            <w:r w:rsidRPr="009819A2">
              <w:rPr>
                <w:i/>
                <w:iCs/>
              </w:rPr>
              <w:t>f</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pPr>
            <w:r w:rsidRPr="00013529">
              <w:rPr>
                <w:rtl/>
                <w:lang w:bidi="ar-EG"/>
              </w:rPr>
              <w:t xml:space="preserve">التردد </w:t>
            </w:r>
            <w:r w:rsidRPr="00013529">
              <w:t>(GHz)</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jc w:val="center"/>
            </w:pPr>
            <w:r w:rsidRPr="009819A2">
              <w:t>λ</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pPr>
            <w:r w:rsidRPr="00013529">
              <w:rPr>
                <w:rtl/>
                <w:lang w:bidi="ar-EG"/>
              </w:rPr>
              <w:t xml:space="preserve">طول الموجة </w:t>
            </w:r>
            <w:r w:rsidRPr="00013529">
              <w:t>(m)</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jc w:val="center"/>
              <w:rPr>
                <w:i/>
                <w:iCs/>
              </w:rPr>
            </w:pPr>
            <w:r w:rsidRPr="009819A2">
              <w:rPr>
                <w:i/>
                <w:iCs/>
              </w:rPr>
              <w:t>h</w:t>
            </w:r>
            <w:r w:rsidRPr="009819A2">
              <w:rPr>
                <w:i/>
                <w:iCs/>
                <w:vertAlign w:val="subscript"/>
              </w:rPr>
              <w:t>ts</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pPr>
            <w:r w:rsidRPr="00013529">
              <w:rPr>
                <w:rtl/>
                <w:lang w:bidi="ar-EG"/>
              </w:rPr>
              <w:t xml:space="preserve">ارتفاع هوائي المحطة المسببة للتداخل </w:t>
            </w:r>
            <w:r w:rsidRPr="00013529">
              <w:t>(m)</w:t>
            </w:r>
            <w:r w:rsidRPr="00013529">
              <w:rPr>
                <w:rtl/>
                <w:lang w:bidi="ar-EG"/>
              </w:rPr>
              <w:t xml:space="preserve"> فوق متوسط مستوى البحر </w:t>
            </w:r>
            <w:r w:rsidRPr="00013529">
              <w:t>(amsl)</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jc w:val="center"/>
              <w:rPr>
                <w:i/>
                <w:iCs/>
              </w:rPr>
            </w:pPr>
            <w:r w:rsidRPr="009819A2">
              <w:rPr>
                <w:i/>
                <w:iCs/>
              </w:rPr>
              <w:t>h</w:t>
            </w:r>
            <w:r w:rsidRPr="009819A2">
              <w:rPr>
                <w:i/>
                <w:iCs/>
                <w:vertAlign w:val="subscript"/>
              </w:rPr>
              <w:t>rs</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pPr>
            <w:r w:rsidRPr="00013529">
              <w:rPr>
                <w:rtl/>
                <w:lang w:bidi="ar-EG"/>
              </w:rPr>
              <w:t xml:space="preserve">ارتفاع هوائي المحطة المعرضة للتداخل </w:t>
            </w:r>
            <w:r w:rsidRPr="00013529">
              <w:t>(m)</w:t>
            </w:r>
            <w:r w:rsidRPr="00013529">
              <w:rPr>
                <w:rtl/>
                <w:lang w:bidi="ar-EG"/>
              </w:rPr>
              <w:t xml:space="preserve"> فوق متوسط مستوى البحر</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jc w:val="center"/>
              <w:rPr>
                <w:i/>
                <w:iCs/>
              </w:rPr>
            </w:pPr>
            <w:r w:rsidRPr="009819A2">
              <w:t>θ</w:t>
            </w:r>
            <w:r w:rsidRPr="009819A2">
              <w:rPr>
                <w:i/>
                <w:iCs/>
                <w:vertAlign w:val="subscript"/>
              </w:rPr>
              <w:t>t</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pPr>
            <w:r w:rsidRPr="00013529">
              <w:rPr>
                <w:rtl/>
                <w:lang w:bidi="ar-EG"/>
              </w:rPr>
              <w:t xml:space="preserve">زاوية ارتفاع الأفق فوق خط الأفق المحلي </w:t>
            </w:r>
            <w:r w:rsidRPr="00013529">
              <w:t>(mrad)</w:t>
            </w:r>
            <w:r w:rsidRPr="00013529">
              <w:rPr>
                <w:rtl/>
                <w:lang w:bidi="ar-EG"/>
              </w:rPr>
              <w:t xml:space="preserve"> مقيسة من هوائي المحطة المسببة للتداخل</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jc w:val="center"/>
              <w:rPr>
                <w:i/>
                <w:iCs/>
              </w:rPr>
            </w:pPr>
            <w:r w:rsidRPr="009819A2">
              <w:t>θ</w:t>
            </w:r>
            <w:r w:rsidRPr="009819A2">
              <w:rPr>
                <w:i/>
                <w:iCs/>
                <w:vertAlign w:val="subscript"/>
              </w:rPr>
              <w:t>r</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pPr>
            <w:r w:rsidRPr="00013529">
              <w:rPr>
                <w:rtl/>
                <w:lang w:bidi="ar-EG"/>
              </w:rPr>
              <w:t xml:space="preserve">زاوية ارتفاع الأفق فوق خط الأفق المحلي </w:t>
            </w:r>
            <w:r w:rsidRPr="00013529">
              <w:t>(mrad)</w:t>
            </w:r>
            <w:r w:rsidRPr="00013529">
              <w:rPr>
                <w:rtl/>
                <w:lang w:bidi="ar-EG"/>
              </w:rPr>
              <w:t xml:space="preserve"> مقيسة من هوائي المحطة المعرضة للتداخل</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jc w:val="center"/>
              <w:rPr>
                <w:i/>
                <w:iCs/>
              </w:rPr>
            </w:pPr>
            <w:r w:rsidRPr="009819A2">
              <w:t>θ</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pPr>
            <w:r w:rsidRPr="00013529">
              <w:rPr>
                <w:rtl/>
                <w:lang w:bidi="ar-EG"/>
              </w:rPr>
              <w:t xml:space="preserve">المسافة الزاوية للمسير </w:t>
            </w:r>
            <w:r w:rsidRPr="00013529">
              <w:t>(mrad)</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jc w:val="center"/>
              <w:rPr>
                <w:i/>
                <w:iCs/>
              </w:rPr>
            </w:pPr>
            <w:r w:rsidRPr="009819A2">
              <w:br w:type="page"/>
            </w:r>
            <w:r w:rsidRPr="009819A2">
              <w:rPr>
                <w:i/>
                <w:iCs/>
              </w:rPr>
              <w:t>h</w:t>
            </w:r>
            <w:r w:rsidRPr="009819A2">
              <w:rPr>
                <w:i/>
                <w:iCs/>
                <w:vertAlign w:val="subscript"/>
              </w:rPr>
              <w:t>st</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pPr>
            <w:r w:rsidRPr="00013529">
              <w:rPr>
                <w:rtl/>
                <w:lang w:bidi="ar-EG"/>
              </w:rPr>
              <w:t xml:space="preserve">ارتفاع "الأرض المنتظمة" فوق متوسط مستوى البحر عند موقع المحطة المسببة للتداخل </w:t>
            </w:r>
            <w:r w:rsidRPr="00013529">
              <w:t>(m)</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jc w:val="center"/>
              <w:rPr>
                <w:i/>
                <w:iCs/>
              </w:rPr>
            </w:pPr>
            <w:r w:rsidRPr="009819A2">
              <w:rPr>
                <w:i/>
                <w:iCs/>
              </w:rPr>
              <w:t>h</w:t>
            </w:r>
            <w:r w:rsidRPr="009819A2">
              <w:rPr>
                <w:i/>
                <w:iCs/>
                <w:vertAlign w:val="subscript"/>
              </w:rPr>
              <w:t>sr</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pPr>
            <w:r w:rsidRPr="00013529">
              <w:rPr>
                <w:rtl/>
                <w:lang w:bidi="ar-EG"/>
              </w:rPr>
              <w:t xml:space="preserve">ارتفاع "الأرض المنتظمة" فوق متوسط مستوى البحر عند موقع المحطة المعرضة للتداخل </w:t>
            </w:r>
            <w:r w:rsidRPr="00013529">
              <w:t>(m)</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jc w:val="center"/>
              <w:rPr>
                <w:i/>
                <w:iCs/>
              </w:rPr>
            </w:pPr>
            <w:r w:rsidRPr="009819A2">
              <w:rPr>
                <w:i/>
                <w:iCs/>
              </w:rPr>
              <w:t>h</w:t>
            </w:r>
            <w:r w:rsidRPr="009819A2">
              <w:rPr>
                <w:i/>
                <w:iCs/>
                <w:vertAlign w:val="subscript"/>
              </w:rPr>
              <w:t>i</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rPr>
                <w:rtl/>
                <w:lang w:bidi="ar-EG"/>
              </w:rPr>
            </w:pPr>
            <w:r w:rsidRPr="00013529">
              <w:rPr>
                <w:rtl/>
                <w:lang w:bidi="ar-EG"/>
              </w:rPr>
              <w:t xml:space="preserve">ارتفاع النقطة من الرتبة </w:t>
            </w:r>
            <w:r w:rsidRPr="00013529">
              <w:t>i</w:t>
            </w:r>
            <w:r>
              <w:rPr>
                <w:rtl/>
                <w:lang w:bidi="ar-EG"/>
              </w:rPr>
              <w:t xml:space="preserve"> في </w:t>
            </w:r>
            <w:r w:rsidRPr="00013529">
              <w:rPr>
                <w:rtl/>
                <w:lang w:bidi="ar-EG"/>
              </w:rPr>
              <w:t xml:space="preserve">التضاريس الأرضية فوق متوسط مستوى البحر </w:t>
            </w:r>
            <w:r w:rsidRPr="00013529">
              <w:t>(m)</w:t>
            </w:r>
          </w:p>
          <w:p w:rsidR="006F26CF" w:rsidRPr="00013529" w:rsidRDefault="006F26CF" w:rsidP="006F26CF">
            <w:pPr>
              <w:pStyle w:val="Tabletext"/>
            </w:pPr>
            <w:r w:rsidRPr="00013529">
              <w:t>h</w:t>
            </w:r>
            <w:r w:rsidRPr="00013529">
              <w:rPr>
                <w:vertAlign w:val="subscript"/>
              </w:rPr>
              <w:t>0</w:t>
            </w:r>
            <w:r w:rsidRPr="00013529">
              <w:rPr>
                <w:rtl/>
                <w:lang w:bidi="ar-EG"/>
              </w:rPr>
              <w:t>:  ارتفاع المحطة المسببة للتداخل</w:t>
            </w:r>
            <w:r w:rsidRPr="00013529">
              <w:rPr>
                <w:rtl/>
                <w:lang w:bidi="ar-EG"/>
              </w:rPr>
              <w:br/>
            </w:r>
            <w:r w:rsidRPr="00013529">
              <w:t>h</w:t>
            </w:r>
            <w:r w:rsidRPr="00013529">
              <w:rPr>
                <w:vertAlign w:val="subscript"/>
              </w:rPr>
              <w:t>n</w:t>
            </w:r>
            <w:r w:rsidRPr="00013529">
              <w:rPr>
                <w:rtl/>
                <w:lang w:bidi="ar-EG"/>
              </w:rPr>
              <w:t>:  ارتفاع المحطة المعرضة للتداخل</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jc w:val="center"/>
              <w:rPr>
                <w:i/>
                <w:iCs/>
              </w:rPr>
            </w:pPr>
            <w:r w:rsidRPr="009819A2">
              <w:rPr>
                <w:i/>
                <w:iCs/>
              </w:rPr>
              <w:t>h</w:t>
            </w:r>
            <w:r w:rsidRPr="009819A2">
              <w:rPr>
                <w:i/>
                <w:iCs/>
                <w:vertAlign w:val="subscript"/>
              </w:rPr>
              <w:t>m</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pPr>
            <w:r w:rsidRPr="00013529">
              <w:rPr>
                <w:rtl/>
                <w:lang w:bidi="ar-EG"/>
              </w:rPr>
              <w:t xml:space="preserve">وعورة التضاريس الأرضية </w:t>
            </w:r>
            <w:r w:rsidRPr="00013529">
              <w:t>(m)</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jc w:val="center"/>
              <w:rPr>
                <w:i/>
                <w:iCs/>
              </w:rPr>
            </w:pPr>
            <w:r w:rsidRPr="009819A2">
              <w:rPr>
                <w:i/>
                <w:iCs/>
              </w:rPr>
              <w:t>h</w:t>
            </w:r>
            <w:r w:rsidRPr="009819A2">
              <w:rPr>
                <w:i/>
                <w:iCs/>
                <w:vertAlign w:val="subscript"/>
              </w:rPr>
              <w:t>te</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pPr>
            <w:r w:rsidRPr="00013529">
              <w:rPr>
                <w:rtl/>
                <w:lang w:bidi="ar-EG"/>
              </w:rPr>
              <w:t xml:space="preserve">الارتفاع الفعال للهوائي المسبب للتداخل </w:t>
            </w:r>
            <w:r w:rsidRPr="00013529">
              <w:t>(m)</w:t>
            </w:r>
          </w:p>
        </w:tc>
      </w:tr>
      <w:tr w:rsidR="006F26CF" w:rsidRPr="00013529" w:rsidTr="00C31156">
        <w:trPr>
          <w:cantSplit/>
          <w:jc w:val="center"/>
        </w:trPr>
        <w:tc>
          <w:tcPr>
            <w:tcW w:w="1560" w:type="dxa"/>
            <w:tcBorders>
              <w:top w:val="single" w:sz="6" w:space="0" w:color="auto"/>
              <w:left w:val="single" w:sz="6" w:space="0" w:color="auto"/>
              <w:bottom w:val="single" w:sz="6" w:space="0" w:color="auto"/>
              <w:right w:val="single" w:sz="6" w:space="0" w:color="auto"/>
            </w:tcBorders>
          </w:tcPr>
          <w:p w:rsidR="006F26CF" w:rsidRPr="009819A2" w:rsidRDefault="006F26CF" w:rsidP="006F26CF">
            <w:pPr>
              <w:pStyle w:val="Tabletext"/>
              <w:jc w:val="center"/>
              <w:rPr>
                <w:i/>
                <w:iCs/>
              </w:rPr>
            </w:pPr>
            <w:r w:rsidRPr="009819A2">
              <w:rPr>
                <w:i/>
                <w:iCs/>
              </w:rPr>
              <w:t>h</w:t>
            </w:r>
            <w:r w:rsidRPr="009819A2">
              <w:rPr>
                <w:i/>
                <w:iCs/>
                <w:vertAlign w:val="subscript"/>
              </w:rPr>
              <w:t>re</w:t>
            </w:r>
          </w:p>
        </w:tc>
        <w:tc>
          <w:tcPr>
            <w:tcW w:w="8171" w:type="dxa"/>
            <w:tcBorders>
              <w:top w:val="single" w:sz="6" w:space="0" w:color="auto"/>
              <w:left w:val="single" w:sz="6" w:space="0" w:color="auto"/>
              <w:bottom w:val="single" w:sz="6" w:space="0" w:color="auto"/>
              <w:right w:val="single" w:sz="6" w:space="0" w:color="auto"/>
            </w:tcBorders>
          </w:tcPr>
          <w:p w:rsidR="006F26CF" w:rsidRPr="00013529" w:rsidRDefault="006F26CF" w:rsidP="006F26CF">
            <w:pPr>
              <w:pStyle w:val="Tabletext"/>
            </w:pPr>
            <w:r w:rsidRPr="00013529">
              <w:rPr>
                <w:rtl/>
                <w:lang w:bidi="ar-EG"/>
              </w:rPr>
              <w:t xml:space="preserve">الارتفاع الفعال للهوائي المعرض للتداخل </w:t>
            </w:r>
            <w:r w:rsidRPr="00013529">
              <w:t>(m)</w:t>
            </w:r>
          </w:p>
        </w:tc>
      </w:tr>
    </w:tbl>
    <w:p w:rsidR="00013529" w:rsidRPr="00013529" w:rsidRDefault="00013529" w:rsidP="00C72877">
      <w:pPr>
        <w:pStyle w:val="Heading1"/>
        <w:rPr>
          <w:rtl/>
          <w:lang w:bidi="ar-EG"/>
        </w:rPr>
      </w:pPr>
      <w:bookmarkStart w:id="139" w:name="_Toc254604718"/>
      <w:bookmarkStart w:id="140" w:name="_Toc254604764"/>
      <w:bookmarkStart w:id="141" w:name="_Toc254604918"/>
      <w:bookmarkStart w:id="142" w:name="_Toc412047298"/>
      <w:r w:rsidRPr="00013529">
        <w:t>3</w:t>
      </w:r>
      <w:r w:rsidRPr="00013529">
        <w:rPr>
          <w:rtl/>
          <w:lang w:bidi="ar-EG"/>
        </w:rPr>
        <w:tab/>
        <w:t>طول المسير</w:t>
      </w:r>
      <w:bookmarkEnd w:id="139"/>
      <w:bookmarkEnd w:id="140"/>
      <w:bookmarkEnd w:id="141"/>
      <w:bookmarkEnd w:id="142"/>
    </w:p>
    <w:p w:rsidR="00013529" w:rsidRPr="00013529" w:rsidRDefault="00013529" w:rsidP="00013529">
      <w:pPr>
        <w:rPr>
          <w:rtl/>
          <w:lang w:bidi="ar-EG"/>
        </w:rPr>
      </w:pPr>
      <w:r w:rsidRPr="00013529">
        <w:rPr>
          <w:rtl/>
          <w:lang w:bidi="ar-EG"/>
        </w:rPr>
        <w:t>يمكن استخلاص طول المسير باستعمال هندسة الدائرة العظمى من الإحداثيات الجغرافية للمحطة المسببة للتداخل (</w:t>
      </w:r>
      <w:r w:rsidRPr="00013529">
        <w:sym w:font="Symbol" w:char="F06A"/>
      </w:r>
      <w:r w:rsidRPr="00013529">
        <w:rPr>
          <w:i/>
          <w:iCs/>
          <w:vertAlign w:val="subscript"/>
        </w:rPr>
        <w:t>t</w:t>
      </w:r>
      <w:r w:rsidRPr="00013529">
        <w:rPr>
          <w:rtl/>
          <w:lang w:bidi="ar-EG"/>
        </w:rPr>
        <w:t xml:space="preserve">، </w:t>
      </w:r>
      <w:r w:rsidRPr="00013529">
        <w:sym w:font="Symbol" w:char="F079"/>
      </w:r>
      <w:r w:rsidRPr="00013529">
        <w:rPr>
          <w:i/>
          <w:iCs/>
          <w:vertAlign w:val="subscript"/>
        </w:rPr>
        <w:t>t</w:t>
      </w:r>
      <w:r w:rsidRPr="00013529">
        <w:rPr>
          <w:rtl/>
          <w:lang w:bidi="ar-EG"/>
        </w:rPr>
        <w:t>) والمحطة المعرضة للتداخل (</w:t>
      </w:r>
      <w:r w:rsidRPr="00013529">
        <w:sym w:font="Symbol" w:char="F06A"/>
      </w:r>
      <w:r w:rsidRPr="00013529">
        <w:rPr>
          <w:i/>
          <w:iCs/>
          <w:vertAlign w:val="subscript"/>
        </w:rPr>
        <w:t>r</w:t>
      </w:r>
      <w:r w:rsidRPr="00013529">
        <w:rPr>
          <w:rtl/>
          <w:lang w:bidi="ar-EG"/>
        </w:rPr>
        <w:t xml:space="preserve">، </w:t>
      </w:r>
      <w:r w:rsidRPr="00013529">
        <w:sym w:font="Symbol" w:char="F079"/>
      </w:r>
      <w:r w:rsidRPr="00013529">
        <w:rPr>
          <w:i/>
          <w:iCs/>
          <w:vertAlign w:val="subscript"/>
        </w:rPr>
        <w:t>r</w:t>
      </w:r>
      <w:r w:rsidRPr="00013529">
        <w:rPr>
          <w:rtl/>
          <w:lang w:bidi="ar-EG"/>
        </w:rPr>
        <w:t xml:space="preserve">). وكبديل لذلك يمكن استخلاص طول المسير من المظهر الجانبي للمسير. ويمكن بصفة عامة استخلاص طول المسير </w:t>
      </w:r>
      <w:r w:rsidRPr="00013529">
        <w:t>(km)</w:t>
      </w:r>
      <w:r w:rsidRPr="00013529">
        <w:rPr>
          <w:i/>
          <w:iCs/>
        </w:rPr>
        <w:t xml:space="preserve"> d</w:t>
      </w:r>
      <w:r w:rsidRPr="00013529">
        <w:rPr>
          <w:rtl/>
          <w:lang w:bidi="ar-EG"/>
        </w:rPr>
        <w:t xml:space="preserve"> من بيانات المظهر الجانبي للمسير:</w:t>
      </w:r>
    </w:p>
    <w:p w:rsidR="00013529" w:rsidRPr="00013529" w:rsidRDefault="00C72877" w:rsidP="008C23D3">
      <w:pPr>
        <w:pStyle w:val="Equation"/>
      </w:pPr>
      <w:r>
        <w:tab/>
      </w:r>
      <w:r w:rsidR="008C23D3" w:rsidRPr="001F3BE3">
        <w:rPr>
          <w:position w:val="-36"/>
        </w:rPr>
        <w:object w:dxaOrig="1880" w:dyaOrig="800">
          <v:shape id="_x0000_i1214" type="#_x0000_t75" style="width:94.55pt;height:40.05pt" o:ole="">
            <v:imagedata r:id="rId275" o:title=""/>
          </v:shape>
          <o:OLEObject Type="Embed" ProgID="Equation.3" ShapeID="_x0000_i1214" DrawAspect="Content" ObjectID="_1485790040" r:id="rId276"/>
        </w:object>
      </w:r>
      <w:r w:rsidRPr="00C72877">
        <w:t xml:space="preserve"> </w:t>
      </w:r>
      <w:r w:rsidRPr="00013529">
        <w:t>                km</w:t>
      </w:r>
      <w:r w:rsidR="008C23D3">
        <w:rPr>
          <w:rtl/>
        </w:rPr>
        <w:tab/>
      </w:r>
      <w:r w:rsidR="008C23D3">
        <w:t>(148)</w:t>
      </w:r>
    </w:p>
    <w:p w:rsidR="00013529" w:rsidRPr="00013529" w:rsidRDefault="00013529" w:rsidP="00013529">
      <w:pPr>
        <w:rPr>
          <w:rtl/>
          <w:lang w:bidi="ar-EG"/>
        </w:rPr>
      </w:pPr>
      <w:r w:rsidRPr="00013529">
        <w:rPr>
          <w:rtl/>
          <w:lang w:bidi="ar-EG"/>
        </w:rPr>
        <w:t>غير أن هذه العبارة تبسَّط</w:t>
      </w:r>
      <w:r>
        <w:rPr>
          <w:rtl/>
          <w:lang w:bidi="ar-EG"/>
        </w:rPr>
        <w:t xml:space="preserve"> في </w:t>
      </w:r>
      <w:r w:rsidRPr="00013529">
        <w:rPr>
          <w:rtl/>
          <w:lang w:bidi="ar-EG"/>
        </w:rPr>
        <w:t>بيانات المظهر الجانبي للمسير المنتظم التباعد على النحو التالي:</w:t>
      </w:r>
    </w:p>
    <w:p w:rsidR="00013529" w:rsidRPr="00013529" w:rsidRDefault="00013529" w:rsidP="008C23D3">
      <w:pPr>
        <w:pStyle w:val="Equation"/>
        <w:rPr>
          <w:rtl/>
          <w:lang w:bidi="ar-EG"/>
        </w:rPr>
      </w:pPr>
      <w:r w:rsidRPr="00013529">
        <w:rPr>
          <w:rtl/>
          <w:lang w:bidi="ar-EG"/>
        </w:rPr>
        <w:tab/>
      </w:r>
      <w:r w:rsidR="008C23D3" w:rsidRPr="009819A2">
        <w:rPr>
          <w:position w:val="-12"/>
        </w:rPr>
        <w:object w:dxaOrig="960" w:dyaOrig="360">
          <v:shape id="_x0000_i1215" type="#_x0000_t75" style="width:48.85pt;height:17.55pt" o:ole="">
            <v:imagedata r:id="rId277" o:title=""/>
          </v:shape>
          <o:OLEObject Type="Embed" ProgID="Equation.3" ShapeID="_x0000_i1215" DrawAspect="Content" ObjectID="_1485790041" r:id="rId278"/>
        </w:object>
      </w:r>
      <w:r w:rsidRPr="00013529">
        <w:t>               km</w:t>
      </w:r>
      <w:r w:rsidRPr="00013529">
        <w:rPr>
          <w:rtl/>
          <w:lang w:bidi="ar-EG"/>
        </w:rPr>
        <w:tab/>
      </w:r>
      <w:r w:rsidR="008C23D3" w:rsidRPr="00013529">
        <w:t>(149)</w:t>
      </w:r>
    </w:p>
    <w:p w:rsidR="00013529" w:rsidRPr="00013529" w:rsidRDefault="00013529" w:rsidP="00013529">
      <w:pPr>
        <w:rPr>
          <w:rtl/>
          <w:lang w:bidi="ar-EG"/>
        </w:rPr>
      </w:pPr>
      <w:r w:rsidRPr="00013529">
        <w:rPr>
          <w:rtl/>
          <w:lang w:bidi="ar-EG"/>
        </w:rPr>
        <w:t xml:space="preserve">حيث </w:t>
      </w:r>
      <w:r w:rsidRPr="00013529">
        <w:rPr>
          <w:i/>
          <w:iCs/>
        </w:rPr>
        <w:t>d</w:t>
      </w:r>
      <w:r w:rsidRPr="00013529">
        <w:rPr>
          <w:i/>
          <w:iCs/>
          <w:vertAlign w:val="subscript"/>
        </w:rPr>
        <w:t>ii</w:t>
      </w:r>
      <w:r w:rsidRPr="00013529">
        <w:rPr>
          <w:rtl/>
          <w:lang w:bidi="ar-EG"/>
        </w:rPr>
        <w:t xml:space="preserve"> هي الزيادة التدرجية</w:t>
      </w:r>
      <w:r>
        <w:rPr>
          <w:rtl/>
          <w:lang w:bidi="ar-EG"/>
        </w:rPr>
        <w:t xml:space="preserve"> في </w:t>
      </w:r>
      <w:r w:rsidRPr="00013529">
        <w:rPr>
          <w:rtl/>
          <w:lang w:bidi="ar-EG"/>
        </w:rPr>
        <w:t xml:space="preserve">مسافة المسير </w:t>
      </w:r>
      <w:r w:rsidRPr="00013529">
        <w:t>(km)</w:t>
      </w:r>
      <w:r w:rsidRPr="00013529">
        <w:rPr>
          <w:rtl/>
          <w:lang w:bidi="ar-EG"/>
        </w:rPr>
        <w:t>.</w:t>
      </w:r>
    </w:p>
    <w:p w:rsidR="00013529" w:rsidRPr="00013529" w:rsidRDefault="00013529" w:rsidP="00C72877">
      <w:pPr>
        <w:pStyle w:val="Heading1"/>
        <w:rPr>
          <w:rtl/>
          <w:lang w:bidi="ar-EG"/>
        </w:rPr>
      </w:pPr>
      <w:bookmarkStart w:id="143" w:name="_Toc254604719"/>
      <w:bookmarkStart w:id="144" w:name="_Toc254604765"/>
      <w:bookmarkStart w:id="145" w:name="_Toc254604919"/>
      <w:bookmarkStart w:id="146" w:name="_Toc412047299"/>
      <w:r w:rsidRPr="00013529">
        <w:t>4</w:t>
      </w:r>
      <w:r w:rsidRPr="00013529">
        <w:rPr>
          <w:rtl/>
          <w:lang w:bidi="ar-EG"/>
        </w:rPr>
        <w:tab/>
        <w:t>تصنيف المسيرات</w:t>
      </w:r>
      <w:bookmarkEnd w:id="143"/>
      <w:bookmarkEnd w:id="144"/>
      <w:bookmarkEnd w:id="145"/>
      <w:bookmarkEnd w:id="146"/>
    </w:p>
    <w:p w:rsidR="00013529" w:rsidRPr="00013529" w:rsidRDefault="00013529" w:rsidP="00013529">
      <w:pPr>
        <w:rPr>
          <w:rtl/>
          <w:lang w:bidi="ar-EG"/>
        </w:rPr>
      </w:pPr>
      <w:r w:rsidRPr="00013529">
        <w:rPr>
          <w:rtl/>
          <w:lang w:bidi="ar-EG"/>
        </w:rPr>
        <w:t xml:space="preserve">يجب ألا يصنف المسير تبعاً لخط البصر أو عبر الأفق إلا لأغراض تحديد المسافتين </w:t>
      </w:r>
      <w:r w:rsidRPr="00013529">
        <w:rPr>
          <w:i/>
        </w:rPr>
        <w:t>d</w:t>
      </w:r>
      <w:r w:rsidRPr="00013529">
        <w:rPr>
          <w:i/>
          <w:vertAlign w:val="subscript"/>
        </w:rPr>
        <w:t>lt</w:t>
      </w:r>
      <w:r w:rsidRPr="00013529">
        <w:rPr>
          <w:rtl/>
          <w:lang w:bidi="ar-EG"/>
        </w:rPr>
        <w:t xml:space="preserve"> و</w:t>
      </w:r>
      <w:r w:rsidRPr="00013529">
        <w:rPr>
          <w:i/>
        </w:rPr>
        <w:t>d</w:t>
      </w:r>
      <w:r w:rsidRPr="00013529">
        <w:rPr>
          <w:i/>
          <w:vertAlign w:val="subscript"/>
        </w:rPr>
        <w:t>lr</w:t>
      </w:r>
      <w:r w:rsidRPr="00013529">
        <w:rPr>
          <w:rtl/>
          <w:lang w:bidi="ar-EG"/>
        </w:rPr>
        <w:t xml:space="preserve"> وزاويتي الارتفاع </w:t>
      </w:r>
      <w:r w:rsidRPr="00013529">
        <w:sym w:font="Symbol" w:char="F071"/>
      </w:r>
      <w:r w:rsidRPr="00013529">
        <w:rPr>
          <w:i/>
          <w:vertAlign w:val="subscript"/>
        </w:rPr>
        <w:t>t</w:t>
      </w:r>
      <w:r w:rsidRPr="00013529">
        <w:rPr>
          <w:rtl/>
          <w:lang w:bidi="ar-EG"/>
        </w:rPr>
        <w:t xml:space="preserve"> و</w:t>
      </w:r>
      <w:r w:rsidRPr="00013529">
        <w:sym w:font="Symbol" w:char="F071"/>
      </w:r>
      <w:r w:rsidRPr="00013529">
        <w:rPr>
          <w:i/>
          <w:vertAlign w:val="subscript"/>
        </w:rPr>
        <w:t>r</w:t>
      </w:r>
      <w:r w:rsidRPr="00013529">
        <w:rPr>
          <w:rtl/>
          <w:lang w:bidi="ar-EG"/>
        </w:rPr>
        <w:t xml:space="preserve">، انظر </w:t>
      </w:r>
      <w:r w:rsidRPr="00013529">
        <w:rPr>
          <w:rFonts w:hint="cs"/>
          <w:rtl/>
          <w:lang w:bidi="ar-EG"/>
        </w:rPr>
        <w:t>أدناه</w:t>
      </w:r>
      <w:r w:rsidRPr="00013529">
        <w:rPr>
          <w:rtl/>
          <w:lang w:bidi="ar-EG"/>
        </w:rPr>
        <w:t>.</w:t>
      </w:r>
    </w:p>
    <w:p w:rsidR="00013529" w:rsidRPr="00013529" w:rsidRDefault="00013529" w:rsidP="00013529">
      <w:pPr>
        <w:rPr>
          <w:rtl/>
          <w:lang w:bidi="ar-EG"/>
        </w:rPr>
      </w:pPr>
      <w:r w:rsidRPr="00013529">
        <w:rPr>
          <w:rtl/>
          <w:lang w:bidi="ar-EG"/>
        </w:rPr>
        <w:lastRenderedPageBreak/>
        <w:t>يجب أن يستعمل المظهر الجانبي للمسير لتحديد المسير</w:t>
      </w:r>
      <w:r>
        <w:rPr>
          <w:rtl/>
          <w:lang w:bidi="ar-EG"/>
        </w:rPr>
        <w:t xml:space="preserve"> في </w:t>
      </w:r>
      <w:r w:rsidRPr="00013529">
        <w:rPr>
          <w:rtl/>
          <w:lang w:bidi="ar-EG"/>
        </w:rPr>
        <w:t xml:space="preserve">خط البصر أو عبر الأفق استناداً إلى نصف قطر الأرض الفعال </w:t>
      </w:r>
      <w:r w:rsidRPr="00013529">
        <w:rPr>
          <w:i/>
          <w:iCs/>
        </w:rPr>
        <w:t>a</w:t>
      </w:r>
      <w:r w:rsidRPr="00013529">
        <w:rPr>
          <w:i/>
          <w:iCs/>
          <w:vertAlign w:val="subscript"/>
        </w:rPr>
        <w:t>e</w:t>
      </w:r>
      <w:r w:rsidRPr="00013529">
        <w:rPr>
          <w:rtl/>
          <w:lang w:bidi="ar-EG"/>
        </w:rPr>
        <w:t xml:space="preserve"> كما</w:t>
      </w:r>
      <w:r>
        <w:rPr>
          <w:rtl/>
          <w:lang w:bidi="ar-EG"/>
        </w:rPr>
        <w:t xml:space="preserve"> في </w:t>
      </w:r>
      <w:r w:rsidRPr="00013529">
        <w:rPr>
          <w:rtl/>
          <w:lang w:bidi="ar-EG"/>
        </w:rPr>
        <w:t xml:space="preserve">المعادلة </w:t>
      </w:r>
      <w:r w:rsidRPr="00013529">
        <w:t>(6a)</w:t>
      </w:r>
      <w:r w:rsidRPr="00013529">
        <w:rPr>
          <w:rtl/>
          <w:lang w:bidi="ar-EG"/>
        </w:rPr>
        <w:t xml:space="preserve">. </w:t>
      </w:r>
    </w:p>
    <w:p w:rsidR="00013529" w:rsidRPr="00013529" w:rsidRDefault="00013529" w:rsidP="00013529">
      <w:pPr>
        <w:rPr>
          <w:rtl/>
          <w:lang w:bidi="ar-EG"/>
        </w:rPr>
      </w:pPr>
      <w:r w:rsidRPr="00013529">
        <w:rPr>
          <w:rtl/>
          <w:lang w:bidi="ar-EG"/>
        </w:rPr>
        <w:t>يكون المسير عبر الأفق إذا كانت زاوية ارتفاع الأفق المادي مرئية من الهوائي المسبب للتداخل (بالنسبة إلى خط الأفق المحلي) أكبر من الزاوية المرئية من الهوائي المعرض للتداخل (أيضاً بالنسبة إلى خط الأفق المحلي لمسبب التداخل).</w:t>
      </w:r>
    </w:p>
    <w:p w:rsidR="00013529" w:rsidRPr="00013529" w:rsidRDefault="00013529" w:rsidP="00013529">
      <w:pPr>
        <w:rPr>
          <w:rtl/>
          <w:lang w:bidi="ar-EG"/>
        </w:rPr>
      </w:pPr>
      <w:r w:rsidRPr="00013529">
        <w:rPr>
          <w:rtl/>
          <w:lang w:bidi="ar-EG"/>
        </w:rPr>
        <w:t>ويكون الاختبار الخاص بشروط المسير عبر الأفق على النحو التالي:</w:t>
      </w:r>
    </w:p>
    <w:p w:rsidR="00013529" w:rsidRPr="00013529" w:rsidRDefault="00013529" w:rsidP="0076475E">
      <w:pPr>
        <w:pStyle w:val="Equation"/>
      </w:pPr>
      <w:r w:rsidRPr="00013529">
        <w:tab/>
        <w:t>θ</w:t>
      </w:r>
      <w:r w:rsidRPr="00013529">
        <w:rPr>
          <w:i/>
          <w:vertAlign w:val="subscript"/>
        </w:rPr>
        <w:t>max</w:t>
      </w:r>
      <w:r w:rsidRPr="00013529">
        <w:t> &gt; θ</w:t>
      </w:r>
      <w:r w:rsidRPr="00013529">
        <w:rPr>
          <w:i/>
          <w:vertAlign w:val="subscript"/>
        </w:rPr>
        <w:t>td</w:t>
      </w:r>
      <w:r w:rsidRPr="00013529">
        <w:t>                mrad</w:t>
      </w:r>
      <w:r w:rsidRPr="00013529">
        <w:tab/>
        <w:t>(150)</w:t>
      </w:r>
    </w:p>
    <w:p w:rsidR="00013529" w:rsidRPr="00013529" w:rsidRDefault="00013529" w:rsidP="00013529">
      <w:pPr>
        <w:rPr>
          <w:rtl/>
          <w:lang w:bidi="ar-EG"/>
        </w:rPr>
      </w:pPr>
      <w:r w:rsidRPr="00013529">
        <w:rPr>
          <w:rtl/>
          <w:lang w:bidi="ar-EG"/>
        </w:rPr>
        <w:t>حيث:</w:t>
      </w:r>
    </w:p>
    <w:p w:rsidR="00013529" w:rsidRPr="00013529" w:rsidRDefault="00013529" w:rsidP="008C23D3">
      <w:pPr>
        <w:pStyle w:val="Equation"/>
        <w:rPr>
          <w:rtl/>
          <w:lang w:bidi="ar-EG"/>
        </w:rPr>
      </w:pPr>
      <w:r w:rsidRPr="00013529">
        <w:tab/>
      </w:r>
      <w:r w:rsidR="008C23D3" w:rsidRPr="009819A2">
        <w:rPr>
          <w:position w:val="-28"/>
        </w:rPr>
        <w:object w:dxaOrig="1579" w:dyaOrig="720">
          <v:shape id="_x0000_i1216" type="#_x0000_t75" style="width:79.5pt;height:38.2pt" o:ole="">
            <v:imagedata r:id="rId279" o:title=""/>
          </v:shape>
          <o:OLEObject Type="Embed" ProgID="Equation.3" ShapeID="_x0000_i1216" DrawAspect="Content" ObjectID="_1485790042" r:id="rId280"/>
        </w:object>
      </w:r>
      <w:r w:rsidRPr="00013529">
        <w:t>                mrad</w:t>
      </w:r>
      <w:r w:rsidRPr="00013529">
        <w:tab/>
      </w:r>
      <w:r w:rsidR="008C23D3" w:rsidRPr="00013529">
        <w:t>(151)</w:t>
      </w:r>
    </w:p>
    <w:p w:rsidR="00013529" w:rsidRPr="00013529" w:rsidRDefault="00013529" w:rsidP="00013529">
      <w:pPr>
        <w:rPr>
          <w:rtl/>
          <w:lang w:bidi="ar-EG"/>
        </w:rPr>
      </w:pPr>
      <w:r w:rsidRPr="00013529">
        <w:rPr>
          <w:rtl/>
          <w:lang w:bidi="ar-EG"/>
        </w:rPr>
        <w:tab/>
      </w:r>
      <w:r w:rsidRPr="00013529">
        <w:sym w:font="Symbol" w:char="F071"/>
      </w:r>
      <w:r w:rsidRPr="00013529">
        <w:rPr>
          <w:i/>
          <w:iCs/>
          <w:vertAlign w:val="subscript"/>
        </w:rPr>
        <w:t>i</w:t>
      </w:r>
      <w:r w:rsidRPr="00013529">
        <w:rPr>
          <w:rtl/>
          <w:lang w:bidi="ar-EG"/>
        </w:rPr>
        <w:t>:</w:t>
      </w:r>
      <w:r w:rsidRPr="00013529">
        <w:rPr>
          <w:rtl/>
          <w:lang w:bidi="ar-EG"/>
        </w:rPr>
        <w:tab/>
        <w:t xml:space="preserve">زاوية الارتفاع بالنسبة إلى النقطة من الرتبة </w:t>
      </w:r>
      <w:r w:rsidRPr="00013529">
        <w:rPr>
          <w:i/>
          <w:iCs/>
        </w:rPr>
        <w:t>i</w:t>
      </w:r>
      <w:r>
        <w:rPr>
          <w:rtl/>
          <w:lang w:bidi="ar-EG"/>
        </w:rPr>
        <w:t xml:space="preserve"> في </w:t>
      </w:r>
      <w:r w:rsidRPr="00013529">
        <w:rPr>
          <w:rtl/>
          <w:lang w:bidi="ar-EG"/>
        </w:rPr>
        <w:t>التضاريس الأرضية</w:t>
      </w:r>
    </w:p>
    <w:p w:rsidR="00013529" w:rsidRPr="00013529" w:rsidRDefault="00013529" w:rsidP="008C23D3">
      <w:pPr>
        <w:pStyle w:val="Equation"/>
        <w:rPr>
          <w:rtl/>
          <w:lang w:bidi="ar-EG"/>
        </w:rPr>
      </w:pPr>
      <w:r w:rsidRPr="00013529">
        <w:tab/>
      </w:r>
      <w:r w:rsidR="008C23D3" w:rsidRPr="001F3BE3">
        <w:rPr>
          <w:position w:val="-34"/>
        </w:rPr>
        <w:object w:dxaOrig="4800" w:dyaOrig="800">
          <v:shape id="_x0000_i1217" type="#_x0000_t75" style="width:240.4pt;height:40.05pt" o:ole="">
            <v:imagedata r:id="rId281" o:title=""/>
          </v:shape>
          <o:OLEObject Type="Embed" ProgID="Equation.3" ShapeID="_x0000_i1217" DrawAspect="Content" ObjectID="_1485790043" r:id="rId282"/>
        </w:object>
      </w:r>
      <w:r w:rsidRPr="00013529">
        <w:tab/>
        <w:t>(152)</w:t>
      </w:r>
    </w:p>
    <w:p w:rsidR="00013529" w:rsidRPr="00013529" w:rsidRDefault="00013529" w:rsidP="00013529"/>
    <w:p w:rsidR="00013529" w:rsidRPr="00013529" w:rsidRDefault="00013529" w:rsidP="008C23D3">
      <w:r w:rsidRPr="00013529">
        <w:rPr>
          <w:rFonts w:hint="cs"/>
          <w:rtl/>
          <w:lang w:bidi="ar-LB"/>
        </w:rPr>
        <w:t xml:space="preserve">وإذا كانت </w:t>
      </w:r>
      <w:r w:rsidR="008C23D3" w:rsidRPr="009819A2">
        <w:rPr>
          <w:position w:val="-12"/>
        </w:rPr>
        <w:object w:dxaOrig="260" w:dyaOrig="360">
          <v:shape id="_x0000_i1218" type="#_x0000_t75" style="width:13.15pt;height:17.55pt" o:ole="">
            <v:imagedata r:id="rId283" o:title=""/>
          </v:shape>
          <o:OLEObject Type="Embed" ProgID="Equation.3" ShapeID="_x0000_i1218" DrawAspect="Content" ObjectID="_1485790044" r:id="rId284"/>
        </w:object>
      </w:r>
      <w:r w:rsidRPr="00013529">
        <w:rPr>
          <w:rFonts w:hint="cs"/>
          <w:rtl/>
          <w:lang w:bidi="ar-LB"/>
        </w:rPr>
        <w:t xml:space="preserve"> أصغر من صفر، عندها يكون حد </w:t>
      </w:r>
      <w:r w:rsidR="008C23D3" w:rsidRPr="009819A2">
        <w:rPr>
          <w:position w:val="-12"/>
        </w:rPr>
        <w:object w:dxaOrig="260" w:dyaOrig="360">
          <v:shape id="_x0000_i1219" type="#_x0000_t75" style="width:13.15pt;height:17.55pt" o:ole="">
            <v:imagedata r:id="rId283" o:title=""/>
          </v:shape>
          <o:OLEObject Type="Embed" ProgID="Equation.3" ShapeID="_x0000_i1219" DrawAspect="Content" ObjectID="_1485790045" r:id="rId285"/>
        </w:object>
      </w:r>
      <w:r w:rsidRPr="00013529">
        <w:rPr>
          <w:rFonts w:hint="cs"/>
          <w:rtl/>
          <w:lang w:bidi="ar-LB"/>
        </w:rPr>
        <w:t xml:space="preserve"> بحيث </w:t>
      </w:r>
      <w:r w:rsidRPr="00013529">
        <w:t xml:space="preserve"> 0</w:t>
      </w:r>
      <w:r w:rsidRPr="00013529">
        <w:rPr>
          <w:rFonts w:hint="cs"/>
          <w:rtl/>
          <w:lang w:bidi="ar-LB"/>
        </w:rPr>
        <w:t>=</w:t>
      </w:r>
      <w:r w:rsidR="008C23D3" w:rsidRPr="009819A2">
        <w:rPr>
          <w:position w:val="-12"/>
        </w:rPr>
        <w:object w:dxaOrig="260" w:dyaOrig="360">
          <v:shape id="_x0000_i1220" type="#_x0000_t75" style="width:13.15pt;height:17.55pt" o:ole="">
            <v:imagedata r:id="rId283" o:title=""/>
          </v:shape>
          <o:OLEObject Type="Embed" ProgID="Equation.3" ShapeID="_x0000_i1220" DrawAspect="Content" ObjectID="_1485790046" r:id="rId286"/>
        </w:object>
      </w:r>
      <w:r w:rsidRPr="00013529">
        <w:rPr>
          <w:rFonts w:hint="cs"/>
          <w:rtl/>
          <w:lang w:bidi="ar-LB"/>
        </w:rPr>
        <w:t xml:space="preserve"> </w:t>
      </w:r>
    </w:p>
    <w:p w:rsidR="00013529" w:rsidRPr="00013529" w:rsidRDefault="00013529" w:rsidP="00013529">
      <w:pPr>
        <w:rPr>
          <w:rtl/>
          <w:lang w:bidi="ar-EG"/>
        </w:rPr>
      </w:pPr>
      <w:r w:rsidRPr="00013529">
        <w:rPr>
          <w:rtl/>
          <w:lang w:bidi="ar-EG"/>
        </w:rPr>
        <w:t>حيث:</w:t>
      </w:r>
    </w:p>
    <w:p w:rsidR="00013529" w:rsidRPr="00013529" w:rsidRDefault="00013529" w:rsidP="0076475E">
      <w:pPr>
        <w:pStyle w:val="Equationlegend"/>
      </w:pPr>
      <w:r w:rsidRPr="00013529">
        <w:rPr>
          <w:rtl/>
          <w:lang w:bidi="ar-EG"/>
        </w:rPr>
        <w:tab/>
      </w:r>
      <w:r w:rsidRPr="00013529">
        <w:rPr>
          <w:i/>
          <w:iCs/>
        </w:rPr>
        <w:t>h</w:t>
      </w:r>
      <w:r w:rsidRPr="00013529">
        <w:rPr>
          <w:i/>
          <w:iCs/>
          <w:vertAlign w:val="subscript"/>
        </w:rPr>
        <w:t>i</w:t>
      </w:r>
      <w:r w:rsidRPr="00013529">
        <w:rPr>
          <w:rtl/>
          <w:lang w:bidi="ar-EG"/>
        </w:rPr>
        <w:t>:</w:t>
      </w:r>
      <w:r w:rsidRPr="00013529">
        <w:rPr>
          <w:rtl/>
          <w:lang w:bidi="ar-EG"/>
        </w:rPr>
        <w:tab/>
        <w:t xml:space="preserve">ارتفاع النقطة من الرتبة </w:t>
      </w:r>
      <w:r w:rsidRPr="00013529">
        <w:rPr>
          <w:i/>
          <w:iCs/>
        </w:rPr>
        <w:t>i</w:t>
      </w:r>
      <w:r>
        <w:rPr>
          <w:rtl/>
          <w:lang w:bidi="ar-EG"/>
        </w:rPr>
        <w:t xml:space="preserve"> في </w:t>
      </w:r>
      <w:r w:rsidRPr="00013529">
        <w:rPr>
          <w:rtl/>
          <w:lang w:bidi="ar-EG"/>
        </w:rPr>
        <w:t xml:space="preserve">التضاريس الأرضية </w:t>
      </w:r>
      <w:r w:rsidRPr="00013529">
        <w:t>(m)</w:t>
      </w:r>
      <w:r w:rsidRPr="00013529">
        <w:rPr>
          <w:rtl/>
          <w:lang w:bidi="ar-EG"/>
        </w:rPr>
        <w:t xml:space="preserve"> فوق متوسط مستوى البحر</w:t>
      </w:r>
    </w:p>
    <w:p w:rsidR="00013529" w:rsidRPr="00013529" w:rsidRDefault="00013529" w:rsidP="0076475E">
      <w:pPr>
        <w:pStyle w:val="Equationlegend"/>
      </w:pPr>
      <w:r w:rsidRPr="00013529">
        <w:tab/>
      </w:r>
      <w:r w:rsidRPr="00013529">
        <w:rPr>
          <w:i/>
          <w:iCs/>
        </w:rPr>
        <w:t>h</w:t>
      </w:r>
      <w:r w:rsidRPr="00013529">
        <w:rPr>
          <w:i/>
          <w:iCs/>
          <w:vertAlign w:val="subscript"/>
        </w:rPr>
        <w:t>ts</w:t>
      </w:r>
      <w:r w:rsidRPr="00013529">
        <w:rPr>
          <w:rtl/>
          <w:lang w:bidi="ar-EG"/>
        </w:rPr>
        <w:t>:</w:t>
      </w:r>
      <w:r w:rsidRPr="00013529">
        <w:rPr>
          <w:rtl/>
          <w:lang w:bidi="ar-EG"/>
        </w:rPr>
        <w:tab/>
        <w:t xml:space="preserve">ارتفاع الهوائي المسبب للتداخل </w:t>
      </w:r>
      <w:r w:rsidRPr="00013529">
        <w:t>(m)</w:t>
      </w:r>
      <w:r w:rsidRPr="00013529">
        <w:rPr>
          <w:rtl/>
          <w:lang w:bidi="ar-EG"/>
        </w:rPr>
        <w:t xml:space="preserve"> فوق متوسط مستوى البحر</w:t>
      </w:r>
    </w:p>
    <w:p w:rsidR="00013529" w:rsidRPr="00013529" w:rsidRDefault="00013529" w:rsidP="009C51AA">
      <w:pPr>
        <w:pStyle w:val="Equationlegend"/>
        <w:rPr>
          <w:rtl/>
          <w:lang w:bidi="ar-EG"/>
        </w:rPr>
      </w:pPr>
      <w:r w:rsidRPr="00013529">
        <w:tab/>
      </w:r>
      <w:r w:rsidR="009C51AA" w:rsidRPr="009819A2">
        <w:rPr>
          <w:i/>
          <w:iCs/>
        </w:rPr>
        <w:t>a</w:t>
      </w:r>
      <w:r w:rsidR="009C51AA" w:rsidRPr="009819A2">
        <w:rPr>
          <w:i/>
          <w:iCs/>
          <w:vertAlign w:val="subscript"/>
        </w:rPr>
        <w:t>e</w:t>
      </w:r>
      <w:r w:rsidR="009C51AA" w:rsidRPr="009819A2">
        <w:rPr>
          <w:i/>
          <w:iCs/>
          <w:sz w:val="8"/>
          <w:vertAlign w:val="subscript"/>
        </w:rPr>
        <w:t> </w:t>
      </w:r>
      <w:r w:rsidRPr="00013529">
        <w:rPr>
          <w:rtl/>
          <w:lang w:bidi="ar-EG"/>
        </w:rPr>
        <w:t>:</w:t>
      </w:r>
      <w:r w:rsidRPr="00013529">
        <w:rPr>
          <w:rtl/>
          <w:lang w:bidi="ar-EG"/>
        </w:rPr>
        <w:tab/>
        <w:t xml:space="preserve">المسافة بين المحطة المسببة للتداخل والنقطة من الرتبة </w:t>
      </w:r>
      <w:r w:rsidRPr="00013529">
        <w:rPr>
          <w:i/>
          <w:iCs/>
        </w:rPr>
        <w:t>i</w:t>
      </w:r>
      <w:r>
        <w:rPr>
          <w:rtl/>
          <w:lang w:bidi="ar-EG"/>
        </w:rPr>
        <w:t xml:space="preserve"> في </w:t>
      </w:r>
      <w:r w:rsidRPr="00013529">
        <w:rPr>
          <w:rtl/>
          <w:lang w:bidi="ar-EG"/>
        </w:rPr>
        <w:t xml:space="preserve">التضاريس الأرضية </w:t>
      </w:r>
      <w:r w:rsidRPr="00013529">
        <w:t>(km)</w:t>
      </w:r>
      <w:r w:rsidR="0036244F">
        <w:rPr>
          <w:rFonts w:hint="cs"/>
          <w:rtl/>
          <w:lang w:bidi="ar-EG"/>
        </w:rPr>
        <w:t>.</w:t>
      </w:r>
    </w:p>
    <w:p w:rsidR="00013529" w:rsidRPr="00013529" w:rsidRDefault="00013529" w:rsidP="008C23D3">
      <w:pPr>
        <w:pStyle w:val="Equation"/>
        <w:rPr>
          <w:rtl/>
          <w:lang w:bidi="ar-EG"/>
        </w:rPr>
      </w:pPr>
      <w:r w:rsidRPr="00013529">
        <w:tab/>
      </w:r>
      <w:r w:rsidR="008C23D3" w:rsidRPr="006B7B5F">
        <w:rPr>
          <w:position w:val="-32"/>
        </w:rPr>
        <w:object w:dxaOrig="5100" w:dyaOrig="760">
          <v:shape id="_x0000_i1221" type="#_x0000_t75" style="width:253.55pt;height:38.2pt" o:ole="">
            <v:imagedata r:id="rId287" o:title=""/>
          </v:shape>
          <o:OLEObject Type="Embed" ProgID="Equation.3" ShapeID="_x0000_i1221" DrawAspect="Content" ObjectID="_1485790047" r:id="rId288"/>
        </w:object>
      </w:r>
      <w:r w:rsidRPr="00013529">
        <w:tab/>
        <w:t>(153)</w:t>
      </w:r>
    </w:p>
    <w:p w:rsidR="00013529" w:rsidRPr="00013529" w:rsidRDefault="00013529" w:rsidP="00013529">
      <w:pPr>
        <w:rPr>
          <w:rtl/>
          <w:lang w:bidi="ar-EG"/>
        </w:rPr>
      </w:pPr>
      <w:r w:rsidRPr="00013529">
        <w:rPr>
          <w:rtl/>
          <w:lang w:bidi="ar-EG"/>
        </w:rPr>
        <w:t>حيث:</w:t>
      </w:r>
    </w:p>
    <w:p w:rsidR="00013529" w:rsidRPr="0076475E" w:rsidRDefault="00013529" w:rsidP="008C23D3">
      <w:pPr>
        <w:pStyle w:val="Equationlegend"/>
      </w:pPr>
      <w:r w:rsidRPr="0076475E">
        <w:rPr>
          <w:rtl/>
        </w:rPr>
        <w:tab/>
      </w:r>
      <w:r w:rsidR="008C23D3" w:rsidRPr="009819A2">
        <w:rPr>
          <w:i/>
          <w:iCs/>
        </w:rPr>
        <w:t>h</w:t>
      </w:r>
      <w:r w:rsidR="008C23D3" w:rsidRPr="009819A2">
        <w:rPr>
          <w:i/>
          <w:iCs/>
          <w:vertAlign w:val="subscript"/>
        </w:rPr>
        <w:t>rs</w:t>
      </w:r>
      <w:r w:rsidRPr="0076475E">
        <w:rPr>
          <w:rtl/>
        </w:rPr>
        <w:t>:</w:t>
      </w:r>
      <w:r w:rsidRPr="0076475E">
        <w:rPr>
          <w:rtl/>
        </w:rPr>
        <w:tab/>
        <w:t xml:space="preserve">ارتفاع الهوائي المعرض للتداخل </w:t>
      </w:r>
      <w:r w:rsidRPr="0076475E">
        <w:t>(m)</w:t>
      </w:r>
      <w:r w:rsidRPr="0076475E">
        <w:rPr>
          <w:rtl/>
        </w:rPr>
        <w:t xml:space="preserve"> فوق متوسط مستوى البحر</w:t>
      </w:r>
    </w:p>
    <w:p w:rsidR="00013529" w:rsidRPr="0076475E" w:rsidRDefault="00013529" w:rsidP="008C23D3">
      <w:pPr>
        <w:pStyle w:val="Equationlegend"/>
      </w:pPr>
      <w:r w:rsidRPr="0076475E">
        <w:tab/>
      </w:r>
      <w:r w:rsidRPr="008C23D3">
        <w:rPr>
          <w:i/>
          <w:iCs/>
        </w:rPr>
        <w:t>d</w:t>
      </w:r>
      <w:r w:rsidRPr="0076475E">
        <w:rPr>
          <w:rtl/>
        </w:rPr>
        <w:t>:</w:t>
      </w:r>
      <w:r w:rsidRPr="0076475E">
        <w:rPr>
          <w:rtl/>
        </w:rPr>
        <w:tab/>
        <w:t xml:space="preserve">المسافة الكلية لمسير الدائرة العظمى </w:t>
      </w:r>
      <w:r w:rsidRPr="0076475E">
        <w:t>(km)</w:t>
      </w:r>
    </w:p>
    <w:p w:rsidR="00013529" w:rsidRPr="00013529" w:rsidRDefault="00013529" w:rsidP="008C23D3">
      <w:pPr>
        <w:pStyle w:val="Equationlegend"/>
        <w:rPr>
          <w:rtl/>
          <w:lang w:bidi="ar-EG"/>
        </w:rPr>
      </w:pPr>
      <w:r w:rsidRPr="0076475E">
        <w:tab/>
      </w:r>
      <w:r w:rsidR="008C23D3" w:rsidRPr="009819A2">
        <w:rPr>
          <w:i/>
          <w:iCs/>
        </w:rPr>
        <w:t>a</w:t>
      </w:r>
      <w:r w:rsidR="008C23D3" w:rsidRPr="009819A2">
        <w:rPr>
          <w:i/>
          <w:iCs/>
          <w:vertAlign w:val="subscript"/>
        </w:rPr>
        <w:t>e</w:t>
      </w:r>
      <w:r w:rsidR="008C23D3" w:rsidRPr="009819A2">
        <w:rPr>
          <w:i/>
          <w:iCs/>
          <w:sz w:val="8"/>
          <w:vertAlign w:val="subscript"/>
        </w:rPr>
        <w:t> </w:t>
      </w:r>
      <w:r w:rsidRPr="0076475E">
        <w:rPr>
          <w:rtl/>
        </w:rPr>
        <w:t>:</w:t>
      </w:r>
      <w:r w:rsidRPr="0076475E">
        <w:rPr>
          <w:rtl/>
        </w:rPr>
        <w:tab/>
        <w:t xml:space="preserve">متوسط نصف قطر الأرض الفعال المناسب للمسير (المعادلة </w:t>
      </w:r>
      <w:r w:rsidRPr="0076475E">
        <w:t>((6a)</w:t>
      </w:r>
      <w:r w:rsidRPr="0076475E">
        <w:rPr>
          <w:rtl/>
        </w:rPr>
        <w:t>.</w:t>
      </w:r>
    </w:p>
    <w:p w:rsidR="00013529" w:rsidRPr="00013529" w:rsidRDefault="00013529" w:rsidP="0076475E">
      <w:pPr>
        <w:pStyle w:val="Heading1"/>
        <w:rPr>
          <w:rtl/>
          <w:lang w:bidi="ar-EG"/>
        </w:rPr>
      </w:pPr>
      <w:bookmarkStart w:id="147" w:name="_Toc254604720"/>
      <w:bookmarkStart w:id="148" w:name="_Toc254604766"/>
      <w:bookmarkStart w:id="149" w:name="_Toc254604920"/>
      <w:bookmarkStart w:id="150" w:name="_Toc412047300"/>
      <w:r w:rsidRPr="00013529">
        <w:t>5</w:t>
      </w:r>
      <w:r w:rsidRPr="00013529">
        <w:rPr>
          <w:rtl/>
          <w:lang w:bidi="ar-EG"/>
        </w:rPr>
        <w:tab/>
        <w:t>اشتقاق المعلمات من المظهر الجانبي للمسير</w:t>
      </w:r>
      <w:bookmarkEnd w:id="147"/>
      <w:bookmarkEnd w:id="148"/>
      <w:bookmarkEnd w:id="149"/>
      <w:bookmarkEnd w:id="150"/>
    </w:p>
    <w:p w:rsidR="00013529" w:rsidRPr="00013529" w:rsidRDefault="00013529" w:rsidP="0076475E">
      <w:pPr>
        <w:pStyle w:val="Heading2"/>
        <w:rPr>
          <w:rtl/>
          <w:lang w:bidi="ar-EG"/>
        </w:rPr>
      </w:pPr>
      <w:bookmarkStart w:id="151" w:name="_Toc254604721"/>
      <w:bookmarkStart w:id="152" w:name="_Toc254604767"/>
      <w:bookmarkStart w:id="153" w:name="_Toc254604921"/>
      <w:bookmarkStart w:id="154" w:name="_Toc412047301"/>
      <w:r w:rsidRPr="00013529">
        <w:t>1.5</w:t>
      </w:r>
      <w:r w:rsidRPr="00013529">
        <w:rPr>
          <w:rtl/>
          <w:lang w:bidi="ar-EG"/>
        </w:rPr>
        <w:tab/>
        <w:t>المسيرات عبر الأفق</w:t>
      </w:r>
      <w:bookmarkEnd w:id="151"/>
      <w:bookmarkEnd w:id="152"/>
      <w:bookmarkEnd w:id="153"/>
      <w:bookmarkEnd w:id="154"/>
    </w:p>
    <w:p w:rsidR="00013529" w:rsidRPr="00013529" w:rsidRDefault="00013529" w:rsidP="0076475E">
      <w:pPr>
        <w:keepNext/>
        <w:rPr>
          <w:rtl/>
          <w:lang w:bidi="ar-EG"/>
        </w:rPr>
      </w:pPr>
      <w:r w:rsidRPr="00013529">
        <w:rPr>
          <w:rtl/>
          <w:lang w:bidi="ar-EG"/>
        </w:rPr>
        <w:t xml:space="preserve">يعرض الجدول </w:t>
      </w:r>
      <w:r w:rsidRPr="00013529">
        <w:t>7</w:t>
      </w:r>
      <w:r w:rsidRPr="00013529">
        <w:rPr>
          <w:rtl/>
          <w:lang w:bidi="ar-EG"/>
        </w:rPr>
        <w:t xml:space="preserve"> المعلمات الواجب اشتقاقها من المظهر الجانبي للمسير.</w:t>
      </w:r>
    </w:p>
    <w:p w:rsidR="00013529" w:rsidRPr="00013529" w:rsidRDefault="00013529" w:rsidP="0076475E">
      <w:pPr>
        <w:pStyle w:val="Heading3"/>
        <w:rPr>
          <w:rtl/>
          <w:lang w:bidi="ar-EG"/>
        </w:rPr>
      </w:pPr>
      <w:bookmarkStart w:id="155" w:name="_Toc254604922"/>
      <w:bookmarkStart w:id="156" w:name="_Toc412047302"/>
      <w:r w:rsidRPr="00013529">
        <w:t>1.1.5</w:t>
      </w:r>
      <w:r w:rsidRPr="00013529">
        <w:rPr>
          <w:rtl/>
          <w:lang w:bidi="ar-EG"/>
        </w:rPr>
        <w:tab/>
        <w:t xml:space="preserve">زاوية ارتفاع الأفق لهوائي المحطة المسببة للتداخل، </w:t>
      </w:r>
      <w:r w:rsidRPr="00013529">
        <w:sym w:font="Symbol" w:char="F071"/>
      </w:r>
      <w:r w:rsidRPr="00013529">
        <w:rPr>
          <w:i/>
          <w:iCs/>
          <w:vertAlign w:val="subscript"/>
        </w:rPr>
        <w:t>t</w:t>
      </w:r>
      <w:bookmarkEnd w:id="155"/>
      <w:bookmarkEnd w:id="156"/>
    </w:p>
    <w:p w:rsidR="00013529" w:rsidRPr="00013529" w:rsidRDefault="00013529" w:rsidP="00013529">
      <w:pPr>
        <w:rPr>
          <w:rtl/>
          <w:lang w:bidi="ar-EG"/>
        </w:rPr>
      </w:pPr>
      <w:r w:rsidRPr="00013529">
        <w:rPr>
          <w:rtl/>
          <w:lang w:bidi="ar-EG"/>
        </w:rPr>
        <w:t xml:space="preserve">زاوية ارتفاع الأفق لهوائي المحطة المسببة للتداخل هي أقصى زاوية لارتفاع أفق الهوائي عندما تطبق المعادلة </w:t>
      </w:r>
      <w:r w:rsidRPr="00013529">
        <w:t>(151)</w:t>
      </w:r>
      <w:r w:rsidRPr="00013529">
        <w:rPr>
          <w:rtl/>
          <w:lang w:bidi="ar-EG"/>
        </w:rPr>
        <w:t xml:space="preserve"> على ارتفاعات المظهر الجانبي للتضاريس الأرضية </w:t>
      </w:r>
      <w:r w:rsidRPr="00013529">
        <w:rPr>
          <w:i/>
          <w:iCs/>
        </w:rPr>
        <w:t>n</w:t>
      </w:r>
      <w:r w:rsidRPr="00013529">
        <w:t> </w:t>
      </w:r>
      <w:r w:rsidRPr="00013529">
        <w:sym w:font="Symbol" w:char="F02D"/>
      </w:r>
      <w:r w:rsidRPr="00013529">
        <w:t> 1</w:t>
      </w:r>
      <w:r w:rsidRPr="00013529">
        <w:rPr>
          <w:rtl/>
          <w:lang w:bidi="ar-EG"/>
        </w:rPr>
        <w:t>.</w:t>
      </w:r>
    </w:p>
    <w:p w:rsidR="00013529" w:rsidRPr="00013529" w:rsidRDefault="00013529" w:rsidP="008B40D5">
      <w:pPr>
        <w:pStyle w:val="Equation"/>
        <w:rPr>
          <w:rtl/>
          <w:lang w:bidi="ar-EG"/>
        </w:rPr>
      </w:pPr>
      <w:r w:rsidRPr="00013529">
        <w:rPr>
          <w:rtl/>
          <w:lang w:bidi="ar-EG"/>
        </w:rPr>
        <w:tab/>
      </w:r>
      <w:r w:rsidR="008B40D5" w:rsidRPr="009819A2">
        <w:t>θ</w:t>
      </w:r>
      <w:r w:rsidR="008B40D5" w:rsidRPr="009819A2">
        <w:rPr>
          <w:i/>
          <w:vertAlign w:val="subscript"/>
        </w:rPr>
        <w:t>t</w:t>
      </w:r>
      <w:r w:rsidR="008B40D5" w:rsidRPr="009819A2">
        <w:t> = θ</w:t>
      </w:r>
      <w:r w:rsidR="008B40D5" w:rsidRPr="009819A2">
        <w:rPr>
          <w:i/>
          <w:vertAlign w:val="subscript"/>
        </w:rPr>
        <w:t>max</w:t>
      </w:r>
      <w:r w:rsidR="008B40D5" w:rsidRPr="009819A2">
        <w:t>                </w:t>
      </w:r>
      <w:r w:rsidR="008B40D5" w:rsidRPr="009819A2">
        <w:rPr>
          <w:color w:val="000000"/>
        </w:rPr>
        <w:t>mrad</w:t>
      </w:r>
      <w:r w:rsidRPr="00013529">
        <w:rPr>
          <w:rtl/>
          <w:lang w:bidi="ar-EG"/>
        </w:rPr>
        <w:tab/>
      </w:r>
      <w:r w:rsidRPr="00013529">
        <w:t>(154)</w:t>
      </w:r>
    </w:p>
    <w:p w:rsidR="00013529" w:rsidRPr="00013529" w:rsidRDefault="00013529" w:rsidP="00013529">
      <w:pPr>
        <w:rPr>
          <w:rtl/>
          <w:lang w:bidi="ar-EG"/>
        </w:rPr>
      </w:pPr>
      <w:r w:rsidRPr="00013529">
        <w:rPr>
          <w:rtl/>
          <w:lang w:bidi="ar-EG"/>
        </w:rPr>
        <w:lastRenderedPageBreak/>
        <w:t xml:space="preserve">وتكون </w:t>
      </w:r>
      <w:r w:rsidRPr="00013529">
        <w:sym w:font="Symbol" w:char="F071"/>
      </w:r>
      <w:r w:rsidRPr="00013529">
        <w:rPr>
          <w:i/>
          <w:iCs/>
          <w:vertAlign w:val="subscript"/>
        </w:rPr>
        <w:t>max</w:t>
      </w:r>
      <w:r w:rsidRPr="00013529">
        <w:rPr>
          <w:rtl/>
          <w:lang w:bidi="ar-EG"/>
        </w:rPr>
        <w:t xml:space="preserve"> كما هي محددة</w:t>
      </w:r>
      <w:r>
        <w:rPr>
          <w:rtl/>
          <w:lang w:bidi="ar-EG"/>
        </w:rPr>
        <w:t xml:space="preserve"> في </w:t>
      </w:r>
      <w:r w:rsidRPr="00013529">
        <w:rPr>
          <w:rtl/>
          <w:lang w:bidi="ar-EG"/>
        </w:rPr>
        <w:t xml:space="preserve">المعادلة </w:t>
      </w:r>
      <w:r w:rsidRPr="00013529">
        <w:t>(151)</w:t>
      </w:r>
      <w:r w:rsidRPr="00013529">
        <w:rPr>
          <w:rtl/>
          <w:lang w:bidi="ar-EG"/>
        </w:rPr>
        <w:t>.</w:t>
      </w:r>
    </w:p>
    <w:p w:rsidR="00013529" w:rsidRPr="00013529" w:rsidRDefault="00013529" w:rsidP="0076475E">
      <w:pPr>
        <w:pStyle w:val="Heading3"/>
        <w:rPr>
          <w:rtl/>
          <w:lang w:bidi="ar-EG"/>
        </w:rPr>
      </w:pPr>
      <w:bookmarkStart w:id="157" w:name="_Toc254604923"/>
      <w:bookmarkStart w:id="158" w:name="_Toc412047303"/>
      <w:r w:rsidRPr="00013529">
        <w:t>2.1.5</w:t>
      </w:r>
      <w:r w:rsidRPr="00013529">
        <w:rPr>
          <w:rtl/>
          <w:lang w:bidi="ar-EG"/>
        </w:rPr>
        <w:tab/>
        <w:t xml:space="preserve">مسافة أفق الهوائي المسبب للتداخل، </w:t>
      </w:r>
      <w:r w:rsidRPr="00013529">
        <w:rPr>
          <w:i/>
          <w:iCs/>
        </w:rPr>
        <w:t>d</w:t>
      </w:r>
      <w:r w:rsidRPr="00013529">
        <w:rPr>
          <w:i/>
          <w:iCs/>
          <w:vertAlign w:val="subscript"/>
        </w:rPr>
        <w:t>lt</w:t>
      </w:r>
      <w:bookmarkEnd w:id="157"/>
      <w:bookmarkEnd w:id="158"/>
    </w:p>
    <w:p w:rsidR="00013529" w:rsidRPr="00013529" w:rsidRDefault="00013529" w:rsidP="00013529">
      <w:pPr>
        <w:rPr>
          <w:rtl/>
          <w:lang w:bidi="ar-EG"/>
        </w:rPr>
      </w:pPr>
      <w:r w:rsidRPr="00013529">
        <w:rPr>
          <w:rtl/>
          <w:lang w:bidi="ar-EG"/>
        </w:rPr>
        <w:t xml:space="preserve">مسافة الأفق هي أدنى مسافة من المرسل حيث تحسب أقصى زاوية لارتفاع أفق الهوائي وفقاً للمعادلة </w:t>
      </w:r>
      <w:r w:rsidRPr="00013529">
        <w:t>(151)</w:t>
      </w:r>
      <w:r w:rsidRPr="00013529">
        <w:rPr>
          <w:rtl/>
          <w:lang w:bidi="ar-EG"/>
        </w:rPr>
        <w:t>.</w:t>
      </w:r>
    </w:p>
    <w:p w:rsidR="00013529" w:rsidRPr="00013529" w:rsidRDefault="00013529" w:rsidP="008B40D5">
      <w:pPr>
        <w:pStyle w:val="Equation"/>
        <w:rPr>
          <w:rtl/>
          <w:lang w:bidi="ar-EG"/>
        </w:rPr>
      </w:pPr>
      <w:r w:rsidRPr="00013529">
        <w:rPr>
          <w:rtl/>
          <w:lang w:bidi="ar-EG"/>
        </w:rPr>
        <w:tab/>
      </w:r>
      <w:r w:rsidR="008B40D5" w:rsidRPr="009819A2">
        <w:rPr>
          <w:i/>
          <w:lang w:val="nb-NO"/>
        </w:rPr>
        <w:t>d</w:t>
      </w:r>
      <w:r w:rsidR="008B40D5" w:rsidRPr="009819A2">
        <w:rPr>
          <w:i/>
          <w:vertAlign w:val="subscript"/>
          <w:lang w:val="nb-NO"/>
        </w:rPr>
        <w:t>lt</w:t>
      </w:r>
      <w:r w:rsidR="008B40D5" w:rsidRPr="009819A2">
        <w:rPr>
          <w:lang w:val="nb-NO"/>
        </w:rPr>
        <w:t> = </w:t>
      </w:r>
      <w:r w:rsidR="008B40D5" w:rsidRPr="009819A2">
        <w:rPr>
          <w:i/>
          <w:lang w:val="nb-NO"/>
        </w:rPr>
        <w:t>d</w:t>
      </w:r>
      <w:r w:rsidR="008B40D5" w:rsidRPr="009819A2">
        <w:rPr>
          <w:i/>
          <w:vertAlign w:val="subscript"/>
          <w:lang w:val="nb-NO"/>
        </w:rPr>
        <w:t>i</w:t>
      </w:r>
      <w:r w:rsidR="008B40D5" w:rsidRPr="009819A2">
        <w:rPr>
          <w:lang w:val="nb-NO"/>
        </w:rPr>
        <w:t>                </w:t>
      </w:r>
      <w:r w:rsidR="008B40D5" w:rsidRPr="009819A2">
        <w:rPr>
          <w:color w:val="000000"/>
          <w:lang w:val="nb-NO"/>
        </w:rPr>
        <w:t>km</w:t>
      </w:r>
      <w:r w:rsidR="008B40D5" w:rsidRPr="009819A2">
        <w:rPr>
          <w:lang w:val="nb-NO"/>
        </w:rPr>
        <w:t>                for</w:t>
      </w:r>
      <w:r w:rsidR="008B40D5" w:rsidRPr="009819A2">
        <w:rPr>
          <w:color w:val="000000"/>
          <w:lang w:val="nb-NO"/>
        </w:rPr>
        <w:t xml:space="preserve"> max </w:t>
      </w:r>
      <w:r w:rsidR="008B40D5" w:rsidRPr="009819A2">
        <w:rPr>
          <w:color w:val="000000"/>
          <w:sz w:val="28"/>
          <w:lang w:val="nb-NO"/>
        </w:rPr>
        <w:t>(</w:t>
      </w:r>
      <w:r w:rsidR="008B40D5" w:rsidRPr="009819A2">
        <w:t>θ</w:t>
      </w:r>
      <w:r w:rsidR="008B40D5" w:rsidRPr="009819A2">
        <w:rPr>
          <w:i/>
          <w:color w:val="000000"/>
          <w:vertAlign w:val="subscript"/>
          <w:lang w:val="nb-NO"/>
        </w:rPr>
        <w:t>i</w:t>
      </w:r>
      <w:r w:rsidR="008B40D5" w:rsidRPr="009819A2">
        <w:rPr>
          <w:color w:val="000000"/>
          <w:sz w:val="28"/>
          <w:lang w:val="nb-NO"/>
        </w:rPr>
        <w:t>)</w:t>
      </w:r>
      <w:r w:rsidRPr="00013529">
        <w:rPr>
          <w:rtl/>
          <w:lang w:bidi="ar-EG"/>
        </w:rPr>
        <w:tab/>
      </w:r>
      <w:r w:rsidRPr="00013529">
        <w:t>(155)</w:t>
      </w:r>
    </w:p>
    <w:p w:rsidR="00013529" w:rsidRPr="00013529" w:rsidRDefault="00013529" w:rsidP="002E013F">
      <w:pPr>
        <w:pStyle w:val="Heading3"/>
        <w:rPr>
          <w:rtl/>
          <w:lang w:bidi="ar-EG"/>
        </w:rPr>
      </w:pPr>
      <w:bookmarkStart w:id="159" w:name="_Toc254604924"/>
      <w:bookmarkStart w:id="160" w:name="_Toc412047304"/>
      <w:r w:rsidRPr="00013529">
        <w:t>3.1.5</w:t>
      </w:r>
      <w:r w:rsidRPr="00013529">
        <w:rPr>
          <w:rtl/>
          <w:lang w:bidi="ar-EG"/>
        </w:rPr>
        <w:tab/>
        <w:t xml:space="preserve">زاوية ارتفاع أفق الهوائي المعرض للتداخل، </w:t>
      </w:r>
      <w:r w:rsidRPr="00013529">
        <w:sym w:font="Symbol" w:char="F071"/>
      </w:r>
      <w:r w:rsidRPr="00013529">
        <w:rPr>
          <w:i/>
          <w:iCs/>
          <w:vertAlign w:val="subscript"/>
        </w:rPr>
        <w:t>r</w:t>
      </w:r>
      <w:bookmarkEnd w:id="159"/>
      <w:bookmarkEnd w:id="160"/>
    </w:p>
    <w:p w:rsidR="00013529" w:rsidRPr="00013529" w:rsidRDefault="00013529" w:rsidP="00013529">
      <w:pPr>
        <w:rPr>
          <w:rtl/>
          <w:lang w:bidi="ar-EG"/>
        </w:rPr>
      </w:pPr>
      <w:r w:rsidRPr="00013529">
        <w:rPr>
          <w:rtl/>
          <w:lang w:bidi="ar-EG"/>
        </w:rPr>
        <w:t xml:space="preserve">زاوية ارتفاع أفق هوائي الاستقبال هي أقصى زاوية لارتفاع أفق الهوائي عندما تطبق المعادلة </w:t>
      </w:r>
      <w:r w:rsidRPr="00013529">
        <w:t>(151)</w:t>
      </w:r>
      <w:r w:rsidRPr="00013529">
        <w:rPr>
          <w:rtl/>
          <w:lang w:bidi="ar-EG"/>
        </w:rPr>
        <w:t xml:space="preserve"> على ارتفاعات المظهر الجانبي للتضاريس الأرضية </w:t>
      </w:r>
      <w:r w:rsidRPr="00013529">
        <w:rPr>
          <w:i/>
          <w:iCs/>
        </w:rPr>
        <w:t>n</w:t>
      </w:r>
      <w:r w:rsidRPr="00013529">
        <w:t> </w:t>
      </w:r>
      <w:r w:rsidRPr="00013529">
        <w:sym w:font="Symbol" w:char="F02D"/>
      </w:r>
      <w:r w:rsidRPr="00013529">
        <w:t> 1</w:t>
      </w:r>
      <w:r w:rsidRPr="00013529">
        <w:rPr>
          <w:rtl/>
          <w:lang w:bidi="ar-EG"/>
        </w:rPr>
        <w:t>.</w:t>
      </w:r>
    </w:p>
    <w:p w:rsidR="00013529" w:rsidRPr="00013529" w:rsidRDefault="00013529" w:rsidP="008C23D3">
      <w:pPr>
        <w:pStyle w:val="Equation"/>
      </w:pPr>
      <w:r w:rsidRPr="00013529">
        <w:rPr>
          <w:rtl/>
          <w:lang w:bidi="ar-EG"/>
        </w:rPr>
        <w:tab/>
      </w:r>
      <w:r w:rsidR="008C23D3" w:rsidRPr="009819A2">
        <w:rPr>
          <w:position w:val="-28"/>
        </w:rPr>
        <w:object w:dxaOrig="1380" w:dyaOrig="720">
          <v:shape id="_x0000_i1222" type="#_x0000_t75" style="width:68.85pt;height:38.2pt" o:ole="">
            <v:imagedata r:id="rId289" o:title=""/>
          </v:shape>
          <o:OLEObject Type="Embed" ProgID="Equation.3" ShapeID="_x0000_i1222" DrawAspect="Content" ObjectID="_1485790048" r:id="rId290"/>
        </w:object>
      </w:r>
      <w:r w:rsidR="008C23D3">
        <w:t>         mrad</w:t>
      </w:r>
      <w:r w:rsidRPr="00013529">
        <w:rPr>
          <w:rtl/>
          <w:lang w:bidi="ar-EG"/>
        </w:rPr>
        <w:tab/>
      </w:r>
      <w:r w:rsidRPr="00013529">
        <w:t>(1</w:t>
      </w:r>
      <w:r w:rsidR="004B0634">
        <w:t>5</w:t>
      </w:r>
      <w:r w:rsidRPr="00013529">
        <w:t>6)</w:t>
      </w:r>
    </w:p>
    <w:p w:rsidR="00013529" w:rsidRPr="00013529" w:rsidRDefault="00013529" w:rsidP="008C23D3">
      <w:pPr>
        <w:pStyle w:val="Equation"/>
      </w:pPr>
      <w:r w:rsidRPr="00013529">
        <w:rPr>
          <w:rtl/>
          <w:lang w:bidi="ar-EG"/>
        </w:rPr>
        <w:tab/>
      </w:r>
      <w:r w:rsidR="008C23D3" w:rsidRPr="00883A83">
        <w:rPr>
          <w:position w:val="-38"/>
        </w:rPr>
        <w:object w:dxaOrig="4120" w:dyaOrig="880">
          <v:shape id="_x0000_i1223" type="#_x0000_t75" style="width:207.25pt;height:47.6pt" o:ole="">
            <v:imagedata r:id="rId291" o:title=""/>
          </v:shape>
          <o:OLEObject Type="Embed" ProgID="Equation.3" ShapeID="_x0000_i1223" DrawAspect="Content" ObjectID="_1485790049" r:id="rId292"/>
        </w:object>
      </w:r>
      <w:r w:rsidR="008C23D3" w:rsidRPr="008C23D3">
        <w:t xml:space="preserve"> </w:t>
      </w:r>
      <w:r w:rsidR="008C23D3">
        <w:t>         mrad</w:t>
      </w:r>
      <w:r w:rsidRPr="00013529">
        <w:rPr>
          <w:rtl/>
          <w:lang w:bidi="ar-EG"/>
        </w:rPr>
        <w:tab/>
      </w:r>
      <w:r w:rsidRPr="00013529">
        <w:t>(157)</w:t>
      </w:r>
    </w:p>
    <w:p w:rsidR="00013529" w:rsidRPr="00013529" w:rsidRDefault="00013529" w:rsidP="002E013F">
      <w:pPr>
        <w:pStyle w:val="Heading3"/>
        <w:rPr>
          <w:rtl/>
          <w:lang w:bidi="ar-EG"/>
        </w:rPr>
      </w:pPr>
      <w:bookmarkStart w:id="161" w:name="_Toc254604925"/>
      <w:bookmarkStart w:id="162" w:name="_Toc412047305"/>
      <w:r w:rsidRPr="00013529">
        <w:t>4.1.5</w:t>
      </w:r>
      <w:r w:rsidRPr="00013529">
        <w:rPr>
          <w:rtl/>
          <w:lang w:bidi="ar-EG"/>
        </w:rPr>
        <w:tab/>
        <w:t xml:space="preserve">مسافة أفق الهوائي المعرض للتداخل، </w:t>
      </w:r>
      <w:r w:rsidRPr="00013529">
        <w:rPr>
          <w:i/>
          <w:iCs/>
        </w:rPr>
        <w:t>d</w:t>
      </w:r>
      <w:r w:rsidRPr="00013529">
        <w:rPr>
          <w:i/>
          <w:iCs/>
          <w:vertAlign w:val="subscript"/>
        </w:rPr>
        <w:t>lr</w:t>
      </w:r>
      <w:bookmarkEnd w:id="161"/>
      <w:bookmarkEnd w:id="162"/>
    </w:p>
    <w:p w:rsidR="00013529" w:rsidRPr="00013529" w:rsidRDefault="00013529" w:rsidP="00013529">
      <w:pPr>
        <w:rPr>
          <w:rtl/>
          <w:lang w:bidi="ar-EG"/>
        </w:rPr>
      </w:pPr>
      <w:r w:rsidRPr="00013529">
        <w:rPr>
          <w:rtl/>
          <w:lang w:bidi="ar-EG"/>
        </w:rPr>
        <w:t xml:space="preserve">مسافة الأفق هي أدنى مسافة من المستقبل حيث تحسب أقصى زاوية لارتفاع أفق الهوائي وفقاً للمعادلة </w:t>
      </w:r>
      <w:r w:rsidRPr="00013529">
        <w:t>(151)</w:t>
      </w:r>
      <w:r w:rsidRPr="00013529">
        <w:rPr>
          <w:rtl/>
          <w:lang w:bidi="ar-EG"/>
        </w:rPr>
        <w:t>.</w:t>
      </w:r>
    </w:p>
    <w:p w:rsidR="00013529" w:rsidRPr="00013529" w:rsidRDefault="00013529" w:rsidP="00556440">
      <w:pPr>
        <w:pStyle w:val="Equation"/>
      </w:pPr>
      <w:r w:rsidRPr="00013529">
        <w:rPr>
          <w:rtl/>
          <w:lang w:bidi="ar-EG"/>
        </w:rPr>
        <w:tab/>
      </w:r>
      <w:r w:rsidR="00556440" w:rsidRPr="009819A2">
        <w:rPr>
          <w:i/>
          <w:lang w:val="nb-NO"/>
        </w:rPr>
        <w:t>d</w:t>
      </w:r>
      <w:r w:rsidR="00556440" w:rsidRPr="009819A2">
        <w:rPr>
          <w:i/>
          <w:vertAlign w:val="subscript"/>
          <w:lang w:val="nb-NO"/>
        </w:rPr>
        <w:t>lr</w:t>
      </w:r>
      <w:r w:rsidR="00556440" w:rsidRPr="009819A2">
        <w:rPr>
          <w:lang w:val="nb-NO"/>
        </w:rPr>
        <w:t> = </w:t>
      </w:r>
      <w:r w:rsidR="00556440" w:rsidRPr="009819A2">
        <w:rPr>
          <w:i/>
          <w:lang w:val="nb-NO"/>
        </w:rPr>
        <w:t>d</w:t>
      </w:r>
      <w:r w:rsidR="00556440" w:rsidRPr="009819A2">
        <w:rPr>
          <w:lang w:val="nb-NO"/>
        </w:rPr>
        <w:t> – </w:t>
      </w:r>
      <w:r w:rsidR="00556440" w:rsidRPr="009819A2">
        <w:rPr>
          <w:i/>
          <w:lang w:val="nb-NO"/>
        </w:rPr>
        <w:t>d</w:t>
      </w:r>
      <w:r w:rsidR="00556440" w:rsidRPr="009819A2">
        <w:rPr>
          <w:i/>
          <w:vertAlign w:val="subscript"/>
          <w:lang w:val="nb-NO"/>
        </w:rPr>
        <w:t>j</w:t>
      </w:r>
      <w:r w:rsidR="00556440" w:rsidRPr="009819A2">
        <w:rPr>
          <w:lang w:val="nb-NO"/>
        </w:rPr>
        <w:t>                </w:t>
      </w:r>
      <w:r w:rsidR="00556440" w:rsidRPr="009819A2">
        <w:rPr>
          <w:color w:val="000000"/>
          <w:lang w:val="nb-NO"/>
        </w:rPr>
        <w:t>km</w:t>
      </w:r>
      <w:r w:rsidR="00556440" w:rsidRPr="009819A2">
        <w:rPr>
          <w:lang w:val="nb-NO"/>
        </w:rPr>
        <w:t>                </w:t>
      </w:r>
      <w:r w:rsidR="00556440" w:rsidRPr="009819A2">
        <w:rPr>
          <w:color w:val="000000"/>
          <w:lang w:val="nb-NO"/>
        </w:rPr>
        <w:t xml:space="preserve">for max </w:t>
      </w:r>
      <w:r w:rsidR="00556440" w:rsidRPr="009819A2">
        <w:rPr>
          <w:color w:val="000000"/>
          <w:sz w:val="28"/>
          <w:lang w:val="nb-NO"/>
        </w:rPr>
        <w:t>(</w:t>
      </w:r>
      <w:r w:rsidR="00556440" w:rsidRPr="009819A2">
        <w:t>θ</w:t>
      </w:r>
      <w:r w:rsidR="00556440" w:rsidRPr="009819A2">
        <w:rPr>
          <w:i/>
          <w:color w:val="000000"/>
          <w:vertAlign w:val="subscript"/>
          <w:lang w:val="nb-NO"/>
        </w:rPr>
        <w:t>j</w:t>
      </w:r>
      <w:r w:rsidR="00556440" w:rsidRPr="009819A2">
        <w:rPr>
          <w:color w:val="000000"/>
          <w:sz w:val="28"/>
          <w:lang w:val="nb-NO"/>
        </w:rPr>
        <w:t>)</w:t>
      </w:r>
      <w:r w:rsidRPr="00013529">
        <w:rPr>
          <w:rtl/>
          <w:lang w:bidi="ar-EG"/>
        </w:rPr>
        <w:tab/>
      </w:r>
      <w:r w:rsidRPr="00013529">
        <w:t>(158)</w:t>
      </w:r>
    </w:p>
    <w:p w:rsidR="00013529" w:rsidRPr="00013529" w:rsidRDefault="00013529" w:rsidP="002E013F">
      <w:pPr>
        <w:pStyle w:val="Heading3"/>
        <w:rPr>
          <w:rtl/>
          <w:lang w:bidi="ar-EG"/>
        </w:rPr>
      </w:pPr>
      <w:bookmarkStart w:id="163" w:name="_Toc254604926"/>
      <w:bookmarkStart w:id="164" w:name="_Toc412047306"/>
      <w:r w:rsidRPr="00013529">
        <w:t>5.1.5</w:t>
      </w:r>
      <w:r w:rsidRPr="00013529">
        <w:rPr>
          <w:rtl/>
          <w:lang w:bidi="ar-EG"/>
        </w:rPr>
        <w:tab/>
        <w:t xml:space="preserve">المسافة الزاوِّية </w:t>
      </w:r>
      <w:r w:rsidRPr="00013529">
        <w:t xml:space="preserve">(mrad) </w:t>
      </w:r>
      <w:r w:rsidRPr="00013529">
        <w:sym w:font="Symbol" w:char="F071"/>
      </w:r>
      <w:bookmarkEnd w:id="163"/>
      <w:bookmarkEnd w:id="164"/>
    </w:p>
    <w:p w:rsidR="00013529" w:rsidRPr="00013529" w:rsidRDefault="00013529" w:rsidP="008C23D3">
      <w:pPr>
        <w:pStyle w:val="Equation"/>
        <w:rPr>
          <w:rtl/>
          <w:lang w:bidi="ar-EG"/>
        </w:rPr>
      </w:pPr>
      <w:r w:rsidRPr="00013529">
        <w:rPr>
          <w:rtl/>
          <w:lang w:bidi="ar-EG"/>
        </w:rPr>
        <w:tab/>
      </w:r>
      <w:r w:rsidR="008C23D3" w:rsidRPr="009819A2">
        <w:rPr>
          <w:position w:val="-30"/>
        </w:rPr>
        <w:object w:dxaOrig="1920" w:dyaOrig="740">
          <v:shape id="_x0000_i1224" type="#_x0000_t75" style="width:96.4pt;height:36.95pt" o:ole="">
            <v:imagedata r:id="rId293" o:title=""/>
          </v:shape>
          <o:OLEObject Type="Embed" ProgID="Equation.3" ShapeID="_x0000_i1224" DrawAspect="Content" ObjectID="_1485790050" r:id="rId294"/>
        </w:object>
      </w:r>
      <w:r w:rsidR="008C23D3" w:rsidRPr="009819A2">
        <w:t>                mrad</w:t>
      </w:r>
      <w:r w:rsidRPr="00013529">
        <w:rPr>
          <w:rtl/>
          <w:lang w:bidi="ar-EG"/>
        </w:rPr>
        <w:tab/>
      </w:r>
      <w:r w:rsidRPr="00013529">
        <w:t>(159)</w:t>
      </w:r>
    </w:p>
    <w:p w:rsidR="00013529" w:rsidRPr="00013529" w:rsidRDefault="00013529" w:rsidP="0003756F">
      <w:pPr>
        <w:pStyle w:val="Heading3"/>
        <w:rPr>
          <w:rtl/>
          <w:lang w:bidi="ar-EG"/>
        </w:rPr>
      </w:pPr>
      <w:bookmarkStart w:id="165" w:name="_Toc254604927"/>
      <w:bookmarkStart w:id="166" w:name="_Toc412047307"/>
      <w:r w:rsidRPr="00013529">
        <w:t>6.1.5</w:t>
      </w:r>
      <w:r w:rsidRPr="00013529">
        <w:rPr>
          <w:rtl/>
          <w:lang w:bidi="ar-EG"/>
        </w:rPr>
        <w:tab/>
        <w:t xml:space="preserve">نموذج "الأرض </w:t>
      </w:r>
      <w:r w:rsidR="0003756F">
        <w:rPr>
          <w:rFonts w:hint="cs"/>
          <w:rtl/>
          <w:lang w:bidi="ar-EG"/>
        </w:rPr>
        <w:t>المستوية</w:t>
      </w:r>
      <w:r w:rsidRPr="00013529">
        <w:rPr>
          <w:rtl/>
          <w:lang w:bidi="ar-EG"/>
        </w:rPr>
        <w:t>" وارتفاعات الهوائي الفعالة</w:t>
      </w:r>
      <w:bookmarkEnd w:id="165"/>
      <w:bookmarkEnd w:id="166"/>
    </w:p>
    <w:p w:rsidR="00013529" w:rsidRPr="00013529" w:rsidRDefault="00013529" w:rsidP="002E013F">
      <w:pPr>
        <w:pStyle w:val="Heading4"/>
        <w:rPr>
          <w:rtl/>
          <w:lang w:bidi="ar-EG"/>
        </w:rPr>
      </w:pPr>
      <w:r w:rsidRPr="00013529">
        <w:t>1.6.1.5</w:t>
      </w:r>
      <w:r w:rsidRPr="00013529">
        <w:rPr>
          <w:rtl/>
          <w:lang w:bidi="ar-EG"/>
        </w:rPr>
        <w:tab/>
        <w:t>اعتبارات عامة</w:t>
      </w:r>
    </w:p>
    <w:p w:rsidR="00013529" w:rsidRPr="00013529" w:rsidRDefault="00013529" w:rsidP="0003756F">
      <w:pPr>
        <w:rPr>
          <w:rtl/>
        </w:rPr>
      </w:pPr>
      <w:r w:rsidRPr="00013529">
        <w:rPr>
          <w:rFonts w:hint="cs"/>
          <w:rtl/>
        </w:rPr>
        <w:t xml:space="preserve">"السطح </w:t>
      </w:r>
      <w:r w:rsidR="0003756F">
        <w:rPr>
          <w:rFonts w:hint="cs"/>
          <w:rtl/>
        </w:rPr>
        <w:t>المستوي</w:t>
      </w:r>
      <w:r w:rsidRPr="00013529">
        <w:rPr>
          <w:rFonts w:hint="cs"/>
          <w:rtl/>
        </w:rPr>
        <w:t xml:space="preserve">" هو سطح مستخلص من المظهر الجانب‍ي لحساب </w:t>
      </w:r>
      <w:r w:rsidRPr="00013529">
        <w:rPr>
          <w:rtl/>
        </w:rPr>
        <w:t xml:space="preserve">ارتفاعات الهوائي الفعالة </w:t>
      </w:r>
      <w:r w:rsidRPr="00013529">
        <w:rPr>
          <w:rFonts w:hint="cs"/>
          <w:rtl/>
        </w:rPr>
        <w:t xml:space="preserve">لنموذج الانعراج وكذلك لإجراء تقييم </w:t>
      </w:r>
      <w:r w:rsidRPr="00013529">
        <w:rPr>
          <w:rtl/>
        </w:rPr>
        <w:t>لوعورة المسير</w:t>
      </w:r>
      <w:r w:rsidRPr="00013529">
        <w:rPr>
          <w:rFonts w:hint="cs"/>
          <w:rtl/>
        </w:rPr>
        <w:t>، وهما أمران يتطلبهما نموذج الانتشار</w:t>
      </w:r>
      <w:r w:rsidRPr="00013529">
        <w:rPr>
          <w:rFonts w:hint="cs"/>
          <w:rtl/>
          <w:lang w:bidi="ar-LB"/>
        </w:rPr>
        <w:t xml:space="preserve"> الموجّه</w:t>
      </w:r>
      <w:r w:rsidRPr="00013529">
        <w:rPr>
          <w:rFonts w:hint="cs"/>
          <w:rtl/>
        </w:rPr>
        <w:t>/الانعكاس على الطبقات. و</w:t>
      </w:r>
      <w:r w:rsidRPr="00013529">
        <w:rPr>
          <w:rtl/>
        </w:rPr>
        <w:t>تختلف</w:t>
      </w:r>
      <w:r w:rsidRPr="00013529">
        <w:rPr>
          <w:rFonts w:hint="cs"/>
          <w:rtl/>
        </w:rPr>
        <w:t xml:space="preserve"> تعاريف </w:t>
      </w:r>
      <w:r w:rsidRPr="00013529">
        <w:rPr>
          <w:rtl/>
        </w:rPr>
        <w:t>ارتفاع الهوائي الفعال</w:t>
      </w:r>
      <w:r>
        <w:rPr>
          <w:rtl/>
        </w:rPr>
        <w:t xml:space="preserve"> في </w:t>
      </w:r>
      <w:r w:rsidRPr="00013529">
        <w:rPr>
          <w:rtl/>
        </w:rPr>
        <w:t>هذين الغرضين.</w:t>
      </w:r>
      <w:r w:rsidRPr="00013529">
        <w:rPr>
          <w:rFonts w:hint="cs"/>
          <w:rtl/>
        </w:rPr>
        <w:t xml:space="preserve"> وتصف الفقرة الفرعية </w:t>
      </w:r>
      <w:r w:rsidRPr="00013529">
        <w:t>2.6.1.5</w:t>
      </w:r>
      <w:r w:rsidRPr="00013529">
        <w:rPr>
          <w:rFonts w:hint="cs"/>
          <w:rtl/>
        </w:rPr>
        <w:t xml:space="preserve"> </w:t>
      </w:r>
      <w:r w:rsidRPr="00013529">
        <w:rPr>
          <w:rtl/>
        </w:rPr>
        <w:t xml:space="preserve">اشتقاق </w:t>
      </w:r>
      <w:r w:rsidRPr="00013529">
        <w:rPr>
          <w:rFonts w:hint="cs"/>
          <w:rtl/>
        </w:rPr>
        <w:t xml:space="preserve">ارتفاعي </w:t>
      </w:r>
      <w:r w:rsidRPr="00013529">
        <w:rPr>
          <w:rtl/>
        </w:rPr>
        <w:t xml:space="preserve">سطح الأرض </w:t>
      </w:r>
      <w:r w:rsidR="0003756F">
        <w:rPr>
          <w:rFonts w:hint="cs"/>
          <w:rtl/>
        </w:rPr>
        <w:t>المستوية</w:t>
      </w:r>
      <w:r w:rsidRPr="00013529">
        <w:rPr>
          <w:rtl/>
        </w:rPr>
        <w:t xml:space="preserve"> غير المصحح</w:t>
      </w:r>
      <w:r w:rsidRPr="00013529">
        <w:rPr>
          <w:rFonts w:hint="cs"/>
          <w:rtl/>
        </w:rPr>
        <w:t xml:space="preserve">ين عند المرسل والمستقبل، وهما </w:t>
      </w:r>
      <w:r w:rsidRPr="00013529">
        <w:rPr>
          <w:i/>
        </w:rPr>
        <w:t>h</w:t>
      </w:r>
      <w:r w:rsidRPr="00013529">
        <w:rPr>
          <w:i/>
          <w:vertAlign w:val="subscript"/>
        </w:rPr>
        <w:t>st</w:t>
      </w:r>
      <w:r w:rsidRPr="00013529">
        <w:rPr>
          <w:rFonts w:hint="cs"/>
          <w:rtl/>
        </w:rPr>
        <w:t xml:space="preserve"> و</w:t>
      </w:r>
      <w:r w:rsidRPr="00013529">
        <w:rPr>
          <w:i/>
        </w:rPr>
        <w:t>h</w:t>
      </w:r>
      <w:r w:rsidRPr="00013529">
        <w:rPr>
          <w:i/>
          <w:vertAlign w:val="subscript"/>
        </w:rPr>
        <w:t>sr</w:t>
      </w:r>
      <w:r w:rsidRPr="00013529">
        <w:rPr>
          <w:rFonts w:hint="cs"/>
          <w:rtl/>
        </w:rPr>
        <w:t xml:space="preserve"> </w:t>
      </w:r>
      <w:r w:rsidRPr="00013529">
        <w:rPr>
          <w:rtl/>
        </w:rPr>
        <w:t>على التوالي.</w:t>
      </w:r>
      <w:r w:rsidRPr="00013529">
        <w:rPr>
          <w:rFonts w:hint="cs"/>
          <w:rtl/>
        </w:rPr>
        <w:t xml:space="preserve"> ثم تصف الفقرة الفرعية </w:t>
      </w:r>
      <w:r w:rsidRPr="00013529">
        <w:t>3.6.1.5</w:t>
      </w:r>
      <w:r w:rsidRPr="00013529">
        <w:rPr>
          <w:rFonts w:hint="cs"/>
          <w:rtl/>
        </w:rPr>
        <w:t xml:space="preserve"> </w:t>
      </w:r>
      <w:r w:rsidRPr="00013529">
        <w:rPr>
          <w:rtl/>
        </w:rPr>
        <w:t xml:space="preserve">اشتقاق </w:t>
      </w:r>
      <w:r w:rsidRPr="00013529">
        <w:rPr>
          <w:rFonts w:hint="cs"/>
          <w:rtl/>
        </w:rPr>
        <w:t>ارتفاعي</w:t>
      </w:r>
      <w:r w:rsidRPr="00013529">
        <w:rPr>
          <w:rtl/>
        </w:rPr>
        <w:t xml:space="preserve"> الهوائي </w:t>
      </w:r>
      <w:r w:rsidRPr="00013529">
        <w:rPr>
          <w:rFonts w:hint="cs"/>
          <w:rtl/>
        </w:rPr>
        <w:t>ال</w:t>
      </w:r>
      <w:r w:rsidRPr="00013529">
        <w:rPr>
          <w:rtl/>
        </w:rPr>
        <w:t>فعال</w:t>
      </w:r>
      <w:r w:rsidRPr="00013529">
        <w:rPr>
          <w:rFonts w:hint="cs"/>
          <w:rtl/>
        </w:rPr>
        <w:t>ين</w:t>
      </w:r>
      <w:r w:rsidRPr="00013529">
        <w:rPr>
          <w:rtl/>
        </w:rPr>
        <w:t xml:space="preserve"> لنموذج الانعراج، </w:t>
      </w:r>
      <w:r w:rsidRPr="00013529">
        <w:rPr>
          <w:i/>
        </w:rPr>
        <w:t>h</w:t>
      </w:r>
      <w:r w:rsidRPr="00013529">
        <w:rPr>
          <w:i/>
          <w:vertAlign w:val="subscript"/>
        </w:rPr>
        <w:t>std</w:t>
      </w:r>
      <w:r w:rsidR="0003756F">
        <w:rPr>
          <w:i/>
          <w:vertAlign w:val="subscript"/>
        </w:rPr>
        <w:t xml:space="preserve"> </w:t>
      </w:r>
      <w:r w:rsidR="0003756F">
        <w:rPr>
          <w:rFonts w:hint="cs"/>
          <w:rtl/>
          <w:lang w:bidi="ar-EG"/>
        </w:rPr>
        <w:t xml:space="preserve">، </w:t>
      </w:r>
      <w:r w:rsidR="0003756F" w:rsidRPr="0003756F">
        <w:rPr>
          <w:i/>
        </w:rPr>
        <w:t>h</w:t>
      </w:r>
      <w:r w:rsidR="0003756F" w:rsidRPr="0003756F">
        <w:rPr>
          <w:i/>
          <w:vertAlign w:val="subscript"/>
        </w:rPr>
        <w:t>srd</w:t>
      </w:r>
      <w:r w:rsidR="0003756F" w:rsidRPr="00013529">
        <w:rPr>
          <w:rFonts w:hint="cs"/>
          <w:rtl/>
        </w:rPr>
        <w:t xml:space="preserve"> </w:t>
      </w:r>
      <w:r w:rsidR="0003756F">
        <w:rPr>
          <w:rFonts w:hint="cs"/>
          <w:rtl/>
        </w:rPr>
        <w:t>و</w:t>
      </w:r>
      <w:r w:rsidRPr="00013529">
        <w:rPr>
          <w:rFonts w:hint="cs"/>
          <w:rtl/>
        </w:rPr>
        <w:t xml:space="preserve">تصف الفقرة </w:t>
      </w:r>
      <w:r w:rsidRPr="00013529">
        <w:t>4.6.1.5</w:t>
      </w:r>
      <w:r w:rsidRPr="00013529">
        <w:rPr>
          <w:rFonts w:hint="cs"/>
          <w:rtl/>
          <w:lang w:bidi="ar-LB"/>
        </w:rPr>
        <w:t xml:space="preserve"> </w:t>
      </w:r>
      <w:r w:rsidRPr="00013529">
        <w:rPr>
          <w:rtl/>
        </w:rPr>
        <w:t xml:space="preserve">حساب </w:t>
      </w:r>
      <w:r w:rsidRPr="00013529">
        <w:rPr>
          <w:rFonts w:hint="cs"/>
          <w:rtl/>
        </w:rPr>
        <w:t>ارتفاعي</w:t>
      </w:r>
      <w:r w:rsidRPr="00013529">
        <w:rPr>
          <w:rtl/>
        </w:rPr>
        <w:t xml:space="preserve"> الهوائي </w:t>
      </w:r>
      <w:r w:rsidRPr="00013529">
        <w:rPr>
          <w:rFonts w:hint="cs"/>
          <w:rtl/>
        </w:rPr>
        <w:t>ال</w:t>
      </w:r>
      <w:r w:rsidRPr="00013529">
        <w:rPr>
          <w:rtl/>
        </w:rPr>
        <w:t>فعال</w:t>
      </w:r>
      <w:r w:rsidRPr="00013529">
        <w:rPr>
          <w:rFonts w:hint="cs"/>
          <w:rtl/>
        </w:rPr>
        <w:t>ين،</w:t>
      </w:r>
      <w:r w:rsidRPr="00013529">
        <w:rPr>
          <w:rtl/>
        </w:rPr>
        <w:t xml:space="preserve"> </w:t>
      </w:r>
      <w:r w:rsidRPr="00013529">
        <w:rPr>
          <w:i/>
        </w:rPr>
        <w:t>h</w:t>
      </w:r>
      <w:r w:rsidRPr="00013529">
        <w:rPr>
          <w:i/>
          <w:vertAlign w:val="subscript"/>
        </w:rPr>
        <w:t>te</w:t>
      </w:r>
      <w:r w:rsidRPr="00013529">
        <w:rPr>
          <w:rFonts w:hint="cs"/>
          <w:rtl/>
        </w:rPr>
        <w:t xml:space="preserve"> و</w:t>
      </w:r>
      <w:r w:rsidRPr="00013529">
        <w:rPr>
          <w:i/>
        </w:rPr>
        <w:t>h</w:t>
      </w:r>
      <w:r w:rsidRPr="00013529">
        <w:rPr>
          <w:i/>
          <w:vertAlign w:val="subscript"/>
        </w:rPr>
        <w:t>re</w:t>
      </w:r>
      <w:r w:rsidRPr="00013529">
        <w:rPr>
          <w:rFonts w:hint="cs"/>
          <w:rtl/>
        </w:rPr>
        <w:t>، و</w:t>
      </w:r>
      <w:r w:rsidRPr="00013529">
        <w:rPr>
          <w:rtl/>
        </w:rPr>
        <w:t xml:space="preserve">معلمة </w:t>
      </w:r>
      <w:r w:rsidRPr="00013529">
        <w:rPr>
          <w:rFonts w:hint="cs"/>
          <w:rtl/>
        </w:rPr>
        <w:t>وعورة</w:t>
      </w:r>
      <w:r w:rsidRPr="00013529">
        <w:rPr>
          <w:rtl/>
        </w:rPr>
        <w:t xml:space="preserve"> التضاريس، </w:t>
      </w:r>
      <w:r w:rsidRPr="00013529">
        <w:rPr>
          <w:i/>
        </w:rPr>
        <w:t>h</w:t>
      </w:r>
      <w:r w:rsidRPr="00013529">
        <w:rPr>
          <w:i/>
          <w:vertAlign w:val="subscript"/>
        </w:rPr>
        <w:t>m</w:t>
      </w:r>
      <w:r w:rsidRPr="00013529">
        <w:rPr>
          <w:rtl/>
        </w:rPr>
        <w:t xml:space="preserve">، </w:t>
      </w:r>
      <w:r w:rsidRPr="00013529">
        <w:rPr>
          <w:rFonts w:hint="cs"/>
          <w:rtl/>
        </w:rPr>
        <w:t>لنموذج الانتشار الموجه</w:t>
      </w:r>
      <w:r w:rsidRPr="00013529">
        <w:rPr>
          <w:rtl/>
        </w:rPr>
        <w:t>.</w:t>
      </w:r>
    </w:p>
    <w:p w:rsidR="00013529" w:rsidRPr="00013529" w:rsidRDefault="00013529" w:rsidP="002E013F">
      <w:pPr>
        <w:pStyle w:val="Heading4"/>
        <w:rPr>
          <w:rtl/>
          <w:lang w:bidi="ar-EG"/>
        </w:rPr>
      </w:pPr>
      <w:r w:rsidRPr="00013529">
        <w:t>2.6.1.5</w:t>
      </w:r>
      <w:r w:rsidRPr="00013529">
        <w:rPr>
          <w:rtl/>
          <w:lang w:bidi="ar-EG"/>
        </w:rPr>
        <w:tab/>
        <w:t>اشتقاق سطح الأرض المنتظمة</w:t>
      </w:r>
    </w:p>
    <w:p w:rsidR="00013529" w:rsidRPr="00013529" w:rsidRDefault="00013529" w:rsidP="00013529">
      <w:pPr>
        <w:rPr>
          <w:rtl/>
          <w:lang w:bidi="ar-EG"/>
        </w:rPr>
      </w:pPr>
      <w:r w:rsidRPr="00013529">
        <w:rPr>
          <w:rtl/>
          <w:lang w:bidi="ar-EG"/>
        </w:rPr>
        <w:t>يشتق تقريب خطي لارتفاع التضاريس الأرضية</w:t>
      </w:r>
      <w:r w:rsidRPr="00013529">
        <w:rPr>
          <w:rFonts w:hint="cs"/>
          <w:rtl/>
          <w:lang w:bidi="ar-LB"/>
        </w:rPr>
        <w:t xml:space="preserve"> </w:t>
      </w:r>
      <w:r w:rsidRPr="00013529">
        <w:t>(m)</w:t>
      </w:r>
      <w:r w:rsidRPr="00013529">
        <w:rPr>
          <w:rtl/>
          <w:lang w:bidi="ar-EG"/>
        </w:rPr>
        <w:t xml:space="preserve"> فوق متوسط مستوى البحر على الشكل التالي:</w:t>
      </w:r>
    </w:p>
    <w:p w:rsidR="00013529" w:rsidRPr="00D1150D" w:rsidRDefault="00013529" w:rsidP="002E013F">
      <w:pPr>
        <w:pStyle w:val="Equation"/>
        <w:rPr>
          <w:lang w:val="de-CH"/>
        </w:rPr>
      </w:pPr>
      <w:r w:rsidRPr="00013529">
        <w:rPr>
          <w:rtl/>
          <w:lang w:bidi="ar-EG"/>
        </w:rPr>
        <w:tab/>
      </w:r>
      <w:r w:rsidRPr="00013529">
        <w:rPr>
          <w:i/>
          <w:lang w:val="it-IT"/>
        </w:rPr>
        <w:t>h</w:t>
      </w:r>
      <w:r w:rsidRPr="00013529">
        <w:rPr>
          <w:i/>
          <w:vertAlign w:val="subscript"/>
          <w:lang w:val="it-IT"/>
        </w:rPr>
        <w:t>si</w:t>
      </w:r>
      <w:r w:rsidRPr="00013529">
        <w:rPr>
          <w:lang w:val="it-IT"/>
        </w:rPr>
        <w:t> = [(</w:t>
      </w:r>
      <w:r w:rsidRPr="00013529">
        <w:rPr>
          <w:i/>
          <w:lang w:val="it-IT"/>
        </w:rPr>
        <w:t>d</w:t>
      </w:r>
      <w:r w:rsidRPr="00013529">
        <w:rPr>
          <w:lang w:val="it-IT"/>
        </w:rPr>
        <w:t xml:space="preserve"> – </w:t>
      </w:r>
      <w:r w:rsidRPr="00013529">
        <w:rPr>
          <w:i/>
          <w:lang w:val="it-IT"/>
        </w:rPr>
        <w:t>d</w:t>
      </w:r>
      <w:r w:rsidRPr="00013529">
        <w:rPr>
          <w:i/>
          <w:vertAlign w:val="subscript"/>
          <w:lang w:val="it-IT"/>
        </w:rPr>
        <w:t>i</w:t>
      </w:r>
      <w:r w:rsidRPr="00013529">
        <w:rPr>
          <w:lang w:val="it-IT"/>
        </w:rPr>
        <w:t xml:space="preserve"> )</w:t>
      </w:r>
      <w:r w:rsidRPr="00013529">
        <w:rPr>
          <w:i/>
          <w:lang w:val="it-IT"/>
        </w:rPr>
        <w:t>h</w:t>
      </w:r>
      <w:r w:rsidRPr="00013529">
        <w:rPr>
          <w:i/>
          <w:vertAlign w:val="subscript"/>
          <w:lang w:val="it-IT"/>
        </w:rPr>
        <w:t>st</w:t>
      </w:r>
      <w:r w:rsidRPr="00013529">
        <w:rPr>
          <w:lang w:val="it-IT"/>
        </w:rPr>
        <w:t> + </w:t>
      </w:r>
      <w:r w:rsidRPr="00013529">
        <w:rPr>
          <w:i/>
          <w:lang w:val="it-IT"/>
        </w:rPr>
        <w:t>d</w:t>
      </w:r>
      <w:r w:rsidRPr="00013529">
        <w:rPr>
          <w:i/>
          <w:vertAlign w:val="subscript"/>
          <w:lang w:val="it-IT"/>
        </w:rPr>
        <w:t>i</w:t>
      </w:r>
      <w:r w:rsidRPr="00013529">
        <w:rPr>
          <w:lang w:val="it-IT"/>
        </w:rPr>
        <w:t> </w:t>
      </w:r>
      <w:r w:rsidRPr="00013529">
        <w:rPr>
          <w:i/>
          <w:lang w:val="it-IT"/>
        </w:rPr>
        <w:t>h</w:t>
      </w:r>
      <w:r w:rsidRPr="00013529">
        <w:rPr>
          <w:i/>
          <w:vertAlign w:val="subscript"/>
          <w:lang w:val="it-IT"/>
        </w:rPr>
        <w:t>sr</w:t>
      </w:r>
      <w:r w:rsidRPr="00013529">
        <w:rPr>
          <w:lang w:val="it-IT"/>
        </w:rPr>
        <w:t xml:space="preserve"> ] / </w:t>
      </w:r>
      <w:r w:rsidRPr="00013529">
        <w:rPr>
          <w:i/>
          <w:lang w:val="it-IT"/>
        </w:rPr>
        <w:t>d</w:t>
      </w:r>
      <w:r w:rsidRPr="00013529">
        <w:rPr>
          <w:lang w:val="it-IT"/>
        </w:rPr>
        <w:t>              m</w:t>
      </w:r>
      <w:r w:rsidRPr="00013529">
        <w:rPr>
          <w:rtl/>
          <w:lang w:bidi="ar-EG"/>
        </w:rPr>
        <w:tab/>
      </w:r>
      <w:r w:rsidRPr="00D1150D">
        <w:rPr>
          <w:lang w:val="de-CH"/>
        </w:rPr>
        <w:t>(160)</w:t>
      </w:r>
    </w:p>
    <w:p w:rsidR="00013529" w:rsidRPr="00013529" w:rsidRDefault="00013529" w:rsidP="00013529">
      <w:pPr>
        <w:rPr>
          <w:rtl/>
          <w:lang w:bidi="ar-EG"/>
        </w:rPr>
      </w:pPr>
      <w:r w:rsidRPr="00013529">
        <w:rPr>
          <w:rtl/>
          <w:lang w:bidi="ar-EG"/>
        </w:rPr>
        <w:t>حيث:</w:t>
      </w:r>
    </w:p>
    <w:p w:rsidR="00013529" w:rsidRPr="0080754B" w:rsidRDefault="00013529" w:rsidP="002E013F">
      <w:pPr>
        <w:pStyle w:val="Equationlegend"/>
        <w:rPr>
          <w:spacing w:val="-6"/>
        </w:rPr>
      </w:pPr>
      <w:r w:rsidRPr="00013529">
        <w:rPr>
          <w:rtl/>
          <w:lang w:bidi="ar-EG"/>
        </w:rPr>
        <w:tab/>
      </w:r>
      <w:r w:rsidRPr="00013529">
        <w:rPr>
          <w:i/>
          <w:iCs/>
        </w:rPr>
        <w:t>h</w:t>
      </w:r>
      <w:r w:rsidRPr="00013529">
        <w:rPr>
          <w:i/>
          <w:iCs/>
          <w:vertAlign w:val="subscript"/>
        </w:rPr>
        <w:t>si</w:t>
      </w:r>
      <w:r w:rsidRPr="00013529">
        <w:rPr>
          <w:rtl/>
          <w:lang w:bidi="ar-EG"/>
        </w:rPr>
        <w:t>:</w:t>
      </w:r>
      <w:r w:rsidRPr="00013529">
        <w:rPr>
          <w:rtl/>
          <w:lang w:bidi="ar-EG"/>
        </w:rPr>
        <w:tab/>
      </w:r>
      <w:r w:rsidRPr="0080754B">
        <w:rPr>
          <w:spacing w:val="-6"/>
          <w:rtl/>
          <w:lang w:bidi="ar-EG"/>
        </w:rPr>
        <w:t xml:space="preserve">الارتفاع فوق متوسط مستوى البحر </w:t>
      </w:r>
      <w:r w:rsidRPr="0080754B">
        <w:rPr>
          <w:spacing w:val="-6"/>
        </w:rPr>
        <w:t>(m)</w:t>
      </w:r>
      <w:r w:rsidRPr="0080754B">
        <w:rPr>
          <w:spacing w:val="-6"/>
          <w:rtl/>
          <w:lang w:bidi="ar-EG"/>
        </w:rPr>
        <w:t xml:space="preserve"> للسطح المضبوط بأقل عدد من المربعات عند مسافة </w:t>
      </w:r>
      <w:r w:rsidRPr="0080754B">
        <w:rPr>
          <w:spacing w:val="-6"/>
        </w:rPr>
        <w:t>(km) </w:t>
      </w:r>
      <w:r w:rsidRPr="0080754B">
        <w:rPr>
          <w:i/>
          <w:iCs/>
          <w:spacing w:val="-6"/>
        </w:rPr>
        <w:t>d</w:t>
      </w:r>
      <w:r w:rsidRPr="0080754B">
        <w:rPr>
          <w:i/>
          <w:iCs/>
          <w:spacing w:val="-6"/>
          <w:vertAlign w:val="subscript"/>
        </w:rPr>
        <w:t>i</w:t>
      </w:r>
      <w:r w:rsidRPr="0080754B">
        <w:rPr>
          <w:spacing w:val="-6"/>
          <w:rtl/>
          <w:lang w:bidi="ar-EG"/>
        </w:rPr>
        <w:t xml:space="preserve"> من مصدر التداخل</w:t>
      </w:r>
    </w:p>
    <w:p w:rsidR="00013529" w:rsidRPr="0080754B" w:rsidRDefault="00013529" w:rsidP="002E013F">
      <w:pPr>
        <w:pStyle w:val="Equationlegend"/>
        <w:rPr>
          <w:spacing w:val="-6"/>
        </w:rPr>
      </w:pPr>
      <w:r w:rsidRPr="00013529">
        <w:tab/>
      </w:r>
      <w:r w:rsidRPr="00013529">
        <w:rPr>
          <w:i/>
          <w:iCs/>
        </w:rPr>
        <w:t>h</w:t>
      </w:r>
      <w:r w:rsidRPr="00013529">
        <w:rPr>
          <w:i/>
          <w:iCs/>
          <w:vertAlign w:val="subscript"/>
        </w:rPr>
        <w:t>st</w:t>
      </w:r>
      <w:r w:rsidRPr="00013529">
        <w:rPr>
          <w:rtl/>
          <w:lang w:bidi="ar-EG"/>
        </w:rPr>
        <w:t>:</w:t>
      </w:r>
      <w:r w:rsidRPr="00013529">
        <w:rPr>
          <w:rtl/>
          <w:lang w:bidi="ar-EG"/>
        </w:rPr>
        <w:tab/>
      </w:r>
      <w:r w:rsidRPr="0080754B">
        <w:rPr>
          <w:spacing w:val="-6"/>
          <w:rtl/>
          <w:lang w:bidi="ar-EG"/>
        </w:rPr>
        <w:t xml:space="preserve">الارتفاع فوق متوسط مستوى البحر </w:t>
      </w:r>
      <w:r w:rsidRPr="0080754B">
        <w:rPr>
          <w:spacing w:val="-6"/>
        </w:rPr>
        <w:t>(m)</w:t>
      </w:r>
      <w:r w:rsidRPr="0080754B">
        <w:rPr>
          <w:spacing w:val="-6"/>
          <w:rtl/>
          <w:lang w:bidi="ar-EG"/>
        </w:rPr>
        <w:t xml:space="preserve"> لسطح الأرض المنتظمة عند نقطة أصل المسير أي عند المحطة المسببة للتداخل</w:t>
      </w:r>
    </w:p>
    <w:p w:rsidR="00013529" w:rsidRPr="0003756F" w:rsidRDefault="00013529" w:rsidP="002E013F">
      <w:pPr>
        <w:pStyle w:val="Equationlegend"/>
        <w:rPr>
          <w:spacing w:val="-6"/>
          <w:rtl/>
          <w:lang w:bidi="ar-EG"/>
        </w:rPr>
      </w:pPr>
      <w:r w:rsidRPr="002E013F">
        <w:rPr>
          <w:i/>
          <w:iCs/>
          <w:spacing w:val="-2"/>
        </w:rPr>
        <w:lastRenderedPageBreak/>
        <w:tab/>
        <w:t>h</w:t>
      </w:r>
      <w:r w:rsidRPr="002E013F">
        <w:rPr>
          <w:i/>
          <w:iCs/>
          <w:spacing w:val="-2"/>
          <w:vertAlign w:val="subscript"/>
        </w:rPr>
        <w:t>sr</w:t>
      </w:r>
      <w:r w:rsidRPr="002E013F">
        <w:rPr>
          <w:rFonts w:hint="cs"/>
          <w:spacing w:val="-2"/>
          <w:rtl/>
          <w:lang w:bidi="ar-LB"/>
        </w:rPr>
        <w:t>:</w:t>
      </w:r>
      <w:r w:rsidRPr="002E013F">
        <w:rPr>
          <w:spacing w:val="-2"/>
        </w:rPr>
        <w:tab/>
      </w:r>
      <w:r w:rsidRPr="0003756F">
        <w:rPr>
          <w:spacing w:val="-6"/>
          <w:rtl/>
          <w:lang w:bidi="ar-EG"/>
        </w:rPr>
        <w:t xml:space="preserve">الارتفاع فوق متوسط مستوى البحر </w:t>
      </w:r>
      <w:r w:rsidRPr="0003756F">
        <w:rPr>
          <w:spacing w:val="-6"/>
        </w:rPr>
        <w:t>(m)</w:t>
      </w:r>
      <w:r w:rsidRPr="0003756F">
        <w:rPr>
          <w:spacing w:val="-6"/>
          <w:rtl/>
          <w:lang w:bidi="ar-EG"/>
        </w:rPr>
        <w:t xml:space="preserve"> لسطح الأرض المنتظمة عند </w:t>
      </w:r>
      <w:r w:rsidRPr="0003756F">
        <w:rPr>
          <w:rFonts w:hint="cs"/>
          <w:spacing w:val="-6"/>
          <w:rtl/>
          <w:lang w:bidi="ar-EG"/>
        </w:rPr>
        <w:t>نهاية</w:t>
      </w:r>
      <w:r w:rsidRPr="0003756F">
        <w:rPr>
          <w:spacing w:val="-6"/>
          <w:rtl/>
          <w:lang w:bidi="ar-EG"/>
        </w:rPr>
        <w:t xml:space="preserve"> المسير أي عند محطة </w:t>
      </w:r>
      <w:r w:rsidRPr="0003756F">
        <w:rPr>
          <w:rFonts w:hint="cs"/>
          <w:spacing w:val="-6"/>
          <w:rtl/>
          <w:lang w:bidi="ar-EG"/>
        </w:rPr>
        <w:t>المستقبل</w:t>
      </w:r>
      <w:r w:rsidR="0003756F" w:rsidRPr="0003756F">
        <w:rPr>
          <w:rFonts w:hint="cs"/>
          <w:spacing w:val="-6"/>
          <w:rtl/>
          <w:lang w:bidi="ar-EG"/>
        </w:rPr>
        <w:t>.</w:t>
      </w:r>
    </w:p>
    <w:p w:rsidR="00013529" w:rsidRPr="00013529" w:rsidRDefault="00013529" w:rsidP="002E013F">
      <w:pPr>
        <w:pStyle w:val="Equationlegend"/>
        <w:rPr>
          <w:rtl/>
          <w:lang w:bidi="ar-LB"/>
        </w:rPr>
      </w:pPr>
      <w:r w:rsidRPr="00013529">
        <w:rPr>
          <w:rFonts w:hint="cs"/>
          <w:rtl/>
          <w:lang w:bidi="ar-LB"/>
        </w:rPr>
        <w:t xml:space="preserve">يحسب </w:t>
      </w:r>
      <w:r w:rsidRPr="00013529">
        <w:rPr>
          <w:i/>
        </w:rPr>
        <w:t>h</w:t>
      </w:r>
      <w:r w:rsidRPr="00013529">
        <w:rPr>
          <w:i/>
          <w:vertAlign w:val="subscript"/>
        </w:rPr>
        <w:t>st</w:t>
      </w:r>
      <w:r w:rsidRPr="00013529">
        <w:rPr>
          <w:rFonts w:hint="cs"/>
          <w:rtl/>
          <w:lang w:bidi="ar-EG"/>
        </w:rPr>
        <w:t xml:space="preserve"> و</w:t>
      </w:r>
      <w:r w:rsidRPr="00013529">
        <w:rPr>
          <w:i/>
        </w:rPr>
        <w:t>h</w:t>
      </w:r>
      <w:r w:rsidRPr="00013529">
        <w:rPr>
          <w:i/>
          <w:vertAlign w:val="subscript"/>
        </w:rPr>
        <w:t>sr</w:t>
      </w:r>
      <w:r w:rsidRPr="00013529">
        <w:rPr>
          <w:rFonts w:hint="cs"/>
          <w:rtl/>
          <w:lang w:bidi="ar-LB"/>
        </w:rPr>
        <w:t xml:space="preserve"> كما يلي باستخدام المعادلات </w:t>
      </w:r>
      <w:r w:rsidRPr="00013529">
        <w:t>(164)-(161)</w:t>
      </w:r>
      <w:r w:rsidRPr="00013529">
        <w:rPr>
          <w:rFonts w:hint="cs"/>
          <w:rtl/>
          <w:lang w:bidi="ar-LB"/>
        </w:rPr>
        <w:t xml:space="preserve">:  </w:t>
      </w:r>
    </w:p>
    <w:p w:rsidR="00013529" w:rsidRPr="00013529" w:rsidRDefault="00013529" w:rsidP="008C23D3">
      <w:pPr>
        <w:pStyle w:val="Equation"/>
        <w:rPr>
          <w:rtl/>
          <w:lang w:bidi="ar-EG"/>
        </w:rPr>
      </w:pPr>
      <w:r w:rsidRPr="00013529">
        <w:rPr>
          <w:rtl/>
          <w:lang w:bidi="ar-EG"/>
        </w:rPr>
        <w:tab/>
      </w:r>
      <w:r w:rsidR="008C23D3" w:rsidRPr="006B7B5F">
        <w:rPr>
          <w:position w:val="-36"/>
        </w:rPr>
        <w:object w:dxaOrig="2740" w:dyaOrig="800">
          <v:shape id="_x0000_i1225" type="#_x0000_t75" style="width:138.35pt;height:40.05pt" o:ole="" filled="t">
            <v:fill color2="black"/>
            <v:imagedata r:id="rId295" o:title=""/>
          </v:shape>
          <o:OLEObject Type="Embed" ProgID="Equation.3" ShapeID="_x0000_i1225" DrawAspect="Content" ObjectID="_1485790051" r:id="rId296"/>
        </w:object>
      </w:r>
      <w:r w:rsidRPr="00013529">
        <w:rPr>
          <w:rtl/>
          <w:lang w:bidi="ar-EG"/>
        </w:rPr>
        <w:tab/>
      </w:r>
      <w:r w:rsidRPr="00013529">
        <w:t>(161)</w:t>
      </w:r>
    </w:p>
    <w:p w:rsidR="00013529" w:rsidRPr="00013529" w:rsidRDefault="00013529" w:rsidP="00013529">
      <w:pPr>
        <w:rPr>
          <w:rtl/>
          <w:lang w:bidi="ar-EG"/>
        </w:rPr>
      </w:pPr>
      <w:r w:rsidRPr="00013529">
        <w:rPr>
          <w:rtl/>
          <w:lang w:bidi="ar-EG"/>
        </w:rPr>
        <w:t>حيث:</w:t>
      </w:r>
    </w:p>
    <w:p w:rsidR="00013529" w:rsidRPr="00013529" w:rsidRDefault="00013529" w:rsidP="00483AF8">
      <w:pPr>
        <w:pStyle w:val="Equationlegend"/>
      </w:pPr>
      <w:r w:rsidRPr="00013529">
        <w:rPr>
          <w:rtl/>
          <w:lang w:bidi="ar-EG"/>
        </w:rPr>
        <w:tab/>
      </w:r>
      <w:r w:rsidRPr="00013529">
        <w:rPr>
          <w:i/>
          <w:iCs/>
        </w:rPr>
        <w:t>h</w:t>
      </w:r>
      <w:r w:rsidRPr="00013529">
        <w:rPr>
          <w:i/>
          <w:iCs/>
          <w:vertAlign w:val="subscript"/>
        </w:rPr>
        <w:t>i</w:t>
      </w:r>
      <w:r w:rsidRPr="00013529">
        <w:rPr>
          <w:rtl/>
          <w:lang w:bidi="ar-EG"/>
        </w:rPr>
        <w:t>:</w:t>
      </w:r>
      <w:r w:rsidRPr="00013529">
        <w:rPr>
          <w:rtl/>
          <w:lang w:bidi="ar-EG"/>
        </w:rPr>
        <w:tab/>
        <w:t xml:space="preserve">الارتفاع الحقيقي للنقطة من الرتبة </w:t>
      </w:r>
      <w:r w:rsidRPr="00013529">
        <w:rPr>
          <w:i/>
          <w:iCs/>
        </w:rPr>
        <w:t>i</w:t>
      </w:r>
      <w:r>
        <w:rPr>
          <w:rtl/>
          <w:lang w:bidi="ar-EG"/>
        </w:rPr>
        <w:t xml:space="preserve"> في </w:t>
      </w:r>
      <w:r w:rsidRPr="00013529">
        <w:rPr>
          <w:rtl/>
          <w:lang w:bidi="ar-EG"/>
        </w:rPr>
        <w:t xml:space="preserve">التضاريس الأرضية </w:t>
      </w:r>
      <w:r w:rsidRPr="00013529">
        <w:t>(m)</w:t>
      </w:r>
      <w:r w:rsidRPr="00013529">
        <w:rPr>
          <w:rtl/>
          <w:lang w:bidi="ar-EG"/>
        </w:rPr>
        <w:t xml:space="preserve"> فوق متوسط مستوى البحر</w:t>
      </w:r>
    </w:p>
    <w:p w:rsidR="00013529" w:rsidRPr="00013529" w:rsidRDefault="00013529" w:rsidP="00483AF8">
      <w:pPr>
        <w:pStyle w:val="Equationlegend"/>
      </w:pPr>
      <w:r w:rsidRPr="00013529">
        <w:tab/>
      </w:r>
      <w:r w:rsidRPr="00013529">
        <w:rPr>
          <w:i/>
          <w:iCs/>
        </w:rPr>
        <w:t>d</w:t>
      </w:r>
      <w:r w:rsidRPr="00013529">
        <w:rPr>
          <w:i/>
          <w:iCs/>
          <w:vertAlign w:val="subscript"/>
        </w:rPr>
        <w:t>i</w:t>
      </w:r>
      <w:r w:rsidRPr="00013529">
        <w:rPr>
          <w:rtl/>
          <w:lang w:bidi="ar-EG"/>
        </w:rPr>
        <w:t>:</w:t>
      </w:r>
      <w:r w:rsidRPr="00013529">
        <w:rPr>
          <w:rtl/>
          <w:lang w:bidi="ar-EG"/>
        </w:rPr>
        <w:tab/>
      </w:r>
      <w:r w:rsidRPr="00013529">
        <w:rPr>
          <w:rFonts w:hint="cs"/>
          <w:rtl/>
          <w:lang w:bidi="ar-EG"/>
        </w:rPr>
        <w:t xml:space="preserve">المسافة من مسبب التداخل إلى النقطة من الرتبة </w:t>
      </w:r>
      <w:r w:rsidRPr="00013529">
        <w:rPr>
          <w:i/>
          <w:iCs/>
        </w:rPr>
        <w:t>i</w:t>
      </w:r>
      <w:r>
        <w:rPr>
          <w:rFonts w:hint="cs"/>
          <w:rtl/>
          <w:lang w:bidi="ar-LB"/>
        </w:rPr>
        <w:t xml:space="preserve"> في </w:t>
      </w:r>
      <w:r w:rsidRPr="00013529">
        <w:rPr>
          <w:rtl/>
          <w:lang w:bidi="ar-EG"/>
        </w:rPr>
        <w:t xml:space="preserve">التضاريس الأرضية </w:t>
      </w:r>
      <w:r w:rsidRPr="00013529">
        <w:t>(km)</w:t>
      </w:r>
      <w:r w:rsidRPr="00013529">
        <w:rPr>
          <w:rtl/>
          <w:lang w:bidi="ar-EG"/>
        </w:rPr>
        <w:t>:</w:t>
      </w:r>
    </w:p>
    <w:p w:rsidR="00013529" w:rsidRPr="00013529" w:rsidRDefault="00013529" w:rsidP="0030199B">
      <w:pPr>
        <w:pStyle w:val="Equation"/>
      </w:pPr>
      <w:r w:rsidRPr="00013529">
        <w:tab/>
      </w:r>
      <w:r w:rsidR="0030199B" w:rsidRPr="00D17686">
        <w:rPr>
          <w:position w:val="-36"/>
        </w:rPr>
        <w:object w:dxaOrig="4940" w:dyaOrig="800">
          <v:shape id="_x0000_i1226" type="#_x0000_t75" style="width:247.95pt;height:40.05pt" o:ole="" filled="t">
            <v:fill color2="black"/>
            <v:imagedata r:id="rId297" o:title=""/>
          </v:shape>
          <o:OLEObject Type="Embed" ProgID="Equation.3" ShapeID="_x0000_i1226" DrawAspect="Content" ObjectID="_1485790052" r:id="rId298"/>
        </w:object>
      </w:r>
      <w:r w:rsidRPr="00013529">
        <w:tab/>
        <w:t>(162)</w:t>
      </w:r>
    </w:p>
    <w:p w:rsidR="00013529" w:rsidRPr="00013529" w:rsidRDefault="00013529" w:rsidP="00013529">
      <w:pPr>
        <w:rPr>
          <w:rtl/>
          <w:lang w:bidi="ar-EG"/>
        </w:rPr>
      </w:pPr>
      <w:r w:rsidRPr="00013529">
        <w:rPr>
          <w:rtl/>
          <w:lang w:bidi="ar-EG"/>
        </w:rPr>
        <w:t xml:space="preserve">ويعطى ارتفاع سطح الأرض المنتظمة عند المحطة المسببة للتداخل </w:t>
      </w:r>
      <w:r w:rsidRPr="00013529">
        <w:rPr>
          <w:i/>
          <w:iCs/>
        </w:rPr>
        <w:t>h</w:t>
      </w:r>
      <w:r w:rsidRPr="00013529">
        <w:rPr>
          <w:i/>
          <w:iCs/>
          <w:vertAlign w:val="subscript"/>
        </w:rPr>
        <w:t>st</w:t>
      </w:r>
      <w:r w:rsidRPr="00013529">
        <w:rPr>
          <w:rtl/>
          <w:lang w:bidi="ar-EG"/>
        </w:rPr>
        <w:t>:</w:t>
      </w:r>
    </w:p>
    <w:p w:rsidR="00013529" w:rsidRPr="00013529" w:rsidRDefault="00013529" w:rsidP="0030199B">
      <w:pPr>
        <w:pStyle w:val="Equation"/>
        <w:bidi w:val="0"/>
      </w:pPr>
      <w:r w:rsidRPr="00013529">
        <w:t>(163)</w:t>
      </w:r>
      <w:r w:rsidRPr="00013529">
        <w:tab/>
      </w:r>
      <w:r w:rsidR="0030199B" w:rsidRPr="009819A2">
        <w:rPr>
          <w:position w:val="-28"/>
        </w:rPr>
        <w:object w:dxaOrig="1719" w:dyaOrig="680">
          <v:shape id="_x0000_i1227" type="#_x0000_t75" style="width:85.75pt;height:34.45pt" o:ole="" filled="t">
            <v:fill color2="black"/>
            <v:imagedata r:id="rId299" o:title=""/>
          </v:shape>
          <o:OLEObject Type="Embed" ProgID="Equation.3" ShapeID="_x0000_i1227" DrawAspect="Content" ObjectID="_1485790053" r:id="rId300"/>
        </w:object>
      </w:r>
      <w:r w:rsidRPr="00013529">
        <w:t>                m</w:t>
      </w:r>
      <w:r w:rsidRPr="00013529">
        <w:tab/>
      </w:r>
    </w:p>
    <w:p w:rsidR="00013529" w:rsidRPr="00013529" w:rsidRDefault="00013529" w:rsidP="00013529">
      <w:pPr>
        <w:rPr>
          <w:rtl/>
          <w:lang w:bidi="ar-EG"/>
        </w:rPr>
      </w:pPr>
      <w:r w:rsidRPr="00013529">
        <w:rPr>
          <w:rtl/>
          <w:lang w:bidi="ar-EG"/>
        </w:rPr>
        <w:t xml:space="preserve">ومن ثم، تعطي العبارة التالية ارتفاع سطح الأرض المنتظمة عند المحطة المعرضة للتداخل </w:t>
      </w:r>
      <w:r w:rsidRPr="00013529">
        <w:rPr>
          <w:i/>
          <w:iCs/>
        </w:rPr>
        <w:t>h</w:t>
      </w:r>
      <w:r w:rsidRPr="00013529">
        <w:rPr>
          <w:i/>
          <w:iCs/>
          <w:vertAlign w:val="subscript"/>
        </w:rPr>
        <w:t>sr</w:t>
      </w:r>
      <w:r w:rsidRPr="00013529">
        <w:rPr>
          <w:rFonts w:hint="cs"/>
          <w:rtl/>
          <w:lang w:bidi="ar-EG"/>
        </w:rPr>
        <w:t>:</w:t>
      </w:r>
    </w:p>
    <w:p w:rsidR="00013529" w:rsidRPr="00013529" w:rsidRDefault="00013529" w:rsidP="0030199B">
      <w:pPr>
        <w:pStyle w:val="Equation"/>
      </w:pPr>
      <w:r w:rsidRPr="00013529">
        <w:tab/>
      </w:r>
      <w:r w:rsidR="0030199B" w:rsidRPr="00D17686">
        <w:rPr>
          <w:position w:val="-28"/>
        </w:rPr>
        <w:object w:dxaOrig="1640" w:dyaOrig="680">
          <v:shape id="_x0000_i1228" type="#_x0000_t75" style="width:82pt;height:34.45pt" o:ole="" filled="t">
            <v:fill color2="black"/>
            <v:imagedata r:id="rId301" o:title=""/>
          </v:shape>
          <o:OLEObject Type="Embed" ProgID="Equation.3" ShapeID="_x0000_i1228" DrawAspect="Content" ObjectID="_1485790054" r:id="rId302"/>
        </w:object>
      </w:r>
      <w:r w:rsidR="0030199B">
        <w:t>             </w:t>
      </w:r>
      <w:r w:rsidR="0030199B" w:rsidRPr="009819A2">
        <w:rPr>
          <w:color w:val="000000"/>
        </w:rPr>
        <w:t>m</w:t>
      </w:r>
      <w:r w:rsidRPr="00013529">
        <w:tab/>
        <w:t>(164)</w:t>
      </w:r>
    </w:p>
    <w:p w:rsidR="00013529" w:rsidRPr="00013529" w:rsidRDefault="00013529" w:rsidP="00483AF8">
      <w:pPr>
        <w:pStyle w:val="Heading4"/>
      </w:pPr>
      <w:bookmarkStart w:id="167" w:name="_Toc254604928"/>
      <w:r w:rsidRPr="00013529">
        <w:t>3.6.1.5</w:t>
      </w:r>
      <w:r w:rsidRPr="00013529">
        <w:tab/>
      </w:r>
      <w:r w:rsidRPr="00013529">
        <w:rPr>
          <w:rFonts w:hint="cs"/>
          <w:rtl/>
          <w:lang w:bidi="ar-EG"/>
        </w:rPr>
        <w:t>ارتفاعا</w:t>
      </w:r>
      <w:r w:rsidRPr="00013529">
        <w:rPr>
          <w:rtl/>
          <w:lang w:bidi="ar-EG"/>
        </w:rPr>
        <w:t xml:space="preserve"> الهوائي </w:t>
      </w:r>
      <w:r w:rsidRPr="00013529">
        <w:rPr>
          <w:rFonts w:hint="cs"/>
          <w:rtl/>
          <w:lang w:bidi="ar-EG"/>
        </w:rPr>
        <w:t>ال</w:t>
      </w:r>
      <w:r w:rsidRPr="00013529">
        <w:rPr>
          <w:rtl/>
          <w:lang w:bidi="ar-EG"/>
        </w:rPr>
        <w:t>فعال</w:t>
      </w:r>
      <w:r w:rsidRPr="00013529">
        <w:rPr>
          <w:rFonts w:hint="cs"/>
          <w:rtl/>
          <w:lang w:bidi="ar-EG"/>
        </w:rPr>
        <w:t>ين</w:t>
      </w:r>
      <w:r w:rsidRPr="00013529">
        <w:rPr>
          <w:rtl/>
          <w:lang w:bidi="ar-EG"/>
        </w:rPr>
        <w:t xml:space="preserve"> لنموذج الانعراج</w:t>
      </w:r>
    </w:p>
    <w:p w:rsidR="00013529" w:rsidRPr="00013529" w:rsidRDefault="00013529" w:rsidP="00013529">
      <w:pPr>
        <w:rPr>
          <w:rtl/>
          <w:lang w:bidi="ar-EG"/>
        </w:rPr>
      </w:pPr>
      <w:r w:rsidRPr="00013529">
        <w:rPr>
          <w:rFonts w:hint="cs"/>
          <w:rtl/>
          <w:lang w:bidi="ar-EG"/>
        </w:rPr>
        <w:t xml:space="preserve">يحدَد أعلى ارتفاع لعائق </w:t>
      </w:r>
      <w:r w:rsidRPr="00013529">
        <w:rPr>
          <w:rtl/>
          <w:lang w:bidi="ar-EG"/>
        </w:rPr>
        <w:t>فوق مس</w:t>
      </w:r>
      <w:r w:rsidRPr="00013529">
        <w:rPr>
          <w:rFonts w:hint="cs"/>
          <w:rtl/>
          <w:lang w:bidi="ar-EG"/>
        </w:rPr>
        <w:t>ي</w:t>
      </w:r>
      <w:r w:rsidRPr="00013529">
        <w:rPr>
          <w:rtl/>
          <w:lang w:bidi="ar-EG"/>
        </w:rPr>
        <w:t xml:space="preserve">ر خط مستقيم من المرسل إلى </w:t>
      </w:r>
      <w:r w:rsidRPr="00013529">
        <w:rPr>
          <w:rFonts w:hint="cs"/>
          <w:rtl/>
          <w:lang w:bidi="ar-EG"/>
        </w:rPr>
        <w:t xml:space="preserve">المستقبل، </w:t>
      </w:r>
      <w:r w:rsidRPr="00013529">
        <w:rPr>
          <w:i/>
        </w:rPr>
        <w:t>h</w:t>
      </w:r>
      <w:r w:rsidRPr="00013529">
        <w:rPr>
          <w:i/>
          <w:vertAlign w:val="subscript"/>
        </w:rPr>
        <w:t>obs</w:t>
      </w:r>
      <w:r w:rsidRPr="00013529">
        <w:rPr>
          <w:rFonts w:hint="cs"/>
          <w:rtl/>
          <w:lang w:bidi="ar-EG"/>
        </w:rPr>
        <w:t xml:space="preserve">، وزاويتي الارتفاع عن الأفق </w:t>
      </w:r>
      <w:r w:rsidRPr="00013529">
        <w:rPr>
          <w:i/>
          <w:lang w:val="fr-FR"/>
        </w:rPr>
        <w:t>α</w:t>
      </w:r>
      <w:r w:rsidRPr="00013529">
        <w:rPr>
          <w:i/>
          <w:vertAlign w:val="subscript"/>
        </w:rPr>
        <w:t>obt</w:t>
      </w:r>
      <w:r w:rsidRPr="00013529">
        <w:rPr>
          <w:rFonts w:hint="cs"/>
          <w:rtl/>
          <w:lang w:bidi="ar-EG"/>
        </w:rPr>
        <w:t xml:space="preserve"> و</w:t>
      </w:r>
      <w:r w:rsidRPr="00013529">
        <w:rPr>
          <w:i/>
          <w:lang w:val="fr-FR"/>
        </w:rPr>
        <w:t>α</w:t>
      </w:r>
      <w:r w:rsidRPr="00013529">
        <w:rPr>
          <w:i/>
          <w:vertAlign w:val="subscript"/>
        </w:rPr>
        <w:t>obr</w:t>
      </w:r>
      <w:r w:rsidRPr="00013529">
        <w:rPr>
          <w:rFonts w:hint="cs"/>
          <w:rtl/>
          <w:lang w:bidi="ar-EG"/>
        </w:rPr>
        <w:t>، وكل</w:t>
      </w:r>
      <w:r w:rsidRPr="00013529">
        <w:rPr>
          <w:rFonts w:hint="eastAsia"/>
          <w:rtl/>
          <w:lang w:bidi="ar-EG"/>
        </w:rPr>
        <w:t> </w:t>
      </w:r>
      <w:r w:rsidRPr="00013529">
        <w:rPr>
          <w:rFonts w:hint="cs"/>
          <w:rtl/>
          <w:lang w:bidi="ar-EG"/>
        </w:rPr>
        <w:t>ذلك على أساس هندسة الأرض المستوية، وفقاً لما</w:t>
      </w:r>
      <w:r w:rsidRPr="00013529">
        <w:rPr>
          <w:rFonts w:hint="eastAsia"/>
          <w:rtl/>
          <w:lang w:bidi="ar-EG"/>
        </w:rPr>
        <w:t> </w:t>
      </w:r>
      <w:r w:rsidRPr="00013529">
        <w:rPr>
          <w:rFonts w:hint="cs"/>
          <w:rtl/>
          <w:lang w:bidi="ar-EG"/>
        </w:rPr>
        <w:t>يلي:</w:t>
      </w:r>
    </w:p>
    <w:p w:rsidR="00013529" w:rsidRPr="00013529" w:rsidRDefault="00013529" w:rsidP="00556440">
      <w:pPr>
        <w:pStyle w:val="Equation"/>
      </w:pPr>
      <w:r w:rsidRPr="00013529">
        <w:tab/>
      </w:r>
      <w:r w:rsidR="00EF6115" w:rsidRPr="00D17686">
        <w:rPr>
          <w:position w:val="-24"/>
        </w:rPr>
        <w:object w:dxaOrig="1560" w:dyaOrig="660">
          <v:shape id="_x0000_i1229" type="#_x0000_t75" style="width:80.15pt;height:33.2pt" o:ole="">
            <v:imagedata r:id="rId303" o:title=""/>
          </v:shape>
          <o:OLEObject Type="Embed" ProgID="Equation.3" ShapeID="_x0000_i1229" DrawAspect="Content" ObjectID="_1485790055" r:id="rId304"/>
        </w:object>
      </w:r>
      <w:r w:rsidRPr="00013529">
        <w:t>                m</w:t>
      </w:r>
      <w:r w:rsidRPr="00013529">
        <w:tab/>
      </w:r>
      <w:r w:rsidR="00556440" w:rsidRPr="00013529">
        <w:t>(165a)</w:t>
      </w:r>
    </w:p>
    <w:p w:rsidR="00013529" w:rsidRPr="00013529" w:rsidRDefault="00013529" w:rsidP="00556440">
      <w:pPr>
        <w:pStyle w:val="Equation"/>
      </w:pPr>
      <w:r w:rsidRPr="00013529">
        <w:tab/>
      </w:r>
      <w:r w:rsidR="000824A3" w:rsidRPr="00D17686">
        <w:rPr>
          <w:position w:val="-24"/>
        </w:rPr>
        <w:object w:dxaOrig="1960" w:dyaOrig="660">
          <v:shape id="_x0000_i1230" type="#_x0000_t75" style="width:96.4pt;height:33.2pt" o:ole="">
            <v:imagedata r:id="rId305" o:title=""/>
          </v:shape>
          <o:OLEObject Type="Embed" ProgID="Equation.3" ShapeID="_x0000_i1230" DrawAspect="Content" ObjectID="_1485790056" r:id="rId306"/>
        </w:object>
      </w:r>
      <w:r w:rsidRPr="00013529">
        <w:t>                mrad</w:t>
      </w:r>
      <w:r w:rsidRPr="00013529">
        <w:tab/>
      </w:r>
      <w:r w:rsidR="00556440" w:rsidRPr="00013529">
        <w:t>(165b)</w:t>
      </w:r>
    </w:p>
    <w:p w:rsidR="00013529" w:rsidRPr="00013529" w:rsidRDefault="00013529" w:rsidP="00556440">
      <w:pPr>
        <w:pStyle w:val="Equation"/>
      </w:pPr>
      <w:r w:rsidRPr="00013529">
        <w:tab/>
      </w:r>
      <w:r w:rsidR="000824A3" w:rsidRPr="000301D7">
        <w:rPr>
          <w:position w:val="-24"/>
        </w:rPr>
        <w:object w:dxaOrig="2480" w:dyaOrig="660">
          <v:shape id="_x0000_i1231" type="#_x0000_t75" style="width:123.95pt;height:33.2pt" o:ole="">
            <v:imagedata r:id="rId307" o:title=""/>
          </v:shape>
          <o:OLEObject Type="Embed" ProgID="Equation.3" ShapeID="_x0000_i1231" DrawAspect="Content" ObjectID="_1485790057" r:id="rId308"/>
        </w:object>
      </w:r>
      <w:r w:rsidRPr="00013529">
        <w:t>                mrad</w:t>
      </w:r>
      <w:r w:rsidRPr="00013529">
        <w:tab/>
      </w:r>
      <w:r w:rsidR="00556440" w:rsidRPr="00013529">
        <w:t>(165c)</w:t>
      </w:r>
    </w:p>
    <w:p w:rsidR="00013529" w:rsidRPr="00013529" w:rsidRDefault="00013529" w:rsidP="00013529">
      <w:pPr>
        <w:rPr>
          <w:rtl/>
        </w:rPr>
      </w:pPr>
      <w:r w:rsidRPr="00013529">
        <w:rPr>
          <w:rFonts w:hint="cs"/>
          <w:rtl/>
        </w:rPr>
        <w:t>حيث:</w:t>
      </w:r>
    </w:p>
    <w:p w:rsidR="00013529" w:rsidRPr="00013529" w:rsidRDefault="00013529" w:rsidP="00556440">
      <w:pPr>
        <w:pStyle w:val="Equation"/>
      </w:pPr>
      <w:r w:rsidRPr="00013529">
        <w:tab/>
      </w:r>
      <w:r w:rsidR="000824A3" w:rsidRPr="00D17686">
        <w:rPr>
          <w:position w:val="-12"/>
        </w:rPr>
        <w:object w:dxaOrig="3060" w:dyaOrig="360">
          <v:shape id="_x0000_i1232" type="#_x0000_t75" style="width:152.75pt;height:17.55pt" o:ole="">
            <v:imagedata r:id="rId309" o:title=""/>
          </v:shape>
          <o:OLEObject Type="Embed" ProgID="Equation.3" ShapeID="_x0000_i1232" DrawAspect="Content" ObjectID="_1485790058" r:id="rId310"/>
        </w:object>
      </w:r>
      <w:r w:rsidRPr="00013529">
        <w:t>                m</w:t>
      </w:r>
      <w:r w:rsidRPr="00013529">
        <w:tab/>
      </w:r>
      <w:r w:rsidR="00556440" w:rsidRPr="00013529">
        <w:t>(165d)</w:t>
      </w:r>
    </w:p>
    <w:p w:rsidR="00013529" w:rsidRPr="00013529" w:rsidRDefault="00013529" w:rsidP="00013529">
      <w:pPr>
        <w:rPr>
          <w:rtl/>
          <w:lang w:bidi="ar-EG"/>
        </w:rPr>
      </w:pPr>
      <w:r w:rsidRPr="00013529">
        <w:rPr>
          <w:rFonts w:hint="cs"/>
          <w:rtl/>
          <w:lang w:bidi="ar-EG"/>
        </w:rPr>
        <w:t>وتُحسب</w:t>
      </w:r>
      <w:r w:rsidRPr="00013529">
        <w:rPr>
          <w:rtl/>
          <w:lang w:bidi="ar-EG"/>
        </w:rPr>
        <w:t xml:space="preserve"> القيم المؤقت</w:t>
      </w:r>
      <w:r w:rsidRPr="00013529">
        <w:rPr>
          <w:rFonts w:hint="cs"/>
          <w:rtl/>
          <w:lang w:bidi="ar-EG"/>
        </w:rPr>
        <w:t>ة</w:t>
      </w:r>
      <w:r w:rsidRPr="00013529">
        <w:rPr>
          <w:rtl/>
          <w:lang w:bidi="ar-EG"/>
        </w:rPr>
        <w:t xml:space="preserve"> </w:t>
      </w:r>
      <w:r w:rsidRPr="00013529">
        <w:rPr>
          <w:rFonts w:hint="cs"/>
          <w:rtl/>
          <w:lang w:bidi="ar-EG"/>
        </w:rPr>
        <w:t>لارتفاعات</w:t>
      </w:r>
      <w:r w:rsidRPr="00013529">
        <w:rPr>
          <w:rtl/>
          <w:lang w:bidi="ar-EG"/>
        </w:rPr>
        <w:t xml:space="preserve"> </w:t>
      </w:r>
      <w:r w:rsidRPr="00013529">
        <w:rPr>
          <w:rFonts w:hint="cs"/>
          <w:rtl/>
          <w:lang w:bidi="ar-EG"/>
        </w:rPr>
        <w:t>ال</w:t>
      </w:r>
      <w:r w:rsidRPr="00013529">
        <w:rPr>
          <w:rtl/>
          <w:lang w:bidi="ar-EG"/>
        </w:rPr>
        <w:t xml:space="preserve">سطح </w:t>
      </w:r>
      <w:r w:rsidRPr="00013529">
        <w:rPr>
          <w:rFonts w:hint="cs"/>
          <w:rtl/>
          <w:lang w:bidi="ar-EG"/>
        </w:rPr>
        <w:t>ال</w:t>
      </w:r>
      <w:r w:rsidRPr="00013529">
        <w:rPr>
          <w:rtl/>
          <w:lang w:bidi="ar-EG"/>
        </w:rPr>
        <w:t>أملس</w:t>
      </w:r>
      <w:r>
        <w:rPr>
          <w:rtl/>
          <w:lang w:bidi="ar-EG"/>
        </w:rPr>
        <w:t xml:space="preserve"> في </w:t>
      </w:r>
      <w:r w:rsidRPr="00013529">
        <w:rPr>
          <w:rFonts w:hint="cs"/>
          <w:rtl/>
          <w:lang w:bidi="ar-EG"/>
        </w:rPr>
        <w:t>طرفي</w:t>
      </w:r>
      <w:r w:rsidRPr="00013529">
        <w:rPr>
          <w:rtl/>
          <w:lang w:bidi="ar-EG"/>
        </w:rPr>
        <w:t xml:space="preserve"> </w:t>
      </w:r>
      <w:r w:rsidRPr="00013529">
        <w:rPr>
          <w:rFonts w:hint="cs"/>
          <w:rtl/>
          <w:lang w:bidi="ar-EG"/>
        </w:rPr>
        <w:t>الإرسال</w:t>
      </w:r>
      <w:r w:rsidRPr="00013529">
        <w:rPr>
          <w:rtl/>
          <w:lang w:bidi="ar-EG"/>
        </w:rPr>
        <w:t xml:space="preserve"> </w:t>
      </w:r>
      <w:r w:rsidRPr="00013529">
        <w:rPr>
          <w:rFonts w:hint="cs"/>
          <w:rtl/>
          <w:lang w:bidi="ar-EG"/>
        </w:rPr>
        <w:t>والاستقبال للمسير</w:t>
      </w:r>
      <w:r w:rsidRPr="00013529">
        <w:rPr>
          <w:rtl/>
          <w:lang w:bidi="ar-EG"/>
        </w:rPr>
        <w:t>:</w:t>
      </w:r>
    </w:p>
    <w:p w:rsidR="00013529" w:rsidRPr="00013529" w:rsidRDefault="00013529" w:rsidP="00013529">
      <w:pPr>
        <w:rPr>
          <w:rtl/>
          <w:lang w:bidi="ar-EG"/>
        </w:rPr>
      </w:pPr>
      <w:r w:rsidRPr="00013529">
        <w:rPr>
          <w:rFonts w:hint="cs"/>
          <w:rtl/>
          <w:lang w:bidi="ar-EG"/>
        </w:rPr>
        <w:t xml:space="preserve">إذا كان </w:t>
      </w:r>
      <w:r w:rsidRPr="00013529">
        <w:rPr>
          <w:i/>
        </w:rPr>
        <w:t>h</w:t>
      </w:r>
      <w:r w:rsidRPr="00013529">
        <w:rPr>
          <w:i/>
          <w:vertAlign w:val="subscript"/>
        </w:rPr>
        <w:t>obs</w:t>
      </w:r>
      <w:r w:rsidRPr="00013529">
        <w:rPr>
          <w:rFonts w:hint="cs"/>
          <w:rtl/>
          <w:lang w:bidi="ar-EG"/>
        </w:rPr>
        <w:t xml:space="preserve"> </w:t>
      </w:r>
      <w:r w:rsidRPr="00013529">
        <w:rPr>
          <w:rtl/>
          <w:lang w:bidi="ar-EG"/>
        </w:rPr>
        <w:t xml:space="preserve">أقل من الصفر أو </w:t>
      </w:r>
      <w:r w:rsidRPr="00013529">
        <w:rPr>
          <w:rFonts w:hint="cs"/>
          <w:rtl/>
          <w:lang w:bidi="ar-EG"/>
        </w:rPr>
        <w:t>ي</w:t>
      </w:r>
      <w:r w:rsidRPr="00013529">
        <w:rPr>
          <w:rtl/>
          <w:lang w:bidi="ar-EG"/>
        </w:rPr>
        <w:t>ساوي</w:t>
      </w:r>
      <w:r w:rsidRPr="00013529">
        <w:rPr>
          <w:rFonts w:hint="cs"/>
          <w:rtl/>
          <w:lang w:bidi="ar-EG"/>
        </w:rPr>
        <w:t>ه</w:t>
      </w:r>
      <w:r w:rsidRPr="00013529">
        <w:rPr>
          <w:rtl/>
          <w:lang w:bidi="ar-EG"/>
        </w:rPr>
        <w:t xml:space="preserve">، </w:t>
      </w:r>
      <w:r w:rsidRPr="00013529">
        <w:rPr>
          <w:rFonts w:hint="cs"/>
          <w:rtl/>
          <w:lang w:bidi="ar-EG"/>
        </w:rPr>
        <w:t>عندئذ</w:t>
      </w:r>
      <w:r w:rsidRPr="00013529">
        <w:rPr>
          <w:rtl/>
          <w:lang w:bidi="ar-EG"/>
        </w:rPr>
        <w:t>:</w:t>
      </w:r>
    </w:p>
    <w:p w:rsidR="00013529" w:rsidRPr="00013529" w:rsidRDefault="00013529" w:rsidP="00556440">
      <w:pPr>
        <w:pStyle w:val="Equation"/>
      </w:pPr>
      <w:r w:rsidRPr="00013529">
        <w:tab/>
      </w:r>
      <w:r w:rsidR="000824A3" w:rsidRPr="00343A62">
        <w:rPr>
          <w:position w:val="-14"/>
        </w:rPr>
        <w:object w:dxaOrig="920" w:dyaOrig="380">
          <v:shape id="_x0000_i1233" type="#_x0000_t75" style="width:45.7pt;height:17.55pt" o:ole="">
            <v:imagedata r:id="rId311" o:title=""/>
          </v:shape>
          <o:OLEObject Type="Embed" ProgID="Equation.3" ShapeID="_x0000_i1233" DrawAspect="Content" ObjectID="_1485790059" r:id="rId312"/>
        </w:object>
      </w:r>
      <w:r w:rsidRPr="00013529">
        <w:t xml:space="preserve">   (m) masl</w:t>
      </w:r>
      <w:r w:rsidRPr="00013529">
        <w:tab/>
      </w:r>
      <w:r w:rsidR="00556440" w:rsidRPr="00013529">
        <w:t>(166a)</w:t>
      </w:r>
    </w:p>
    <w:p w:rsidR="00013529" w:rsidRPr="00013529" w:rsidRDefault="00013529" w:rsidP="00556440">
      <w:pPr>
        <w:pStyle w:val="Equation"/>
      </w:pPr>
      <w:r w:rsidRPr="00013529">
        <w:tab/>
      </w:r>
      <w:r w:rsidR="000824A3" w:rsidRPr="00343A62">
        <w:rPr>
          <w:position w:val="-14"/>
        </w:rPr>
        <w:object w:dxaOrig="960" w:dyaOrig="380">
          <v:shape id="_x0000_i1234" type="#_x0000_t75" style="width:48.85pt;height:17.55pt" o:ole="">
            <v:imagedata r:id="rId313" o:title=""/>
          </v:shape>
          <o:OLEObject Type="Embed" ProgID="Equation.3" ShapeID="_x0000_i1234" DrawAspect="Content" ObjectID="_1485790060" r:id="rId314"/>
        </w:object>
      </w:r>
      <w:r w:rsidRPr="00013529">
        <w:t xml:space="preserve">   (m) masl</w:t>
      </w:r>
      <w:r w:rsidRPr="00013529">
        <w:tab/>
      </w:r>
      <w:r w:rsidR="00556440" w:rsidRPr="00013529">
        <w:t>(166b)</w:t>
      </w:r>
    </w:p>
    <w:p w:rsidR="00013529" w:rsidRPr="00013529" w:rsidRDefault="00013529" w:rsidP="00013529">
      <w:r w:rsidRPr="00013529">
        <w:rPr>
          <w:rFonts w:hint="cs"/>
          <w:rtl/>
          <w:lang w:bidi="ar-EG"/>
        </w:rPr>
        <w:t>وإلا:</w:t>
      </w:r>
    </w:p>
    <w:p w:rsidR="00013529" w:rsidRPr="00013529" w:rsidRDefault="00013529" w:rsidP="00556440">
      <w:pPr>
        <w:pStyle w:val="Equation"/>
      </w:pPr>
      <w:r w:rsidRPr="00013529">
        <w:tab/>
      </w:r>
      <w:r w:rsidR="000824A3" w:rsidRPr="00106908">
        <w:rPr>
          <w:position w:val="-14"/>
        </w:rPr>
        <w:object w:dxaOrig="1740" w:dyaOrig="380">
          <v:shape id="_x0000_i1235" type="#_x0000_t75" style="width:88.9pt;height:17.55pt" o:ole="">
            <v:imagedata r:id="rId315" o:title=""/>
          </v:shape>
          <o:OLEObject Type="Embed" ProgID="Equation.3" ShapeID="_x0000_i1235" DrawAspect="Content" ObjectID="_1485790061" r:id="rId316"/>
        </w:object>
      </w:r>
      <w:r w:rsidRPr="00013529">
        <w:t xml:space="preserve">   (m) masl</w:t>
      </w:r>
      <w:r w:rsidRPr="00013529">
        <w:tab/>
      </w:r>
      <w:r w:rsidR="00556440" w:rsidRPr="00013529">
        <w:t>(166c)</w:t>
      </w:r>
    </w:p>
    <w:p w:rsidR="00013529" w:rsidRPr="00013529" w:rsidRDefault="00013529" w:rsidP="00556440">
      <w:pPr>
        <w:pStyle w:val="Equation"/>
      </w:pPr>
      <w:r w:rsidRPr="00013529">
        <w:tab/>
      </w:r>
      <w:r w:rsidR="000824A3" w:rsidRPr="00106908">
        <w:rPr>
          <w:position w:val="-14"/>
        </w:rPr>
        <w:object w:dxaOrig="1800" w:dyaOrig="380">
          <v:shape id="_x0000_i1236" type="#_x0000_t75" style="width:90.8pt;height:17.55pt" o:ole="">
            <v:imagedata r:id="rId317" o:title=""/>
          </v:shape>
          <o:OLEObject Type="Embed" ProgID="Equation.3" ShapeID="_x0000_i1236" DrawAspect="Content" ObjectID="_1485790062" r:id="rId318"/>
        </w:object>
      </w:r>
      <w:r w:rsidRPr="00013529">
        <w:t xml:space="preserve">   (m) masl</w:t>
      </w:r>
      <w:r w:rsidRPr="00013529">
        <w:tab/>
      </w:r>
      <w:r w:rsidR="00556440" w:rsidRPr="00013529">
        <w:t>(166d)</w:t>
      </w:r>
    </w:p>
    <w:p w:rsidR="00013529" w:rsidRPr="00013529" w:rsidRDefault="00013529" w:rsidP="00013529">
      <w:r w:rsidRPr="00013529">
        <w:rPr>
          <w:rFonts w:hint="cs"/>
          <w:rtl/>
        </w:rPr>
        <w:lastRenderedPageBreak/>
        <w:t>حيث:</w:t>
      </w:r>
    </w:p>
    <w:p w:rsidR="00013529" w:rsidRPr="00013529" w:rsidRDefault="00013529" w:rsidP="000824A3">
      <w:pPr>
        <w:pStyle w:val="Equation"/>
      </w:pPr>
      <w:r w:rsidRPr="00013529">
        <w:tab/>
      </w:r>
      <w:r w:rsidR="000824A3" w:rsidRPr="003D08C5">
        <w:rPr>
          <w:position w:val="-12"/>
        </w:rPr>
        <w:object w:dxaOrig="2340" w:dyaOrig="360">
          <v:shape id="_x0000_i1237" type="#_x0000_t75" style="width:117.7pt;height:17.55pt" o:ole="">
            <v:imagedata r:id="rId319" o:title=""/>
          </v:shape>
          <o:OLEObject Type="Embed" ProgID="Equation.3" ShapeID="_x0000_i1237" DrawAspect="Content" ObjectID="_1485790063" r:id="rId320"/>
        </w:object>
      </w:r>
      <w:r w:rsidRPr="00013529">
        <w:tab/>
        <w:t>(166e)</w:t>
      </w:r>
    </w:p>
    <w:p w:rsidR="00013529" w:rsidRPr="00013529" w:rsidRDefault="00013529" w:rsidP="000824A3">
      <w:pPr>
        <w:pStyle w:val="Equation"/>
      </w:pPr>
      <w:r w:rsidRPr="00013529">
        <w:tab/>
      </w:r>
      <w:r w:rsidR="000824A3" w:rsidRPr="003D08C5">
        <w:rPr>
          <w:position w:val="-12"/>
        </w:rPr>
        <w:object w:dxaOrig="2360" w:dyaOrig="360">
          <v:shape id="_x0000_i1238" type="#_x0000_t75" style="width:119.6pt;height:17.55pt" o:ole="">
            <v:imagedata r:id="rId321" o:title=""/>
          </v:shape>
          <o:OLEObject Type="Embed" ProgID="Equation.3" ShapeID="_x0000_i1238" DrawAspect="Content" ObjectID="_1485790064" r:id="rId322"/>
        </w:object>
      </w:r>
      <w:r w:rsidRPr="00013529">
        <w:tab/>
        <w:t>(166f)</w:t>
      </w:r>
    </w:p>
    <w:p w:rsidR="00013529" w:rsidRPr="00013529" w:rsidRDefault="00013529" w:rsidP="00013529">
      <w:pPr>
        <w:rPr>
          <w:rtl/>
          <w:lang w:bidi="ar-EG"/>
        </w:rPr>
      </w:pPr>
      <w:r w:rsidRPr="00013529">
        <w:rPr>
          <w:rFonts w:hint="cs"/>
          <w:rtl/>
          <w:lang w:bidi="ar-EG"/>
        </w:rPr>
        <w:t>وتُحسب</w:t>
      </w:r>
      <w:r w:rsidRPr="00013529">
        <w:rPr>
          <w:rtl/>
          <w:lang w:bidi="ar-EG"/>
        </w:rPr>
        <w:t xml:space="preserve"> القيم </w:t>
      </w:r>
      <w:r w:rsidRPr="00013529">
        <w:rPr>
          <w:rFonts w:hint="cs"/>
          <w:rtl/>
          <w:lang w:bidi="ar-EG"/>
        </w:rPr>
        <w:t>النهائية</w:t>
      </w:r>
      <w:r w:rsidRPr="00013529">
        <w:rPr>
          <w:rtl/>
          <w:lang w:bidi="ar-EG"/>
        </w:rPr>
        <w:t xml:space="preserve"> </w:t>
      </w:r>
      <w:r w:rsidRPr="00013529">
        <w:rPr>
          <w:rFonts w:hint="cs"/>
          <w:rtl/>
          <w:lang w:bidi="ar-EG"/>
        </w:rPr>
        <w:t>لارتفاعي</w:t>
      </w:r>
      <w:r w:rsidRPr="00013529">
        <w:rPr>
          <w:rtl/>
          <w:lang w:bidi="ar-EG"/>
        </w:rPr>
        <w:t xml:space="preserve"> </w:t>
      </w:r>
      <w:r w:rsidRPr="00013529">
        <w:rPr>
          <w:rFonts w:hint="cs"/>
          <w:rtl/>
          <w:lang w:bidi="ar-EG"/>
        </w:rPr>
        <w:t>ال</w:t>
      </w:r>
      <w:r w:rsidRPr="00013529">
        <w:rPr>
          <w:rtl/>
          <w:lang w:bidi="ar-EG"/>
        </w:rPr>
        <w:t xml:space="preserve">سطح </w:t>
      </w:r>
      <w:r w:rsidRPr="00013529">
        <w:rPr>
          <w:rFonts w:hint="cs"/>
          <w:rtl/>
          <w:lang w:bidi="ar-EG"/>
        </w:rPr>
        <w:t>ال</w:t>
      </w:r>
      <w:r w:rsidRPr="00013529">
        <w:rPr>
          <w:rtl/>
          <w:lang w:bidi="ar-EG"/>
        </w:rPr>
        <w:t>أملس</w:t>
      </w:r>
      <w:r>
        <w:rPr>
          <w:rtl/>
          <w:lang w:bidi="ar-EG"/>
        </w:rPr>
        <w:t xml:space="preserve"> في </w:t>
      </w:r>
      <w:r w:rsidRPr="00013529">
        <w:rPr>
          <w:rFonts w:hint="cs"/>
          <w:rtl/>
          <w:lang w:bidi="ar-EG"/>
        </w:rPr>
        <w:t>طرفي</w:t>
      </w:r>
      <w:r w:rsidRPr="00013529">
        <w:rPr>
          <w:rtl/>
          <w:lang w:bidi="ar-EG"/>
        </w:rPr>
        <w:t xml:space="preserve"> </w:t>
      </w:r>
      <w:r w:rsidRPr="00013529">
        <w:rPr>
          <w:rFonts w:hint="cs"/>
          <w:rtl/>
          <w:lang w:bidi="ar-EG"/>
        </w:rPr>
        <w:t>الإرسال</w:t>
      </w:r>
      <w:r w:rsidRPr="00013529">
        <w:rPr>
          <w:rtl/>
          <w:lang w:bidi="ar-EG"/>
        </w:rPr>
        <w:t xml:space="preserve"> </w:t>
      </w:r>
      <w:r w:rsidRPr="00013529">
        <w:rPr>
          <w:rFonts w:hint="cs"/>
          <w:rtl/>
          <w:lang w:bidi="ar-EG"/>
        </w:rPr>
        <w:t>والاستقبال للمسير</w:t>
      </w:r>
      <w:r w:rsidRPr="00013529">
        <w:rPr>
          <w:rFonts w:hint="cs"/>
          <w:rtl/>
          <w:lang w:bidi="ar-LB"/>
        </w:rPr>
        <w:t xml:space="preserve"> على النحو المطلوب</w:t>
      </w:r>
      <w:r>
        <w:rPr>
          <w:rFonts w:hint="cs"/>
          <w:rtl/>
          <w:lang w:bidi="ar-LB"/>
        </w:rPr>
        <w:t xml:space="preserve"> في </w:t>
      </w:r>
      <w:r w:rsidRPr="00013529">
        <w:rPr>
          <w:rFonts w:hint="cs"/>
          <w:rtl/>
          <w:lang w:bidi="ar-LB"/>
        </w:rPr>
        <w:t>نموذج الانعراج</w:t>
      </w:r>
      <w:r w:rsidRPr="00013529">
        <w:rPr>
          <w:rtl/>
          <w:lang w:bidi="ar-EG"/>
        </w:rPr>
        <w:t>:</w:t>
      </w:r>
    </w:p>
    <w:p w:rsidR="00013529" w:rsidRPr="00013529" w:rsidRDefault="00013529" w:rsidP="00013529">
      <w:pPr>
        <w:rPr>
          <w:rtl/>
          <w:lang w:bidi="ar-EG"/>
        </w:rPr>
      </w:pPr>
      <w:r w:rsidRPr="00013529">
        <w:rPr>
          <w:rFonts w:hint="cs"/>
          <w:rtl/>
          <w:lang w:bidi="ar-EG"/>
        </w:rPr>
        <w:t xml:space="preserve">إذا كان </w:t>
      </w:r>
      <w:r w:rsidRPr="00013529">
        <w:rPr>
          <w:i/>
        </w:rPr>
        <w:t>h</w:t>
      </w:r>
      <w:r w:rsidRPr="00013529">
        <w:rPr>
          <w:i/>
          <w:vertAlign w:val="subscript"/>
        </w:rPr>
        <w:t>stp</w:t>
      </w:r>
      <w:r w:rsidRPr="00013529">
        <w:rPr>
          <w:rFonts w:hint="cs"/>
          <w:rtl/>
          <w:lang w:bidi="ar-EG"/>
        </w:rPr>
        <w:t xml:space="preserve"> أكبر</w:t>
      </w:r>
      <w:r w:rsidRPr="00013529">
        <w:rPr>
          <w:rtl/>
          <w:lang w:bidi="ar-EG"/>
        </w:rPr>
        <w:t xml:space="preserve"> من </w:t>
      </w:r>
      <w:r w:rsidRPr="00013529">
        <w:rPr>
          <w:i/>
        </w:rPr>
        <w:t>h</w:t>
      </w:r>
      <w:r w:rsidRPr="00013529">
        <w:rPr>
          <w:vertAlign w:val="subscript"/>
        </w:rPr>
        <w:t>0</w:t>
      </w:r>
      <w:r w:rsidRPr="00013529">
        <w:rPr>
          <w:rtl/>
          <w:lang w:bidi="ar-EG"/>
        </w:rPr>
        <w:t xml:space="preserve">، </w:t>
      </w:r>
      <w:r w:rsidRPr="00013529">
        <w:rPr>
          <w:rFonts w:hint="cs"/>
          <w:rtl/>
          <w:lang w:bidi="ar-EG"/>
        </w:rPr>
        <w:t>عندئذ</w:t>
      </w:r>
      <w:r w:rsidRPr="00013529">
        <w:rPr>
          <w:rtl/>
          <w:lang w:bidi="ar-EG"/>
        </w:rPr>
        <w:t>:</w:t>
      </w:r>
    </w:p>
    <w:p w:rsidR="00013529" w:rsidRPr="00013529" w:rsidRDefault="00013529" w:rsidP="000824A3">
      <w:pPr>
        <w:pStyle w:val="Equation"/>
      </w:pPr>
      <w:r w:rsidRPr="00013529">
        <w:tab/>
      </w:r>
      <w:r w:rsidR="000824A3" w:rsidRPr="00ED140F">
        <w:rPr>
          <w:position w:val="-12"/>
        </w:rPr>
        <w:object w:dxaOrig="900" w:dyaOrig="360">
          <v:shape id="_x0000_i1239" type="#_x0000_t75" style="width:44.45pt;height:17.55pt" o:ole="">
            <v:imagedata r:id="rId323" o:title=""/>
          </v:shape>
          <o:OLEObject Type="Embed" ProgID="Equation.3" ShapeID="_x0000_i1239" DrawAspect="Content" ObjectID="_1485790065" r:id="rId324"/>
        </w:object>
      </w:r>
      <w:r w:rsidR="00FC29EB" w:rsidRPr="00FC29EB">
        <w:t xml:space="preserve">      (m)</w:t>
      </w:r>
      <w:r w:rsidRPr="00013529">
        <w:t xml:space="preserve"> masl</w:t>
      </w:r>
      <w:r w:rsidRPr="00013529">
        <w:tab/>
      </w:r>
      <w:r w:rsidR="000824A3" w:rsidRPr="00013529">
        <w:t>(167a)</w:t>
      </w:r>
    </w:p>
    <w:p w:rsidR="00013529" w:rsidRPr="00013529" w:rsidRDefault="00013529" w:rsidP="00013529">
      <w:r w:rsidRPr="00013529">
        <w:rPr>
          <w:rFonts w:hint="cs"/>
          <w:rtl/>
          <w:lang w:bidi="ar-EG"/>
        </w:rPr>
        <w:t>وإلا:</w:t>
      </w:r>
    </w:p>
    <w:p w:rsidR="00013529" w:rsidRPr="00013529" w:rsidRDefault="00013529" w:rsidP="000824A3">
      <w:pPr>
        <w:pStyle w:val="Equation"/>
      </w:pPr>
      <w:r w:rsidRPr="00013529">
        <w:tab/>
      </w:r>
      <w:r w:rsidR="000824A3" w:rsidRPr="00ED140F">
        <w:rPr>
          <w:position w:val="-14"/>
        </w:rPr>
        <w:object w:dxaOrig="1020" w:dyaOrig="380">
          <v:shape id="_x0000_i1240" type="#_x0000_t75" style="width:51.95pt;height:17.55pt" o:ole="">
            <v:imagedata r:id="rId325" o:title=""/>
          </v:shape>
          <o:OLEObject Type="Embed" ProgID="Equation.3" ShapeID="_x0000_i1240" DrawAspect="Content" ObjectID="_1485790066" r:id="rId326"/>
        </w:object>
      </w:r>
      <w:r w:rsidR="00FC29EB" w:rsidRPr="00FC29EB">
        <w:t xml:space="preserve">      (m)</w:t>
      </w:r>
      <w:r w:rsidRPr="00013529">
        <w:t xml:space="preserve"> masl</w:t>
      </w:r>
      <w:r w:rsidRPr="00013529">
        <w:tab/>
      </w:r>
      <w:r w:rsidR="000824A3" w:rsidRPr="00013529">
        <w:t>(167b)</w:t>
      </w:r>
    </w:p>
    <w:p w:rsidR="00013529" w:rsidRPr="00013529" w:rsidRDefault="00013529" w:rsidP="00013529">
      <w:r w:rsidRPr="00013529">
        <w:rPr>
          <w:rFonts w:hint="cs"/>
          <w:rtl/>
          <w:lang w:bidi="ar-EG"/>
        </w:rPr>
        <w:t xml:space="preserve">إذا كان </w:t>
      </w:r>
      <w:r w:rsidRPr="00013529">
        <w:rPr>
          <w:i/>
        </w:rPr>
        <w:t>h</w:t>
      </w:r>
      <w:r w:rsidRPr="00013529">
        <w:rPr>
          <w:i/>
          <w:vertAlign w:val="subscript"/>
        </w:rPr>
        <w:t>srp</w:t>
      </w:r>
      <w:r w:rsidRPr="00013529">
        <w:rPr>
          <w:rFonts w:hint="cs"/>
          <w:rtl/>
          <w:lang w:bidi="ar-EG"/>
        </w:rPr>
        <w:t xml:space="preserve"> أكبر</w:t>
      </w:r>
      <w:r w:rsidRPr="00013529">
        <w:rPr>
          <w:rtl/>
          <w:lang w:bidi="ar-EG"/>
        </w:rPr>
        <w:t xml:space="preserve"> من </w:t>
      </w:r>
      <w:r w:rsidRPr="00013529">
        <w:rPr>
          <w:i/>
        </w:rPr>
        <w:t>h</w:t>
      </w:r>
      <w:r w:rsidRPr="00013529">
        <w:rPr>
          <w:i/>
          <w:vertAlign w:val="subscript"/>
        </w:rPr>
        <w:t xml:space="preserve">n </w:t>
      </w:r>
      <w:r w:rsidRPr="00013529">
        <w:rPr>
          <w:rtl/>
          <w:lang w:bidi="ar-EG"/>
        </w:rPr>
        <w:t xml:space="preserve">، </w:t>
      </w:r>
      <w:r w:rsidRPr="00013529">
        <w:rPr>
          <w:rFonts w:hint="cs"/>
          <w:rtl/>
          <w:lang w:bidi="ar-EG"/>
        </w:rPr>
        <w:t>عندئذ</w:t>
      </w:r>
      <w:r w:rsidRPr="00013529">
        <w:rPr>
          <w:rtl/>
          <w:lang w:bidi="ar-EG"/>
        </w:rPr>
        <w:t>:</w:t>
      </w:r>
    </w:p>
    <w:p w:rsidR="00013529" w:rsidRPr="00013529" w:rsidRDefault="00013529" w:rsidP="000824A3">
      <w:pPr>
        <w:pStyle w:val="Equation"/>
      </w:pPr>
      <w:r w:rsidRPr="00013529">
        <w:tab/>
      </w:r>
      <w:r w:rsidR="000824A3" w:rsidRPr="00ED140F">
        <w:rPr>
          <w:position w:val="-12"/>
        </w:rPr>
        <w:object w:dxaOrig="920" w:dyaOrig="360">
          <v:shape id="_x0000_i1241" type="#_x0000_t75" style="width:45.7pt;height:17.55pt" o:ole="">
            <v:imagedata r:id="rId327" o:title=""/>
          </v:shape>
          <o:OLEObject Type="Embed" ProgID="Equation.3" ShapeID="_x0000_i1241" DrawAspect="Content" ObjectID="_1485790067" r:id="rId328"/>
        </w:object>
      </w:r>
      <w:r w:rsidR="00FC29EB" w:rsidRPr="00FC29EB">
        <w:t xml:space="preserve">      (m)</w:t>
      </w:r>
      <w:r w:rsidRPr="00013529">
        <w:t xml:space="preserve"> masl</w:t>
      </w:r>
      <w:r w:rsidRPr="00013529">
        <w:tab/>
      </w:r>
      <w:r w:rsidR="000824A3" w:rsidRPr="00013529">
        <w:t>(167c)</w:t>
      </w:r>
    </w:p>
    <w:p w:rsidR="00013529" w:rsidRPr="00013529" w:rsidRDefault="00013529" w:rsidP="00013529">
      <w:r w:rsidRPr="00013529">
        <w:rPr>
          <w:rFonts w:hint="cs"/>
          <w:rtl/>
          <w:lang w:bidi="ar-EG"/>
        </w:rPr>
        <w:t>وإلا:</w:t>
      </w:r>
    </w:p>
    <w:p w:rsidR="00013529" w:rsidRPr="00013529" w:rsidRDefault="00013529" w:rsidP="000824A3">
      <w:pPr>
        <w:pStyle w:val="Equation"/>
      </w:pPr>
      <w:r w:rsidRPr="00013529">
        <w:tab/>
      </w:r>
      <w:r w:rsidR="000824A3" w:rsidRPr="00ED140F">
        <w:rPr>
          <w:position w:val="-14"/>
        </w:rPr>
        <w:object w:dxaOrig="1080" w:dyaOrig="380">
          <v:shape id="_x0000_i1242" type="#_x0000_t75" style="width:52.6pt;height:17.55pt" o:ole="">
            <v:imagedata r:id="rId329" o:title=""/>
          </v:shape>
          <o:OLEObject Type="Embed" ProgID="Equation.3" ShapeID="_x0000_i1242" DrawAspect="Content" ObjectID="_1485790068" r:id="rId330"/>
        </w:object>
      </w:r>
      <w:r w:rsidR="00FC29EB" w:rsidRPr="00FC29EB">
        <w:t xml:space="preserve">      (m)</w:t>
      </w:r>
      <w:r w:rsidRPr="00013529">
        <w:t xml:space="preserve"> masl</w:t>
      </w:r>
      <w:r w:rsidRPr="00013529">
        <w:tab/>
      </w:r>
      <w:r w:rsidR="000824A3" w:rsidRPr="00013529">
        <w:t>(167d)</w:t>
      </w:r>
    </w:p>
    <w:p w:rsidR="00013529" w:rsidRPr="00013529" w:rsidRDefault="00013529" w:rsidP="005024E9">
      <w:pPr>
        <w:pStyle w:val="Heading4"/>
        <w:rPr>
          <w:rtl/>
          <w:lang w:bidi="ar-EG"/>
        </w:rPr>
      </w:pPr>
      <w:r w:rsidRPr="00013529">
        <w:rPr>
          <w:lang w:val="en-GB"/>
        </w:rPr>
        <w:t>4.6.1.5</w:t>
      </w:r>
      <w:r w:rsidRPr="00013529">
        <w:rPr>
          <w:rtl/>
          <w:lang w:bidi="ar-EG"/>
        </w:rPr>
        <w:tab/>
      </w:r>
      <w:r w:rsidRPr="00013529">
        <w:rPr>
          <w:rFonts w:hint="cs"/>
          <w:rtl/>
          <w:lang w:bidi="ar-EG"/>
        </w:rPr>
        <w:t>معلمات نموذج الانتشار التروبوسفيري الموجه/الانعكاس على الطبقات</w:t>
      </w:r>
    </w:p>
    <w:p w:rsidR="00013529" w:rsidRPr="00013529" w:rsidRDefault="00013529" w:rsidP="00013529">
      <w:pPr>
        <w:rPr>
          <w:rtl/>
        </w:rPr>
      </w:pPr>
      <w:r w:rsidRPr="00013529">
        <w:rPr>
          <w:rFonts w:hint="cs"/>
          <w:rtl/>
        </w:rPr>
        <w:t>يُحسب ارتفاعا الأرض الملساء عند المرسل والمستقبل على النحو المطلوب من أجل عامل الوعورة كما يلي:</w:t>
      </w:r>
    </w:p>
    <w:p w:rsidR="00013529" w:rsidRPr="00D1150D" w:rsidRDefault="00013529" w:rsidP="000824A3">
      <w:pPr>
        <w:pStyle w:val="Equation"/>
        <w:rPr>
          <w:lang w:val="de-CH"/>
        </w:rPr>
      </w:pPr>
      <w:r w:rsidRPr="00D1150D">
        <w:rPr>
          <w:lang w:val="de-CH"/>
        </w:rPr>
        <w:tab/>
      </w:r>
      <w:r w:rsidRPr="00D1150D">
        <w:rPr>
          <w:i/>
          <w:lang w:val="de-CH"/>
        </w:rPr>
        <w:t>h</w:t>
      </w:r>
      <w:r w:rsidRPr="00D1150D">
        <w:rPr>
          <w:i/>
          <w:vertAlign w:val="subscript"/>
          <w:lang w:val="de-CH"/>
        </w:rPr>
        <w:t>st</w:t>
      </w:r>
      <w:r w:rsidRPr="00D1150D">
        <w:rPr>
          <w:lang w:val="de-CH"/>
        </w:rPr>
        <w:t> = </w:t>
      </w:r>
      <w:r w:rsidRPr="00D1150D">
        <w:rPr>
          <w:iCs/>
          <w:lang w:val="de-CH"/>
        </w:rPr>
        <w:t>min</w:t>
      </w:r>
      <w:r w:rsidRPr="00D1150D">
        <w:rPr>
          <w:lang w:val="de-CH"/>
        </w:rPr>
        <w:t> (</w:t>
      </w:r>
      <w:r w:rsidRPr="00D1150D">
        <w:rPr>
          <w:i/>
          <w:lang w:val="de-CH"/>
        </w:rPr>
        <w:t>h</w:t>
      </w:r>
      <w:r w:rsidRPr="00D1150D">
        <w:rPr>
          <w:i/>
          <w:vertAlign w:val="subscript"/>
          <w:lang w:val="de-CH"/>
        </w:rPr>
        <w:t>st</w:t>
      </w:r>
      <w:r w:rsidRPr="00D1150D">
        <w:rPr>
          <w:lang w:val="de-CH"/>
        </w:rPr>
        <w:t xml:space="preserve">, </w:t>
      </w:r>
      <w:r w:rsidRPr="00D1150D">
        <w:rPr>
          <w:i/>
          <w:lang w:val="de-CH"/>
        </w:rPr>
        <w:t>h</w:t>
      </w:r>
      <w:r w:rsidRPr="00D1150D">
        <w:rPr>
          <w:vertAlign w:val="subscript"/>
          <w:lang w:val="de-CH"/>
        </w:rPr>
        <w:t>0</w:t>
      </w:r>
      <w:r w:rsidRPr="00D1150D">
        <w:rPr>
          <w:lang w:val="de-CH"/>
        </w:rPr>
        <w:t>)                m </w:t>
      </w:r>
      <w:r w:rsidRPr="00D1150D">
        <w:rPr>
          <w:lang w:val="de-CH"/>
        </w:rPr>
        <w:tab/>
      </w:r>
      <w:r w:rsidR="000824A3" w:rsidRPr="00D1150D">
        <w:rPr>
          <w:lang w:val="de-CH"/>
        </w:rPr>
        <w:t>(168a)</w:t>
      </w:r>
    </w:p>
    <w:p w:rsidR="00013529" w:rsidRPr="00D1150D" w:rsidRDefault="00013529" w:rsidP="000824A3">
      <w:pPr>
        <w:pStyle w:val="Equation"/>
        <w:rPr>
          <w:lang w:val="de-CH"/>
        </w:rPr>
      </w:pPr>
      <w:r w:rsidRPr="00D1150D">
        <w:rPr>
          <w:lang w:val="de-CH"/>
        </w:rPr>
        <w:tab/>
      </w:r>
      <w:r w:rsidRPr="00D1150D">
        <w:rPr>
          <w:i/>
          <w:lang w:val="de-CH"/>
        </w:rPr>
        <w:t>h</w:t>
      </w:r>
      <w:r w:rsidRPr="00D1150D">
        <w:rPr>
          <w:i/>
          <w:vertAlign w:val="subscript"/>
          <w:lang w:val="de-CH"/>
        </w:rPr>
        <w:t>sr</w:t>
      </w:r>
      <w:r w:rsidRPr="00D1150D">
        <w:rPr>
          <w:lang w:val="de-CH"/>
        </w:rPr>
        <w:t> = </w:t>
      </w:r>
      <w:r w:rsidRPr="00D1150D">
        <w:rPr>
          <w:iCs/>
          <w:lang w:val="de-CH"/>
        </w:rPr>
        <w:t>min</w:t>
      </w:r>
      <w:r w:rsidRPr="00D1150D">
        <w:rPr>
          <w:lang w:val="de-CH"/>
        </w:rPr>
        <w:t> (</w:t>
      </w:r>
      <w:r w:rsidRPr="00D1150D">
        <w:rPr>
          <w:i/>
          <w:lang w:val="de-CH"/>
        </w:rPr>
        <w:t>h</w:t>
      </w:r>
      <w:r w:rsidRPr="00D1150D">
        <w:rPr>
          <w:i/>
          <w:vertAlign w:val="subscript"/>
          <w:lang w:val="de-CH"/>
        </w:rPr>
        <w:t>sr</w:t>
      </w:r>
      <w:r w:rsidRPr="00D1150D">
        <w:rPr>
          <w:lang w:val="de-CH"/>
        </w:rPr>
        <w:t xml:space="preserve">, </w:t>
      </w:r>
      <w:r w:rsidRPr="00D1150D">
        <w:rPr>
          <w:i/>
          <w:lang w:val="de-CH"/>
        </w:rPr>
        <w:t>h</w:t>
      </w:r>
      <w:r w:rsidRPr="00D1150D">
        <w:rPr>
          <w:i/>
          <w:vertAlign w:val="subscript"/>
          <w:lang w:val="de-CH"/>
        </w:rPr>
        <w:t>n</w:t>
      </w:r>
      <w:r w:rsidRPr="00D1150D">
        <w:rPr>
          <w:lang w:val="de-CH"/>
        </w:rPr>
        <w:t>)                m </w:t>
      </w:r>
      <w:r w:rsidRPr="00D1150D">
        <w:rPr>
          <w:lang w:val="de-CH"/>
        </w:rPr>
        <w:tab/>
      </w:r>
      <w:r w:rsidR="000824A3" w:rsidRPr="00D1150D">
        <w:rPr>
          <w:lang w:val="de-CH"/>
        </w:rPr>
        <w:t>(168b)</w:t>
      </w:r>
    </w:p>
    <w:p w:rsidR="00013529" w:rsidRPr="00013529" w:rsidRDefault="00013529" w:rsidP="00013529">
      <w:pPr>
        <w:rPr>
          <w:rtl/>
        </w:rPr>
      </w:pPr>
      <w:r w:rsidRPr="00013529">
        <w:rPr>
          <w:rtl/>
        </w:rPr>
        <w:t xml:space="preserve">وإذا تم تصحيح أحد الارتفاعين </w:t>
      </w:r>
      <w:r w:rsidRPr="00013529">
        <w:rPr>
          <w:i/>
          <w:iCs/>
          <w:lang w:val="en-GB"/>
        </w:rPr>
        <w:t>h</w:t>
      </w:r>
      <w:r w:rsidRPr="00013529">
        <w:rPr>
          <w:i/>
          <w:iCs/>
          <w:vertAlign w:val="subscript"/>
          <w:lang w:val="en-GB"/>
        </w:rPr>
        <w:t>st</w:t>
      </w:r>
      <w:r w:rsidRPr="00013529">
        <w:rPr>
          <w:rtl/>
        </w:rPr>
        <w:t xml:space="preserve"> أو </w:t>
      </w:r>
      <w:r w:rsidRPr="00013529">
        <w:rPr>
          <w:i/>
          <w:iCs/>
          <w:lang w:val="en-GB"/>
        </w:rPr>
        <w:t>h</w:t>
      </w:r>
      <w:r w:rsidRPr="00013529">
        <w:rPr>
          <w:i/>
          <w:iCs/>
          <w:vertAlign w:val="subscript"/>
          <w:lang w:val="en-GB"/>
        </w:rPr>
        <w:t>sr</w:t>
      </w:r>
      <w:r w:rsidRPr="00013529">
        <w:rPr>
          <w:rtl/>
        </w:rPr>
        <w:t xml:space="preserve"> أو كليهما بواسطة المعادل</w:t>
      </w:r>
      <w:r w:rsidRPr="00013529">
        <w:rPr>
          <w:rFonts w:hint="cs"/>
          <w:rtl/>
        </w:rPr>
        <w:t>ة</w:t>
      </w:r>
      <w:r w:rsidRPr="00013529">
        <w:rPr>
          <w:rtl/>
        </w:rPr>
        <w:t xml:space="preserve"> </w:t>
      </w:r>
      <w:r w:rsidRPr="00013529">
        <w:rPr>
          <w:lang w:val="en-GB"/>
        </w:rPr>
        <w:t>(168a)</w:t>
      </w:r>
      <w:r w:rsidRPr="00013529">
        <w:rPr>
          <w:rtl/>
        </w:rPr>
        <w:t xml:space="preserve"> أو </w:t>
      </w:r>
      <w:r w:rsidRPr="00013529">
        <w:rPr>
          <w:lang w:val="en-GB"/>
        </w:rPr>
        <w:t>(168b)</w:t>
      </w:r>
      <w:r w:rsidRPr="00013529">
        <w:rPr>
          <w:rtl/>
        </w:rPr>
        <w:t xml:space="preserve">، فيجب عندها أن يصحح أيضاً ميل سطح الأرض </w:t>
      </w:r>
      <w:r w:rsidRPr="00013529">
        <w:rPr>
          <w:rFonts w:hint="cs"/>
          <w:rtl/>
        </w:rPr>
        <w:t>الأملس</w:t>
      </w:r>
      <w:r w:rsidRPr="00013529">
        <w:rPr>
          <w:rFonts w:hint="cs"/>
          <w:rtl/>
          <w:lang w:bidi="ar-LB"/>
        </w:rPr>
        <w:t>،</w:t>
      </w:r>
      <w:r w:rsidRPr="00013529">
        <w:rPr>
          <w:rtl/>
        </w:rPr>
        <w:t xml:space="preserve"> </w:t>
      </w:r>
      <w:r w:rsidRPr="00013529">
        <w:rPr>
          <w:i/>
          <w:iCs/>
          <w:lang w:val="en-GB"/>
        </w:rPr>
        <w:t>m</w:t>
      </w:r>
      <w:r w:rsidRPr="00013529">
        <w:rPr>
          <w:rFonts w:hint="cs"/>
          <w:rtl/>
        </w:rPr>
        <w:t xml:space="preserve"> ،كالتالي:</w:t>
      </w:r>
    </w:p>
    <w:p w:rsidR="00013529" w:rsidRPr="00013529" w:rsidRDefault="00013529" w:rsidP="000824A3">
      <w:pPr>
        <w:pStyle w:val="Equation"/>
      </w:pPr>
      <w:r w:rsidRPr="00013529">
        <w:tab/>
      </w:r>
      <w:r w:rsidR="000824A3" w:rsidRPr="009819A2">
        <w:rPr>
          <w:position w:val="-24"/>
        </w:rPr>
        <w:object w:dxaOrig="1359" w:dyaOrig="620">
          <v:shape id="_x0000_i1243" type="#_x0000_t75" style="width:67pt;height:31.95pt" o:ole="">
            <v:imagedata r:id="rId331" o:title=""/>
          </v:shape>
          <o:OLEObject Type="Embed" ProgID="Equation.3" ShapeID="_x0000_i1243" DrawAspect="Content" ObjectID="_1485790069" r:id="rId332"/>
        </w:object>
      </w:r>
      <w:r w:rsidRPr="00013529">
        <w:t xml:space="preserve">                 m/km</w:t>
      </w:r>
      <w:r w:rsidRPr="00013529">
        <w:tab/>
      </w:r>
      <w:r w:rsidR="000824A3" w:rsidRPr="00013529">
        <w:t>(169)</w:t>
      </w:r>
    </w:p>
    <w:p w:rsidR="00013529" w:rsidRPr="00013529" w:rsidRDefault="00013529" w:rsidP="00013529">
      <w:pPr>
        <w:rPr>
          <w:rtl/>
          <w:lang w:bidi="ar-EG"/>
        </w:rPr>
      </w:pPr>
      <w:r w:rsidRPr="00013529">
        <w:rPr>
          <w:rFonts w:hint="cs"/>
          <w:rtl/>
          <w:lang w:bidi="ar-SY"/>
        </w:rPr>
        <w:t>ويتم الحصول على الارتفاعين الفعالين للمطرافين</w:t>
      </w:r>
      <w:r>
        <w:rPr>
          <w:rFonts w:hint="cs"/>
          <w:rtl/>
          <w:lang w:bidi="ar-SY"/>
        </w:rPr>
        <w:t xml:space="preserve"> في </w:t>
      </w:r>
      <w:r w:rsidRPr="00013529">
        <w:rPr>
          <w:rFonts w:hint="cs"/>
          <w:rtl/>
        </w:rPr>
        <w:t>نموذج الانتشار التروبوسفيري الموجه/الانعكاس على الطبقات</w:t>
      </w:r>
      <w:r w:rsidRPr="00013529">
        <w:rPr>
          <w:rFonts w:hint="cs"/>
          <w:rtl/>
          <w:lang w:bidi="ar-SY"/>
        </w:rPr>
        <w:t xml:space="preserve">، </w:t>
      </w:r>
      <w:r w:rsidRPr="00013529">
        <w:rPr>
          <w:i/>
          <w:lang w:val="en-GB"/>
        </w:rPr>
        <w:t>h</w:t>
      </w:r>
      <w:r w:rsidRPr="00013529">
        <w:rPr>
          <w:i/>
          <w:vertAlign w:val="subscript"/>
          <w:lang w:val="en-GB"/>
        </w:rPr>
        <w:t>te</w:t>
      </w:r>
      <w:r w:rsidRPr="00013529">
        <w:rPr>
          <w:rFonts w:hint="cs"/>
          <w:rtl/>
          <w:lang w:bidi="ar-SY"/>
        </w:rPr>
        <w:t xml:space="preserve"> و</w:t>
      </w:r>
      <w:r w:rsidRPr="00013529">
        <w:rPr>
          <w:i/>
          <w:lang w:val="en-GB"/>
        </w:rPr>
        <w:t>h</w:t>
      </w:r>
      <w:r w:rsidRPr="00013529">
        <w:rPr>
          <w:i/>
          <w:vertAlign w:val="subscript"/>
          <w:lang w:val="en-GB"/>
        </w:rPr>
        <w:t>re</w:t>
      </w:r>
      <w:r w:rsidRPr="00013529">
        <w:rPr>
          <w:rFonts w:hint="cs"/>
          <w:rtl/>
          <w:lang w:bidi="ar-SY"/>
        </w:rPr>
        <w:t xml:space="preserve"> بالمعادلتين:</w:t>
      </w:r>
    </w:p>
    <w:p w:rsidR="00013529" w:rsidRPr="00013529" w:rsidRDefault="00013529" w:rsidP="000824A3">
      <w:pPr>
        <w:pStyle w:val="Equation"/>
      </w:pPr>
      <w:r w:rsidRPr="00013529">
        <w:rPr>
          <w:i/>
          <w:vertAlign w:val="subscript"/>
        </w:rPr>
        <w:tab/>
      </w:r>
      <w:r w:rsidR="000824A3" w:rsidRPr="00576083">
        <w:rPr>
          <w:position w:val="-32"/>
          <w:vertAlign w:val="subscript"/>
        </w:rPr>
        <w:object w:dxaOrig="2620" w:dyaOrig="760">
          <v:shape id="_x0000_i1244" type="#_x0000_t75" style="width:133.35pt;height:38.2pt" o:ole="">
            <v:imagedata r:id="rId333" o:title=""/>
          </v:shape>
          <o:OLEObject Type="Embed" ProgID="Equation.3" ShapeID="_x0000_i1244" DrawAspect="Content" ObjectID="_1485790070" r:id="rId334"/>
        </w:object>
      </w:r>
      <w:r w:rsidRPr="00013529">
        <w:tab/>
      </w:r>
      <w:r w:rsidR="000824A3" w:rsidRPr="00013529">
        <w:t>(170)</w:t>
      </w:r>
    </w:p>
    <w:p w:rsidR="00013529" w:rsidRPr="00013529" w:rsidRDefault="00013529" w:rsidP="00555EF6">
      <w:pPr>
        <w:rPr>
          <w:rtl/>
        </w:rPr>
      </w:pPr>
      <w:r w:rsidRPr="00013529">
        <w:rPr>
          <w:rtl/>
        </w:rPr>
        <w:t xml:space="preserve">معلمة وعورة التضاريس الأرضية </w:t>
      </w:r>
      <w:r w:rsidRPr="00013529">
        <w:rPr>
          <w:i/>
          <w:iCs/>
          <w:lang w:val="en-GB"/>
        </w:rPr>
        <w:t>h</w:t>
      </w:r>
      <w:r w:rsidRPr="00013529">
        <w:rPr>
          <w:i/>
          <w:iCs/>
          <w:vertAlign w:val="subscript"/>
          <w:lang w:val="en-GB"/>
        </w:rPr>
        <w:t>m</w:t>
      </w:r>
      <w:r w:rsidRPr="00013529">
        <w:rPr>
          <w:rtl/>
        </w:rPr>
        <w:t xml:space="preserve"> </w:t>
      </w:r>
      <w:r w:rsidRPr="00013529">
        <w:rPr>
          <w:lang w:val="en-GB"/>
        </w:rPr>
        <w:t>(m)</w:t>
      </w:r>
      <w:r w:rsidRPr="00013529">
        <w:rPr>
          <w:rtl/>
        </w:rPr>
        <w:t xml:space="preserve"> </w:t>
      </w:r>
      <w:r w:rsidRPr="00013529">
        <w:rPr>
          <w:rFonts w:hint="cs"/>
          <w:rtl/>
        </w:rPr>
        <w:t xml:space="preserve">هي </w:t>
      </w:r>
      <w:r w:rsidRPr="00013529">
        <w:rPr>
          <w:rtl/>
        </w:rPr>
        <w:t xml:space="preserve">أقصى ارتفاع للتضاريس الأرضية فوق سطح الأرض </w:t>
      </w:r>
      <w:r w:rsidR="00555EF6">
        <w:rPr>
          <w:rFonts w:hint="cs"/>
          <w:rtl/>
        </w:rPr>
        <w:t>المستوية</w:t>
      </w:r>
      <w:r>
        <w:rPr>
          <w:rtl/>
        </w:rPr>
        <w:t xml:space="preserve"> في </w:t>
      </w:r>
      <w:r w:rsidRPr="00013529">
        <w:rPr>
          <w:rtl/>
        </w:rPr>
        <w:t xml:space="preserve">قسم المسير </w:t>
      </w:r>
      <w:r w:rsidRPr="00013529">
        <w:rPr>
          <w:rFonts w:hint="cs"/>
          <w:rtl/>
        </w:rPr>
        <w:t xml:space="preserve">الواقع بين </w:t>
      </w:r>
      <w:r w:rsidRPr="00013529">
        <w:rPr>
          <w:rtl/>
        </w:rPr>
        <w:t xml:space="preserve">نقطتي الأفق، </w:t>
      </w:r>
      <w:r w:rsidRPr="00013529">
        <w:rPr>
          <w:rFonts w:hint="cs"/>
          <w:rtl/>
        </w:rPr>
        <w:t>حصراً</w:t>
      </w:r>
      <w:r w:rsidRPr="00013529">
        <w:rPr>
          <w:rtl/>
        </w:rPr>
        <w:t>:</w:t>
      </w:r>
    </w:p>
    <w:p w:rsidR="00013529" w:rsidRPr="00013529" w:rsidRDefault="00013529" w:rsidP="000824A3">
      <w:pPr>
        <w:pStyle w:val="Equation"/>
        <w:rPr>
          <w:rtl/>
          <w:lang w:bidi="ar-SY"/>
        </w:rPr>
      </w:pPr>
      <w:r w:rsidRPr="00013529">
        <w:tab/>
      </w:r>
      <w:r w:rsidR="000824A3" w:rsidRPr="009819A2">
        <w:rPr>
          <w:position w:val="-24"/>
        </w:rPr>
        <w:object w:dxaOrig="2920" w:dyaOrig="720">
          <v:shape id="_x0000_i1245" type="#_x0000_t75" style="width:149pt;height:36.95pt" o:ole="">
            <v:imagedata r:id="rId335" o:title=""/>
          </v:shape>
          <o:OLEObject Type="Embed" ProgID="Equation.3" ShapeID="_x0000_i1245" DrawAspect="Content" ObjectID="_1485790071" r:id="rId336"/>
        </w:object>
      </w:r>
      <w:r w:rsidRPr="00013529">
        <w:t>             m</w:t>
      </w:r>
      <w:r w:rsidRPr="00013529">
        <w:tab/>
      </w:r>
      <w:r w:rsidR="000824A3" w:rsidRPr="00013529">
        <w:t>(171)</w:t>
      </w:r>
    </w:p>
    <w:p w:rsidR="00013529" w:rsidRPr="00013529" w:rsidRDefault="00013529" w:rsidP="00013529">
      <w:pPr>
        <w:rPr>
          <w:rtl/>
        </w:rPr>
      </w:pPr>
      <w:r w:rsidRPr="00013529">
        <w:rPr>
          <w:rtl/>
        </w:rPr>
        <w:t>حيث:</w:t>
      </w:r>
    </w:p>
    <w:p w:rsidR="00013529" w:rsidRPr="00013529" w:rsidRDefault="00013529" w:rsidP="00BA4D20">
      <w:pPr>
        <w:pStyle w:val="Equationlegend"/>
        <w:rPr>
          <w:rtl/>
          <w:lang w:bidi="ar-EG"/>
        </w:rPr>
      </w:pPr>
      <w:r w:rsidRPr="00013529">
        <w:rPr>
          <w:rtl/>
          <w:lang w:bidi="ar-EG"/>
        </w:rPr>
        <w:tab/>
      </w:r>
      <w:r w:rsidRPr="00013529">
        <w:rPr>
          <w:i/>
          <w:iCs/>
        </w:rPr>
        <w:t>i</w:t>
      </w:r>
      <w:r w:rsidRPr="00013529">
        <w:rPr>
          <w:i/>
          <w:iCs/>
          <w:vertAlign w:val="subscript"/>
        </w:rPr>
        <w:t>lt</w:t>
      </w:r>
      <w:r w:rsidRPr="00013529">
        <w:rPr>
          <w:rtl/>
          <w:lang w:bidi="ar-EG"/>
        </w:rPr>
        <w:t>:</w:t>
      </w:r>
      <w:r w:rsidRPr="00013529">
        <w:rPr>
          <w:rtl/>
          <w:lang w:bidi="ar-EG"/>
        </w:rPr>
        <w:tab/>
        <w:t xml:space="preserve">دليل نقطة المظهر الجانب‍ي عند مسافة </w:t>
      </w:r>
      <w:r w:rsidRPr="00013529">
        <w:rPr>
          <w:i/>
          <w:iCs/>
        </w:rPr>
        <w:t>d</w:t>
      </w:r>
      <w:r w:rsidRPr="00013529">
        <w:rPr>
          <w:i/>
          <w:iCs/>
          <w:vertAlign w:val="subscript"/>
        </w:rPr>
        <w:t>lt</w:t>
      </w:r>
      <w:r w:rsidRPr="00013529">
        <w:rPr>
          <w:rtl/>
          <w:lang w:bidi="ar-EG"/>
        </w:rPr>
        <w:t xml:space="preserve"> من المرسل</w:t>
      </w:r>
    </w:p>
    <w:p w:rsidR="00013529" w:rsidRPr="00013529" w:rsidRDefault="00013529" w:rsidP="00BA4D20">
      <w:pPr>
        <w:pStyle w:val="Equationlegend"/>
        <w:rPr>
          <w:rtl/>
          <w:lang w:bidi="ar-EG"/>
        </w:rPr>
      </w:pPr>
      <w:r w:rsidRPr="00013529">
        <w:tab/>
      </w:r>
      <w:r w:rsidRPr="00013529">
        <w:rPr>
          <w:i/>
          <w:iCs/>
        </w:rPr>
        <w:t>i</w:t>
      </w:r>
      <w:r w:rsidRPr="00013529">
        <w:rPr>
          <w:i/>
          <w:iCs/>
          <w:vertAlign w:val="subscript"/>
        </w:rPr>
        <w:t>lr</w:t>
      </w:r>
      <w:r w:rsidRPr="00013529">
        <w:rPr>
          <w:rtl/>
          <w:lang w:bidi="ar-EG"/>
        </w:rPr>
        <w:t>:</w:t>
      </w:r>
      <w:r w:rsidRPr="00013529">
        <w:rPr>
          <w:rtl/>
          <w:lang w:bidi="ar-EG"/>
        </w:rPr>
        <w:tab/>
        <w:t xml:space="preserve">دليل نقطة المظهر الجانب‍ي عند مسافة </w:t>
      </w:r>
      <w:r w:rsidRPr="00013529">
        <w:rPr>
          <w:i/>
          <w:iCs/>
        </w:rPr>
        <w:t>d</w:t>
      </w:r>
      <w:r w:rsidRPr="00013529">
        <w:rPr>
          <w:i/>
          <w:iCs/>
          <w:vertAlign w:val="subscript"/>
        </w:rPr>
        <w:t>lr</w:t>
      </w:r>
      <w:r w:rsidRPr="00013529">
        <w:rPr>
          <w:rtl/>
          <w:lang w:bidi="ar-EG"/>
        </w:rPr>
        <w:t xml:space="preserve"> من المستقبل.</w:t>
      </w:r>
    </w:p>
    <w:p w:rsidR="00013529" w:rsidRPr="00013529" w:rsidRDefault="00013529" w:rsidP="00555EF6">
      <w:pPr>
        <w:rPr>
          <w:rtl/>
        </w:rPr>
      </w:pPr>
      <w:r w:rsidRPr="00013529">
        <w:rPr>
          <w:rtl/>
        </w:rPr>
        <w:t xml:space="preserve">ويمثل الشكل </w:t>
      </w:r>
      <w:r w:rsidRPr="00013529">
        <w:rPr>
          <w:lang w:val="en-GB"/>
        </w:rPr>
        <w:t>12</w:t>
      </w:r>
      <w:r w:rsidRPr="00013529">
        <w:rPr>
          <w:rtl/>
        </w:rPr>
        <w:t xml:space="preserve"> سطح الأرض </w:t>
      </w:r>
      <w:r w:rsidR="00555EF6">
        <w:rPr>
          <w:rFonts w:hint="cs"/>
          <w:rtl/>
        </w:rPr>
        <w:t>المستوية</w:t>
      </w:r>
      <w:r w:rsidRPr="00013529">
        <w:rPr>
          <w:rtl/>
        </w:rPr>
        <w:t xml:space="preserve"> ومعلمة وعورة التضاريس الأرضية </w:t>
      </w:r>
      <w:r w:rsidRPr="00013529">
        <w:rPr>
          <w:i/>
          <w:iCs/>
          <w:lang w:val="en-GB"/>
        </w:rPr>
        <w:t>h</w:t>
      </w:r>
      <w:r w:rsidRPr="00013529">
        <w:rPr>
          <w:i/>
          <w:iCs/>
          <w:vertAlign w:val="subscript"/>
          <w:lang w:val="en-GB"/>
        </w:rPr>
        <w:t>m</w:t>
      </w:r>
      <w:r w:rsidRPr="00013529">
        <w:rPr>
          <w:rtl/>
        </w:rPr>
        <w:t>.</w:t>
      </w:r>
      <w:bookmarkEnd w:id="167"/>
    </w:p>
    <w:p w:rsidR="00013529" w:rsidRPr="00013529" w:rsidRDefault="00013529" w:rsidP="00BA4D20">
      <w:pPr>
        <w:pStyle w:val="FigureNo"/>
        <w:rPr>
          <w:rtl/>
        </w:rPr>
      </w:pPr>
      <w:r w:rsidRPr="00013529">
        <w:rPr>
          <w:rtl/>
        </w:rPr>
        <w:lastRenderedPageBreak/>
        <w:t>الش</w:t>
      </w:r>
      <w:r w:rsidRPr="00013529">
        <w:rPr>
          <w:rFonts w:hint="cs"/>
          <w:rtl/>
        </w:rPr>
        <w:t>ـ</w:t>
      </w:r>
      <w:r w:rsidRPr="00013529">
        <w:rPr>
          <w:rtl/>
        </w:rPr>
        <w:t xml:space="preserve">كل </w:t>
      </w:r>
      <w:r w:rsidRPr="00013529">
        <w:t>12</w:t>
      </w:r>
    </w:p>
    <w:p w:rsidR="00013529" w:rsidRPr="00013529" w:rsidRDefault="00013529" w:rsidP="00555EF6">
      <w:pPr>
        <w:pStyle w:val="Tabletitle"/>
        <w:rPr>
          <w:rtl/>
        </w:rPr>
      </w:pPr>
      <w:r w:rsidRPr="00013529">
        <w:rPr>
          <w:rtl/>
        </w:rPr>
        <w:t xml:space="preserve">مثال لسطح الأرض </w:t>
      </w:r>
      <w:r w:rsidR="00555EF6">
        <w:rPr>
          <w:rFonts w:hint="cs"/>
          <w:rtl/>
        </w:rPr>
        <w:t>المستوية</w:t>
      </w:r>
      <w:r w:rsidRPr="00013529">
        <w:rPr>
          <w:rtl/>
        </w:rPr>
        <w:t xml:space="preserve"> ومعلمة وعورة التضاريس الأرضية</w:t>
      </w:r>
    </w:p>
    <w:p w:rsidR="00013529" w:rsidRPr="00013529" w:rsidRDefault="007B1D54" w:rsidP="00013529">
      <w:pPr>
        <w:rPr>
          <w:rtl/>
          <w:lang w:bidi="ar-EG"/>
        </w:rPr>
      </w:pPr>
      <w:r w:rsidRPr="00013529">
        <w:rPr>
          <w:noProof/>
          <w:lang w:eastAsia="zh-CN"/>
        </w:rPr>
        <mc:AlternateContent>
          <mc:Choice Requires="wpg">
            <w:drawing>
              <wp:inline distT="0" distB="0" distL="0" distR="0">
                <wp:extent cx="5352415" cy="3210560"/>
                <wp:effectExtent l="0" t="0" r="635" b="0"/>
                <wp:docPr id="3" name="Group 2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2415" cy="3210560"/>
                          <a:chOff x="1761" y="2242"/>
                          <a:chExt cx="8429" cy="5056"/>
                        </a:xfrm>
                      </wpg:grpSpPr>
                      <wpg:grpSp>
                        <wpg:cNvPr id="4" name="Canvas 2871"/>
                        <wpg:cNvGrpSpPr>
                          <a:grpSpLocks noChangeAspect="1"/>
                        </wpg:cNvGrpSpPr>
                        <wpg:grpSpPr bwMode="auto">
                          <a:xfrm>
                            <a:off x="1761" y="2242"/>
                            <a:ext cx="8385" cy="5056"/>
                            <a:chOff x="0" y="524"/>
                            <a:chExt cx="8385" cy="5056"/>
                          </a:xfrm>
                        </wpg:grpSpPr>
                        <wps:wsp>
                          <wps:cNvPr id="5" name="AutoShape 2872"/>
                          <wps:cNvSpPr>
                            <a:spLocks noChangeAspect="1" noChangeArrowheads="1" noTextEdit="1"/>
                          </wps:cNvSpPr>
                          <wps:spPr bwMode="auto">
                            <a:xfrm>
                              <a:off x="0" y="524"/>
                              <a:ext cx="8385" cy="505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2873"/>
                          <wps:cNvSpPr>
                            <a:spLocks noEditPoints="1"/>
                          </wps:cNvSpPr>
                          <wps:spPr bwMode="auto">
                            <a:xfrm>
                              <a:off x="7495" y="5108"/>
                              <a:ext cx="58" cy="96"/>
                            </a:xfrm>
                            <a:custGeom>
                              <a:avLst/>
                              <a:gdLst>
                                <a:gd name="T0" fmla="*/ 0 w 58"/>
                                <a:gd name="T1" fmla="*/ 48 h 96"/>
                                <a:gd name="T2" fmla="*/ 0 w 58"/>
                                <a:gd name="T3" fmla="*/ 34 h 96"/>
                                <a:gd name="T4" fmla="*/ 5 w 58"/>
                                <a:gd name="T5" fmla="*/ 19 h 96"/>
                                <a:gd name="T6" fmla="*/ 10 w 58"/>
                                <a:gd name="T7" fmla="*/ 10 h 96"/>
                                <a:gd name="T8" fmla="*/ 14 w 58"/>
                                <a:gd name="T9" fmla="*/ 5 h 96"/>
                                <a:gd name="T10" fmla="*/ 24 w 58"/>
                                <a:gd name="T11" fmla="*/ 0 h 96"/>
                                <a:gd name="T12" fmla="*/ 29 w 58"/>
                                <a:gd name="T13" fmla="*/ 0 h 96"/>
                                <a:gd name="T14" fmla="*/ 38 w 58"/>
                                <a:gd name="T15" fmla="*/ 0 h 96"/>
                                <a:gd name="T16" fmla="*/ 48 w 58"/>
                                <a:gd name="T17" fmla="*/ 10 h 96"/>
                                <a:gd name="T18" fmla="*/ 58 w 58"/>
                                <a:gd name="T19" fmla="*/ 24 h 96"/>
                                <a:gd name="T20" fmla="*/ 58 w 58"/>
                                <a:gd name="T21" fmla="*/ 43 h 96"/>
                                <a:gd name="T22" fmla="*/ 58 w 58"/>
                                <a:gd name="T23" fmla="*/ 62 h 96"/>
                                <a:gd name="T24" fmla="*/ 53 w 58"/>
                                <a:gd name="T25" fmla="*/ 72 h 96"/>
                                <a:gd name="T26" fmla="*/ 48 w 58"/>
                                <a:gd name="T27" fmla="*/ 82 h 96"/>
                                <a:gd name="T28" fmla="*/ 43 w 58"/>
                                <a:gd name="T29" fmla="*/ 91 h 96"/>
                                <a:gd name="T30" fmla="*/ 34 w 58"/>
                                <a:gd name="T31" fmla="*/ 91 h 96"/>
                                <a:gd name="T32" fmla="*/ 29 w 58"/>
                                <a:gd name="T33" fmla="*/ 96 h 96"/>
                                <a:gd name="T34" fmla="*/ 14 w 58"/>
                                <a:gd name="T35" fmla="*/ 91 h 96"/>
                                <a:gd name="T36" fmla="*/ 5 w 58"/>
                                <a:gd name="T37" fmla="*/ 77 h 96"/>
                                <a:gd name="T38" fmla="*/ 0 w 58"/>
                                <a:gd name="T39" fmla="*/ 62 h 96"/>
                                <a:gd name="T40" fmla="*/ 0 w 58"/>
                                <a:gd name="T41" fmla="*/ 48 h 96"/>
                                <a:gd name="T42" fmla="*/ 14 w 58"/>
                                <a:gd name="T43" fmla="*/ 48 h 96"/>
                                <a:gd name="T44" fmla="*/ 14 w 58"/>
                                <a:gd name="T45" fmla="*/ 67 h 96"/>
                                <a:gd name="T46" fmla="*/ 19 w 58"/>
                                <a:gd name="T47" fmla="*/ 82 h 96"/>
                                <a:gd name="T48" fmla="*/ 24 w 58"/>
                                <a:gd name="T49" fmla="*/ 86 h 96"/>
                                <a:gd name="T50" fmla="*/ 29 w 58"/>
                                <a:gd name="T51" fmla="*/ 91 h 96"/>
                                <a:gd name="T52" fmla="*/ 34 w 58"/>
                                <a:gd name="T53" fmla="*/ 91 h 96"/>
                                <a:gd name="T54" fmla="*/ 38 w 58"/>
                                <a:gd name="T55" fmla="*/ 86 h 96"/>
                                <a:gd name="T56" fmla="*/ 38 w 58"/>
                                <a:gd name="T57" fmla="*/ 82 h 96"/>
                                <a:gd name="T58" fmla="*/ 43 w 58"/>
                                <a:gd name="T59" fmla="*/ 77 h 96"/>
                                <a:gd name="T60" fmla="*/ 43 w 58"/>
                                <a:gd name="T61" fmla="*/ 62 h 96"/>
                                <a:gd name="T62" fmla="*/ 43 w 58"/>
                                <a:gd name="T63" fmla="*/ 43 h 96"/>
                                <a:gd name="T64" fmla="*/ 43 w 58"/>
                                <a:gd name="T65" fmla="*/ 29 h 96"/>
                                <a:gd name="T66" fmla="*/ 43 w 58"/>
                                <a:gd name="T67" fmla="*/ 14 h 96"/>
                                <a:gd name="T68" fmla="*/ 38 w 58"/>
                                <a:gd name="T69" fmla="*/ 10 h 96"/>
                                <a:gd name="T70" fmla="*/ 34 w 58"/>
                                <a:gd name="T71" fmla="*/ 5 h 96"/>
                                <a:gd name="T72" fmla="*/ 34 w 58"/>
                                <a:gd name="T73" fmla="*/ 5 h 96"/>
                                <a:gd name="T74" fmla="*/ 29 w 58"/>
                                <a:gd name="T75" fmla="*/ 5 h 96"/>
                                <a:gd name="T76" fmla="*/ 24 w 58"/>
                                <a:gd name="T77" fmla="*/ 5 h 96"/>
                                <a:gd name="T78" fmla="*/ 19 w 58"/>
                                <a:gd name="T79" fmla="*/ 5 h 96"/>
                                <a:gd name="T80" fmla="*/ 14 w 58"/>
                                <a:gd name="T81" fmla="*/ 14 h 96"/>
                                <a:gd name="T82" fmla="*/ 14 w 58"/>
                                <a:gd name="T83" fmla="*/ 24 h 96"/>
                                <a:gd name="T84" fmla="*/ 14 w 58"/>
                                <a:gd name="T85" fmla="*/ 38 h 96"/>
                                <a:gd name="T86" fmla="*/ 14 w 58"/>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96">
                                  <a:moveTo>
                                    <a:pt x="0" y="48"/>
                                  </a:moveTo>
                                  <a:lnTo>
                                    <a:pt x="0" y="34"/>
                                  </a:lnTo>
                                  <a:lnTo>
                                    <a:pt x="5" y="19"/>
                                  </a:lnTo>
                                  <a:lnTo>
                                    <a:pt x="10" y="10"/>
                                  </a:lnTo>
                                  <a:lnTo>
                                    <a:pt x="14" y="5"/>
                                  </a:lnTo>
                                  <a:lnTo>
                                    <a:pt x="24" y="0"/>
                                  </a:lnTo>
                                  <a:lnTo>
                                    <a:pt x="29" y="0"/>
                                  </a:lnTo>
                                  <a:lnTo>
                                    <a:pt x="38" y="0"/>
                                  </a:lnTo>
                                  <a:lnTo>
                                    <a:pt x="48" y="10"/>
                                  </a:lnTo>
                                  <a:lnTo>
                                    <a:pt x="58" y="24"/>
                                  </a:lnTo>
                                  <a:lnTo>
                                    <a:pt x="58" y="43"/>
                                  </a:lnTo>
                                  <a:lnTo>
                                    <a:pt x="58" y="62"/>
                                  </a:lnTo>
                                  <a:lnTo>
                                    <a:pt x="53" y="72"/>
                                  </a:lnTo>
                                  <a:lnTo>
                                    <a:pt x="48" y="82"/>
                                  </a:lnTo>
                                  <a:lnTo>
                                    <a:pt x="43" y="91"/>
                                  </a:lnTo>
                                  <a:lnTo>
                                    <a:pt x="34" y="91"/>
                                  </a:lnTo>
                                  <a:lnTo>
                                    <a:pt x="29" y="96"/>
                                  </a:lnTo>
                                  <a:lnTo>
                                    <a:pt x="14" y="91"/>
                                  </a:lnTo>
                                  <a:lnTo>
                                    <a:pt x="5" y="77"/>
                                  </a:lnTo>
                                  <a:lnTo>
                                    <a:pt x="0" y="62"/>
                                  </a:lnTo>
                                  <a:lnTo>
                                    <a:pt x="0" y="48"/>
                                  </a:lnTo>
                                  <a:close/>
                                  <a:moveTo>
                                    <a:pt x="14" y="48"/>
                                  </a:moveTo>
                                  <a:lnTo>
                                    <a:pt x="14" y="67"/>
                                  </a:lnTo>
                                  <a:lnTo>
                                    <a:pt x="19" y="82"/>
                                  </a:lnTo>
                                  <a:lnTo>
                                    <a:pt x="24" y="86"/>
                                  </a:lnTo>
                                  <a:lnTo>
                                    <a:pt x="29" y="91"/>
                                  </a:lnTo>
                                  <a:lnTo>
                                    <a:pt x="34" y="91"/>
                                  </a:lnTo>
                                  <a:lnTo>
                                    <a:pt x="38" y="86"/>
                                  </a:lnTo>
                                  <a:lnTo>
                                    <a:pt x="38" y="82"/>
                                  </a:lnTo>
                                  <a:lnTo>
                                    <a:pt x="43" y="77"/>
                                  </a:lnTo>
                                  <a:lnTo>
                                    <a:pt x="43" y="62"/>
                                  </a:lnTo>
                                  <a:lnTo>
                                    <a:pt x="43" y="43"/>
                                  </a:lnTo>
                                  <a:lnTo>
                                    <a:pt x="43" y="29"/>
                                  </a:lnTo>
                                  <a:lnTo>
                                    <a:pt x="43" y="14"/>
                                  </a:lnTo>
                                  <a:lnTo>
                                    <a:pt x="38" y="10"/>
                                  </a:lnTo>
                                  <a:lnTo>
                                    <a:pt x="34" y="5"/>
                                  </a:lnTo>
                                  <a:lnTo>
                                    <a:pt x="29" y="5"/>
                                  </a:lnTo>
                                  <a:lnTo>
                                    <a:pt x="24" y="5"/>
                                  </a:lnTo>
                                  <a:lnTo>
                                    <a:pt x="19" y="5"/>
                                  </a:lnTo>
                                  <a:lnTo>
                                    <a:pt x="14" y="14"/>
                                  </a:lnTo>
                                  <a:lnTo>
                                    <a:pt x="14" y="24"/>
                                  </a:lnTo>
                                  <a:lnTo>
                                    <a:pt x="14" y="38"/>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874"/>
                          <wps:cNvSpPr>
                            <a:spLocks noEditPoints="1"/>
                          </wps:cNvSpPr>
                          <wps:spPr bwMode="auto">
                            <a:xfrm>
                              <a:off x="7562" y="5108"/>
                              <a:ext cx="63" cy="91"/>
                            </a:xfrm>
                            <a:custGeom>
                              <a:avLst/>
                              <a:gdLst>
                                <a:gd name="T0" fmla="*/ 63 w 63"/>
                                <a:gd name="T1" fmla="*/ 58 h 91"/>
                                <a:gd name="T2" fmla="*/ 63 w 63"/>
                                <a:gd name="T3" fmla="*/ 67 h 91"/>
                                <a:gd name="T4" fmla="*/ 48 w 63"/>
                                <a:gd name="T5" fmla="*/ 67 h 91"/>
                                <a:gd name="T6" fmla="*/ 48 w 63"/>
                                <a:gd name="T7" fmla="*/ 91 h 91"/>
                                <a:gd name="T8" fmla="*/ 39 w 63"/>
                                <a:gd name="T9" fmla="*/ 91 h 91"/>
                                <a:gd name="T10" fmla="*/ 39 w 63"/>
                                <a:gd name="T11" fmla="*/ 67 h 91"/>
                                <a:gd name="T12" fmla="*/ 0 w 63"/>
                                <a:gd name="T13" fmla="*/ 67 h 91"/>
                                <a:gd name="T14" fmla="*/ 0 w 63"/>
                                <a:gd name="T15" fmla="*/ 58 h 91"/>
                                <a:gd name="T16" fmla="*/ 43 w 63"/>
                                <a:gd name="T17" fmla="*/ 0 h 91"/>
                                <a:gd name="T18" fmla="*/ 48 w 63"/>
                                <a:gd name="T19" fmla="*/ 0 h 91"/>
                                <a:gd name="T20" fmla="*/ 48 w 63"/>
                                <a:gd name="T21" fmla="*/ 58 h 91"/>
                                <a:gd name="T22" fmla="*/ 63 w 63"/>
                                <a:gd name="T23" fmla="*/ 58 h 91"/>
                                <a:gd name="T24" fmla="*/ 39 w 63"/>
                                <a:gd name="T25" fmla="*/ 58 h 91"/>
                                <a:gd name="T26" fmla="*/ 39 w 63"/>
                                <a:gd name="T27" fmla="*/ 14 h 91"/>
                                <a:gd name="T28" fmla="*/ 5 w 63"/>
                                <a:gd name="T29" fmla="*/ 58 h 91"/>
                                <a:gd name="T30" fmla="*/ 39 w 63"/>
                                <a:gd name="T31" fmla="*/ 58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 h="91">
                                  <a:moveTo>
                                    <a:pt x="63" y="58"/>
                                  </a:moveTo>
                                  <a:lnTo>
                                    <a:pt x="63" y="67"/>
                                  </a:lnTo>
                                  <a:lnTo>
                                    <a:pt x="48" y="67"/>
                                  </a:lnTo>
                                  <a:lnTo>
                                    <a:pt x="48" y="91"/>
                                  </a:lnTo>
                                  <a:lnTo>
                                    <a:pt x="39" y="91"/>
                                  </a:lnTo>
                                  <a:lnTo>
                                    <a:pt x="39" y="67"/>
                                  </a:lnTo>
                                  <a:lnTo>
                                    <a:pt x="0" y="67"/>
                                  </a:lnTo>
                                  <a:lnTo>
                                    <a:pt x="0" y="58"/>
                                  </a:lnTo>
                                  <a:lnTo>
                                    <a:pt x="43" y="0"/>
                                  </a:lnTo>
                                  <a:lnTo>
                                    <a:pt x="48" y="0"/>
                                  </a:lnTo>
                                  <a:lnTo>
                                    <a:pt x="48" y="58"/>
                                  </a:lnTo>
                                  <a:lnTo>
                                    <a:pt x="63" y="58"/>
                                  </a:lnTo>
                                  <a:close/>
                                  <a:moveTo>
                                    <a:pt x="39" y="58"/>
                                  </a:moveTo>
                                  <a:lnTo>
                                    <a:pt x="39" y="14"/>
                                  </a:lnTo>
                                  <a:lnTo>
                                    <a:pt x="5" y="58"/>
                                  </a:lnTo>
                                  <a:lnTo>
                                    <a:pt x="39"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875"/>
                          <wps:cNvSpPr>
                            <a:spLocks/>
                          </wps:cNvSpPr>
                          <wps:spPr bwMode="auto">
                            <a:xfrm>
                              <a:off x="7634" y="5108"/>
                              <a:ext cx="58" cy="96"/>
                            </a:xfrm>
                            <a:custGeom>
                              <a:avLst/>
                              <a:gdLst>
                                <a:gd name="T0" fmla="*/ 58 w 58"/>
                                <a:gd name="T1" fmla="*/ 0 h 96"/>
                                <a:gd name="T2" fmla="*/ 48 w 58"/>
                                <a:gd name="T3" fmla="*/ 10 h 96"/>
                                <a:gd name="T4" fmla="*/ 24 w 58"/>
                                <a:gd name="T5" fmla="*/ 10 h 96"/>
                                <a:gd name="T6" fmla="*/ 15 w 58"/>
                                <a:gd name="T7" fmla="*/ 24 h 96"/>
                                <a:gd name="T8" fmla="*/ 34 w 58"/>
                                <a:gd name="T9" fmla="*/ 29 h 96"/>
                                <a:gd name="T10" fmla="*/ 43 w 58"/>
                                <a:gd name="T11" fmla="*/ 38 h 96"/>
                                <a:gd name="T12" fmla="*/ 53 w 58"/>
                                <a:gd name="T13" fmla="*/ 48 h 96"/>
                                <a:gd name="T14" fmla="*/ 53 w 58"/>
                                <a:gd name="T15" fmla="*/ 58 h 96"/>
                                <a:gd name="T16" fmla="*/ 53 w 58"/>
                                <a:gd name="T17" fmla="*/ 67 h 96"/>
                                <a:gd name="T18" fmla="*/ 53 w 58"/>
                                <a:gd name="T19" fmla="*/ 72 h 96"/>
                                <a:gd name="T20" fmla="*/ 48 w 58"/>
                                <a:gd name="T21" fmla="*/ 77 h 96"/>
                                <a:gd name="T22" fmla="*/ 43 w 58"/>
                                <a:gd name="T23" fmla="*/ 82 h 96"/>
                                <a:gd name="T24" fmla="*/ 39 w 58"/>
                                <a:gd name="T25" fmla="*/ 86 h 96"/>
                                <a:gd name="T26" fmla="*/ 34 w 58"/>
                                <a:gd name="T27" fmla="*/ 91 h 96"/>
                                <a:gd name="T28" fmla="*/ 24 w 58"/>
                                <a:gd name="T29" fmla="*/ 91 h 96"/>
                                <a:gd name="T30" fmla="*/ 19 w 58"/>
                                <a:gd name="T31" fmla="*/ 96 h 96"/>
                                <a:gd name="T32" fmla="*/ 10 w 58"/>
                                <a:gd name="T33" fmla="*/ 96 h 96"/>
                                <a:gd name="T34" fmla="*/ 5 w 58"/>
                                <a:gd name="T35" fmla="*/ 91 h 96"/>
                                <a:gd name="T36" fmla="*/ 5 w 58"/>
                                <a:gd name="T37" fmla="*/ 86 h 96"/>
                                <a:gd name="T38" fmla="*/ 0 w 58"/>
                                <a:gd name="T39" fmla="*/ 86 h 96"/>
                                <a:gd name="T40" fmla="*/ 0 w 58"/>
                                <a:gd name="T41" fmla="*/ 82 h 96"/>
                                <a:gd name="T42" fmla="*/ 5 w 58"/>
                                <a:gd name="T43" fmla="*/ 82 h 96"/>
                                <a:gd name="T44" fmla="*/ 5 w 58"/>
                                <a:gd name="T45" fmla="*/ 82 h 96"/>
                                <a:gd name="T46" fmla="*/ 5 w 58"/>
                                <a:gd name="T47" fmla="*/ 82 h 96"/>
                                <a:gd name="T48" fmla="*/ 10 w 58"/>
                                <a:gd name="T49" fmla="*/ 82 h 96"/>
                                <a:gd name="T50" fmla="*/ 10 w 58"/>
                                <a:gd name="T51" fmla="*/ 82 h 96"/>
                                <a:gd name="T52" fmla="*/ 10 w 58"/>
                                <a:gd name="T53" fmla="*/ 82 h 96"/>
                                <a:gd name="T54" fmla="*/ 15 w 58"/>
                                <a:gd name="T55" fmla="*/ 82 h 96"/>
                                <a:gd name="T56" fmla="*/ 19 w 58"/>
                                <a:gd name="T57" fmla="*/ 86 h 96"/>
                                <a:gd name="T58" fmla="*/ 24 w 58"/>
                                <a:gd name="T59" fmla="*/ 86 h 96"/>
                                <a:gd name="T60" fmla="*/ 34 w 58"/>
                                <a:gd name="T61" fmla="*/ 86 h 96"/>
                                <a:gd name="T62" fmla="*/ 39 w 58"/>
                                <a:gd name="T63" fmla="*/ 82 h 96"/>
                                <a:gd name="T64" fmla="*/ 43 w 58"/>
                                <a:gd name="T65" fmla="*/ 77 h 96"/>
                                <a:gd name="T66" fmla="*/ 43 w 58"/>
                                <a:gd name="T67" fmla="*/ 67 h 96"/>
                                <a:gd name="T68" fmla="*/ 43 w 58"/>
                                <a:gd name="T69" fmla="*/ 58 h 96"/>
                                <a:gd name="T70" fmla="*/ 39 w 58"/>
                                <a:gd name="T71" fmla="*/ 53 h 96"/>
                                <a:gd name="T72" fmla="*/ 34 w 58"/>
                                <a:gd name="T73" fmla="*/ 43 h 96"/>
                                <a:gd name="T74" fmla="*/ 24 w 58"/>
                                <a:gd name="T75" fmla="*/ 38 h 96"/>
                                <a:gd name="T76" fmla="*/ 15 w 58"/>
                                <a:gd name="T77" fmla="*/ 38 h 96"/>
                                <a:gd name="T78" fmla="*/ 5 w 58"/>
                                <a:gd name="T79" fmla="*/ 34 h 96"/>
                                <a:gd name="T80" fmla="*/ 24 w 58"/>
                                <a:gd name="T81" fmla="*/ 0 h 96"/>
                                <a:gd name="T82" fmla="*/ 58 w 58"/>
                                <a:gd name="T8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8" h="96">
                                  <a:moveTo>
                                    <a:pt x="58" y="0"/>
                                  </a:moveTo>
                                  <a:lnTo>
                                    <a:pt x="48" y="10"/>
                                  </a:lnTo>
                                  <a:lnTo>
                                    <a:pt x="24" y="10"/>
                                  </a:lnTo>
                                  <a:lnTo>
                                    <a:pt x="15" y="24"/>
                                  </a:lnTo>
                                  <a:lnTo>
                                    <a:pt x="34" y="29"/>
                                  </a:lnTo>
                                  <a:lnTo>
                                    <a:pt x="43" y="38"/>
                                  </a:lnTo>
                                  <a:lnTo>
                                    <a:pt x="53" y="48"/>
                                  </a:lnTo>
                                  <a:lnTo>
                                    <a:pt x="53" y="58"/>
                                  </a:lnTo>
                                  <a:lnTo>
                                    <a:pt x="53" y="67"/>
                                  </a:lnTo>
                                  <a:lnTo>
                                    <a:pt x="53" y="72"/>
                                  </a:lnTo>
                                  <a:lnTo>
                                    <a:pt x="48" y="77"/>
                                  </a:lnTo>
                                  <a:lnTo>
                                    <a:pt x="43" y="82"/>
                                  </a:lnTo>
                                  <a:lnTo>
                                    <a:pt x="39" y="86"/>
                                  </a:lnTo>
                                  <a:lnTo>
                                    <a:pt x="34" y="91"/>
                                  </a:lnTo>
                                  <a:lnTo>
                                    <a:pt x="24" y="91"/>
                                  </a:lnTo>
                                  <a:lnTo>
                                    <a:pt x="19" y="96"/>
                                  </a:lnTo>
                                  <a:lnTo>
                                    <a:pt x="10" y="96"/>
                                  </a:lnTo>
                                  <a:lnTo>
                                    <a:pt x="5" y="91"/>
                                  </a:lnTo>
                                  <a:lnTo>
                                    <a:pt x="5" y="86"/>
                                  </a:lnTo>
                                  <a:lnTo>
                                    <a:pt x="0" y="86"/>
                                  </a:lnTo>
                                  <a:lnTo>
                                    <a:pt x="0" y="82"/>
                                  </a:lnTo>
                                  <a:lnTo>
                                    <a:pt x="5" y="82"/>
                                  </a:lnTo>
                                  <a:lnTo>
                                    <a:pt x="10" y="82"/>
                                  </a:lnTo>
                                  <a:lnTo>
                                    <a:pt x="15" y="82"/>
                                  </a:lnTo>
                                  <a:lnTo>
                                    <a:pt x="19" y="86"/>
                                  </a:lnTo>
                                  <a:lnTo>
                                    <a:pt x="24" y="86"/>
                                  </a:lnTo>
                                  <a:lnTo>
                                    <a:pt x="34" y="86"/>
                                  </a:lnTo>
                                  <a:lnTo>
                                    <a:pt x="39" y="82"/>
                                  </a:lnTo>
                                  <a:lnTo>
                                    <a:pt x="43" y="77"/>
                                  </a:lnTo>
                                  <a:lnTo>
                                    <a:pt x="43" y="67"/>
                                  </a:lnTo>
                                  <a:lnTo>
                                    <a:pt x="43" y="58"/>
                                  </a:lnTo>
                                  <a:lnTo>
                                    <a:pt x="39" y="53"/>
                                  </a:lnTo>
                                  <a:lnTo>
                                    <a:pt x="34" y="43"/>
                                  </a:lnTo>
                                  <a:lnTo>
                                    <a:pt x="24" y="38"/>
                                  </a:lnTo>
                                  <a:lnTo>
                                    <a:pt x="15" y="38"/>
                                  </a:lnTo>
                                  <a:lnTo>
                                    <a:pt x="5" y="34"/>
                                  </a:lnTo>
                                  <a:lnTo>
                                    <a:pt x="24" y="0"/>
                                  </a:lnTo>
                                  <a:lnTo>
                                    <a:pt x="5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876"/>
                          <wps:cNvSpPr>
                            <a:spLocks/>
                          </wps:cNvSpPr>
                          <wps:spPr bwMode="auto">
                            <a:xfrm>
                              <a:off x="7701" y="5108"/>
                              <a:ext cx="63" cy="91"/>
                            </a:xfrm>
                            <a:custGeom>
                              <a:avLst/>
                              <a:gdLst>
                                <a:gd name="T0" fmla="*/ 63 w 63"/>
                                <a:gd name="T1" fmla="*/ 77 h 91"/>
                                <a:gd name="T2" fmla="*/ 58 w 63"/>
                                <a:gd name="T3" fmla="*/ 91 h 91"/>
                                <a:gd name="T4" fmla="*/ 0 w 63"/>
                                <a:gd name="T5" fmla="*/ 91 h 91"/>
                                <a:gd name="T6" fmla="*/ 0 w 63"/>
                                <a:gd name="T7" fmla="*/ 91 h 91"/>
                                <a:gd name="T8" fmla="*/ 20 w 63"/>
                                <a:gd name="T9" fmla="*/ 72 h 91"/>
                                <a:gd name="T10" fmla="*/ 34 w 63"/>
                                <a:gd name="T11" fmla="*/ 53 h 91"/>
                                <a:gd name="T12" fmla="*/ 44 w 63"/>
                                <a:gd name="T13" fmla="*/ 43 h 91"/>
                                <a:gd name="T14" fmla="*/ 44 w 63"/>
                                <a:gd name="T15" fmla="*/ 29 h 91"/>
                                <a:gd name="T16" fmla="*/ 44 w 63"/>
                                <a:gd name="T17" fmla="*/ 19 h 91"/>
                                <a:gd name="T18" fmla="*/ 39 w 63"/>
                                <a:gd name="T19" fmla="*/ 14 h 91"/>
                                <a:gd name="T20" fmla="*/ 34 w 63"/>
                                <a:gd name="T21" fmla="*/ 10 h 91"/>
                                <a:gd name="T22" fmla="*/ 24 w 63"/>
                                <a:gd name="T23" fmla="*/ 10 h 91"/>
                                <a:gd name="T24" fmla="*/ 20 w 63"/>
                                <a:gd name="T25" fmla="*/ 10 h 91"/>
                                <a:gd name="T26" fmla="*/ 15 w 63"/>
                                <a:gd name="T27" fmla="*/ 14 h 91"/>
                                <a:gd name="T28" fmla="*/ 10 w 63"/>
                                <a:gd name="T29" fmla="*/ 19 h 91"/>
                                <a:gd name="T30" fmla="*/ 5 w 63"/>
                                <a:gd name="T31" fmla="*/ 24 h 91"/>
                                <a:gd name="T32" fmla="*/ 5 w 63"/>
                                <a:gd name="T33" fmla="*/ 24 h 91"/>
                                <a:gd name="T34" fmla="*/ 5 w 63"/>
                                <a:gd name="T35" fmla="*/ 14 h 91"/>
                                <a:gd name="T36" fmla="*/ 15 w 63"/>
                                <a:gd name="T37" fmla="*/ 5 h 91"/>
                                <a:gd name="T38" fmla="*/ 20 w 63"/>
                                <a:gd name="T39" fmla="*/ 0 h 91"/>
                                <a:gd name="T40" fmla="*/ 29 w 63"/>
                                <a:gd name="T41" fmla="*/ 0 h 91"/>
                                <a:gd name="T42" fmla="*/ 39 w 63"/>
                                <a:gd name="T43" fmla="*/ 0 h 91"/>
                                <a:gd name="T44" fmla="*/ 48 w 63"/>
                                <a:gd name="T45" fmla="*/ 5 h 91"/>
                                <a:gd name="T46" fmla="*/ 53 w 63"/>
                                <a:gd name="T47" fmla="*/ 14 h 91"/>
                                <a:gd name="T48" fmla="*/ 58 w 63"/>
                                <a:gd name="T49" fmla="*/ 24 h 91"/>
                                <a:gd name="T50" fmla="*/ 58 w 63"/>
                                <a:gd name="T51" fmla="*/ 29 h 91"/>
                                <a:gd name="T52" fmla="*/ 53 w 63"/>
                                <a:gd name="T53" fmla="*/ 38 h 91"/>
                                <a:gd name="T54" fmla="*/ 48 w 63"/>
                                <a:gd name="T55" fmla="*/ 48 h 91"/>
                                <a:gd name="T56" fmla="*/ 39 w 63"/>
                                <a:gd name="T57" fmla="*/ 58 h 91"/>
                                <a:gd name="T58" fmla="*/ 24 w 63"/>
                                <a:gd name="T59" fmla="*/ 77 h 91"/>
                                <a:gd name="T60" fmla="*/ 15 w 63"/>
                                <a:gd name="T61" fmla="*/ 82 h 91"/>
                                <a:gd name="T62" fmla="*/ 39 w 63"/>
                                <a:gd name="T63" fmla="*/ 82 h 91"/>
                                <a:gd name="T64" fmla="*/ 48 w 63"/>
                                <a:gd name="T65" fmla="*/ 82 h 91"/>
                                <a:gd name="T66" fmla="*/ 48 w 63"/>
                                <a:gd name="T67" fmla="*/ 82 h 91"/>
                                <a:gd name="T68" fmla="*/ 53 w 63"/>
                                <a:gd name="T69" fmla="*/ 82 h 91"/>
                                <a:gd name="T70" fmla="*/ 58 w 63"/>
                                <a:gd name="T71" fmla="*/ 82 h 91"/>
                                <a:gd name="T72" fmla="*/ 58 w 63"/>
                                <a:gd name="T73" fmla="*/ 77 h 91"/>
                                <a:gd name="T74" fmla="*/ 58 w 63"/>
                                <a:gd name="T75" fmla="*/ 77 h 91"/>
                                <a:gd name="T76" fmla="*/ 63 w 63"/>
                                <a:gd name="T77" fmla="*/ 77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91">
                                  <a:moveTo>
                                    <a:pt x="63" y="77"/>
                                  </a:moveTo>
                                  <a:lnTo>
                                    <a:pt x="58" y="91"/>
                                  </a:lnTo>
                                  <a:lnTo>
                                    <a:pt x="0" y="91"/>
                                  </a:lnTo>
                                  <a:lnTo>
                                    <a:pt x="20" y="72"/>
                                  </a:lnTo>
                                  <a:lnTo>
                                    <a:pt x="34" y="53"/>
                                  </a:lnTo>
                                  <a:lnTo>
                                    <a:pt x="44" y="43"/>
                                  </a:lnTo>
                                  <a:lnTo>
                                    <a:pt x="44" y="29"/>
                                  </a:lnTo>
                                  <a:lnTo>
                                    <a:pt x="44" y="19"/>
                                  </a:lnTo>
                                  <a:lnTo>
                                    <a:pt x="39" y="14"/>
                                  </a:lnTo>
                                  <a:lnTo>
                                    <a:pt x="34" y="10"/>
                                  </a:lnTo>
                                  <a:lnTo>
                                    <a:pt x="24" y="10"/>
                                  </a:lnTo>
                                  <a:lnTo>
                                    <a:pt x="20" y="10"/>
                                  </a:lnTo>
                                  <a:lnTo>
                                    <a:pt x="15" y="14"/>
                                  </a:lnTo>
                                  <a:lnTo>
                                    <a:pt x="10" y="19"/>
                                  </a:lnTo>
                                  <a:lnTo>
                                    <a:pt x="5" y="24"/>
                                  </a:lnTo>
                                  <a:lnTo>
                                    <a:pt x="5" y="14"/>
                                  </a:lnTo>
                                  <a:lnTo>
                                    <a:pt x="15" y="5"/>
                                  </a:lnTo>
                                  <a:lnTo>
                                    <a:pt x="20" y="0"/>
                                  </a:lnTo>
                                  <a:lnTo>
                                    <a:pt x="29" y="0"/>
                                  </a:lnTo>
                                  <a:lnTo>
                                    <a:pt x="39" y="0"/>
                                  </a:lnTo>
                                  <a:lnTo>
                                    <a:pt x="48" y="5"/>
                                  </a:lnTo>
                                  <a:lnTo>
                                    <a:pt x="53" y="14"/>
                                  </a:lnTo>
                                  <a:lnTo>
                                    <a:pt x="58" y="24"/>
                                  </a:lnTo>
                                  <a:lnTo>
                                    <a:pt x="58" y="29"/>
                                  </a:lnTo>
                                  <a:lnTo>
                                    <a:pt x="53" y="38"/>
                                  </a:lnTo>
                                  <a:lnTo>
                                    <a:pt x="48" y="48"/>
                                  </a:lnTo>
                                  <a:lnTo>
                                    <a:pt x="39" y="58"/>
                                  </a:lnTo>
                                  <a:lnTo>
                                    <a:pt x="24" y="77"/>
                                  </a:lnTo>
                                  <a:lnTo>
                                    <a:pt x="15" y="82"/>
                                  </a:lnTo>
                                  <a:lnTo>
                                    <a:pt x="39" y="82"/>
                                  </a:lnTo>
                                  <a:lnTo>
                                    <a:pt x="48" y="82"/>
                                  </a:lnTo>
                                  <a:lnTo>
                                    <a:pt x="53" y="82"/>
                                  </a:lnTo>
                                  <a:lnTo>
                                    <a:pt x="58" y="82"/>
                                  </a:lnTo>
                                  <a:lnTo>
                                    <a:pt x="58" y="77"/>
                                  </a:lnTo>
                                  <a:lnTo>
                                    <a:pt x="63"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2877"/>
                          <wps:cNvSpPr>
                            <a:spLocks noChangeArrowheads="1"/>
                          </wps:cNvSpPr>
                          <wps:spPr bwMode="auto">
                            <a:xfrm>
                              <a:off x="7773" y="5166"/>
                              <a:ext cx="39" cy="9"/>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2878"/>
                          <wps:cNvSpPr>
                            <a:spLocks/>
                          </wps:cNvSpPr>
                          <wps:spPr bwMode="auto">
                            <a:xfrm>
                              <a:off x="7831" y="5108"/>
                              <a:ext cx="37" cy="91"/>
                            </a:xfrm>
                            <a:custGeom>
                              <a:avLst/>
                              <a:gdLst>
                                <a:gd name="T0" fmla="*/ 0 w 37"/>
                                <a:gd name="T1" fmla="*/ 10 h 91"/>
                                <a:gd name="T2" fmla="*/ 24 w 37"/>
                                <a:gd name="T3" fmla="*/ 0 h 91"/>
                                <a:gd name="T4" fmla="*/ 24 w 37"/>
                                <a:gd name="T5" fmla="*/ 0 h 91"/>
                                <a:gd name="T6" fmla="*/ 24 w 37"/>
                                <a:gd name="T7" fmla="*/ 77 h 91"/>
                                <a:gd name="T8" fmla="*/ 24 w 37"/>
                                <a:gd name="T9" fmla="*/ 82 h 91"/>
                                <a:gd name="T10" fmla="*/ 27 w 37"/>
                                <a:gd name="T11" fmla="*/ 86 h 91"/>
                                <a:gd name="T12" fmla="*/ 27 w 37"/>
                                <a:gd name="T13" fmla="*/ 86 h 91"/>
                                <a:gd name="T14" fmla="*/ 27 w 37"/>
                                <a:gd name="T15" fmla="*/ 91 h 91"/>
                                <a:gd name="T16" fmla="*/ 32 w 37"/>
                                <a:gd name="T17" fmla="*/ 91 h 91"/>
                                <a:gd name="T18" fmla="*/ 37 w 37"/>
                                <a:gd name="T19" fmla="*/ 91 h 91"/>
                                <a:gd name="T20" fmla="*/ 37 w 37"/>
                                <a:gd name="T21" fmla="*/ 91 h 91"/>
                                <a:gd name="T22" fmla="*/ 5 w 37"/>
                                <a:gd name="T23" fmla="*/ 91 h 91"/>
                                <a:gd name="T24" fmla="*/ 5 w 37"/>
                                <a:gd name="T25" fmla="*/ 91 h 91"/>
                                <a:gd name="T26" fmla="*/ 9 w 37"/>
                                <a:gd name="T27" fmla="*/ 91 h 91"/>
                                <a:gd name="T28" fmla="*/ 9 w 37"/>
                                <a:gd name="T29" fmla="*/ 91 h 91"/>
                                <a:gd name="T30" fmla="*/ 14 w 37"/>
                                <a:gd name="T31" fmla="*/ 86 h 91"/>
                                <a:gd name="T32" fmla="*/ 14 w 37"/>
                                <a:gd name="T33" fmla="*/ 86 h 91"/>
                                <a:gd name="T34" fmla="*/ 14 w 37"/>
                                <a:gd name="T35" fmla="*/ 82 h 91"/>
                                <a:gd name="T36" fmla="*/ 14 w 37"/>
                                <a:gd name="T37" fmla="*/ 77 h 91"/>
                                <a:gd name="T38" fmla="*/ 14 w 37"/>
                                <a:gd name="T39" fmla="*/ 24 h 91"/>
                                <a:gd name="T40" fmla="*/ 14 w 37"/>
                                <a:gd name="T41" fmla="*/ 19 h 91"/>
                                <a:gd name="T42" fmla="*/ 14 w 37"/>
                                <a:gd name="T43" fmla="*/ 14 h 91"/>
                                <a:gd name="T44" fmla="*/ 14 w 37"/>
                                <a:gd name="T45" fmla="*/ 10 h 91"/>
                                <a:gd name="T46" fmla="*/ 14 w 37"/>
                                <a:gd name="T47" fmla="*/ 10 h 91"/>
                                <a:gd name="T48" fmla="*/ 9 w 37"/>
                                <a:gd name="T49" fmla="*/ 10 h 91"/>
                                <a:gd name="T50" fmla="*/ 9 w 37"/>
                                <a:gd name="T51" fmla="*/ 10 h 91"/>
                                <a:gd name="T52" fmla="*/ 5 w 37"/>
                                <a:gd name="T53" fmla="*/ 10 h 91"/>
                                <a:gd name="T54" fmla="*/ 0 w 37"/>
                                <a:gd name="T55" fmla="*/ 10 h 91"/>
                                <a:gd name="T56" fmla="*/ 0 w 37"/>
                                <a:gd name="T57"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7" h="91">
                                  <a:moveTo>
                                    <a:pt x="0" y="10"/>
                                  </a:moveTo>
                                  <a:lnTo>
                                    <a:pt x="24" y="0"/>
                                  </a:lnTo>
                                  <a:lnTo>
                                    <a:pt x="24" y="77"/>
                                  </a:lnTo>
                                  <a:lnTo>
                                    <a:pt x="24" y="82"/>
                                  </a:lnTo>
                                  <a:lnTo>
                                    <a:pt x="27" y="86"/>
                                  </a:lnTo>
                                  <a:lnTo>
                                    <a:pt x="27" y="91"/>
                                  </a:lnTo>
                                  <a:lnTo>
                                    <a:pt x="32" y="91"/>
                                  </a:lnTo>
                                  <a:lnTo>
                                    <a:pt x="37" y="91"/>
                                  </a:lnTo>
                                  <a:lnTo>
                                    <a:pt x="5" y="91"/>
                                  </a:lnTo>
                                  <a:lnTo>
                                    <a:pt x="9" y="91"/>
                                  </a:lnTo>
                                  <a:lnTo>
                                    <a:pt x="14" y="86"/>
                                  </a:lnTo>
                                  <a:lnTo>
                                    <a:pt x="14" y="82"/>
                                  </a:lnTo>
                                  <a:lnTo>
                                    <a:pt x="14" y="77"/>
                                  </a:lnTo>
                                  <a:lnTo>
                                    <a:pt x="14" y="24"/>
                                  </a:lnTo>
                                  <a:lnTo>
                                    <a:pt x="14" y="19"/>
                                  </a:lnTo>
                                  <a:lnTo>
                                    <a:pt x="14" y="14"/>
                                  </a:lnTo>
                                  <a:lnTo>
                                    <a:pt x="14" y="10"/>
                                  </a:lnTo>
                                  <a:lnTo>
                                    <a:pt x="9" y="10"/>
                                  </a:lnTo>
                                  <a:lnTo>
                                    <a:pt x="5" y="10"/>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879"/>
                          <wps:cNvSpPr>
                            <a:spLocks/>
                          </wps:cNvSpPr>
                          <wps:spPr bwMode="auto">
                            <a:xfrm>
                              <a:off x="7892" y="5108"/>
                              <a:ext cx="53" cy="96"/>
                            </a:xfrm>
                            <a:custGeom>
                              <a:avLst/>
                              <a:gdLst>
                                <a:gd name="T0" fmla="*/ 53 w 53"/>
                                <a:gd name="T1" fmla="*/ 0 h 96"/>
                                <a:gd name="T2" fmla="*/ 48 w 53"/>
                                <a:gd name="T3" fmla="*/ 10 h 96"/>
                                <a:gd name="T4" fmla="*/ 19 w 53"/>
                                <a:gd name="T5" fmla="*/ 10 h 96"/>
                                <a:gd name="T6" fmla="*/ 14 w 53"/>
                                <a:gd name="T7" fmla="*/ 24 h 96"/>
                                <a:gd name="T8" fmla="*/ 29 w 53"/>
                                <a:gd name="T9" fmla="*/ 29 h 96"/>
                                <a:gd name="T10" fmla="*/ 43 w 53"/>
                                <a:gd name="T11" fmla="*/ 38 h 96"/>
                                <a:gd name="T12" fmla="*/ 48 w 53"/>
                                <a:gd name="T13" fmla="*/ 48 h 96"/>
                                <a:gd name="T14" fmla="*/ 53 w 53"/>
                                <a:gd name="T15" fmla="*/ 58 h 96"/>
                                <a:gd name="T16" fmla="*/ 53 w 53"/>
                                <a:gd name="T17" fmla="*/ 67 h 96"/>
                                <a:gd name="T18" fmla="*/ 48 w 53"/>
                                <a:gd name="T19" fmla="*/ 72 h 96"/>
                                <a:gd name="T20" fmla="*/ 43 w 53"/>
                                <a:gd name="T21" fmla="*/ 77 h 96"/>
                                <a:gd name="T22" fmla="*/ 43 w 53"/>
                                <a:gd name="T23" fmla="*/ 82 h 96"/>
                                <a:gd name="T24" fmla="*/ 38 w 53"/>
                                <a:gd name="T25" fmla="*/ 86 h 96"/>
                                <a:gd name="T26" fmla="*/ 34 w 53"/>
                                <a:gd name="T27" fmla="*/ 91 h 96"/>
                                <a:gd name="T28" fmla="*/ 24 w 53"/>
                                <a:gd name="T29" fmla="*/ 91 h 96"/>
                                <a:gd name="T30" fmla="*/ 14 w 53"/>
                                <a:gd name="T31" fmla="*/ 96 h 96"/>
                                <a:gd name="T32" fmla="*/ 10 w 53"/>
                                <a:gd name="T33" fmla="*/ 96 h 96"/>
                                <a:gd name="T34" fmla="*/ 5 w 53"/>
                                <a:gd name="T35" fmla="*/ 91 h 96"/>
                                <a:gd name="T36" fmla="*/ 0 w 53"/>
                                <a:gd name="T37" fmla="*/ 86 h 96"/>
                                <a:gd name="T38" fmla="*/ 0 w 53"/>
                                <a:gd name="T39" fmla="*/ 86 h 96"/>
                                <a:gd name="T40" fmla="*/ 0 w 53"/>
                                <a:gd name="T41" fmla="*/ 82 h 96"/>
                                <a:gd name="T42" fmla="*/ 0 w 53"/>
                                <a:gd name="T43" fmla="*/ 82 h 96"/>
                                <a:gd name="T44" fmla="*/ 5 w 53"/>
                                <a:gd name="T45" fmla="*/ 82 h 96"/>
                                <a:gd name="T46" fmla="*/ 5 w 53"/>
                                <a:gd name="T47" fmla="*/ 82 h 96"/>
                                <a:gd name="T48" fmla="*/ 5 w 53"/>
                                <a:gd name="T49" fmla="*/ 82 h 96"/>
                                <a:gd name="T50" fmla="*/ 10 w 53"/>
                                <a:gd name="T51" fmla="*/ 82 h 96"/>
                                <a:gd name="T52" fmla="*/ 10 w 53"/>
                                <a:gd name="T53" fmla="*/ 82 h 96"/>
                                <a:gd name="T54" fmla="*/ 14 w 53"/>
                                <a:gd name="T55" fmla="*/ 82 h 96"/>
                                <a:gd name="T56" fmla="*/ 19 w 53"/>
                                <a:gd name="T57" fmla="*/ 86 h 96"/>
                                <a:gd name="T58" fmla="*/ 24 w 53"/>
                                <a:gd name="T59" fmla="*/ 86 h 96"/>
                                <a:gd name="T60" fmla="*/ 29 w 53"/>
                                <a:gd name="T61" fmla="*/ 86 h 96"/>
                                <a:gd name="T62" fmla="*/ 38 w 53"/>
                                <a:gd name="T63" fmla="*/ 82 h 96"/>
                                <a:gd name="T64" fmla="*/ 43 w 53"/>
                                <a:gd name="T65" fmla="*/ 77 h 96"/>
                                <a:gd name="T66" fmla="*/ 43 w 53"/>
                                <a:gd name="T67" fmla="*/ 67 h 96"/>
                                <a:gd name="T68" fmla="*/ 43 w 53"/>
                                <a:gd name="T69" fmla="*/ 58 h 96"/>
                                <a:gd name="T70" fmla="*/ 38 w 53"/>
                                <a:gd name="T71" fmla="*/ 53 h 96"/>
                                <a:gd name="T72" fmla="*/ 29 w 53"/>
                                <a:gd name="T73" fmla="*/ 43 h 96"/>
                                <a:gd name="T74" fmla="*/ 24 w 53"/>
                                <a:gd name="T75" fmla="*/ 38 h 96"/>
                                <a:gd name="T76" fmla="*/ 14 w 53"/>
                                <a:gd name="T77" fmla="*/ 38 h 96"/>
                                <a:gd name="T78" fmla="*/ 0 w 53"/>
                                <a:gd name="T79" fmla="*/ 34 h 96"/>
                                <a:gd name="T80" fmla="*/ 19 w 53"/>
                                <a:gd name="T81" fmla="*/ 0 h 96"/>
                                <a:gd name="T82" fmla="*/ 53 w 53"/>
                                <a:gd name="T8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 h="96">
                                  <a:moveTo>
                                    <a:pt x="53" y="0"/>
                                  </a:moveTo>
                                  <a:lnTo>
                                    <a:pt x="48" y="10"/>
                                  </a:lnTo>
                                  <a:lnTo>
                                    <a:pt x="19" y="10"/>
                                  </a:lnTo>
                                  <a:lnTo>
                                    <a:pt x="14" y="24"/>
                                  </a:lnTo>
                                  <a:lnTo>
                                    <a:pt x="29" y="29"/>
                                  </a:lnTo>
                                  <a:lnTo>
                                    <a:pt x="43" y="38"/>
                                  </a:lnTo>
                                  <a:lnTo>
                                    <a:pt x="48" y="48"/>
                                  </a:lnTo>
                                  <a:lnTo>
                                    <a:pt x="53" y="58"/>
                                  </a:lnTo>
                                  <a:lnTo>
                                    <a:pt x="53" y="67"/>
                                  </a:lnTo>
                                  <a:lnTo>
                                    <a:pt x="48" y="72"/>
                                  </a:lnTo>
                                  <a:lnTo>
                                    <a:pt x="43" y="77"/>
                                  </a:lnTo>
                                  <a:lnTo>
                                    <a:pt x="43" y="82"/>
                                  </a:lnTo>
                                  <a:lnTo>
                                    <a:pt x="38" y="86"/>
                                  </a:lnTo>
                                  <a:lnTo>
                                    <a:pt x="34" y="91"/>
                                  </a:lnTo>
                                  <a:lnTo>
                                    <a:pt x="24" y="91"/>
                                  </a:lnTo>
                                  <a:lnTo>
                                    <a:pt x="14" y="96"/>
                                  </a:lnTo>
                                  <a:lnTo>
                                    <a:pt x="10" y="96"/>
                                  </a:lnTo>
                                  <a:lnTo>
                                    <a:pt x="5" y="91"/>
                                  </a:lnTo>
                                  <a:lnTo>
                                    <a:pt x="0" y="86"/>
                                  </a:lnTo>
                                  <a:lnTo>
                                    <a:pt x="0" y="82"/>
                                  </a:lnTo>
                                  <a:lnTo>
                                    <a:pt x="5" y="82"/>
                                  </a:lnTo>
                                  <a:lnTo>
                                    <a:pt x="10" y="82"/>
                                  </a:lnTo>
                                  <a:lnTo>
                                    <a:pt x="14" y="82"/>
                                  </a:lnTo>
                                  <a:lnTo>
                                    <a:pt x="19" y="86"/>
                                  </a:lnTo>
                                  <a:lnTo>
                                    <a:pt x="24" y="86"/>
                                  </a:lnTo>
                                  <a:lnTo>
                                    <a:pt x="29" y="86"/>
                                  </a:lnTo>
                                  <a:lnTo>
                                    <a:pt x="38" y="82"/>
                                  </a:lnTo>
                                  <a:lnTo>
                                    <a:pt x="43" y="77"/>
                                  </a:lnTo>
                                  <a:lnTo>
                                    <a:pt x="43" y="67"/>
                                  </a:lnTo>
                                  <a:lnTo>
                                    <a:pt x="43" y="58"/>
                                  </a:lnTo>
                                  <a:lnTo>
                                    <a:pt x="38" y="53"/>
                                  </a:lnTo>
                                  <a:lnTo>
                                    <a:pt x="29" y="43"/>
                                  </a:lnTo>
                                  <a:lnTo>
                                    <a:pt x="24" y="38"/>
                                  </a:lnTo>
                                  <a:lnTo>
                                    <a:pt x="14" y="38"/>
                                  </a:lnTo>
                                  <a:lnTo>
                                    <a:pt x="0" y="34"/>
                                  </a:lnTo>
                                  <a:lnTo>
                                    <a:pt x="19"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2880"/>
                          <wps:cNvCnPr/>
                          <wps:spPr bwMode="auto">
                            <a:xfrm flipH="1" flipV="1">
                              <a:off x="3828" y="2526"/>
                              <a:ext cx="490" cy="217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4" name="Line 2881"/>
                          <wps:cNvCnPr/>
                          <wps:spPr bwMode="auto">
                            <a:xfrm flipH="1" flipV="1">
                              <a:off x="1404" y="3167"/>
                              <a:ext cx="1548" cy="152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5" name="Line 2882"/>
                          <wps:cNvCnPr/>
                          <wps:spPr bwMode="auto">
                            <a:xfrm flipV="1">
                              <a:off x="7255" y="3637"/>
                              <a:ext cx="139" cy="139"/>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16" name="Line 2883"/>
                          <wps:cNvCnPr/>
                          <wps:spPr bwMode="auto">
                            <a:xfrm>
                              <a:off x="7389" y="3522"/>
                              <a:ext cx="1" cy="115"/>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17" name="Line 2884"/>
                          <wps:cNvCnPr/>
                          <wps:spPr bwMode="auto">
                            <a:xfrm flipH="1">
                              <a:off x="7284" y="3642"/>
                              <a:ext cx="115" cy="1"/>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18" name="Line 2885"/>
                          <wps:cNvCnPr/>
                          <wps:spPr bwMode="auto">
                            <a:xfrm>
                              <a:off x="1285" y="2947"/>
                              <a:ext cx="1" cy="110"/>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19" name="Line 2886"/>
                          <wps:cNvCnPr/>
                          <wps:spPr bwMode="auto">
                            <a:xfrm>
                              <a:off x="1285" y="3057"/>
                              <a:ext cx="110" cy="1"/>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20" name="Line 2887"/>
                          <wps:cNvCnPr/>
                          <wps:spPr bwMode="auto">
                            <a:xfrm>
                              <a:off x="1280" y="3042"/>
                              <a:ext cx="129" cy="125"/>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21" name="Line 2888"/>
                          <wps:cNvCnPr/>
                          <wps:spPr bwMode="auto">
                            <a:xfrm flipH="1">
                              <a:off x="1682" y="3910"/>
                              <a:ext cx="470" cy="43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2" name="Line 2889"/>
                          <wps:cNvCnPr/>
                          <wps:spPr bwMode="auto">
                            <a:xfrm flipH="1">
                              <a:off x="1553" y="3488"/>
                              <a:ext cx="172" cy="15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 name="Line 2890"/>
                          <wps:cNvCnPr/>
                          <wps:spPr bwMode="auto">
                            <a:xfrm flipH="1">
                              <a:off x="1342" y="3680"/>
                              <a:ext cx="173" cy="15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4" name="Freeform 2891"/>
                          <wps:cNvSpPr>
                            <a:spLocks/>
                          </wps:cNvSpPr>
                          <wps:spPr bwMode="auto">
                            <a:xfrm>
                              <a:off x="1739" y="4131"/>
                              <a:ext cx="77" cy="82"/>
                            </a:xfrm>
                            <a:custGeom>
                              <a:avLst/>
                              <a:gdLst>
                                <a:gd name="T0" fmla="*/ 29 w 77"/>
                                <a:gd name="T1" fmla="*/ 0 h 82"/>
                                <a:gd name="T2" fmla="*/ 53 w 77"/>
                                <a:gd name="T3" fmla="*/ 38 h 82"/>
                                <a:gd name="T4" fmla="*/ 77 w 77"/>
                                <a:gd name="T5" fmla="*/ 82 h 82"/>
                                <a:gd name="T6" fmla="*/ 39 w 77"/>
                                <a:gd name="T7" fmla="*/ 53 h 82"/>
                                <a:gd name="T8" fmla="*/ 0 w 77"/>
                                <a:gd name="T9" fmla="*/ 24 h 82"/>
                                <a:gd name="T10" fmla="*/ 15 w 77"/>
                                <a:gd name="T11" fmla="*/ 10 h 82"/>
                                <a:gd name="T12" fmla="*/ 29 w 77"/>
                                <a:gd name="T13" fmla="*/ 0 h 82"/>
                              </a:gdLst>
                              <a:ahLst/>
                              <a:cxnLst>
                                <a:cxn ang="0">
                                  <a:pos x="T0" y="T1"/>
                                </a:cxn>
                                <a:cxn ang="0">
                                  <a:pos x="T2" y="T3"/>
                                </a:cxn>
                                <a:cxn ang="0">
                                  <a:pos x="T4" y="T5"/>
                                </a:cxn>
                                <a:cxn ang="0">
                                  <a:pos x="T6" y="T7"/>
                                </a:cxn>
                                <a:cxn ang="0">
                                  <a:pos x="T8" y="T9"/>
                                </a:cxn>
                                <a:cxn ang="0">
                                  <a:pos x="T10" y="T11"/>
                                </a:cxn>
                                <a:cxn ang="0">
                                  <a:pos x="T12" y="T13"/>
                                </a:cxn>
                              </a:cxnLst>
                              <a:rect l="0" t="0" r="r" b="b"/>
                              <a:pathLst>
                                <a:path w="77" h="82">
                                  <a:moveTo>
                                    <a:pt x="29" y="0"/>
                                  </a:moveTo>
                                  <a:lnTo>
                                    <a:pt x="53" y="38"/>
                                  </a:lnTo>
                                  <a:lnTo>
                                    <a:pt x="77" y="82"/>
                                  </a:lnTo>
                                  <a:lnTo>
                                    <a:pt x="39" y="53"/>
                                  </a:lnTo>
                                  <a:lnTo>
                                    <a:pt x="0" y="24"/>
                                  </a:lnTo>
                                  <a:lnTo>
                                    <a:pt x="15" y="1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892"/>
                          <wps:cNvSpPr>
                            <a:spLocks/>
                          </wps:cNvSpPr>
                          <wps:spPr bwMode="auto">
                            <a:xfrm>
                              <a:off x="1739" y="4131"/>
                              <a:ext cx="77" cy="82"/>
                            </a:xfrm>
                            <a:custGeom>
                              <a:avLst/>
                              <a:gdLst>
                                <a:gd name="T0" fmla="*/ 29 w 77"/>
                                <a:gd name="T1" fmla="*/ 0 h 82"/>
                                <a:gd name="T2" fmla="*/ 53 w 77"/>
                                <a:gd name="T3" fmla="*/ 38 h 82"/>
                                <a:gd name="T4" fmla="*/ 77 w 77"/>
                                <a:gd name="T5" fmla="*/ 82 h 82"/>
                                <a:gd name="T6" fmla="*/ 77 w 77"/>
                                <a:gd name="T7" fmla="*/ 82 h 82"/>
                                <a:gd name="T8" fmla="*/ 77 w 77"/>
                                <a:gd name="T9" fmla="*/ 82 h 82"/>
                                <a:gd name="T10" fmla="*/ 39 w 77"/>
                                <a:gd name="T11" fmla="*/ 53 h 82"/>
                                <a:gd name="T12" fmla="*/ 0 w 77"/>
                                <a:gd name="T13" fmla="*/ 24 h 82"/>
                                <a:gd name="T14" fmla="*/ 0 w 77"/>
                                <a:gd name="T15" fmla="*/ 24 h 82"/>
                                <a:gd name="T16" fmla="*/ 0 w 77"/>
                                <a:gd name="T17" fmla="*/ 24 h 82"/>
                                <a:gd name="T18" fmla="*/ 15 w 77"/>
                                <a:gd name="T19" fmla="*/ 10 h 82"/>
                                <a:gd name="T20" fmla="*/ 29 w 77"/>
                                <a:gd name="T21"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2">
                                  <a:moveTo>
                                    <a:pt x="29" y="0"/>
                                  </a:moveTo>
                                  <a:lnTo>
                                    <a:pt x="53" y="38"/>
                                  </a:lnTo>
                                  <a:lnTo>
                                    <a:pt x="77" y="82"/>
                                  </a:lnTo>
                                  <a:lnTo>
                                    <a:pt x="39" y="53"/>
                                  </a:lnTo>
                                  <a:lnTo>
                                    <a:pt x="0" y="24"/>
                                  </a:lnTo>
                                  <a:lnTo>
                                    <a:pt x="15" y="10"/>
                                  </a:lnTo>
                                  <a:lnTo>
                                    <a:pt x="29"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93"/>
                          <wps:cNvSpPr>
                            <a:spLocks/>
                          </wps:cNvSpPr>
                          <wps:spPr bwMode="auto">
                            <a:xfrm>
                              <a:off x="987" y="3330"/>
                              <a:ext cx="77" cy="82"/>
                            </a:xfrm>
                            <a:custGeom>
                              <a:avLst/>
                              <a:gdLst>
                                <a:gd name="T0" fmla="*/ 48 w 77"/>
                                <a:gd name="T1" fmla="*/ 82 h 82"/>
                                <a:gd name="T2" fmla="*/ 24 w 77"/>
                                <a:gd name="T3" fmla="*/ 43 h 82"/>
                                <a:gd name="T4" fmla="*/ 0 w 77"/>
                                <a:gd name="T5" fmla="*/ 0 h 82"/>
                                <a:gd name="T6" fmla="*/ 0 w 77"/>
                                <a:gd name="T7" fmla="*/ 0 h 82"/>
                                <a:gd name="T8" fmla="*/ 0 w 77"/>
                                <a:gd name="T9" fmla="*/ 0 h 82"/>
                                <a:gd name="T10" fmla="*/ 38 w 77"/>
                                <a:gd name="T11" fmla="*/ 29 h 82"/>
                                <a:gd name="T12" fmla="*/ 77 w 77"/>
                                <a:gd name="T13" fmla="*/ 58 h 82"/>
                                <a:gd name="T14" fmla="*/ 77 w 77"/>
                                <a:gd name="T15" fmla="*/ 58 h 82"/>
                                <a:gd name="T16" fmla="*/ 77 w 77"/>
                                <a:gd name="T17" fmla="*/ 58 h 82"/>
                                <a:gd name="T18" fmla="*/ 62 w 77"/>
                                <a:gd name="T19" fmla="*/ 67 h 82"/>
                                <a:gd name="T20" fmla="*/ 48 w 77"/>
                                <a:gd name="T2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2">
                                  <a:moveTo>
                                    <a:pt x="48" y="82"/>
                                  </a:moveTo>
                                  <a:lnTo>
                                    <a:pt x="24" y="43"/>
                                  </a:lnTo>
                                  <a:lnTo>
                                    <a:pt x="0" y="0"/>
                                  </a:lnTo>
                                  <a:lnTo>
                                    <a:pt x="38" y="29"/>
                                  </a:lnTo>
                                  <a:lnTo>
                                    <a:pt x="77" y="58"/>
                                  </a:lnTo>
                                  <a:lnTo>
                                    <a:pt x="62" y="67"/>
                                  </a:lnTo>
                                  <a:lnTo>
                                    <a:pt x="48" y="8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94"/>
                          <wps:cNvSpPr>
                            <a:spLocks/>
                          </wps:cNvSpPr>
                          <wps:spPr bwMode="auto">
                            <a:xfrm>
                              <a:off x="987" y="3330"/>
                              <a:ext cx="77" cy="82"/>
                            </a:xfrm>
                            <a:custGeom>
                              <a:avLst/>
                              <a:gdLst>
                                <a:gd name="T0" fmla="*/ 48 w 77"/>
                                <a:gd name="T1" fmla="*/ 82 h 82"/>
                                <a:gd name="T2" fmla="*/ 24 w 77"/>
                                <a:gd name="T3" fmla="*/ 43 h 82"/>
                                <a:gd name="T4" fmla="*/ 0 w 77"/>
                                <a:gd name="T5" fmla="*/ 0 h 82"/>
                                <a:gd name="T6" fmla="*/ 0 w 77"/>
                                <a:gd name="T7" fmla="*/ 0 h 82"/>
                                <a:gd name="T8" fmla="*/ 0 w 77"/>
                                <a:gd name="T9" fmla="*/ 0 h 82"/>
                                <a:gd name="T10" fmla="*/ 38 w 77"/>
                                <a:gd name="T11" fmla="*/ 29 h 82"/>
                                <a:gd name="T12" fmla="*/ 77 w 77"/>
                                <a:gd name="T13" fmla="*/ 58 h 82"/>
                                <a:gd name="T14" fmla="*/ 77 w 77"/>
                                <a:gd name="T15" fmla="*/ 58 h 82"/>
                                <a:gd name="T16" fmla="*/ 77 w 77"/>
                                <a:gd name="T17" fmla="*/ 58 h 82"/>
                                <a:gd name="T18" fmla="*/ 62 w 77"/>
                                <a:gd name="T19" fmla="*/ 67 h 82"/>
                                <a:gd name="T20" fmla="*/ 48 w 77"/>
                                <a:gd name="T2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82">
                                  <a:moveTo>
                                    <a:pt x="48" y="82"/>
                                  </a:moveTo>
                                  <a:lnTo>
                                    <a:pt x="24" y="43"/>
                                  </a:lnTo>
                                  <a:lnTo>
                                    <a:pt x="0" y="0"/>
                                  </a:lnTo>
                                  <a:lnTo>
                                    <a:pt x="38" y="29"/>
                                  </a:lnTo>
                                  <a:lnTo>
                                    <a:pt x="77" y="58"/>
                                  </a:lnTo>
                                  <a:lnTo>
                                    <a:pt x="62" y="67"/>
                                  </a:lnTo>
                                  <a:lnTo>
                                    <a:pt x="48" y="82"/>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895"/>
                          <wps:cNvSpPr>
                            <a:spLocks/>
                          </wps:cNvSpPr>
                          <wps:spPr bwMode="auto">
                            <a:xfrm>
                              <a:off x="1414" y="3786"/>
                              <a:ext cx="77" cy="76"/>
                            </a:xfrm>
                            <a:custGeom>
                              <a:avLst/>
                              <a:gdLst>
                                <a:gd name="T0" fmla="*/ 48 w 77"/>
                                <a:gd name="T1" fmla="*/ 76 h 76"/>
                                <a:gd name="T2" fmla="*/ 24 w 77"/>
                                <a:gd name="T3" fmla="*/ 38 h 76"/>
                                <a:gd name="T4" fmla="*/ 0 w 77"/>
                                <a:gd name="T5" fmla="*/ 0 h 76"/>
                                <a:gd name="T6" fmla="*/ 38 w 77"/>
                                <a:gd name="T7" fmla="*/ 24 h 76"/>
                                <a:gd name="T8" fmla="*/ 77 w 77"/>
                                <a:gd name="T9" fmla="*/ 52 h 76"/>
                                <a:gd name="T10" fmla="*/ 62 w 77"/>
                                <a:gd name="T11" fmla="*/ 62 h 76"/>
                                <a:gd name="T12" fmla="*/ 48 w 77"/>
                                <a:gd name="T13" fmla="*/ 76 h 76"/>
                              </a:gdLst>
                              <a:ahLst/>
                              <a:cxnLst>
                                <a:cxn ang="0">
                                  <a:pos x="T0" y="T1"/>
                                </a:cxn>
                                <a:cxn ang="0">
                                  <a:pos x="T2" y="T3"/>
                                </a:cxn>
                                <a:cxn ang="0">
                                  <a:pos x="T4" y="T5"/>
                                </a:cxn>
                                <a:cxn ang="0">
                                  <a:pos x="T6" y="T7"/>
                                </a:cxn>
                                <a:cxn ang="0">
                                  <a:pos x="T8" y="T9"/>
                                </a:cxn>
                                <a:cxn ang="0">
                                  <a:pos x="T10" y="T11"/>
                                </a:cxn>
                                <a:cxn ang="0">
                                  <a:pos x="T12" y="T13"/>
                                </a:cxn>
                              </a:cxnLst>
                              <a:rect l="0" t="0" r="r" b="b"/>
                              <a:pathLst>
                                <a:path w="77" h="76">
                                  <a:moveTo>
                                    <a:pt x="48" y="76"/>
                                  </a:moveTo>
                                  <a:lnTo>
                                    <a:pt x="24" y="38"/>
                                  </a:lnTo>
                                  <a:lnTo>
                                    <a:pt x="0" y="0"/>
                                  </a:lnTo>
                                  <a:lnTo>
                                    <a:pt x="38" y="24"/>
                                  </a:lnTo>
                                  <a:lnTo>
                                    <a:pt x="77" y="52"/>
                                  </a:lnTo>
                                  <a:lnTo>
                                    <a:pt x="62" y="62"/>
                                  </a:lnTo>
                                  <a:lnTo>
                                    <a:pt x="48" y="7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896"/>
                          <wps:cNvSpPr>
                            <a:spLocks/>
                          </wps:cNvSpPr>
                          <wps:spPr bwMode="auto">
                            <a:xfrm>
                              <a:off x="1414" y="3786"/>
                              <a:ext cx="77" cy="76"/>
                            </a:xfrm>
                            <a:custGeom>
                              <a:avLst/>
                              <a:gdLst>
                                <a:gd name="T0" fmla="*/ 48 w 77"/>
                                <a:gd name="T1" fmla="*/ 76 h 76"/>
                                <a:gd name="T2" fmla="*/ 24 w 77"/>
                                <a:gd name="T3" fmla="*/ 38 h 76"/>
                                <a:gd name="T4" fmla="*/ 0 w 77"/>
                                <a:gd name="T5" fmla="*/ 0 h 76"/>
                                <a:gd name="T6" fmla="*/ 0 w 77"/>
                                <a:gd name="T7" fmla="*/ 0 h 76"/>
                                <a:gd name="T8" fmla="*/ 0 w 77"/>
                                <a:gd name="T9" fmla="*/ 0 h 76"/>
                                <a:gd name="T10" fmla="*/ 38 w 77"/>
                                <a:gd name="T11" fmla="*/ 24 h 76"/>
                                <a:gd name="T12" fmla="*/ 77 w 77"/>
                                <a:gd name="T13" fmla="*/ 52 h 76"/>
                                <a:gd name="T14" fmla="*/ 77 w 77"/>
                                <a:gd name="T15" fmla="*/ 52 h 76"/>
                                <a:gd name="T16" fmla="*/ 77 w 77"/>
                                <a:gd name="T17" fmla="*/ 52 h 76"/>
                                <a:gd name="T18" fmla="*/ 62 w 77"/>
                                <a:gd name="T19" fmla="*/ 62 h 76"/>
                                <a:gd name="T20" fmla="*/ 48 w 77"/>
                                <a:gd name="T2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76">
                                  <a:moveTo>
                                    <a:pt x="48" y="76"/>
                                  </a:moveTo>
                                  <a:lnTo>
                                    <a:pt x="24" y="38"/>
                                  </a:lnTo>
                                  <a:lnTo>
                                    <a:pt x="0" y="0"/>
                                  </a:lnTo>
                                  <a:lnTo>
                                    <a:pt x="38" y="24"/>
                                  </a:lnTo>
                                  <a:lnTo>
                                    <a:pt x="77" y="52"/>
                                  </a:lnTo>
                                  <a:lnTo>
                                    <a:pt x="62" y="62"/>
                                  </a:lnTo>
                                  <a:lnTo>
                                    <a:pt x="48" y="76"/>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897"/>
                          <wps:cNvSpPr>
                            <a:spLocks/>
                          </wps:cNvSpPr>
                          <wps:spPr bwMode="auto">
                            <a:xfrm>
                              <a:off x="1328" y="3690"/>
                              <a:ext cx="76" cy="81"/>
                            </a:xfrm>
                            <a:custGeom>
                              <a:avLst/>
                              <a:gdLst>
                                <a:gd name="T0" fmla="*/ 29 w 76"/>
                                <a:gd name="T1" fmla="*/ 0 h 81"/>
                                <a:gd name="T2" fmla="*/ 53 w 76"/>
                                <a:gd name="T3" fmla="*/ 43 h 81"/>
                                <a:gd name="T4" fmla="*/ 76 w 76"/>
                                <a:gd name="T5" fmla="*/ 81 h 81"/>
                                <a:gd name="T6" fmla="*/ 38 w 76"/>
                                <a:gd name="T7" fmla="*/ 53 h 81"/>
                                <a:gd name="T8" fmla="*/ 0 w 76"/>
                                <a:gd name="T9" fmla="*/ 29 h 81"/>
                                <a:gd name="T10" fmla="*/ 0 w 76"/>
                                <a:gd name="T11" fmla="*/ 29 h 81"/>
                                <a:gd name="T12" fmla="*/ 0 w 76"/>
                                <a:gd name="T13" fmla="*/ 29 h 81"/>
                                <a:gd name="T14" fmla="*/ 14 w 76"/>
                                <a:gd name="T15" fmla="*/ 14 h 81"/>
                                <a:gd name="T16" fmla="*/ 29 w 76"/>
                                <a:gd name="T1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81">
                                  <a:moveTo>
                                    <a:pt x="29" y="0"/>
                                  </a:moveTo>
                                  <a:lnTo>
                                    <a:pt x="53" y="43"/>
                                  </a:lnTo>
                                  <a:lnTo>
                                    <a:pt x="76" y="81"/>
                                  </a:lnTo>
                                  <a:lnTo>
                                    <a:pt x="38" y="53"/>
                                  </a:lnTo>
                                  <a:lnTo>
                                    <a:pt x="0" y="29"/>
                                  </a:lnTo>
                                  <a:lnTo>
                                    <a:pt x="14" y="14"/>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98"/>
                          <wps:cNvSpPr>
                            <a:spLocks/>
                          </wps:cNvSpPr>
                          <wps:spPr bwMode="auto">
                            <a:xfrm>
                              <a:off x="1328" y="3690"/>
                              <a:ext cx="76" cy="81"/>
                            </a:xfrm>
                            <a:custGeom>
                              <a:avLst/>
                              <a:gdLst>
                                <a:gd name="T0" fmla="*/ 29 w 76"/>
                                <a:gd name="T1" fmla="*/ 0 h 81"/>
                                <a:gd name="T2" fmla="*/ 53 w 76"/>
                                <a:gd name="T3" fmla="*/ 43 h 81"/>
                                <a:gd name="T4" fmla="*/ 76 w 76"/>
                                <a:gd name="T5" fmla="*/ 81 h 81"/>
                                <a:gd name="T6" fmla="*/ 76 w 76"/>
                                <a:gd name="T7" fmla="*/ 81 h 81"/>
                                <a:gd name="T8" fmla="*/ 76 w 76"/>
                                <a:gd name="T9" fmla="*/ 81 h 81"/>
                                <a:gd name="T10" fmla="*/ 38 w 76"/>
                                <a:gd name="T11" fmla="*/ 53 h 81"/>
                                <a:gd name="T12" fmla="*/ 0 w 76"/>
                                <a:gd name="T13" fmla="*/ 29 h 81"/>
                                <a:gd name="T14" fmla="*/ 0 w 76"/>
                                <a:gd name="T15" fmla="*/ 29 h 81"/>
                                <a:gd name="T16" fmla="*/ 0 w 76"/>
                                <a:gd name="T17" fmla="*/ 29 h 81"/>
                                <a:gd name="T18" fmla="*/ 14 w 76"/>
                                <a:gd name="T19" fmla="*/ 14 h 81"/>
                                <a:gd name="T20" fmla="*/ 29 w 76"/>
                                <a:gd name="T21"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81">
                                  <a:moveTo>
                                    <a:pt x="29" y="0"/>
                                  </a:moveTo>
                                  <a:lnTo>
                                    <a:pt x="53" y="43"/>
                                  </a:lnTo>
                                  <a:lnTo>
                                    <a:pt x="76" y="81"/>
                                  </a:lnTo>
                                  <a:lnTo>
                                    <a:pt x="38" y="53"/>
                                  </a:lnTo>
                                  <a:lnTo>
                                    <a:pt x="0" y="29"/>
                                  </a:lnTo>
                                  <a:lnTo>
                                    <a:pt x="14" y="14"/>
                                  </a:lnTo>
                                  <a:lnTo>
                                    <a:pt x="29"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2899"/>
                          <wps:cNvCnPr/>
                          <wps:spPr bwMode="auto">
                            <a:xfrm flipH="1">
                              <a:off x="7169" y="3747"/>
                              <a:ext cx="110" cy="14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 name="Line 2900"/>
                          <wps:cNvCnPr/>
                          <wps:spPr bwMode="auto">
                            <a:xfrm flipH="1">
                              <a:off x="7169" y="3747"/>
                              <a:ext cx="110" cy="14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 name="Line 2901"/>
                          <wps:cNvCnPr/>
                          <wps:spPr bwMode="auto">
                            <a:xfrm>
                              <a:off x="7255" y="3767"/>
                              <a:ext cx="139" cy="1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 name="Line 2902"/>
                          <wps:cNvCnPr/>
                          <wps:spPr bwMode="auto">
                            <a:xfrm>
                              <a:off x="7255" y="3767"/>
                              <a:ext cx="139" cy="11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 name="Line 2903"/>
                          <wps:cNvCnPr/>
                          <wps:spPr bwMode="auto">
                            <a:xfrm>
                              <a:off x="7154" y="3896"/>
                              <a:ext cx="514" cy="48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7" name="Line 2904"/>
                          <wps:cNvCnPr/>
                          <wps:spPr bwMode="auto">
                            <a:xfrm flipV="1">
                              <a:off x="6417" y="3393"/>
                              <a:ext cx="125" cy="19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8" name="Line 2905"/>
                          <wps:cNvCnPr/>
                          <wps:spPr bwMode="auto">
                            <a:xfrm flipV="1">
                              <a:off x="6570" y="3148"/>
                              <a:ext cx="125" cy="197"/>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9" name="Line 2906"/>
                          <wps:cNvCnPr/>
                          <wps:spPr bwMode="auto">
                            <a:xfrm flipV="1">
                              <a:off x="6724" y="2903"/>
                              <a:ext cx="119" cy="197"/>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 name="Line 2907"/>
                          <wps:cNvCnPr/>
                          <wps:spPr bwMode="auto">
                            <a:xfrm flipV="1">
                              <a:off x="6876" y="2659"/>
                              <a:ext cx="120" cy="19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 name="Line 2908"/>
                          <wps:cNvCnPr/>
                          <wps:spPr bwMode="auto">
                            <a:xfrm flipV="1">
                              <a:off x="7025" y="2492"/>
                              <a:ext cx="77" cy="12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 name="Line 2909"/>
                          <wps:cNvCnPr/>
                          <wps:spPr bwMode="auto">
                            <a:xfrm flipV="1">
                              <a:off x="7025" y="2492"/>
                              <a:ext cx="77" cy="12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 name="Line 2910"/>
                          <wps:cNvCnPr/>
                          <wps:spPr bwMode="auto">
                            <a:xfrm flipV="1">
                              <a:off x="1285" y="714"/>
                              <a:ext cx="3838" cy="2343"/>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44" name="Freeform 2911"/>
                          <wps:cNvSpPr>
                            <a:spLocks noEditPoints="1"/>
                          </wps:cNvSpPr>
                          <wps:spPr bwMode="auto">
                            <a:xfrm>
                              <a:off x="2569" y="1744"/>
                              <a:ext cx="4504" cy="767"/>
                            </a:xfrm>
                            <a:custGeom>
                              <a:avLst/>
                              <a:gdLst>
                                <a:gd name="T0" fmla="*/ 4499 w 4504"/>
                                <a:gd name="T1" fmla="*/ 758 h 767"/>
                                <a:gd name="T2" fmla="*/ 4494 w 4504"/>
                                <a:gd name="T3" fmla="*/ 763 h 767"/>
                                <a:gd name="T4" fmla="*/ 4499 w 4504"/>
                                <a:gd name="T5" fmla="*/ 753 h 767"/>
                                <a:gd name="T6" fmla="*/ 4331 w 4504"/>
                                <a:gd name="T7" fmla="*/ 643 h 767"/>
                                <a:gd name="T8" fmla="*/ 4494 w 4504"/>
                                <a:gd name="T9" fmla="*/ 763 h 767"/>
                                <a:gd name="T10" fmla="*/ 4302 w 4504"/>
                                <a:gd name="T11" fmla="*/ 638 h 767"/>
                                <a:gd name="T12" fmla="*/ 4155 w 4504"/>
                                <a:gd name="T13" fmla="*/ 542 h 767"/>
                                <a:gd name="T14" fmla="*/ 4208 w 4504"/>
                                <a:gd name="T15" fmla="*/ 585 h 767"/>
                                <a:gd name="T16" fmla="*/ 3790 w 4504"/>
                                <a:gd name="T17" fmla="*/ 384 h 767"/>
                                <a:gd name="T18" fmla="*/ 3968 w 4504"/>
                                <a:gd name="T19" fmla="*/ 446 h 767"/>
                                <a:gd name="T20" fmla="*/ 3896 w 4504"/>
                                <a:gd name="T21" fmla="*/ 427 h 767"/>
                                <a:gd name="T22" fmla="*/ 3526 w 4504"/>
                                <a:gd name="T23" fmla="*/ 274 h 767"/>
                                <a:gd name="T24" fmla="*/ 3742 w 4504"/>
                                <a:gd name="T25" fmla="*/ 350 h 767"/>
                                <a:gd name="T26" fmla="*/ 3560 w 4504"/>
                                <a:gd name="T27" fmla="*/ 293 h 767"/>
                                <a:gd name="T28" fmla="*/ 3282 w 4504"/>
                                <a:gd name="T29" fmla="*/ 197 h 767"/>
                                <a:gd name="T30" fmla="*/ 3469 w 4504"/>
                                <a:gd name="T31" fmla="*/ 264 h 767"/>
                                <a:gd name="T32" fmla="*/ 3248 w 4504"/>
                                <a:gd name="T33" fmla="*/ 197 h 767"/>
                                <a:gd name="T34" fmla="*/ 3067 w 4504"/>
                                <a:gd name="T35" fmla="*/ 139 h 767"/>
                                <a:gd name="T36" fmla="*/ 3139 w 4504"/>
                                <a:gd name="T37" fmla="*/ 168 h 767"/>
                                <a:gd name="T38" fmla="*/ 2688 w 4504"/>
                                <a:gd name="T39" fmla="*/ 77 h 767"/>
                                <a:gd name="T40" fmla="*/ 2846 w 4504"/>
                                <a:gd name="T41" fmla="*/ 96 h 767"/>
                                <a:gd name="T42" fmla="*/ 2770 w 4504"/>
                                <a:gd name="T43" fmla="*/ 91 h 767"/>
                                <a:gd name="T44" fmla="*/ 2400 w 4504"/>
                                <a:gd name="T45" fmla="*/ 29 h 767"/>
                                <a:gd name="T46" fmla="*/ 2630 w 4504"/>
                                <a:gd name="T47" fmla="*/ 58 h 767"/>
                                <a:gd name="T48" fmla="*/ 2467 w 4504"/>
                                <a:gd name="T49" fmla="*/ 48 h 767"/>
                                <a:gd name="T50" fmla="*/ 2160 w 4504"/>
                                <a:gd name="T51" fmla="*/ 10 h 767"/>
                                <a:gd name="T52" fmla="*/ 2343 w 4504"/>
                                <a:gd name="T53" fmla="*/ 34 h 767"/>
                                <a:gd name="T54" fmla="*/ 2113 w 4504"/>
                                <a:gd name="T55" fmla="*/ 19 h 767"/>
                                <a:gd name="T56" fmla="*/ 1931 w 4504"/>
                                <a:gd name="T57" fmla="*/ 0 h 767"/>
                                <a:gd name="T58" fmla="*/ 2008 w 4504"/>
                                <a:gd name="T59" fmla="*/ 15 h 767"/>
                                <a:gd name="T60" fmla="*/ 1538 w 4504"/>
                                <a:gd name="T61" fmla="*/ 15 h 767"/>
                                <a:gd name="T62" fmla="*/ 1701 w 4504"/>
                                <a:gd name="T63" fmla="*/ 0 h 767"/>
                                <a:gd name="T64" fmla="*/ 1629 w 4504"/>
                                <a:gd name="T65" fmla="*/ 15 h 767"/>
                                <a:gd name="T66" fmla="*/ 1250 w 4504"/>
                                <a:gd name="T67" fmla="*/ 29 h 767"/>
                                <a:gd name="T68" fmla="*/ 1480 w 4504"/>
                                <a:gd name="T69" fmla="*/ 10 h 767"/>
                                <a:gd name="T70" fmla="*/ 1327 w 4504"/>
                                <a:gd name="T71" fmla="*/ 34 h 767"/>
                                <a:gd name="T72" fmla="*/ 1026 w 4504"/>
                                <a:gd name="T73" fmla="*/ 58 h 767"/>
                                <a:gd name="T74" fmla="*/ 1197 w 4504"/>
                                <a:gd name="T75" fmla="*/ 48 h 767"/>
                                <a:gd name="T76" fmla="*/ 968 w 4504"/>
                                <a:gd name="T77" fmla="*/ 77 h 767"/>
                                <a:gd name="T78" fmla="*/ 810 w 4504"/>
                                <a:gd name="T79" fmla="*/ 96 h 767"/>
                                <a:gd name="T80" fmla="*/ 882 w 4504"/>
                                <a:gd name="T81" fmla="*/ 91 h 767"/>
                                <a:gd name="T82" fmla="*/ 412 w 4504"/>
                                <a:gd name="T83" fmla="*/ 206 h 767"/>
                                <a:gd name="T84" fmla="*/ 599 w 4504"/>
                                <a:gd name="T85" fmla="*/ 144 h 767"/>
                                <a:gd name="T86" fmla="*/ 531 w 4504"/>
                                <a:gd name="T87" fmla="*/ 173 h 767"/>
                                <a:gd name="T88" fmla="*/ 133 w 4504"/>
                                <a:gd name="T89" fmla="*/ 293 h 767"/>
                                <a:gd name="T90" fmla="*/ 349 w 4504"/>
                                <a:gd name="T91" fmla="*/ 216 h 767"/>
                                <a:gd name="T92" fmla="*/ 196 w 4504"/>
                                <a:gd name="T93" fmla="*/ 283 h 767"/>
                                <a:gd name="T94" fmla="*/ 61 w 4504"/>
                                <a:gd name="T95" fmla="*/ 321 h 767"/>
                                <a:gd name="T96" fmla="*/ 5 w 4504"/>
                                <a:gd name="T97" fmla="*/ 360 h 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504" h="767">
                                  <a:moveTo>
                                    <a:pt x="4494" y="763"/>
                                  </a:moveTo>
                                  <a:lnTo>
                                    <a:pt x="4499" y="753"/>
                                  </a:lnTo>
                                  <a:lnTo>
                                    <a:pt x="4499" y="758"/>
                                  </a:lnTo>
                                  <a:lnTo>
                                    <a:pt x="4504" y="758"/>
                                  </a:lnTo>
                                  <a:lnTo>
                                    <a:pt x="4494" y="767"/>
                                  </a:lnTo>
                                  <a:lnTo>
                                    <a:pt x="4494" y="763"/>
                                  </a:lnTo>
                                  <a:close/>
                                  <a:moveTo>
                                    <a:pt x="4499" y="753"/>
                                  </a:moveTo>
                                  <a:lnTo>
                                    <a:pt x="4499" y="753"/>
                                  </a:lnTo>
                                  <a:close/>
                                  <a:moveTo>
                                    <a:pt x="4302" y="638"/>
                                  </a:moveTo>
                                  <a:lnTo>
                                    <a:pt x="4312" y="628"/>
                                  </a:lnTo>
                                  <a:lnTo>
                                    <a:pt x="4331" y="643"/>
                                  </a:lnTo>
                                  <a:lnTo>
                                    <a:pt x="4389" y="681"/>
                                  </a:lnTo>
                                  <a:lnTo>
                                    <a:pt x="4446" y="715"/>
                                  </a:lnTo>
                                  <a:lnTo>
                                    <a:pt x="4499" y="753"/>
                                  </a:lnTo>
                                  <a:lnTo>
                                    <a:pt x="4494" y="763"/>
                                  </a:lnTo>
                                  <a:lnTo>
                                    <a:pt x="4437" y="724"/>
                                  </a:lnTo>
                                  <a:lnTo>
                                    <a:pt x="4384" y="686"/>
                                  </a:lnTo>
                                  <a:lnTo>
                                    <a:pt x="4326" y="652"/>
                                  </a:lnTo>
                                  <a:lnTo>
                                    <a:pt x="4302" y="638"/>
                                  </a:lnTo>
                                  <a:close/>
                                  <a:moveTo>
                                    <a:pt x="4054" y="499"/>
                                  </a:moveTo>
                                  <a:lnTo>
                                    <a:pt x="4059" y="489"/>
                                  </a:lnTo>
                                  <a:lnTo>
                                    <a:pt x="4092" y="509"/>
                                  </a:lnTo>
                                  <a:lnTo>
                                    <a:pt x="4155" y="542"/>
                                  </a:lnTo>
                                  <a:lnTo>
                                    <a:pt x="4212" y="576"/>
                                  </a:lnTo>
                                  <a:lnTo>
                                    <a:pt x="4259" y="600"/>
                                  </a:lnTo>
                                  <a:lnTo>
                                    <a:pt x="4254" y="609"/>
                                  </a:lnTo>
                                  <a:lnTo>
                                    <a:pt x="4208" y="585"/>
                                  </a:lnTo>
                                  <a:lnTo>
                                    <a:pt x="4150" y="552"/>
                                  </a:lnTo>
                                  <a:lnTo>
                                    <a:pt x="4088" y="518"/>
                                  </a:lnTo>
                                  <a:lnTo>
                                    <a:pt x="4054" y="499"/>
                                  </a:lnTo>
                                  <a:close/>
                                  <a:moveTo>
                                    <a:pt x="3790" y="384"/>
                                  </a:moveTo>
                                  <a:lnTo>
                                    <a:pt x="3795" y="374"/>
                                  </a:lnTo>
                                  <a:lnTo>
                                    <a:pt x="3833" y="389"/>
                                  </a:lnTo>
                                  <a:lnTo>
                                    <a:pt x="3901" y="417"/>
                                  </a:lnTo>
                                  <a:lnTo>
                                    <a:pt x="3968" y="446"/>
                                  </a:lnTo>
                                  <a:lnTo>
                                    <a:pt x="4006" y="465"/>
                                  </a:lnTo>
                                  <a:lnTo>
                                    <a:pt x="4001" y="475"/>
                                  </a:lnTo>
                                  <a:lnTo>
                                    <a:pt x="3963" y="456"/>
                                  </a:lnTo>
                                  <a:lnTo>
                                    <a:pt x="3896" y="427"/>
                                  </a:lnTo>
                                  <a:lnTo>
                                    <a:pt x="3833" y="398"/>
                                  </a:lnTo>
                                  <a:lnTo>
                                    <a:pt x="3790" y="384"/>
                                  </a:lnTo>
                                  <a:close/>
                                  <a:moveTo>
                                    <a:pt x="3522" y="283"/>
                                  </a:moveTo>
                                  <a:lnTo>
                                    <a:pt x="3526" y="274"/>
                                  </a:lnTo>
                                  <a:lnTo>
                                    <a:pt x="3565" y="283"/>
                                  </a:lnTo>
                                  <a:lnTo>
                                    <a:pt x="3632" y="307"/>
                                  </a:lnTo>
                                  <a:lnTo>
                                    <a:pt x="3704" y="336"/>
                                  </a:lnTo>
                                  <a:lnTo>
                                    <a:pt x="3742" y="350"/>
                                  </a:lnTo>
                                  <a:lnTo>
                                    <a:pt x="3737" y="360"/>
                                  </a:lnTo>
                                  <a:lnTo>
                                    <a:pt x="3699" y="345"/>
                                  </a:lnTo>
                                  <a:lnTo>
                                    <a:pt x="3632" y="321"/>
                                  </a:lnTo>
                                  <a:lnTo>
                                    <a:pt x="3560" y="293"/>
                                  </a:lnTo>
                                  <a:lnTo>
                                    <a:pt x="3522" y="283"/>
                                  </a:lnTo>
                                  <a:close/>
                                  <a:moveTo>
                                    <a:pt x="3248" y="197"/>
                                  </a:moveTo>
                                  <a:lnTo>
                                    <a:pt x="3248" y="187"/>
                                  </a:lnTo>
                                  <a:lnTo>
                                    <a:pt x="3282" y="197"/>
                                  </a:lnTo>
                                  <a:lnTo>
                                    <a:pt x="3354" y="216"/>
                                  </a:lnTo>
                                  <a:lnTo>
                                    <a:pt x="3426" y="240"/>
                                  </a:lnTo>
                                  <a:lnTo>
                                    <a:pt x="3469" y="254"/>
                                  </a:lnTo>
                                  <a:lnTo>
                                    <a:pt x="3469" y="264"/>
                                  </a:lnTo>
                                  <a:lnTo>
                                    <a:pt x="3421" y="250"/>
                                  </a:lnTo>
                                  <a:lnTo>
                                    <a:pt x="3354" y="226"/>
                                  </a:lnTo>
                                  <a:lnTo>
                                    <a:pt x="3282" y="206"/>
                                  </a:lnTo>
                                  <a:lnTo>
                                    <a:pt x="3248" y="197"/>
                                  </a:lnTo>
                                  <a:close/>
                                  <a:moveTo>
                                    <a:pt x="2966" y="130"/>
                                  </a:moveTo>
                                  <a:lnTo>
                                    <a:pt x="2971" y="120"/>
                                  </a:lnTo>
                                  <a:lnTo>
                                    <a:pt x="2995" y="125"/>
                                  </a:lnTo>
                                  <a:lnTo>
                                    <a:pt x="3067" y="139"/>
                                  </a:lnTo>
                                  <a:lnTo>
                                    <a:pt x="3139" y="158"/>
                                  </a:lnTo>
                                  <a:lnTo>
                                    <a:pt x="3195" y="173"/>
                                  </a:lnTo>
                                  <a:lnTo>
                                    <a:pt x="3192" y="182"/>
                                  </a:lnTo>
                                  <a:lnTo>
                                    <a:pt x="3139" y="168"/>
                                  </a:lnTo>
                                  <a:lnTo>
                                    <a:pt x="3062" y="154"/>
                                  </a:lnTo>
                                  <a:lnTo>
                                    <a:pt x="2990" y="134"/>
                                  </a:lnTo>
                                  <a:lnTo>
                                    <a:pt x="2966" y="130"/>
                                  </a:lnTo>
                                  <a:close/>
                                  <a:moveTo>
                                    <a:pt x="2688" y="77"/>
                                  </a:moveTo>
                                  <a:lnTo>
                                    <a:pt x="2688" y="67"/>
                                  </a:lnTo>
                                  <a:lnTo>
                                    <a:pt x="2693" y="67"/>
                                  </a:lnTo>
                                  <a:lnTo>
                                    <a:pt x="2770" y="82"/>
                                  </a:lnTo>
                                  <a:lnTo>
                                    <a:pt x="2846" y="96"/>
                                  </a:lnTo>
                                  <a:lnTo>
                                    <a:pt x="2913" y="106"/>
                                  </a:lnTo>
                                  <a:lnTo>
                                    <a:pt x="2913" y="120"/>
                                  </a:lnTo>
                                  <a:lnTo>
                                    <a:pt x="2841" y="106"/>
                                  </a:lnTo>
                                  <a:lnTo>
                                    <a:pt x="2770" y="91"/>
                                  </a:lnTo>
                                  <a:lnTo>
                                    <a:pt x="2693" y="77"/>
                                  </a:lnTo>
                                  <a:lnTo>
                                    <a:pt x="2688" y="77"/>
                                  </a:lnTo>
                                  <a:close/>
                                  <a:moveTo>
                                    <a:pt x="2400" y="39"/>
                                  </a:moveTo>
                                  <a:lnTo>
                                    <a:pt x="2400" y="29"/>
                                  </a:lnTo>
                                  <a:lnTo>
                                    <a:pt x="2467" y="39"/>
                                  </a:lnTo>
                                  <a:lnTo>
                                    <a:pt x="2544" y="48"/>
                                  </a:lnTo>
                                  <a:lnTo>
                                    <a:pt x="2621" y="58"/>
                                  </a:lnTo>
                                  <a:lnTo>
                                    <a:pt x="2630" y="58"/>
                                  </a:lnTo>
                                  <a:lnTo>
                                    <a:pt x="2630" y="67"/>
                                  </a:lnTo>
                                  <a:lnTo>
                                    <a:pt x="2616" y="67"/>
                                  </a:lnTo>
                                  <a:lnTo>
                                    <a:pt x="2539" y="58"/>
                                  </a:lnTo>
                                  <a:lnTo>
                                    <a:pt x="2467" y="48"/>
                                  </a:lnTo>
                                  <a:lnTo>
                                    <a:pt x="2400" y="39"/>
                                  </a:lnTo>
                                  <a:close/>
                                  <a:moveTo>
                                    <a:pt x="2113" y="19"/>
                                  </a:moveTo>
                                  <a:lnTo>
                                    <a:pt x="2113" y="5"/>
                                  </a:lnTo>
                                  <a:lnTo>
                                    <a:pt x="2160" y="10"/>
                                  </a:lnTo>
                                  <a:lnTo>
                                    <a:pt x="2237" y="15"/>
                                  </a:lnTo>
                                  <a:lnTo>
                                    <a:pt x="2314" y="19"/>
                                  </a:lnTo>
                                  <a:lnTo>
                                    <a:pt x="2343" y="24"/>
                                  </a:lnTo>
                                  <a:lnTo>
                                    <a:pt x="2343" y="34"/>
                                  </a:lnTo>
                                  <a:lnTo>
                                    <a:pt x="2314" y="34"/>
                                  </a:lnTo>
                                  <a:lnTo>
                                    <a:pt x="2237" y="24"/>
                                  </a:lnTo>
                                  <a:lnTo>
                                    <a:pt x="2160" y="19"/>
                                  </a:lnTo>
                                  <a:lnTo>
                                    <a:pt x="2113" y="19"/>
                                  </a:lnTo>
                                  <a:close/>
                                  <a:moveTo>
                                    <a:pt x="1826" y="10"/>
                                  </a:moveTo>
                                  <a:lnTo>
                                    <a:pt x="1826" y="0"/>
                                  </a:lnTo>
                                  <a:lnTo>
                                    <a:pt x="1854" y="0"/>
                                  </a:lnTo>
                                  <a:lnTo>
                                    <a:pt x="1931" y="0"/>
                                  </a:lnTo>
                                  <a:lnTo>
                                    <a:pt x="2008" y="0"/>
                                  </a:lnTo>
                                  <a:lnTo>
                                    <a:pt x="2056" y="5"/>
                                  </a:lnTo>
                                  <a:lnTo>
                                    <a:pt x="2056" y="15"/>
                                  </a:lnTo>
                                  <a:lnTo>
                                    <a:pt x="2008" y="15"/>
                                  </a:lnTo>
                                  <a:lnTo>
                                    <a:pt x="1931" y="10"/>
                                  </a:lnTo>
                                  <a:lnTo>
                                    <a:pt x="1854" y="10"/>
                                  </a:lnTo>
                                  <a:lnTo>
                                    <a:pt x="1826" y="10"/>
                                  </a:lnTo>
                                  <a:close/>
                                  <a:moveTo>
                                    <a:pt x="1538" y="15"/>
                                  </a:moveTo>
                                  <a:lnTo>
                                    <a:pt x="1538" y="5"/>
                                  </a:lnTo>
                                  <a:lnTo>
                                    <a:pt x="1552" y="5"/>
                                  </a:lnTo>
                                  <a:lnTo>
                                    <a:pt x="1629" y="0"/>
                                  </a:lnTo>
                                  <a:lnTo>
                                    <a:pt x="1701" y="0"/>
                                  </a:lnTo>
                                  <a:lnTo>
                                    <a:pt x="1768" y="0"/>
                                  </a:lnTo>
                                  <a:lnTo>
                                    <a:pt x="1768" y="10"/>
                                  </a:lnTo>
                                  <a:lnTo>
                                    <a:pt x="1701" y="10"/>
                                  </a:lnTo>
                                  <a:lnTo>
                                    <a:pt x="1629" y="15"/>
                                  </a:lnTo>
                                  <a:lnTo>
                                    <a:pt x="1552" y="15"/>
                                  </a:lnTo>
                                  <a:lnTo>
                                    <a:pt x="1538" y="15"/>
                                  </a:lnTo>
                                  <a:close/>
                                  <a:moveTo>
                                    <a:pt x="1255" y="39"/>
                                  </a:moveTo>
                                  <a:lnTo>
                                    <a:pt x="1250" y="29"/>
                                  </a:lnTo>
                                  <a:lnTo>
                                    <a:pt x="1322" y="19"/>
                                  </a:lnTo>
                                  <a:lnTo>
                                    <a:pt x="1399" y="15"/>
                                  </a:lnTo>
                                  <a:lnTo>
                                    <a:pt x="1475" y="10"/>
                                  </a:lnTo>
                                  <a:lnTo>
                                    <a:pt x="1480" y="10"/>
                                  </a:lnTo>
                                  <a:lnTo>
                                    <a:pt x="1480" y="19"/>
                                  </a:lnTo>
                                  <a:lnTo>
                                    <a:pt x="1475" y="19"/>
                                  </a:lnTo>
                                  <a:lnTo>
                                    <a:pt x="1399" y="24"/>
                                  </a:lnTo>
                                  <a:lnTo>
                                    <a:pt x="1327" y="34"/>
                                  </a:lnTo>
                                  <a:lnTo>
                                    <a:pt x="1255" y="39"/>
                                  </a:lnTo>
                                  <a:close/>
                                  <a:moveTo>
                                    <a:pt x="968" y="77"/>
                                  </a:moveTo>
                                  <a:lnTo>
                                    <a:pt x="968" y="67"/>
                                  </a:lnTo>
                                  <a:lnTo>
                                    <a:pt x="1026" y="58"/>
                                  </a:lnTo>
                                  <a:lnTo>
                                    <a:pt x="1101" y="48"/>
                                  </a:lnTo>
                                  <a:lnTo>
                                    <a:pt x="1173" y="39"/>
                                  </a:lnTo>
                                  <a:lnTo>
                                    <a:pt x="1192" y="34"/>
                                  </a:lnTo>
                                  <a:lnTo>
                                    <a:pt x="1197" y="48"/>
                                  </a:lnTo>
                                  <a:lnTo>
                                    <a:pt x="1178" y="48"/>
                                  </a:lnTo>
                                  <a:lnTo>
                                    <a:pt x="1101" y="58"/>
                                  </a:lnTo>
                                  <a:lnTo>
                                    <a:pt x="1030" y="67"/>
                                  </a:lnTo>
                                  <a:lnTo>
                                    <a:pt x="968" y="77"/>
                                  </a:lnTo>
                                  <a:close/>
                                  <a:moveTo>
                                    <a:pt x="685" y="134"/>
                                  </a:moveTo>
                                  <a:lnTo>
                                    <a:pt x="685" y="125"/>
                                  </a:lnTo>
                                  <a:lnTo>
                                    <a:pt x="738" y="111"/>
                                  </a:lnTo>
                                  <a:lnTo>
                                    <a:pt x="810" y="96"/>
                                  </a:lnTo>
                                  <a:lnTo>
                                    <a:pt x="882" y="82"/>
                                  </a:lnTo>
                                  <a:lnTo>
                                    <a:pt x="910" y="77"/>
                                  </a:lnTo>
                                  <a:lnTo>
                                    <a:pt x="910" y="87"/>
                                  </a:lnTo>
                                  <a:lnTo>
                                    <a:pt x="882" y="91"/>
                                  </a:lnTo>
                                  <a:lnTo>
                                    <a:pt x="810" y="106"/>
                                  </a:lnTo>
                                  <a:lnTo>
                                    <a:pt x="738" y="120"/>
                                  </a:lnTo>
                                  <a:lnTo>
                                    <a:pt x="685" y="134"/>
                                  </a:lnTo>
                                  <a:close/>
                                  <a:moveTo>
                                    <a:pt x="412" y="206"/>
                                  </a:moveTo>
                                  <a:lnTo>
                                    <a:pt x="407" y="197"/>
                                  </a:lnTo>
                                  <a:lnTo>
                                    <a:pt x="459" y="182"/>
                                  </a:lnTo>
                                  <a:lnTo>
                                    <a:pt x="527" y="163"/>
                                  </a:lnTo>
                                  <a:lnTo>
                                    <a:pt x="599" y="144"/>
                                  </a:lnTo>
                                  <a:lnTo>
                                    <a:pt x="627" y="134"/>
                                  </a:lnTo>
                                  <a:lnTo>
                                    <a:pt x="632" y="149"/>
                                  </a:lnTo>
                                  <a:lnTo>
                                    <a:pt x="599" y="154"/>
                                  </a:lnTo>
                                  <a:lnTo>
                                    <a:pt x="531" y="173"/>
                                  </a:lnTo>
                                  <a:lnTo>
                                    <a:pt x="459" y="192"/>
                                  </a:lnTo>
                                  <a:lnTo>
                                    <a:pt x="412" y="206"/>
                                  </a:lnTo>
                                  <a:close/>
                                  <a:moveTo>
                                    <a:pt x="138" y="302"/>
                                  </a:moveTo>
                                  <a:lnTo>
                                    <a:pt x="133" y="293"/>
                                  </a:lnTo>
                                  <a:lnTo>
                                    <a:pt x="191" y="274"/>
                                  </a:lnTo>
                                  <a:lnTo>
                                    <a:pt x="253" y="250"/>
                                  </a:lnTo>
                                  <a:lnTo>
                                    <a:pt x="320" y="226"/>
                                  </a:lnTo>
                                  <a:lnTo>
                                    <a:pt x="349" y="216"/>
                                  </a:lnTo>
                                  <a:lnTo>
                                    <a:pt x="354" y="226"/>
                                  </a:lnTo>
                                  <a:lnTo>
                                    <a:pt x="325" y="235"/>
                                  </a:lnTo>
                                  <a:lnTo>
                                    <a:pt x="258" y="259"/>
                                  </a:lnTo>
                                  <a:lnTo>
                                    <a:pt x="196" y="283"/>
                                  </a:lnTo>
                                  <a:lnTo>
                                    <a:pt x="138" y="302"/>
                                  </a:lnTo>
                                  <a:close/>
                                  <a:moveTo>
                                    <a:pt x="5" y="360"/>
                                  </a:moveTo>
                                  <a:lnTo>
                                    <a:pt x="0" y="350"/>
                                  </a:lnTo>
                                  <a:lnTo>
                                    <a:pt x="61" y="321"/>
                                  </a:lnTo>
                                  <a:lnTo>
                                    <a:pt x="80" y="317"/>
                                  </a:lnTo>
                                  <a:lnTo>
                                    <a:pt x="85" y="326"/>
                                  </a:lnTo>
                                  <a:lnTo>
                                    <a:pt x="66" y="331"/>
                                  </a:lnTo>
                                  <a:lnTo>
                                    <a:pt x="5" y="36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2912"/>
                          <wps:cNvCnPr/>
                          <wps:spPr bwMode="auto">
                            <a:xfrm>
                              <a:off x="2625" y="2089"/>
                              <a:ext cx="111" cy="20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6" name="Line 2913"/>
                          <wps:cNvCnPr/>
                          <wps:spPr bwMode="auto">
                            <a:xfrm>
                              <a:off x="2765" y="2339"/>
                              <a:ext cx="115" cy="20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7" name="Line 2914"/>
                          <wps:cNvCnPr/>
                          <wps:spPr bwMode="auto">
                            <a:xfrm>
                              <a:off x="2904" y="2593"/>
                              <a:ext cx="115" cy="20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8" name="Line 2915"/>
                          <wps:cNvCnPr/>
                          <wps:spPr bwMode="auto">
                            <a:xfrm>
                              <a:off x="3048" y="2841"/>
                              <a:ext cx="110" cy="20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9" name="Line 2916"/>
                          <wps:cNvCnPr/>
                          <wps:spPr bwMode="auto">
                            <a:xfrm>
                              <a:off x="3187" y="3095"/>
                              <a:ext cx="110" cy="20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 name="Line 2917"/>
                          <wps:cNvCnPr/>
                          <wps:spPr bwMode="auto">
                            <a:xfrm>
                              <a:off x="4787" y="1816"/>
                              <a:ext cx="1" cy="55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 name="Freeform 2918"/>
                          <wps:cNvSpPr>
                            <a:spLocks/>
                          </wps:cNvSpPr>
                          <wps:spPr bwMode="auto">
                            <a:xfrm>
                              <a:off x="2171" y="2860"/>
                              <a:ext cx="4979" cy="1031"/>
                            </a:xfrm>
                            <a:custGeom>
                              <a:avLst/>
                              <a:gdLst>
                                <a:gd name="T0" fmla="*/ 4979 w 4979"/>
                                <a:gd name="T1" fmla="*/ 1031 h 1031"/>
                                <a:gd name="T2" fmla="*/ 4979 w 4979"/>
                                <a:gd name="T3" fmla="*/ 1031 h 1031"/>
                                <a:gd name="T4" fmla="*/ 4979 w 4979"/>
                                <a:gd name="T5" fmla="*/ 1031 h 1031"/>
                                <a:gd name="T6" fmla="*/ 4849 w 4979"/>
                                <a:gd name="T7" fmla="*/ 907 h 1031"/>
                                <a:gd name="T8" fmla="*/ 4715 w 4979"/>
                                <a:gd name="T9" fmla="*/ 791 h 1031"/>
                                <a:gd name="T10" fmla="*/ 4572 w 4979"/>
                                <a:gd name="T11" fmla="*/ 681 h 1031"/>
                                <a:gd name="T12" fmla="*/ 4428 w 4979"/>
                                <a:gd name="T13" fmla="*/ 580 h 1031"/>
                                <a:gd name="T14" fmla="*/ 4279 w 4979"/>
                                <a:gd name="T15" fmla="*/ 489 h 1031"/>
                                <a:gd name="T16" fmla="*/ 4131 w 4979"/>
                                <a:gd name="T17" fmla="*/ 403 h 1031"/>
                                <a:gd name="T18" fmla="*/ 3972 w 4979"/>
                                <a:gd name="T19" fmla="*/ 326 h 1031"/>
                                <a:gd name="T20" fmla="*/ 3814 w 4979"/>
                                <a:gd name="T21" fmla="*/ 259 h 1031"/>
                                <a:gd name="T22" fmla="*/ 3656 w 4979"/>
                                <a:gd name="T23" fmla="*/ 197 h 1031"/>
                                <a:gd name="T24" fmla="*/ 3494 w 4979"/>
                                <a:gd name="T25" fmla="*/ 144 h 1031"/>
                                <a:gd name="T26" fmla="*/ 3331 w 4979"/>
                                <a:gd name="T27" fmla="*/ 101 h 1031"/>
                                <a:gd name="T28" fmla="*/ 3163 w 4979"/>
                                <a:gd name="T29" fmla="*/ 67 h 1031"/>
                                <a:gd name="T30" fmla="*/ 2995 w 4979"/>
                                <a:gd name="T31" fmla="*/ 39 h 1031"/>
                                <a:gd name="T32" fmla="*/ 2827 w 4979"/>
                                <a:gd name="T33" fmla="*/ 15 h 1031"/>
                                <a:gd name="T34" fmla="*/ 2659 w 4979"/>
                                <a:gd name="T35" fmla="*/ 5 h 1031"/>
                                <a:gd name="T36" fmla="*/ 2492 w 4979"/>
                                <a:gd name="T37" fmla="*/ 0 h 1031"/>
                                <a:gd name="T38" fmla="*/ 2324 w 4979"/>
                                <a:gd name="T39" fmla="*/ 5 h 1031"/>
                                <a:gd name="T40" fmla="*/ 2156 w 4979"/>
                                <a:gd name="T41" fmla="*/ 15 h 1031"/>
                                <a:gd name="T42" fmla="*/ 1984 w 4979"/>
                                <a:gd name="T43" fmla="*/ 39 h 1031"/>
                                <a:gd name="T44" fmla="*/ 1821 w 4979"/>
                                <a:gd name="T45" fmla="*/ 67 h 1031"/>
                                <a:gd name="T46" fmla="*/ 1653 w 4979"/>
                                <a:gd name="T47" fmla="*/ 101 h 1031"/>
                                <a:gd name="T48" fmla="*/ 1491 w 4979"/>
                                <a:gd name="T49" fmla="*/ 144 h 1031"/>
                                <a:gd name="T50" fmla="*/ 1328 w 4979"/>
                                <a:gd name="T51" fmla="*/ 197 h 1031"/>
                                <a:gd name="T52" fmla="*/ 1169 w 4979"/>
                                <a:gd name="T53" fmla="*/ 259 h 1031"/>
                                <a:gd name="T54" fmla="*/ 1011 w 4979"/>
                                <a:gd name="T55" fmla="*/ 326 h 1031"/>
                                <a:gd name="T56" fmla="*/ 853 w 4979"/>
                                <a:gd name="T57" fmla="*/ 403 h 1031"/>
                                <a:gd name="T58" fmla="*/ 704 w 4979"/>
                                <a:gd name="T59" fmla="*/ 489 h 1031"/>
                                <a:gd name="T60" fmla="*/ 555 w 4979"/>
                                <a:gd name="T61" fmla="*/ 580 h 1031"/>
                                <a:gd name="T62" fmla="*/ 413 w 4979"/>
                                <a:gd name="T63" fmla="*/ 681 h 1031"/>
                                <a:gd name="T64" fmla="*/ 269 w 4979"/>
                                <a:gd name="T65" fmla="*/ 791 h 1031"/>
                                <a:gd name="T66" fmla="*/ 134 w 4979"/>
                                <a:gd name="T67" fmla="*/ 907 h 1031"/>
                                <a:gd name="T68" fmla="*/ 0 w 4979"/>
                                <a:gd name="T69" fmla="*/ 1031 h 1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979" h="1031">
                                  <a:moveTo>
                                    <a:pt x="4979" y="1031"/>
                                  </a:moveTo>
                                  <a:lnTo>
                                    <a:pt x="4979" y="1031"/>
                                  </a:lnTo>
                                  <a:lnTo>
                                    <a:pt x="4849" y="907"/>
                                  </a:lnTo>
                                  <a:lnTo>
                                    <a:pt x="4715" y="791"/>
                                  </a:lnTo>
                                  <a:lnTo>
                                    <a:pt x="4572" y="681"/>
                                  </a:lnTo>
                                  <a:lnTo>
                                    <a:pt x="4428" y="580"/>
                                  </a:lnTo>
                                  <a:lnTo>
                                    <a:pt x="4279" y="489"/>
                                  </a:lnTo>
                                  <a:lnTo>
                                    <a:pt x="4131" y="403"/>
                                  </a:lnTo>
                                  <a:lnTo>
                                    <a:pt x="3972" y="326"/>
                                  </a:lnTo>
                                  <a:lnTo>
                                    <a:pt x="3814" y="259"/>
                                  </a:lnTo>
                                  <a:lnTo>
                                    <a:pt x="3656" y="197"/>
                                  </a:lnTo>
                                  <a:lnTo>
                                    <a:pt x="3494" y="144"/>
                                  </a:lnTo>
                                  <a:lnTo>
                                    <a:pt x="3331" y="101"/>
                                  </a:lnTo>
                                  <a:lnTo>
                                    <a:pt x="3163" y="67"/>
                                  </a:lnTo>
                                  <a:lnTo>
                                    <a:pt x="2995" y="39"/>
                                  </a:lnTo>
                                  <a:lnTo>
                                    <a:pt x="2827" y="15"/>
                                  </a:lnTo>
                                  <a:lnTo>
                                    <a:pt x="2659" y="5"/>
                                  </a:lnTo>
                                  <a:lnTo>
                                    <a:pt x="2492" y="0"/>
                                  </a:lnTo>
                                  <a:lnTo>
                                    <a:pt x="2324" y="5"/>
                                  </a:lnTo>
                                  <a:lnTo>
                                    <a:pt x="2156" y="15"/>
                                  </a:lnTo>
                                  <a:lnTo>
                                    <a:pt x="1984" y="39"/>
                                  </a:lnTo>
                                  <a:lnTo>
                                    <a:pt x="1821" y="67"/>
                                  </a:lnTo>
                                  <a:lnTo>
                                    <a:pt x="1653" y="101"/>
                                  </a:lnTo>
                                  <a:lnTo>
                                    <a:pt x="1491" y="144"/>
                                  </a:lnTo>
                                  <a:lnTo>
                                    <a:pt x="1328" y="197"/>
                                  </a:lnTo>
                                  <a:lnTo>
                                    <a:pt x="1169" y="259"/>
                                  </a:lnTo>
                                  <a:lnTo>
                                    <a:pt x="1011" y="326"/>
                                  </a:lnTo>
                                  <a:lnTo>
                                    <a:pt x="853" y="403"/>
                                  </a:lnTo>
                                  <a:lnTo>
                                    <a:pt x="704" y="489"/>
                                  </a:lnTo>
                                  <a:lnTo>
                                    <a:pt x="555" y="580"/>
                                  </a:lnTo>
                                  <a:lnTo>
                                    <a:pt x="413" y="681"/>
                                  </a:lnTo>
                                  <a:lnTo>
                                    <a:pt x="269" y="791"/>
                                  </a:lnTo>
                                  <a:lnTo>
                                    <a:pt x="134" y="907"/>
                                  </a:lnTo>
                                  <a:lnTo>
                                    <a:pt x="0" y="1031"/>
                                  </a:lnTo>
                                </a:path>
                              </a:pathLst>
                            </a:custGeom>
                            <a:noFill/>
                            <a:ln w="635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919"/>
                          <wps:cNvSpPr>
                            <a:spLocks noEditPoints="1"/>
                          </wps:cNvSpPr>
                          <wps:spPr bwMode="auto">
                            <a:xfrm>
                              <a:off x="1725" y="2425"/>
                              <a:ext cx="5540" cy="1346"/>
                            </a:xfrm>
                            <a:custGeom>
                              <a:avLst/>
                              <a:gdLst>
                                <a:gd name="T0" fmla="*/ 38 w 5540"/>
                                <a:gd name="T1" fmla="*/ 1015 h 1346"/>
                                <a:gd name="T2" fmla="*/ 129 w 5540"/>
                                <a:gd name="T3" fmla="*/ 939 h 1346"/>
                                <a:gd name="T4" fmla="*/ 216 w 5540"/>
                                <a:gd name="T5" fmla="*/ 867 h 1346"/>
                                <a:gd name="T6" fmla="*/ 307 w 5540"/>
                                <a:gd name="T7" fmla="*/ 795 h 1346"/>
                                <a:gd name="T8" fmla="*/ 403 w 5540"/>
                                <a:gd name="T9" fmla="*/ 728 h 1346"/>
                                <a:gd name="T10" fmla="*/ 499 w 5540"/>
                                <a:gd name="T11" fmla="*/ 665 h 1346"/>
                                <a:gd name="T12" fmla="*/ 595 w 5540"/>
                                <a:gd name="T13" fmla="*/ 603 h 1346"/>
                                <a:gd name="T14" fmla="*/ 695 w 5540"/>
                                <a:gd name="T15" fmla="*/ 546 h 1346"/>
                                <a:gd name="T16" fmla="*/ 796 w 5540"/>
                                <a:gd name="T17" fmla="*/ 488 h 1346"/>
                                <a:gd name="T18" fmla="*/ 896 w 5540"/>
                                <a:gd name="T19" fmla="*/ 435 h 1346"/>
                                <a:gd name="T20" fmla="*/ 1001 w 5540"/>
                                <a:gd name="T21" fmla="*/ 387 h 1346"/>
                                <a:gd name="T22" fmla="*/ 1054 w 5540"/>
                                <a:gd name="T23" fmla="*/ 363 h 1346"/>
                                <a:gd name="T24" fmla="*/ 1160 w 5540"/>
                                <a:gd name="T25" fmla="*/ 315 h 1346"/>
                                <a:gd name="T26" fmla="*/ 1265 w 5540"/>
                                <a:gd name="T27" fmla="*/ 272 h 1346"/>
                                <a:gd name="T28" fmla="*/ 1375 w 5540"/>
                                <a:gd name="T29" fmla="*/ 234 h 1346"/>
                                <a:gd name="T30" fmla="*/ 1486 w 5540"/>
                                <a:gd name="T31" fmla="*/ 197 h 1346"/>
                                <a:gd name="T32" fmla="*/ 1596 w 5540"/>
                                <a:gd name="T33" fmla="*/ 163 h 1346"/>
                                <a:gd name="T34" fmla="*/ 1706 w 5540"/>
                                <a:gd name="T35" fmla="*/ 134 h 1346"/>
                                <a:gd name="T36" fmla="*/ 1817 w 5540"/>
                                <a:gd name="T37" fmla="*/ 106 h 1346"/>
                                <a:gd name="T38" fmla="*/ 1932 w 5540"/>
                                <a:gd name="T39" fmla="*/ 82 h 1346"/>
                                <a:gd name="T40" fmla="*/ 2041 w 5540"/>
                                <a:gd name="T41" fmla="*/ 62 h 1346"/>
                                <a:gd name="T42" fmla="*/ 2156 w 5540"/>
                                <a:gd name="T43" fmla="*/ 43 h 1346"/>
                                <a:gd name="T44" fmla="*/ 2271 w 5540"/>
                                <a:gd name="T45" fmla="*/ 29 h 1346"/>
                                <a:gd name="T46" fmla="*/ 2387 w 5540"/>
                                <a:gd name="T47" fmla="*/ 15 h 1346"/>
                                <a:gd name="T48" fmla="*/ 2502 w 5540"/>
                                <a:gd name="T49" fmla="*/ 5 h 1346"/>
                                <a:gd name="T50" fmla="*/ 2617 w 5540"/>
                                <a:gd name="T51" fmla="*/ 0 h 1346"/>
                                <a:gd name="T52" fmla="*/ 2732 w 5540"/>
                                <a:gd name="T53" fmla="*/ 0 h 1346"/>
                                <a:gd name="T54" fmla="*/ 2847 w 5540"/>
                                <a:gd name="T55" fmla="*/ 0 h 1346"/>
                                <a:gd name="T56" fmla="*/ 2962 w 5540"/>
                                <a:gd name="T57" fmla="*/ 5 h 1346"/>
                                <a:gd name="T58" fmla="*/ 3076 w 5540"/>
                                <a:gd name="T59" fmla="*/ 19 h 1346"/>
                                <a:gd name="T60" fmla="*/ 3225 w 5540"/>
                                <a:gd name="T61" fmla="*/ 34 h 1346"/>
                                <a:gd name="T62" fmla="*/ 3321 w 5540"/>
                                <a:gd name="T63" fmla="*/ 48 h 1346"/>
                                <a:gd name="T64" fmla="*/ 3460 w 5540"/>
                                <a:gd name="T65" fmla="*/ 72 h 1346"/>
                                <a:gd name="T66" fmla="*/ 3556 w 5540"/>
                                <a:gd name="T67" fmla="*/ 86 h 1346"/>
                                <a:gd name="T68" fmla="*/ 3695 w 5540"/>
                                <a:gd name="T69" fmla="*/ 120 h 1346"/>
                                <a:gd name="T70" fmla="*/ 3815 w 5540"/>
                                <a:gd name="T71" fmla="*/ 139 h 1346"/>
                                <a:gd name="T72" fmla="*/ 3925 w 5540"/>
                                <a:gd name="T73" fmla="*/ 173 h 1346"/>
                                <a:gd name="T74" fmla="*/ 4031 w 5540"/>
                                <a:gd name="T75" fmla="*/ 211 h 1346"/>
                                <a:gd name="T76" fmla="*/ 4140 w 5540"/>
                                <a:gd name="T77" fmla="*/ 248 h 1346"/>
                                <a:gd name="T78" fmla="*/ 4246 w 5540"/>
                                <a:gd name="T79" fmla="*/ 291 h 1346"/>
                                <a:gd name="T80" fmla="*/ 4351 w 5540"/>
                                <a:gd name="T81" fmla="*/ 339 h 1346"/>
                                <a:gd name="T82" fmla="*/ 4457 w 5540"/>
                                <a:gd name="T83" fmla="*/ 392 h 1346"/>
                                <a:gd name="T84" fmla="*/ 4447 w 5540"/>
                                <a:gd name="T85" fmla="*/ 387 h 1346"/>
                                <a:gd name="T86" fmla="*/ 4533 w 5540"/>
                                <a:gd name="T87" fmla="*/ 430 h 1346"/>
                                <a:gd name="T88" fmla="*/ 4605 w 5540"/>
                                <a:gd name="T89" fmla="*/ 474 h 1346"/>
                                <a:gd name="T90" fmla="*/ 4697 w 5540"/>
                                <a:gd name="T91" fmla="*/ 546 h 1346"/>
                                <a:gd name="T92" fmla="*/ 4793 w 5540"/>
                                <a:gd name="T93" fmla="*/ 608 h 1346"/>
                                <a:gd name="T94" fmla="*/ 4888 w 5540"/>
                                <a:gd name="T95" fmla="*/ 675 h 1346"/>
                                <a:gd name="T96" fmla="*/ 4980 w 5540"/>
                                <a:gd name="T97" fmla="*/ 747 h 1346"/>
                                <a:gd name="T98" fmla="*/ 5066 w 5540"/>
                                <a:gd name="T99" fmla="*/ 819 h 1346"/>
                                <a:gd name="T100" fmla="*/ 5151 w 5540"/>
                                <a:gd name="T101" fmla="*/ 900 h 1346"/>
                                <a:gd name="T102" fmla="*/ 5233 w 5540"/>
                                <a:gd name="T103" fmla="*/ 977 h 1346"/>
                                <a:gd name="T104" fmla="*/ 5309 w 5540"/>
                                <a:gd name="T105" fmla="*/ 1063 h 1346"/>
                                <a:gd name="T106" fmla="*/ 5386 w 5540"/>
                                <a:gd name="T107" fmla="*/ 1155 h 1346"/>
                                <a:gd name="T108" fmla="*/ 5492 w 5540"/>
                                <a:gd name="T109" fmla="*/ 1289 h 1346"/>
                                <a:gd name="T110" fmla="*/ 5530 w 5540"/>
                                <a:gd name="T111" fmla="*/ 1346 h 1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40" h="1346">
                                  <a:moveTo>
                                    <a:pt x="38" y="1015"/>
                                  </a:moveTo>
                                  <a:lnTo>
                                    <a:pt x="48" y="1025"/>
                                  </a:lnTo>
                                  <a:lnTo>
                                    <a:pt x="43" y="1025"/>
                                  </a:lnTo>
                                  <a:lnTo>
                                    <a:pt x="5" y="1063"/>
                                  </a:lnTo>
                                  <a:lnTo>
                                    <a:pt x="0" y="1054"/>
                                  </a:lnTo>
                                  <a:lnTo>
                                    <a:pt x="33" y="1020"/>
                                  </a:lnTo>
                                  <a:lnTo>
                                    <a:pt x="38" y="1015"/>
                                  </a:lnTo>
                                  <a:close/>
                                  <a:moveTo>
                                    <a:pt x="129" y="939"/>
                                  </a:moveTo>
                                  <a:lnTo>
                                    <a:pt x="134" y="948"/>
                                  </a:lnTo>
                                  <a:lnTo>
                                    <a:pt x="120" y="958"/>
                                  </a:lnTo>
                                  <a:lnTo>
                                    <a:pt x="91" y="987"/>
                                  </a:lnTo>
                                  <a:lnTo>
                                    <a:pt x="81" y="977"/>
                                  </a:lnTo>
                                  <a:lnTo>
                                    <a:pt x="115" y="953"/>
                                  </a:lnTo>
                                  <a:lnTo>
                                    <a:pt x="129" y="939"/>
                                  </a:lnTo>
                                  <a:close/>
                                  <a:moveTo>
                                    <a:pt x="216" y="867"/>
                                  </a:moveTo>
                                  <a:lnTo>
                                    <a:pt x="225" y="876"/>
                                  </a:lnTo>
                                  <a:lnTo>
                                    <a:pt x="201" y="896"/>
                                  </a:lnTo>
                                  <a:lnTo>
                                    <a:pt x="177" y="910"/>
                                  </a:lnTo>
                                  <a:lnTo>
                                    <a:pt x="172" y="900"/>
                                  </a:lnTo>
                                  <a:lnTo>
                                    <a:pt x="192" y="886"/>
                                  </a:lnTo>
                                  <a:lnTo>
                                    <a:pt x="216" y="867"/>
                                  </a:lnTo>
                                  <a:close/>
                                  <a:moveTo>
                                    <a:pt x="307" y="795"/>
                                  </a:moveTo>
                                  <a:lnTo>
                                    <a:pt x="316" y="805"/>
                                  </a:lnTo>
                                  <a:lnTo>
                                    <a:pt x="278" y="833"/>
                                  </a:lnTo>
                                  <a:lnTo>
                                    <a:pt x="268" y="838"/>
                                  </a:lnTo>
                                  <a:lnTo>
                                    <a:pt x="264" y="833"/>
                                  </a:lnTo>
                                  <a:lnTo>
                                    <a:pt x="273" y="824"/>
                                  </a:lnTo>
                                  <a:lnTo>
                                    <a:pt x="307" y="795"/>
                                  </a:lnTo>
                                  <a:close/>
                                  <a:moveTo>
                                    <a:pt x="403" y="728"/>
                                  </a:moveTo>
                                  <a:lnTo>
                                    <a:pt x="408" y="737"/>
                                  </a:lnTo>
                                  <a:lnTo>
                                    <a:pt x="403" y="742"/>
                                  </a:lnTo>
                                  <a:lnTo>
                                    <a:pt x="360" y="771"/>
                                  </a:lnTo>
                                  <a:lnTo>
                                    <a:pt x="355" y="761"/>
                                  </a:lnTo>
                                  <a:lnTo>
                                    <a:pt x="398" y="733"/>
                                  </a:lnTo>
                                  <a:lnTo>
                                    <a:pt x="403" y="728"/>
                                  </a:lnTo>
                                  <a:close/>
                                  <a:moveTo>
                                    <a:pt x="499" y="665"/>
                                  </a:moveTo>
                                  <a:lnTo>
                                    <a:pt x="503" y="675"/>
                                  </a:lnTo>
                                  <a:lnTo>
                                    <a:pt x="489" y="685"/>
                                  </a:lnTo>
                                  <a:lnTo>
                                    <a:pt x="456" y="704"/>
                                  </a:lnTo>
                                  <a:lnTo>
                                    <a:pt x="451" y="699"/>
                                  </a:lnTo>
                                  <a:lnTo>
                                    <a:pt x="479" y="675"/>
                                  </a:lnTo>
                                  <a:lnTo>
                                    <a:pt x="499" y="665"/>
                                  </a:lnTo>
                                  <a:close/>
                                  <a:moveTo>
                                    <a:pt x="595" y="603"/>
                                  </a:moveTo>
                                  <a:lnTo>
                                    <a:pt x="599" y="613"/>
                                  </a:lnTo>
                                  <a:lnTo>
                                    <a:pt x="571" y="632"/>
                                  </a:lnTo>
                                  <a:lnTo>
                                    <a:pt x="551" y="641"/>
                                  </a:lnTo>
                                  <a:lnTo>
                                    <a:pt x="547" y="632"/>
                                  </a:lnTo>
                                  <a:lnTo>
                                    <a:pt x="566" y="622"/>
                                  </a:lnTo>
                                  <a:lnTo>
                                    <a:pt x="595" y="603"/>
                                  </a:lnTo>
                                  <a:close/>
                                  <a:moveTo>
                                    <a:pt x="695" y="546"/>
                                  </a:moveTo>
                                  <a:lnTo>
                                    <a:pt x="700" y="555"/>
                                  </a:lnTo>
                                  <a:lnTo>
                                    <a:pt x="657" y="579"/>
                                  </a:lnTo>
                                  <a:lnTo>
                                    <a:pt x="652" y="584"/>
                                  </a:lnTo>
                                  <a:lnTo>
                                    <a:pt x="647" y="574"/>
                                  </a:lnTo>
                                  <a:lnTo>
                                    <a:pt x="652" y="570"/>
                                  </a:lnTo>
                                  <a:lnTo>
                                    <a:pt x="695" y="546"/>
                                  </a:lnTo>
                                  <a:close/>
                                  <a:moveTo>
                                    <a:pt x="796" y="488"/>
                                  </a:moveTo>
                                  <a:lnTo>
                                    <a:pt x="801" y="498"/>
                                  </a:lnTo>
                                  <a:lnTo>
                                    <a:pt x="791" y="502"/>
                                  </a:lnTo>
                                  <a:lnTo>
                                    <a:pt x="748" y="526"/>
                                  </a:lnTo>
                                  <a:lnTo>
                                    <a:pt x="743" y="517"/>
                                  </a:lnTo>
                                  <a:lnTo>
                                    <a:pt x="787" y="493"/>
                                  </a:lnTo>
                                  <a:lnTo>
                                    <a:pt x="796" y="488"/>
                                  </a:lnTo>
                                  <a:close/>
                                  <a:moveTo>
                                    <a:pt x="896" y="435"/>
                                  </a:moveTo>
                                  <a:lnTo>
                                    <a:pt x="900" y="445"/>
                                  </a:lnTo>
                                  <a:lnTo>
                                    <a:pt x="878" y="459"/>
                                  </a:lnTo>
                                  <a:lnTo>
                                    <a:pt x="854" y="474"/>
                                  </a:lnTo>
                                  <a:lnTo>
                                    <a:pt x="849" y="464"/>
                                  </a:lnTo>
                                  <a:lnTo>
                                    <a:pt x="873" y="450"/>
                                  </a:lnTo>
                                  <a:lnTo>
                                    <a:pt x="896" y="435"/>
                                  </a:lnTo>
                                  <a:close/>
                                  <a:moveTo>
                                    <a:pt x="1001" y="387"/>
                                  </a:moveTo>
                                  <a:lnTo>
                                    <a:pt x="1006" y="397"/>
                                  </a:lnTo>
                                  <a:lnTo>
                                    <a:pt x="968" y="411"/>
                                  </a:lnTo>
                                  <a:lnTo>
                                    <a:pt x="953" y="421"/>
                                  </a:lnTo>
                                  <a:lnTo>
                                    <a:pt x="948" y="411"/>
                                  </a:lnTo>
                                  <a:lnTo>
                                    <a:pt x="963" y="402"/>
                                  </a:lnTo>
                                  <a:lnTo>
                                    <a:pt x="1001" y="387"/>
                                  </a:lnTo>
                                  <a:close/>
                                  <a:moveTo>
                                    <a:pt x="1107" y="339"/>
                                  </a:moveTo>
                                  <a:lnTo>
                                    <a:pt x="1112" y="349"/>
                                  </a:lnTo>
                                  <a:lnTo>
                                    <a:pt x="1107" y="349"/>
                                  </a:lnTo>
                                  <a:lnTo>
                                    <a:pt x="1059" y="373"/>
                                  </a:lnTo>
                                  <a:lnTo>
                                    <a:pt x="1054" y="363"/>
                                  </a:lnTo>
                                  <a:lnTo>
                                    <a:pt x="1102" y="339"/>
                                  </a:lnTo>
                                  <a:lnTo>
                                    <a:pt x="1107" y="339"/>
                                  </a:lnTo>
                                  <a:close/>
                                  <a:moveTo>
                                    <a:pt x="1212" y="296"/>
                                  </a:moveTo>
                                  <a:lnTo>
                                    <a:pt x="1217" y="306"/>
                                  </a:lnTo>
                                  <a:lnTo>
                                    <a:pt x="1198" y="311"/>
                                  </a:lnTo>
                                  <a:lnTo>
                                    <a:pt x="1164" y="325"/>
                                  </a:lnTo>
                                  <a:lnTo>
                                    <a:pt x="1160" y="315"/>
                                  </a:lnTo>
                                  <a:lnTo>
                                    <a:pt x="1193" y="301"/>
                                  </a:lnTo>
                                  <a:lnTo>
                                    <a:pt x="1212" y="296"/>
                                  </a:lnTo>
                                  <a:close/>
                                  <a:moveTo>
                                    <a:pt x="1323" y="253"/>
                                  </a:moveTo>
                                  <a:lnTo>
                                    <a:pt x="1323" y="263"/>
                                  </a:lnTo>
                                  <a:lnTo>
                                    <a:pt x="1294" y="277"/>
                                  </a:lnTo>
                                  <a:lnTo>
                                    <a:pt x="1270" y="282"/>
                                  </a:lnTo>
                                  <a:lnTo>
                                    <a:pt x="1265" y="272"/>
                                  </a:lnTo>
                                  <a:lnTo>
                                    <a:pt x="1289" y="267"/>
                                  </a:lnTo>
                                  <a:lnTo>
                                    <a:pt x="1323" y="253"/>
                                  </a:lnTo>
                                  <a:close/>
                                  <a:moveTo>
                                    <a:pt x="1428" y="216"/>
                                  </a:moveTo>
                                  <a:lnTo>
                                    <a:pt x="1433" y="224"/>
                                  </a:lnTo>
                                  <a:lnTo>
                                    <a:pt x="1385" y="243"/>
                                  </a:lnTo>
                                  <a:lnTo>
                                    <a:pt x="1380" y="243"/>
                                  </a:lnTo>
                                  <a:lnTo>
                                    <a:pt x="1375" y="234"/>
                                  </a:lnTo>
                                  <a:lnTo>
                                    <a:pt x="1380" y="234"/>
                                  </a:lnTo>
                                  <a:lnTo>
                                    <a:pt x="1428" y="216"/>
                                  </a:lnTo>
                                  <a:close/>
                                  <a:moveTo>
                                    <a:pt x="1539" y="182"/>
                                  </a:moveTo>
                                  <a:lnTo>
                                    <a:pt x="1543" y="192"/>
                                  </a:lnTo>
                                  <a:lnTo>
                                    <a:pt x="1529" y="197"/>
                                  </a:lnTo>
                                  <a:lnTo>
                                    <a:pt x="1486" y="211"/>
                                  </a:lnTo>
                                  <a:lnTo>
                                    <a:pt x="1486" y="197"/>
                                  </a:lnTo>
                                  <a:lnTo>
                                    <a:pt x="1524" y="187"/>
                                  </a:lnTo>
                                  <a:lnTo>
                                    <a:pt x="1539" y="182"/>
                                  </a:lnTo>
                                  <a:close/>
                                  <a:moveTo>
                                    <a:pt x="1649" y="149"/>
                                  </a:moveTo>
                                  <a:lnTo>
                                    <a:pt x="1654" y="158"/>
                                  </a:lnTo>
                                  <a:lnTo>
                                    <a:pt x="1625" y="168"/>
                                  </a:lnTo>
                                  <a:lnTo>
                                    <a:pt x="1596" y="178"/>
                                  </a:lnTo>
                                  <a:lnTo>
                                    <a:pt x="1596" y="163"/>
                                  </a:lnTo>
                                  <a:lnTo>
                                    <a:pt x="1620" y="158"/>
                                  </a:lnTo>
                                  <a:lnTo>
                                    <a:pt x="1649" y="149"/>
                                  </a:lnTo>
                                  <a:close/>
                                  <a:moveTo>
                                    <a:pt x="1759" y="120"/>
                                  </a:moveTo>
                                  <a:lnTo>
                                    <a:pt x="1764" y="130"/>
                                  </a:lnTo>
                                  <a:lnTo>
                                    <a:pt x="1721" y="144"/>
                                  </a:lnTo>
                                  <a:lnTo>
                                    <a:pt x="1706" y="144"/>
                                  </a:lnTo>
                                  <a:lnTo>
                                    <a:pt x="1706" y="134"/>
                                  </a:lnTo>
                                  <a:lnTo>
                                    <a:pt x="1716" y="130"/>
                                  </a:lnTo>
                                  <a:lnTo>
                                    <a:pt x="1759" y="120"/>
                                  </a:lnTo>
                                  <a:close/>
                                  <a:moveTo>
                                    <a:pt x="1874" y="96"/>
                                  </a:moveTo>
                                  <a:lnTo>
                                    <a:pt x="1874" y="106"/>
                                  </a:lnTo>
                                  <a:lnTo>
                                    <a:pt x="1865" y="106"/>
                                  </a:lnTo>
                                  <a:lnTo>
                                    <a:pt x="1822" y="115"/>
                                  </a:lnTo>
                                  <a:lnTo>
                                    <a:pt x="1817" y="106"/>
                                  </a:lnTo>
                                  <a:lnTo>
                                    <a:pt x="1860" y="96"/>
                                  </a:lnTo>
                                  <a:lnTo>
                                    <a:pt x="1874" y="96"/>
                                  </a:lnTo>
                                  <a:close/>
                                  <a:moveTo>
                                    <a:pt x="1984" y="72"/>
                                  </a:moveTo>
                                  <a:lnTo>
                                    <a:pt x="1988" y="82"/>
                                  </a:lnTo>
                                  <a:lnTo>
                                    <a:pt x="1960" y="86"/>
                                  </a:lnTo>
                                  <a:lnTo>
                                    <a:pt x="1932" y="91"/>
                                  </a:lnTo>
                                  <a:lnTo>
                                    <a:pt x="1932" y="82"/>
                                  </a:lnTo>
                                  <a:lnTo>
                                    <a:pt x="1960" y="77"/>
                                  </a:lnTo>
                                  <a:lnTo>
                                    <a:pt x="1984" y="72"/>
                                  </a:lnTo>
                                  <a:close/>
                                  <a:moveTo>
                                    <a:pt x="2099" y="53"/>
                                  </a:moveTo>
                                  <a:lnTo>
                                    <a:pt x="2103" y="62"/>
                                  </a:lnTo>
                                  <a:lnTo>
                                    <a:pt x="2056" y="67"/>
                                  </a:lnTo>
                                  <a:lnTo>
                                    <a:pt x="2046" y="72"/>
                                  </a:lnTo>
                                  <a:lnTo>
                                    <a:pt x="2041" y="62"/>
                                  </a:lnTo>
                                  <a:lnTo>
                                    <a:pt x="2056" y="58"/>
                                  </a:lnTo>
                                  <a:lnTo>
                                    <a:pt x="2099" y="53"/>
                                  </a:lnTo>
                                  <a:close/>
                                  <a:moveTo>
                                    <a:pt x="2214" y="34"/>
                                  </a:moveTo>
                                  <a:lnTo>
                                    <a:pt x="2214" y="43"/>
                                  </a:lnTo>
                                  <a:lnTo>
                                    <a:pt x="2204" y="48"/>
                                  </a:lnTo>
                                  <a:lnTo>
                                    <a:pt x="2156" y="53"/>
                                  </a:lnTo>
                                  <a:lnTo>
                                    <a:pt x="2156" y="43"/>
                                  </a:lnTo>
                                  <a:lnTo>
                                    <a:pt x="2204" y="34"/>
                                  </a:lnTo>
                                  <a:lnTo>
                                    <a:pt x="2214" y="34"/>
                                  </a:lnTo>
                                  <a:close/>
                                  <a:moveTo>
                                    <a:pt x="2329" y="19"/>
                                  </a:moveTo>
                                  <a:lnTo>
                                    <a:pt x="2329" y="34"/>
                                  </a:lnTo>
                                  <a:lnTo>
                                    <a:pt x="2300" y="34"/>
                                  </a:lnTo>
                                  <a:lnTo>
                                    <a:pt x="2271" y="38"/>
                                  </a:lnTo>
                                  <a:lnTo>
                                    <a:pt x="2271" y="29"/>
                                  </a:lnTo>
                                  <a:lnTo>
                                    <a:pt x="2300" y="24"/>
                                  </a:lnTo>
                                  <a:lnTo>
                                    <a:pt x="2329" y="19"/>
                                  </a:lnTo>
                                  <a:close/>
                                  <a:moveTo>
                                    <a:pt x="2444" y="10"/>
                                  </a:moveTo>
                                  <a:lnTo>
                                    <a:pt x="2444" y="19"/>
                                  </a:lnTo>
                                  <a:lnTo>
                                    <a:pt x="2401" y="24"/>
                                  </a:lnTo>
                                  <a:lnTo>
                                    <a:pt x="2387" y="24"/>
                                  </a:lnTo>
                                  <a:lnTo>
                                    <a:pt x="2387" y="15"/>
                                  </a:lnTo>
                                  <a:lnTo>
                                    <a:pt x="2401" y="15"/>
                                  </a:lnTo>
                                  <a:lnTo>
                                    <a:pt x="2444" y="10"/>
                                  </a:lnTo>
                                  <a:close/>
                                  <a:moveTo>
                                    <a:pt x="2559" y="5"/>
                                  </a:moveTo>
                                  <a:lnTo>
                                    <a:pt x="2559" y="15"/>
                                  </a:lnTo>
                                  <a:lnTo>
                                    <a:pt x="2545" y="15"/>
                                  </a:lnTo>
                                  <a:lnTo>
                                    <a:pt x="2502" y="19"/>
                                  </a:lnTo>
                                  <a:lnTo>
                                    <a:pt x="2502" y="5"/>
                                  </a:lnTo>
                                  <a:lnTo>
                                    <a:pt x="2545" y="5"/>
                                  </a:lnTo>
                                  <a:lnTo>
                                    <a:pt x="2559" y="5"/>
                                  </a:lnTo>
                                  <a:close/>
                                  <a:moveTo>
                                    <a:pt x="2674" y="0"/>
                                  </a:moveTo>
                                  <a:lnTo>
                                    <a:pt x="2674" y="10"/>
                                  </a:lnTo>
                                  <a:lnTo>
                                    <a:pt x="2646" y="10"/>
                                  </a:lnTo>
                                  <a:lnTo>
                                    <a:pt x="2617" y="10"/>
                                  </a:lnTo>
                                  <a:lnTo>
                                    <a:pt x="2617" y="0"/>
                                  </a:lnTo>
                                  <a:lnTo>
                                    <a:pt x="2646" y="0"/>
                                  </a:lnTo>
                                  <a:lnTo>
                                    <a:pt x="2674" y="0"/>
                                  </a:lnTo>
                                  <a:close/>
                                  <a:moveTo>
                                    <a:pt x="2790" y="0"/>
                                  </a:moveTo>
                                  <a:lnTo>
                                    <a:pt x="2790" y="10"/>
                                  </a:lnTo>
                                  <a:lnTo>
                                    <a:pt x="2742" y="10"/>
                                  </a:lnTo>
                                  <a:lnTo>
                                    <a:pt x="2732" y="10"/>
                                  </a:lnTo>
                                  <a:lnTo>
                                    <a:pt x="2732" y="0"/>
                                  </a:lnTo>
                                  <a:lnTo>
                                    <a:pt x="2742" y="0"/>
                                  </a:lnTo>
                                  <a:lnTo>
                                    <a:pt x="2790" y="0"/>
                                  </a:lnTo>
                                  <a:close/>
                                  <a:moveTo>
                                    <a:pt x="2905" y="0"/>
                                  </a:moveTo>
                                  <a:lnTo>
                                    <a:pt x="2905" y="10"/>
                                  </a:lnTo>
                                  <a:lnTo>
                                    <a:pt x="2890" y="10"/>
                                  </a:lnTo>
                                  <a:lnTo>
                                    <a:pt x="2847" y="10"/>
                                  </a:lnTo>
                                  <a:lnTo>
                                    <a:pt x="2847" y="0"/>
                                  </a:lnTo>
                                  <a:lnTo>
                                    <a:pt x="2890" y="0"/>
                                  </a:lnTo>
                                  <a:lnTo>
                                    <a:pt x="2905" y="0"/>
                                  </a:lnTo>
                                  <a:close/>
                                  <a:moveTo>
                                    <a:pt x="3019" y="5"/>
                                  </a:moveTo>
                                  <a:lnTo>
                                    <a:pt x="3019" y="15"/>
                                  </a:lnTo>
                                  <a:lnTo>
                                    <a:pt x="2986" y="15"/>
                                  </a:lnTo>
                                  <a:lnTo>
                                    <a:pt x="2962" y="15"/>
                                  </a:lnTo>
                                  <a:lnTo>
                                    <a:pt x="2962" y="5"/>
                                  </a:lnTo>
                                  <a:lnTo>
                                    <a:pt x="2986" y="5"/>
                                  </a:lnTo>
                                  <a:lnTo>
                                    <a:pt x="3019" y="5"/>
                                  </a:lnTo>
                                  <a:close/>
                                  <a:moveTo>
                                    <a:pt x="3134" y="15"/>
                                  </a:moveTo>
                                  <a:lnTo>
                                    <a:pt x="3134" y="24"/>
                                  </a:lnTo>
                                  <a:lnTo>
                                    <a:pt x="3129" y="24"/>
                                  </a:lnTo>
                                  <a:lnTo>
                                    <a:pt x="3081" y="19"/>
                                  </a:lnTo>
                                  <a:lnTo>
                                    <a:pt x="3076" y="19"/>
                                  </a:lnTo>
                                  <a:lnTo>
                                    <a:pt x="3076" y="10"/>
                                  </a:lnTo>
                                  <a:lnTo>
                                    <a:pt x="3081" y="10"/>
                                  </a:lnTo>
                                  <a:lnTo>
                                    <a:pt x="3129" y="15"/>
                                  </a:lnTo>
                                  <a:lnTo>
                                    <a:pt x="3134" y="15"/>
                                  </a:lnTo>
                                  <a:close/>
                                  <a:moveTo>
                                    <a:pt x="3249" y="29"/>
                                  </a:moveTo>
                                  <a:lnTo>
                                    <a:pt x="3244" y="38"/>
                                  </a:lnTo>
                                  <a:lnTo>
                                    <a:pt x="3225" y="34"/>
                                  </a:lnTo>
                                  <a:lnTo>
                                    <a:pt x="3191" y="34"/>
                                  </a:lnTo>
                                  <a:lnTo>
                                    <a:pt x="3191" y="19"/>
                                  </a:lnTo>
                                  <a:lnTo>
                                    <a:pt x="3225" y="24"/>
                                  </a:lnTo>
                                  <a:lnTo>
                                    <a:pt x="3249" y="29"/>
                                  </a:lnTo>
                                  <a:close/>
                                  <a:moveTo>
                                    <a:pt x="3364" y="43"/>
                                  </a:moveTo>
                                  <a:lnTo>
                                    <a:pt x="3359" y="53"/>
                                  </a:lnTo>
                                  <a:lnTo>
                                    <a:pt x="3321" y="48"/>
                                  </a:lnTo>
                                  <a:lnTo>
                                    <a:pt x="3302" y="43"/>
                                  </a:lnTo>
                                  <a:lnTo>
                                    <a:pt x="3306" y="34"/>
                                  </a:lnTo>
                                  <a:lnTo>
                                    <a:pt x="3321" y="38"/>
                                  </a:lnTo>
                                  <a:lnTo>
                                    <a:pt x="3364" y="43"/>
                                  </a:lnTo>
                                  <a:close/>
                                  <a:moveTo>
                                    <a:pt x="3474" y="62"/>
                                  </a:moveTo>
                                  <a:lnTo>
                                    <a:pt x="3474" y="72"/>
                                  </a:lnTo>
                                  <a:lnTo>
                                    <a:pt x="3460" y="72"/>
                                  </a:lnTo>
                                  <a:lnTo>
                                    <a:pt x="3417" y="62"/>
                                  </a:lnTo>
                                  <a:lnTo>
                                    <a:pt x="3417" y="53"/>
                                  </a:lnTo>
                                  <a:lnTo>
                                    <a:pt x="3465" y="58"/>
                                  </a:lnTo>
                                  <a:lnTo>
                                    <a:pt x="3474" y="62"/>
                                  </a:lnTo>
                                  <a:close/>
                                  <a:moveTo>
                                    <a:pt x="3590" y="86"/>
                                  </a:moveTo>
                                  <a:lnTo>
                                    <a:pt x="3585" y="96"/>
                                  </a:lnTo>
                                  <a:lnTo>
                                    <a:pt x="3556" y="86"/>
                                  </a:lnTo>
                                  <a:lnTo>
                                    <a:pt x="3532" y="82"/>
                                  </a:lnTo>
                                  <a:lnTo>
                                    <a:pt x="3532" y="72"/>
                                  </a:lnTo>
                                  <a:lnTo>
                                    <a:pt x="3561" y="77"/>
                                  </a:lnTo>
                                  <a:lnTo>
                                    <a:pt x="3590" y="86"/>
                                  </a:lnTo>
                                  <a:close/>
                                  <a:moveTo>
                                    <a:pt x="3700" y="110"/>
                                  </a:moveTo>
                                  <a:lnTo>
                                    <a:pt x="3700" y="120"/>
                                  </a:lnTo>
                                  <a:lnTo>
                                    <a:pt x="3695" y="120"/>
                                  </a:lnTo>
                                  <a:lnTo>
                                    <a:pt x="3647" y="110"/>
                                  </a:lnTo>
                                  <a:lnTo>
                                    <a:pt x="3642" y="106"/>
                                  </a:lnTo>
                                  <a:lnTo>
                                    <a:pt x="3647" y="96"/>
                                  </a:lnTo>
                                  <a:lnTo>
                                    <a:pt x="3652" y="96"/>
                                  </a:lnTo>
                                  <a:lnTo>
                                    <a:pt x="3700" y="110"/>
                                  </a:lnTo>
                                  <a:close/>
                                  <a:moveTo>
                                    <a:pt x="3815" y="139"/>
                                  </a:moveTo>
                                  <a:lnTo>
                                    <a:pt x="3810" y="149"/>
                                  </a:lnTo>
                                  <a:lnTo>
                                    <a:pt x="3786" y="144"/>
                                  </a:lnTo>
                                  <a:lnTo>
                                    <a:pt x="3753" y="134"/>
                                  </a:lnTo>
                                  <a:lnTo>
                                    <a:pt x="3757" y="125"/>
                                  </a:lnTo>
                                  <a:lnTo>
                                    <a:pt x="3791" y="134"/>
                                  </a:lnTo>
                                  <a:lnTo>
                                    <a:pt x="3815" y="139"/>
                                  </a:lnTo>
                                  <a:close/>
                                  <a:moveTo>
                                    <a:pt x="3925" y="173"/>
                                  </a:moveTo>
                                  <a:lnTo>
                                    <a:pt x="3921" y="182"/>
                                  </a:lnTo>
                                  <a:lnTo>
                                    <a:pt x="3877" y="173"/>
                                  </a:lnTo>
                                  <a:lnTo>
                                    <a:pt x="3863" y="168"/>
                                  </a:lnTo>
                                  <a:lnTo>
                                    <a:pt x="3868" y="154"/>
                                  </a:lnTo>
                                  <a:lnTo>
                                    <a:pt x="3882" y="158"/>
                                  </a:lnTo>
                                  <a:lnTo>
                                    <a:pt x="3925" y="173"/>
                                  </a:lnTo>
                                  <a:close/>
                                  <a:moveTo>
                                    <a:pt x="4031" y="211"/>
                                  </a:moveTo>
                                  <a:lnTo>
                                    <a:pt x="4031" y="220"/>
                                  </a:lnTo>
                                  <a:lnTo>
                                    <a:pt x="4012" y="216"/>
                                  </a:lnTo>
                                  <a:lnTo>
                                    <a:pt x="3973" y="202"/>
                                  </a:lnTo>
                                  <a:lnTo>
                                    <a:pt x="3978" y="192"/>
                                  </a:lnTo>
                                  <a:lnTo>
                                    <a:pt x="4017" y="206"/>
                                  </a:lnTo>
                                  <a:lnTo>
                                    <a:pt x="4031" y="211"/>
                                  </a:lnTo>
                                  <a:close/>
                                  <a:moveTo>
                                    <a:pt x="4140" y="248"/>
                                  </a:moveTo>
                                  <a:lnTo>
                                    <a:pt x="4135" y="258"/>
                                  </a:lnTo>
                                  <a:lnTo>
                                    <a:pt x="4102" y="243"/>
                                  </a:lnTo>
                                  <a:lnTo>
                                    <a:pt x="4082" y="239"/>
                                  </a:lnTo>
                                  <a:lnTo>
                                    <a:pt x="4087" y="229"/>
                                  </a:lnTo>
                                  <a:lnTo>
                                    <a:pt x="4106" y="234"/>
                                  </a:lnTo>
                                  <a:lnTo>
                                    <a:pt x="4140" y="248"/>
                                  </a:lnTo>
                                  <a:close/>
                                  <a:moveTo>
                                    <a:pt x="4246" y="291"/>
                                  </a:moveTo>
                                  <a:lnTo>
                                    <a:pt x="4241" y="301"/>
                                  </a:lnTo>
                                  <a:lnTo>
                                    <a:pt x="4231" y="296"/>
                                  </a:lnTo>
                                  <a:lnTo>
                                    <a:pt x="4188" y="282"/>
                                  </a:lnTo>
                                  <a:lnTo>
                                    <a:pt x="4193" y="272"/>
                                  </a:lnTo>
                                  <a:lnTo>
                                    <a:pt x="4236" y="287"/>
                                  </a:lnTo>
                                  <a:lnTo>
                                    <a:pt x="4246" y="291"/>
                                  </a:lnTo>
                                  <a:close/>
                                  <a:moveTo>
                                    <a:pt x="4351" y="339"/>
                                  </a:moveTo>
                                  <a:lnTo>
                                    <a:pt x="4346" y="349"/>
                                  </a:lnTo>
                                  <a:lnTo>
                                    <a:pt x="4318" y="335"/>
                                  </a:lnTo>
                                  <a:lnTo>
                                    <a:pt x="4294" y="325"/>
                                  </a:lnTo>
                                  <a:lnTo>
                                    <a:pt x="4298" y="315"/>
                                  </a:lnTo>
                                  <a:lnTo>
                                    <a:pt x="4322" y="325"/>
                                  </a:lnTo>
                                  <a:lnTo>
                                    <a:pt x="4351" y="339"/>
                                  </a:lnTo>
                                  <a:close/>
                                  <a:moveTo>
                                    <a:pt x="4457" y="392"/>
                                  </a:moveTo>
                                  <a:lnTo>
                                    <a:pt x="4452" y="402"/>
                                  </a:lnTo>
                                  <a:lnTo>
                                    <a:pt x="4442" y="397"/>
                                  </a:lnTo>
                                  <a:lnTo>
                                    <a:pt x="4404" y="378"/>
                                  </a:lnTo>
                                  <a:lnTo>
                                    <a:pt x="4399" y="373"/>
                                  </a:lnTo>
                                  <a:lnTo>
                                    <a:pt x="4404" y="363"/>
                                  </a:lnTo>
                                  <a:lnTo>
                                    <a:pt x="4409" y="368"/>
                                  </a:lnTo>
                                  <a:lnTo>
                                    <a:pt x="4447" y="387"/>
                                  </a:lnTo>
                                  <a:lnTo>
                                    <a:pt x="4457" y="392"/>
                                  </a:lnTo>
                                  <a:close/>
                                  <a:moveTo>
                                    <a:pt x="4557" y="445"/>
                                  </a:moveTo>
                                  <a:lnTo>
                                    <a:pt x="4553" y="454"/>
                                  </a:lnTo>
                                  <a:lnTo>
                                    <a:pt x="4529" y="440"/>
                                  </a:lnTo>
                                  <a:lnTo>
                                    <a:pt x="4500" y="426"/>
                                  </a:lnTo>
                                  <a:lnTo>
                                    <a:pt x="4505" y="416"/>
                                  </a:lnTo>
                                  <a:lnTo>
                                    <a:pt x="4533" y="430"/>
                                  </a:lnTo>
                                  <a:lnTo>
                                    <a:pt x="4557" y="445"/>
                                  </a:lnTo>
                                  <a:close/>
                                  <a:moveTo>
                                    <a:pt x="4653" y="502"/>
                                  </a:moveTo>
                                  <a:lnTo>
                                    <a:pt x="4649" y="512"/>
                                  </a:lnTo>
                                  <a:lnTo>
                                    <a:pt x="4605" y="488"/>
                                  </a:lnTo>
                                  <a:lnTo>
                                    <a:pt x="4601" y="483"/>
                                  </a:lnTo>
                                  <a:lnTo>
                                    <a:pt x="4605" y="474"/>
                                  </a:lnTo>
                                  <a:lnTo>
                                    <a:pt x="4615" y="478"/>
                                  </a:lnTo>
                                  <a:lnTo>
                                    <a:pt x="4653" y="502"/>
                                  </a:lnTo>
                                  <a:close/>
                                  <a:moveTo>
                                    <a:pt x="4754" y="565"/>
                                  </a:moveTo>
                                  <a:lnTo>
                                    <a:pt x="4745" y="574"/>
                                  </a:lnTo>
                                  <a:lnTo>
                                    <a:pt x="4725" y="560"/>
                                  </a:lnTo>
                                  <a:lnTo>
                                    <a:pt x="4697" y="546"/>
                                  </a:lnTo>
                                  <a:lnTo>
                                    <a:pt x="4706" y="536"/>
                                  </a:lnTo>
                                  <a:lnTo>
                                    <a:pt x="4730" y="555"/>
                                  </a:lnTo>
                                  <a:lnTo>
                                    <a:pt x="4754" y="565"/>
                                  </a:lnTo>
                                  <a:close/>
                                  <a:moveTo>
                                    <a:pt x="4845" y="632"/>
                                  </a:moveTo>
                                  <a:lnTo>
                                    <a:pt x="4841" y="641"/>
                                  </a:lnTo>
                                  <a:lnTo>
                                    <a:pt x="4802" y="613"/>
                                  </a:lnTo>
                                  <a:lnTo>
                                    <a:pt x="4793" y="608"/>
                                  </a:lnTo>
                                  <a:lnTo>
                                    <a:pt x="4802" y="598"/>
                                  </a:lnTo>
                                  <a:lnTo>
                                    <a:pt x="4812" y="608"/>
                                  </a:lnTo>
                                  <a:lnTo>
                                    <a:pt x="4845" y="632"/>
                                  </a:lnTo>
                                  <a:close/>
                                  <a:moveTo>
                                    <a:pt x="4941" y="704"/>
                                  </a:moveTo>
                                  <a:lnTo>
                                    <a:pt x="4932" y="709"/>
                                  </a:lnTo>
                                  <a:lnTo>
                                    <a:pt x="4917" y="699"/>
                                  </a:lnTo>
                                  <a:lnTo>
                                    <a:pt x="4888" y="675"/>
                                  </a:lnTo>
                                  <a:lnTo>
                                    <a:pt x="4893" y="665"/>
                                  </a:lnTo>
                                  <a:lnTo>
                                    <a:pt x="4922" y="689"/>
                                  </a:lnTo>
                                  <a:lnTo>
                                    <a:pt x="4941" y="704"/>
                                  </a:lnTo>
                                  <a:close/>
                                  <a:moveTo>
                                    <a:pt x="5028" y="776"/>
                                  </a:moveTo>
                                  <a:lnTo>
                                    <a:pt x="5023" y="785"/>
                                  </a:lnTo>
                                  <a:lnTo>
                                    <a:pt x="4989" y="757"/>
                                  </a:lnTo>
                                  <a:lnTo>
                                    <a:pt x="4980" y="747"/>
                                  </a:lnTo>
                                  <a:lnTo>
                                    <a:pt x="4984" y="737"/>
                                  </a:lnTo>
                                  <a:lnTo>
                                    <a:pt x="4999" y="747"/>
                                  </a:lnTo>
                                  <a:lnTo>
                                    <a:pt x="5028" y="776"/>
                                  </a:lnTo>
                                  <a:close/>
                                  <a:moveTo>
                                    <a:pt x="5113" y="852"/>
                                  </a:moveTo>
                                  <a:lnTo>
                                    <a:pt x="5108" y="857"/>
                                  </a:lnTo>
                                  <a:lnTo>
                                    <a:pt x="5094" y="848"/>
                                  </a:lnTo>
                                  <a:lnTo>
                                    <a:pt x="5066" y="819"/>
                                  </a:lnTo>
                                  <a:lnTo>
                                    <a:pt x="5071" y="814"/>
                                  </a:lnTo>
                                  <a:lnTo>
                                    <a:pt x="5103" y="838"/>
                                  </a:lnTo>
                                  <a:lnTo>
                                    <a:pt x="5113" y="852"/>
                                  </a:lnTo>
                                  <a:close/>
                                  <a:moveTo>
                                    <a:pt x="5199" y="929"/>
                                  </a:moveTo>
                                  <a:lnTo>
                                    <a:pt x="5190" y="939"/>
                                  </a:lnTo>
                                  <a:lnTo>
                                    <a:pt x="5166" y="910"/>
                                  </a:lnTo>
                                  <a:lnTo>
                                    <a:pt x="5151" y="900"/>
                                  </a:lnTo>
                                  <a:lnTo>
                                    <a:pt x="5156" y="891"/>
                                  </a:lnTo>
                                  <a:lnTo>
                                    <a:pt x="5170" y="905"/>
                                  </a:lnTo>
                                  <a:lnTo>
                                    <a:pt x="5199" y="929"/>
                                  </a:lnTo>
                                  <a:close/>
                                  <a:moveTo>
                                    <a:pt x="5281" y="1015"/>
                                  </a:moveTo>
                                  <a:lnTo>
                                    <a:pt x="5271" y="1020"/>
                                  </a:lnTo>
                                  <a:lnTo>
                                    <a:pt x="5262" y="1011"/>
                                  </a:lnTo>
                                  <a:lnTo>
                                    <a:pt x="5233" y="977"/>
                                  </a:lnTo>
                                  <a:lnTo>
                                    <a:pt x="5238" y="972"/>
                                  </a:lnTo>
                                  <a:lnTo>
                                    <a:pt x="5271" y="1006"/>
                                  </a:lnTo>
                                  <a:lnTo>
                                    <a:pt x="5281" y="1015"/>
                                  </a:lnTo>
                                  <a:close/>
                                  <a:moveTo>
                                    <a:pt x="5357" y="1097"/>
                                  </a:moveTo>
                                  <a:lnTo>
                                    <a:pt x="5348" y="1107"/>
                                  </a:lnTo>
                                  <a:lnTo>
                                    <a:pt x="5324" y="1083"/>
                                  </a:lnTo>
                                  <a:lnTo>
                                    <a:pt x="5309" y="1063"/>
                                  </a:lnTo>
                                  <a:lnTo>
                                    <a:pt x="5319" y="1054"/>
                                  </a:lnTo>
                                  <a:lnTo>
                                    <a:pt x="5333" y="1073"/>
                                  </a:lnTo>
                                  <a:lnTo>
                                    <a:pt x="5357" y="1097"/>
                                  </a:lnTo>
                                  <a:close/>
                                  <a:moveTo>
                                    <a:pt x="5429" y="1188"/>
                                  </a:moveTo>
                                  <a:lnTo>
                                    <a:pt x="5420" y="1193"/>
                                  </a:lnTo>
                                  <a:lnTo>
                                    <a:pt x="5415" y="1193"/>
                                  </a:lnTo>
                                  <a:lnTo>
                                    <a:pt x="5386" y="1155"/>
                                  </a:lnTo>
                                  <a:lnTo>
                                    <a:pt x="5386" y="1150"/>
                                  </a:lnTo>
                                  <a:lnTo>
                                    <a:pt x="5391" y="1145"/>
                                  </a:lnTo>
                                  <a:lnTo>
                                    <a:pt x="5396" y="1150"/>
                                  </a:lnTo>
                                  <a:lnTo>
                                    <a:pt x="5425" y="1183"/>
                                  </a:lnTo>
                                  <a:lnTo>
                                    <a:pt x="5429" y="1188"/>
                                  </a:lnTo>
                                  <a:close/>
                                  <a:moveTo>
                                    <a:pt x="5497" y="1279"/>
                                  </a:moveTo>
                                  <a:lnTo>
                                    <a:pt x="5492" y="1289"/>
                                  </a:lnTo>
                                  <a:lnTo>
                                    <a:pt x="5477" y="1270"/>
                                  </a:lnTo>
                                  <a:lnTo>
                                    <a:pt x="5453" y="1241"/>
                                  </a:lnTo>
                                  <a:lnTo>
                                    <a:pt x="5463" y="1236"/>
                                  </a:lnTo>
                                  <a:lnTo>
                                    <a:pt x="5482" y="1260"/>
                                  </a:lnTo>
                                  <a:lnTo>
                                    <a:pt x="5497" y="1279"/>
                                  </a:lnTo>
                                  <a:close/>
                                  <a:moveTo>
                                    <a:pt x="5540" y="1342"/>
                                  </a:moveTo>
                                  <a:lnTo>
                                    <a:pt x="5530" y="1346"/>
                                  </a:lnTo>
                                  <a:lnTo>
                                    <a:pt x="5521" y="1332"/>
                                  </a:lnTo>
                                  <a:lnTo>
                                    <a:pt x="5530" y="1327"/>
                                  </a:lnTo>
                                  <a:lnTo>
                                    <a:pt x="5540" y="134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2920"/>
                          <wps:cNvCnPr/>
                          <wps:spPr bwMode="auto">
                            <a:xfrm flipH="1" flipV="1">
                              <a:off x="4438" y="662"/>
                              <a:ext cx="2956" cy="2980"/>
                            </a:xfrm>
                            <a:prstGeom prst="line">
                              <a:avLst/>
                            </a:prstGeom>
                            <a:noFill/>
                            <a:ln w="12065">
                              <a:solidFill>
                                <a:srgbClr val="131516"/>
                              </a:solidFill>
                              <a:round/>
                              <a:headEnd/>
                              <a:tailEnd/>
                            </a:ln>
                            <a:extLst>
                              <a:ext uri="{909E8E84-426E-40DD-AFC4-6F175D3DCCD1}">
                                <a14:hiddenFill xmlns:a14="http://schemas.microsoft.com/office/drawing/2010/main">
                                  <a:noFill/>
                                </a14:hiddenFill>
                              </a:ext>
                            </a:extLst>
                          </wps:spPr>
                          <wps:bodyPr/>
                        </wps:wsp>
                        <wps:wsp>
                          <wps:cNvPr id="54" name="Line 2921"/>
                          <wps:cNvCnPr/>
                          <wps:spPr bwMode="auto">
                            <a:xfrm flipH="1">
                              <a:off x="810" y="3042"/>
                              <a:ext cx="484" cy="44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5" name="Freeform 2922"/>
                          <wps:cNvSpPr>
                            <a:spLocks/>
                          </wps:cNvSpPr>
                          <wps:spPr bwMode="auto">
                            <a:xfrm>
                              <a:off x="3499" y="2416"/>
                              <a:ext cx="120" cy="119"/>
                            </a:xfrm>
                            <a:custGeom>
                              <a:avLst/>
                              <a:gdLst>
                                <a:gd name="T0" fmla="*/ 120 w 120"/>
                                <a:gd name="T1" fmla="*/ 38 h 119"/>
                                <a:gd name="T2" fmla="*/ 62 w 120"/>
                                <a:gd name="T3" fmla="*/ 81 h 119"/>
                                <a:gd name="T4" fmla="*/ 0 w 120"/>
                                <a:gd name="T5" fmla="*/ 119 h 119"/>
                                <a:gd name="T6" fmla="*/ 38 w 120"/>
                                <a:gd name="T7" fmla="*/ 62 h 119"/>
                                <a:gd name="T8" fmla="*/ 81 w 120"/>
                                <a:gd name="T9" fmla="*/ 0 h 119"/>
                                <a:gd name="T10" fmla="*/ 100 w 120"/>
                                <a:gd name="T11" fmla="*/ 19 h 119"/>
                                <a:gd name="T12" fmla="*/ 120 w 120"/>
                                <a:gd name="T13" fmla="*/ 38 h 119"/>
                              </a:gdLst>
                              <a:ahLst/>
                              <a:cxnLst>
                                <a:cxn ang="0">
                                  <a:pos x="T0" y="T1"/>
                                </a:cxn>
                                <a:cxn ang="0">
                                  <a:pos x="T2" y="T3"/>
                                </a:cxn>
                                <a:cxn ang="0">
                                  <a:pos x="T4" y="T5"/>
                                </a:cxn>
                                <a:cxn ang="0">
                                  <a:pos x="T6" y="T7"/>
                                </a:cxn>
                                <a:cxn ang="0">
                                  <a:pos x="T8" y="T9"/>
                                </a:cxn>
                                <a:cxn ang="0">
                                  <a:pos x="T10" y="T11"/>
                                </a:cxn>
                                <a:cxn ang="0">
                                  <a:pos x="T12" y="T13"/>
                                </a:cxn>
                              </a:cxnLst>
                              <a:rect l="0" t="0" r="r" b="b"/>
                              <a:pathLst>
                                <a:path w="120" h="119">
                                  <a:moveTo>
                                    <a:pt x="120" y="38"/>
                                  </a:moveTo>
                                  <a:lnTo>
                                    <a:pt x="62" y="81"/>
                                  </a:lnTo>
                                  <a:lnTo>
                                    <a:pt x="0" y="119"/>
                                  </a:lnTo>
                                  <a:lnTo>
                                    <a:pt x="38" y="62"/>
                                  </a:lnTo>
                                  <a:lnTo>
                                    <a:pt x="81" y="0"/>
                                  </a:lnTo>
                                  <a:lnTo>
                                    <a:pt x="100" y="19"/>
                                  </a:lnTo>
                                  <a:lnTo>
                                    <a:pt x="120"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923"/>
                          <wps:cNvSpPr>
                            <a:spLocks/>
                          </wps:cNvSpPr>
                          <wps:spPr bwMode="auto">
                            <a:xfrm>
                              <a:off x="3499" y="2416"/>
                              <a:ext cx="120" cy="119"/>
                            </a:xfrm>
                            <a:custGeom>
                              <a:avLst/>
                              <a:gdLst>
                                <a:gd name="T0" fmla="*/ 120 w 120"/>
                                <a:gd name="T1" fmla="*/ 38 h 119"/>
                                <a:gd name="T2" fmla="*/ 62 w 120"/>
                                <a:gd name="T3" fmla="*/ 81 h 119"/>
                                <a:gd name="T4" fmla="*/ 0 w 120"/>
                                <a:gd name="T5" fmla="*/ 119 h 119"/>
                                <a:gd name="T6" fmla="*/ 0 w 120"/>
                                <a:gd name="T7" fmla="*/ 119 h 119"/>
                                <a:gd name="T8" fmla="*/ 0 w 120"/>
                                <a:gd name="T9" fmla="*/ 119 h 119"/>
                                <a:gd name="T10" fmla="*/ 38 w 120"/>
                                <a:gd name="T11" fmla="*/ 62 h 119"/>
                                <a:gd name="T12" fmla="*/ 81 w 120"/>
                                <a:gd name="T13" fmla="*/ 0 h 119"/>
                                <a:gd name="T14" fmla="*/ 81 w 120"/>
                                <a:gd name="T15" fmla="*/ 0 h 119"/>
                                <a:gd name="T16" fmla="*/ 81 w 120"/>
                                <a:gd name="T17" fmla="*/ 0 h 119"/>
                                <a:gd name="T18" fmla="*/ 100 w 120"/>
                                <a:gd name="T19" fmla="*/ 19 h 119"/>
                                <a:gd name="T20" fmla="*/ 120 w 120"/>
                                <a:gd name="T21" fmla="*/ 3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0" h="119">
                                  <a:moveTo>
                                    <a:pt x="120" y="38"/>
                                  </a:moveTo>
                                  <a:lnTo>
                                    <a:pt x="62" y="81"/>
                                  </a:lnTo>
                                  <a:lnTo>
                                    <a:pt x="0" y="119"/>
                                  </a:lnTo>
                                  <a:lnTo>
                                    <a:pt x="38" y="62"/>
                                  </a:lnTo>
                                  <a:lnTo>
                                    <a:pt x="81" y="0"/>
                                  </a:lnTo>
                                  <a:lnTo>
                                    <a:pt x="100" y="19"/>
                                  </a:lnTo>
                                  <a:lnTo>
                                    <a:pt x="120" y="38"/>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2924"/>
                          <wps:cNvCnPr/>
                          <wps:spPr bwMode="auto">
                            <a:xfrm flipV="1">
                              <a:off x="3595" y="2291"/>
                              <a:ext cx="166" cy="15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8" name="Freeform 2925"/>
                          <wps:cNvSpPr>
                            <a:spLocks/>
                          </wps:cNvSpPr>
                          <wps:spPr bwMode="auto">
                            <a:xfrm>
                              <a:off x="4758" y="2286"/>
                              <a:ext cx="58" cy="139"/>
                            </a:xfrm>
                            <a:custGeom>
                              <a:avLst/>
                              <a:gdLst>
                                <a:gd name="T0" fmla="*/ 58 w 58"/>
                                <a:gd name="T1" fmla="*/ 0 h 139"/>
                                <a:gd name="T2" fmla="*/ 43 w 58"/>
                                <a:gd name="T3" fmla="*/ 72 h 139"/>
                                <a:gd name="T4" fmla="*/ 29 w 58"/>
                                <a:gd name="T5" fmla="*/ 139 h 139"/>
                                <a:gd name="T6" fmla="*/ 14 w 58"/>
                                <a:gd name="T7" fmla="*/ 72 h 139"/>
                                <a:gd name="T8" fmla="*/ 0 w 58"/>
                                <a:gd name="T9" fmla="*/ 0 h 139"/>
                                <a:gd name="T10" fmla="*/ 29 w 58"/>
                                <a:gd name="T11" fmla="*/ 0 h 139"/>
                                <a:gd name="T12" fmla="*/ 58 w 58"/>
                                <a:gd name="T13" fmla="*/ 0 h 139"/>
                              </a:gdLst>
                              <a:ahLst/>
                              <a:cxnLst>
                                <a:cxn ang="0">
                                  <a:pos x="T0" y="T1"/>
                                </a:cxn>
                                <a:cxn ang="0">
                                  <a:pos x="T2" y="T3"/>
                                </a:cxn>
                                <a:cxn ang="0">
                                  <a:pos x="T4" y="T5"/>
                                </a:cxn>
                                <a:cxn ang="0">
                                  <a:pos x="T6" y="T7"/>
                                </a:cxn>
                                <a:cxn ang="0">
                                  <a:pos x="T8" y="T9"/>
                                </a:cxn>
                                <a:cxn ang="0">
                                  <a:pos x="T10" y="T11"/>
                                </a:cxn>
                                <a:cxn ang="0">
                                  <a:pos x="T12" y="T13"/>
                                </a:cxn>
                              </a:cxnLst>
                              <a:rect l="0" t="0" r="r" b="b"/>
                              <a:pathLst>
                                <a:path w="58" h="139">
                                  <a:moveTo>
                                    <a:pt x="58" y="0"/>
                                  </a:moveTo>
                                  <a:lnTo>
                                    <a:pt x="43" y="72"/>
                                  </a:lnTo>
                                  <a:lnTo>
                                    <a:pt x="29" y="139"/>
                                  </a:lnTo>
                                  <a:lnTo>
                                    <a:pt x="14" y="72"/>
                                  </a:lnTo>
                                  <a:lnTo>
                                    <a:pt x="0" y="0"/>
                                  </a:lnTo>
                                  <a:lnTo>
                                    <a:pt x="29" y="0"/>
                                  </a:lnTo>
                                  <a:lnTo>
                                    <a:pt x="5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926"/>
                          <wps:cNvSpPr>
                            <a:spLocks/>
                          </wps:cNvSpPr>
                          <wps:spPr bwMode="auto">
                            <a:xfrm>
                              <a:off x="4758" y="2286"/>
                              <a:ext cx="58" cy="139"/>
                            </a:xfrm>
                            <a:custGeom>
                              <a:avLst/>
                              <a:gdLst>
                                <a:gd name="T0" fmla="*/ 58 w 58"/>
                                <a:gd name="T1" fmla="*/ 0 h 139"/>
                                <a:gd name="T2" fmla="*/ 43 w 58"/>
                                <a:gd name="T3" fmla="*/ 72 h 139"/>
                                <a:gd name="T4" fmla="*/ 29 w 58"/>
                                <a:gd name="T5" fmla="*/ 139 h 139"/>
                                <a:gd name="T6" fmla="*/ 29 w 58"/>
                                <a:gd name="T7" fmla="*/ 139 h 139"/>
                                <a:gd name="T8" fmla="*/ 29 w 58"/>
                                <a:gd name="T9" fmla="*/ 139 h 139"/>
                                <a:gd name="T10" fmla="*/ 14 w 58"/>
                                <a:gd name="T11" fmla="*/ 72 h 139"/>
                                <a:gd name="T12" fmla="*/ 0 w 58"/>
                                <a:gd name="T13" fmla="*/ 0 h 139"/>
                                <a:gd name="T14" fmla="*/ 0 w 58"/>
                                <a:gd name="T15" fmla="*/ 0 h 139"/>
                                <a:gd name="T16" fmla="*/ 0 w 58"/>
                                <a:gd name="T17" fmla="*/ 0 h 139"/>
                                <a:gd name="T18" fmla="*/ 29 w 58"/>
                                <a:gd name="T19" fmla="*/ 0 h 139"/>
                                <a:gd name="T20" fmla="*/ 58 w 58"/>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39">
                                  <a:moveTo>
                                    <a:pt x="58" y="0"/>
                                  </a:moveTo>
                                  <a:lnTo>
                                    <a:pt x="43" y="72"/>
                                  </a:lnTo>
                                  <a:lnTo>
                                    <a:pt x="29" y="139"/>
                                  </a:lnTo>
                                  <a:lnTo>
                                    <a:pt x="14" y="72"/>
                                  </a:lnTo>
                                  <a:lnTo>
                                    <a:pt x="0" y="0"/>
                                  </a:lnTo>
                                  <a:lnTo>
                                    <a:pt x="29" y="0"/>
                                  </a:lnTo>
                                  <a:lnTo>
                                    <a:pt x="58"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2927"/>
                          <wps:cNvSpPr>
                            <a:spLocks/>
                          </wps:cNvSpPr>
                          <wps:spPr bwMode="auto">
                            <a:xfrm>
                              <a:off x="4758" y="1783"/>
                              <a:ext cx="58" cy="143"/>
                            </a:xfrm>
                            <a:custGeom>
                              <a:avLst/>
                              <a:gdLst>
                                <a:gd name="T0" fmla="*/ 58 w 58"/>
                                <a:gd name="T1" fmla="*/ 143 h 143"/>
                                <a:gd name="T2" fmla="*/ 38 w 58"/>
                                <a:gd name="T3" fmla="*/ 72 h 143"/>
                                <a:gd name="T4" fmla="*/ 24 w 58"/>
                                <a:gd name="T5" fmla="*/ 0 h 143"/>
                                <a:gd name="T6" fmla="*/ 10 w 58"/>
                                <a:gd name="T7" fmla="*/ 72 h 143"/>
                                <a:gd name="T8" fmla="*/ 0 w 58"/>
                                <a:gd name="T9" fmla="*/ 143 h 143"/>
                                <a:gd name="T10" fmla="*/ 24 w 58"/>
                                <a:gd name="T11" fmla="*/ 143 h 143"/>
                                <a:gd name="T12" fmla="*/ 53 w 58"/>
                                <a:gd name="T13" fmla="*/ 139 h 143"/>
                                <a:gd name="T14" fmla="*/ 58 w 58"/>
                                <a:gd name="T15" fmla="*/ 143 h 1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143">
                                  <a:moveTo>
                                    <a:pt x="58" y="143"/>
                                  </a:moveTo>
                                  <a:lnTo>
                                    <a:pt x="38" y="72"/>
                                  </a:lnTo>
                                  <a:lnTo>
                                    <a:pt x="24" y="0"/>
                                  </a:lnTo>
                                  <a:lnTo>
                                    <a:pt x="10" y="72"/>
                                  </a:lnTo>
                                  <a:lnTo>
                                    <a:pt x="0" y="143"/>
                                  </a:lnTo>
                                  <a:lnTo>
                                    <a:pt x="24" y="143"/>
                                  </a:lnTo>
                                  <a:lnTo>
                                    <a:pt x="53" y="139"/>
                                  </a:lnTo>
                                  <a:lnTo>
                                    <a:pt x="58" y="1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928"/>
                          <wps:cNvSpPr>
                            <a:spLocks/>
                          </wps:cNvSpPr>
                          <wps:spPr bwMode="auto">
                            <a:xfrm>
                              <a:off x="4758" y="1783"/>
                              <a:ext cx="58" cy="143"/>
                            </a:xfrm>
                            <a:custGeom>
                              <a:avLst/>
                              <a:gdLst>
                                <a:gd name="T0" fmla="*/ 58 w 58"/>
                                <a:gd name="T1" fmla="*/ 143 h 143"/>
                                <a:gd name="T2" fmla="*/ 38 w 58"/>
                                <a:gd name="T3" fmla="*/ 72 h 143"/>
                                <a:gd name="T4" fmla="*/ 24 w 58"/>
                                <a:gd name="T5" fmla="*/ 0 h 143"/>
                                <a:gd name="T6" fmla="*/ 24 w 58"/>
                                <a:gd name="T7" fmla="*/ 0 h 143"/>
                                <a:gd name="T8" fmla="*/ 24 w 58"/>
                                <a:gd name="T9" fmla="*/ 0 h 143"/>
                                <a:gd name="T10" fmla="*/ 10 w 58"/>
                                <a:gd name="T11" fmla="*/ 72 h 143"/>
                                <a:gd name="T12" fmla="*/ 0 w 58"/>
                                <a:gd name="T13" fmla="*/ 143 h 143"/>
                                <a:gd name="T14" fmla="*/ 0 w 58"/>
                                <a:gd name="T15" fmla="*/ 143 h 143"/>
                                <a:gd name="T16" fmla="*/ 0 w 58"/>
                                <a:gd name="T17" fmla="*/ 143 h 143"/>
                                <a:gd name="T18" fmla="*/ 24 w 58"/>
                                <a:gd name="T19" fmla="*/ 143 h 143"/>
                                <a:gd name="T20" fmla="*/ 53 w 58"/>
                                <a:gd name="T21" fmla="*/ 139 h 143"/>
                                <a:gd name="T22" fmla="*/ 58 w 58"/>
                                <a:gd name="T23"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8" h="143">
                                  <a:moveTo>
                                    <a:pt x="58" y="143"/>
                                  </a:moveTo>
                                  <a:lnTo>
                                    <a:pt x="38" y="72"/>
                                  </a:lnTo>
                                  <a:lnTo>
                                    <a:pt x="24" y="0"/>
                                  </a:lnTo>
                                  <a:lnTo>
                                    <a:pt x="10" y="72"/>
                                  </a:lnTo>
                                  <a:lnTo>
                                    <a:pt x="0" y="143"/>
                                  </a:lnTo>
                                  <a:lnTo>
                                    <a:pt x="24" y="143"/>
                                  </a:lnTo>
                                  <a:lnTo>
                                    <a:pt x="53" y="139"/>
                                  </a:lnTo>
                                  <a:lnTo>
                                    <a:pt x="58" y="143"/>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2929"/>
                          <wps:cNvSpPr>
                            <a:spLocks/>
                          </wps:cNvSpPr>
                          <wps:spPr bwMode="auto">
                            <a:xfrm>
                              <a:off x="3819" y="2492"/>
                              <a:ext cx="57" cy="125"/>
                            </a:xfrm>
                            <a:custGeom>
                              <a:avLst/>
                              <a:gdLst>
                                <a:gd name="T0" fmla="*/ 57 w 57"/>
                                <a:gd name="T1" fmla="*/ 115 h 125"/>
                                <a:gd name="T2" fmla="*/ 0 w 57"/>
                                <a:gd name="T3" fmla="*/ 0 h 125"/>
                                <a:gd name="T4" fmla="*/ 0 w 57"/>
                                <a:gd name="T5" fmla="*/ 0 h 125"/>
                                <a:gd name="T6" fmla="*/ 0 w 57"/>
                                <a:gd name="T7" fmla="*/ 125 h 125"/>
                                <a:gd name="T8" fmla="*/ 0 w 57"/>
                                <a:gd name="T9" fmla="*/ 125 h 125"/>
                                <a:gd name="T10" fmla="*/ 57 w 57"/>
                                <a:gd name="T11" fmla="*/ 115 h 125"/>
                              </a:gdLst>
                              <a:ahLst/>
                              <a:cxnLst>
                                <a:cxn ang="0">
                                  <a:pos x="T0" y="T1"/>
                                </a:cxn>
                                <a:cxn ang="0">
                                  <a:pos x="T2" y="T3"/>
                                </a:cxn>
                                <a:cxn ang="0">
                                  <a:pos x="T4" y="T5"/>
                                </a:cxn>
                                <a:cxn ang="0">
                                  <a:pos x="T6" y="T7"/>
                                </a:cxn>
                                <a:cxn ang="0">
                                  <a:pos x="T8" y="T9"/>
                                </a:cxn>
                                <a:cxn ang="0">
                                  <a:pos x="T10" y="T11"/>
                                </a:cxn>
                              </a:cxnLst>
                              <a:rect l="0" t="0" r="r" b="b"/>
                              <a:pathLst>
                                <a:path w="57" h="125">
                                  <a:moveTo>
                                    <a:pt x="57" y="115"/>
                                  </a:moveTo>
                                  <a:lnTo>
                                    <a:pt x="0" y="0"/>
                                  </a:lnTo>
                                  <a:lnTo>
                                    <a:pt x="0" y="125"/>
                                  </a:lnTo>
                                  <a:lnTo>
                                    <a:pt x="57" y="1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930"/>
                          <wps:cNvSpPr>
                            <a:spLocks/>
                          </wps:cNvSpPr>
                          <wps:spPr bwMode="auto">
                            <a:xfrm>
                              <a:off x="3819" y="2492"/>
                              <a:ext cx="57" cy="125"/>
                            </a:xfrm>
                            <a:custGeom>
                              <a:avLst/>
                              <a:gdLst>
                                <a:gd name="T0" fmla="*/ 57 w 57"/>
                                <a:gd name="T1" fmla="*/ 115 h 125"/>
                                <a:gd name="T2" fmla="*/ 0 w 57"/>
                                <a:gd name="T3" fmla="*/ 0 h 125"/>
                                <a:gd name="T4" fmla="*/ 0 w 57"/>
                                <a:gd name="T5" fmla="*/ 0 h 125"/>
                                <a:gd name="T6" fmla="*/ 0 w 57"/>
                                <a:gd name="T7" fmla="*/ 125 h 125"/>
                                <a:gd name="T8" fmla="*/ 0 w 57"/>
                                <a:gd name="T9" fmla="*/ 125 h 125"/>
                                <a:gd name="T10" fmla="*/ 57 w 57"/>
                                <a:gd name="T11" fmla="*/ 115 h 125"/>
                              </a:gdLst>
                              <a:ahLst/>
                              <a:cxnLst>
                                <a:cxn ang="0">
                                  <a:pos x="T0" y="T1"/>
                                </a:cxn>
                                <a:cxn ang="0">
                                  <a:pos x="T2" y="T3"/>
                                </a:cxn>
                                <a:cxn ang="0">
                                  <a:pos x="T4" y="T5"/>
                                </a:cxn>
                                <a:cxn ang="0">
                                  <a:pos x="T6" y="T7"/>
                                </a:cxn>
                                <a:cxn ang="0">
                                  <a:pos x="T8" y="T9"/>
                                </a:cxn>
                                <a:cxn ang="0">
                                  <a:pos x="T10" y="T11"/>
                                </a:cxn>
                              </a:cxnLst>
                              <a:rect l="0" t="0" r="r" b="b"/>
                              <a:pathLst>
                                <a:path w="57" h="125">
                                  <a:moveTo>
                                    <a:pt x="57" y="115"/>
                                  </a:moveTo>
                                  <a:lnTo>
                                    <a:pt x="0" y="0"/>
                                  </a:lnTo>
                                  <a:lnTo>
                                    <a:pt x="0" y="125"/>
                                  </a:lnTo>
                                  <a:lnTo>
                                    <a:pt x="57" y="115"/>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2931"/>
                          <wps:cNvCnPr/>
                          <wps:spPr bwMode="auto">
                            <a:xfrm flipH="1">
                              <a:off x="5339" y="3148"/>
                              <a:ext cx="636" cy="156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5" name="Line 2932"/>
                          <wps:cNvCnPr/>
                          <wps:spPr bwMode="auto">
                            <a:xfrm flipH="1">
                              <a:off x="6374" y="3901"/>
                              <a:ext cx="780" cy="7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6" name="Line 2933"/>
                          <wps:cNvCnPr/>
                          <wps:spPr bwMode="auto">
                            <a:xfrm>
                              <a:off x="2952" y="4696"/>
                              <a:ext cx="163" cy="16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7" name="Line 2934"/>
                          <wps:cNvCnPr/>
                          <wps:spPr bwMode="auto">
                            <a:xfrm>
                              <a:off x="3153" y="4897"/>
                              <a:ext cx="163" cy="16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8" name="Line 2935"/>
                          <wps:cNvCnPr/>
                          <wps:spPr bwMode="auto">
                            <a:xfrm>
                              <a:off x="3355" y="5103"/>
                              <a:ext cx="163" cy="16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9" name="Line 2936"/>
                          <wps:cNvCnPr/>
                          <wps:spPr bwMode="auto">
                            <a:xfrm>
                              <a:off x="4318" y="4696"/>
                              <a:ext cx="48" cy="2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0" name="Line 2937"/>
                          <wps:cNvCnPr/>
                          <wps:spPr bwMode="auto">
                            <a:xfrm>
                              <a:off x="4375" y="4979"/>
                              <a:ext cx="48" cy="22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 name="Line 2938"/>
                          <wps:cNvCnPr/>
                          <wps:spPr bwMode="auto">
                            <a:xfrm>
                              <a:off x="4433" y="5257"/>
                              <a:ext cx="5" cy="9"/>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 name="Line 2939"/>
                          <wps:cNvCnPr/>
                          <wps:spPr bwMode="auto">
                            <a:xfrm>
                              <a:off x="4433" y="5257"/>
                              <a:ext cx="5" cy="9"/>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3" name="Line 2940"/>
                          <wps:cNvCnPr/>
                          <wps:spPr bwMode="auto">
                            <a:xfrm flipH="1">
                              <a:off x="5257" y="4705"/>
                              <a:ext cx="86" cy="21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 name="Line 2941"/>
                          <wps:cNvCnPr/>
                          <wps:spPr bwMode="auto">
                            <a:xfrm flipH="1">
                              <a:off x="5156" y="4974"/>
                              <a:ext cx="82" cy="21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 name="Line 2942"/>
                          <wps:cNvCnPr/>
                          <wps:spPr bwMode="auto">
                            <a:xfrm flipH="1">
                              <a:off x="5127" y="5242"/>
                              <a:ext cx="10" cy="19"/>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6" name="Line 2943"/>
                          <wps:cNvCnPr/>
                          <wps:spPr bwMode="auto">
                            <a:xfrm flipH="1">
                              <a:off x="5127" y="5242"/>
                              <a:ext cx="10" cy="19"/>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7" name="Line 2944"/>
                          <wps:cNvCnPr/>
                          <wps:spPr bwMode="auto">
                            <a:xfrm flipV="1">
                              <a:off x="5798" y="5103"/>
                              <a:ext cx="168" cy="16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8" name="Line 2945"/>
                          <wps:cNvCnPr/>
                          <wps:spPr bwMode="auto">
                            <a:xfrm flipV="1">
                              <a:off x="6004" y="4902"/>
                              <a:ext cx="163" cy="16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9" name="Line 2946"/>
                          <wps:cNvCnPr/>
                          <wps:spPr bwMode="auto">
                            <a:xfrm flipV="1">
                              <a:off x="6210" y="4700"/>
                              <a:ext cx="164" cy="159"/>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0" name="Freeform 2947"/>
                          <wps:cNvSpPr>
                            <a:spLocks/>
                          </wps:cNvSpPr>
                          <wps:spPr bwMode="auto">
                            <a:xfrm>
                              <a:off x="5913" y="3129"/>
                              <a:ext cx="72" cy="129"/>
                            </a:xfrm>
                            <a:custGeom>
                              <a:avLst/>
                              <a:gdLst>
                                <a:gd name="T0" fmla="*/ 0 w 72"/>
                                <a:gd name="T1" fmla="*/ 105 h 129"/>
                                <a:gd name="T2" fmla="*/ 72 w 72"/>
                                <a:gd name="T3" fmla="*/ 0 h 129"/>
                                <a:gd name="T4" fmla="*/ 43 w 72"/>
                                <a:gd name="T5" fmla="*/ 129 h 129"/>
                                <a:gd name="T6" fmla="*/ 0 w 72"/>
                                <a:gd name="T7" fmla="*/ 105 h 129"/>
                              </a:gdLst>
                              <a:ahLst/>
                              <a:cxnLst>
                                <a:cxn ang="0">
                                  <a:pos x="T0" y="T1"/>
                                </a:cxn>
                                <a:cxn ang="0">
                                  <a:pos x="T2" y="T3"/>
                                </a:cxn>
                                <a:cxn ang="0">
                                  <a:pos x="T4" y="T5"/>
                                </a:cxn>
                                <a:cxn ang="0">
                                  <a:pos x="T6" y="T7"/>
                                </a:cxn>
                              </a:cxnLst>
                              <a:rect l="0" t="0" r="r" b="b"/>
                              <a:pathLst>
                                <a:path w="72" h="129">
                                  <a:moveTo>
                                    <a:pt x="0" y="105"/>
                                  </a:moveTo>
                                  <a:lnTo>
                                    <a:pt x="72" y="0"/>
                                  </a:lnTo>
                                  <a:lnTo>
                                    <a:pt x="43" y="129"/>
                                  </a:lnTo>
                                  <a:lnTo>
                                    <a:pt x="0"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948"/>
                          <wps:cNvSpPr>
                            <a:spLocks/>
                          </wps:cNvSpPr>
                          <wps:spPr bwMode="auto">
                            <a:xfrm>
                              <a:off x="5913" y="3129"/>
                              <a:ext cx="72" cy="129"/>
                            </a:xfrm>
                            <a:custGeom>
                              <a:avLst/>
                              <a:gdLst>
                                <a:gd name="T0" fmla="*/ 0 w 72"/>
                                <a:gd name="T1" fmla="*/ 105 h 129"/>
                                <a:gd name="T2" fmla="*/ 72 w 72"/>
                                <a:gd name="T3" fmla="*/ 0 h 129"/>
                                <a:gd name="T4" fmla="*/ 72 w 72"/>
                                <a:gd name="T5" fmla="*/ 0 h 129"/>
                                <a:gd name="T6" fmla="*/ 43 w 72"/>
                                <a:gd name="T7" fmla="*/ 129 h 129"/>
                                <a:gd name="T8" fmla="*/ 0 w 72"/>
                                <a:gd name="T9" fmla="*/ 105 h 129"/>
                                <a:gd name="T10" fmla="*/ 0 w 72"/>
                                <a:gd name="T11" fmla="*/ 105 h 129"/>
                              </a:gdLst>
                              <a:ahLst/>
                              <a:cxnLst>
                                <a:cxn ang="0">
                                  <a:pos x="T0" y="T1"/>
                                </a:cxn>
                                <a:cxn ang="0">
                                  <a:pos x="T2" y="T3"/>
                                </a:cxn>
                                <a:cxn ang="0">
                                  <a:pos x="T4" y="T5"/>
                                </a:cxn>
                                <a:cxn ang="0">
                                  <a:pos x="T6" y="T7"/>
                                </a:cxn>
                                <a:cxn ang="0">
                                  <a:pos x="T8" y="T9"/>
                                </a:cxn>
                                <a:cxn ang="0">
                                  <a:pos x="T10" y="T11"/>
                                </a:cxn>
                              </a:cxnLst>
                              <a:rect l="0" t="0" r="r" b="b"/>
                              <a:pathLst>
                                <a:path w="72" h="129">
                                  <a:moveTo>
                                    <a:pt x="0" y="105"/>
                                  </a:moveTo>
                                  <a:lnTo>
                                    <a:pt x="72" y="0"/>
                                  </a:lnTo>
                                  <a:lnTo>
                                    <a:pt x="43" y="129"/>
                                  </a:lnTo>
                                  <a:lnTo>
                                    <a:pt x="0" y="105"/>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949"/>
                          <wps:cNvSpPr>
                            <a:spLocks/>
                          </wps:cNvSpPr>
                          <wps:spPr bwMode="auto">
                            <a:xfrm>
                              <a:off x="1414" y="1773"/>
                              <a:ext cx="5856" cy="1994"/>
                            </a:xfrm>
                            <a:custGeom>
                              <a:avLst/>
                              <a:gdLst>
                                <a:gd name="T0" fmla="*/ 5769 w 5856"/>
                                <a:gd name="T1" fmla="*/ 1936 h 1994"/>
                                <a:gd name="T2" fmla="*/ 5697 w 5856"/>
                                <a:gd name="T3" fmla="*/ 1855 h 1994"/>
                                <a:gd name="T4" fmla="*/ 5601 w 5856"/>
                                <a:gd name="T5" fmla="*/ 1783 h 1994"/>
                                <a:gd name="T6" fmla="*/ 5481 w 5856"/>
                                <a:gd name="T7" fmla="*/ 1629 h 1994"/>
                                <a:gd name="T8" fmla="*/ 5424 w 5856"/>
                                <a:gd name="T9" fmla="*/ 1519 h 1994"/>
                                <a:gd name="T10" fmla="*/ 5387 w 5856"/>
                                <a:gd name="T11" fmla="*/ 1394 h 1994"/>
                                <a:gd name="T12" fmla="*/ 5387 w 5856"/>
                                <a:gd name="T13" fmla="*/ 1313 h 1994"/>
                                <a:gd name="T14" fmla="*/ 5367 w 5856"/>
                                <a:gd name="T15" fmla="*/ 1269 h 1994"/>
                                <a:gd name="T16" fmla="*/ 5300 w 5856"/>
                                <a:gd name="T17" fmla="*/ 1255 h 1994"/>
                                <a:gd name="T18" fmla="*/ 5166 w 5856"/>
                                <a:gd name="T19" fmla="*/ 1293 h 1994"/>
                                <a:gd name="T20" fmla="*/ 5056 w 5856"/>
                                <a:gd name="T21" fmla="*/ 1322 h 1994"/>
                                <a:gd name="T22" fmla="*/ 4979 w 5856"/>
                                <a:gd name="T23" fmla="*/ 1313 h 1994"/>
                                <a:gd name="T24" fmla="*/ 4873 w 5856"/>
                                <a:gd name="T25" fmla="*/ 1289 h 1994"/>
                                <a:gd name="T26" fmla="*/ 4739 w 5856"/>
                                <a:gd name="T27" fmla="*/ 1260 h 1994"/>
                                <a:gd name="T28" fmla="*/ 4609 w 5856"/>
                                <a:gd name="T29" fmla="*/ 1183 h 1994"/>
                                <a:gd name="T30" fmla="*/ 4542 w 5856"/>
                                <a:gd name="T31" fmla="*/ 1154 h 1994"/>
                                <a:gd name="T32" fmla="*/ 4485 w 5856"/>
                                <a:gd name="T33" fmla="*/ 1154 h 1994"/>
                                <a:gd name="T34" fmla="*/ 4398 w 5856"/>
                                <a:gd name="T35" fmla="*/ 1082 h 1994"/>
                                <a:gd name="T36" fmla="*/ 4328 w 5856"/>
                                <a:gd name="T37" fmla="*/ 929 h 1994"/>
                                <a:gd name="T38" fmla="*/ 4256 w 5856"/>
                                <a:gd name="T39" fmla="*/ 782 h 1994"/>
                                <a:gd name="T40" fmla="*/ 4188 w 5856"/>
                                <a:gd name="T41" fmla="*/ 724 h 1994"/>
                                <a:gd name="T42" fmla="*/ 4126 w 5856"/>
                                <a:gd name="T43" fmla="*/ 719 h 1994"/>
                                <a:gd name="T44" fmla="*/ 4006 w 5856"/>
                                <a:gd name="T45" fmla="*/ 676 h 1994"/>
                                <a:gd name="T46" fmla="*/ 3867 w 5856"/>
                                <a:gd name="T47" fmla="*/ 609 h 1994"/>
                                <a:gd name="T48" fmla="*/ 3795 w 5856"/>
                                <a:gd name="T49" fmla="*/ 542 h 1994"/>
                                <a:gd name="T50" fmla="*/ 3737 w 5856"/>
                                <a:gd name="T51" fmla="*/ 460 h 1994"/>
                                <a:gd name="T52" fmla="*/ 3603 w 5856"/>
                                <a:gd name="T53" fmla="*/ 144 h 1994"/>
                                <a:gd name="T54" fmla="*/ 3550 w 5856"/>
                                <a:gd name="T55" fmla="*/ 67 h 1994"/>
                                <a:gd name="T56" fmla="*/ 3478 w 5856"/>
                                <a:gd name="T57" fmla="*/ 14 h 1994"/>
                                <a:gd name="T58" fmla="*/ 3344 w 5856"/>
                                <a:gd name="T59" fmla="*/ 5 h 1994"/>
                                <a:gd name="T60" fmla="*/ 3220 w 5856"/>
                                <a:gd name="T61" fmla="*/ 43 h 1994"/>
                                <a:gd name="T62" fmla="*/ 3125 w 5856"/>
                                <a:gd name="T63" fmla="*/ 110 h 1994"/>
                                <a:gd name="T64" fmla="*/ 2995 w 5856"/>
                                <a:gd name="T65" fmla="*/ 288 h 1994"/>
                                <a:gd name="T66" fmla="*/ 2846 w 5856"/>
                                <a:gd name="T67" fmla="*/ 537 h 1994"/>
                                <a:gd name="T68" fmla="*/ 2678 w 5856"/>
                                <a:gd name="T69" fmla="*/ 777 h 1994"/>
                                <a:gd name="T70" fmla="*/ 2597 w 5856"/>
                                <a:gd name="T71" fmla="*/ 858 h 1994"/>
                                <a:gd name="T72" fmla="*/ 2477 w 5856"/>
                                <a:gd name="T73" fmla="*/ 934 h 1994"/>
                                <a:gd name="T74" fmla="*/ 2328 w 5856"/>
                                <a:gd name="T75" fmla="*/ 991 h 1994"/>
                                <a:gd name="T76" fmla="*/ 2214 w 5856"/>
                                <a:gd name="T77" fmla="*/ 977 h 1994"/>
                                <a:gd name="T78" fmla="*/ 2128 w 5856"/>
                                <a:gd name="T79" fmla="*/ 943 h 1994"/>
                                <a:gd name="T80" fmla="*/ 1984 w 5856"/>
                                <a:gd name="T81" fmla="*/ 881 h 1994"/>
                                <a:gd name="T82" fmla="*/ 1806 w 5856"/>
                                <a:gd name="T83" fmla="*/ 753 h 1994"/>
                                <a:gd name="T84" fmla="*/ 1552 w 5856"/>
                                <a:gd name="T85" fmla="*/ 508 h 1994"/>
                                <a:gd name="T86" fmla="*/ 1427 w 5856"/>
                                <a:gd name="T87" fmla="*/ 427 h 1994"/>
                                <a:gd name="T88" fmla="*/ 1327 w 5856"/>
                                <a:gd name="T89" fmla="*/ 408 h 1994"/>
                                <a:gd name="T90" fmla="*/ 1279 w 5856"/>
                                <a:gd name="T91" fmla="*/ 427 h 1994"/>
                                <a:gd name="T92" fmla="*/ 1250 w 5856"/>
                                <a:gd name="T93" fmla="*/ 489 h 1994"/>
                                <a:gd name="T94" fmla="*/ 1240 w 5856"/>
                                <a:gd name="T95" fmla="*/ 614 h 1994"/>
                                <a:gd name="T96" fmla="*/ 1255 w 5856"/>
                                <a:gd name="T97" fmla="*/ 868 h 1994"/>
                                <a:gd name="T98" fmla="*/ 1269 w 5856"/>
                                <a:gd name="T99" fmla="*/ 1145 h 1994"/>
                                <a:gd name="T100" fmla="*/ 1245 w 5856"/>
                                <a:gd name="T101" fmla="*/ 1385 h 1994"/>
                                <a:gd name="T102" fmla="*/ 1207 w 5856"/>
                                <a:gd name="T103" fmla="*/ 1466 h 1994"/>
                                <a:gd name="T104" fmla="*/ 1165 w 5856"/>
                                <a:gd name="T105" fmla="*/ 1504 h 1994"/>
                                <a:gd name="T106" fmla="*/ 1088 w 5856"/>
                                <a:gd name="T107" fmla="*/ 1495 h 1994"/>
                                <a:gd name="T108" fmla="*/ 939 w 5856"/>
                                <a:gd name="T109" fmla="*/ 1413 h 1994"/>
                                <a:gd name="T110" fmla="*/ 704 w 5856"/>
                                <a:gd name="T111" fmla="*/ 1241 h 1994"/>
                                <a:gd name="T112" fmla="*/ 488 w 5856"/>
                                <a:gd name="T113" fmla="*/ 1102 h 1994"/>
                                <a:gd name="T114" fmla="*/ 364 w 5856"/>
                                <a:gd name="T115" fmla="*/ 1078 h 1994"/>
                                <a:gd name="T116" fmla="*/ 301 w 5856"/>
                                <a:gd name="T117" fmla="*/ 1111 h 1994"/>
                                <a:gd name="T118" fmla="*/ 220 w 5856"/>
                                <a:gd name="T119" fmla="*/ 1250 h 1994"/>
                                <a:gd name="T120" fmla="*/ 134 w 5856"/>
                                <a:gd name="T121" fmla="*/ 1317 h 1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856" h="1994">
                                  <a:moveTo>
                                    <a:pt x="5856" y="1994"/>
                                  </a:moveTo>
                                  <a:lnTo>
                                    <a:pt x="5808" y="1965"/>
                                  </a:lnTo>
                                  <a:lnTo>
                                    <a:pt x="5769" y="1936"/>
                                  </a:lnTo>
                                  <a:lnTo>
                                    <a:pt x="5736" y="1902"/>
                                  </a:lnTo>
                                  <a:lnTo>
                                    <a:pt x="5712" y="1878"/>
                                  </a:lnTo>
                                  <a:lnTo>
                                    <a:pt x="5697" y="1855"/>
                                  </a:lnTo>
                                  <a:lnTo>
                                    <a:pt x="5678" y="1845"/>
                                  </a:lnTo>
                                  <a:lnTo>
                                    <a:pt x="5649" y="1831"/>
                                  </a:lnTo>
                                  <a:lnTo>
                                    <a:pt x="5601" y="1783"/>
                                  </a:lnTo>
                                  <a:lnTo>
                                    <a:pt x="5553" y="1715"/>
                                  </a:lnTo>
                                  <a:lnTo>
                                    <a:pt x="5496" y="1644"/>
                                  </a:lnTo>
                                  <a:lnTo>
                                    <a:pt x="5481" y="1629"/>
                                  </a:lnTo>
                                  <a:lnTo>
                                    <a:pt x="5462" y="1596"/>
                                  </a:lnTo>
                                  <a:lnTo>
                                    <a:pt x="5443" y="1562"/>
                                  </a:lnTo>
                                  <a:lnTo>
                                    <a:pt x="5424" y="1519"/>
                                  </a:lnTo>
                                  <a:lnTo>
                                    <a:pt x="5409" y="1476"/>
                                  </a:lnTo>
                                  <a:lnTo>
                                    <a:pt x="5396" y="1433"/>
                                  </a:lnTo>
                                  <a:lnTo>
                                    <a:pt x="5387" y="1394"/>
                                  </a:lnTo>
                                  <a:lnTo>
                                    <a:pt x="5382" y="1365"/>
                                  </a:lnTo>
                                  <a:lnTo>
                                    <a:pt x="5387" y="1346"/>
                                  </a:lnTo>
                                  <a:lnTo>
                                    <a:pt x="5387" y="1313"/>
                                  </a:lnTo>
                                  <a:lnTo>
                                    <a:pt x="5382" y="1298"/>
                                  </a:lnTo>
                                  <a:lnTo>
                                    <a:pt x="5377" y="1284"/>
                                  </a:lnTo>
                                  <a:lnTo>
                                    <a:pt x="5367" y="1269"/>
                                  </a:lnTo>
                                  <a:lnTo>
                                    <a:pt x="5353" y="1260"/>
                                  </a:lnTo>
                                  <a:lnTo>
                                    <a:pt x="5329" y="1250"/>
                                  </a:lnTo>
                                  <a:lnTo>
                                    <a:pt x="5300" y="1255"/>
                                  </a:lnTo>
                                  <a:lnTo>
                                    <a:pt x="5271" y="1260"/>
                                  </a:lnTo>
                                  <a:lnTo>
                                    <a:pt x="5238" y="1269"/>
                                  </a:lnTo>
                                  <a:lnTo>
                                    <a:pt x="5166" y="1293"/>
                                  </a:lnTo>
                                  <a:lnTo>
                                    <a:pt x="5113" y="1313"/>
                                  </a:lnTo>
                                  <a:lnTo>
                                    <a:pt x="5080" y="1322"/>
                                  </a:lnTo>
                                  <a:lnTo>
                                    <a:pt x="5056" y="1322"/>
                                  </a:lnTo>
                                  <a:lnTo>
                                    <a:pt x="5036" y="1322"/>
                                  </a:lnTo>
                                  <a:lnTo>
                                    <a:pt x="5017" y="1317"/>
                                  </a:lnTo>
                                  <a:lnTo>
                                    <a:pt x="4979" y="1313"/>
                                  </a:lnTo>
                                  <a:lnTo>
                                    <a:pt x="4936" y="1308"/>
                                  </a:lnTo>
                                  <a:lnTo>
                                    <a:pt x="4902" y="1303"/>
                                  </a:lnTo>
                                  <a:lnTo>
                                    <a:pt x="4873" y="1289"/>
                                  </a:lnTo>
                                  <a:lnTo>
                                    <a:pt x="4835" y="1279"/>
                                  </a:lnTo>
                                  <a:lnTo>
                                    <a:pt x="4773" y="1265"/>
                                  </a:lnTo>
                                  <a:lnTo>
                                    <a:pt x="4739" y="1260"/>
                                  </a:lnTo>
                                  <a:lnTo>
                                    <a:pt x="4701" y="1246"/>
                                  </a:lnTo>
                                  <a:lnTo>
                                    <a:pt x="4657" y="1222"/>
                                  </a:lnTo>
                                  <a:lnTo>
                                    <a:pt x="4609" y="1183"/>
                                  </a:lnTo>
                                  <a:lnTo>
                                    <a:pt x="4585" y="1164"/>
                                  </a:lnTo>
                                  <a:lnTo>
                                    <a:pt x="4561" y="1154"/>
                                  </a:lnTo>
                                  <a:lnTo>
                                    <a:pt x="4542" y="1154"/>
                                  </a:lnTo>
                                  <a:lnTo>
                                    <a:pt x="4523" y="1154"/>
                                  </a:lnTo>
                                  <a:lnTo>
                                    <a:pt x="4504" y="1159"/>
                                  </a:lnTo>
                                  <a:lnTo>
                                    <a:pt x="4485" y="1154"/>
                                  </a:lnTo>
                                  <a:lnTo>
                                    <a:pt x="4456" y="1145"/>
                                  </a:lnTo>
                                  <a:lnTo>
                                    <a:pt x="4427" y="1121"/>
                                  </a:lnTo>
                                  <a:lnTo>
                                    <a:pt x="4398" y="1082"/>
                                  </a:lnTo>
                                  <a:lnTo>
                                    <a:pt x="4370" y="1035"/>
                                  </a:lnTo>
                                  <a:lnTo>
                                    <a:pt x="4347" y="982"/>
                                  </a:lnTo>
                                  <a:lnTo>
                                    <a:pt x="4328" y="929"/>
                                  </a:lnTo>
                                  <a:lnTo>
                                    <a:pt x="4304" y="872"/>
                                  </a:lnTo>
                                  <a:lnTo>
                                    <a:pt x="4280" y="825"/>
                                  </a:lnTo>
                                  <a:lnTo>
                                    <a:pt x="4256" y="782"/>
                                  </a:lnTo>
                                  <a:lnTo>
                                    <a:pt x="4232" y="753"/>
                                  </a:lnTo>
                                  <a:lnTo>
                                    <a:pt x="4208" y="734"/>
                                  </a:lnTo>
                                  <a:lnTo>
                                    <a:pt x="4188" y="724"/>
                                  </a:lnTo>
                                  <a:lnTo>
                                    <a:pt x="4169" y="724"/>
                                  </a:lnTo>
                                  <a:lnTo>
                                    <a:pt x="4150" y="724"/>
                                  </a:lnTo>
                                  <a:lnTo>
                                    <a:pt x="4126" y="719"/>
                                  </a:lnTo>
                                  <a:lnTo>
                                    <a:pt x="4097" y="714"/>
                                  </a:lnTo>
                                  <a:lnTo>
                                    <a:pt x="4059" y="700"/>
                                  </a:lnTo>
                                  <a:lnTo>
                                    <a:pt x="4006" y="676"/>
                                  </a:lnTo>
                                  <a:lnTo>
                                    <a:pt x="3934" y="638"/>
                                  </a:lnTo>
                                  <a:lnTo>
                                    <a:pt x="3886" y="623"/>
                                  </a:lnTo>
                                  <a:lnTo>
                                    <a:pt x="3867" y="609"/>
                                  </a:lnTo>
                                  <a:lnTo>
                                    <a:pt x="3843" y="595"/>
                                  </a:lnTo>
                                  <a:lnTo>
                                    <a:pt x="3819" y="575"/>
                                  </a:lnTo>
                                  <a:lnTo>
                                    <a:pt x="3795" y="542"/>
                                  </a:lnTo>
                                  <a:lnTo>
                                    <a:pt x="3776" y="523"/>
                                  </a:lnTo>
                                  <a:lnTo>
                                    <a:pt x="3761" y="503"/>
                                  </a:lnTo>
                                  <a:lnTo>
                                    <a:pt x="3737" y="460"/>
                                  </a:lnTo>
                                  <a:lnTo>
                                    <a:pt x="3704" y="384"/>
                                  </a:lnTo>
                                  <a:lnTo>
                                    <a:pt x="3656" y="264"/>
                                  </a:lnTo>
                                  <a:lnTo>
                                    <a:pt x="3603" y="144"/>
                                  </a:lnTo>
                                  <a:lnTo>
                                    <a:pt x="3589" y="115"/>
                                  </a:lnTo>
                                  <a:lnTo>
                                    <a:pt x="3570" y="91"/>
                                  </a:lnTo>
                                  <a:lnTo>
                                    <a:pt x="3550" y="67"/>
                                  </a:lnTo>
                                  <a:lnTo>
                                    <a:pt x="3526" y="48"/>
                                  </a:lnTo>
                                  <a:lnTo>
                                    <a:pt x="3502" y="29"/>
                                  </a:lnTo>
                                  <a:lnTo>
                                    <a:pt x="3478" y="14"/>
                                  </a:lnTo>
                                  <a:lnTo>
                                    <a:pt x="3450" y="5"/>
                                  </a:lnTo>
                                  <a:lnTo>
                                    <a:pt x="3416" y="0"/>
                                  </a:lnTo>
                                  <a:lnTo>
                                    <a:pt x="3344" y="5"/>
                                  </a:lnTo>
                                  <a:lnTo>
                                    <a:pt x="3283" y="19"/>
                                  </a:lnTo>
                                  <a:lnTo>
                                    <a:pt x="3249" y="29"/>
                                  </a:lnTo>
                                  <a:lnTo>
                                    <a:pt x="3220" y="43"/>
                                  </a:lnTo>
                                  <a:lnTo>
                                    <a:pt x="3196" y="58"/>
                                  </a:lnTo>
                                  <a:lnTo>
                                    <a:pt x="3173" y="72"/>
                                  </a:lnTo>
                                  <a:lnTo>
                                    <a:pt x="3125" y="110"/>
                                  </a:lnTo>
                                  <a:lnTo>
                                    <a:pt x="3077" y="163"/>
                                  </a:lnTo>
                                  <a:lnTo>
                                    <a:pt x="3038" y="221"/>
                                  </a:lnTo>
                                  <a:lnTo>
                                    <a:pt x="2995" y="288"/>
                                  </a:lnTo>
                                  <a:lnTo>
                                    <a:pt x="2909" y="436"/>
                                  </a:lnTo>
                                  <a:lnTo>
                                    <a:pt x="2870" y="499"/>
                                  </a:lnTo>
                                  <a:lnTo>
                                    <a:pt x="2846" y="537"/>
                                  </a:lnTo>
                                  <a:lnTo>
                                    <a:pt x="2793" y="614"/>
                                  </a:lnTo>
                                  <a:lnTo>
                                    <a:pt x="2750" y="681"/>
                                  </a:lnTo>
                                  <a:lnTo>
                                    <a:pt x="2678" y="777"/>
                                  </a:lnTo>
                                  <a:lnTo>
                                    <a:pt x="2654" y="806"/>
                                  </a:lnTo>
                                  <a:lnTo>
                                    <a:pt x="2626" y="830"/>
                                  </a:lnTo>
                                  <a:lnTo>
                                    <a:pt x="2597" y="858"/>
                                  </a:lnTo>
                                  <a:lnTo>
                                    <a:pt x="2558" y="881"/>
                                  </a:lnTo>
                                  <a:lnTo>
                                    <a:pt x="2520" y="910"/>
                                  </a:lnTo>
                                  <a:lnTo>
                                    <a:pt x="2477" y="934"/>
                                  </a:lnTo>
                                  <a:lnTo>
                                    <a:pt x="2429" y="958"/>
                                  </a:lnTo>
                                  <a:lnTo>
                                    <a:pt x="2371" y="977"/>
                                  </a:lnTo>
                                  <a:lnTo>
                                    <a:pt x="2328" y="991"/>
                                  </a:lnTo>
                                  <a:lnTo>
                                    <a:pt x="2285" y="991"/>
                                  </a:lnTo>
                                  <a:lnTo>
                                    <a:pt x="2248" y="987"/>
                                  </a:lnTo>
                                  <a:lnTo>
                                    <a:pt x="2214" y="977"/>
                                  </a:lnTo>
                                  <a:lnTo>
                                    <a:pt x="2181" y="963"/>
                                  </a:lnTo>
                                  <a:lnTo>
                                    <a:pt x="2152" y="953"/>
                                  </a:lnTo>
                                  <a:lnTo>
                                    <a:pt x="2128" y="943"/>
                                  </a:lnTo>
                                  <a:lnTo>
                                    <a:pt x="2099" y="948"/>
                                  </a:lnTo>
                                  <a:lnTo>
                                    <a:pt x="2065" y="929"/>
                                  </a:lnTo>
                                  <a:lnTo>
                                    <a:pt x="1984" y="881"/>
                                  </a:lnTo>
                                  <a:lnTo>
                                    <a:pt x="1931" y="849"/>
                                  </a:lnTo>
                                  <a:lnTo>
                                    <a:pt x="1874" y="806"/>
                                  </a:lnTo>
                                  <a:lnTo>
                                    <a:pt x="1806" y="753"/>
                                  </a:lnTo>
                                  <a:lnTo>
                                    <a:pt x="1734" y="690"/>
                                  </a:lnTo>
                                  <a:lnTo>
                                    <a:pt x="1638" y="599"/>
                                  </a:lnTo>
                                  <a:lnTo>
                                    <a:pt x="1552" y="508"/>
                                  </a:lnTo>
                                  <a:lnTo>
                                    <a:pt x="1509" y="470"/>
                                  </a:lnTo>
                                  <a:lnTo>
                                    <a:pt x="1456" y="436"/>
                                  </a:lnTo>
                                  <a:lnTo>
                                    <a:pt x="1427" y="427"/>
                                  </a:lnTo>
                                  <a:lnTo>
                                    <a:pt x="1399" y="417"/>
                                  </a:lnTo>
                                  <a:lnTo>
                                    <a:pt x="1365" y="408"/>
                                  </a:lnTo>
                                  <a:lnTo>
                                    <a:pt x="1327" y="408"/>
                                  </a:lnTo>
                                  <a:lnTo>
                                    <a:pt x="1307" y="408"/>
                                  </a:lnTo>
                                  <a:lnTo>
                                    <a:pt x="1293" y="417"/>
                                  </a:lnTo>
                                  <a:lnTo>
                                    <a:pt x="1279" y="427"/>
                                  </a:lnTo>
                                  <a:lnTo>
                                    <a:pt x="1269" y="441"/>
                                  </a:lnTo>
                                  <a:lnTo>
                                    <a:pt x="1259" y="465"/>
                                  </a:lnTo>
                                  <a:lnTo>
                                    <a:pt x="1250" y="489"/>
                                  </a:lnTo>
                                  <a:lnTo>
                                    <a:pt x="1245" y="513"/>
                                  </a:lnTo>
                                  <a:lnTo>
                                    <a:pt x="1245" y="547"/>
                                  </a:lnTo>
                                  <a:lnTo>
                                    <a:pt x="1240" y="614"/>
                                  </a:lnTo>
                                  <a:lnTo>
                                    <a:pt x="1245" y="695"/>
                                  </a:lnTo>
                                  <a:lnTo>
                                    <a:pt x="1250" y="777"/>
                                  </a:lnTo>
                                  <a:lnTo>
                                    <a:pt x="1255" y="868"/>
                                  </a:lnTo>
                                  <a:lnTo>
                                    <a:pt x="1259" y="963"/>
                                  </a:lnTo>
                                  <a:lnTo>
                                    <a:pt x="1269" y="1054"/>
                                  </a:lnTo>
                                  <a:lnTo>
                                    <a:pt x="1269" y="1145"/>
                                  </a:lnTo>
                                  <a:lnTo>
                                    <a:pt x="1269" y="1231"/>
                                  </a:lnTo>
                                  <a:lnTo>
                                    <a:pt x="1259" y="1313"/>
                                  </a:lnTo>
                                  <a:lnTo>
                                    <a:pt x="1245" y="1385"/>
                                  </a:lnTo>
                                  <a:lnTo>
                                    <a:pt x="1235" y="1413"/>
                                  </a:lnTo>
                                  <a:lnTo>
                                    <a:pt x="1221" y="1442"/>
                                  </a:lnTo>
                                  <a:lnTo>
                                    <a:pt x="1207" y="1466"/>
                                  </a:lnTo>
                                  <a:lnTo>
                                    <a:pt x="1189" y="1490"/>
                                  </a:lnTo>
                                  <a:lnTo>
                                    <a:pt x="1179" y="1500"/>
                                  </a:lnTo>
                                  <a:lnTo>
                                    <a:pt x="1165" y="1504"/>
                                  </a:lnTo>
                                  <a:lnTo>
                                    <a:pt x="1146" y="1509"/>
                                  </a:lnTo>
                                  <a:lnTo>
                                    <a:pt x="1131" y="1504"/>
                                  </a:lnTo>
                                  <a:lnTo>
                                    <a:pt x="1088" y="1495"/>
                                  </a:lnTo>
                                  <a:lnTo>
                                    <a:pt x="1045" y="1476"/>
                                  </a:lnTo>
                                  <a:lnTo>
                                    <a:pt x="992" y="1447"/>
                                  </a:lnTo>
                                  <a:lnTo>
                                    <a:pt x="939" y="1413"/>
                                  </a:lnTo>
                                  <a:lnTo>
                                    <a:pt x="882" y="1375"/>
                                  </a:lnTo>
                                  <a:lnTo>
                                    <a:pt x="824" y="1332"/>
                                  </a:lnTo>
                                  <a:lnTo>
                                    <a:pt x="704" y="1241"/>
                                  </a:lnTo>
                                  <a:lnTo>
                                    <a:pt x="589" y="1159"/>
                                  </a:lnTo>
                                  <a:lnTo>
                                    <a:pt x="536" y="1126"/>
                                  </a:lnTo>
                                  <a:lnTo>
                                    <a:pt x="488" y="1102"/>
                                  </a:lnTo>
                                  <a:lnTo>
                                    <a:pt x="440" y="1082"/>
                                  </a:lnTo>
                                  <a:lnTo>
                                    <a:pt x="402" y="1078"/>
                                  </a:lnTo>
                                  <a:lnTo>
                                    <a:pt x="364" y="1078"/>
                                  </a:lnTo>
                                  <a:lnTo>
                                    <a:pt x="335" y="1087"/>
                                  </a:lnTo>
                                  <a:lnTo>
                                    <a:pt x="316" y="1097"/>
                                  </a:lnTo>
                                  <a:lnTo>
                                    <a:pt x="301" y="1111"/>
                                  </a:lnTo>
                                  <a:lnTo>
                                    <a:pt x="277" y="1154"/>
                                  </a:lnTo>
                                  <a:lnTo>
                                    <a:pt x="248" y="1212"/>
                                  </a:lnTo>
                                  <a:lnTo>
                                    <a:pt x="220" y="1250"/>
                                  </a:lnTo>
                                  <a:lnTo>
                                    <a:pt x="191" y="1279"/>
                                  </a:lnTo>
                                  <a:lnTo>
                                    <a:pt x="162" y="1303"/>
                                  </a:lnTo>
                                  <a:lnTo>
                                    <a:pt x="134" y="1317"/>
                                  </a:lnTo>
                                  <a:lnTo>
                                    <a:pt x="72" y="1346"/>
                                  </a:lnTo>
                                  <a:lnTo>
                                    <a:pt x="0" y="1389"/>
                                  </a:lnTo>
                                </a:path>
                              </a:pathLst>
                            </a:custGeom>
                            <a:noFill/>
                            <a:ln w="1206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2950"/>
                          <wps:cNvCnPr/>
                          <wps:spPr bwMode="auto">
                            <a:xfrm>
                              <a:off x="1001" y="3349"/>
                              <a:ext cx="810" cy="85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84" name="Freeform 2951"/>
                          <wps:cNvSpPr>
                            <a:spLocks/>
                          </wps:cNvSpPr>
                          <wps:spPr bwMode="auto">
                            <a:xfrm>
                              <a:off x="7399" y="3647"/>
                              <a:ext cx="747" cy="139"/>
                            </a:xfrm>
                            <a:custGeom>
                              <a:avLst/>
                              <a:gdLst>
                                <a:gd name="T0" fmla="*/ 0 w 747"/>
                                <a:gd name="T1" fmla="*/ 0 h 139"/>
                                <a:gd name="T2" fmla="*/ 125 w 747"/>
                                <a:gd name="T3" fmla="*/ 115 h 139"/>
                                <a:gd name="T4" fmla="*/ 608 w 747"/>
                                <a:gd name="T5" fmla="*/ 0 h 139"/>
                                <a:gd name="T6" fmla="*/ 747 w 747"/>
                                <a:gd name="T7" fmla="*/ 139 h 139"/>
                              </a:gdLst>
                              <a:ahLst/>
                              <a:cxnLst>
                                <a:cxn ang="0">
                                  <a:pos x="T0" y="T1"/>
                                </a:cxn>
                                <a:cxn ang="0">
                                  <a:pos x="T2" y="T3"/>
                                </a:cxn>
                                <a:cxn ang="0">
                                  <a:pos x="T4" y="T5"/>
                                </a:cxn>
                                <a:cxn ang="0">
                                  <a:pos x="T6" y="T7"/>
                                </a:cxn>
                              </a:cxnLst>
                              <a:rect l="0" t="0" r="r" b="b"/>
                              <a:pathLst>
                                <a:path w="747" h="139">
                                  <a:moveTo>
                                    <a:pt x="0" y="0"/>
                                  </a:moveTo>
                                  <a:lnTo>
                                    <a:pt x="125" y="115"/>
                                  </a:lnTo>
                                  <a:lnTo>
                                    <a:pt x="608" y="0"/>
                                  </a:lnTo>
                                  <a:lnTo>
                                    <a:pt x="747"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952"/>
                          <wps:cNvSpPr>
                            <a:spLocks/>
                          </wps:cNvSpPr>
                          <wps:spPr bwMode="auto">
                            <a:xfrm>
                              <a:off x="7389" y="3877"/>
                              <a:ext cx="561" cy="254"/>
                            </a:xfrm>
                            <a:custGeom>
                              <a:avLst/>
                              <a:gdLst>
                                <a:gd name="T0" fmla="*/ 0 w 561"/>
                                <a:gd name="T1" fmla="*/ 0 h 254"/>
                                <a:gd name="T2" fmla="*/ 384 w 561"/>
                                <a:gd name="T3" fmla="*/ 72 h 254"/>
                                <a:gd name="T4" fmla="*/ 561 w 561"/>
                                <a:gd name="T5" fmla="*/ 254 h 254"/>
                              </a:gdLst>
                              <a:ahLst/>
                              <a:cxnLst>
                                <a:cxn ang="0">
                                  <a:pos x="T0" y="T1"/>
                                </a:cxn>
                                <a:cxn ang="0">
                                  <a:pos x="T2" y="T3"/>
                                </a:cxn>
                                <a:cxn ang="0">
                                  <a:pos x="T4" y="T5"/>
                                </a:cxn>
                              </a:cxnLst>
                              <a:rect l="0" t="0" r="r" b="b"/>
                              <a:pathLst>
                                <a:path w="561" h="254">
                                  <a:moveTo>
                                    <a:pt x="0" y="0"/>
                                  </a:moveTo>
                                  <a:lnTo>
                                    <a:pt x="384" y="72"/>
                                  </a:lnTo>
                                  <a:lnTo>
                                    <a:pt x="561" y="254"/>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953"/>
                          <wps:cNvCnPr/>
                          <wps:spPr bwMode="auto">
                            <a:xfrm flipV="1">
                              <a:off x="7605" y="3781"/>
                              <a:ext cx="441" cy="44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87" name="Freeform 2954"/>
                          <wps:cNvSpPr>
                            <a:spLocks/>
                          </wps:cNvSpPr>
                          <wps:spPr bwMode="auto">
                            <a:xfrm>
                              <a:off x="7562" y="4184"/>
                              <a:ext cx="82" cy="81"/>
                            </a:xfrm>
                            <a:custGeom>
                              <a:avLst/>
                              <a:gdLst>
                                <a:gd name="T0" fmla="*/ 53 w 82"/>
                                <a:gd name="T1" fmla="*/ 0 h 81"/>
                                <a:gd name="T2" fmla="*/ 0 w 82"/>
                                <a:gd name="T3" fmla="*/ 81 h 81"/>
                                <a:gd name="T4" fmla="*/ 82 w 82"/>
                                <a:gd name="T5" fmla="*/ 29 h 81"/>
                                <a:gd name="T6" fmla="*/ 53 w 82"/>
                                <a:gd name="T7" fmla="*/ 0 h 81"/>
                              </a:gdLst>
                              <a:ahLst/>
                              <a:cxnLst>
                                <a:cxn ang="0">
                                  <a:pos x="T0" y="T1"/>
                                </a:cxn>
                                <a:cxn ang="0">
                                  <a:pos x="T2" y="T3"/>
                                </a:cxn>
                                <a:cxn ang="0">
                                  <a:pos x="T4" y="T5"/>
                                </a:cxn>
                                <a:cxn ang="0">
                                  <a:pos x="T6" y="T7"/>
                                </a:cxn>
                              </a:cxnLst>
                              <a:rect l="0" t="0" r="r" b="b"/>
                              <a:pathLst>
                                <a:path w="82" h="81">
                                  <a:moveTo>
                                    <a:pt x="53" y="0"/>
                                  </a:moveTo>
                                  <a:lnTo>
                                    <a:pt x="0" y="81"/>
                                  </a:lnTo>
                                  <a:lnTo>
                                    <a:pt x="82" y="29"/>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955"/>
                          <wps:cNvSpPr>
                            <a:spLocks/>
                          </wps:cNvSpPr>
                          <wps:spPr bwMode="auto">
                            <a:xfrm>
                              <a:off x="7562" y="4184"/>
                              <a:ext cx="82" cy="81"/>
                            </a:xfrm>
                            <a:custGeom>
                              <a:avLst/>
                              <a:gdLst>
                                <a:gd name="T0" fmla="*/ 53 w 82"/>
                                <a:gd name="T1" fmla="*/ 0 h 81"/>
                                <a:gd name="T2" fmla="*/ 0 w 82"/>
                                <a:gd name="T3" fmla="*/ 81 h 81"/>
                                <a:gd name="T4" fmla="*/ 82 w 82"/>
                                <a:gd name="T5" fmla="*/ 29 h 81"/>
                                <a:gd name="T6" fmla="*/ 53 w 82"/>
                                <a:gd name="T7" fmla="*/ 0 h 81"/>
                              </a:gdLst>
                              <a:ahLst/>
                              <a:cxnLst>
                                <a:cxn ang="0">
                                  <a:pos x="T0" y="T1"/>
                                </a:cxn>
                                <a:cxn ang="0">
                                  <a:pos x="T2" y="T3"/>
                                </a:cxn>
                                <a:cxn ang="0">
                                  <a:pos x="T4" y="T5"/>
                                </a:cxn>
                                <a:cxn ang="0">
                                  <a:pos x="T6" y="T7"/>
                                </a:cxn>
                              </a:cxnLst>
                              <a:rect l="0" t="0" r="r" b="b"/>
                              <a:pathLst>
                                <a:path w="82" h="81">
                                  <a:moveTo>
                                    <a:pt x="53" y="0"/>
                                  </a:moveTo>
                                  <a:lnTo>
                                    <a:pt x="0" y="81"/>
                                  </a:lnTo>
                                  <a:lnTo>
                                    <a:pt x="82" y="29"/>
                                  </a:lnTo>
                                  <a:lnTo>
                                    <a:pt x="53"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956"/>
                          <wps:cNvSpPr>
                            <a:spLocks/>
                          </wps:cNvSpPr>
                          <wps:spPr bwMode="auto">
                            <a:xfrm>
                              <a:off x="7730" y="4011"/>
                              <a:ext cx="82" cy="82"/>
                            </a:xfrm>
                            <a:custGeom>
                              <a:avLst/>
                              <a:gdLst>
                                <a:gd name="T0" fmla="*/ 29 w 82"/>
                                <a:gd name="T1" fmla="*/ 82 h 82"/>
                                <a:gd name="T2" fmla="*/ 82 w 82"/>
                                <a:gd name="T3" fmla="*/ 0 h 82"/>
                                <a:gd name="T4" fmla="*/ 0 w 82"/>
                                <a:gd name="T5" fmla="*/ 53 h 82"/>
                                <a:gd name="T6" fmla="*/ 29 w 82"/>
                                <a:gd name="T7" fmla="*/ 82 h 82"/>
                              </a:gdLst>
                              <a:ahLst/>
                              <a:cxnLst>
                                <a:cxn ang="0">
                                  <a:pos x="T0" y="T1"/>
                                </a:cxn>
                                <a:cxn ang="0">
                                  <a:pos x="T2" y="T3"/>
                                </a:cxn>
                                <a:cxn ang="0">
                                  <a:pos x="T4" y="T5"/>
                                </a:cxn>
                                <a:cxn ang="0">
                                  <a:pos x="T6" y="T7"/>
                                </a:cxn>
                              </a:cxnLst>
                              <a:rect l="0" t="0" r="r" b="b"/>
                              <a:pathLst>
                                <a:path w="82" h="82">
                                  <a:moveTo>
                                    <a:pt x="29" y="82"/>
                                  </a:moveTo>
                                  <a:lnTo>
                                    <a:pt x="82" y="0"/>
                                  </a:lnTo>
                                  <a:lnTo>
                                    <a:pt x="0" y="53"/>
                                  </a:lnTo>
                                  <a:lnTo>
                                    <a:pt x="29" y="8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957"/>
                          <wps:cNvSpPr>
                            <a:spLocks/>
                          </wps:cNvSpPr>
                          <wps:spPr bwMode="auto">
                            <a:xfrm>
                              <a:off x="7730" y="4011"/>
                              <a:ext cx="82" cy="82"/>
                            </a:xfrm>
                            <a:custGeom>
                              <a:avLst/>
                              <a:gdLst>
                                <a:gd name="T0" fmla="*/ 29 w 82"/>
                                <a:gd name="T1" fmla="*/ 82 h 82"/>
                                <a:gd name="T2" fmla="*/ 82 w 82"/>
                                <a:gd name="T3" fmla="*/ 0 h 82"/>
                                <a:gd name="T4" fmla="*/ 0 w 82"/>
                                <a:gd name="T5" fmla="*/ 53 h 82"/>
                                <a:gd name="T6" fmla="*/ 29 w 82"/>
                                <a:gd name="T7" fmla="*/ 82 h 82"/>
                              </a:gdLst>
                              <a:ahLst/>
                              <a:cxnLst>
                                <a:cxn ang="0">
                                  <a:pos x="T0" y="T1"/>
                                </a:cxn>
                                <a:cxn ang="0">
                                  <a:pos x="T2" y="T3"/>
                                </a:cxn>
                                <a:cxn ang="0">
                                  <a:pos x="T4" y="T5"/>
                                </a:cxn>
                                <a:cxn ang="0">
                                  <a:pos x="T6" y="T7"/>
                                </a:cxn>
                              </a:cxnLst>
                              <a:rect l="0" t="0" r="r" b="b"/>
                              <a:pathLst>
                                <a:path w="82" h="82">
                                  <a:moveTo>
                                    <a:pt x="29" y="82"/>
                                  </a:moveTo>
                                  <a:lnTo>
                                    <a:pt x="82" y="0"/>
                                  </a:lnTo>
                                  <a:lnTo>
                                    <a:pt x="0" y="53"/>
                                  </a:lnTo>
                                  <a:lnTo>
                                    <a:pt x="29" y="82"/>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958"/>
                          <wps:cNvSpPr>
                            <a:spLocks/>
                          </wps:cNvSpPr>
                          <wps:spPr bwMode="auto">
                            <a:xfrm>
                              <a:off x="7831" y="3910"/>
                              <a:ext cx="85" cy="82"/>
                            </a:xfrm>
                            <a:custGeom>
                              <a:avLst/>
                              <a:gdLst>
                                <a:gd name="T0" fmla="*/ 56 w 85"/>
                                <a:gd name="T1" fmla="*/ 0 h 82"/>
                                <a:gd name="T2" fmla="*/ 0 w 85"/>
                                <a:gd name="T3" fmla="*/ 82 h 82"/>
                                <a:gd name="T4" fmla="*/ 85 w 85"/>
                                <a:gd name="T5" fmla="*/ 29 h 82"/>
                                <a:gd name="T6" fmla="*/ 56 w 85"/>
                                <a:gd name="T7" fmla="*/ 0 h 82"/>
                              </a:gdLst>
                              <a:ahLst/>
                              <a:cxnLst>
                                <a:cxn ang="0">
                                  <a:pos x="T0" y="T1"/>
                                </a:cxn>
                                <a:cxn ang="0">
                                  <a:pos x="T2" y="T3"/>
                                </a:cxn>
                                <a:cxn ang="0">
                                  <a:pos x="T4" y="T5"/>
                                </a:cxn>
                                <a:cxn ang="0">
                                  <a:pos x="T6" y="T7"/>
                                </a:cxn>
                              </a:cxnLst>
                              <a:rect l="0" t="0" r="r" b="b"/>
                              <a:pathLst>
                                <a:path w="85" h="82">
                                  <a:moveTo>
                                    <a:pt x="56" y="0"/>
                                  </a:moveTo>
                                  <a:lnTo>
                                    <a:pt x="0" y="82"/>
                                  </a:lnTo>
                                  <a:lnTo>
                                    <a:pt x="85" y="29"/>
                                  </a:lnTo>
                                  <a:lnTo>
                                    <a:pt x="56"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959"/>
                          <wps:cNvSpPr>
                            <a:spLocks/>
                          </wps:cNvSpPr>
                          <wps:spPr bwMode="auto">
                            <a:xfrm>
                              <a:off x="7831" y="3910"/>
                              <a:ext cx="85" cy="82"/>
                            </a:xfrm>
                            <a:custGeom>
                              <a:avLst/>
                              <a:gdLst>
                                <a:gd name="T0" fmla="*/ 56 w 85"/>
                                <a:gd name="T1" fmla="*/ 0 h 82"/>
                                <a:gd name="T2" fmla="*/ 0 w 85"/>
                                <a:gd name="T3" fmla="*/ 82 h 82"/>
                                <a:gd name="T4" fmla="*/ 85 w 85"/>
                                <a:gd name="T5" fmla="*/ 29 h 82"/>
                                <a:gd name="T6" fmla="*/ 56 w 85"/>
                                <a:gd name="T7" fmla="*/ 0 h 82"/>
                              </a:gdLst>
                              <a:ahLst/>
                              <a:cxnLst>
                                <a:cxn ang="0">
                                  <a:pos x="T0" y="T1"/>
                                </a:cxn>
                                <a:cxn ang="0">
                                  <a:pos x="T2" y="T3"/>
                                </a:cxn>
                                <a:cxn ang="0">
                                  <a:pos x="T4" y="T5"/>
                                </a:cxn>
                                <a:cxn ang="0">
                                  <a:pos x="T6" y="T7"/>
                                </a:cxn>
                              </a:cxnLst>
                              <a:rect l="0" t="0" r="r" b="b"/>
                              <a:pathLst>
                                <a:path w="85" h="82">
                                  <a:moveTo>
                                    <a:pt x="56" y="0"/>
                                  </a:moveTo>
                                  <a:lnTo>
                                    <a:pt x="0" y="82"/>
                                  </a:lnTo>
                                  <a:lnTo>
                                    <a:pt x="85" y="29"/>
                                  </a:lnTo>
                                  <a:lnTo>
                                    <a:pt x="56"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960"/>
                          <wps:cNvSpPr>
                            <a:spLocks/>
                          </wps:cNvSpPr>
                          <wps:spPr bwMode="auto">
                            <a:xfrm>
                              <a:off x="7998" y="3743"/>
                              <a:ext cx="81" cy="86"/>
                            </a:xfrm>
                            <a:custGeom>
                              <a:avLst/>
                              <a:gdLst>
                                <a:gd name="T0" fmla="*/ 28 w 81"/>
                                <a:gd name="T1" fmla="*/ 86 h 86"/>
                                <a:gd name="T2" fmla="*/ 81 w 81"/>
                                <a:gd name="T3" fmla="*/ 0 h 86"/>
                                <a:gd name="T4" fmla="*/ 0 w 81"/>
                                <a:gd name="T5" fmla="*/ 57 h 86"/>
                                <a:gd name="T6" fmla="*/ 28 w 81"/>
                                <a:gd name="T7" fmla="*/ 86 h 86"/>
                              </a:gdLst>
                              <a:ahLst/>
                              <a:cxnLst>
                                <a:cxn ang="0">
                                  <a:pos x="T0" y="T1"/>
                                </a:cxn>
                                <a:cxn ang="0">
                                  <a:pos x="T2" y="T3"/>
                                </a:cxn>
                                <a:cxn ang="0">
                                  <a:pos x="T4" y="T5"/>
                                </a:cxn>
                                <a:cxn ang="0">
                                  <a:pos x="T6" y="T7"/>
                                </a:cxn>
                              </a:cxnLst>
                              <a:rect l="0" t="0" r="r" b="b"/>
                              <a:pathLst>
                                <a:path w="81" h="86">
                                  <a:moveTo>
                                    <a:pt x="28" y="86"/>
                                  </a:moveTo>
                                  <a:lnTo>
                                    <a:pt x="81" y="0"/>
                                  </a:lnTo>
                                  <a:lnTo>
                                    <a:pt x="0" y="57"/>
                                  </a:lnTo>
                                  <a:lnTo>
                                    <a:pt x="28" y="8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961"/>
                          <wps:cNvSpPr>
                            <a:spLocks/>
                          </wps:cNvSpPr>
                          <wps:spPr bwMode="auto">
                            <a:xfrm>
                              <a:off x="7998" y="3743"/>
                              <a:ext cx="81" cy="86"/>
                            </a:xfrm>
                            <a:custGeom>
                              <a:avLst/>
                              <a:gdLst>
                                <a:gd name="T0" fmla="*/ 28 w 81"/>
                                <a:gd name="T1" fmla="*/ 86 h 86"/>
                                <a:gd name="T2" fmla="*/ 81 w 81"/>
                                <a:gd name="T3" fmla="*/ 0 h 86"/>
                                <a:gd name="T4" fmla="*/ 0 w 81"/>
                                <a:gd name="T5" fmla="*/ 57 h 86"/>
                                <a:gd name="T6" fmla="*/ 28 w 81"/>
                                <a:gd name="T7" fmla="*/ 86 h 86"/>
                              </a:gdLst>
                              <a:ahLst/>
                              <a:cxnLst>
                                <a:cxn ang="0">
                                  <a:pos x="T0" y="T1"/>
                                </a:cxn>
                                <a:cxn ang="0">
                                  <a:pos x="T2" y="T3"/>
                                </a:cxn>
                                <a:cxn ang="0">
                                  <a:pos x="T4" y="T5"/>
                                </a:cxn>
                                <a:cxn ang="0">
                                  <a:pos x="T6" y="T7"/>
                                </a:cxn>
                              </a:cxnLst>
                              <a:rect l="0" t="0" r="r" b="b"/>
                              <a:pathLst>
                                <a:path w="81" h="86">
                                  <a:moveTo>
                                    <a:pt x="28" y="86"/>
                                  </a:moveTo>
                                  <a:lnTo>
                                    <a:pt x="81" y="0"/>
                                  </a:lnTo>
                                  <a:lnTo>
                                    <a:pt x="0" y="57"/>
                                  </a:lnTo>
                                  <a:lnTo>
                                    <a:pt x="28" y="86"/>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962"/>
                          <wps:cNvSpPr>
                            <a:spLocks/>
                          </wps:cNvSpPr>
                          <wps:spPr bwMode="auto">
                            <a:xfrm>
                              <a:off x="7950" y="3867"/>
                              <a:ext cx="81" cy="130"/>
                            </a:xfrm>
                            <a:custGeom>
                              <a:avLst/>
                              <a:gdLst>
                                <a:gd name="T0" fmla="*/ 24 w 81"/>
                                <a:gd name="T1" fmla="*/ 87 h 130"/>
                                <a:gd name="T2" fmla="*/ 52 w 81"/>
                                <a:gd name="T3" fmla="*/ 53 h 130"/>
                                <a:gd name="T4" fmla="*/ 67 w 81"/>
                                <a:gd name="T5" fmla="*/ 43 h 130"/>
                                <a:gd name="T6" fmla="*/ 76 w 81"/>
                                <a:gd name="T7" fmla="*/ 48 h 130"/>
                                <a:gd name="T8" fmla="*/ 76 w 81"/>
                                <a:gd name="T9" fmla="*/ 58 h 130"/>
                                <a:gd name="T10" fmla="*/ 76 w 81"/>
                                <a:gd name="T11" fmla="*/ 72 h 130"/>
                                <a:gd name="T12" fmla="*/ 62 w 81"/>
                                <a:gd name="T13" fmla="*/ 111 h 130"/>
                                <a:gd name="T14" fmla="*/ 62 w 81"/>
                                <a:gd name="T15" fmla="*/ 115 h 130"/>
                                <a:gd name="T16" fmla="*/ 62 w 81"/>
                                <a:gd name="T17" fmla="*/ 115 h 130"/>
                                <a:gd name="T18" fmla="*/ 67 w 81"/>
                                <a:gd name="T19" fmla="*/ 115 h 130"/>
                                <a:gd name="T20" fmla="*/ 72 w 81"/>
                                <a:gd name="T21" fmla="*/ 111 h 130"/>
                                <a:gd name="T22" fmla="*/ 81 w 81"/>
                                <a:gd name="T23" fmla="*/ 106 h 130"/>
                                <a:gd name="T24" fmla="*/ 72 w 81"/>
                                <a:gd name="T25" fmla="*/ 115 h 130"/>
                                <a:gd name="T26" fmla="*/ 62 w 81"/>
                                <a:gd name="T27" fmla="*/ 125 h 130"/>
                                <a:gd name="T28" fmla="*/ 57 w 81"/>
                                <a:gd name="T29" fmla="*/ 130 h 130"/>
                                <a:gd name="T30" fmla="*/ 52 w 81"/>
                                <a:gd name="T31" fmla="*/ 125 h 130"/>
                                <a:gd name="T32" fmla="*/ 48 w 81"/>
                                <a:gd name="T33" fmla="*/ 120 h 130"/>
                                <a:gd name="T34" fmla="*/ 52 w 81"/>
                                <a:gd name="T35" fmla="*/ 106 h 130"/>
                                <a:gd name="T36" fmla="*/ 62 w 81"/>
                                <a:gd name="T37" fmla="*/ 63 h 130"/>
                                <a:gd name="T38" fmla="*/ 62 w 81"/>
                                <a:gd name="T39" fmla="*/ 58 h 130"/>
                                <a:gd name="T40" fmla="*/ 62 w 81"/>
                                <a:gd name="T41" fmla="*/ 58 h 130"/>
                                <a:gd name="T42" fmla="*/ 57 w 81"/>
                                <a:gd name="T43" fmla="*/ 58 h 130"/>
                                <a:gd name="T44" fmla="*/ 48 w 81"/>
                                <a:gd name="T45" fmla="*/ 63 h 130"/>
                                <a:gd name="T46" fmla="*/ 33 w 81"/>
                                <a:gd name="T47" fmla="*/ 77 h 130"/>
                                <a:gd name="T48" fmla="*/ 19 w 81"/>
                                <a:gd name="T49" fmla="*/ 101 h 130"/>
                                <a:gd name="T50" fmla="*/ 14 w 81"/>
                                <a:gd name="T51" fmla="*/ 125 h 130"/>
                                <a:gd name="T52" fmla="*/ 28 w 81"/>
                                <a:gd name="T53" fmla="*/ 24 h 130"/>
                                <a:gd name="T54" fmla="*/ 33 w 81"/>
                                <a:gd name="T55" fmla="*/ 10 h 130"/>
                                <a:gd name="T56" fmla="*/ 28 w 81"/>
                                <a:gd name="T57" fmla="*/ 10 h 130"/>
                                <a:gd name="T58" fmla="*/ 24 w 81"/>
                                <a:gd name="T59" fmla="*/ 10 h 130"/>
                                <a:gd name="T60" fmla="*/ 19 w 81"/>
                                <a:gd name="T61" fmla="*/ 10 h 130"/>
                                <a:gd name="T62" fmla="*/ 48 w 81"/>
                                <a:gd name="T63"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1" h="130">
                                  <a:moveTo>
                                    <a:pt x="48" y="0"/>
                                  </a:moveTo>
                                  <a:lnTo>
                                    <a:pt x="24" y="87"/>
                                  </a:lnTo>
                                  <a:lnTo>
                                    <a:pt x="38" y="67"/>
                                  </a:lnTo>
                                  <a:lnTo>
                                    <a:pt x="52" y="53"/>
                                  </a:lnTo>
                                  <a:lnTo>
                                    <a:pt x="57" y="48"/>
                                  </a:lnTo>
                                  <a:lnTo>
                                    <a:pt x="67" y="43"/>
                                  </a:lnTo>
                                  <a:lnTo>
                                    <a:pt x="72" y="48"/>
                                  </a:lnTo>
                                  <a:lnTo>
                                    <a:pt x="76" y="48"/>
                                  </a:lnTo>
                                  <a:lnTo>
                                    <a:pt x="76" y="53"/>
                                  </a:lnTo>
                                  <a:lnTo>
                                    <a:pt x="76" y="58"/>
                                  </a:lnTo>
                                  <a:lnTo>
                                    <a:pt x="76" y="63"/>
                                  </a:lnTo>
                                  <a:lnTo>
                                    <a:pt x="76" y="72"/>
                                  </a:lnTo>
                                  <a:lnTo>
                                    <a:pt x="62" y="106"/>
                                  </a:lnTo>
                                  <a:lnTo>
                                    <a:pt x="62" y="111"/>
                                  </a:lnTo>
                                  <a:lnTo>
                                    <a:pt x="62" y="115"/>
                                  </a:lnTo>
                                  <a:lnTo>
                                    <a:pt x="67" y="115"/>
                                  </a:lnTo>
                                  <a:lnTo>
                                    <a:pt x="72" y="111"/>
                                  </a:lnTo>
                                  <a:lnTo>
                                    <a:pt x="76" y="106"/>
                                  </a:lnTo>
                                  <a:lnTo>
                                    <a:pt x="81" y="106"/>
                                  </a:lnTo>
                                  <a:lnTo>
                                    <a:pt x="76" y="111"/>
                                  </a:lnTo>
                                  <a:lnTo>
                                    <a:pt x="72" y="115"/>
                                  </a:lnTo>
                                  <a:lnTo>
                                    <a:pt x="67" y="120"/>
                                  </a:lnTo>
                                  <a:lnTo>
                                    <a:pt x="62" y="125"/>
                                  </a:lnTo>
                                  <a:lnTo>
                                    <a:pt x="57" y="125"/>
                                  </a:lnTo>
                                  <a:lnTo>
                                    <a:pt x="57" y="130"/>
                                  </a:lnTo>
                                  <a:lnTo>
                                    <a:pt x="52" y="125"/>
                                  </a:lnTo>
                                  <a:lnTo>
                                    <a:pt x="48" y="125"/>
                                  </a:lnTo>
                                  <a:lnTo>
                                    <a:pt x="48" y="120"/>
                                  </a:lnTo>
                                  <a:lnTo>
                                    <a:pt x="48" y="115"/>
                                  </a:lnTo>
                                  <a:lnTo>
                                    <a:pt x="52" y="106"/>
                                  </a:lnTo>
                                  <a:lnTo>
                                    <a:pt x="62" y="72"/>
                                  </a:lnTo>
                                  <a:lnTo>
                                    <a:pt x="62" y="63"/>
                                  </a:lnTo>
                                  <a:lnTo>
                                    <a:pt x="62" y="58"/>
                                  </a:lnTo>
                                  <a:lnTo>
                                    <a:pt x="57" y="58"/>
                                  </a:lnTo>
                                  <a:lnTo>
                                    <a:pt x="52" y="58"/>
                                  </a:lnTo>
                                  <a:lnTo>
                                    <a:pt x="48" y="63"/>
                                  </a:lnTo>
                                  <a:lnTo>
                                    <a:pt x="38" y="72"/>
                                  </a:lnTo>
                                  <a:lnTo>
                                    <a:pt x="33" y="77"/>
                                  </a:lnTo>
                                  <a:lnTo>
                                    <a:pt x="24" y="96"/>
                                  </a:lnTo>
                                  <a:lnTo>
                                    <a:pt x="19" y="101"/>
                                  </a:lnTo>
                                  <a:lnTo>
                                    <a:pt x="19" y="106"/>
                                  </a:lnTo>
                                  <a:lnTo>
                                    <a:pt x="14" y="125"/>
                                  </a:lnTo>
                                  <a:lnTo>
                                    <a:pt x="0" y="125"/>
                                  </a:lnTo>
                                  <a:lnTo>
                                    <a:pt x="28" y="24"/>
                                  </a:lnTo>
                                  <a:lnTo>
                                    <a:pt x="33" y="15"/>
                                  </a:lnTo>
                                  <a:lnTo>
                                    <a:pt x="33" y="10"/>
                                  </a:lnTo>
                                  <a:lnTo>
                                    <a:pt x="28" y="10"/>
                                  </a:lnTo>
                                  <a:lnTo>
                                    <a:pt x="24" y="10"/>
                                  </a:lnTo>
                                  <a:lnTo>
                                    <a:pt x="19" y="10"/>
                                  </a:lnTo>
                                  <a:lnTo>
                                    <a:pt x="19" y="5"/>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963"/>
                          <wps:cNvSpPr>
                            <a:spLocks/>
                          </wps:cNvSpPr>
                          <wps:spPr bwMode="auto">
                            <a:xfrm>
                              <a:off x="8036" y="3958"/>
                              <a:ext cx="53" cy="63"/>
                            </a:xfrm>
                            <a:custGeom>
                              <a:avLst/>
                              <a:gdLst>
                                <a:gd name="T0" fmla="*/ 5 w 53"/>
                                <a:gd name="T1" fmla="*/ 5 h 63"/>
                                <a:gd name="T2" fmla="*/ 29 w 53"/>
                                <a:gd name="T3" fmla="*/ 0 h 63"/>
                                <a:gd name="T4" fmla="*/ 19 w 53"/>
                                <a:gd name="T5" fmla="*/ 34 h 63"/>
                                <a:gd name="T6" fmla="*/ 29 w 53"/>
                                <a:gd name="T7" fmla="*/ 15 h 63"/>
                                <a:gd name="T8" fmla="*/ 38 w 53"/>
                                <a:gd name="T9" fmla="*/ 5 h 63"/>
                                <a:gd name="T10" fmla="*/ 43 w 53"/>
                                <a:gd name="T11" fmla="*/ 0 h 63"/>
                                <a:gd name="T12" fmla="*/ 48 w 53"/>
                                <a:gd name="T13" fmla="*/ 0 h 63"/>
                                <a:gd name="T14" fmla="*/ 53 w 53"/>
                                <a:gd name="T15" fmla="*/ 0 h 63"/>
                                <a:gd name="T16" fmla="*/ 53 w 53"/>
                                <a:gd name="T17" fmla="*/ 0 h 63"/>
                                <a:gd name="T18" fmla="*/ 53 w 53"/>
                                <a:gd name="T19" fmla="*/ 5 h 63"/>
                                <a:gd name="T20" fmla="*/ 53 w 53"/>
                                <a:gd name="T21" fmla="*/ 5 h 63"/>
                                <a:gd name="T22" fmla="*/ 53 w 53"/>
                                <a:gd name="T23" fmla="*/ 10 h 63"/>
                                <a:gd name="T24" fmla="*/ 53 w 53"/>
                                <a:gd name="T25" fmla="*/ 15 h 63"/>
                                <a:gd name="T26" fmla="*/ 48 w 53"/>
                                <a:gd name="T27" fmla="*/ 15 h 63"/>
                                <a:gd name="T28" fmla="*/ 48 w 53"/>
                                <a:gd name="T29" fmla="*/ 20 h 63"/>
                                <a:gd name="T30" fmla="*/ 43 w 53"/>
                                <a:gd name="T31" fmla="*/ 15 h 63"/>
                                <a:gd name="T32" fmla="*/ 43 w 53"/>
                                <a:gd name="T33" fmla="*/ 15 h 63"/>
                                <a:gd name="T34" fmla="*/ 43 w 53"/>
                                <a:gd name="T35" fmla="*/ 15 h 63"/>
                                <a:gd name="T36" fmla="*/ 43 w 53"/>
                                <a:gd name="T37" fmla="*/ 15 h 63"/>
                                <a:gd name="T38" fmla="*/ 43 w 53"/>
                                <a:gd name="T39" fmla="*/ 10 h 63"/>
                                <a:gd name="T40" fmla="*/ 43 w 53"/>
                                <a:gd name="T41" fmla="*/ 10 h 63"/>
                                <a:gd name="T42" fmla="*/ 43 w 53"/>
                                <a:gd name="T43" fmla="*/ 10 h 63"/>
                                <a:gd name="T44" fmla="*/ 38 w 53"/>
                                <a:gd name="T45" fmla="*/ 10 h 63"/>
                                <a:gd name="T46" fmla="*/ 38 w 53"/>
                                <a:gd name="T47" fmla="*/ 10 h 63"/>
                                <a:gd name="T48" fmla="*/ 38 w 53"/>
                                <a:gd name="T49" fmla="*/ 10 h 63"/>
                                <a:gd name="T50" fmla="*/ 34 w 53"/>
                                <a:gd name="T51" fmla="*/ 15 h 63"/>
                                <a:gd name="T52" fmla="*/ 34 w 53"/>
                                <a:gd name="T53" fmla="*/ 15 h 63"/>
                                <a:gd name="T54" fmla="*/ 29 w 53"/>
                                <a:gd name="T55" fmla="*/ 24 h 63"/>
                                <a:gd name="T56" fmla="*/ 19 w 53"/>
                                <a:gd name="T57" fmla="*/ 34 h 63"/>
                                <a:gd name="T58" fmla="*/ 19 w 53"/>
                                <a:gd name="T59" fmla="*/ 39 h 63"/>
                                <a:gd name="T60" fmla="*/ 14 w 53"/>
                                <a:gd name="T61" fmla="*/ 44 h 63"/>
                                <a:gd name="T62" fmla="*/ 14 w 53"/>
                                <a:gd name="T63" fmla="*/ 48 h 63"/>
                                <a:gd name="T64" fmla="*/ 14 w 53"/>
                                <a:gd name="T65" fmla="*/ 53 h 63"/>
                                <a:gd name="T66" fmla="*/ 10 w 53"/>
                                <a:gd name="T67" fmla="*/ 63 h 63"/>
                                <a:gd name="T68" fmla="*/ 0 w 53"/>
                                <a:gd name="T69" fmla="*/ 63 h 63"/>
                                <a:gd name="T70" fmla="*/ 14 w 53"/>
                                <a:gd name="T71" fmla="*/ 20 h 63"/>
                                <a:gd name="T72" fmla="*/ 14 w 53"/>
                                <a:gd name="T73" fmla="*/ 15 h 63"/>
                                <a:gd name="T74" fmla="*/ 14 w 53"/>
                                <a:gd name="T75" fmla="*/ 10 h 63"/>
                                <a:gd name="T76" fmla="*/ 14 w 53"/>
                                <a:gd name="T77" fmla="*/ 10 h 63"/>
                                <a:gd name="T78" fmla="*/ 14 w 53"/>
                                <a:gd name="T79" fmla="*/ 5 h 63"/>
                                <a:gd name="T80" fmla="*/ 10 w 53"/>
                                <a:gd name="T81" fmla="*/ 5 h 63"/>
                                <a:gd name="T82" fmla="*/ 10 w 53"/>
                                <a:gd name="T83" fmla="*/ 5 h 63"/>
                                <a:gd name="T84" fmla="*/ 10 w 53"/>
                                <a:gd name="T85" fmla="*/ 5 h 63"/>
                                <a:gd name="T86" fmla="*/ 5 w 53"/>
                                <a:gd name="T87" fmla="*/ 5 h 63"/>
                                <a:gd name="T88" fmla="*/ 5 w 53"/>
                                <a:gd name="T89" fmla="*/ 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3" h="63">
                                  <a:moveTo>
                                    <a:pt x="5" y="5"/>
                                  </a:moveTo>
                                  <a:lnTo>
                                    <a:pt x="29" y="0"/>
                                  </a:lnTo>
                                  <a:lnTo>
                                    <a:pt x="19" y="34"/>
                                  </a:lnTo>
                                  <a:lnTo>
                                    <a:pt x="29" y="15"/>
                                  </a:lnTo>
                                  <a:lnTo>
                                    <a:pt x="38" y="5"/>
                                  </a:lnTo>
                                  <a:lnTo>
                                    <a:pt x="43" y="0"/>
                                  </a:lnTo>
                                  <a:lnTo>
                                    <a:pt x="48" y="0"/>
                                  </a:lnTo>
                                  <a:lnTo>
                                    <a:pt x="53" y="0"/>
                                  </a:lnTo>
                                  <a:lnTo>
                                    <a:pt x="53" y="5"/>
                                  </a:lnTo>
                                  <a:lnTo>
                                    <a:pt x="53" y="10"/>
                                  </a:lnTo>
                                  <a:lnTo>
                                    <a:pt x="53" y="15"/>
                                  </a:lnTo>
                                  <a:lnTo>
                                    <a:pt x="48" y="15"/>
                                  </a:lnTo>
                                  <a:lnTo>
                                    <a:pt x="48" y="20"/>
                                  </a:lnTo>
                                  <a:lnTo>
                                    <a:pt x="43" y="15"/>
                                  </a:lnTo>
                                  <a:lnTo>
                                    <a:pt x="43" y="10"/>
                                  </a:lnTo>
                                  <a:lnTo>
                                    <a:pt x="38" y="10"/>
                                  </a:lnTo>
                                  <a:lnTo>
                                    <a:pt x="34" y="15"/>
                                  </a:lnTo>
                                  <a:lnTo>
                                    <a:pt x="29" y="24"/>
                                  </a:lnTo>
                                  <a:lnTo>
                                    <a:pt x="19" y="34"/>
                                  </a:lnTo>
                                  <a:lnTo>
                                    <a:pt x="19" y="39"/>
                                  </a:lnTo>
                                  <a:lnTo>
                                    <a:pt x="14" y="44"/>
                                  </a:lnTo>
                                  <a:lnTo>
                                    <a:pt x="14" y="48"/>
                                  </a:lnTo>
                                  <a:lnTo>
                                    <a:pt x="14" y="53"/>
                                  </a:lnTo>
                                  <a:lnTo>
                                    <a:pt x="10" y="63"/>
                                  </a:lnTo>
                                  <a:lnTo>
                                    <a:pt x="0" y="63"/>
                                  </a:lnTo>
                                  <a:lnTo>
                                    <a:pt x="14" y="20"/>
                                  </a:lnTo>
                                  <a:lnTo>
                                    <a:pt x="14" y="15"/>
                                  </a:lnTo>
                                  <a:lnTo>
                                    <a:pt x="14" y="10"/>
                                  </a:lnTo>
                                  <a:lnTo>
                                    <a:pt x="14" y="5"/>
                                  </a:lnTo>
                                  <a:lnTo>
                                    <a:pt x="10" y="5"/>
                                  </a:lnTo>
                                  <a:lnTo>
                                    <a:pt x="5"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964"/>
                          <wps:cNvSpPr>
                            <a:spLocks noEditPoints="1"/>
                          </wps:cNvSpPr>
                          <wps:spPr bwMode="auto">
                            <a:xfrm>
                              <a:off x="8084" y="3958"/>
                              <a:ext cx="58" cy="63"/>
                            </a:xfrm>
                            <a:custGeom>
                              <a:avLst/>
                              <a:gdLst>
                                <a:gd name="T0" fmla="*/ 14 w 58"/>
                                <a:gd name="T1" fmla="*/ 39 h 63"/>
                                <a:gd name="T2" fmla="*/ 14 w 58"/>
                                <a:gd name="T3" fmla="*/ 39 h 63"/>
                                <a:gd name="T4" fmla="*/ 14 w 58"/>
                                <a:gd name="T5" fmla="*/ 44 h 63"/>
                                <a:gd name="T6" fmla="*/ 14 w 58"/>
                                <a:gd name="T7" fmla="*/ 48 h 63"/>
                                <a:gd name="T8" fmla="*/ 19 w 58"/>
                                <a:gd name="T9" fmla="*/ 53 h 63"/>
                                <a:gd name="T10" fmla="*/ 24 w 58"/>
                                <a:gd name="T11" fmla="*/ 58 h 63"/>
                                <a:gd name="T12" fmla="*/ 29 w 58"/>
                                <a:gd name="T13" fmla="*/ 58 h 63"/>
                                <a:gd name="T14" fmla="*/ 34 w 58"/>
                                <a:gd name="T15" fmla="*/ 58 h 63"/>
                                <a:gd name="T16" fmla="*/ 38 w 58"/>
                                <a:gd name="T17" fmla="*/ 53 h 63"/>
                                <a:gd name="T18" fmla="*/ 43 w 58"/>
                                <a:gd name="T19" fmla="*/ 53 h 63"/>
                                <a:gd name="T20" fmla="*/ 53 w 58"/>
                                <a:gd name="T21" fmla="*/ 44 h 63"/>
                                <a:gd name="T22" fmla="*/ 53 w 58"/>
                                <a:gd name="T23" fmla="*/ 48 h 63"/>
                                <a:gd name="T24" fmla="*/ 38 w 58"/>
                                <a:gd name="T25" fmla="*/ 58 h 63"/>
                                <a:gd name="T26" fmla="*/ 24 w 58"/>
                                <a:gd name="T27" fmla="*/ 63 h 63"/>
                                <a:gd name="T28" fmla="*/ 14 w 58"/>
                                <a:gd name="T29" fmla="*/ 63 h 63"/>
                                <a:gd name="T30" fmla="*/ 10 w 58"/>
                                <a:gd name="T31" fmla="*/ 58 h 63"/>
                                <a:gd name="T32" fmla="*/ 5 w 58"/>
                                <a:gd name="T33" fmla="*/ 53 h 63"/>
                                <a:gd name="T34" fmla="*/ 0 w 58"/>
                                <a:gd name="T35" fmla="*/ 44 h 63"/>
                                <a:gd name="T36" fmla="*/ 5 w 58"/>
                                <a:gd name="T37" fmla="*/ 34 h 63"/>
                                <a:gd name="T38" fmla="*/ 10 w 58"/>
                                <a:gd name="T39" fmla="*/ 24 h 63"/>
                                <a:gd name="T40" fmla="*/ 14 w 58"/>
                                <a:gd name="T41" fmla="*/ 15 h 63"/>
                                <a:gd name="T42" fmla="*/ 24 w 58"/>
                                <a:gd name="T43" fmla="*/ 5 h 63"/>
                                <a:gd name="T44" fmla="*/ 34 w 58"/>
                                <a:gd name="T45" fmla="*/ 0 h 63"/>
                                <a:gd name="T46" fmla="*/ 43 w 58"/>
                                <a:gd name="T47" fmla="*/ 0 h 63"/>
                                <a:gd name="T48" fmla="*/ 48 w 58"/>
                                <a:gd name="T49" fmla="*/ 0 h 63"/>
                                <a:gd name="T50" fmla="*/ 53 w 58"/>
                                <a:gd name="T51" fmla="*/ 5 h 63"/>
                                <a:gd name="T52" fmla="*/ 58 w 58"/>
                                <a:gd name="T53" fmla="*/ 5 h 63"/>
                                <a:gd name="T54" fmla="*/ 58 w 58"/>
                                <a:gd name="T55" fmla="*/ 10 h 63"/>
                                <a:gd name="T56" fmla="*/ 58 w 58"/>
                                <a:gd name="T57" fmla="*/ 15 h 63"/>
                                <a:gd name="T58" fmla="*/ 53 w 58"/>
                                <a:gd name="T59" fmla="*/ 20 h 63"/>
                                <a:gd name="T60" fmla="*/ 48 w 58"/>
                                <a:gd name="T61" fmla="*/ 29 h 63"/>
                                <a:gd name="T62" fmla="*/ 38 w 58"/>
                                <a:gd name="T63" fmla="*/ 34 h 63"/>
                                <a:gd name="T64" fmla="*/ 29 w 58"/>
                                <a:gd name="T65" fmla="*/ 34 h 63"/>
                                <a:gd name="T66" fmla="*/ 14 w 58"/>
                                <a:gd name="T67" fmla="*/ 39 h 63"/>
                                <a:gd name="T68" fmla="*/ 14 w 58"/>
                                <a:gd name="T69" fmla="*/ 34 h 63"/>
                                <a:gd name="T70" fmla="*/ 24 w 58"/>
                                <a:gd name="T71" fmla="*/ 34 h 63"/>
                                <a:gd name="T72" fmla="*/ 34 w 58"/>
                                <a:gd name="T73" fmla="*/ 29 h 63"/>
                                <a:gd name="T74" fmla="*/ 38 w 58"/>
                                <a:gd name="T75" fmla="*/ 24 h 63"/>
                                <a:gd name="T76" fmla="*/ 43 w 58"/>
                                <a:gd name="T77" fmla="*/ 20 h 63"/>
                                <a:gd name="T78" fmla="*/ 48 w 58"/>
                                <a:gd name="T79" fmla="*/ 15 h 63"/>
                                <a:gd name="T80" fmla="*/ 48 w 58"/>
                                <a:gd name="T81" fmla="*/ 10 h 63"/>
                                <a:gd name="T82" fmla="*/ 48 w 58"/>
                                <a:gd name="T83" fmla="*/ 10 h 63"/>
                                <a:gd name="T84" fmla="*/ 48 w 58"/>
                                <a:gd name="T85" fmla="*/ 5 h 63"/>
                                <a:gd name="T86" fmla="*/ 43 w 58"/>
                                <a:gd name="T87" fmla="*/ 5 h 63"/>
                                <a:gd name="T88" fmla="*/ 43 w 58"/>
                                <a:gd name="T89" fmla="*/ 5 h 63"/>
                                <a:gd name="T90" fmla="*/ 34 w 58"/>
                                <a:gd name="T91" fmla="*/ 5 h 63"/>
                                <a:gd name="T92" fmla="*/ 29 w 58"/>
                                <a:gd name="T93" fmla="*/ 10 h 63"/>
                                <a:gd name="T94" fmla="*/ 19 w 58"/>
                                <a:gd name="T95" fmla="*/ 20 h 63"/>
                                <a:gd name="T96" fmla="*/ 14 w 58"/>
                                <a:gd name="T97" fmla="*/ 3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8" h="63">
                                  <a:moveTo>
                                    <a:pt x="14" y="39"/>
                                  </a:moveTo>
                                  <a:lnTo>
                                    <a:pt x="14" y="39"/>
                                  </a:lnTo>
                                  <a:lnTo>
                                    <a:pt x="14" y="44"/>
                                  </a:lnTo>
                                  <a:lnTo>
                                    <a:pt x="14" y="48"/>
                                  </a:lnTo>
                                  <a:lnTo>
                                    <a:pt x="19" y="53"/>
                                  </a:lnTo>
                                  <a:lnTo>
                                    <a:pt x="24" y="58"/>
                                  </a:lnTo>
                                  <a:lnTo>
                                    <a:pt x="29" y="58"/>
                                  </a:lnTo>
                                  <a:lnTo>
                                    <a:pt x="34" y="58"/>
                                  </a:lnTo>
                                  <a:lnTo>
                                    <a:pt x="38" y="53"/>
                                  </a:lnTo>
                                  <a:lnTo>
                                    <a:pt x="43" y="53"/>
                                  </a:lnTo>
                                  <a:lnTo>
                                    <a:pt x="53" y="44"/>
                                  </a:lnTo>
                                  <a:lnTo>
                                    <a:pt x="53" y="48"/>
                                  </a:lnTo>
                                  <a:lnTo>
                                    <a:pt x="38" y="58"/>
                                  </a:lnTo>
                                  <a:lnTo>
                                    <a:pt x="24" y="63"/>
                                  </a:lnTo>
                                  <a:lnTo>
                                    <a:pt x="14" y="63"/>
                                  </a:lnTo>
                                  <a:lnTo>
                                    <a:pt x="10" y="58"/>
                                  </a:lnTo>
                                  <a:lnTo>
                                    <a:pt x="5" y="53"/>
                                  </a:lnTo>
                                  <a:lnTo>
                                    <a:pt x="0" y="44"/>
                                  </a:lnTo>
                                  <a:lnTo>
                                    <a:pt x="5" y="34"/>
                                  </a:lnTo>
                                  <a:lnTo>
                                    <a:pt x="10" y="24"/>
                                  </a:lnTo>
                                  <a:lnTo>
                                    <a:pt x="14" y="15"/>
                                  </a:lnTo>
                                  <a:lnTo>
                                    <a:pt x="24" y="5"/>
                                  </a:lnTo>
                                  <a:lnTo>
                                    <a:pt x="34" y="0"/>
                                  </a:lnTo>
                                  <a:lnTo>
                                    <a:pt x="43" y="0"/>
                                  </a:lnTo>
                                  <a:lnTo>
                                    <a:pt x="48" y="0"/>
                                  </a:lnTo>
                                  <a:lnTo>
                                    <a:pt x="53" y="5"/>
                                  </a:lnTo>
                                  <a:lnTo>
                                    <a:pt x="58" y="5"/>
                                  </a:lnTo>
                                  <a:lnTo>
                                    <a:pt x="58" y="10"/>
                                  </a:lnTo>
                                  <a:lnTo>
                                    <a:pt x="58" y="15"/>
                                  </a:lnTo>
                                  <a:lnTo>
                                    <a:pt x="53" y="20"/>
                                  </a:lnTo>
                                  <a:lnTo>
                                    <a:pt x="48" y="29"/>
                                  </a:lnTo>
                                  <a:lnTo>
                                    <a:pt x="38" y="34"/>
                                  </a:lnTo>
                                  <a:lnTo>
                                    <a:pt x="29" y="34"/>
                                  </a:lnTo>
                                  <a:lnTo>
                                    <a:pt x="14" y="39"/>
                                  </a:lnTo>
                                  <a:close/>
                                  <a:moveTo>
                                    <a:pt x="14" y="34"/>
                                  </a:moveTo>
                                  <a:lnTo>
                                    <a:pt x="24" y="34"/>
                                  </a:lnTo>
                                  <a:lnTo>
                                    <a:pt x="34" y="29"/>
                                  </a:lnTo>
                                  <a:lnTo>
                                    <a:pt x="38" y="24"/>
                                  </a:lnTo>
                                  <a:lnTo>
                                    <a:pt x="43" y="20"/>
                                  </a:lnTo>
                                  <a:lnTo>
                                    <a:pt x="48" y="15"/>
                                  </a:lnTo>
                                  <a:lnTo>
                                    <a:pt x="48" y="10"/>
                                  </a:lnTo>
                                  <a:lnTo>
                                    <a:pt x="48" y="5"/>
                                  </a:lnTo>
                                  <a:lnTo>
                                    <a:pt x="43" y="5"/>
                                  </a:lnTo>
                                  <a:lnTo>
                                    <a:pt x="34" y="5"/>
                                  </a:lnTo>
                                  <a:lnTo>
                                    <a:pt x="29" y="10"/>
                                  </a:lnTo>
                                  <a:lnTo>
                                    <a:pt x="19" y="20"/>
                                  </a:lnTo>
                                  <a:lnTo>
                                    <a:pt x="14"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965"/>
                          <wps:cNvSpPr>
                            <a:spLocks/>
                          </wps:cNvSpPr>
                          <wps:spPr bwMode="auto">
                            <a:xfrm>
                              <a:off x="7687" y="4145"/>
                              <a:ext cx="82" cy="125"/>
                            </a:xfrm>
                            <a:custGeom>
                              <a:avLst/>
                              <a:gdLst>
                                <a:gd name="T0" fmla="*/ 24 w 82"/>
                                <a:gd name="T1" fmla="*/ 87 h 125"/>
                                <a:gd name="T2" fmla="*/ 53 w 82"/>
                                <a:gd name="T3" fmla="*/ 53 h 125"/>
                                <a:gd name="T4" fmla="*/ 67 w 82"/>
                                <a:gd name="T5" fmla="*/ 44 h 125"/>
                                <a:gd name="T6" fmla="*/ 77 w 82"/>
                                <a:gd name="T7" fmla="*/ 48 h 125"/>
                                <a:gd name="T8" fmla="*/ 82 w 82"/>
                                <a:gd name="T9" fmla="*/ 53 h 125"/>
                                <a:gd name="T10" fmla="*/ 77 w 82"/>
                                <a:gd name="T11" fmla="*/ 68 h 125"/>
                                <a:gd name="T12" fmla="*/ 62 w 82"/>
                                <a:gd name="T13" fmla="*/ 111 h 125"/>
                                <a:gd name="T14" fmla="*/ 62 w 82"/>
                                <a:gd name="T15" fmla="*/ 115 h 125"/>
                                <a:gd name="T16" fmla="*/ 67 w 82"/>
                                <a:gd name="T17" fmla="*/ 115 h 125"/>
                                <a:gd name="T18" fmla="*/ 67 w 82"/>
                                <a:gd name="T19" fmla="*/ 115 h 125"/>
                                <a:gd name="T20" fmla="*/ 72 w 82"/>
                                <a:gd name="T21" fmla="*/ 111 h 125"/>
                                <a:gd name="T22" fmla="*/ 82 w 82"/>
                                <a:gd name="T23" fmla="*/ 106 h 125"/>
                                <a:gd name="T24" fmla="*/ 72 w 82"/>
                                <a:gd name="T25" fmla="*/ 115 h 125"/>
                                <a:gd name="T26" fmla="*/ 62 w 82"/>
                                <a:gd name="T27" fmla="*/ 125 h 125"/>
                                <a:gd name="T28" fmla="*/ 58 w 82"/>
                                <a:gd name="T29" fmla="*/ 125 h 125"/>
                                <a:gd name="T30" fmla="*/ 53 w 82"/>
                                <a:gd name="T31" fmla="*/ 125 h 125"/>
                                <a:gd name="T32" fmla="*/ 48 w 82"/>
                                <a:gd name="T33" fmla="*/ 120 h 125"/>
                                <a:gd name="T34" fmla="*/ 53 w 82"/>
                                <a:gd name="T35" fmla="*/ 106 h 125"/>
                                <a:gd name="T36" fmla="*/ 62 w 82"/>
                                <a:gd name="T37" fmla="*/ 63 h 125"/>
                                <a:gd name="T38" fmla="*/ 62 w 82"/>
                                <a:gd name="T39" fmla="*/ 58 h 125"/>
                                <a:gd name="T40" fmla="*/ 62 w 82"/>
                                <a:gd name="T41" fmla="*/ 53 h 125"/>
                                <a:gd name="T42" fmla="*/ 58 w 82"/>
                                <a:gd name="T43" fmla="*/ 58 h 125"/>
                                <a:gd name="T44" fmla="*/ 48 w 82"/>
                                <a:gd name="T45" fmla="*/ 63 h 125"/>
                                <a:gd name="T46" fmla="*/ 34 w 82"/>
                                <a:gd name="T47" fmla="*/ 77 h 125"/>
                                <a:gd name="T48" fmla="*/ 24 w 82"/>
                                <a:gd name="T49" fmla="*/ 101 h 125"/>
                                <a:gd name="T50" fmla="*/ 14 w 82"/>
                                <a:gd name="T51" fmla="*/ 125 h 125"/>
                                <a:gd name="T52" fmla="*/ 29 w 82"/>
                                <a:gd name="T53" fmla="*/ 24 h 125"/>
                                <a:gd name="T54" fmla="*/ 34 w 82"/>
                                <a:gd name="T55" fmla="*/ 10 h 125"/>
                                <a:gd name="T56" fmla="*/ 29 w 82"/>
                                <a:gd name="T57" fmla="*/ 5 h 125"/>
                                <a:gd name="T58" fmla="*/ 24 w 82"/>
                                <a:gd name="T59" fmla="*/ 5 h 125"/>
                                <a:gd name="T60" fmla="*/ 19 w 82"/>
                                <a:gd name="T61" fmla="*/ 10 h 125"/>
                                <a:gd name="T62" fmla="*/ 53 w 82"/>
                                <a:gd name="T6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2" h="125">
                                  <a:moveTo>
                                    <a:pt x="53" y="0"/>
                                  </a:moveTo>
                                  <a:lnTo>
                                    <a:pt x="24" y="87"/>
                                  </a:lnTo>
                                  <a:lnTo>
                                    <a:pt x="38" y="63"/>
                                  </a:lnTo>
                                  <a:lnTo>
                                    <a:pt x="53" y="53"/>
                                  </a:lnTo>
                                  <a:lnTo>
                                    <a:pt x="62" y="48"/>
                                  </a:lnTo>
                                  <a:lnTo>
                                    <a:pt x="67" y="44"/>
                                  </a:lnTo>
                                  <a:lnTo>
                                    <a:pt x="72" y="44"/>
                                  </a:lnTo>
                                  <a:lnTo>
                                    <a:pt x="77" y="48"/>
                                  </a:lnTo>
                                  <a:lnTo>
                                    <a:pt x="77" y="53"/>
                                  </a:lnTo>
                                  <a:lnTo>
                                    <a:pt x="82" y="53"/>
                                  </a:lnTo>
                                  <a:lnTo>
                                    <a:pt x="77" y="63"/>
                                  </a:lnTo>
                                  <a:lnTo>
                                    <a:pt x="77" y="68"/>
                                  </a:lnTo>
                                  <a:lnTo>
                                    <a:pt x="67" y="106"/>
                                  </a:lnTo>
                                  <a:lnTo>
                                    <a:pt x="62" y="111"/>
                                  </a:lnTo>
                                  <a:lnTo>
                                    <a:pt x="62" y="115"/>
                                  </a:lnTo>
                                  <a:lnTo>
                                    <a:pt x="67" y="115"/>
                                  </a:lnTo>
                                  <a:lnTo>
                                    <a:pt x="72" y="111"/>
                                  </a:lnTo>
                                  <a:lnTo>
                                    <a:pt x="82" y="106"/>
                                  </a:lnTo>
                                  <a:lnTo>
                                    <a:pt x="77" y="111"/>
                                  </a:lnTo>
                                  <a:lnTo>
                                    <a:pt x="72" y="115"/>
                                  </a:lnTo>
                                  <a:lnTo>
                                    <a:pt x="67" y="120"/>
                                  </a:lnTo>
                                  <a:lnTo>
                                    <a:pt x="62" y="125"/>
                                  </a:lnTo>
                                  <a:lnTo>
                                    <a:pt x="58" y="125"/>
                                  </a:lnTo>
                                  <a:lnTo>
                                    <a:pt x="53" y="125"/>
                                  </a:lnTo>
                                  <a:lnTo>
                                    <a:pt x="48" y="120"/>
                                  </a:lnTo>
                                  <a:lnTo>
                                    <a:pt x="48" y="115"/>
                                  </a:lnTo>
                                  <a:lnTo>
                                    <a:pt x="53" y="106"/>
                                  </a:lnTo>
                                  <a:lnTo>
                                    <a:pt x="62" y="68"/>
                                  </a:lnTo>
                                  <a:lnTo>
                                    <a:pt x="62" y="63"/>
                                  </a:lnTo>
                                  <a:lnTo>
                                    <a:pt x="67" y="58"/>
                                  </a:lnTo>
                                  <a:lnTo>
                                    <a:pt x="62" y="58"/>
                                  </a:lnTo>
                                  <a:lnTo>
                                    <a:pt x="62" y="53"/>
                                  </a:lnTo>
                                  <a:lnTo>
                                    <a:pt x="58" y="58"/>
                                  </a:lnTo>
                                  <a:lnTo>
                                    <a:pt x="53" y="58"/>
                                  </a:lnTo>
                                  <a:lnTo>
                                    <a:pt x="48" y="63"/>
                                  </a:lnTo>
                                  <a:lnTo>
                                    <a:pt x="38" y="72"/>
                                  </a:lnTo>
                                  <a:lnTo>
                                    <a:pt x="34" y="77"/>
                                  </a:lnTo>
                                  <a:lnTo>
                                    <a:pt x="24" y="91"/>
                                  </a:lnTo>
                                  <a:lnTo>
                                    <a:pt x="24" y="101"/>
                                  </a:lnTo>
                                  <a:lnTo>
                                    <a:pt x="19" y="106"/>
                                  </a:lnTo>
                                  <a:lnTo>
                                    <a:pt x="14" y="125"/>
                                  </a:lnTo>
                                  <a:lnTo>
                                    <a:pt x="0" y="125"/>
                                  </a:lnTo>
                                  <a:lnTo>
                                    <a:pt x="29" y="24"/>
                                  </a:lnTo>
                                  <a:lnTo>
                                    <a:pt x="34" y="15"/>
                                  </a:lnTo>
                                  <a:lnTo>
                                    <a:pt x="34" y="10"/>
                                  </a:lnTo>
                                  <a:lnTo>
                                    <a:pt x="29" y="5"/>
                                  </a:lnTo>
                                  <a:lnTo>
                                    <a:pt x="24" y="5"/>
                                  </a:lnTo>
                                  <a:lnTo>
                                    <a:pt x="19" y="10"/>
                                  </a:lnTo>
                                  <a:lnTo>
                                    <a:pt x="19" y="5"/>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966"/>
                          <wps:cNvSpPr>
                            <a:spLocks/>
                          </wps:cNvSpPr>
                          <wps:spPr bwMode="auto">
                            <a:xfrm>
                              <a:off x="7773" y="4246"/>
                              <a:ext cx="53" cy="62"/>
                            </a:xfrm>
                            <a:custGeom>
                              <a:avLst/>
                              <a:gdLst>
                                <a:gd name="T0" fmla="*/ 53 w 53"/>
                                <a:gd name="T1" fmla="*/ 0 h 62"/>
                                <a:gd name="T2" fmla="*/ 48 w 53"/>
                                <a:gd name="T3" fmla="*/ 24 h 62"/>
                                <a:gd name="T4" fmla="*/ 43 w 53"/>
                                <a:gd name="T5" fmla="*/ 24 h 62"/>
                                <a:gd name="T6" fmla="*/ 43 w 53"/>
                                <a:gd name="T7" fmla="*/ 14 h 62"/>
                                <a:gd name="T8" fmla="*/ 39 w 53"/>
                                <a:gd name="T9" fmla="*/ 10 h 62"/>
                                <a:gd name="T10" fmla="*/ 39 w 53"/>
                                <a:gd name="T11" fmla="*/ 5 h 62"/>
                                <a:gd name="T12" fmla="*/ 34 w 53"/>
                                <a:gd name="T13" fmla="*/ 5 h 62"/>
                                <a:gd name="T14" fmla="*/ 29 w 53"/>
                                <a:gd name="T15" fmla="*/ 5 h 62"/>
                                <a:gd name="T16" fmla="*/ 24 w 53"/>
                                <a:gd name="T17" fmla="*/ 5 h 62"/>
                                <a:gd name="T18" fmla="*/ 24 w 53"/>
                                <a:gd name="T19" fmla="*/ 10 h 62"/>
                                <a:gd name="T20" fmla="*/ 24 w 53"/>
                                <a:gd name="T21" fmla="*/ 14 h 62"/>
                                <a:gd name="T22" fmla="*/ 24 w 53"/>
                                <a:gd name="T23" fmla="*/ 14 h 62"/>
                                <a:gd name="T24" fmla="*/ 24 w 53"/>
                                <a:gd name="T25" fmla="*/ 14 h 62"/>
                                <a:gd name="T26" fmla="*/ 24 w 53"/>
                                <a:gd name="T27" fmla="*/ 19 h 62"/>
                                <a:gd name="T28" fmla="*/ 29 w 53"/>
                                <a:gd name="T29" fmla="*/ 24 h 62"/>
                                <a:gd name="T30" fmla="*/ 34 w 53"/>
                                <a:gd name="T31" fmla="*/ 29 h 62"/>
                                <a:gd name="T32" fmla="*/ 39 w 53"/>
                                <a:gd name="T33" fmla="*/ 38 h 62"/>
                                <a:gd name="T34" fmla="*/ 43 w 53"/>
                                <a:gd name="T35" fmla="*/ 43 h 62"/>
                                <a:gd name="T36" fmla="*/ 43 w 53"/>
                                <a:gd name="T37" fmla="*/ 48 h 62"/>
                                <a:gd name="T38" fmla="*/ 39 w 53"/>
                                <a:gd name="T39" fmla="*/ 53 h 62"/>
                                <a:gd name="T40" fmla="*/ 39 w 53"/>
                                <a:gd name="T41" fmla="*/ 58 h 62"/>
                                <a:gd name="T42" fmla="*/ 29 w 53"/>
                                <a:gd name="T43" fmla="*/ 62 h 62"/>
                                <a:gd name="T44" fmla="*/ 19 w 53"/>
                                <a:gd name="T45" fmla="*/ 62 h 62"/>
                                <a:gd name="T46" fmla="*/ 15 w 53"/>
                                <a:gd name="T47" fmla="*/ 62 h 62"/>
                                <a:gd name="T48" fmla="*/ 10 w 53"/>
                                <a:gd name="T49" fmla="*/ 62 h 62"/>
                                <a:gd name="T50" fmla="*/ 10 w 53"/>
                                <a:gd name="T51" fmla="*/ 62 h 62"/>
                                <a:gd name="T52" fmla="*/ 5 w 53"/>
                                <a:gd name="T53" fmla="*/ 62 h 62"/>
                                <a:gd name="T54" fmla="*/ 5 w 53"/>
                                <a:gd name="T55" fmla="*/ 62 h 62"/>
                                <a:gd name="T56" fmla="*/ 0 w 53"/>
                                <a:gd name="T57" fmla="*/ 62 h 62"/>
                                <a:gd name="T58" fmla="*/ 0 w 53"/>
                                <a:gd name="T59" fmla="*/ 62 h 62"/>
                                <a:gd name="T60" fmla="*/ 5 w 53"/>
                                <a:gd name="T61" fmla="*/ 43 h 62"/>
                                <a:gd name="T62" fmla="*/ 5 w 53"/>
                                <a:gd name="T63" fmla="*/ 43 h 62"/>
                                <a:gd name="T64" fmla="*/ 10 w 53"/>
                                <a:gd name="T65" fmla="*/ 53 h 62"/>
                                <a:gd name="T66" fmla="*/ 10 w 53"/>
                                <a:gd name="T67" fmla="*/ 58 h 62"/>
                                <a:gd name="T68" fmla="*/ 15 w 53"/>
                                <a:gd name="T69" fmla="*/ 62 h 62"/>
                                <a:gd name="T70" fmla="*/ 19 w 53"/>
                                <a:gd name="T71" fmla="*/ 62 h 62"/>
                                <a:gd name="T72" fmla="*/ 24 w 53"/>
                                <a:gd name="T73" fmla="*/ 62 h 62"/>
                                <a:gd name="T74" fmla="*/ 29 w 53"/>
                                <a:gd name="T75" fmla="*/ 58 h 62"/>
                                <a:gd name="T76" fmla="*/ 34 w 53"/>
                                <a:gd name="T77" fmla="*/ 53 h 62"/>
                                <a:gd name="T78" fmla="*/ 34 w 53"/>
                                <a:gd name="T79" fmla="*/ 53 h 62"/>
                                <a:gd name="T80" fmla="*/ 34 w 53"/>
                                <a:gd name="T81" fmla="*/ 48 h 62"/>
                                <a:gd name="T82" fmla="*/ 29 w 53"/>
                                <a:gd name="T83" fmla="*/ 48 h 62"/>
                                <a:gd name="T84" fmla="*/ 29 w 53"/>
                                <a:gd name="T85" fmla="*/ 43 h 62"/>
                                <a:gd name="T86" fmla="*/ 24 w 53"/>
                                <a:gd name="T87" fmla="*/ 34 h 62"/>
                                <a:gd name="T88" fmla="*/ 19 w 53"/>
                                <a:gd name="T89" fmla="*/ 29 h 62"/>
                                <a:gd name="T90" fmla="*/ 15 w 53"/>
                                <a:gd name="T91" fmla="*/ 24 h 62"/>
                                <a:gd name="T92" fmla="*/ 15 w 53"/>
                                <a:gd name="T93" fmla="*/ 19 h 62"/>
                                <a:gd name="T94" fmla="*/ 15 w 53"/>
                                <a:gd name="T95" fmla="*/ 14 h 62"/>
                                <a:gd name="T96" fmla="*/ 15 w 53"/>
                                <a:gd name="T97" fmla="*/ 10 h 62"/>
                                <a:gd name="T98" fmla="*/ 19 w 53"/>
                                <a:gd name="T99" fmla="*/ 5 h 62"/>
                                <a:gd name="T100" fmla="*/ 24 w 53"/>
                                <a:gd name="T101" fmla="*/ 0 h 62"/>
                                <a:gd name="T102" fmla="*/ 29 w 53"/>
                                <a:gd name="T103" fmla="*/ 0 h 62"/>
                                <a:gd name="T104" fmla="*/ 34 w 53"/>
                                <a:gd name="T105" fmla="*/ 0 h 62"/>
                                <a:gd name="T106" fmla="*/ 34 w 53"/>
                                <a:gd name="T107" fmla="*/ 0 h 62"/>
                                <a:gd name="T108" fmla="*/ 39 w 53"/>
                                <a:gd name="T109" fmla="*/ 0 h 62"/>
                                <a:gd name="T110" fmla="*/ 39 w 53"/>
                                <a:gd name="T111" fmla="*/ 5 h 62"/>
                                <a:gd name="T112" fmla="*/ 43 w 53"/>
                                <a:gd name="T113" fmla="*/ 5 h 62"/>
                                <a:gd name="T114" fmla="*/ 43 w 53"/>
                                <a:gd name="T115" fmla="*/ 5 h 62"/>
                                <a:gd name="T116" fmla="*/ 48 w 53"/>
                                <a:gd name="T117" fmla="*/ 5 h 62"/>
                                <a:gd name="T118" fmla="*/ 48 w 53"/>
                                <a:gd name="T119" fmla="*/ 0 h 62"/>
                                <a:gd name="T120" fmla="*/ 53 w 53"/>
                                <a:gd name="T121"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3" h="62">
                                  <a:moveTo>
                                    <a:pt x="53" y="0"/>
                                  </a:moveTo>
                                  <a:lnTo>
                                    <a:pt x="48" y="24"/>
                                  </a:lnTo>
                                  <a:lnTo>
                                    <a:pt x="43" y="24"/>
                                  </a:lnTo>
                                  <a:lnTo>
                                    <a:pt x="43" y="14"/>
                                  </a:lnTo>
                                  <a:lnTo>
                                    <a:pt x="39" y="10"/>
                                  </a:lnTo>
                                  <a:lnTo>
                                    <a:pt x="39" y="5"/>
                                  </a:lnTo>
                                  <a:lnTo>
                                    <a:pt x="34" y="5"/>
                                  </a:lnTo>
                                  <a:lnTo>
                                    <a:pt x="29" y="5"/>
                                  </a:lnTo>
                                  <a:lnTo>
                                    <a:pt x="24" y="5"/>
                                  </a:lnTo>
                                  <a:lnTo>
                                    <a:pt x="24" y="10"/>
                                  </a:lnTo>
                                  <a:lnTo>
                                    <a:pt x="24" y="14"/>
                                  </a:lnTo>
                                  <a:lnTo>
                                    <a:pt x="24" y="19"/>
                                  </a:lnTo>
                                  <a:lnTo>
                                    <a:pt x="29" y="24"/>
                                  </a:lnTo>
                                  <a:lnTo>
                                    <a:pt x="34" y="29"/>
                                  </a:lnTo>
                                  <a:lnTo>
                                    <a:pt x="39" y="38"/>
                                  </a:lnTo>
                                  <a:lnTo>
                                    <a:pt x="43" y="43"/>
                                  </a:lnTo>
                                  <a:lnTo>
                                    <a:pt x="43" y="48"/>
                                  </a:lnTo>
                                  <a:lnTo>
                                    <a:pt x="39" y="53"/>
                                  </a:lnTo>
                                  <a:lnTo>
                                    <a:pt x="39" y="58"/>
                                  </a:lnTo>
                                  <a:lnTo>
                                    <a:pt x="29" y="62"/>
                                  </a:lnTo>
                                  <a:lnTo>
                                    <a:pt x="19" y="62"/>
                                  </a:lnTo>
                                  <a:lnTo>
                                    <a:pt x="15" y="62"/>
                                  </a:lnTo>
                                  <a:lnTo>
                                    <a:pt x="10" y="62"/>
                                  </a:lnTo>
                                  <a:lnTo>
                                    <a:pt x="5" y="62"/>
                                  </a:lnTo>
                                  <a:lnTo>
                                    <a:pt x="0" y="62"/>
                                  </a:lnTo>
                                  <a:lnTo>
                                    <a:pt x="5" y="43"/>
                                  </a:lnTo>
                                  <a:lnTo>
                                    <a:pt x="10" y="53"/>
                                  </a:lnTo>
                                  <a:lnTo>
                                    <a:pt x="10" y="58"/>
                                  </a:lnTo>
                                  <a:lnTo>
                                    <a:pt x="15" y="62"/>
                                  </a:lnTo>
                                  <a:lnTo>
                                    <a:pt x="19" y="62"/>
                                  </a:lnTo>
                                  <a:lnTo>
                                    <a:pt x="24" y="62"/>
                                  </a:lnTo>
                                  <a:lnTo>
                                    <a:pt x="29" y="58"/>
                                  </a:lnTo>
                                  <a:lnTo>
                                    <a:pt x="34" y="53"/>
                                  </a:lnTo>
                                  <a:lnTo>
                                    <a:pt x="34" y="48"/>
                                  </a:lnTo>
                                  <a:lnTo>
                                    <a:pt x="29" y="48"/>
                                  </a:lnTo>
                                  <a:lnTo>
                                    <a:pt x="29" y="43"/>
                                  </a:lnTo>
                                  <a:lnTo>
                                    <a:pt x="24" y="34"/>
                                  </a:lnTo>
                                  <a:lnTo>
                                    <a:pt x="19" y="29"/>
                                  </a:lnTo>
                                  <a:lnTo>
                                    <a:pt x="15" y="24"/>
                                  </a:lnTo>
                                  <a:lnTo>
                                    <a:pt x="15" y="19"/>
                                  </a:lnTo>
                                  <a:lnTo>
                                    <a:pt x="15" y="14"/>
                                  </a:lnTo>
                                  <a:lnTo>
                                    <a:pt x="15" y="10"/>
                                  </a:lnTo>
                                  <a:lnTo>
                                    <a:pt x="19" y="5"/>
                                  </a:lnTo>
                                  <a:lnTo>
                                    <a:pt x="24" y="0"/>
                                  </a:lnTo>
                                  <a:lnTo>
                                    <a:pt x="29" y="0"/>
                                  </a:lnTo>
                                  <a:lnTo>
                                    <a:pt x="34" y="0"/>
                                  </a:lnTo>
                                  <a:lnTo>
                                    <a:pt x="39" y="0"/>
                                  </a:lnTo>
                                  <a:lnTo>
                                    <a:pt x="39" y="5"/>
                                  </a:lnTo>
                                  <a:lnTo>
                                    <a:pt x="43" y="5"/>
                                  </a:lnTo>
                                  <a:lnTo>
                                    <a:pt x="48" y="5"/>
                                  </a:lnTo>
                                  <a:lnTo>
                                    <a:pt x="48"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967"/>
                          <wps:cNvSpPr>
                            <a:spLocks/>
                          </wps:cNvSpPr>
                          <wps:spPr bwMode="auto">
                            <a:xfrm>
                              <a:off x="7831" y="4246"/>
                              <a:ext cx="51" cy="62"/>
                            </a:xfrm>
                            <a:custGeom>
                              <a:avLst/>
                              <a:gdLst>
                                <a:gd name="T0" fmla="*/ 5 w 51"/>
                                <a:gd name="T1" fmla="*/ 5 h 62"/>
                                <a:gd name="T2" fmla="*/ 27 w 51"/>
                                <a:gd name="T3" fmla="*/ 0 h 62"/>
                                <a:gd name="T4" fmla="*/ 19 w 51"/>
                                <a:gd name="T5" fmla="*/ 34 h 62"/>
                                <a:gd name="T6" fmla="*/ 27 w 51"/>
                                <a:gd name="T7" fmla="*/ 14 h 62"/>
                                <a:gd name="T8" fmla="*/ 37 w 51"/>
                                <a:gd name="T9" fmla="*/ 5 h 62"/>
                                <a:gd name="T10" fmla="*/ 42 w 51"/>
                                <a:gd name="T11" fmla="*/ 0 h 62"/>
                                <a:gd name="T12" fmla="*/ 47 w 51"/>
                                <a:gd name="T13" fmla="*/ 0 h 62"/>
                                <a:gd name="T14" fmla="*/ 51 w 51"/>
                                <a:gd name="T15" fmla="*/ 0 h 62"/>
                                <a:gd name="T16" fmla="*/ 51 w 51"/>
                                <a:gd name="T17" fmla="*/ 0 h 62"/>
                                <a:gd name="T18" fmla="*/ 51 w 51"/>
                                <a:gd name="T19" fmla="*/ 5 h 62"/>
                                <a:gd name="T20" fmla="*/ 51 w 51"/>
                                <a:gd name="T21" fmla="*/ 5 h 62"/>
                                <a:gd name="T22" fmla="*/ 51 w 51"/>
                                <a:gd name="T23" fmla="*/ 10 h 62"/>
                                <a:gd name="T24" fmla="*/ 51 w 51"/>
                                <a:gd name="T25" fmla="*/ 14 h 62"/>
                                <a:gd name="T26" fmla="*/ 47 w 51"/>
                                <a:gd name="T27" fmla="*/ 19 h 62"/>
                                <a:gd name="T28" fmla="*/ 47 w 51"/>
                                <a:gd name="T29" fmla="*/ 19 h 62"/>
                                <a:gd name="T30" fmla="*/ 42 w 51"/>
                                <a:gd name="T31" fmla="*/ 19 h 62"/>
                                <a:gd name="T32" fmla="*/ 42 w 51"/>
                                <a:gd name="T33" fmla="*/ 14 h 62"/>
                                <a:gd name="T34" fmla="*/ 42 w 51"/>
                                <a:gd name="T35" fmla="*/ 14 h 62"/>
                                <a:gd name="T36" fmla="*/ 42 w 51"/>
                                <a:gd name="T37" fmla="*/ 14 h 62"/>
                                <a:gd name="T38" fmla="*/ 42 w 51"/>
                                <a:gd name="T39" fmla="*/ 14 h 62"/>
                                <a:gd name="T40" fmla="*/ 42 w 51"/>
                                <a:gd name="T41" fmla="*/ 10 h 62"/>
                                <a:gd name="T42" fmla="*/ 42 w 51"/>
                                <a:gd name="T43" fmla="*/ 10 h 62"/>
                                <a:gd name="T44" fmla="*/ 37 w 51"/>
                                <a:gd name="T45" fmla="*/ 10 h 62"/>
                                <a:gd name="T46" fmla="*/ 37 w 51"/>
                                <a:gd name="T47" fmla="*/ 10 h 62"/>
                                <a:gd name="T48" fmla="*/ 37 w 51"/>
                                <a:gd name="T49" fmla="*/ 10 h 62"/>
                                <a:gd name="T50" fmla="*/ 37 w 51"/>
                                <a:gd name="T51" fmla="*/ 14 h 62"/>
                                <a:gd name="T52" fmla="*/ 32 w 51"/>
                                <a:gd name="T53" fmla="*/ 19 h 62"/>
                                <a:gd name="T54" fmla="*/ 27 w 51"/>
                                <a:gd name="T55" fmla="*/ 24 h 62"/>
                                <a:gd name="T56" fmla="*/ 19 w 51"/>
                                <a:gd name="T57" fmla="*/ 34 h 62"/>
                                <a:gd name="T58" fmla="*/ 19 w 51"/>
                                <a:gd name="T59" fmla="*/ 38 h 62"/>
                                <a:gd name="T60" fmla="*/ 14 w 51"/>
                                <a:gd name="T61" fmla="*/ 43 h 62"/>
                                <a:gd name="T62" fmla="*/ 14 w 51"/>
                                <a:gd name="T63" fmla="*/ 53 h 62"/>
                                <a:gd name="T64" fmla="*/ 14 w 51"/>
                                <a:gd name="T65" fmla="*/ 53 h 62"/>
                                <a:gd name="T66" fmla="*/ 9 w 51"/>
                                <a:gd name="T67" fmla="*/ 62 h 62"/>
                                <a:gd name="T68" fmla="*/ 0 w 51"/>
                                <a:gd name="T69" fmla="*/ 62 h 62"/>
                                <a:gd name="T70" fmla="*/ 14 w 51"/>
                                <a:gd name="T71" fmla="*/ 19 h 62"/>
                                <a:gd name="T72" fmla="*/ 14 w 51"/>
                                <a:gd name="T73" fmla="*/ 14 h 62"/>
                                <a:gd name="T74" fmla="*/ 14 w 51"/>
                                <a:gd name="T75" fmla="*/ 10 h 62"/>
                                <a:gd name="T76" fmla="*/ 14 w 51"/>
                                <a:gd name="T77" fmla="*/ 10 h 62"/>
                                <a:gd name="T78" fmla="*/ 14 w 51"/>
                                <a:gd name="T79" fmla="*/ 10 h 62"/>
                                <a:gd name="T80" fmla="*/ 14 w 51"/>
                                <a:gd name="T81" fmla="*/ 5 h 62"/>
                                <a:gd name="T82" fmla="*/ 9 w 51"/>
                                <a:gd name="T83" fmla="*/ 5 h 62"/>
                                <a:gd name="T84" fmla="*/ 9 w 51"/>
                                <a:gd name="T85" fmla="*/ 5 h 62"/>
                                <a:gd name="T86" fmla="*/ 5 w 51"/>
                                <a:gd name="T87" fmla="*/ 5 h 62"/>
                                <a:gd name="T88" fmla="*/ 5 w 51"/>
                                <a:gd name="T89"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1" h="62">
                                  <a:moveTo>
                                    <a:pt x="5" y="5"/>
                                  </a:moveTo>
                                  <a:lnTo>
                                    <a:pt x="27" y="0"/>
                                  </a:lnTo>
                                  <a:lnTo>
                                    <a:pt x="19" y="34"/>
                                  </a:lnTo>
                                  <a:lnTo>
                                    <a:pt x="27" y="14"/>
                                  </a:lnTo>
                                  <a:lnTo>
                                    <a:pt x="37" y="5"/>
                                  </a:lnTo>
                                  <a:lnTo>
                                    <a:pt x="42" y="0"/>
                                  </a:lnTo>
                                  <a:lnTo>
                                    <a:pt x="47" y="0"/>
                                  </a:lnTo>
                                  <a:lnTo>
                                    <a:pt x="51" y="0"/>
                                  </a:lnTo>
                                  <a:lnTo>
                                    <a:pt x="51" y="5"/>
                                  </a:lnTo>
                                  <a:lnTo>
                                    <a:pt x="51" y="10"/>
                                  </a:lnTo>
                                  <a:lnTo>
                                    <a:pt x="51" y="14"/>
                                  </a:lnTo>
                                  <a:lnTo>
                                    <a:pt x="47" y="19"/>
                                  </a:lnTo>
                                  <a:lnTo>
                                    <a:pt x="42" y="19"/>
                                  </a:lnTo>
                                  <a:lnTo>
                                    <a:pt x="42" y="14"/>
                                  </a:lnTo>
                                  <a:lnTo>
                                    <a:pt x="42" y="10"/>
                                  </a:lnTo>
                                  <a:lnTo>
                                    <a:pt x="37" y="10"/>
                                  </a:lnTo>
                                  <a:lnTo>
                                    <a:pt x="37" y="14"/>
                                  </a:lnTo>
                                  <a:lnTo>
                                    <a:pt x="32" y="19"/>
                                  </a:lnTo>
                                  <a:lnTo>
                                    <a:pt x="27" y="24"/>
                                  </a:lnTo>
                                  <a:lnTo>
                                    <a:pt x="19" y="34"/>
                                  </a:lnTo>
                                  <a:lnTo>
                                    <a:pt x="19" y="38"/>
                                  </a:lnTo>
                                  <a:lnTo>
                                    <a:pt x="14" y="43"/>
                                  </a:lnTo>
                                  <a:lnTo>
                                    <a:pt x="14" y="53"/>
                                  </a:lnTo>
                                  <a:lnTo>
                                    <a:pt x="9" y="62"/>
                                  </a:lnTo>
                                  <a:lnTo>
                                    <a:pt x="0" y="62"/>
                                  </a:lnTo>
                                  <a:lnTo>
                                    <a:pt x="14" y="19"/>
                                  </a:lnTo>
                                  <a:lnTo>
                                    <a:pt x="14" y="14"/>
                                  </a:lnTo>
                                  <a:lnTo>
                                    <a:pt x="14" y="10"/>
                                  </a:lnTo>
                                  <a:lnTo>
                                    <a:pt x="14" y="5"/>
                                  </a:lnTo>
                                  <a:lnTo>
                                    <a:pt x="9" y="5"/>
                                  </a:lnTo>
                                  <a:lnTo>
                                    <a:pt x="5"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968"/>
                          <wps:cNvSpPr>
                            <a:spLocks/>
                          </wps:cNvSpPr>
                          <wps:spPr bwMode="auto">
                            <a:xfrm>
                              <a:off x="4553" y="2061"/>
                              <a:ext cx="81" cy="124"/>
                            </a:xfrm>
                            <a:custGeom>
                              <a:avLst/>
                              <a:gdLst>
                                <a:gd name="T0" fmla="*/ 24 w 81"/>
                                <a:gd name="T1" fmla="*/ 81 h 124"/>
                                <a:gd name="T2" fmla="*/ 48 w 81"/>
                                <a:gd name="T3" fmla="*/ 52 h 124"/>
                                <a:gd name="T4" fmla="*/ 67 w 81"/>
                                <a:gd name="T5" fmla="*/ 43 h 124"/>
                                <a:gd name="T6" fmla="*/ 72 w 81"/>
                                <a:gd name="T7" fmla="*/ 48 h 124"/>
                                <a:gd name="T8" fmla="*/ 77 w 81"/>
                                <a:gd name="T9" fmla="*/ 52 h 124"/>
                                <a:gd name="T10" fmla="*/ 77 w 81"/>
                                <a:gd name="T11" fmla="*/ 67 h 124"/>
                                <a:gd name="T12" fmla="*/ 62 w 81"/>
                                <a:gd name="T13" fmla="*/ 110 h 124"/>
                                <a:gd name="T14" fmla="*/ 62 w 81"/>
                                <a:gd name="T15" fmla="*/ 115 h 124"/>
                                <a:gd name="T16" fmla="*/ 62 w 81"/>
                                <a:gd name="T17" fmla="*/ 115 h 124"/>
                                <a:gd name="T18" fmla="*/ 67 w 81"/>
                                <a:gd name="T19" fmla="*/ 115 h 124"/>
                                <a:gd name="T20" fmla="*/ 72 w 81"/>
                                <a:gd name="T21" fmla="*/ 110 h 124"/>
                                <a:gd name="T22" fmla="*/ 81 w 81"/>
                                <a:gd name="T23" fmla="*/ 105 h 124"/>
                                <a:gd name="T24" fmla="*/ 72 w 81"/>
                                <a:gd name="T25" fmla="*/ 115 h 124"/>
                                <a:gd name="T26" fmla="*/ 62 w 81"/>
                                <a:gd name="T27" fmla="*/ 124 h 124"/>
                                <a:gd name="T28" fmla="*/ 53 w 81"/>
                                <a:gd name="T29" fmla="*/ 124 h 124"/>
                                <a:gd name="T30" fmla="*/ 48 w 81"/>
                                <a:gd name="T31" fmla="*/ 124 h 124"/>
                                <a:gd name="T32" fmla="*/ 48 w 81"/>
                                <a:gd name="T33" fmla="*/ 120 h 124"/>
                                <a:gd name="T34" fmla="*/ 48 w 81"/>
                                <a:gd name="T35" fmla="*/ 105 h 124"/>
                                <a:gd name="T36" fmla="*/ 62 w 81"/>
                                <a:gd name="T37" fmla="*/ 62 h 124"/>
                                <a:gd name="T38" fmla="*/ 62 w 81"/>
                                <a:gd name="T39" fmla="*/ 57 h 124"/>
                                <a:gd name="T40" fmla="*/ 62 w 81"/>
                                <a:gd name="T41" fmla="*/ 52 h 124"/>
                                <a:gd name="T42" fmla="*/ 57 w 81"/>
                                <a:gd name="T43" fmla="*/ 52 h 124"/>
                                <a:gd name="T44" fmla="*/ 48 w 81"/>
                                <a:gd name="T45" fmla="*/ 62 h 124"/>
                                <a:gd name="T46" fmla="*/ 34 w 81"/>
                                <a:gd name="T47" fmla="*/ 76 h 124"/>
                                <a:gd name="T48" fmla="*/ 19 w 81"/>
                                <a:gd name="T49" fmla="*/ 96 h 124"/>
                                <a:gd name="T50" fmla="*/ 10 w 81"/>
                                <a:gd name="T51" fmla="*/ 124 h 124"/>
                                <a:gd name="T52" fmla="*/ 29 w 81"/>
                                <a:gd name="T53" fmla="*/ 24 h 124"/>
                                <a:gd name="T54" fmla="*/ 29 w 81"/>
                                <a:gd name="T55" fmla="*/ 9 h 124"/>
                                <a:gd name="T56" fmla="*/ 29 w 81"/>
                                <a:gd name="T57" fmla="*/ 4 h 124"/>
                                <a:gd name="T58" fmla="*/ 24 w 81"/>
                                <a:gd name="T59" fmla="*/ 4 h 124"/>
                                <a:gd name="T60" fmla="*/ 19 w 81"/>
                                <a:gd name="T61" fmla="*/ 4 h 124"/>
                                <a:gd name="T62" fmla="*/ 48 w 81"/>
                                <a:gd name="T6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1" h="124">
                                  <a:moveTo>
                                    <a:pt x="48" y="0"/>
                                  </a:moveTo>
                                  <a:lnTo>
                                    <a:pt x="24" y="81"/>
                                  </a:lnTo>
                                  <a:lnTo>
                                    <a:pt x="38" y="62"/>
                                  </a:lnTo>
                                  <a:lnTo>
                                    <a:pt x="48" y="52"/>
                                  </a:lnTo>
                                  <a:lnTo>
                                    <a:pt x="57" y="43"/>
                                  </a:lnTo>
                                  <a:lnTo>
                                    <a:pt x="67" y="43"/>
                                  </a:lnTo>
                                  <a:lnTo>
                                    <a:pt x="72" y="43"/>
                                  </a:lnTo>
                                  <a:lnTo>
                                    <a:pt x="72" y="48"/>
                                  </a:lnTo>
                                  <a:lnTo>
                                    <a:pt x="77" y="48"/>
                                  </a:lnTo>
                                  <a:lnTo>
                                    <a:pt x="77" y="52"/>
                                  </a:lnTo>
                                  <a:lnTo>
                                    <a:pt x="77" y="62"/>
                                  </a:lnTo>
                                  <a:lnTo>
                                    <a:pt x="77" y="67"/>
                                  </a:lnTo>
                                  <a:lnTo>
                                    <a:pt x="62" y="105"/>
                                  </a:lnTo>
                                  <a:lnTo>
                                    <a:pt x="62" y="110"/>
                                  </a:lnTo>
                                  <a:lnTo>
                                    <a:pt x="62" y="115"/>
                                  </a:lnTo>
                                  <a:lnTo>
                                    <a:pt x="67" y="115"/>
                                  </a:lnTo>
                                  <a:lnTo>
                                    <a:pt x="72" y="110"/>
                                  </a:lnTo>
                                  <a:lnTo>
                                    <a:pt x="77" y="105"/>
                                  </a:lnTo>
                                  <a:lnTo>
                                    <a:pt x="81" y="105"/>
                                  </a:lnTo>
                                  <a:lnTo>
                                    <a:pt x="77" y="110"/>
                                  </a:lnTo>
                                  <a:lnTo>
                                    <a:pt x="72" y="115"/>
                                  </a:lnTo>
                                  <a:lnTo>
                                    <a:pt x="67" y="120"/>
                                  </a:lnTo>
                                  <a:lnTo>
                                    <a:pt x="62" y="124"/>
                                  </a:lnTo>
                                  <a:lnTo>
                                    <a:pt x="57" y="124"/>
                                  </a:lnTo>
                                  <a:lnTo>
                                    <a:pt x="53" y="124"/>
                                  </a:lnTo>
                                  <a:lnTo>
                                    <a:pt x="48" y="124"/>
                                  </a:lnTo>
                                  <a:lnTo>
                                    <a:pt x="48" y="120"/>
                                  </a:lnTo>
                                  <a:lnTo>
                                    <a:pt x="48" y="110"/>
                                  </a:lnTo>
                                  <a:lnTo>
                                    <a:pt x="48" y="105"/>
                                  </a:lnTo>
                                  <a:lnTo>
                                    <a:pt x="62" y="67"/>
                                  </a:lnTo>
                                  <a:lnTo>
                                    <a:pt x="62" y="62"/>
                                  </a:lnTo>
                                  <a:lnTo>
                                    <a:pt x="62" y="57"/>
                                  </a:lnTo>
                                  <a:lnTo>
                                    <a:pt x="62" y="52"/>
                                  </a:lnTo>
                                  <a:lnTo>
                                    <a:pt x="57" y="52"/>
                                  </a:lnTo>
                                  <a:lnTo>
                                    <a:pt x="53" y="57"/>
                                  </a:lnTo>
                                  <a:lnTo>
                                    <a:pt x="48" y="62"/>
                                  </a:lnTo>
                                  <a:lnTo>
                                    <a:pt x="38" y="72"/>
                                  </a:lnTo>
                                  <a:lnTo>
                                    <a:pt x="34" y="76"/>
                                  </a:lnTo>
                                  <a:lnTo>
                                    <a:pt x="24" y="91"/>
                                  </a:lnTo>
                                  <a:lnTo>
                                    <a:pt x="19" y="96"/>
                                  </a:lnTo>
                                  <a:lnTo>
                                    <a:pt x="19" y="105"/>
                                  </a:lnTo>
                                  <a:lnTo>
                                    <a:pt x="10" y="124"/>
                                  </a:lnTo>
                                  <a:lnTo>
                                    <a:pt x="0" y="124"/>
                                  </a:lnTo>
                                  <a:lnTo>
                                    <a:pt x="29" y="24"/>
                                  </a:lnTo>
                                  <a:lnTo>
                                    <a:pt x="29" y="9"/>
                                  </a:lnTo>
                                  <a:lnTo>
                                    <a:pt x="29" y="4"/>
                                  </a:lnTo>
                                  <a:lnTo>
                                    <a:pt x="24" y="4"/>
                                  </a:lnTo>
                                  <a:lnTo>
                                    <a:pt x="19" y="4"/>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969"/>
                          <wps:cNvSpPr>
                            <a:spLocks/>
                          </wps:cNvSpPr>
                          <wps:spPr bwMode="auto">
                            <a:xfrm>
                              <a:off x="4654" y="2147"/>
                              <a:ext cx="85" cy="67"/>
                            </a:xfrm>
                            <a:custGeom>
                              <a:avLst/>
                              <a:gdLst>
                                <a:gd name="T0" fmla="*/ 19 w 85"/>
                                <a:gd name="T1" fmla="*/ 34 h 67"/>
                                <a:gd name="T2" fmla="*/ 28 w 85"/>
                                <a:gd name="T3" fmla="*/ 14 h 67"/>
                                <a:gd name="T4" fmla="*/ 38 w 85"/>
                                <a:gd name="T5" fmla="*/ 5 h 67"/>
                                <a:gd name="T6" fmla="*/ 48 w 85"/>
                                <a:gd name="T7" fmla="*/ 0 h 67"/>
                                <a:gd name="T8" fmla="*/ 52 w 85"/>
                                <a:gd name="T9" fmla="*/ 5 h 67"/>
                                <a:gd name="T10" fmla="*/ 52 w 85"/>
                                <a:gd name="T11" fmla="*/ 10 h 67"/>
                                <a:gd name="T12" fmla="*/ 52 w 85"/>
                                <a:gd name="T13" fmla="*/ 19 h 67"/>
                                <a:gd name="T14" fmla="*/ 57 w 85"/>
                                <a:gd name="T15" fmla="*/ 19 h 67"/>
                                <a:gd name="T16" fmla="*/ 70 w 85"/>
                                <a:gd name="T17" fmla="*/ 5 h 67"/>
                                <a:gd name="T18" fmla="*/ 80 w 85"/>
                                <a:gd name="T19" fmla="*/ 0 h 67"/>
                                <a:gd name="T20" fmla="*/ 85 w 85"/>
                                <a:gd name="T21" fmla="*/ 5 h 67"/>
                                <a:gd name="T22" fmla="*/ 85 w 85"/>
                                <a:gd name="T23" fmla="*/ 14 h 67"/>
                                <a:gd name="T24" fmla="*/ 75 w 85"/>
                                <a:gd name="T25" fmla="*/ 43 h 67"/>
                                <a:gd name="T26" fmla="*/ 75 w 85"/>
                                <a:gd name="T27" fmla="*/ 53 h 67"/>
                                <a:gd name="T28" fmla="*/ 75 w 85"/>
                                <a:gd name="T29" fmla="*/ 58 h 67"/>
                                <a:gd name="T30" fmla="*/ 75 w 85"/>
                                <a:gd name="T31" fmla="*/ 58 h 67"/>
                                <a:gd name="T32" fmla="*/ 80 w 85"/>
                                <a:gd name="T33" fmla="*/ 58 h 67"/>
                                <a:gd name="T34" fmla="*/ 85 w 85"/>
                                <a:gd name="T35" fmla="*/ 48 h 67"/>
                                <a:gd name="T36" fmla="*/ 85 w 85"/>
                                <a:gd name="T37" fmla="*/ 53 h 67"/>
                                <a:gd name="T38" fmla="*/ 75 w 85"/>
                                <a:gd name="T39" fmla="*/ 62 h 67"/>
                                <a:gd name="T40" fmla="*/ 70 w 85"/>
                                <a:gd name="T41" fmla="*/ 62 h 67"/>
                                <a:gd name="T42" fmla="*/ 66 w 85"/>
                                <a:gd name="T43" fmla="*/ 62 h 67"/>
                                <a:gd name="T44" fmla="*/ 66 w 85"/>
                                <a:gd name="T45" fmla="*/ 62 h 67"/>
                                <a:gd name="T46" fmla="*/ 66 w 85"/>
                                <a:gd name="T47" fmla="*/ 53 h 67"/>
                                <a:gd name="T48" fmla="*/ 70 w 85"/>
                                <a:gd name="T49" fmla="*/ 24 h 67"/>
                                <a:gd name="T50" fmla="*/ 75 w 85"/>
                                <a:gd name="T51" fmla="*/ 14 h 67"/>
                                <a:gd name="T52" fmla="*/ 75 w 85"/>
                                <a:gd name="T53" fmla="*/ 14 h 67"/>
                                <a:gd name="T54" fmla="*/ 75 w 85"/>
                                <a:gd name="T55" fmla="*/ 10 h 67"/>
                                <a:gd name="T56" fmla="*/ 70 w 85"/>
                                <a:gd name="T57" fmla="*/ 10 h 67"/>
                                <a:gd name="T58" fmla="*/ 66 w 85"/>
                                <a:gd name="T59" fmla="*/ 14 h 67"/>
                                <a:gd name="T60" fmla="*/ 48 w 85"/>
                                <a:gd name="T61" fmla="*/ 38 h 67"/>
                                <a:gd name="T62" fmla="*/ 38 w 85"/>
                                <a:gd name="T63" fmla="*/ 62 h 67"/>
                                <a:gd name="T64" fmla="*/ 43 w 85"/>
                                <a:gd name="T65" fmla="*/ 24 h 67"/>
                                <a:gd name="T66" fmla="*/ 43 w 85"/>
                                <a:gd name="T67" fmla="*/ 14 h 67"/>
                                <a:gd name="T68" fmla="*/ 43 w 85"/>
                                <a:gd name="T69" fmla="*/ 10 h 67"/>
                                <a:gd name="T70" fmla="*/ 43 w 85"/>
                                <a:gd name="T71" fmla="*/ 10 h 67"/>
                                <a:gd name="T72" fmla="*/ 38 w 85"/>
                                <a:gd name="T73" fmla="*/ 10 h 67"/>
                                <a:gd name="T74" fmla="*/ 24 w 85"/>
                                <a:gd name="T75" fmla="*/ 24 h 67"/>
                                <a:gd name="T76" fmla="*/ 14 w 85"/>
                                <a:gd name="T77" fmla="*/ 38 h 67"/>
                                <a:gd name="T78" fmla="*/ 9 w 85"/>
                                <a:gd name="T79" fmla="*/ 62 h 67"/>
                                <a:gd name="T80" fmla="*/ 9 w 85"/>
                                <a:gd name="T81" fmla="*/ 19 h 67"/>
                                <a:gd name="T82" fmla="*/ 14 w 85"/>
                                <a:gd name="T83" fmla="*/ 14 h 67"/>
                                <a:gd name="T84" fmla="*/ 14 w 85"/>
                                <a:gd name="T85" fmla="*/ 10 h 67"/>
                                <a:gd name="T86" fmla="*/ 9 w 85"/>
                                <a:gd name="T87" fmla="*/ 10 h 67"/>
                                <a:gd name="T88" fmla="*/ 4 w 85"/>
                                <a:gd name="T89" fmla="*/ 10 h 67"/>
                                <a:gd name="T90" fmla="*/ 4 w 85"/>
                                <a:gd name="T91" fmla="*/ 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5" h="67">
                                  <a:moveTo>
                                    <a:pt x="24" y="0"/>
                                  </a:moveTo>
                                  <a:lnTo>
                                    <a:pt x="19" y="34"/>
                                  </a:lnTo>
                                  <a:lnTo>
                                    <a:pt x="24" y="24"/>
                                  </a:lnTo>
                                  <a:lnTo>
                                    <a:pt x="28" y="14"/>
                                  </a:lnTo>
                                  <a:lnTo>
                                    <a:pt x="33" y="10"/>
                                  </a:lnTo>
                                  <a:lnTo>
                                    <a:pt x="38" y="5"/>
                                  </a:lnTo>
                                  <a:lnTo>
                                    <a:pt x="43" y="0"/>
                                  </a:lnTo>
                                  <a:lnTo>
                                    <a:pt x="48" y="0"/>
                                  </a:lnTo>
                                  <a:lnTo>
                                    <a:pt x="52" y="5"/>
                                  </a:lnTo>
                                  <a:lnTo>
                                    <a:pt x="52" y="10"/>
                                  </a:lnTo>
                                  <a:lnTo>
                                    <a:pt x="52" y="14"/>
                                  </a:lnTo>
                                  <a:lnTo>
                                    <a:pt x="52" y="19"/>
                                  </a:lnTo>
                                  <a:lnTo>
                                    <a:pt x="48" y="34"/>
                                  </a:lnTo>
                                  <a:lnTo>
                                    <a:pt x="57" y="19"/>
                                  </a:lnTo>
                                  <a:lnTo>
                                    <a:pt x="66" y="5"/>
                                  </a:lnTo>
                                  <a:lnTo>
                                    <a:pt x="70" y="5"/>
                                  </a:lnTo>
                                  <a:lnTo>
                                    <a:pt x="80" y="0"/>
                                  </a:lnTo>
                                  <a:lnTo>
                                    <a:pt x="85" y="5"/>
                                  </a:lnTo>
                                  <a:lnTo>
                                    <a:pt x="85" y="10"/>
                                  </a:lnTo>
                                  <a:lnTo>
                                    <a:pt x="85" y="14"/>
                                  </a:lnTo>
                                  <a:lnTo>
                                    <a:pt x="85" y="19"/>
                                  </a:lnTo>
                                  <a:lnTo>
                                    <a:pt x="75" y="43"/>
                                  </a:lnTo>
                                  <a:lnTo>
                                    <a:pt x="75" y="53"/>
                                  </a:lnTo>
                                  <a:lnTo>
                                    <a:pt x="75" y="58"/>
                                  </a:lnTo>
                                  <a:lnTo>
                                    <a:pt x="80" y="58"/>
                                  </a:lnTo>
                                  <a:lnTo>
                                    <a:pt x="80" y="53"/>
                                  </a:lnTo>
                                  <a:lnTo>
                                    <a:pt x="85" y="48"/>
                                  </a:lnTo>
                                  <a:lnTo>
                                    <a:pt x="85" y="53"/>
                                  </a:lnTo>
                                  <a:lnTo>
                                    <a:pt x="80" y="58"/>
                                  </a:lnTo>
                                  <a:lnTo>
                                    <a:pt x="75" y="62"/>
                                  </a:lnTo>
                                  <a:lnTo>
                                    <a:pt x="70" y="62"/>
                                  </a:lnTo>
                                  <a:lnTo>
                                    <a:pt x="70" y="67"/>
                                  </a:lnTo>
                                  <a:lnTo>
                                    <a:pt x="66" y="62"/>
                                  </a:lnTo>
                                  <a:lnTo>
                                    <a:pt x="61" y="58"/>
                                  </a:lnTo>
                                  <a:lnTo>
                                    <a:pt x="66" y="53"/>
                                  </a:lnTo>
                                  <a:lnTo>
                                    <a:pt x="66" y="48"/>
                                  </a:lnTo>
                                  <a:lnTo>
                                    <a:pt x="70" y="24"/>
                                  </a:lnTo>
                                  <a:lnTo>
                                    <a:pt x="75" y="19"/>
                                  </a:lnTo>
                                  <a:lnTo>
                                    <a:pt x="75" y="14"/>
                                  </a:lnTo>
                                  <a:lnTo>
                                    <a:pt x="75" y="10"/>
                                  </a:lnTo>
                                  <a:lnTo>
                                    <a:pt x="70" y="10"/>
                                  </a:lnTo>
                                  <a:lnTo>
                                    <a:pt x="66" y="14"/>
                                  </a:lnTo>
                                  <a:lnTo>
                                    <a:pt x="57" y="24"/>
                                  </a:lnTo>
                                  <a:lnTo>
                                    <a:pt x="48" y="38"/>
                                  </a:lnTo>
                                  <a:lnTo>
                                    <a:pt x="43" y="48"/>
                                  </a:lnTo>
                                  <a:lnTo>
                                    <a:pt x="38" y="62"/>
                                  </a:lnTo>
                                  <a:lnTo>
                                    <a:pt x="28" y="62"/>
                                  </a:lnTo>
                                  <a:lnTo>
                                    <a:pt x="43" y="24"/>
                                  </a:lnTo>
                                  <a:lnTo>
                                    <a:pt x="43" y="14"/>
                                  </a:lnTo>
                                  <a:lnTo>
                                    <a:pt x="43" y="10"/>
                                  </a:lnTo>
                                  <a:lnTo>
                                    <a:pt x="38" y="10"/>
                                  </a:lnTo>
                                  <a:lnTo>
                                    <a:pt x="33" y="14"/>
                                  </a:lnTo>
                                  <a:lnTo>
                                    <a:pt x="24" y="24"/>
                                  </a:lnTo>
                                  <a:lnTo>
                                    <a:pt x="19" y="29"/>
                                  </a:lnTo>
                                  <a:lnTo>
                                    <a:pt x="14" y="38"/>
                                  </a:lnTo>
                                  <a:lnTo>
                                    <a:pt x="14" y="48"/>
                                  </a:lnTo>
                                  <a:lnTo>
                                    <a:pt x="9" y="62"/>
                                  </a:lnTo>
                                  <a:lnTo>
                                    <a:pt x="0" y="62"/>
                                  </a:lnTo>
                                  <a:lnTo>
                                    <a:pt x="9" y="19"/>
                                  </a:lnTo>
                                  <a:lnTo>
                                    <a:pt x="14" y="14"/>
                                  </a:lnTo>
                                  <a:lnTo>
                                    <a:pt x="14" y="10"/>
                                  </a:lnTo>
                                  <a:lnTo>
                                    <a:pt x="9" y="10"/>
                                  </a:lnTo>
                                  <a:lnTo>
                                    <a:pt x="4" y="10"/>
                                  </a:lnTo>
                                  <a:lnTo>
                                    <a:pt x="4"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970"/>
                          <wps:cNvSpPr>
                            <a:spLocks/>
                          </wps:cNvSpPr>
                          <wps:spPr bwMode="auto">
                            <a:xfrm>
                              <a:off x="1289" y="3440"/>
                              <a:ext cx="34" cy="82"/>
                            </a:xfrm>
                            <a:custGeom>
                              <a:avLst/>
                              <a:gdLst>
                                <a:gd name="T0" fmla="*/ 29 w 34"/>
                                <a:gd name="T1" fmla="*/ 0 h 82"/>
                                <a:gd name="T2" fmla="*/ 24 w 34"/>
                                <a:gd name="T3" fmla="*/ 20 h 82"/>
                                <a:gd name="T4" fmla="*/ 34 w 34"/>
                                <a:gd name="T5" fmla="*/ 20 h 82"/>
                                <a:gd name="T6" fmla="*/ 34 w 34"/>
                                <a:gd name="T7" fmla="*/ 24 h 82"/>
                                <a:gd name="T8" fmla="*/ 24 w 34"/>
                                <a:gd name="T9" fmla="*/ 24 h 82"/>
                                <a:gd name="T10" fmla="*/ 10 w 34"/>
                                <a:gd name="T11" fmla="*/ 63 h 82"/>
                                <a:gd name="T12" fmla="*/ 10 w 34"/>
                                <a:gd name="T13" fmla="*/ 68 h 82"/>
                                <a:gd name="T14" fmla="*/ 10 w 34"/>
                                <a:gd name="T15" fmla="*/ 72 h 82"/>
                                <a:gd name="T16" fmla="*/ 10 w 34"/>
                                <a:gd name="T17" fmla="*/ 72 h 82"/>
                                <a:gd name="T18" fmla="*/ 10 w 34"/>
                                <a:gd name="T19" fmla="*/ 72 h 82"/>
                                <a:gd name="T20" fmla="*/ 10 w 34"/>
                                <a:gd name="T21" fmla="*/ 72 h 82"/>
                                <a:gd name="T22" fmla="*/ 10 w 34"/>
                                <a:gd name="T23" fmla="*/ 72 h 82"/>
                                <a:gd name="T24" fmla="*/ 15 w 34"/>
                                <a:gd name="T25" fmla="*/ 72 h 82"/>
                                <a:gd name="T26" fmla="*/ 15 w 34"/>
                                <a:gd name="T27" fmla="*/ 72 h 82"/>
                                <a:gd name="T28" fmla="*/ 20 w 34"/>
                                <a:gd name="T29" fmla="*/ 68 h 82"/>
                                <a:gd name="T30" fmla="*/ 24 w 34"/>
                                <a:gd name="T31" fmla="*/ 63 h 82"/>
                                <a:gd name="T32" fmla="*/ 24 w 34"/>
                                <a:gd name="T33" fmla="*/ 63 h 82"/>
                                <a:gd name="T34" fmla="*/ 20 w 34"/>
                                <a:gd name="T35" fmla="*/ 72 h 82"/>
                                <a:gd name="T36" fmla="*/ 15 w 34"/>
                                <a:gd name="T37" fmla="*/ 77 h 82"/>
                                <a:gd name="T38" fmla="*/ 10 w 34"/>
                                <a:gd name="T39" fmla="*/ 82 h 82"/>
                                <a:gd name="T40" fmla="*/ 5 w 34"/>
                                <a:gd name="T41" fmla="*/ 82 h 82"/>
                                <a:gd name="T42" fmla="*/ 0 w 34"/>
                                <a:gd name="T43" fmla="*/ 82 h 82"/>
                                <a:gd name="T44" fmla="*/ 0 w 34"/>
                                <a:gd name="T45" fmla="*/ 77 h 82"/>
                                <a:gd name="T46" fmla="*/ 0 w 34"/>
                                <a:gd name="T47" fmla="*/ 77 h 82"/>
                                <a:gd name="T48" fmla="*/ 0 w 34"/>
                                <a:gd name="T49" fmla="*/ 72 h 82"/>
                                <a:gd name="T50" fmla="*/ 0 w 34"/>
                                <a:gd name="T51" fmla="*/ 68 h 82"/>
                                <a:gd name="T52" fmla="*/ 0 w 34"/>
                                <a:gd name="T53" fmla="*/ 63 h 82"/>
                                <a:gd name="T54" fmla="*/ 10 w 34"/>
                                <a:gd name="T55" fmla="*/ 24 h 82"/>
                                <a:gd name="T56" fmla="*/ 0 w 34"/>
                                <a:gd name="T57" fmla="*/ 24 h 82"/>
                                <a:gd name="T58" fmla="*/ 0 w 34"/>
                                <a:gd name="T59" fmla="*/ 20 h 82"/>
                                <a:gd name="T60" fmla="*/ 10 w 34"/>
                                <a:gd name="T61" fmla="*/ 20 h 82"/>
                                <a:gd name="T62" fmla="*/ 15 w 34"/>
                                <a:gd name="T63" fmla="*/ 15 h 82"/>
                                <a:gd name="T64" fmla="*/ 20 w 34"/>
                                <a:gd name="T65" fmla="*/ 10 h 82"/>
                                <a:gd name="T66" fmla="*/ 24 w 34"/>
                                <a:gd name="T67" fmla="*/ 0 h 82"/>
                                <a:gd name="T68" fmla="*/ 29 w 34"/>
                                <a:gd name="T6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 h="82">
                                  <a:moveTo>
                                    <a:pt x="29" y="0"/>
                                  </a:moveTo>
                                  <a:lnTo>
                                    <a:pt x="24" y="20"/>
                                  </a:lnTo>
                                  <a:lnTo>
                                    <a:pt x="34" y="20"/>
                                  </a:lnTo>
                                  <a:lnTo>
                                    <a:pt x="34" y="24"/>
                                  </a:lnTo>
                                  <a:lnTo>
                                    <a:pt x="24" y="24"/>
                                  </a:lnTo>
                                  <a:lnTo>
                                    <a:pt x="10" y="63"/>
                                  </a:lnTo>
                                  <a:lnTo>
                                    <a:pt x="10" y="68"/>
                                  </a:lnTo>
                                  <a:lnTo>
                                    <a:pt x="10" y="72"/>
                                  </a:lnTo>
                                  <a:lnTo>
                                    <a:pt x="15" y="72"/>
                                  </a:lnTo>
                                  <a:lnTo>
                                    <a:pt x="20" y="68"/>
                                  </a:lnTo>
                                  <a:lnTo>
                                    <a:pt x="24" y="63"/>
                                  </a:lnTo>
                                  <a:lnTo>
                                    <a:pt x="20" y="72"/>
                                  </a:lnTo>
                                  <a:lnTo>
                                    <a:pt x="15" y="77"/>
                                  </a:lnTo>
                                  <a:lnTo>
                                    <a:pt x="10" y="82"/>
                                  </a:lnTo>
                                  <a:lnTo>
                                    <a:pt x="5" y="82"/>
                                  </a:lnTo>
                                  <a:lnTo>
                                    <a:pt x="0" y="82"/>
                                  </a:lnTo>
                                  <a:lnTo>
                                    <a:pt x="0" y="77"/>
                                  </a:lnTo>
                                  <a:lnTo>
                                    <a:pt x="0" y="72"/>
                                  </a:lnTo>
                                  <a:lnTo>
                                    <a:pt x="0" y="68"/>
                                  </a:lnTo>
                                  <a:lnTo>
                                    <a:pt x="0" y="63"/>
                                  </a:lnTo>
                                  <a:lnTo>
                                    <a:pt x="10" y="24"/>
                                  </a:lnTo>
                                  <a:lnTo>
                                    <a:pt x="0" y="24"/>
                                  </a:lnTo>
                                  <a:lnTo>
                                    <a:pt x="0" y="20"/>
                                  </a:lnTo>
                                  <a:lnTo>
                                    <a:pt x="10" y="20"/>
                                  </a:lnTo>
                                  <a:lnTo>
                                    <a:pt x="15" y="15"/>
                                  </a:lnTo>
                                  <a:lnTo>
                                    <a:pt x="2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971"/>
                          <wps:cNvSpPr>
                            <a:spLocks noEditPoints="1"/>
                          </wps:cNvSpPr>
                          <wps:spPr bwMode="auto">
                            <a:xfrm>
                              <a:off x="1323" y="3455"/>
                              <a:ext cx="58" cy="67"/>
                            </a:xfrm>
                            <a:custGeom>
                              <a:avLst/>
                              <a:gdLst>
                                <a:gd name="T0" fmla="*/ 14 w 58"/>
                                <a:gd name="T1" fmla="*/ 38 h 67"/>
                                <a:gd name="T2" fmla="*/ 14 w 58"/>
                                <a:gd name="T3" fmla="*/ 43 h 67"/>
                                <a:gd name="T4" fmla="*/ 14 w 58"/>
                                <a:gd name="T5" fmla="*/ 43 h 67"/>
                                <a:gd name="T6" fmla="*/ 14 w 58"/>
                                <a:gd name="T7" fmla="*/ 48 h 67"/>
                                <a:gd name="T8" fmla="*/ 19 w 58"/>
                                <a:gd name="T9" fmla="*/ 53 h 67"/>
                                <a:gd name="T10" fmla="*/ 24 w 58"/>
                                <a:gd name="T11" fmla="*/ 57 h 67"/>
                                <a:gd name="T12" fmla="*/ 29 w 58"/>
                                <a:gd name="T13" fmla="*/ 57 h 67"/>
                                <a:gd name="T14" fmla="*/ 34 w 58"/>
                                <a:gd name="T15" fmla="*/ 57 h 67"/>
                                <a:gd name="T16" fmla="*/ 38 w 58"/>
                                <a:gd name="T17" fmla="*/ 57 h 67"/>
                                <a:gd name="T18" fmla="*/ 43 w 58"/>
                                <a:gd name="T19" fmla="*/ 53 h 67"/>
                                <a:gd name="T20" fmla="*/ 53 w 58"/>
                                <a:gd name="T21" fmla="*/ 48 h 67"/>
                                <a:gd name="T22" fmla="*/ 53 w 58"/>
                                <a:gd name="T23" fmla="*/ 48 h 67"/>
                                <a:gd name="T24" fmla="*/ 38 w 58"/>
                                <a:gd name="T25" fmla="*/ 62 h 67"/>
                                <a:gd name="T26" fmla="*/ 24 w 58"/>
                                <a:gd name="T27" fmla="*/ 67 h 67"/>
                                <a:gd name="T28" fmla="*/ 14 w 58"/>
                                <a:gd name="T29" fmla="*/ 62 h 67"/>
                                <a:gd name="T30" fmla="*/ 5 w 58"/>
                                <a:gd name="T31" fmla="*/ 57 h 67"/>
                                <a:gd name="T32" fmla="*/ 5 w 58"/>
                                <a:gd name="T33" fmla="*/ 53 h 67"/>
                                <a:gd name="T34" fmla="*/ 0 w 58"/>
                                <a:gd name="T35" fmla="*/ 48 h 67"/>
                                <a:gd name="T36" fmla="*/ 5 w 58"/>
                                <a:gd name="T37" fmla="*/ 33 h 67"/>
                                <a:gd name="T38" fmla="*/ 10 w 58"/>
                                <a:gd name="T39" fmla="*/ 24 h 67"/>
                                <a:gd name="T40" fmla="*/ 14 w 58"/>
                                <a:gd name="T41" fmla="*/ 14 h 67"/>
                                <a:gd name="T42" fmla="*/ 24 w 58"/>
                                <a:gd name="T43" fmla="*/ 9 h 67"/>
                                <a:gd name="T44" fmla="*/ 34 w 58"/>
                                <a:gd name="T45" fmla="*/ 5 h 67"/>
                                <a:gd name="T46" fmla="*/ 43 w 58"/>
                                <a:gd name="T47" fmla="*/ 0 h 67"/>
                                <a:gd name="T48" fmla="*/ 48 w 58"/>
                                <a:gd name="T49" fmla="*/ 5 h 67"/>
                                <a:gd name="T50" fmla="*/ 53 w 58"/>
                                <a:gd name="T51" fmla="*/ 5 h 67"/>
                                <a:gd name="T52" fmla="*/ 58 w 58"/>
                                <a:gd name="T53" fmla="*/ 9 h 67"/>
                                <a:gd name="T54" fmla="*/ 58 w 58"/>
                                <a:gd name="T55" fmla="*/ 14 h 67"/>
                                <a:gd name="T56" fmla="*/ 58 w 58"/>
                                <a:gd name="T57" fmla="*/ 19 h 67"/>
                                <a:gd name="T58" fmla="*/ 53 w 58"/>
                                <a:gd name="T59" fmla="*/ 24 h 67"/>
                                <a:gd name="T60" fmla="*/ 48 w 58"/>
                                <a:gd name="T61" fmla="*/ 29 h 67"/>
                                <a:gd name="T62" fmla="*/ 34 w 58"/>
                                <a:gd name="T63" fmla="*/ 33 h 67"/>
                                <a:gd name="T64" fmla="*/ 24 w 58"/>
                                <a:gd name="T65" fmla="*/ 38 h 67"/>
                                <a:gd name="T66" fmla="*/ 14 w 58"/>
                                <a:gd name="T67" fmla="*/ 38 h 67"/>
                                <a:gd name="T68" fmla="*/ 14 w 58"/>
                                <a:gd name="T69" fmla="*/ 33 h 67"/>
                                <a:gd name="T70" fmla="*/ 24 w 58"/>
                                <a:gd name="T71" fmla="*/ 33 h 67"/>
                                <a:gd name="T72" fmla="*/ 29 w 58"/>
                                <a:gd name="T73" fmla="*/ 29 h 67"/>
                                <a:gd name="T74" fmla="*/ 38 w 58"/>
                                <a:gd name="T75" fmla="*/ 29 h 67"/>
                                <a:gd name="T76" fmla="*/ 43 w 58"/>
                                <a:gd name="T77" fmla="*/ 24 h 67"/>
                                <a:gd name="T78" fmla="*/ 48 w 58"/>
                                <a:gd name="T79" fmla="*/ 19 h 67"/>
                                <a:gd name="T80" fmla="*/ 48 w 58"/>
                                <a:gd name="T81" fmla="*/ 14 h 67"/>
                                <a:gd name="T82" fmla="*/ 48 w 58"/>
                                <a:gd name="T83" fmla="*/ 9 h 67"/>
                                <a:gd name="T84" fmla="*/ 48 w 58"/>
                                <a:gd name="T85" fmla="*/ 9 h 67"/>
                                <a:gd name="T86" fmla="*/ 43 w 58"/>
                                <a:gd name="T87" fmla="*/ 5 h 67"/>
                                <a:gd name="T88" fmla="*/ 43 w 58"/>
                                <a:gd name="T89" fmla="*/ 5 h 67"/>
                                <a:gd name="T90" fmla="*/ 34 w 58"/>
                                <a:gd name="T91" fmla="*/ 9 h 67"/>
                                <a:gd name="T92" fmla="*/ 24 w 58"/>
                                <a:gd name="T93" fmla="*/ 14 h 67"/>
                                <a:gd name="T94" fmla="*/ 19 w 58"/>
                                <a:gd name="T95" fmla="*/ 24 h 67"/>
                                <a:gd name="T96" fmla="*/ 14 w 58"/>
                                <a:gd name="T97" fmla="*/ 3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8" h="67">
                                  <a:moveTo>
                                    <a:pt x="14" y="38"/>
                                  </a:moveTo>
                                  <a:lnTo>
                                    <a:pt x="14" y="43"/>
                                  </a:lnTo>
                                  <a:lnTo>
                                    <a:pt x="14" y="48"/>
                                  </a:lnTo>
                                  <a:lnTo>
                                    <a:pt x="19" y="53"/>
                                  </a:lnTo>
                                  <a:lnTo>
                                    <a:pt x="24" y="57"/>
                                  </a:lnTo>
                                  <a:lnTo>
                                    <a:pt x="29" y="57"/>
                                  </a:lnTo>
                                  <a:lnTo>
                                    <a:pt x="34" y="57"/>
                                  </a:lnTo>
                                  <a:lnTo>
                                    <a:pt x="38" y="57"/>
                                  </a:lnTo>
                                  <a:lnTo>
                                    <a:pt x="43" y="53"/>
                                  </a:lnTo>
                                  <a:lnTo>
                                    <a:pt x="53" y="48"/>
                                  </a:lnTo>
                                  <a:lnTo>
                                    <a:pt x="38" y="62"/>
                                  </a:lnTo>
                                  <a:lnTo>
                                    <a:pt x="24" y="67"/>
                                  </a:lnTo>
                                  <a:lnTo>
                                    <a:pt x="14" y="62"/>
                                  </a:lnTo>
                                  <a:lnTo>
                                    <a:pt x="5" y="57"/>
                                  </a:lnTo>
                                  <a:lnTo>
                                    <a:pt x="5" y="53"/>
                                  </a:lnTo>
                                  <a:lnTo>
                                    <a:pt x="0" y="48"/>
                                  </a:lnTo>
                                  <a:lnTo>
                                    <a:pt x="5" y="33"/>
                                  </a:lnTo>
                                  <a:lnTo>
                                    <a:pt x="10" y="24"/>
                                  </a:lnTo>
                                  <a:lnTo>
                                    <a:pt x="14" y="14"/>
                                  </a:lnTo>
                                  <a:lnTo>
                                    <a:pt x="24" y="9"/>
                                  </a:lnTo>
                                  <a:lnTo>
                                    <a:pt x="34" y="5"/>
                                  </a:lnTo>
                                  <a:lnTo>
                                    <a:pt x="43" y="0"/>
                                  </a:lnTo>
                                  <a:lnTo>
                                    <a:pt x="48" y="5"/>
                                  </a:lnTo>
                                  <a:lnTo>
                                    <a:pt x="53" y="5"/>
                                  </a:lnTo>
                                  <a:lnTo>
                                    <a:pt x="58" y="9"/>
                                  </a:lnTo>
                                  <a:lnTo>
                                    <a:pt x="58" y="14"/>
                                  </a:lnTo>
                                  <a:lnTo>
                                    <a:pt x="58" y="19"/>
                                  </a:lnTo>
                                  <a:lnTo>
                                    <a:pt x="53" y="24"/>
                                  </a:lnTo>
                                  <a:lnTo>
                                    <a:pt x="48" y="29"/>
                                  </a:lnTo>
                                  <a:lnTo>
                                    <a:pt x="34" y="33"/>
                                  </a:lnTo>
                                  <a:lnTo>
                                    <a:pt x="24" y="38"/>
                                  </a:lnTo>
                                  <a:lnTo>
                                    <a:pt x="14" y="38"/>
                                  </a:lnTo>
                                  <a:close/>
                                  <a:moveTo>
                                    <a:pt x="14" y="33"/>
                                  </a:moveTo>
                                  <a:lnTo>
                                    <a:pt x="24" y="33"/>
                                  </a:lnTo>
                                  <a:lnTo>
                                    <a:pt x="29" y="29"/>
                                  </a:lnTo>
                                  <a:lnTo>
                                    <a:pt x="38" y="29"/>
                                  </a:lnTo>
                                  <a:lnTo>
                                    <a:pt x="43" y="24"/>
                                  </a:lnTo>
                                  <a:lnTo>
                                    <a:pt x="48" y="19"/>
                                  </a:lnTo>
                                  <a:lnTo>
                                    <a:pt x="48" y="14"/>
                                  </a:lnTo>
                                  <a:lnTo>
                                    <a:pt x="48" y="9"/>
                                  </a:lnTo>
                                  <a:lnTo>
                                    <a:pt x="43" y="5"/>
                                  </a:lnTo>
                                  <a:lnTo>
                                    <a:pt x="34" y="9"/>
                                  </a:lnTo>
                                  <a:lnTo>
                                    <a:pt x="24" y="14"/>
                                  </a:lnTo>
                                  <a:lnTo>
                                    <a:pt x="19" y="24"/>
                                  </a:lnTo>
                                  <a:lnTo>
                                    <a:pt x="14"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972"/>
                          <wps:cNvSpPr>
                            <a:spLocks/>
                          </wps:cNvSpPr>
                          <wps:spPr bwMode="auto">
                            <a:xfrm>
                              <a:off x="1193" y="3354"/>
                              <a:ext cx="82" cy="130"/>
                            </a:xfrm>
                            <a:custGeom>
                              <a:avLst/>
                              <a:gdLst>
                                <a:gd name="T0" fmla="*/ 24 w 82"/>
                                <a:gd name="T1" fmla="*/ 86 h 130"/>
                                <a:gd name="T2" fmla="*/ 48 w 82"/>
                                <a:gd name="T3" fmla="*/ 53 h 130"/>
                                <a:gd name="T4" fmla="*/ 68 w 82"/>
                                <a:gd name="T5" fmla="*/ 48 h 130"/>
                                <a:gd name="T6" fmla="*/ 77 w 82"/>
                                <a:gd name="T7" fmla="*/ 48 h 130"/>
                                <a:gd name="T8" fmla="*/ 77 w 82"/>
                                <a:gd name="T9" fmla="*/ 58 h 130"/>
                                <a:gd name="T10" fmla="*/ 77 w 82"/>
                                <a:gd name="T11" fmla="*/ 72 h 130"/>
                                <a:gd name="T12" fmla="*/ 63 w 82"/>
                                <a:gd name="T13" fmla="*/ 110 h 130"/>
                                <a:gd name="T14" fmla="*/ 63 w 82"/>
                                <a:gd name="T15" fmla="*/ 115 h 130"/>
                                <a:gd name="T16" fmla="*/ 63 w 82"/>
                                <a:gd name="T17" fmla="*/ 115 h 130"/>
                                <a:gd name="T18" fmla="*/ 68 w 82"/>
                                <a:gd name="T19" fmla="*/ 115 h 130"/>
                                <a:gd name="T20" fmla="*/ 72 w 82"/>
                                <a:gd name="T21" fmla="*/ 110 h 130"/>
                                <a:gd name="T22" fmla="*/ 82 w 82"/>
                                <a:gd name="T23" fmla="*/ 106 h 130"/>
                                <a:gd name="T24" fmla="*/ 72 w 82"/>
                                <a:gd name="T25" fmla="*/ 120 h 130"/>
                                <a:gd name="T26" fmla="*/ 63 w 82"/>
                                <a:gd name="T27" fmla="*/ 125 h 130"/>
                                <a:gd name="T28" fmla="*/ 53 w 82"/>
                                <a:gd name="T29" fmla="*/ 130 h 130"/>
                                <a:gd name="T30" fmla="*/ 48 w 82"/>
                                <a:gd name="T31" fmla="*/ 125 h 130"/>
                                <a:gd name="T32" fmla="*/ 48 w 82"/>
                                <a:gd name="T33" fmla="*/ 120 h 130"/>
                                <a:gd name="T34" fmla="*/ 53 w 82"/>
                                <a:gd name="T35" fmla="*/ 106 h 130"/>
                                <a:gd name="T36" fmla="*/ 63 w 82"/>
                                <a:gd name="T37" fmla="*/ 63 h 130"/>
                                <a:gd name="T38" fmla="*/ 63 w 82"/>
                                <a:gd name="T39" fmla="*/ 58 h 130"/>
                                <a:gd name="T40" fmla="*/ 63 w 82"/>
                                <a:gd name="T41" fmla="*/ 58 h 130"/>
                                <a:gd name="T42" fmla="*/ 58 w 82"/>
                                <a:gd name="T43" fmla="*/ 58 h 130"/>
                                <a:gd name="T44" fmla="*/ 48 w 82"/>
                                <a:gd name="T45" fmla="*/ 63 h 130"/>
                                <a:gd name="T46" fmla="*/ 34 w 82"/>
                                <a:gd name="T47" fmla="*/ 77 h 130"/>
                                <a:gd name="T48" fmla="*/ 20 w 82"/>
                                <a:gd name="T49" fmla="*/ 101 h 130"/>
                                <a:gd name="T50" fmla="*/ 10 w 82"/>
                                <a:gd name="T51" fmla="*/ 125 h 130"/>
                                <a:gd name="T52" fmla="*/ 29 w 82"/>
                                <a:gd name="T53" fmla="*/ 24 h 130"/>
                                <a:gd name="T54" fmla="*/ 29 w 82"/>
                                <a:gd name="T55" fmla="*/ 10 h 130"/>
                                <a:gd name="T56" fmla="*/ 29 w 82"/>
                                <a:gd name="T57" fmla="*/ 10 h 130"/>
                                <a:gd name="T58" fmla="*/ 24 w 82"/>
                                <a:gd name="T59" fmla="*/ 10 h 130"/>
                                <a:gd name="T60" fmla="*/ 20 w 82"/>
                                <a:gd name="T61" fmla="*/ 10 h 130"/>
                                <a:gd name="T62" fmla="*/ 48 w 82"/>
                                <a:gd name="T63"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2" h="130">
                                  <a:moveTo>
                                    <a:pt x="48" y="0"/>
                                  </a:moveTo>
                                  <a:lnTo>
                                    <a:pt x="24" y="86"/>
                                  </a:lnTo>
                                  <a:lnTo>
                                    <a:pt x="39" y="67"/>
                                  </a:lnTo>
                                  <a:lnTo>
                                    <a:pt x="48" y="53"/>
                                  </a:lnTo>
                                  <a:lnTo>
                                    <a:pt x="58" y="48"/>
                                  </a:lnTo>
                                  <a:lnTo>
                                    <a:pt x="68" y="48"/>
                                  </a:lnTo>
                                  <a:lnTo>
                                    <a:pt x="72" y="48"/>
                                  </a:lnTo>
                                  <a:lnTo>
                                    <a:pt x="77" y="48"/>
                                  </a:lnTo>
                                  <a:lnTo>
                                    <a:pt x="77" y="53"/>
                                  </a:lnTo>
                                  <a:lnTo>
                                    <a:pt x="77" y="58"/>
                                  </a:lnTo>
                                  <a:lnTo>
                                    <a:pt x="77" y="63"/>
                                  </a:lnTo>
                                  <a:lnTo>
                                    <a:pt x="77" y="72"/>
                                  </a:lnTo>
                                  <a:lnTo>
                                    <a:pt x="63" y="106"/>
                                  </a:lnTo>
                                  <a:lnTo>
                                    <a:pt x="63" y="110"/>
                                  </a:lnTo>
                                  <a:lnTo>
                                    <a:pt x="63" y="115"/>
                                  </a:lnTo>
                                  <a:lnTo>
                                    <a:pt x="68" y="115"/>
                                  </a:lnTo>
                                  <a:lnTo>
                                    <a:pt x="72" y="110"/>
                                  </a:lnTo>
                                  <a:lnTo>
                                    <a:pt x="77" y="106"/>
                                  </a:lnTo>
                                  <a:lnTo>
                                    <a:pt x="82" y="106"/>
                                  </a:lnTo>
                                  <a:lnTo>
                                    <a:pt x="77" y="110"/>
                                  </a:lnTo>
                                  <a:lnTo>
                                    <a:pt x="72" y="120"/>
                                  </a:lnTo>
                                  <a:lnTo>
                                    <a:pt x="68" y="120"/>
                                  </a:lnTo>
                                  <a:lnTo>
                                    <a:pt x="63" y="125"/>
                                  </a:lnTo>
                                  <a:lnTo>
                                    <a:pt x="58" y="125"/>
                                  </a:lnTo>
                                  <a:lnTo>
                                    <a:pt x="53" y="130"/>
                                  </a:lnTo>
                                  <a:lnTo>
                                    <a:pt x="53" y="125"/>
                                  </a:lnTo>
                                  <a:lnTo>
                                    <a:pt x="48" y="125"/>
                                  </a:lnTo>
                                  <a:lnTo>
                                    <a:pt x="48" y="120"/>
                                  </a:lnTo>
                                  <a:lnTo>
                                    <a:pt x="48" y="115"/>
                                  </a:lnTo>
                                  <a:lnTo>
                                    <a:pt x="53" y="106"/>
                                  </a:lnTo>
                                  <a:lnTo>
                                    <a:pt x="63" y="72"/>
                                  </a:lnTo>
                                  <a:lnTo>
                                    <a:pt x="63" y="63"/>
                                  </a:lnTo>
                                  <a:lnTo>
                                    <a:pt x="63" y="58"/>
                                  </a:lnTo>
                                  <a:lnTo>
                                    <a:pt x="58" y="58"/>
                                  </a:lnTo>
                                  <a:lnTo>
                                    <a:pt x="53" y="58"/>
                                  </a:lnTo>
                                  <a:lnTo>
                                    <a:pt x="48" y="63"/>
                                  </a:lnTo>
                                  <a:lnTo>
                                    <a:pt x="39" y="72"/>
                                  </a:lnTo>
                                  <a:lnTo>
                                    <a:pt x="34" y="77"/>
                                  </a:lnTo>
                                  <a:lnTo>
                                    <a:pt x="24" y="96"/>
                                  </a:lnTo>
                                  <a:lnTo>
                                    <a:pt x="20" y="101"/>
                                  </a:lnTo>
                                  <a:lnTo>
                                    <a:pt x="20" y="106"/>
                                  </a:lnTo>
                                  <a:lnTo>
                                    <a:pt x="10" y="125"/>
                                  </a:lnTo>
                                  <a:lnTo>
                                    <a:pt x="0" y="125"/>
                                  </a:lnTo>
                                  <a:lnTo>
                                    <a:pt x="29" y="24"/>
                                  </a:lnTo>
                                  <a:lnTo>
                                    <a:pt x="34" y="15"/>
                                  </a:lnTo>
                                  <a:lnTo>
                                    <a:pt x="29" y="10"/>
                                  </a:lnTo>
                                  <a:lnTo>
                                    <a:pt x="24" y="10"/>
                                  </a:lnTo>
                                  <a:lnTo>
                                    <a:pt x="20" y="10"/>
                                  </a:lnTo>
                                  <a:lnTo>
                                    <a:pt x="20" y="5"/>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973"/>
                          <wps:cNvSpPr>
                            <a:spLocks/>
                          </wps:cNvSpPr>
                          <wps:spPr bwMode="auto">
                            <a:xfrm>
                              <a:off x="1701" y="3877"/>
                              <a:ext cx="48" cy="67"/>
                            </a:xfrm>
                            <a:custGeom>
                              <a:avLst/>
                              <a:gdLst>
                                <a:gd name="T0" fmla="*/ 48 w 48"/>
                                <a:gd name="T1" fmla="*/ 0 h 67"/>
                                <a:gd name="T2" fmla="*/ 43 w 48"/>
                                <a:gd name="T3" fmla="*/ 24 h 67"/>
                                <a:gd name="T4" fmla="*/ 43 w 48"/>
                                <a:gd name="T5" fmla="*/ 24 h 67"/>
                                <a:gd name="T6" fmla="*/ 43 w 48"/>
                                <a:gd name="T7" fmla="*/ 14 h 67"/>
                                <a:gd name="T8" fmla="*/ 38 w 48"/>
                                <a:gd name="T9" fmla="*/ 9 h 67"/>
                                <a:gd name="T10" fmla="*/ 33 w 48"/>
                                <a:gd name="T11" fmla="*/ 5 h 67"/>
                                <a:gd name="T12" fmla="*/ 29 w 48"/>
                                <a:gd name="T13" fmla="*/ 5 h 67"/>
                                <a:gd name="T14" fmla="*/ 29 w 48"/>
                                <a:gd name="T15" fmla="*/ 5 h 67"/>
                                <a:gd name="T16" fmla="*/ 24 w 48"/>
                                <a:gd name="T17" fmla="*/ 9 h 67"/>
                                <a:gd name="T18" fmla="*/ 24 w 48"/>
                                <a:gd name="T19" fmla="*/ 9 h 67"/>
                                <a:gd name="T20" fmla="*/ 19 w 48"/>
                                <a:gd name="T21" fmla="*/ 14 h 67"/>
                                <a:gd name="T22" fmla="*/ 19 w 48"/>
                                <a:gd name="T23" fmla="*/ 14 h 67"/>
                                <a:gd name="T24" fmla="*/ 24 w 48"/>
                                <a:gd name="T25" fmla="*/ 19 h 67"/>
                                <a:gd name="T26" fmla="*/ 24 w 48"/>
                                <a:gd name="T27" fmla="*/ 19 h 67"/>
                                <a:gd name="T28" fmla="*/ 29 w 48"/>
                                <a:gd name="T29" fmla="*/ 24 h 67"/>
                                <a:gd name="T30" fmla="*/ 33 w 48"/>
                                <a:gd name="T31" fmla="*/ 33 h 67"/>
                                <a:gd name="T32" fmla="*/ 38 w 48"/>
                                <a:gd name="T33" fmla="*/ 38 h 67"/>
                                <a:gd name="T34" fmla="*/ 38 w 48"/>
                                <a:gd name="T35" fmla="*/ 43 h 67"/>
                                <a:gd name="T36" fmla="*/ 38 w 48"/>
                                <a:gd name="T37" fmla="*/ 48 h 67"/>
                                <a:gd name="T38" fmla="*/ 38 w 48"/>
                                <a:gd name="T39" fmla="*/ 53 h 67"/>
                                <a:gd name="T40" fmla="*/ 33 w 48"/>
                                <a:gd name="T41" fmla="*/ 62 h 67"/>
                                <a:gd name="T42" fmla="*/ 29 w 48"/>
                                <a:gd name="T43" fmla="*/ 62 h 67"/>
                                <a:gd name="T44" fmla="*/ 19 w 48"/>
                                <a:gd name="T45" fmla="*/ 67 h 67"/>
                                <a:gd name="T46" fmla="*/ 14 w 48"/>
                                <a:gd name="T47" fmla="*/ 67 h 67"/>
                                <a:gd name="T48" fmla="*/ 9 w 48"/>
                                <a:gd name="T49" fmla="*/ 62 h 67"/>
                                <a:gd name="T50" fmla="*/ 5 w 48"/>
                                <a:gd name="T51" fmla="*/ 62 h 67"/>
                                <a:gd name="T52" fmla="*/ 5 w 48"/>
                                <a:gd name="T53" fmla="*/ 62 h 67"/>
                                <a:gd name="T54" fmla="*/ 0 w 48"/>
                                <a:gd name="T55" fmla="*/ 62 h 67"/>
                                <a:gd name="T56" fmla="*/ 0 w 48"/>
                                <a:gd name="T57" fmla="*/ 67 h 67"/>
                                <a:gd name="T58" fmla="*/ 0 w 48"/>
                                <a:gd name="T59" fmla="*/ 67 h 67"/>
                                <a:gd name="T60" fmla="*/ 0 w 48"/>
                                <a:gd name="T61" fmla="*/ 43 h 67"/>
                                <a:gd name="T62" fmla="*/ 5 w 48"/>
                                <a:gd name="T63" fmla="*/ 43 h 67"/>
                                <a:gd name="T64" fmla="*/ 5 w 48"/>
                                <a:gd name="T65" fmla="*/ 53 h 67"/>
                                <a:gd name="T66" fmla="*/ 9 w 48"/>
                                <a:gd name="T67" fmla="*/ 57 h 67"/>
                                <a:gd name="T68" fmla="*/ 14 w 48"/>
                                <a:gd name="T69" fmla="*/ 62 h 67"/>
                                <a:gd name="T70" fmla="*/ 19 w 48"/>
                                <a:gd name="T71" fmla="*/ 62 h 67"/>
                                <a:gd name="T72" fmla="*/ 24 w 48"/>
                                <a:gd name="T73" fmla="*/ 62 h 67"/>
                                <a:gd name="T74" fmla="*/ 29 w 48"/>
                                <a:gd name="T75" fmla="*/ 57 h 67"/>
                                <a:gd name="T76" fmla="*/ 29 w 48"/>
                                <a:gd name="T77" fmla="*/ 57 h 67"/>
                                <a:gd name="T78" fmla="*/ 29 w 48"/>
                                <a:gd name="T79" fmla="*/ 53 h 67"/>
                                <a:gd name="T80" fmla="*/ 29 w 48"/>
                                <a:gd name="T81" fmla="*/ 48 h 67"/>
                                <a:gd name="T82" fmla="*/ 29 w 48"/>
                                <a:gd name="T83" fmla="*/ 48 h 67"/>
                                <a:gd name="T84" fmla="*/ 29 w 48"/>
                                <a:gd name="T85" fmla="*/ 43 h 67"/>
                                <a:gd name="T86" fmla="*/ 19 w 48"/>
                                <a:gd name="T87" fmla="*/ 38 h 67"/>
                                <a:gd name="T88" fmla="*/ 14 w 48"/>
                                <a:gd name="T89" fmla="*/ 29 h 67"/>
                                <a:gd name="T90" fmla="*/ 14 w 48"/>
                                <a:gd name="T91" fmla="*/ 24 h 67"/>
                                <a:gd name="T92" fmla="*/ 14 w 48"/>
                                <a:gd name="T93" fmla="*/ 24 h 67"/>
                                <a:gd name="T94" fmla="*/ 9 w 48"/>
                                <a:gd name="T95" fmla="*/ 19 h 67"/>
                                <a:gd name="T96" fmla="*/ 14 w 48"/>
                                <a:gd name="T97" fmla="*/ 14 h 67"/>
                                <a:gd name="T98" fmla="*/ 14 w 48"/>
                                <a:gd name="T99" fmla="*/ 5 h 67"/>
                                <a:gd name="T100" fmla="*/ 24 w 48"/>
                                <a:gd name="T101" fmla="*/ 5 h 67"/>
                                <a:gd name="T102" fmla="*/ 29 w 48"/>
                                <a:gd name="T103" fmla="*/ 0 h 67"/>
                                <a:gd name="T104" fmla="*/ 33 w 48"/>
                                <a:gd name="T105" fmla="*/ 5 h 67"/>
                                <a:gd name="T106" fmla="*/ 33 w 48"/>
                                <a:gd name="T107" fmla="*/ 5 h 67"/>
                                <a:gd name="T108" fmla="*/ 33 w 48"/>
                                <a:gd name="T109" fmla="*/ 5 h 67"/>
                                <a:gd name="T110" fmla="*/ 38 w 48"/>
                                <a:gd name="T111" fmla="*/ 5 h 67"/>
                                <a:gd name="T112" fmla="*/ 38 w 48"/>
                                <a:gd name="T113" fmla="*/ 5 h 67"/>
                                <a:gd name="T114" fmla="*/ 43 w 48"/>
                                <a:gd name="T115" fmla="*/ 5 h 67"/>
                                <a:gd name="T116" fmla="*/ 43 w 48"/>
                                <a:gd name="T117" fmla="*/ 5 h 67"/>
                                <a:gd name="T118" fmla="*/ 48 w 48"/>
                                <a:gd name="T119" fmla="*/ 0 h 67"/>
                                <a:gd name="T120" fmla="*/ 48 w 48"/>
                                <a:gd name="T1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8" h="67">
                                  <a:moveTo>
                                    <a:pt x="48" y="0"/>
                                  </a:moveTo>
                                  <a:lnTo>
                                    <a:pt x="43" y="24"/>
                                  </a:lnTo>
                                  <a:lnTo>
                                    <a:pt x="43" y="14"/>
                                  </a:lnTo>
                                  <a:lnTo>
                                    <a:pt x="38" y="9"/>
                                  </a:lnTo>
                                  <a:lnTo>
                                    <a:pt x="33" y="5"/>
                                  </a:lnTo>
                                  <a:lnTo>
                                    <a:pt x="29" y="5"/>
                                  </a:lnTo>
                                  <a:lnTo>
                                    <a:pt x="24" y="9"/>
                                  </a:lnTo>
                                  <a:lnTo>
                                    <a:pt x="19" y="14"/>
                                  </a:lnTo>
                                  <a:lnTo>
                                    <a:pt x="24" y="19"/>
                                  </a:lnTo>
                                  <a:lnTo>
                                    <a:pt x="29" y="24"/>
                                  </a:lnTo>
                                  <a:lnTo>
                                    <a:pt x="33" y="33"/>
                                  </a:lnTo>
                                  <a:lnTo>
                                    <a:pt x="38" y="38"/>
                                  </a:lnTo>
                                  <a:lnTo>
                                    <a:pt x="38" y="43"/>
                                  </a:lnTo>
                                  <a:lnTo>
                                    <a:pt x="38" y="48"/>
                                  </a:lnTo>
                                  <a:lnTo>
                                    <a:pt x="38" y="53"/>
                                  </a:lnTo>
                                  <a:lnTo>
                                    <a:pt x="33" y="62"/>
                                  </a:lnTo>
                                  <a:lnTo>
                                    <a:pt x="29" y="62"/>
                                  </a:lnTo>
                                  <a:lnTo>
                                    <a:pt x="19" y="67"/>
                                  </a:lnTo>
                                  <a:lnTo>
                                    <a:pt x="14" y="67"/>
                                  </a:lnTo>
                                  <a:lnTo>
                                    <a:pt x="9" y="62"/>
                                  </a:lnTo>
                                  <a:lnTo>
                                    <a:pt x="5" y="62"/>
                                  </a:lnTo>
                                  <a:lnTo>
                                    <a:pt x="0" y="62"/>
                                  </a:lnTo>
                                  <a:lnTo>
                                    <a:pt x="0" y="67"/>
                                  </a:lnTo>
                                  <a:lnTo>
                                    <a:pt x="0" y="43"/>
                                  </a:lnTo>
                                  <a:lnTo>
                                    <a:pt x="5" y="43"/>
                                  </a:lnTo>
                                  <a:lnTo>
                                    <a:pt x="5" y="53"/>
                                  </a:lnTo>
                                  <a:lnTo>
                                    <a:pt x="9" y="57"/>
                                  </a:lnTo>
                                  <a:lnTo>
                                    <a:pt x="14" y="62"/>
                                  </a:lnTo>
                                  <a:lnTo>
                                    <a:pt x="19" y="62"/>
                                  </a:lnTo>
                                  <a:lnTo>
                                    <a:pt x="24" y="62"/>
                                  </a:lnTo>
                                  <a:lnTo>
                                    <a:pt x="29" y="57"/>
                                  </a:lnTo>
                                  <a:lnTo>
                                    <a:pt x="29" y="53"/>
                                  </a:lnTo>
                                  <a:lnTo>
                                    <a:pt x="29" y="48"/>
                                  </a:lnTo>
                                  <a:lnTo>
                                    <a:pt x="29" y="43"/>
                                  </a:lnTo>
                                  <a:lnTo>
                                    <a:pt x="19" y="38"/>
                                  </a:lnTo>
                                  <a:lnTo>
                                    <a:pt x="14" y="29"/>
                                  </a:lnTo>
                                  <a:lnTo>
                                    <a:pt x="14" y="24"/>
                                  </a:lnTo>
                                  <a:lnTo>
                                    <a:pt x="9" y="19"/>
                                  </a:lnTo>
                                  <a:lnTo>
                                    <a:pt x="14" y="14"/>
                                  </a:lnTo>
                                  <a:lnTo>
                                    <a:pt x="14" y="5"/>
                                  </a:lnTo>
                                  <a:lnTo>
                                    <a:pt x="24" y="5"/>
                                  </a:lnTo>
                                  <a:lnTo>
                                    <a:pt x="29" y="0"/>
                                  </a:lnTo>
                                  <a:lnTo>
                                    <a:pt x="33" y="5"/>
                                  </a:lnTo>
                                  <a:lnTo>
                                    <a:pt x="38" y="5"/>
                                  </a:lnTo>
                                  <a:lnTo>
                                    <a:pt x="43" y="5"/>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974"/>
                          <wps:cNvSpPr>
                            <a:spLocks/>
                          </wps:cNvSpPr>
                          <wps:spPr bwMode="auto">
                            <a:xfrm>
                              <a:off x="1758" y="3862"/>
                              <a:ext cx="39" cy="82"/>
                            </a:xfrm>
                            <a:custGeom>
                              <a:avLst/>
                              <a:gdLst>
                                <a:gd name="T0" fmla="*/ 34 w 39"/>
                                <a:gd name="T1" fmla="*/ 0 h 82"/>
                                <a:gd name="T2" fmla="*/ 29 w 39"/>
                                <a:gd name="T3" fmla="*/ 20 h 82"/>
                                <a:gd name="T4" fmla="*/ 39 w 39"/>
                                <a:gd name="T5" fmla="*/ 20 h 82"/>
                                <a:gd name="T6" fmla="*/ 39 w 39"/>
                                <a:gd name="T7" fmla="*/ 24 h 82"/>
                                <a:gd name="T8" fmla="*/ 24 w 39"/>
                                <a:gd name="T9" fmla="*/ 24 h 82"/>
                                <a:gd name="T10" fmla="*/ 15 w 39"/>
                                <a:gd name="T11" fmla="*/ 63 h 82"/>
                                <a:gd name="T12" fmla="*/ 15 w 39"/>
                                <a:gd name="T13" fmla="*/ 68 h 82"/>
                                <a:gd name="T14" fmla="*/ 10 w 39"/>
                                <a:gd name="T15" fmla="*/ 72 h 82"/>
                                <a:gd name="T16" fmla="*/ 15 w 39"/>
                                <a:gd name="T17" fmla="*/ 72 h 82"/>
                                <a:gd name="T18" fmla="*/ 15 w 39"/>
                                <a:gd name="T19" fmla="*/ 72 h 82"/>
                                <a:gd name="T20" fmla="*/ 15 w 39"/>
                                <a:gd name="T21" fmla="*/ 72 h 82"/>
                                <a:gd name="T22" fmla="*/ 15 w 39"/>
                                <a:gd name="T23" fmla="*/ 72 h 82"/>
                                <a:gd name="T24" fmla="*/ 15 w 39"/>
                                <a:gd name="T25" fmla="*/ 72 h 82"/>
                                <a:gd name="T26" fmla="*/ 20 w 39"/>
                                <a:gd name="T27" fmla="*/ 72 h 82"/>
                                <a:gd name="T28" fmla="*/ 20 w 39"/>
                                <a:gd name="T29" fmla="*/ 68 h 82"/>
                                <a:gd name="T30" fmla="*/ 24 w 39"/>
                                <a:gd name="T31" fmla="*/ 63 h 82"/>
                                <a:gd name="T32" fmla="*/ 29 w 39"/>
                                <a:gd name="T33" fmla="*/ 63 h 82"/>
                                <a:gd name="T34" fmla="*/ 24 w 39"/>
                                <a:gd name="T35" fmla="*/ 72 h 82"/>
                                <a:gd name="T36" fmla="*/ 15 w 39"/>
                                <a:gd name="T37" fmla="*/ 77 h 82"/>
                                <a:gd name="T38" fmla="*/ 15 w 39"/>
                                <a:gd name="T39" fmla="*/ 82 h 82"/>
                                <a:gd name="T40" fmla="*/ 10 w 39"/>
                                <a:gd name="T41" fmla="*/ 82 h 82"/>
                                <a:gd name="T42" fmla="*/ 5 w 39"/>
                                <a:gd name="T43" fmla="*/ 82 h 82"/>
                                <a:gd name="T44" fmla="*/ 5 w 39"/>
                                <a:gd name="T45" fmla="*/ 77 h 82"/>
                                <a:gd name="T46" fmla="*/ 0 w 39"/>
                                <a:gd name="T47" fmla="*/ 77 h 82"/>
                                <a:gd name="T48" fmla="*/ 0 w 39"/>
                                <a:gd name="T49" fmla="*/ 72 h 82"/>
                                <a:gd name="T50" fmla="*/ 0 w 39"/>
                                <a:gd name="T51" fmla="*/ 68 h 82"/>
                                <a:gd name="T52" fmla="*/ 5 w 39"/>
                                <a:gd name="T53" fmla="*/ 63 h 82"/>
                                <a:gd name="T54" fmla="*/ 15 w 39"/>
                                <a:gd name="T55" fmla="*/ 24 h 82"/>
                                <a:gd name="T56" fmla="*/ 5 w 39"/>
                                <a:gd name="T57" fmla="*/ 24 h 82"/>
                                <a:gd name="T58" fmla="*/ 5 w 39"/>
                                <a:gd name="T59" fmla="*/ 20 h 82"/>
                                <a:gd name="T60" fmla="*/ 15 w 39"/>
                                <a:gd name="T61" fmla="*/ 20 h 82"/>
                                <a:gd name="T62" fmla="*/ 20 w 39"/>
                                <a:gd name="T63" fmla="*/ 15 h 82"/>
                                <a:gd name="T64" fmla="*/ 24 w 39"/>
                                <a:gd name="T65" fmla="*/ 10 h 82"/>
                                <a:gd name="T66" fmla="*/ 29 w 39"/>
                                <a:gd name="T67" fmla="*/ 0 h 82"/>
                                <a:gd name="T68" fmla="*/ 34 w 39"/>
                                <a:gd name="T6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9" h="82">
                                  <a:moveTo>
                                    <a:pt x="34" y="0"/>
                                  </a:moveTo>
                                  <a:lnTo>
                                    <a:pt x="29" y="20"/>
                                  </a:lnTo>
                                  <a:lnTo>
                                    <a:pt x="39" y="20"/>
                                  </a:lnTo>
                                  <a:lnTo>
                                    <a:pt x="39" y="24"/>
                                  </a:lnTo>
                                  <a:lnTo>
                                    <a:pt x="24" y="24"/>
                                  </a:lnTo>
                                  <a:lnTo>
                                    <a:pt x="15" y="63"/>
                                  </a:lnTo>
                                  <a:lnTo>
                                    <a:pt x="15" y="68"/>
                                  </a:lnTo>
                                  <a:lnTo>
                                    <a:pt x="10" y="72"/>
                                  </a:lnTo>
                                  <a:lnTo>
                                    <a:pt x="15" y="72"/>
                                  </a:lnTo>
                                  <a:lnTo>
                                    <a:pt x="20" y="72"/>
                                  </a:lnTo>
                                  <a:lnTo>
                                    <a:pt x="20" y="68"/>
                                  </a:lnTo>
                                  <a:lnTo>
                                    <a:pt x="24" y="63"/>
                                  </a:lnTo>
                                  <a:lnTo>
                                    <a:pt x="29" y="63"/>
                                  </a:lnTo>
                                  <a:lnTo>
                                    <a:pt x="24" y="72"/>
                                  </a:lnTo>
                                  <a:lnTo>
                                    <a:pt x="15" y="77"/>
                                  </a:lnTo>
                                  <a:lnTo>
                                    <a:pt x="15" y="82"/>
                                  </a:lnTo>
                                  <a:lnTo>
                                    <a:pt x="10" y="82"/>
                                  </a:lnTo>
                                  <a:lnTo>
                                    <a:pt x="5" y="82"/>
                                  </a:lnTo>
                                  <a:lnTo>
                                    <a:pt x="5" y="77"/>
                                  </a:lnTo>
                                  <a:lnTo>
                                    <a:pt x="0" y="77"/>
                                  </a:lnTo>
                                  <a:lnTo>
                                    <a:pt x="0" y="72"/>
                                  </a:lnTo>
                                  <a:lnTo>
                                    <a:pt x="0" y="68"/>
                                  </a:lnTo>
                                  <a:lnTo>
                                    <a:pt x="5" y="63"/>
                                  </a:lnTo>
                                  <a:lnTo>
                                    <a:pt x="15" y="24"/>
                                  </a:lnTo>
                                  <a:lnTo>
                                    <a:pt x="5" y="24"/>
                                  </a:lnTo>
                                  <a:lnTo>
                                    <a:pt x="5" y="20"/>
                                  </a:lnTo>
                                  <a:lnTo>
                                    <a:pt x="15" y="20"/>
                                  </a:lnTo>
                                  <a:lnTo>
                                    <a:pt x="20" y="15"/>
                                  </a:lnTo>
                                  <a:lnTo>
                                    <a:pt x="24" y="10"/>
                                  </a:lnTo>
                                  <a:lnTo>
                                    <a:pt x="29" y="0"/>
                                  </a:lnTo>
                                  <a:lnTo>
                                    <a:pt x="3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975"/>
                          <wps:cNvSpPr>
                            <a:spLocks/>
                          </wps:cNvSpPr>
                          <wps:spPr bwMode="auto">
                            <a:xfrm>
                              <a:off x="1610" y="3786"/>
                              <a:ext cx="81" cy="129"/>
                            </a:xfrm>
                            <a:custGeom>
                              <a:avLst/>
                              <a:gdLst>
                                <a:gd name="T0" fmla="*/ 24 w 81"/>
                                <a:gd name="T1" fmla="*/ 86 h 129"/>
                                <a:gd name="T2" fmla="*/ 52 w 81"/>
                                <a:gd name="T3" fmla="*/ 57 h 129"/>
                                <a:gd name="T4" fmla="*/ 67 w 81"/>
                                <a:gd name="T5" fmla="*/ 48 h 129"/>
                                <a:gd name="T6" fmla="*/ 76 w 81"/>
                                <a:gd name="T7" fmla="*/ 52 h 129"/>
                                <a:gd name="T8" fmla="*/ 81 w 81"/>
                                <a:gd name="T9" fmla="*/ 57 h 129"/>
                                <a:gd name="T10" fmla="*/ 76 w 81"/>
                                <a:gd name="T11" fmla="*/ 72 h 129"/>
                                <a:gd name="T12" fmla="*/ 62 w 81"/>
                                <a:gd name="T13" fmla="*/ 115 h 129"/>
                                <a:gd name="T14" fmla="*/ 62 w 81"/>
                                <a:gd name="T15" fmla="*/ 120 h 129"/>
                                <a:gd name="T16" fmla="*/ 67 w 81"/>
                                <a:gd name="T17" fmla="*/ 120 h 129"/>
                                <a:gd name="T18" fmla="*/ 67 w 81"/>
                                <a:gd name="T19" fmla="*/ 120 h 129"/>
                                <a:gd name="T20" fmla="*/ 72 w 81"/>
                                <a:gd name="T21" fmla="*/ 115 h 129"/>
                                <a:gd name="T22" fmla="*/ 81 w 81"/>
                                <a:gd name="T23" fmla="*/ 110 h 129"/>
                                <a:gd name="T24" fmla="*/ 72 w 81"/>
                                <a:gd name="T25" fmla="*/ 120 h 129"/>
                                <a:gd name="T26" fmla="*/ 62 w 81"/>
                                <a:gd name="T27" fmla="*/ 129 h 129"/>
                                <a:gd name="T28" fmla="*/ 57 w 81"/>
                                <a:gd name="T29" fmla="*/ 129 h 129"/>
                                <a:gd name="T30" fmla="*/ 52 w 81"/>
                                <a:gd name="T31" fmla="*/ 129 h 129"/>
                                <a:gd name="T32" fmla="*/ 48 w 81"/>
                                <a:gd name="T33" fmla="*/ 120 h 129"/>
                                <a:gd name="T34" fmla="*/ 52 w 81"/>
                                <a:gd name="T35" fmla="*/ 105 h 129"/>
                                <a:gd name="T36" fmla="*/ 62 w 81"/>
                                <a:gd name="T37" fmla="*/ 67 h 129"/>
                                <a:gd name="T38" fmla="*/ 67 w 81"/>
                                <a:gd name="T39" fmla="*/ 62 h 129"/>
                                <a:gd name="T40" fmla="*/ 62 w 81"/>
                                <a:gd name="T41" fmla="*/ 57 h 129"/>
                                <a:gd name="T42" fmla="*/ 57 w 81"/>
                                <a:gd name="T43" fmla="*/ 57 h 129"/>
                                <a:gd name="T44" fmla="*/ 48 w 81"/>
                                <a:gd name="T45" fmla="*/ 67 h 129"/>
                                <a:gd name="T46" fmla="*/ 38 w 81"/>
                                <a:gd name="T47" fmla="*/ 81 h 129"/>
                                <a:gd name="T48" fmla="*/ 24 w 81"/>
                                <a:gd name="T49" fmla="*/ 100 h 129"/>
                                <a:gd name="T50" fmla="*/ 14 w 81"/>
                                <a:gd name="T51" fmla="*/ 129 h 129"/>
                                <a:gd name="T52" fmla="*/ 28 w 81"/>
                                <a:gd name="T53" fmla="*/ 29 h 129"/>
                                <a:gd name="T54" fmla="*/ 33 w 81"/>
                                <a:gd name="T55" fmla="*/ 14 h 129"/>
                                <a:gd name="T56" fmla="*/ 28 w 81"/>
                                <a:gd name="T57" fmla="*/ 9 h 129"/>
                                <a:gd name="T58" fmla="*/ 24 w 81"/>
                                <a:gd name="T59" fmla="*/ 9 h 129"/>
                                <a:gd name="T60" fmla="*/ 19 w 81"/>
                                <a:gd name="T61" fmla="*/ 9 h 129"/>
                                <a:gd name="T62" fmla="*/ 52 w 81"/>
                                <a:gd name="T6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1" h="129">
                                  <a:moveTo>
                                    <a:pt x="52" y="0"/>
                                  </a:moveTo>
                                  <a:lnTo>
                                    <a:pt x="24" y="86"/>
                                  </a:lnTo>
                                  <a:lnTo>
                                    <a:pt x="38" y="67"/>
                                  </a:lnTo>
                                  <a:lnTo>
                                    <a:pt x="52" y="57"/>
                                  </a:lnTo>
                                  <a:lnTo>
                                    <a:pt x="62" y="48"/>
                                  </a:lnTo>
                                  <a:lnTo>
                                    <a:pt x="67" y="48"/>
                                  </a:lnTo>
                                  <a:lnTo>
                                    <a:pt x="72" y="48"/>
                                  </a:lnTo>
                                  <a:lnTo>
                                    <a:pt x="76" y="52"/>
                                  </a:lnTo>
                                  <a:lnTo>
                                    <a:pt x="81" y="57"/>
                                  </a:lnTo>
                                  <a:lnTo>
                                    <a:pt x="76" y="62"/>
                                  </a:lnTo>
                                  <a:lnTo>
                                    <a:pt x="76" y="72"/>
                                  </a:lnTo>
                                  <a:lnTo>
                                    <a:pt x="67" y="110"/>
                                  </a:lnTo>
                                  <a:lnTo>
                                    <a:pt x="62" y="115"/>
                                  </a:lnTo>
                                  <a:lnTo>
                                    <a:pt x="62" y="120"/>
                                  </a:lnTo>
                                  <a:lnTo>
                                    <a:pt x="67" y="120"/>
                                  </a:lnTo>
                                  <a:lnTo>
                                    <a:pt x="72" y="115"/>
                                  </a:lnTo>
                                  <a:lnTo>
                                    <a:pt x="81" y="105"/>
                                  </a:lnTo>
                                  <a:lnTo>
                                    <a:pt x="81" y="110"/>
                                  </a:lnTo>
                                  <a:lnTo>
                                    <a:pt x="76" y="115"/>
                                  </a:lnTo>
                                  <a:lnTo>
                                    <a:pt x="72" y="120"/>
                                  </a:lnTo>
                                  <a:lnTo>
                                    <a:pt x="67" y="124"/>
                                  </a:lnTo>
                                  <a:lnTo>
                                    <a:pt x="62" y="129"/>
                                  </a:lnTo>
                                  <a:lnTo>
                                    <a:pt x="57" y="129"/>
                                  </a:lnTo>
                                  <a:lnTo>
                                    <a:pt x="52" y="129"/>
                                  </a:lnTo>
                                  <a:lnTo>
                                    <a:pt x="48" y="124"/>
                                  </a:lnTo>
                                  <a:lnTo>
                                    <a:pt x="48" y="120"/>
                                  </a:lnTo>
                                  <a:lnTo>
                                    <a:pt x="48" y="115"/>
                                  </a:lnTo>
                                  <a:lnTo>
                                    <a:pt x="52" y="105"/>
                                  </a:lnTo>
                                  <a:lnTo>
                                    <a:pt x="62" y="72"/>
                                  </a:lnTo>
                                  <a:lnTo>
                                    <a:pt x="62" y="67"/>
                                  </a:lnTo>
                                  <a:lnTo>
                                    <a:pt x="67" y="62"/>
                                  </a:lnTo>
                                  <a:lnTo>
                                    <a:pt x="62" y="57"/>
                                  </a:lnTo>
                                  <a:lnTo>
                                    <a:pt x="57" y="57"/>
                                  </a:lnTo>
                                  <a:lnTo>
                                    <a:pt x="52" y="62"/>
                                  </a:lnTo>
                                  <a:lnTo>
                                    <a:pt x="48" y="67"/>
                                  </a:lnTo>
                                  <a:lnTo>
                                    <a:pt x="43" y="72"/>
                                  </a:lnTo>
                                  <a:lnTo>
                                    <a:pt x="38" y="81"/>
                                  </a:lnTo>
                                  <a:lnTo>
                                    <a:pt x="24" y="96"/>
                                  </a:lnTo>
                                  <a:lnTo>
                                    <a:pt x="24" y="100"/>
                                  </a:lnTo>
                                  <a:lnTo>
                                    <a:pt x="19" y="110"/>
                                  </a:lnTo>
                                  <a:lnTo>
                                    <a:pt x="14" y="129"/>
                                  </a:lnTo>
                                  <a:lnTo>
                                    <a:pt x="0" y="129"/>
                                  </a:lnTo>
                                  <a:lnTo>
                                    <a:pt x="28" y="29"/>
                                  </a:lnTo>
                                  <a:lnTo>
                                    <a:pt x="33" y="14"/>
                                  </a:lnTo>
                                  <a:lnTo>
                                    <a:pt x="33" y="9"/>
                                  </a:lnTo>
                                  <a:lnTo>
                                    <a:pt x="28" y="9"/>
                                  </a:lnTo>
                                  <a:lnTo>
                                    <a:pt x="24" y="9"/>
                                  </a:lnTo>
                                  <a:lnTo>
                                    <a:pt x="19" y="9"/>
                                  </a:lnTo>
                                  <a:lnTo>
                                    <a:pt x="5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976"/>
                          <wps:cNvSpPr>
                            <a:spLocks noEditPoints="1"/>
                          </wps:cNvSpPr>
                          <wps:spPr bwMode="auto">
                            <a:xfrm>
                              <a:off x="5343" y="4169"/>
                              <a:ext cx="82" cy="101"/>
                            </a:xfrm>
                            <a:custGeom>
                              <a:avLst/>
                              <a:gdLst>
                                <a:gd name="T0" fmla="*/ 63 w 82"/>
                                <a:gd name="T1" fmla="*/ 39 h 101"/>
                                <a:gd name="T2" fmla="*/ 72 w 82"/>
                                <a:gd name="T3" fmla="*/ 44 h 101"/>
                                <a:gd name="T4" fmla="*/ 77 w 82"/>
                                <a:gd name="T5" fmla="*/ 44 h 101"/>
                                <a:gd name="T6" fmla="*/ 77 w 82"/>
                                <a:gd name="T7" fmla="*/ 44 h 101"/>
                                <a:gd name="T8" fmla="*/ 77 w 82"/>
                                <a:gd name="T9" fmla="*/ 44 h 101"/>
                                <a:gd name="T10" fmla="*/ 77 w 82"/>
                                <a:gd name="T11" fmla="*/ 34 h 101"/>
                                <a:gd name="T12" fmla="*/ 72 w 82"/>
                                <a:gd name="T13" fmla="*/ 24 h 101"/>
                                <a:gd name="T14" fmla="*/ 82 w 82"/>
                                <a:gd name="T15" fmla="*/ 44 h 101"/>
                                <a:gd name="T16" fmla="*/ 82 w 82"/>
                                <a:gd name="T17" fmla="*/ 53 h 101"/>
                                <a:gd name="T18" fmla="*/ 77 w 82"/>
                                <a:gd name="T19" fmla="*/ 58 h 101"/>
                                <a:gd name="T20" fmla="*/ 72 w 82"/>
                                <a:gd name="T21" fmla="*/ 58 h 101"/>
                                <a:gd name="T22" fmla="*/ 63 w 82"/>
                                <a:gd name="T23" fmla="*/ 53 h 101"/>
                                <a:gd name="T24" fmla="*/ 63 w 82"/>
                                <a:gd name="T25" fmla="*/ 63 h 101"/>
                                <a:gd name="T26" fmla="*/ 67 w 82"/>
                                <a:gd name="T27" fmla="*/ 82 h 101"/>
                                <a:gd name="T28" fmla="*/ 63 w 82"/>
                                <a:gd name="T29" fmla="*/ 96 h 101"/>
                                <a:gd name="T30" fmla="*/ 53 w 82"/>
                                <a:gd name="T31" fmla="*/ 101 h 101"/>
                                <a:gd name="T32" fmla="*/ 29 w 82"/>
                                <a:gd name="T33" fmla="*/ 91 h 101"/>
                                <a:gd name="T34" fmla="*/ 10 w 82"/>
                                <a:gd name="T35" fmla="*/ 63 h 101"/>
                                <a:gd name="T36" fmla="*/ 0 w 82"/>
                                <a:gd name="T37" fmla="*/ 39 h 101"/>
                                <a:gd name="T38" fmla="*/ 5 w 82"/>
                                <a:gd name="T39" fmla="*/ 24 h 101"/>
                                <a:gd name="T40" fmla="*/ 15 w 82"/>
                                <a:gd name="T41" fmla="*/ 20 h 101"/>
                                <a:gd name="T42" fmla="*/ 15 w 82"/>
                                <a:gd name="T43" fmla="*/ 15 h 101"/>
                                <a:gd name="T44" fmla="*/ 10 w 82"/>
                                <a:gd name="T45" fmla="*/ 29 h 101"/>
                                <a:gd name="T46" fmla="*/ 10 w 82"/>
                                <a:gd name="T47" fmla="*/ 44 h 101"/>
                                <a:gd name="T48" fmla="*/ 24 w 82"/>
                                <a:gd name="T49" fmla="*/ 67 h 101"/>
                                <a:gd name="T50" fmla="*/ 44 w 82"/>
                                <a:gd name="T51" fmla="*/ 82 h 101"/>
                                <a:gd name="T52" fmla="*/ 58 w 82"/>
                                <a:gd name="T53" fmla="*/ 82 h 101"/>
                                <a:gd name="T54" fmla="*/ 63 w 82"/>
                                <a:gd name="T55" fmla="*/ 77 h 101"/>
                                <a:gd name="T56" fmla="*/ 58 w 82"/>
                                <a:gd name="T57" fmla="*/ 53 h 101"/>
                                <a:gd name="T58" fmla="*/ 24 w 82"/>
                                <a:gd name="T59" fmla="*/ 24 h 101"/>
                                <a:gd name="T60" fmla="*/ 15 w 82"/>
                                <a:gd name="T61" fmla="*/ 24 h 101"/>
                                <a:gd name="T62" fmla="*/ 10 w 82"/>
                                <a:gd name="T63" fmla="*/ 2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2" h="101">
                                  <a:moveTo>
                                    <a:pt x="15" y="0"/>
                                  </a:moveTo>
                                  <a:lnTo>
                                    <a:pt x="63" y="39"/>
                                  </a:lnTo>
                                  <a:lnTo>
                                    <a:pt x="72" y="44"/>
                                  </a:lnTo>
                                  <a:lnTo>
                                    <a:pt x="77" y="44"/>
                                  </a:lnTo>
                                  <a:lnTo>
                                    <a:pt x="77" y="39"/>
                                  </a:lnTo>
                                  <a:lnTo>
                                    <a:pt x="77" y="34"/>
                                  </a:lnTo>
                                  <a:lnTo>
                                    <a:pt x="72" y="29"/>
                                  </a:lnTo>
                                  <a:lnTo>
                                    <a:pt x="72" y="24"/>
                                  </a:lnTo>
                                  <a:lnTo>
                                    <a:pt x="77" y="34"/>
                                  </a:lnTo>
                                  <a:lnTo>
                                    <a:pt x="82" y="44"/>
                                  </a:lnTo>
                                  <a:lnTo>
                                    <a:pt x="82" y="48"/>
                                  </a:lnTo>
                                  <a:lnTo>
                                    <a:pt x="82" y="53"/>
                                  </a:lnTo>
                                  <a:lnTo>
                                    <a:pt x="82" y="58"/>
                                  </a:lnTo>
                                  <a:lnTo>
                                    <a:pt x="77" y="58"/>
                                  </a:lnTo>
                                  <a:lnTo>
                                    <a:pt x="72" y="58"/>
                                  </a:lnTo>
                                  <a:lnTo>
                                    <a:pt x="67" y="58"/>
                                  </a:lnTo>
                                  <a:lnTo>
                                    <a:pt x="63" y="53"/>
                                  </a:lnTo>
                                  <a:lnTo>
                                    <a:pt x="58" y="48"/>
                                  </a:lnTo>
                                  <a:lnTo>
                                    <a:pt x="63" y="63"/>
                                  </a:lnTo>
                                  <a:lnTo>
                                    <a:pt x="67" y="77"/>
                                  </a:lnTo>
                                  <a:lnTo>
                                    <a:pt x="67" y="82"/>
                                  </a:lnTo>
                                  <a:lnTo>
                                    <a:pt x="67" y="91"/>
                                  </a:lnTo>
                                  <a:lnTo>
                                    <a:pt x="63" y="96"/>
                                  </a:lnTo>
                                  <a:lnTo>
                                    <a:pt x="58" y="96"/>
                                  </a:lnTo>
                                  <a:lnTo>
                                    <a:pt x="53" y="101"/>
                                  </a:lnTo>
                                  <a:lnTo>
                                    <a:pt x="44" y="96"/>
                                  </a:lnTo>
                                  <a:lnTo>
                                    <a:pt x="29" y="91"/>
                                  </a:lnTo>
                                  <a:lnTo>
                                    <a:pt x="20" y="77"/>
                                  </a:lnTo>
                                  <a:lnTo>
                                    <a:pt x="10" y="63"/>
                                  </a:lnTo>
                                  <a:lnTo>
                                    <a:pt x="5" y="48"/>
                                  </a:lnTo>
                                  <a:lnTo>
                                    <a:pt x="0" y="39"/>
                                  </a:lnTo>
                                  <a:lnTo>
                                    <a:pt x="5" y="29"/>
                                  </a:lnTo>
                                  <a:lnTo>
                                    <a:pt x="5" y="24"/>
                                  </a:lnTo>
                                  <a:lnTo>
                                    <a:pt x="10" y="20"/>
                                  </a:lnTo>
                                  <a:lnTo>
                                    <a:pt x="15" y="20"/>
                                  </a:lnTo>
                                  <a:lnTo>
                                    <a:pt x="20" y="20"/>
                                  </a:lnTo>
                                  <a:lnTo>
                                    <a:pt x="15" y="15"/>
                                  </a:lnTo>
                                  <a:lnTo>
                                    <a:pt x="15" y="0"/>
                                  </a:lnTo>
                                  <a:close/>
                                  <a:moveTo>
                                    <a:pt x="10" y="29"/>
                                  </a:moveTo>
                                  <a:lnTo>
                                    <a:pt x="10" y="39"/>
                                  </a:lnTo>
                                  <a:lnTo>
                                    <a:pt x="10" y="44"/>
                                  </a:lnTo>
                                  <a:lnTo>
                                    <a:pt x="15" y="53"/>
                                  </a:lnTo>
                                  <a:lnTo>
                                    <a:pt x="24" y="67"/>
                                  </a:lnTo>
                                  <a:lnTo>
                                    <a:pt x="34" y="77"/>
                                  </a:lnTo>
                                  <a:lnTo>
                                    <a:pt x="44" y="82"/>
                                  </a:lnTo>
                                  <a:lnTo>
                                    <a:pt x="53" y="87"/>
                                  </a:lnTo>
                                  <a:lnTo>
                                    <a:pt x="58" y="82"/>
                                  </a:lnTo>
                                  <a:lnTo>
                                    <a:pt x="63" y="77"/>
                                  </a:lnTo>
                                  <a:lnTo>
                                    <a:pt x="63" y="67"/>
                                  </a:lnTo>
                                  <a:lnTo>
                                    <a:pt x="58" y="53"/>
                                  </a:lnTo>
                                  <a:lnTo>
                                    <a:pt x="44" y="39"/>
                                  </a:lnTo>
                                  <a:lnTo>
                                    <a:pt x="24" y="24"/>
                                  </a:lnTo>
                                  <a:lnTo>
                                    <a:pt x="20" y="24"/>
                                  </a:lnTo>
                                  <a:lnTo>
                                    <a:pt x="15" y="24"/>
                                  </a:lnTo>
                                  <a:lnTo>
                                    <a:pt x="1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977"/>
                          <wps:cNvSpPr>
                            <a:spLocks noEditPoints="1"/>
                          </wps:cNvSpPr>
                          <wps:spPr bwMode="auto">
                            <a:xfrm>
                              <a:off x="5406" y="3968"/>
                              <a:ext cx="67" cy="101"/>
                            </a:xfrm>
                            <a:custGeom>
                              <a:avLst/>
                              <a:gdLst>
                                <a:gd name="T0" fmla="*/ 0 w 67"/>
                                <a:gd name="T1" fmla="*/ 86 h 101"/>
                                <a:gd name="T2" fmla="*/ 33 w 67"/>
                                <a:gd name="T3" fmla="*/ 0 h 101"/>
                                <a:gd name="T4" fmla="*/ 43 w 67"/>
                                <a:gd name="T5" fmla="*/ 5 h 101"/>
                                <a:gd name="T6" fmla="*/ 4 w 67"/>
                                <a:gd name="T7" fmla="*/ 91 h 101"/>
                                <a:gd name="T8" fmla="*/ 0 w 67"/>
                                <a:gd name="T9" fmla="*/ 86 h 101"/>
                                <a:gd name="T10" fmla="*/ 24 w 67"/>
                                <a:gd name="T11" fmla="*/ 101 h 101"/>
                                <a:gd name="T12" fmla="*/ 62 w 67"/>
                                <a:gd name="T13" fmla="*/ 10 h 101"/>
                                <a:gd name="T14" fmla="*/ 67 w 67"/>
                                <a:gd name="T15" fmla="*/ 14 h 101"/>
                                <a:gd name="T16" fmla="*/ 33 w 67"/>
                                <a:gd name="T17" fmla="*/ 101 h 101"/>
                                <a:gd name="T18" fmla="*/ 24 w 67"/>
                                <a:gd name="T1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101">
                                  <a:moveTo>
                                    <a:pt x="0" y="86"/>
                                  </a:moveTo>
                                  <a:lnTo>
                                    <a:pt x="33" y="0"/>
                                  </a:lnTo>
                                  <a:lnTo>
                                    <a:pt x="43" y="5"/>
                                  </a:lnTo>
                                  <a:lnTo>
                                    <a:pt x="4" y="91"/>
                                  </a:lnTo>
                                  <a:lnTo>
                                    <a:pt x="0" y="86"/>
                                  </a:lnTo>
                                  <a:close/>
                                  <a:moveTo>
                                    <a:pt x="24" y="101"/>
                                  </a:moveTo>
                                  <a:lnTo>
                                    <a:pt x="62" y="10"/>
                                  </a:lnTo>
                                  <a:lnTo>
                                    <a:pt x="67" y="14"/>
                                  </a:lnTo>
                                  <a:lnTo>
                                    <a:pt x="33" y="101"/>
                                  </a:lnTo>
                                  <a:lnTo>
                                    <a:pt x="24" y="10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978"/>
                          <wps:cNvSpPr>
                            <a:spLocks/>
                          </wps:cNvSpPr>
                          <wps:spPr bwMode="auto">
                            <a:xfrm>
                              <a:off x="5430" y="3838"/>
                              <a:ext cx="124" cy="106"/>
                            </a:xfrm>
                            <a:custGeom>
                              <a:avLst/>
                              <a:gdLst>
                                <a:gd name="T0" fmla="*/ 4 w 124"/>
                                <a:gd name="T1" fmla="*/ 15 h 106"/>
                                <a:gd name="T2" fmla="*/ 76 w 124"/>
                                <a:gd name="T3" fmla="*/ 72 h 106"/>
                                <a:gd name="T4" fmla="*/ 72 w 124"/>
                                <a:gd name="T5" fmla="*/ 58 h 106"/>
                                <a:gd name="T6" fmla="*/ 67 w 124"/>
                                <a:gd name="T7" fmla="*/ 39 h 106"/>
                                <a:gd name="T8" fmla="*/ 62 w 124"/>
                                <a:gd name="T9" fmla="*/ 29 h 106"/>
                                <a:gd name="T10" fmla="*/ 57 w 124"/>
                                <a:gd name="T11" fmla="*/ 29 h 106"/>
                                <a:gd name="T12" fmla="*/ 57 w 124"/>
                                <a:gd name="T13" fmla="*/ 29 h 106"/>
                                <a:gd name="T14" fmla="*/ 57 w 124"/>
                                <a:gd name="T15" fmla="*/ 29 h 106"/>
                                <a:gd name="T16" fmla="*/ 57 w 124"/>
                                <a:gd name="T17" fmla="*/ 29 h 106"/>
                                <a:gd name="T18" fmla="*/ 57 w 124"/>
                                <a:gd name="T19" fmla="*/ 29 h 106"/>
                                <a:gd name="T20" fmla="*/ 52 w 124"/>
                                <a:gd name="T21" fmla="*/ 29 h 106"/>
                                <a:gd name="T22" fmla="*/ 52 w 124"/>
                                <a:gd name="T23" fmla="*/ 29 h 106"/>
                                <a:gd name="T24" fmla="*/ 52 w 124"/>
                                <a:gd name="T25" fmla="*/ 34 h 106"/>
                                <a:gd name="T26" fmla="*/ 52 w 124"/>
                                <a:gd name="T27" fmla="*/ 39 h 106"/>
                                <a:gd name="T28" fmla="*/ 48 w 124"/>
                                <a:gd name="T29" fmla="*/ 34 h 106"/>
                                <a:gd name="T30" fmla="*/ 62 w 124"/>
                                <a:gd name="T31" fmla="*/ 0 h 106"/>
                                <a:gd name="T32" fmla="*/ 67 w 124"/>
                                <a:gd name="T33" fmla="*/ 0 h 106"/>
                                <a:gd name="T34" fmla="*/ 62 w 124"/>
                                <a:gd name="T35" fmla="*/ 5 h 106"/>
                                <a:gd name="T36" fmla="*/ 62 w 124"/>
                                <a:gd name="T37" fmla="*/ 10 h 106"/>
                                <a:gd name="T38" fmla="*/ 62 w 124"/>
                                <a:gd name="T39" fmla="*/ 20 h 106"/>
                                <a:gd name="T40" fmla="*/ 62 w 124"/>
                                <a:gd name="T41" fmla="*/ 24 h 106"/>
                                <a:gd name="T42" fmla="*/ 67 w 124"/>
                                <a:gd name="T43" fmla="*/ 29 h 106"/>
                                <a:gd name="T44" fmla="*/ 67 w 124"/>
                                <a:gd name="T45" fmla="*/ 39 h 106"/>
                                <a:gd name="T46" fmla="*/ 72 w 124"/>
                                <a:gd name="T47" fmla="*/ 48 h 106"/>
                                <a:gd name="T48" fmla="*/ 81 w 124"/>
                                <a:gd name="T49" fmla="*/ 48 h 106"/>
                                <a:gd name="T50" fmla="*/ 91 w 124"/>
                                <a:gd name="T51" fmla="*/ 48 h 106"/>
                                <a:gd name="T52" fmla="*/ 105 w 124"/>
                                <a:gd name="T53" fmla="*/ 48 h 106"/>
                                <a:gd name="T54" fmla="*/ 115 w 124"/>
                                <a:gd name="T55" fmla="*/ 53 h 106"/>
                                <a:gd name="T56" fmla="*/ 115 w 124"/>
                                <a:gd name="T57" fmla="*/ 48 h 106"/>
                                <a:gd name="T58" fmla="*/ 120 w 124"/>
                                <a:gd name="T59" fmla="*/ 48 h 106"/>
                                <a:gd name="T60" fmla="*/ 120 w 124"/>
                                <a:gd name="T61" fmla="*/ 48 h 106"/>
                                <a:gd name="T62" fmla="*/ 120 w 124"/>
                                <a:gd name="T63" fmla="*/ 44 h 106"/>
                                <a:gd name="T64" fmla="*/ 115 w 124"/>
                                <a:gd name="T65" fmla="*/ 39 h 106"/>
                                <a:gd name="T66" fmla="*/ 110 w 124"/>
                                <a:gd name="T67" fmla="*/ 34 h 106"/>
                                <a:gd name="T68" fmla="*/ 115 w 124"/>
                                <a:gd name="T69" fmla="*/ 29 h 106"/>
                                <a:gd name="T70" fmla="*/ 120 w 124"/>
                                <a:gd name="T71" fmla="*/ 44 h 106"/>
                                <a:gd name="T72" fmla="*/ 124 w 124"/>
                                <a:gd name="T73" fmla="*/ 48 h 106"/>
                                <a:gd name="T74" fmla="*/ 124 w 124"/>
                                <a:gd name="T75" fmla="*/ 53 h 106"/>
                                <a:gd name="T76" fmla="*/ 124 w 124"/>
                                <a:gd name="T77" fmla="*/ 58 h 106"/>
                                <a:gd name="T78" fmla="*/ 120 w 124"/>
                                <a:gd name="T79" fmla="*/ 63 h 106"/>
                                <a:gd name="T80" fmla="*/ 120 w 124"/>
                                <a:gd name="T81" fmla="*/ 63 h 106"/>
                                <a:gd name="T82" fmla="*/ 105 w 124"/>
                                <a:gd name="T83" fmla="*/ 63 h 106"/>
                                <a:gd name="T84" fmla="*/ 76 w 124"/>
                                <a:gd name="T85" fmla="*/ 58 h 106"/>
                                <a:gd name="T86" fmla="*/ 81 w 124"/>
                                <a:gd name="T87" fmla="*/ 72 h 106"/>
                                <a:gd name="T88" fmla="*/ 105 w 124"/>
                                <a:gd name="T89" fmla="*/ 96 h 106"/>
                                <a:gd name="T90" fmla="*/ 100 w 124"/>
                                <a:gd name="T91" fmla="*/ 106 h 106"/>
                                <a:gd name="T92" fmla="*/ 19 w 124"/>
                                <a:gd name="T93" fmla="*/ 44 h 106"/>
                                <a:gd name="T94" fmla="*/ 14 w 124"/>
                                <a:gd name="T95" fmla="*/ 39 h 106"/>
                                <a:gd name="T96" fmla="*/ 9 w 124"/>
                                <a:gd name="T97" fmla="*/ 34 h 106"/>
                                <a:gd name="T98" fmla="*/ 9 w 124"/>
                                <a:gd name="T99" fmla="*/ 34 h 106"/>
                                <a:gd name="T100" fmla="*/ 9 w 124"/>
                                <a:gd name="T101" fmla="*/ 34 h 106"/>
                                <a:gd name="T102" fmla="*/ 4 w 124"/>
                                <a:gd name="T103" fmla="*/ 34 h 106"/>
                                <a:gd name="T104" fmla="*/ 4 w 124"/>
                                <a:gd name="T105" fmla="*/ 39 h 106"/>
                                <a:gd name="T106" fmla="*/ 4 w 124"/>
                                <a:gd name="T107" fmla="*/ 39 h 106"/>
                                <a:gd name="T108" fmla="*/ 0 w 124"/>
                                <a:gd name="T109" fmla="*/ 44 h 106"/>
                                <a:gd name="T110" fmla="*/ 0 w 124"/>
                                <a:gd name="T111" fmla="*/ 44 h 106"/>
                                <a:gd name="T112" fmla="*/ 0 w 124"/>
                                <a:gd name="T113" fmla="*/ 44 h 106"/>
                                <a:gd name="T114" fmla="*/ 4 w 124"/>
                                <a:gd name="T115" fmla="*/ 1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4" h="106">
                                  <a:moveTo>
                                    <a:pt x="4" y="15"/>
                                  </a:moveTo>
                                  <a:lnTo>
                                    <a:pt x="76" y="72"/>
                                  </a:lnTo>
                                  <a:lnTo>
                                    <a:pt x="72" y="58"/>
                                  </a:lnTo>
                                  <a:lnTo>
                                    <a:pt x="67" y="39"/>
                                  </a:lnTo>
                                  <a:lnTo>
                                    <a:pt x="62" y="29"/>
                                  </a:lnTo>
                                  <a:lnTo>
                                    <a:pt x="57" y="29"/>
                                  </a:lnTo>
                                  <a:lnTo>
                                    <a:pt x="52" y="29"/>
                                  </a:lnTo>
                                  <a:lnTo>
                                    <a:pt x="52" y="34"/>
                                  </a:lnTo>
                                  <a:lnTo>
                                    <a:pt x="52" y="39"/>
                                  </a:lnTo>
                                  <a:lnTo>
                                    <a:pt x="48" y="34"/>
                                  </a:lnTo>
                                  <a:lnTo>
                                    <a:pt x="62" y="0"/>
                                  </a:lnTo>
                                  <a:lnTo>
                                    <a:pt x="67" y="0"/>
                                  </a:lnTo>
                                  <a:lnTo>
                                    <a:pt x="62" y="5"/>
                                  </a:lnTo>
                                  <a:lnTo>
                                    <a:pt x="62" y="10"/>
                                  </a:lnTo>
                                  <a:lnTo>
                                    <a:pt x="62" y="20"/>
                                  </a:lnTo>
                                  <a:lnTo>
                                    <a:pt x="62" y="24"/>
                                  </a:lnTo>
                                  <a:lnTo>
                                    <a:pt x="67" y="29"/>
                                  </a:lnTo>
                                  <a:lnTo>
                                    <a:pt x="67" y="39"/>
                                  </a:lnTo>
                                  <a:lnTo>
                                    <a:pt x="72" y="48"/>
                                  </a:lnTo>
                                  <a:lnTo>
                                    <a:pt x="81" y="48"/>
                                  </a:lnTo>
                                  <a:lnTo>
                                    <a:pt x="91" y="48"/>
                                  </a:lnTo>
                                  <a:lnTo>
                                    <a:pt x="105" y="48"/>
                                  </a:lnTo>
                                  <a:lnTo>
                                    <a:pt x="115" y="53"/>
                                  </a:lnTo>
                                  <a:lnTo>
                                    <a:pt x="115" y="48"/>
                                  </a:lnTo>
                                  <a:lnTo>
                                    <a:pt x="120" y="48"/>
                                  </a:lnTo>
                                  <a:lnTo>
                                    <a:pt x="120" y="44"/>
                                  </a:lnTo>
                                  <a:lnTo>
                                    <a:pt x="115" y="39"/>
                                  </a:lnTo>
                                  <a:lnTo>
                                    <a:pt x="110" y="34"/>
                                  </a:lnTo>
                                  <a:lnTo>
                                    <a:pt x="115" y="29"/>
                                  </a:lnTo>
                                  <a:lnTo>
                                    <a:pt x="120" y="44"/>
                                  </a:lnTo>
                                  <a:lnTo>
                                    <a:pt x="124" y="48"/>
                                  </a:lnTo>
                                  <a:lnTo>
                                    <a:pt x="124" y="53"/>
                                  </a:lnTo>
                                  <a:lnTo>
                                    <a:pt x="124" y="58"/>
                                  </a:lnTo>
                                  <a:lnTo>
                                    <a:pt x="120" y="63"/>
                                  </a:lnTo>
                                  <a:lnTo>
                                    <a:pt x="105" y="63"/>
                                  </a:lnTo>
                                  <a:lnTo>
                                    <a:pt x="76" y="58"/>
                                  </a:lnTo>
                                  <a:lnTo>
                                    <a:pt x="81" y="72"/>
                                  </a:lnTo>
                                  <a:lnTo>
                                    <a:pt x="105" y="96"/>
                                  </a:lnTo>
                                  <a:lnTo>
                                    <a:pt x="100" y="106"/>
                                  </a:lnTo>
                                  <a:lnTo>
                                    <a:pt x="19" y="44"/>
                                  </a:lnTo>
                                  <a:lnTo>
                                    <a:pt x="14" y="39"/>
                                  </a:lnTo>
                                  <a:lnTo>
                                    <a:pt x="9" y="34"/>
                                  </a:lnTo>
                                  <a:lnTo>
                                    <a:pt x="4" y="34"/>
                                  </a:lnTo>
                                  <a:lnTo>
                                    <a:pt x="4" y="39"/>
                                  </a:lnTo>
                                  <a:lnTo>
                                    <a:pt x="0" y="44"/>
                                  </a:lnTo>
                                  <a:lnTo>
                                    <a:pt x="4"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979"/>
                          <wps:cNvSpPr>
                            <a:spLocks/>
                          </wps:cNvSpPr>
                          <wps:spPr bwMode="auto">
                            <a:xfrm>
                              <a:off x="5607" y="3709"/>
                              <a:ext cx="15" cy="19"/>
                            </a:xfrm>
                            <a:custGeom>
                              <a:avLst/>
                              <a:gdLst>
                                <a:gd name="T0" fmla="*/ 0 w 15"/>
                                <a:gd name="T1" fmla="*/ 5 h 19"/>
                                <a:gd name="T2" fmla="*/ 0 w 15"/>
                                <a:gd name="T3" fmla="*/ 0 h 19"/>
                                <a:gd name="T4" fmla="*/ 5 w 15"/>
                                <a:gd name="T5" fmla="*/ 0 h 19"/>
                                <a:gd name="T6" fmla="*/ 10 w 15"/>
                                <a:gd name="T7" fmla="*/ 0 h 19"/>
                                <a:gd name="T8" fmla="*/ 10 w 15"/>
                                <a:gd name="T9" fmla="*/ 0 h 19"/>
                                <a:gd name="T10" fmla="*/ 15 w 15"/>
                                <a:gd name="T11" fmla="*/ 0 h 19"/>
                                <a:gd name="T12" fmla="*/ 15 w 15"/>
                                <a:gd name="T13" fmla="*/ 5 h 19"/>
                                <a:gd name="T14" fmla="*/ 15 w 15"/>
                                <a:gd name="T15" fmla="*/ 10 h 19"/>
                                <a:gd name="T16" fmla="*/ 15 w 15"/>
                                <a:gd name="T17" fmla="*/ 10 h 19"/>
                                <a:gd name="T18" fmla="*/ 15 w 15"/>
                                <a:gd name="T19" fmla="*/ 14 h 19"/>
                                <a:gd name="T20" fmla="*/ 10 w 15"/>
                                <a:gd name="T21" fmla="*/ 14 h 19"/>
                                <a:gd name="T22" fmla="*/ 10 w 15"/>
                                <a:gd name="T23" fmla="*/ 19 h 19"/>
                                <a:gd name="T24" fmla="*/ 5 w 15"/>
                                <a:gd name="T25" fmla="*/ 14 h 19"/>
                                <a:gd name="T26" fmla="*/ 0 w 15"/>
                                <a:gd name="T27" fmla="*/ 14 h 19"/>
                                <a:gd name="T28" fmla="*/ 0 w 15"/>
                                <a:gd name="T29" fmla="*/ 10 h 19"/>
                                <a:gd name="T30" fmla="*/ 0 w 15"/>
                                <a:gd name="T31" fmla="*/ 10 h 19"/>
                                <a:gd name="T32" fmla="*/ 0 w 15"/>
                                <a:gd name="T33" fmla="*/ 5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19">
                                  <a:moveTo>
                                    <a:pt x="0" y="5"/>
                                  </a:moveTo>
                                  <a:lnTo>
                                    <a:pt x="0" y="0"/>
                                  </a:lnTo>
                                  <a:lnTo>
                                    <a:pt x="5" y="0"/>
                                  </a:lnTo>
                                  <a:lnTo>
                                    <a:pt x="10" y="0"/>
                                  </a:lnTo>
                                  <a:lnTo>
                                    <a:pt x="15" y="0"/>
                                  </a:lnTo>
                                  <a:lnTo>
                                    <a:pt x="15" y="5"/>
                                  </a:lnTo>
                                  <a:lnTo>
                                    <a:pt x="15" y="10"/>
                                  </a:lnTo>
                                  <a:lnTo>
                                    <a:pt x="15" y="14"/>
                                  </a:lnTo>
                                  <a:lnTo>
                                    <a:pt x="10" y="14"/>
                                  </a:lnTo>
                                  <a:lnTo>
                                    <a:pt x="10" y="19"/>
                                  </a:lnTo>
                                  <a:lnTo>
                                    <a:pt x="5" y="14"/>
                                  </a:lnTo>
                                  <a:lnTo>
                                    <a:pt x="0" y="14"/>
                                  </a:lnTo>
                                  <a:lnTo>
                                    <a:pt x="0" y="10"/>
                                  </a:lnTo>
                                  <a:lnTo>
                                    <a:pt x="0"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980"/>
                          <wps:cNvSpPr>
                            <a:spLocks noEditPoints="1"/>
                          </wps:cNvSpPr>
                          <wps:spPr bwMode="auto">
                            <a:xfrm>
                              <a:off x="5593" y="3541"/>
                              <a:ext cx="81" cy="101"/>
                            </a:xfrm>
                            <a:custGeom>
                              <a:avLst/>
                              <a:gdLst>
                                <a:gd name="T0" fmla="*/ 62 w 81"/>
                                <a:gd name="T1" fmla="*/ 39 h 101"/>
                                <a:gd name="T2" fmla="*/ 72 w 81"/>
                                <a:gd name="T3" fmla="*/ 43 h 101"/>
                                <a:gd name="T4" fmla="*/ 72 w 81"/>
                                <a:gd name="T5" fmla="*/ 43 h 101"/>
                                <a:gd name="T6" fmla="*/ 77 w 81"/>
                                <a:gd name="T7" fmla="*/ 43 h 101"/>
                                <a:gd name="T8" fmla="*/ 77 w 81"/>
                                <a:gd name="T9" fmla="*/ 43 h 101"/>
                                <a:gd name="T10" fmla="*/ 72 w 81"/>
                                <a:gd name="T11" fmla="*/ 34 h 101"/>
                                <a:gd name="T12" fmla="*/ 72 w 81"/>
                                <a:gd name="T13" fmla="*/ 24 h 101"/>
                                <a:gd name="T14" fmla="*/ 81 w 81"/>
                                <a:gd name="T15" fmla="*/ 43 h 101"/>
                                <a:gd name="T16" fmla="*/ 81 w 81"/>
                                <a:gd name="T17" fmla="*/ 53 h 101"/>
                                <a:gd name="T18" fmla="*/ 77 w 81"/>
                                <a:gd name="T19" fmla="*/ 58 h 101"/>
                                <a:gd name="T20" fmla="*/ 72 w 81"/>
                                <a:gd name="T21" fmla="*/ 58 h 101"/>
                                <a:gd name="T22" fmla="*/ 62 w 81"/>
                                <a:gd name="T23" fmla="*/ 53 h 101"/>
                                <a:gd name="T24" fmla="*/ 62 w 81"/>
                                <a:gd name="T25" fmla="*/ 63 h 101"/>
                                <a:gd name="T26" fmla="*/ 67 w 81"/>
                                <a:gd name="T27" fmla="*/ 87 h 101"/>
                                <a:gd name="T28" fmla="*/ 62 w 81"/>
                                <a:gd name="T29" fmla="*/ 96 h 101"/>
                                <a:gd name="T30" fmla="*/ 48 w 81"/>
                                <a:gd name="T31" fmla="*/ 101 h 101"/>
                                <a:gd name="T32" fmla="*/ 29 w 81"/>
                                <a:gd name="T33" fmla="*/ 91 h 101"/>
                                <a:gd name="T34" fmla="*/ 9 w 81"/>
                                <a:gd name="T35" fmla="*/ 67 h 101"/>
                                <a:gd name="T36" fmla="*/ 0 w 81"/>
                                <a:gd name="T37" fmla="*/ 39 h 101"/>
                                <a:gd name="T38" fmla="*/ 5 w 81"/>
                                <a:gd name="T39" fmla="*/ 24 h 101"/>
                                <a:gd name="T40" fmla="*/ 14 w 81"/>
                                <a:gd name="T41" fmla="*/ 19 h 101"/>
                                <a:gd name="T42" fmla="*/ 9 w 81"/>
                                <a:gd name="T43" fmla="*/ 15 h 101"/>
                                <a:gd name="T44" fmla="*/ 5 w 81"/>
                                <a:gd name="T45" fmla="*/ 34 h 101"/>
                                <a:gd name="T46" fmla="*/ 5 w 81"/>
                                <a:gd name="T47" fmla="*/ 43 h 101"/>
                                <a:gd name="T48" fmla="*/ 19 w 81"/>
                                <a:gd name="T49" fmla="*/ 67 h 101"/>
                                <a:gd name="T50" fmla="*/ 43 w 81"/>
                                <a:gd name="T51" fmla="*/ 82 h 101"/>
                                <a:gd name="T52" fmla="*/ 53 w 81"/>
                                <a:gd name="T53" fmla="*/ 87 h 101"/>
                                <a:gd name="T54" fmla="*/ 57 w 81"/>
                                <a:gd name="T55" fmla="*/ 82 h 101"/>
                                <a:gd name="T56" fmla="*/ 53 w 81"/>
                                <a:gd name="T57" fmla="*/ 53 h 101"/>
                                <a:gd name="T58" fmla="*/ 24 w 81"/>
                                <a:gd name="T59" fmla="*/ 29 h 101"/>
                                <a:gd name="T60" fmla="*/ 14 w 81"/>
                                <a:gd name="T61" fmla="*/ 24 h 101"/>
                                <a:gd name="T62" fmla="*/ 5 w 81"/>
                                <a:gd name="T63" fmla="*/ 3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1" h="101">
                                  <a:moveTo>
                                    <a:pt x="14" y="0"/>
                                  </a:moveTo>
                                  <a:lnTo>
                                    <a:pt x="62" y="39"/>
                                  </a:lnTo>
                                  <a:lnTo>
                                    <a:pt x="67" y="43"/>
                                  </a:lnTo>
                                  <a:lnTo>
                                    <a:pt x="72" y="43"/>
                                  </a:lnTo>
                                  <a:lnTo>
                                    <a:pt x="77" y="43"/>
                                  </a:lnTo>
                                  <a:lnTo>
                                    <a:pt x="77" y="39"/>
                                  </a:lnTo>
                                  <a:lnTo>
                                    <a:pt x="72" y="34"/>
                                  </a:lnTo>
                                  <a:lnTo>
                                    <a:pt x="67" y="29"/>
                                  </a:lnTo>
                                  <a:lnTo>
                                    <a:pt x="72" y="24"/>
                                  </a:lnTo>
                                  <a:lnTo>
                                    <a:pt x="77" y="34"/>
                                  </a:lnTo>
                                  <a:lnTo>
                                    <a:pt x="81" y="43"/>
                                  </a:lnTo>
                                  <a:lnTo>
                                    <a:pt x="81" y="48"/>
                                  </a:lnTo>
                                  <a:lnTo>
                                    <a:pt x="81" y="53"/>
                                  </a:lnTo>
                                  <a:lnTo>
                                    <a:pt x="77" y="58"/>
                                  </a:lnTo>
                                  <a:lnTo>
                                    <a:pt x="72" y="63"/>
                                  </a:lnTo>
                                  <a:lnTo>
                                    <a:pt x="72" y="58"/>
                                  </a:lnTo>
                                  <a:lnTo>
                                    <a:pt x="67" y="58"/>
                                  </a:lnTo>
                                  <a:lnTo>
                                    <a:pt x="62" y="53"/>
                                  </a:lnTo>
                                  <a:lnTo>
                                    <a:pt x="53" y="48"/>
                                  </a:lnTo>
                                  <a:lnTo>
                                    <a:pt x="62" y="63"/>
                                  </a:lnTo>
                                  <a:lnTo>
                                    <a:pt x="67" y="77"/>
                                  </a:lnTo>
                                  <a:lnTo>
                                    <a:pt x="67" y="87"/>
                                  </a:lnTo>
                                  <a:lnTo>
                                    <a:pt x="67" y="91"/>
                                  </a:lnTo>
                                  <a:lnTo>
                                    <a:pt x="62" y="96"/>
                                  </a:lnTo>
                                  <a:lnTo>
                                    <a:pt x="57" y="101"/>
                                  </a:lnTo>
                                  <a:lnTo>
                                    <a:pt x="48" y="101"/>
                                  </a:lnTo>
                                  <a:lnTo>
                                    <a:pt x="43" y="96"/>
                                  </a:lnTo>
                                  <a:lnTo>
                                    <a:pt x="29" y="91"/>
                                  </a:lnTo>
                                  <a:lnTo>
                                    <a:pt x="14" y="77"/>
                                  </a:lnTo>
                                  <a:lnTo>
                                    <a:pt x="9" y="67"/>
                                  </a:lnTo>
                                  <a:lnTo>
                                    <a:pt x="0" y="48"/>
                                  </a:lnTo>
                                  <a:lnTo>
                                    <a:pt x="0" y="39"/>
                                  </a:lnTo>
                                  <a:lnTo>
                                    <a:pt x="0" y="29"/>
                                  </a:lnTo>
                                  <a:lnTo>
                                    <a:pt x="5" y="24"/>
                                  </a:lnTo>
                                  <a:lnTo>
                                    <a:pt x="9" y="24"/>
                                  </a:lnTo>
                                  <a:lnTo>
                                    <a:pt x="14" y="19"/>
                                  </a:lnTo>
                                  <a:lnTo>
                                    <a:pt x="19" y="19"/>
                                  </a:lnTo>
                                  <a:lnTo>
                                    <a:pt x="9" y="15"/>
                                  </a:lnTo>
                                  <a:lnTo>
                                    <a:pt x="14" y="0"/>
                                  </a:lnTo>
                                  <a:close/>
                                  <a:moveTo>
                                    <a:pt x="5" y="34"/>
                                  </a:moveTo>
                                  <a:lnTo>
                                    <a:pt x="5" y="39"/>
                                  </a:lnTo>
                                  <a:lnTo>
                                    <a:pt x="5" y="43"/>
                                  </a:lnTo>
                                  <a:lnTo>
                                    <a:pt x="14" y="58"/>
                                  </a:lnTo>
                                  <a:lnTo>
                                    <a:pt x="19" y="67"/>
                                  </a:lnTo>
                                  <a:lnTo>
                                    <a:pt x="33" y="77"/>
                                  </a:lnTo>
                                  <a:lnTo>
                                    <a:pt x="43" y="82"/>
                                  </a:lnTo>
                                  <a:lnTo>
                                    <a:pt x="48" y="87"/>
                                  </a:lnTo>
                                  <a:lnTo>
                                    <a:pt x="53" y="87"/>
                                  </a:lnTo>
                                  <a:lnTo>
                                    <a:pt x="57" y="82"/>
                                  </a:lnTo>
                                  <a:lnTo>
                                    <a:pt x="57" y="67"/>
                                  </a:lnTo>
                                  <a:lnTo>
                                    <a:pt x="53" y="53"/>
                                  </a:lnTo>
                                  <a:lnTo>
                                    <a:pt x="38" y="39"/>
                                  </a:lnTo>
                                  <a:lnTo>
                                    <a:pt x="24" y="29"/>
                                  </a:lnTo>
                                  <a:lnTo>
                                    <a:pt x="19" y="24"/>
                                  </a:lnTo>
                                  <a:lnTo>
                                    <a:pt x="14" y="24"/>
                                  </a:lnTo>
                                  <a:lnTo>
                                    <a:pt x="9" y="29"/>
                                  </a:lnTo>
                                  <a:lnTo>
                                    <a:pt x="5"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981"/>
                          <wps:cNvSpPr>
                            <a:spLocks noEditPoints="1"/>
                          </wps:cNvSpPr>
                          <wps:spPr bwMode="auto">
                            <a:xfrm>
                              <a:off x="5444" y="4145"/>
                              <a:ext cx="48" cy="58"/>
                            </a:xfrm>
                            <a:custGeom>
                              <a:avLst/>
                              <a:gdLst>
                                <a:gd name="T0" fmla="*/ 19 w 48"/>
                                <a:gd name="T1" fmla="*/ 44 h 58"/>
                                <a:gd name="T2" fmla="*/ 24 w 48"/>
                                <a:gd name="T3" fmla="*/ 44 h 58"/>
                                <a:gd name="T4" fmla="*/ 24 w 48"/>
                                <a:gd name="T5" fmla="*/ 48 h 58"/>
                                <a:gd name="T6" fmla="*/ 29 w 48"/>
                                <a:gd name="T7" fmla="*/ 48 h 58"/>
                                <a:gd name="T8" fmla="*/ 34 w 48"/>
                                <a:gd name="T9" fmla="*/ 48 h 58"/>
                                <a:gd name="T10" fmla="*/ 38 w 48"/>
                                <a:gd name="T11" fmla="*/ 44 h 58"/>
                                <a:gd name="T12" fmla="*/ 38 w 48"/>
                                <a:gd name="T13" fmla="*/ 39 h 58"/>
                                <a:gd name="T14" fmla="*/ 43 w 48"/>
                                <a:gd name="T15" fmla="*/ 34 h 58"/>
                                <a:gd name="T16" fmla="*/ 43 w 48"/>
                                <a:gd name="T17" fmla="*/ 29 h 58"/>
                                <a:gd name="T18" fmla="*/ 43 w 48"/>
                                <a:gd name="T19" fmla="*/ 24 h 58"/>
                                <a:gd name="T20" fmla="*/ 38 w 48"/>
                                <a:gd name="T21" fmla="*/ 20 h 58"/>
                                <a:gd name="T22" fmla="*/ 43 w 48"/>
                                <a:gd name="T23" fmla="*/ 20 h 58"/>
                                <a:gd name="T24" fmla="*/ 48 w 48"/>
                                <a:gd name="T25" fmla="*/ 34 h 58"/>
                                <a:gd name="T26" fmla="*/ 43 w 48"/>
                                <a:gd name="T27" fmla="*/ 48 h 58"/>
                                <a:gd name="T28" fmla="*/ 38 w 48"/>
                                <a:gd name="T29" fmla="*/ 53 h 58"/>
                                <a:gd name="T30" fmla="*/ 34 w 48"/>
                                <a:gd name="T31" fmla="*/ 58 h 58"/>
                                <a:gd name="T32" fmla="*/ 29 w 48"/>
                                <a:gd name="T33" fmla="*/ 58 h 58"/>
                                <a:gd name="T34" fmla="*/ 19 w 48"/>
                                <a:gd name="T35" fmla="*/ 58 h 58"/>
                                <a:gd name="T36" fmla="*/ 14 w 48"/>
                                <a:gd name="T37" fmla="*/ 53 h 58"/>
                                <a:gd name="T38" fmla="*/ 5 w 48"/>
                                <a:gd name="T39" fmla="*/ 44 h 58"/>
                                <a:gd name="T40" fmla="*/ 0 w 48"/>
                                <a:gd name="T41" fmla="*/ 34 h 58"/>
                                <a:gd name="T42" fmla="*/ 0 w 48"/>
                                <a:gd name="T43" fmla="*/ 29 h 58"/>
                                <a:gd name="T44" fmla="*/ 0 w 48"/>
                                <a:gd name="T45" fmla="*/ 20 h 58"/>
                                <a:gd name="T46" fmla="*/ 0 w 48"/>
                                <a:gd name="T47" fmla="*/ 10 h 58"/>
                                <a:gd name="T48" fmla="*/ 5 w 48"/>
                                <a:gd name="T49" fmla="*/ 5 h 58"/>
                                <a:gd name="T50" fmla="*/ 5 w 48"/>
                                <a:gd name="T51" fmla="*/ 0 h 58"/>
                                <a:gd name="T52" fmla="*/ 10 w 48"/>
                                <a:gd name="T53" fmla="*/ 0 h 58"/>
                                <a:gd name="T54" fmla="*/ 14 w 48"/>
                                <a:gd name="T55" fmla="*/ 0 h 58"/>
                                <a:gd name="T56" fmla="*/ 19 w 48"/>
                                <a:gd name="T57" fmla="*/ 5 h 58"/>
                                <a:gd name="T58" fmla="*/ 19 w 48"/>
                                <a:gd name="T59" fmla="*/ 10 h 58"/>
                                <a:gd name="T60" fmla="*/ 24 w 48"/>
                                <a:gd name="T61" fmla="*/ 15 h 58"/>
                                <a:gd name="T62" fmla="*/ 24 w 48"/>
                                <a:gd name="T63" fmla="*/ 24 h 58"/>
                                <a:gd name="T64" fmla="*/ 24 w 48"/>
                                <a:gd name="T65" fmla="*/ 34 h 58"/>
                                <a:gd name="T66" fmla="*/ 19 w 48"/>
                                <a:gd name="T67" fmla="*/ 44 h 58"/>
                                <a:gd name="T68" fmla="*/ 19 w 48"/>
                                <a:gd name="T69" fmla="*/ 44 h 58"/>
                                <a:gd name="T70" fmla="*/ 19 w 48"/>
                                <a:gd name="T71" fmla="*/ 34 h 58"/>
                                <a:gd name="T72" fmla="*/ 19 w 48"/>
                                <a:gd name="T73" fmla="*/ 29 h 58"/>
                                <a:gd name="T74" fmla="*/ 19 w 48"/>
                                <a:gd name="T75" fmla="*/ 20 h 58"/>
                                <a:gd name="T76" fmla="*/ 14 w 48"/>
                                <a:gd name="T77" fmla="*/ 15 h 58"/>
                                <a:gd name="T78" fmla="*/ 14 w 48"/>
                                <a:gd name="T79" fmla="*/ 10 h 58"/>
                                <a:gd name="T80" fmla="*/ 10 w 48"/>
                                <a:gd name="T81" fmla="*/ 10 h 58"/>
                                <a:gd name="T82" fmla="*/ 10 w 48"/>
                                <a:gd name="T83" fmla="*/ 10 h 58"/>
                                <a:gd name="T84" fmla="*/ 5 w 48"/>
                                <a:gd name="T85" fmla="*/ 10 h 58"/>
                                <a:gd name="T86" fmla="*/ 5 w 48"/>
                                <a:gd name="T87" fmla="*/ 10 h 58"/>
                                <a:gd name="T88" fmla="*/ 0 w 48"/>
                                <a:gd name="T89" fmla="*/ 15 h 58"/>
                                <a:gd name="T90" fmla="*/ 0 w 48"/>
                                <a:gd name="T91" fmla="*/ 20 h 58"/>
                                <a:gd name="T92" fmla="*/ 5 w 48"/>
                                <a:gd name="T93" fmla="*/ 24 h 58"/>
                                <a:gd name="T94" fmla="*/ 10 w 48"/>
                                <a:gd name="T95" fmla="*/ 34 h 58"/>
                                <a:gd name="T96" fmla="*/ 19 w 48"/>
                                <a:gd name="T97" fmla="*/ 4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 h="58">
                                  <a:moveTo>
                                    <a:pt x="19" y="44"/>
                                  </a:moveTo>
                                  <a:lnTo>
                                    <a:pt x="24" y="44"/>
                                  </a:lnTo>
                                  <a:lnTo>
                                    <a:pt x="24" y="48"/>
                                  </a:lnTo>
                                  <a:lnTo>
                                    <a:pt x="29" y="48"/>
                                  </a:lnTo>
                                  <a:lnTo>
                                    <a:pt x="34" y="48"/>
                                  </a:lnTo>
                                  <a:lnTo>
                                    <a:pt x="38" y="44"/>
                                  </a:lnTo>
                                  <a:lnTo>
                                    <a:pt x="38" y="39"/>
                                  </a:lnTo>
                                  <a:lnTo>
                                    <a:pt x="43" y="34"/>
                                  </a:lnTo>
                                  <a:lnTo>
                                    <a:pt x="43" y="29"/>
                                  </a:lnTo>
                                  <a:lnTo>
                                    <a:pt x="43" y="24"/>
                                  </a:lnTo>
                                  <a:lnTo>
                                    <a:pt x="38" y="20"/>
                                  </a:lnTo>
                                  <a:lnTo>
                                    <a:pt x="43" y="20"/>
                                  </a:lnTo>
                                  <a:lnTo>
                                    <a:pt x="48" y="34"/>
                                  </a:lnTo>
                                  <a:lnTo>
                                    <a:pt x="43" y="48"/>
                                  </a:lnTo>
                                  <a:lnTo>
                                    <a:pt x="38" y="53"/>
                                  </a:lnTo>
                                  <a:lnTo>
                                    <a:pt x="34" y="58"/>
                                  </a:lnTo>
                                  <a:lnTo>
                                    <a:pt x="29" y="58"/>
                                  </a:lnTo>
                                  <a:lnTo>
                                    <a:pt x="19" y="58"/>
                                  </a:lnTo>
                                  <a:lnTo>
                                    <a:pt x="14" y="53"/>
                                  </a:lnTo>
                                  <a:lnTo>
                                    <a:pt x="5" y="44"/>
                                  </a:lnTo>
                                  <a:lnTo>
                                    <a:pt x="0" y="34"/>
                                  </a:lnTo>
                                  <a:lnTo>
                                    <a:pt x="0" y="29"/>
                                  </a:lnTo>
                                  <a:lnTo>
                                    <a:pt x="0" y="20"/>
                                  </a:lnTo>
                                  <a:lnTo>
                                    <a:pt x="0" y="10"/>
                                  </a:lnTo>
                                  <a:lnTo>
                                    <a:pt x="5" y="5"/>
                                  </a:lnTo>
                                  <a:lnTo>
                                    <a:pt x="5" y="0"/>
                                  </a:lnTo>
                                  <a:lnTo>
                                    <a:pt x="10" y="0"/>
                                  </a:lnTo>
                                  <a:lnTo>
                                    <a:pt x="14" y="0"/>
                                  </a:lnTo>
                                  <a:lnTo>
                                    <a:pt x="19" y="5"/>
                                  </a:lnTo>
                                  <a:lnTo>
                                    <a:pt x="19" y="10"/>
                                  </a:lnTo>
                                  <a:lnTo>
                                    <a:pt x="24" y="15"/>
                                  </a:lnTo>
                                  <a:lnTo>
                                    <a:pt x="24" y="24"/>
                                  </a:lnTo>
                                  <a:lnTo>
                                    <a:pt x="24" y="34"/>
                                  </a:lnTo>
                                  <a:lnTo>
                                    <a:pt x="19" y="44"/>
                                  </a:lnTo>
                                  <a:close/>
                                  <a:moveTo>
                                    <a:pt x="19" y="44"/>
                                  </a:moveTo>
                                  <a:lnTo>
                                    <a:pt x="19" y="34"/>
                                  </a:lnTo>
                                  <a:lnTo>
                                    <a:pt x="19" y="29"/>
                                  </a:lnTo>
                                  <a:lnTo>
                                    <a:pt x="19" y="20"/>
                                  </a:lnTo>
                                  <a:lnTo>
                                    <a:pt x="14" y="15"/>
                                  </a:lnTo>
                                  <a:lnTo>
                                    <a:pt x="14" y="10"/>
                                  </a:lnTo>
                                  <a:lnTo>
                                    <a:pt x="10" y="10"/>
                                  </a:lnTo>
                                  <a:lnTo>
                                    <a:pt x="5" y="10"/>
                                  </a:lnTo>
                                  <a:lnTo>
                                    <a:pt x="0" y="15"/>
                                  </a:lnTo>
                                  <a:lnTo>
                                    <a:pt x="0" y="20"/>
                                  </a:lnTo>
                                  <a:lnTo>
                                    <a:pt x="5" y="24"/>
                                  </a:lnTo>
                                  <a:lnTo>
                                    <a:pt x="10" y="34"/>
                                  </a:lnTo>
                                  <a:lnTo>
                                    <a:pt x="19" y="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982"/>
                          <wps:cNvSpPr>
                            <a:spLocks/>
                          </wps:cNvSpPr>
                          <wps:spPr bwMode="auto">
                            <a:xfrm>
                              <a:off x="5540" y="3815"/>
                              <a:ext cx="77" cy="67"/>
                            </a:xfrm>
                            <a:custGeom>
                              <a:avLst/>
                              <a:gdLst>
                                <a:gd name="T0" fmla="*/ 10 w 77"/>
                                <a:gd name="T1" fmla="*/ 0 h 67"/>
                                <a:gd name="T2" fmla="*/ 19 w 77"/>
                                <a:gd name="T3" fmla="*/ 4 h 67"/>
                                <a:gd name="T4" fmla="*/ 10 w 77"/>
                                <a:gd name="T5" fmla="*/ 28 h 67"/>
                                <a:gd name="T6" fmla="*/ 19 w 77"/>
                                <a:gd name="T7" fmla="*/ 38 h 67"/>
                                <a:gd name="T8" fmla="*/ 29 w 77"/>
                                <a:gd name="T9" fmla="*/ 23 h 67"/>
                                <a:gd name="T10" fmla="*/ 38 w 77"/>
                                <a:gd name="T11" fmla="*/ 19 h 67"/>
                                <a:gd name="T12" fmla="*/ 48 w 77"/>
                                <a:gd name="T13" fmla="*/ 14 h 67"/>
                                <a:gd name="T14" fmla="*/ 58 w 77"/>
                                <a:gd name="T15" fmla="*/ 19 h 67"/>
                                <a:gd name="T16" fmla="*/ 62 w 77"/>
                                <a:gd name="T17" fmla="*/ 19 h 67"/>
                                <a:gd name="T18" fmla="*/ 67 w 77"/>
                                <a:gd name="T19" fmla="*/ 23 h 67"/>
                                <a:gd name="T20" fmla="*/ 72 w 77"/>
                                <a:gd name="T21" fmla="*/ 28 h 67"/>
                                <a:gd name="T22" fmla="*/ 72 w 77"/>
                                <a:gd name="T23" fmla="*/ 33 h 67"/>
                                <a:gd name="T24" fmla="*/ 77 w 77"/>
                                <a:gd name="T25" fmla="*/ 38 h 67"/>
                                <a:gd name="T26" fmla="*/ 77 w 77"/>
                                <a:gd name="T27" fmla="*/ 43 h 67"/>
                                <a:gd name="T28" fmla="*/ 77 w 77"/>
                                <a:gd name="T29" fmla="*/ 52 h 67"/>
                                <a:gd name="T30" fmla="*/ 72 w 77"/>
                                <a:gd name="T31" fmla="*/ 57 h 67"/>
                                <a:gd name="T32" fmla="*/ 72 w 77"/>
                                <a:gd name="T33" fmla="*/ 62 h 67"/>
                                <a:gd name="T34" fmla="*/ 67 w 77"/>
                                <a:gd name="T35" fmla="*/ 67 h 67"/>
                                <a:gd name="T36" fmla="*/ 62 w 77"/>
                                <a:gd name="T37" fmla="*/ 67 h 67"/>
                                <a:gd name="T38" fmla="*/ 62 w 77"/>
                                <a:gd name="T39" fmla="*/ 67 h 67"/>
                                <a:gd name="T40" fmla="*/ 62 w 77"/>
                                <a:gd name="T41" fmla="*/ 67 h 67"/>
                                <a:gd name="T42" fmla="*/ 58 w 77"/>
                                <a:gd name="T43" fmla="*/ 67 h 67"/>
                                <a:gd name="T44" fmla="*/ 58 w 77"/>
                                <a:gd name="T45" fmla="*/ 62 h 67"/>
                                <a:gd name="T46" fmla="*/ 58 w 77"/>
                                <a:gd name="T47" fmla="*/ 62 h 67"/>
                                <a:gd name="T48" fmla="*/ 62 w 77"/>
                                <a:gd name="T49" fmla="*/ 62 h 67"/>
                                <a:gd name="T50" fmla="*/ 62 w 77"/>
                                <a:gd name="T51" fmla="*/ 57 h 67"/>
                                <a:gd name="T52" fmla="*/ 62 w 77"/>
                                <a:gd name="T53" fmla="*/ 57 h 67"/>
                                <a:gd name="T54" fmla="*/ 62 w 77"/>
                                <a:gd name="T55" fmla="*/ 57 h 67"/>
                                <a:gd name="T56" fmla="*/ 67 w 77"/>
                                <a:gd name="T57" fmla="*/ 52 h 67"/>
                                <a:gd name="T58" fmla="*/ 72 w 77"/>
                                <a:gd name="T59" fmla="*/ 47 h 67"/>
                                <a:gd name="T60" fmla="*/ 72 w 77"/>
                                <a:gd name="T61" fmla="*/ 43 h 67"/>
                                <a:gd name="T62" fmla="*/ 72 w 77"/>
                                <a:gd name="T63" fmla="*/ 38 h 67"/>
                                <a:gd name="T64" fmla="*/ 67 w 77"/>
                                <a:gd name="T65" fmla="*/ 33 h 67"/>
                                <a:gd name="T66" fmla="*/ 62 w 77"/>
                                <a:gd name="T67" fmla="*/ 28 h 67"/>
                                <a:gd name="T68" fmla="*/ 53 w 77"/>
                                <a:gd name="T69" fmla="*/ 23 h 67"/>
                                <a:gd name="T70" fmla="*/ 48 w 77"/>
                                <a:gd name="T71" fmla="*/ 28 h 67"/>
                                <a:gd name="T72" fmla="*/ 38 w 77"/>
                                <a:gd name="T73" fmla="*/ 28 h 67"/>
                                <a:gd name="T74" fmla="*/ 34 w 77"/>
                                <a:gd name="T75" fmla="*/ 33 h 67"/>
                                <a:gd name="T76" fmla="*/ 29 w 77"/>
                                <a:gd name="T77" fmla="*/ 43 h 67"/>
                                <a:gd name="T78" fmla="*/ 24 w 77"/>
                                <a:gd name="T79" fmla="*/ 47 h 67"/>
                                <a:gd name="T80" fmla="*/ 0 w 77"/>
                                <a:gd name="T81" fmla="*/ 23 h 67"/>
                                <a:gd name="T82" fmla="*/ 10 w 77"/>
                                <a:gd name="T8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 h="67">
                                  <a:moveTo>
                                    <a:pt x="10" y="0"/>
                                  </a:moveTo>
                                  <a:lnTo>
                                    <a:pt x="19" y="4"/>
                                  </a:lnTo>
                                  <a:lnTo>
                                    <a:pt x="10" y="28"/>
                                  </a:lnTo>
                                  <a:lnTo>
                                    <a:pt x="19" y="38"/>
                                  </a:lnTo>
                                  <a:lnTo>
                                    <a:pt x="29" y="23"/>
                                  </a:lnTo>
                                  <a:lnTo>
                                    <a:pt x="38" y="19"/>
                                  </a:lnTo>
                                  <a:lnTo>
                                    <a:pt x="48" y="14"/>
                                  </a:lnTo>
                                  <a:lnTo>
                                    <a:pt x="58" y="19"/>
                                  </a:lnTo>
                                  <a:lnTo>
                                    <a:pt x="62" y="19"/>
                                  </a:lnTo>
                                  <a:lnTo>
                                    <a:pt x="67" y="23"/>
                                  </a:lnTo>
                                  <a:lnTo>
                                    <a:pt x="72" y="28"/>
                                  </a:lnTo>
                                  <a:lnTo>
                                    <a:pt x="72" y="33"/>
                                  </a:lnTo>
                                  <a:lnTo>
                                    <a:pt x="77" y="38"/>
                                  </a:lnTo>
                                  <a:lnTo>
                                    <a:pt x="77" y="43"/>
                                  </a:lnTo>
                                  <a:lnTo>
                                    <a:pt x="77" y="52"/>
                                  </a:lnTo>
                                  <a:lnTo>
                                    <a:pt x="72" y="57"/>
                                  </a:lnTo>
                                  <a:lnTo>
                                    <a:pt x="72" y="62"/>
                                  </a:lnTo>
                                  <a:lnTo>
                                    <a:pt x="67" y="67"/>
                                  </a:lnTo>
                                  <a:lnTo>
                                    <a:pt x="62" y="67"/>
                                  </a:lnTo>
                                  <a:lnTo>
                                    <a:pt x="58" y="67"/>
                                  </a:lnTo>
                                  <a:lnTo>
                                    <a:pt x="58" y="62"/>
                                  </a:lnTo>
                                  <a:lnTo>
                                    <a:pt x="62" y="62"/>
                                  </a:lnTo>
                                  <a:lnTo>
                                    <a:pt x="62" y="57"/>
                                  </a:lnTo>
                                  <a:lnTo>
                                    <a:pt x="67" y="52"/>
                                  </a:lnTo>
                                  <a:lnTo>
                                    <a:pt x="72" y="47"/>
                                  </a:lnTo>
                                  <a:lnTo>
                                    <a:pt x="72" y="43"/>
                                  </a:lnTo>
                                  <a:lnTo>
                                    <a:pt x="72" y="38"/>
                                  </a:lnTo>
                                  <a:lnTo>
                                    <a:pt x="67" y="33"/>
                                  </a:lnTo>
                                  <a:lnTo>
                                    <a:pt x="62" y="28"/>
                                  </a:lnTo>
                                  <a:lnTo>
                                    <a:pt x="53" y="23"/>
                                  </a:lnTo>
                                  <a:lnTo>
                                    <a:pt x="48" y="28"/>
                                  </a:lnTo>
                                  <a:lnTo>
                                    <a:pt x="38" y="28"/>
                                  </a:lnTo>
                                  <a:lnTo>
                                    <a:pt x="34" y="33"/>
                                  </a:lnTo>
                                  <a:lnTo>
                                    <a:pt x="29" y="43"/>
                                  </a:lnTo>
                                  <a:lnTo>
                                    <a:pt x="24" y="47"/>
                                  </a:lnTo>
                                  <a:lnTo>
                                    <a:pt x="0" y="23"/>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983"/>
                          <wps:cNvSpPr>
                            <a:spLocks noEditPoints="1"/>
                          </wps:cNvSpPr>
                          <wps:spPr bwMode="auto">
                            <a:xfrm>
                              <a:off x="5564" y="3762"/>
                              <a:ext cx="77" cy="57"/>
                            </a:xfrm>
                            <a:custGeom>
                              <a:avLst/>
                              <a:gdLst>
                                <a:gd name="T0" fmla="*/ 29 w 77"/>
                                <a:gd name="T1" fmla="*/ 53 h 57"/>
                                <a:gd name="T2" fmla="*/ 19 w 77"/>
                                <a:gd name="T3" fmla="*/ 48 h 57"/>
                                <a:gd name="T4" fmla="*/ 10 w 77"/>
                                <a:gd name="T5" fmla="*/ 43 h 57"/>
                                <a:gd name="T6" fmla="*/ 0 w 77"/>
                                <a:gd name="T7" fmla="*/ 33 h 57"/>
                                <a:gd name="T8" fmla="*/ 0 w 77"/>
                                <a:gd name="T9" fmla="*/ 24 h 57"/>
                                <a:gd name="T10" fmla="*/ 0 w 77"/>
                                <a:gd name="T11" fmla="*/ 19 h 57"/>
                                <a:gd name="T12" fmla="*/ 0 w 77"/>
                                <a:gd name="T13" fmla="*/ 14 h 57"/>
                                <a:gd name="T14" fmla="*/ 5 w 77"/>
                                <a:gd name="T15" fmla="*/ 9 h 57"/>
                                <a:gd name="T16" fmla="*/ 14 w 77"/>
                                <a:gd name="T17" fmla="*/ 5 h 57"/>
                                <a:gd name="T18" fmla="*/ 29 w 77"/>
                                <a:gd name="T19" fmla="*/ 0 h 57"/>
                                <a:gd name="T20" fmla="*/ 48 w 77"/>
                                <a:gd name="T21" fmla="*/ 5 h 57"/>
                                <a:gd name="T22" fmla="*/ 58 w 77"/>
                                <a:gd name="T23" fmla="*/ 9 h 57"/>
                                <a:gd name="T24" fmla="*/ 67 w 77"/>
                                <a:gd name="T25" fmla="*/ 19 h 57"/>
                                <a:gd name="T26" fmla="*/ 72 w 77"/>
                                <a:gd name="T27" fmla="*/ 24 h 57"/>
                                <a:gd name="T28" fmla="*/ 77 w 77"/>
                                <a:gd name="T29" fmla="*/ 33 h 57"/>
                                <a:gd name="T30" fmla="*/ 77 w 77"/>
                                <a:gd name="T31" fmla="*/ 38 h 57"/>
                                <a:gd name="T32" fmla="*/ 77 w 77"/>
                                <a:gd name="T33" fmla="*/ 48 h 57"/>
                                <a:gd name="T34" fmla="*/ 67 w 77"/>
                                <a:gd name="T35" fmla="*/ 53 h 57"/>
                                <a:gd name="T36" fmla="*/ 58 w 77"/>
                                <a:gd name="T37" fmla="*/ 57 h 57"/>
                                <a:gd name="T38" fmla="*/ 43 w 77"/>
                                <a:gd name="T39" fmla="*/ 57 h 57"/>
                                <a:gd name="T40" fmla="*/ 29 w 77"/>
                                <a:gd name="T41" fmla="*/ 53 h 57"/>
                                <a:gd name="T42" fmla="*/ 34 w 77"/>
                                <a:gd name="T43" fmla="*/ 43 h 57"/>
                                <a:gd name="T44" fmla="*/ 48 w 77"/>
                                <a:gd name="T45" fmla="*/ 48 h 57"/>
                                <a:gd name="T46" fmla="*/ 62 w 77"/>
                                <a:gd name="T47" fmla="*/ 48 h 57"/>
                                <a:gd name="T48" fmla="*/ 67 w 77"/>
                                <a:gd name="T49" fmla="*/ 48 h 57"/>
                                <a:gd name="T50" fmla="*/ 72 w 77"/>
                                <a:gd name="T51" fmla="*/ 43 h 57"/>
                                <a:gd name="T52" fmla="*/ 72 w 77"/>
                                <a:gd name="T53" fmla="*/ 43 h 57"/>
                                <a:gd name="T54" fmla="*/ 72 w 77"/>
                                <a:gd name="T55" fmla="*/ 38 h 57"/>
                                <a:gd name="T56" fmla="*/ 72 w 77"/>
                                <a:gd name="T57" fmla="*/ 33 h 57"/>
                                <a:gd name="T58" fmla="*/ 67 w 77"/>
                                <a:gd name="T59" fmla="*/ 29 h 57"/>
                                <a:gd name="T60" fmla="*/ 53 w 77"/>
                                <a:gd name="T61" fmla="*/ 24 h 57"/>
                                <a:gd name="T62" fmla="*/ 38 w 77"/>
                                <a:gd name="T63" fmla="*/ 14 h 57"/>
                                <a:gd name="T64" fmla="*/ 29 w 77"/>
                                <a:gd name="T65" fmla="*/ 9 h 57"/>
                                <a:gd name="T66" fmla="*/ 19 w 77"/>
                                <a:gd name="T67" fmla="*/ 9 h 57"/>
                                <a:gd name="T68" fmla="*/ 10 w 77"/>
                                <a:gd name="T69" fmla="*/ 9 h 57"/>
                                <a:gd name="T70" fmla="*/ 5 w 77"/>
                                <a:gd name="T71" fmla="*/ 9 h 57"/>
                                <a:gd name="T72" fmla="*/ 5 w 77"/>
                                <a:gd name="T73" fmla="*/ 14 h 57"/>
                                <a:gd name="T74" fmla="*/ 5 w 77"/>
                                <a:gd name="T75" fmla="*/ 14 h 57"/>
                                <a:gd name="T76" fmla="*/ 0 w 77"/>
                                <a:gd name="T77" fmla="*/ 19 h 57"/>
                                <a:gd name="T78" fmla="*/ 5 w 77"/>
                                <a:gd name="T79" fmla="*/ 24 h 57"/>
                                <a:gd name="T80" fmla="*/ 10 w 77"/>
                                <a:gd name="T81" fmla="*/ 29 h 57"/>
                                <a:gd name="T82" fmla="*/ 14 w 77"/>
                                <a:gd name="T83" fmla="*/ 33 h 57"/>
                                <a:gd name="T84" fmla="*/ 24 w 77"/>
                                <a:gd name="T85" fmla="*/ 38 h 57"/>
                                <a:gd name="T86" fmla="*/ 34 w 77"/>
                                <a:gd name="T87" fmla="*/ 4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 h="57">
                                  <a:moveTo>
                                    <a:pt x="29" y="53"/>
                                  </a:moveTo>
                                  <a:lnTo>
                                    <a:pt x="19" y="48"/>
                                  </a:lnTo>
                                  <a:lnTo>
                                    <a:pt x="10" y="43"/>
                                  </a:lnTo>
                                  <a:lnTo>
                                    <a:pt x="0" y="33"/>
                                  </a:lnTo>
                                  <a:lnTo>
                                    <a:pt x="0" y="24"/>
                                  </a:lnTo>
                                  <a:lnTo>
                                    <a:pt x="0" y="19"/>
                                  </a:lnTo>
                                  <a:lnTo>
                                    <a:pt x="0" y="14"/>
                                  </a:lnTo>
                                  <a:lnTo>
                                    <a:pt x="5" y="9"/>
                                  </a:lnTo>
                                  <a:lnTo>
                                    <a:pt x="14" y="5"/>
                                  </a:lnTo>
                                  <a:lnTo>
                                    <a:pt x="29" y="0"/>
                                  </a:lnTo>
                                  <a:lnTo>
                                    <a:pt x="48" y="5"/>
                                  </a:lnTo>
                                  <a:lnTo>
                                    <a:pt x="58" y="9"/>
                                  </a:lnTo>
                                  <a:lnTo>
                                    <a:pt x="67" y="19"/>
                                  </a:lnTo>
                                  <a:lnTo>
                                    <a:pt x="72" y="24"/>
                                  </a:lnTo>
                                  <a:lnTo>
                                    <a:pt x="77" y="33"/>
                                  </a:lnTo>
                                  <a:lnTo>
                                    <a:pt x="77" y="38"/>
                                  </a:lnTo>
                                  <a:lnTo>
                                    <a:pt x="77" y="48"/>
                                  </a:lnTo>
                                  <a:lnTo>
                                    <a:pt x="67" y="53"/>
                                  </a:lnTo>
                                  <a:lnTo>
                                    <a:pt x="58" y="57"/>
                                  </a:lnTo>
                                  <a:lnTo>
                                    <a:pt x="43" y="57"/>
                                  </a:lnTo>
                                  <a:lnTo>
                                    <a:pt x="29" y="53"/>
                                  </a:lnTo>
                                  <a:close/>
                                  <a:moveTo>
                                    <a:pt x="34" y="43"/>
                                  </a:moveTo>
                                  <a:lnTo>
                                    <a:pt x="48" y="48"/>
                                  </a:lnTo>
                                  <a:lnTo>
                                    <a:pt x="62" y="48"/>
                                  </a:lnTo>
                                  <a:lnTo>
                                    <a:pt x="67" y="48"/>
                                  </a:lnTo>
                                  <a:lnTo>
                                    <a:pt x="72" y="43"/>
                                  </a:lnTo>
                                  <a:lnTo>
                                    <a:pt x="72" y="38"/>
                                  </a:lnTo>
                                  <a:lnTo>
                                    <a:pt x="72" y="33"/>
                                  </a:lnTo>
                                  <a:lnTo>
                                    <a:pt x="67" y="29"/>
                                  </a:lnTo>
                                  <a:lnTo>
                                    <a:pt x="53" y="24"/>
                                  </a:lnTo>
                                  <a:lnTo>
                                    <a:pt x="38" y="14"/>
                                  </a:lnTo>
                                  <a:lnTo>
                                    <a:pt x="29" y="9"/>
                                  </a:lnTo>
                                  <a:lnTo>
                                    <a:pt x="19" y="9"/>
                                  </a:lnTo>
                                  <a:lnTo>
                                    <a:pt x="10" y="9"/>
                                  </a:lnTo>
                                  <a:lnTo>
                                    <a:pt x="5" y="9"/>
                                  </a:lnTo>
                                  <a:lnTo>
                                    <a:pt x="5" y="14"/>
                                  </a:lnTo>
                                  <a:lnTo>
                                    <a:pt x="0" y="19"/>
                                  </a:lnTo>
                                  <a:lnTo>
                                    <a:pt x="5" y="24"/>
                                  </a:lnTo>
                                  <a:lnTo>
                                    <a:pt x="10" y="29"/>
                                  </a:lnTo>
                                  <a:lnTo>
                                    <a:pt x="14" y="33"/>
                                  </a:lnTo>
                                  <a:lnTo>
                                    <a:pt x="24" y="38"/>
                                  </a:lnTo>
                                  <a:lnTo>
                                    <a:pt x="3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984"/>
                          <wps:cNvSpPr>
                            <a:spLocks noEditPoints="1"/>
                          </wps:cNvSpPr>
                          <wps:spPr bwMode="auto">
                            <a:xfrm>
                              <a:off x="3958" y="4198"/>
                              <a:ext cx="91" cy="77"/>
                            </a:xfrm>
                            <a:custGeom>
                              <a:avLst/>
                              <a:gdLst>
                                <a:gd name="T0" fmla="*/ 58 w 91"/>
                                <a:gd name="T1" fmla="*/ 15 h 77"/>
                                <a:gd name="T2" fmla="*/ 67 w 91"/>
                                <a:gd name="T3" fmla="*/ 15 h 77"/>
                                <a:gd name="T4" fmla="*/ 72 w 91"/>
                                <a:gd name="T5" fmla="*/ 15 h 77"/>
                                <a:gd name="T6" fmla="*/ 72 w 91"/>
                                <a:gd name="T7" fmla="*/ 15 h 77"/>
                                <a:gd name="T8" fmla="*/ 72 w 91"/>
                                <a:gd name="T9" fmla="*/ 10 h 77"/>
                                <a:gd name="T10" fmla="*/ 67 w 91"/>
                                <a:gd name="T11" fmla="*/ 10 h 77"/>
                                <a:gd name="T12" fmla="*/ 58 w 91"/>
                                <a:gd name="T13" fmla="*/ 0 h 77"/>
                                <a:gd name="T14" fmla="*/ 77 w 91"/>
                                <a:gd name="T15" fmla="*/ 10 h 77"/>
                                <a:gd name="T16" fmla="*/ 82 w 91"/>
                                <a:gd name="T17" fmla="*/ 19 h 77"/>
                                <a:gd name="T18" fmla="*/ 82 w 91"/>
                                <a:gd name="T19" fmla="*/ 24 h 77"/>
                                <a:gd name="T20" fmla="*/ 77 w 91"/>
                                <a:gd name="T21" fmla="*/ 29 h 77"/>
                                <a:gd name="T22" fmla="*/ 67 w 91"/>
                                <a:gd name="T23" fmla="*/ 29 h 77"/>
                                <a:gd name="T24" fmla="*/ 72 w 91"/>
                                <a:gd name="T25" fmla="*/ 38 h 77"/>
                                <a:gd name="T26" fmla="*/ 86 w 91"/>
                                <a:gd name="T27" fmla="*/ 53 h 77"/>
                                <a:gd name="T28" fmla="*/ 91 w 91"/>
                                <a:gd name="T29" fmla="*/ 62 h 77"/>
                                <a:gd name="T30" fmla="*/ 82 w 91"/>
                                <a:gd name="T31" fmla="*/ 77 h 77"/>
                                <a:gd name="T32" fmla="*/ 62 w 91"/>
                                <a:gd name="T33" fmla="*/ 77 h 77"/>
                                <a:gd name="T34" fmla="*/ 29 w 91"/>
                                <a:gd name="T35" fmla="*/ 67 h 77"/>
                                <a:gd name="T36" fmla="*/ 10 w 91"/>
                                <a:gd name="T37" fmla="*/ 53 h 77"/>
                                <a:gd name="T38" fmla="*/ 5 w 91"/>
                                <a:gd name="T39" fmla="*/ 38 h 77"/>
                                <a:gd name="T40" fmla="*/ 10 w 91"/>
                                <a:gd name="T41" fmla="*/ 29 h 77"/>
                                <a:gd name="T42" fmla="*/ 5 w 91"/>
                                <a:gd name="T43" fmla="*/ 24 h 77"/>
                                <a:gd name="T44" fmla="*/ 10 w 91"/>
                                <a:gd name="T45" fmla="*/ 43 h 77"/>
                                <a:gd name="T46" fmla="*/ 14 w 91"/>
                                <a:gd name="T47" fmla="*/ 53 h 77"/>
                                <a:gd name="T48" fmla="*/ 43 w 91"/>
                                <a:gd name="T49" fmla="*/ 62 h 77"/>
                                <a:gd name="T50" fmla="*/ 67 w 91"/>
                                <a:gd name="T51" fmla="*/ 62 h 77"/>
                                <a:gd name="T52" fmla="*/ 77 w 91"/>
                                <a:gd name="T53" fmla="*/ 58 h 77"/>
                                <a:gd name="T54" fmla="*/ 82 w 91"/>
                                <a:gd name="T55" fmla="*/ 53 h 77"/>
                                <a:gd name="T56" fmla="*/ 62 w 91"/>
                                <a:gd name="T57" fmla="*/ 34 h 77"/>
                                <a:gd name="T58" fmla="*/ 19 w 91"/>
                                <a:gd name="T59" fmla="*/ 29 h 77"/>
                                <a:gd name="T60" fmla="*/ 10 w 91"/>
                                <a:gd name="T61" fmla="*/ 34 h 77"/>
                                <a:gd name="T62" fmla="*/ 10 w 91"/>
                                <a:gd name="T63" fmla="*/ 4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1" h="77">
                                  <a:moveTo>
                                    <a:pt x="0" y="10"/>
                                  </a:moveTo>
                                  <a:lnTo>
                                    <a:pt x="58" y="15"/>
                                  </a:lnTo>
                                  <a:lnTo>
                                    <a:pt x="67" y="15"/>
                                  </a:lnTo>
                                  <a:lnTo>
                                    <a:pt x="72" y="15"/>
                                  </a:lnTo>
                                  <a:lnTo>
                                    <a:pt x="72" y="10"/>
                                  </a:lnTo>
                                  <a:lnTo>
                                    <a:pt x="67" y="10"/>
                                  </a:lnTo>
                                  <a:lnTo>
                                    <a:pt x="58" y="5"/>
                                  </a:lnTo>
                                  <a:lnTo>
                                    <a:pt x="58" y="0"/>
                                  </a:lnTo>
                                  <a:lnTo>
                                    <a:pt x="67" y="5"/>
                                  </a:lnTo>
                                  <a:lnTo>
                                    <a:pt x="77" y="10"/>
                                  </a:lnTo>
                                  <a:lnTo>
                                    <a:pt x="82" y="15"/>
                                  </a:lnTo>
                                  <a:lnTo>
                                    <a:pt x="82" y="19"/>
                                  </a:lnTo>
                                  <a:lnTo>
                                    <a:pt x="82" y="24"/>
                                  </a:lnTo>
                                  <a:lnTo>
                                    <a:pt x="82" y="29"/>
                                  </a:lnTo>
                                  <a:lnTo>
                                    <a:pt x="77" y="29"/>
                                  </a:lnTo>
                                  <a:lnTo>
                                    <a:pt x="72" y="29"/>
                                  </a:lnTo>
                                  <a:lnTo>
                                    <a:pt x="67" y="29"/>
                                  </a:lnTo>
                                  <a:lnTo>
                                    <a:pt x="58" y="29"/>
                                  </a:lnTo>
                                  <a:lnTo>
                                    <a:pt x="72" y="38"/>
                                  </a:lnTo>
                                  <a:lnTo>
                                    <a:pt x="86" y="48"/>
                                  </a:lnTo>
                                  <a:lnTo>
                                    <a:pt x="86" y="53"/>
                                  </a:lnTo>
                                  <a:lnTo>
                                    <a:pt x="91" y="58"/>
                                  </a:lnTo>
                                  <a:lnTo>
                                    <a:pt x="91" y="62"/>
                                  </a:lnTo>
                                  <a:lnTo>
                                    <a:pt x="86" y="72"/>
                                  </a:lnTo>
                                  <a:lnTo>
                                    <a:pt x="82" y="77"/>
                                  </a:lnTo>
                                  <a:lnTo>
                                    <a:pt x="77" y="77"/>
                                  </a:lnTo>
                                  <a:lnTo>
                                    <a:pt x="62" y="77"/>
                                  </a:lnTo>
                                  <a:lnTo>
                                    <a:pt x="43" y="77"/>
                                  </a:lnTo>
                                  <a:lnTo>
                                    <a:pt x="29" y="67"/>
                                  </a:lnTo>
                                  <a:lnTo>
                                    <a:pt x="14" y="58"/>
                                  </a:lnTo>
                                  <a:lnTo>
                                    <a:pt x="10" y="53"/>
                                  </a:lnTo>
                                  <a:lnTo>
                                    <a:pt x="5" y="43"/>
                                  </a:lnTo>
                                  <a:lnTo>
                                    <a:pt x="5" y="38"/>
                                  </a:lnTo>
                                  <a:lnTo>
                                    <a:pt x="5" y="34"/>
                                  </a:lnTo>
                                  <a:lnTo>
                                    <a:pt x="10" y="29"/>
                                  </a:lnTo>
                                  <a:lnTo>
                                    <a:pt x="14" y="24"/>
                                  </a:lnTo>
                                  <a:lnTo>
                                    <a:pt x="5" y="24"/>
                                  </a:lnTo>
                                  <a:lnTo>
                                    <a:pt x="0" y="10"/>
                                  </a:lnTo>
                                  <a:close/>
                                  <a:moveTo>
                                    <a:pt x="10" y="43"/>
                                  </a:moveTo>
                                  <a:lnTo>
                                    <a:pt x="10" y="48"/>
                                  </a:lnTo>
                                  <a:lnTo>
                                    <a:pt x="14" y="53"/>
                                  </a:lnTo>
                                  <a:lnTo>
                                    <a:pt x="29" y="58"/>
                                  </a:lnTo>
                                  <a:lnTo>
                                    <a:pt x="43" y="62"/>
                                  </a:lnTo>
                                  <a:lnTo>
                                    <a:pt x="58" y="67"/>
                                  </a:lnTo>
                                  <a:lnTo>
                                    <a:pt x="67" y="62"/>
                                  </a:lnTo>
                                  <a:lnTo>
                                    <a:pt x="72" y="62"/>
                                  </a:lnTo>
                                  <a:lnTo>
                                    <a:pt x="77" y="58"/>
                                  </a:lnTo>
                                  <a:lnTo>
                                    <a:pt x="82" y="58"/>
                                  </a:lnTo>
                                  <a:lnTo>
                                    <a:pt x="82" y="53"/>
                                  </a:lnTo>
                                  <a:lnTo>
                                    <a:pt x="72" y="43"/>
                                  </a:lnTo>
                                  <a:lnTo>
                                    <a:pt x="62" y="34"/>
                                  </a:lnTo>
                                  <a:lnTo>
                                    <a:pt x="38" y="29"/>
                                  </a:lnTo>
                                  <a:lnTo>
                                    <a:pt x="19" y="29"/>
                                  </a:lnTo>
                                  <a:lnTo>
                                    <a:pt x="14" y="29"/>
                                  </a:lnTo>
                                  <a:lnTo>
                                    <a:pt x="10" y="34"/>
                                  </a:lnTo>
                                  <a:lnTo>
                                    <a:pt x="10" y="38"/>
                                  </a:lnTo>
                                  <a:lnTo>
                                    <a:pt x="10"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985"/>
                          <wps:cNvSpPr>
                            <a:spLocks noEditPoints="1"/>
                          </wps:cNvSpPr>
                          <wps:spPr bwMode="auto">
                            <a:xfrm>
                              <a:off x="3915" y="3992"/>
                              <a:ext cx="53" cy="101"/>
                            </a:xfrm>
                            <a:custGeom>
                              <a:avLst/>
                              <a:gdLst>
                                <a:gd name="T0" fmla="*/ 19 w 53"/>
                                <a:gd name="T1" fmla="*/ 101 h 101"/>
                                <a:gd name="T2" fmla="*/ 0 w 53"/>
                                <a:gd name="T3" fmla="*/ 5 h 101"/>
                                <a:gd name="T4" fmla="*/ 5 w 53"/>
                                <a:gd name="T5" fmla="*/ 5 h 101"/>
                                <a:gd name="T6" fmla="*/ 24 w 53"/>
                                <a:gd name="T7" fmla="*/ 96 h 101"/>
                                <a:gd name="T8" fmla="*/ 19 w 53"/>
                                <a:gd name="T9" fmla="*/ 101 h 101"/>
                                <a:gd name="T10" fmla="*/ 48 w 53"/>
                                <a:gd name="T11" fmla="*/ 91 h 101"/>
                                <a:gd name="T12" fmla="*/ 24 w 53"/>
                                <a:gd name="T13" fmla="*/ 0 h 101"/>
                                <a:gd name="T14" fmla="*/ 33 w 53"/>
                                <a:gd name="T15" fmla="*/ 0 h 101"/>
                                <a:gd name="T16" fmla="*/ 53 w 53"/>
                                <a:gd name="T17" fmla="*/ 91 h 101"/>
                                <a:gd name="T18" fmla="*/ 48 w 53"/>
                                <a:gd name="T19" fmla="*/ 9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01">
                                  <a:moveTo>
                                    <a:pt x="19" y="101"/>
                                  </a:moveTo>
                                  <a:lnTo>
                                    <a:pt x="0" y="5"/>
                                  </a:lnTo>
                                  <a:lnTo>
                                    <a:pt x="5" y="5"/>
                                  </a:lnTo>
                                  <a:lnTo>
                                    <a:pt x="24" y="96"/>
                                  </a:lnTo>
                                  <a:lnTo>
                                    <a:pt x="19" y="101"/>
                                  </a:lnTo>
                                  <a:close/>
                                  <a:moveTo>
                                    <a:pt x="48" y="91"/>
                                  </a:moveTo>
                                  <a:lnTo>
                                    <a:pt x="24" y="0"/>
                                  </a:lnTo>
                                  <a:lnTo>
                                    <a:pt x="33" y="0"/>
                                  </a:lnTo>
                                  <a:lnTo>
                                    <a:pt x="53" y="91"/>
                                  </a:lnTo>
                                  <a:lnTo>
                                    <a:pt x="48" y="9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986"/>
                          <wps:cNvSpPr>
                            <a:spLocks/>
                          </wps:cNvSpPr>
                          <wps:spPr bwMode="auto">
                            <a:xfrm>
                              <a:off x="3843" y="3858"/>
                              <a:ext cx="134" cy="76"/>
                            </a:xfrm>
                            <a:custGeom>
                              <a:avLst/>
                              <a:gdLst>
                                <a:gd name="T0" fmla="*/ 0 w 134"/>
                                <a:gd name="T1" fmla="*/ 48 h 76"/>
                                <a:gd name="T2" fmla="*/ 91 w 134"/>
                                <a:gd name="T3" fmla="*/ 52 h 76"/>
                                <a:gd name="T4" fmla="*/ 81 w 134"/>
                                <a:gd name="T5" fmla="*/ 48 h 76"/>
                                <a:gd name="T6" fmla="*/ 67 w 134"/>
                                <a:gd name="T7" fmla="*/ 33 h 76"/>
                                <a:gd name="T8" fmla="*/ 57 w 134"/>
                                <a:gd name="T9" fmla="*/ 28 h 76"/>
                                <a:gd name="T10" fmla="*/ 53 w 134"/>
                                <a:gd name="T11" fmla="*/ 28 h 76"/>
                                <a:gd name="T12" fmla="*/ 53 w 134"/>
                                <a:gd name="T13" fmla="*/ 28 h 76"/>
                                <a:gd name="T14" fmla="*/ 53 w 134"/>
                                <a:gd name="T15" fmla="*/ 28 h 76"/>
                                <a:gd name="T16" fmla="*/ 53 w 134"/>
                                <a:gd name="T17" fmla="*/ 28 h 76"/>
                                <a:gd name="T18" fmla="*/ 53 w 134"/>
                                <a:gd name="T19" fmla="*/ 28 h 76"/>
                                <a:gd name="T20" fmla="*/ 53 w 134"/>
                                <a:gd name="T21" fmla="*/ 33 h 76"/>
                                <a:gd name="T22" fmla="*/ 53 w 134"/>
                                <a:gd name="T23" fmla="*/ 33 h 76"/>
                                <a:gd name="T24" fmla="*/ 53 w 134"/>
                                <a:gd name="T25" fmla="*/ 38 h 76"/>
                                <a:gd name="T26" fmla="*/ 53 w 134"/>
                                <a:gd name="T27" fmla="*/ 38 h 76"/>
                                <a:gd name="T28" fmla="*/ 48 w 134"/>
                                <a:gd name="T29" fmla="*/ 38 h 76"/>
                                <a:gd name="T30" fmla="*/ 38 w 134"/>
                                <a:gd name="T31" fmla="*/ 0 h 76"/>
                                <a:gd name="T32" fmla="*/ 43 w 134"/>
                                <a:gd name="T33" fmla="*/ 0 h 76"/>
                                <a:gd name="T34" fmla="*/ 48 w 134"/>
                                <a:gd name="T35" fmla="*/ 9 h 76"/>
                                <a:gd name="T36" fmla="*/ 48 w 134"/>
                                <a:gd name="T37" fmla="*/ 14 h 76"/>
                                <a:gd name="T38" fmla="*/ 53 w 134"/>
                                <a:gd name="T39" fmla="*/ 19 h 76"/>
                                <a:gd name="T40" fmla="*/ 57 w 134"/>
                                <a:gd name="T41" fmla="*/ 19 h 76"/>
                                <a:gd name="T42" fmla="*/ 62 w 134"/>
                                <a:gd name="T43" fmla="*/ 28 h 76"/>
                                <a:gd name="T44" fmla="*/ 67 w 134"/>
                                <a:gd name="T45" fmla="*/ 28 h 76"/>
                                <a:gd name="T46" fmla="*/ 77 w 134"/>
                                <a:gd name="T47" fmla="*/ 38 h 76"/>
                                <a:gd name="T48" fmla="*/ 81 w 134"/>
                                <a:gd name="T49" fmla="*/ 33 h 76"/>
                                <a:gd name="T50" fmla="*/ 91 w 134"/>
                                <a:gd name="T51" fmla="*/ 28 h 76"/>
                                <a:gd name="T52" fmla="*/ 105 w 134"/>
                                <a:gd name="T53" fmla="*/ 19 h 76"/>
                                <a:gd name="T54" fmla="*/ 110 w 134"/>
                                <a:gd name="T55" fmla="*/ 19 h 76"/>
                                <a:gd name="T56" fmla="*/ 115 w 134"/>
                                <a:gd name="T57" fmla="*/ 14 h 76"/>
                                <a:gd name="T58" fmla="*/ 115 w 134"/>
                                <a:gd name="T59" fmla="*/ 14 h 76"/>
                                <a:gd name="T60" fmla="*/ 115 w 134"/>
                                <a:gd name="T61" fmla="*/ 9 h 76"/>
                                <a:gd name="T62" fmla="*/ 110 w 134"/>
                                <a:gd name="T63" fmla="*/ 9 h 76"/>
                                <a:gd name="T64" fmla="*/ 105 w 134"/>
                                <a:gd name="T65" fmla="*/ 4 h 76"/>
                                <a:gd name="T66" fmla="*/ 101 w 134"/>
                                <a:gd name="T67" fmla="*/ 4 h 76"/>
                                <a:gd name="T68" fmla="*/ 101 w 134"/>
                                <a:gd name="T69" fmla="*/ 0 h 76"/>
                                <a:gd name="T70" fmla="*/ 115 w 134"/>
                                <a:gd name="T71" fmla="*/ 4 h 76"/>
                                <a:gd name="T72" fmla="*/ 120 w 134"/>
                                <a:gd name="T73" fmla="*/ 9 h 76"/>
                                <a:gd name="T74" fmla="*/ 125 w 134"/>
                                <a:gd name="T75" fmla="*/ 14 h 76"/>
                                <a:gd name="T76" fmla="*/ 125 w 134"/>
                                <a:gd name="T77" fmla="*/ 19 h 76"/>
                                <a:gd name="T78" fmla="*/ 125 w 134"/>
                                <a:gd name="T79" fmla="*/ 24 h 76"/>
                                <a:gd name="T80" fmla="*/ 125 w 134"/>
                                <a:gd name="T81" fmla="*/ 24 h 76"/>
                                <a:gd name="T82" fmla="*/ 110 w 134"/>
                                <a:gd name="T83" fmla="*/ 33 h 76"/>
                                <a:gd name="T84" fmla="*/ 86 w 134"/>
                                <a:gd name="T85" fmla="*/ 43 h 76"/>
                                <a:gd name="T86" fmla="*/ 101 w 134"/>
                                <a:gd name="T87" fmla="*/ 52 h 76"/>
                                <a:gd name="T88" fmla="*/ 129 w 134"/>
                                <a:gd name="T89" fmla="*/ 57 h 76"/>
                                <a:gd name="T90" fmla="*/ 134 w 134"/>
                                <a:gd name="T91" fmla="*/ 72 h 76"/>
                                <a:gd name="T92" fmla="*/ 29 w 134"/>
                                <a:gd name="T93" fmla="*/ 62 h 76"/>
                                <a:gd name="T94" fmla="*/ 19 w 134"/>
                                <a:gd name="T95" fmla="*/ 62 h 76"/>
                                <a:gd name="T96" fmla="*/ 19 w 134"/>
                                <a:gd name="T97" fmla="*/ 62 h 76"/>
                                <a:gd name="T98" fmla="*/ 19 w 134"/>
                                <a:gd name="T99" fmla="*/ 62 h 76"/>
                                <a:gd name="T100" fmla="*/ 14 w 134"/>
                                <a:gd name="T101" fmla="*/ 62 h 76"/>
                                <a:gd name="T102" fmla="*/ 14 w 134"/>
                                <a:gd name="T103" fmla="*/ 62 h 76"/>
                                <a:gd name="T104" fmla="*/ 14 w 134"/>
                                <a:gd name="T105" fmla="*/ 67 h 76"/>
                                <a:gd name="T106" fmla="*/ 14 w 134"/>
                                <a:gd name="T107" fmla="*/ 67 h 76"/>
                                <a:gd name="T108" fmla="*/ 14 w 134"/>
                                <a:gd name="T109" fmla="*/ 72 h 76"/>
                                <a:gd name="T110" fmla="*/ 14 w 134"/>
                                <a:gd name="T111" fmla="*/ 76 h 76"/>
                                <a:gd name="T112" fmla="*/ 14 w 134"/>
                                <a:gd name="T113" fmla="*/ 76 h 76"/>
                                <a:gd name="T114" fmla="*/ 0 w 134"/>
                                <a:gd name="T115" fmla="*/ 4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4" h="76">
                                  <a:moveTo>
                                    <a:pt x="0" y="48"/>
                                  </a:moveTo>
                                  <a:lnTo>
                                    <a:pt x="91" y="52"/>
                                  </a:lnTo>
                                  <a:lnTo>
                                    <a:pt x="81" y="48"/>
                                  </a:lnTo>
                                  <a:lnTo>
                                    <a:pt x="67" y="33"/>
                                  </a:lnTo>
                                  <a:lnTo>
                                    <a:pt x="57" y="28"/>
                                  </a:lnTo>
                                  <a:lnTo>
                                    <a:pt x="53" y="28"/>
                                  </a:lnTo>
                                  <a:lnTo>
                                    <a:pt x="53" y="33"/>
                                  </a:lnTo>
                                  <a:lnTo>
                                    <a:pt x="53" y="38"/>
                                  </a:lnTo>
                                  <a:lnTo>
                                    <a:pt x="48" y="38"/>
                                  </a:lnTo>
                                  <a:lnTo>
                                    <a:pt x="38" y="0"/>
                                  </a:lnTo>
                                  <a:lnTo>
                                    <a:pt x="43" y="0"/>
                                  </a:lnTo>
                                  <a:lnTo>
                                    <a:pt x="48" y="9"/>
                                  </a:lnTo>
                                  <a:lnTo>
                                    <a:pt x="48" y="14"/>
                                  </a:lnTo>
                                  <a:lnTo>
                                    <a:pt x="53" y="19"/>
                                  </a:lnTo>
                                  <a:lnTo>
                                    <a:pt x="57" y="19"/>
                                  </a:lnTo>
                                  <a:lnTo>
                                    <a:pt x="62" y="28"/>
                                  </a:lnTo>
                                  <a:lnTo>
                                    <a:pt x="67" y="28"/>
                                  </a:lnTo>
                                  <a:lnTo>
                                    <a:pt x="77" y="38"/>
                                  </a:lnTo>
                                  <a:lnTo>
                                    <a:pt x="81" y="33"/>
                                  </a:lnTo>
                                  <a:lnTo>
                                    <a:pt x="91" y="28"/>
                                  </a:lnTo>
                                  <a:lnTo>
                                    <a:pt x="105" y="19"/>
                                  </a:lnTo>
                                  <a:lnTo>
                                    <a:pt x="110" y="19"/>
                                  </a:lnTo>
                                  <a:lnTo>
                                    <a:pt x="115" y="14"/>
                                  </a:lnTo>
                                  <a:lnTo>
                                    <a:pt x="115" y="9"/>
                                  </a:lnTo>
                                  <a:lnTo>
                                    <a:pt x="110" y="9"/>
                                  </a:lnTo>
                                  <a:lnTo>
                                    <a:pt x="105" y="4"/>
                                  </a:lnTo>
                                  <a:lnTo>
                                    <a:pt x="101" y="4"/>
                                  </a:lnTo>
                                  <a:lnTo>
                                    <a:pt x="101" y="0"/>
                                  </a:lnTo>
                                  <a:lnTo>
                                    <a:pt x="115" y="4"/>
                                  </a:lnTo>
                                  <a:lnTo>
                                    <a:pt x="120" y="9"/>
                                  </a:lnTo>
                                  <a:lnTo>
                                    <a:pt x="125" y="14"/>
                                  </a:lnTo>
                                  <a:lnTo>
                                    <a:pt x="125" y="19"/>
                                  </a:lnTo>
                                  <a:lnTo>
                                    <a:pt x="125" y="24"/>
                                  </a:lnTo>
                                  <a:lnTo>
                                    <a:pt x="110" y="33"/>
                                  </a:lnTo>
                                  <a:lnTo>
                                    <a:pt x="86" y="43"/>
                                  </a:lnTo>
                                  <a:lnTo>
                                    <a:pt x="101" y="52"/>
                                  </a:lnTo>
                                  <a:lnTo>
                                    <a:pt x="129" y="57"/>
                                  </a:lnTo>
                                  <a:lnTo>
                                    <a:pt x="134" y="72"/>
                                  </a:lnTo>
                                  <a:lnTo>
                                    <a:pt x="29" y="62"/>
                                  </a:lnTo>
                                  <a:lnTo>
                                    <a:pt x="19" y="62"/>
                                  </a:lnTo>
                                  <a:lnTo>
                                    <a:pt x="14" y="62"/>
                                  </a:lnTo>
                                  <a:lnTo>
                                    <a:pt x="14" y="67"/>
                                  </a:lnTo>
                                  <a:lnTo>
                                    <a:pt x="14" y="72"/>
                                  </a:lnTo>
                                  <a:lnTo>
                                    <a:pt x="14" y="76"/>
                                  </a:lnTo>
                                  <a:lnTo>
                                    <a:pt x="0"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987"/>
                          <wps:cNvSpPr>
                            <a:spLocks/>
                          </wps:cNvSpPr>
                          <wps:spPr bwMode="auto">
                            <a:xfrm>
                              <a:off x="3910" y="3685"/>
                              <a:ext cx="19" cy="14"/>
                            </a:xfrm>
                            <a:custGeom>
                              <a:avLst/>
                              <a:gdLst>
                                <a:gd name="T0" fmla="*/ 0 w 19"/>
                                <a:gd name="T1" fmla="*/ 10 h 14"/>
                                <a:gd name="T2" fmla="*/ 0 w 19"/>
                                <a:gd name="T3" fmla="*/ 5 h 14"/>
                                <a:gd name="T4" fmla="*/ 0 w 19"/>
                                <a:gd name="T5" fmla="*/ 0 h 14"/>
                                <a:gd name="T6" fmla="*/ 5 w 19"/>
                                <a:gd name="T7" fmla="*/ 0 h 14"/>
                                <a:gd name="T8" fmla="*/ 10 w 19"/>
                                <a:gd name="T9" fmla="*/ 0 h 14"/>
                                <a:gd name="T10" fmla="*/ 10 w 19"/>
                                <a:gd name="T11" fmla="*/ 0 h 14"/>
                                <a:gd name="T12" fmla="*/ 14 w 19"/>
                                <a:gd name="T13" fmla="*/ 0 h 14"/>
                                <a:gd name="T14" fmla="*/ 19 w 19"/>
                                <a:gd name="T15" fmla="*/ 0 h 14"/>
                                <a:gd name="T16" fmla="*/ 19 w 19"/>
                                <a:gd name="T17" fmla="*/ 5 h 14"/>
                                <a:gd name="T18" fmla="*/ 19 w 19"/>
                                <a:gd name="T19" fmla="*/ 10 h 14"/>
                                <a:gd name="T20" fmla="*/ 19 w 19"/>
                                <a:gd name="T21" fmla="*/ 10 h 14"/>
                                <a:gd name="T22" fmla="*/ 14 w 19"/>
                                <a:gd name="T23" fmla="*/ 14 h 14"/>
                                <a:gd name="T24" fmla="*/ 10 w 19"/>
                                <a:gd name="T25" fmla="*/ 14 h 14"/>
                                <a:gd name="T26" fmla="*/ 10 w 19"/>
                                <a:gd name="T27" fmla="*/ 14 h 14"/>
                                <a:gd name="T28" fmla="*/ 5 w 19"/>
                                <a:gd name="T29" fmla="*/ 14 h 14"/>
                                <a:gd name="T30" fmla="*/ 5 w 19"/>
                                <a:gd name="T31" fmla="*/ 10 h 14"/>
                                <a:gd name="T32" fmla="*/ 0 w 19"/>
                                <a:gd name="T33"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4">
                                  <a:moveTo>
                                    <a:pt x="0" y="10"/>
                                  </a:moveTo>
                                  <a:lnTo>
                                    <a:pt x="0" y="5"/>
                                  </a:lnTo>
                                  <a:lnTo>
                                    <a:pt x="0" y="0"/>
                                  </a:lnTo>
                                  <a:lnTo>
                                    <a:pt x="5" y="0"/>
                                  </a:lnTo>
                                  <a:lnTo>
                                    <a:pt x="10" y="0"/>
                                  </a:lnTo>
                                  <a:lnTo>
                                    <a:pt x="14" y="0"/>
                                  </a:lnTo>
                                  <a:lnTo>
                                    <a:pt x="19" y="0"/>
                                  </a:lnTo>
                                  <a:lnTo>
                                    <a:pt x="19" y="5"/>
                                  </a:lnTo>
                                  <a:lnTo>
                                    <a:pt x="19" y="10"/>
                                  </a:lnTo>
                                  <a:lnTo>
                                    <a:pt x="14" y="14"/>
                                  </a:lnTo>
                                  <a:lnTo>
                                    <a:pt x="10" y="14"/>
                                  </a:lnTo>
                                  <a:lnTo>
                                    <a:pt x="5" y="14"/>
                                  </a:lnTo>
                                  <a:lnTo>
                                    <a:pt x="5" y="10"/>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988"/>
                          <wps:cNvSpPr>
                            <a:spLocks noEditPoints="1"/>
                          </wps:cNvSpPr>
                          <wps:spPr bwMode="auto">
                            <a:xfrm>
                              <a:off x="3814" y="3541"/>
                              <a:ext cx="96" cy="77"/>
                            </a:xfrm>
                            <a:custGeom>
                              <a:avLst/>
                              <a:gdLst>
                                <a:gd name="T0" fmla="*/ 62 w 96"/>
                                <a:gd name="T1" fmla="*/ 15 h 77"/>
                                <a:gd name="T2" fmla="*/ 72 w 96"/>
                                <a:gd name="T3" fmla="*/ 15 h 77"/>
                                <a:gd name="T4" fmla="*/ 77 w 96"/>
                                <a:gd name="T5" fmla="*/ 15 h 77"/>
                                <a:gd name="T6" fmla="*/ 77 w 96"/>
                                <a:gd name="T7" fmla="*/ 10 h 77"/>
                                <a:gd name="T8" fmla="*/ 77 w 96"/>
                                <a:gd name="T9" fmla="*/ 10 h 77"/>
                                <a:gd name="T10" fmla="*/ 67 w 96"/>
                                <a:gd name="T11" fmla="*/ 5 h 77"/>
                                <a:gd name="T12" fmla="*/ 62 w 96"/>
                                <a:gd name="T13" fmla="*/ 0 h 77"/>
                                <a:gd name="T14" fmla="*/ 82 w 96"/>
                                <a:gd name="T15" fmla="*/ 10 h 77"/>
                                <a:gd name="T16" fmla="*/ 86 w 96"/>
                                <a:gd name="T17" fmla="*/ 19 h 77"/>
                                <a:gd name="T18" fmla="*/ 86 w 96"/>
                                <a:gd name="T19" fmla="*/ 24 h 77"/>
                                <a:gd name="T20" fmla="*/ 82 w 96"/>
                                <a:gd name="T21" fmla="*/ 29 h 77"/>
                                <a:gd name="T22" fmla="*/ 72 w 96"/>
                                <a:gd name="T23" fmla="*/ 29 h 77"/>
                                <a:gd name="T24" fmla="*/ 77 w 96"/>
                                <a:gd name="T25" fmla="*/ 34 h 77"/>
                                <a:gd name="T26" fmla="*/ 91 w 96"/>
                                <a:gd name="T27" fmla="*/ 48 h 77"/>
                                <a:gd name="T28" fmla="*/ 96 w 96"/>
                                <a:gd name="T29" fmla="*/ 63 h 77"/>
                                <a:gd name="T30" fmla="*/ 86 w 96"/>
                                <a:gd name="T31" fmla="*/ 72 h 77"/>
                                <a:gd name="T32" fmla="*/ 62 w 96"/>
                                <a:gd name="T33" fmla="*/ 77 h 77"/>
                                <a:gd name="T34" fmla="*/ 34 w 96"/>
                                <a:gd name="T35" fmla="*/ 67 h 77"/>
                                <a:gd name="T36" fmla="*/ 10 w 96"/>
                                <a:gd name="T37" fmla="*/ 48 h 77"/>
                                <a:gd name="T38" fmla="*/ 10 w 96"/>
                                <a:gd name="T39" fmla="*/ 34 h 77"/>
                                <a:gd name="T40" fmla="*/ 10 w 96"/>
                                <a:gd name="T41" fmla="*/ 29 h 77"/>
                                <a:gd name="T42" fmla="*/ 5 w 96"/>
                                <a:gd name="T43" fmla="*/ 24 h 77"/>
                                <a:gd name="T44" fmla="*/ 14 w 96"/>
                                <a:gd name="T45" fmla="*/ 39 h 77"/>
                                <a:gd name="T46" fmla="*/ 19 w 96"/>
                                <a:gd name="T47" fmla="*/ 48 h 77"/>
                                <a:gd name="T48" fmla="*/ 43 w 96"/>
                                <a:gd name="T49" fmla="*/ 63 h 77"/>
                                <a:gd name="T50" fmla="*/ 72 w 96"/>
                                <a:gd name="T51" fmla="*/ 63 h 77"/>
                                <a:gd name="T52" fmla="*/ 82 w 96"/>
                                <a:gd name="T53" fmla="*/ 58 h 77"/>
                                <a:gd name="T54" fmla="*/ 82 w 96"/>
                                <a:gd name="T55" fmla="*/ 48 h 77"/>
                                <a:gd name="T56" fmla="*/ 67 w 96"/>
                                <a:gd name="T57" fmla="*/ 34 h 77"/>
                                <a:gd name="T58" fmla="*/ 24 w 96"/>
                                <a:gd name="T59" fmla="*/ 24 h 77"/>
                                <a:gd name="T60" fmla="*/ 14 w 96"/>
                                <a:gd name="T61" fmla="*/ 29 h 77"/>
                                <a:gd name="T62" fmla="*/ 14 w 96"/>
                                <a:gd name="T63" fmla="*/ 3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 h="77">
                                  <a:moveTo>
                                    <a:pt x="0" y="10"/>
                                  </a:moveTo>
                                  <a:lnTo>
                                    <a:pt x="62" y="15"/>
                                  </a:lnTo>
                                  <a:lnTo>
                                    <a:pt x="72" y="15"/>
                                  </a:lnTo>
                                  <a:lnTo>
                                    <a:pt x="77" y="15"/>
                                  </a:lnTo>
                                  <a:lnTo>
                                    <a:pt x="77" y="10"/>
                                  </a:lnTo>
                                  <a:lnTo>
                                    <a:pt x="72" y="10"/>
                                  </a:lnTo>
                                  <a:lnTo>
                                    <a:pt x="67" y="5"/>
                                  </a:lnTo>
                                  <a:lnTo>
                                    <a:pt x="62" y="0"/>
                                  </a:lnTo>
                                  <a:lnTo>
                                    <a:pt x="72" y="0"/>
                                  </a:lnTo>
                                  <a:lnTo>
                                    <a:pt x="82" y="10"/>
                                  </a:lnTo>
                                  <a:lnTo>
                                    <a:pt x="86" y="15"/>
                                  </a:lnTo>
                                  <a:lnTo>
                                    <a:pt x="86" y="19"/>
                                  </a:lnTo>
                                  <a:lnTo>
                                    <a:pt x="86" y="24"/>
                                  </a:lnTo>
                                  <a:lnTo>
                                    <a:pt x="82" y="29"/>
                                  </a:lnTo>
                                  <a:lnTo>
                                    <a:pt x="77" y="29"/>
                                  </a:lnTo>
                                  <a:lnTo>
                                    <a:pt x="72" y="29"/>
                                  </a:lnTo>
                                  <a:lnTo>
                                    <a:pt x="62" y="29"/>
                                  </a:lnTo>
                                  <a:lnTo>
                                    <a:pt x="77" y="34"/>
                                  </a:lnTo>
                                  <a:lnTo>
                                    <a:pt x="86" y="43"/>
                                  </a:lnTo>
                                  <a:lnTo>
                                    <a:pt x="91" y="48"/>
                                  </a:lnTo>
                                  <a:lnTo>
                                    <a:pt x="96" y="58"/>
                                  </a:lnTo>
                                  <a:lnTo>
                                    <a:pt x="96" y="63"/>
                                  </a:lnTo>
                                  <a:lnTo>
                                    <a:pt x="91" y="67"/>
                                  </a:lnTo>
                                  <a:lnTo>
                                    <a:pt x="86" y="72"/>
                                  </a:lnTo>
                                  <a:lnTo>
                                    <a:pt x="77" y="77"/>
                                  </a:lnTo>
                                  <a:lnTo>
                                    <a:pt x="62" y="77"/>
                                  </a:lnTo>
                                  <a:lnTo>
                                    <a:pt x="48" y="72"/>
                                  </a:lnTo>
                                  <a:lnTo>
                                    <a:pt x="34" y="67"/>
                                  </a:lnTo>
                                  <a:lnTo>
                                    <a:pt x="19" y="58"/>
                                  </a:lnTo>
                                  <a:lnTo>
                                    <a:pt x="10" y="48"/>
                                  </a:lnTo>
                                  <a:lnTo>
                                    <a:pt x="10" y="39"/>
                                  </a:lnTo>
                                  <a:lnTo>
                                    <a:pt x="10" y="34"/>
                                  </a:lnTo>
                                  <a:lnTo>
                                    <a:pt x="10" y="29"/>
                                  </a:lnTo>
                                  <a:lnTo>
                                    <a:pt x="19" y="24"/>
                                  </a:lnTo>
                                  <a:lnTo>
                                    <a:pt x="5" y="24"/>
                                  </a:lnTo>
                                  <a:lnTo>
                                    <a:pt x="0" y="10"/>
                                  </a:lnTo>
                                  <a:close/>
                                  <a:moveTo>
                                    <a:pt x="14" y="39"/>
                                  </a:moveTo>
                                  <a:lnTo>
                                    <a:pt x="14" y="43"/>
                                  </a:lnTo>
                                  <a:lnTo>
                                    <a:pt x="19" y="48"/>
                                  </a:lnTo>
                                  <a:lnTo>
                                    <a:pt x="29" y="58"/>
                                  </a:lnTo>
                                  <a:lnTo>
                                    <a:pt x="43" y="63"/>
                                  </a:lnTo>
                                  <a:lnTo>
                                    <a:pt x="58" y="63"/>
                                  </a:lnTo>
                                  <a:lnTo>
                                    <a:pt x="72" y="63"/>
                                  </a:lnTo>
                                  <a:lnTo>
                                    <a:pt x="77" y="63"/>
                                  </a:lnTo>
                                  <a:lnTo>
                                    <a:pt x="82" y="58"/>
                                  </a:lnTo>
                                  <a:lnTo>
                                    <a:pt x="82" y="53"/>
                                  </a:lnTo>
                                  <a:lnTo>
                                    <a:pt x="82" y="48"/>
                                  </a:lnTo>
                                  <a:lnTo>
                                    <a:pt x="77" y="39"/>
                                  </a:lnTo>
                                  <a:lnTo>
                                    <a:pt x="67" y="34"/>
                                  </a:lnTo>
                                  <a:lnTo>
                                    <a:pt x="43" y="24"/>
                                  </a:lnTo>
                                  <a:lnTo>
                                    <a:pt x="24" y="24"/>
                                  </a:lnTo>
                                  <a:lnTo>
                                    <a:pt x="19" y="29"/>
                                  </a:lnTo>
                                  <a:lnTo>
                                    <a:pt x="14" y="29"/>
                                  </a:lnTo>
                                  <a:lnTo>
                                    <a:pt x="14" y="34"/>
                                  </a:lnTo>
                                  <a:lnTo>
                                    <a:pt x="14" y="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989"/>
                          <wps:cNvSpPr>
                            <a:spLocks noEditPoints="1"/>
                          </wps:cNvSpPr>
                          <wps:spPr bwMode="auto">
                            <a:xfrm>
                              <a:off x="4020" y="4136"/>
                              <a:ext cx="58" cy="43"/>
                            </a:xfrm>
                            <a:custGeom>
                              <a:avLst/>
                              <a:gdLst>
                                <a:gd name="T0" fmla="*/ 34 w 58"/>
                                <a:gd name="T1" fmla="*/ 33 h 43"/>
                                <a:gd name="T2" fmla="*/ 39 w 58"/>
                                <a:gd name="T3" fmla="*/ 33 h 43"/>
                                <a:gd name="T4" fmla="*/ 39 w 58"/>
                                <a:gd name="T5" fmla="*/ 33 h 43"/>
                                <a:gd name="T6" fmla="*/ 44 w 58"/>
                                <a:gd name="T7" fmla="*/ 29 h 43"/>
                                <a:gd name="T8" fmla="*/ 48 w 58"/>
                                <a:gd name="T9" fmla="*/ 29 h 43"/>
                                <a:gd name="T10" fmla="*/ 48 w 58"/>
                                <a:gd name="T11" fmla="*/ 24 h 43"/>
                                <a:gd name="T12" fmla="*/ 48 w 58"/>
                                <a:gd name="T13" fmla="*/ 19 h 43"/>
                                <a:gd name="T14" fmla="*/ 48 w 58"/>
                                <a:gd name="T15" fmla="*/ 14 h 43"/>
                                <a:gd name="T16" fmla="*/ 44 w 58"/>
                                <a:gd name="T17" fmla="*/ 9 h 43"/>
                                <a:gd name="T18" fmla="*/ 44 w 58"/>
                                <a:gd name="T19" fmla="*/ 5 h 43"/>
                                <a:gd name="T20" fmla="*/ 34 w 58"/>
                                <a:gd name="T21" fmla="*/ 0 h 43"/>
                                <a:gd name="T22" fmla="*/ 39 w 58"/>
                                <a:gd name="T23" fmla="*/ 0 h 43"/>
                                <a:gd name="T24" fmla="*/ 48 w 58"/>
                                <a:gd name="T25" fmla="*/ 9 h 43"/>
                                <a:gd name="T26" fmla="*/ 58 w 58"/>
                                <a:gd name="T27" fmla="*/ 24 h 43"/>
                                <a:gd name="T28" fmla="*/ 58 w 58"/>
                                <a:gd name="T29" fmla="*/ 29 h 43"/>
                                <a:gd name="T30" fmla="*/ 53 w 58"/>
                                <a:gd name="T31" fmla="*/ 33 h 43"/>
                                <a:gd name="T32" fmla="*/ 48 w 58"/>
                                <a:gd name="T33" fmla="*/ 38 h 43"/>
                                <a:gd name="T34" fmla="*/ 44 w 58"/>
                                <a:gd name="T35" fmla="*/ 43 h 43"/>
                                <a:gd name="T36" fmla="*/ 34 w 58"/>
                                <a:gd name="T37" fmla="*/ 43 h 43"/>
                                <a:gd name="T38" fmla="*/ 24 w 58"/>
                                <a:gd name="T39" fmla="*/ 38 h 43"/>
                                <a:gd name="T40" fmla="*/ 15 w 58"/>
                                <a:gd name="T41" fmla="*/ 38 h 43"/>
                                <a:gd name="T42" fmla="*/ 10 w 58"/>
                                <a:gd name="T43" fmla="*/ 29 h 43"/>
                                <a:gd name="T44" fmla="*/ 0 w 58"/>
                                <a:gd name="T45" fmla="*/ 24 h 43"/>
                                <a:gd name="T46" fmla="*/ 0 w 58"/>
                                <a:gd name="T47" fmla="*/ 14 h 43"/>
                                <a:gd name="T48" fmla="*/ 0 w 58"/>
                                <a:gd name="T49" fmla="*/ 9 h 43"/>
                                <a:gd name="T50" fmla="*/ 0 w 58"/>
                                <a:gd name="T51" fmla="*/ 5 h 43"/>
                                <a:gd name="T52" fmla="*/ 0 w 58"/>
                                <a:gd name="T53" fmla="*/ 5 h 43"/>
                                <a:gd name="T54" fmla="*/ 5 w 58"/>
                                <a:gd name="T55" fmla="*/ 0 h 43"/>
                                <a:gd name="T56" fmla="*/ 10 w 58"/>
                                <a:gd name="T57" fmla="*/ 0 h 43"/>
                                <a:gd name="T58" fmla="*/ 15 w 58"/>
                                <a:gd name="T59" fmla="*/ 5 h 43"/>
                                <a:gd name="T60" fmla="*/ 20 w 58"/>
                                <a:gd name="T61" fmla="*/ 9 h 43"/>
                                <a:gd name="T62" fmla="*/ 29 w 58"/>
                                <a:gd name="T63" fmla="*/ 14 h 43"/>
                                <a:gd name="T64" fmla="*/ 29 w 58"/>
                                <a:gd name="T65" fmla="*/ 24 h 43"/>
                                <a:gd name="T66" fmla="*/ 34 w 58"/>
                                <a:gd name="T67" fmla="*/ 33 h 43"/>
                                <a:gd name="T68" fmla="*/ 34 w 58"/>
                                <a:gd name="T69" fmla="*/ 33 h 43"/>
                                <a:gd name="T70" fmla="*/ 29 w 58"/>
                                <a:gd name="T71" fmla="*/ 24 h 43"/>
                                <a:gd name="T72" fmla="*/ 24 w 58"/>
                                <a:gd name="T73" fmla="*/ 19 h 43"/>
                                <a:gd name="T74" fmla="*/ 20 w 58"/>
                                <a:gd name="T75" fmla="*/ 14 h 43"/>
                                <a:gd name="T76" fmla="*/ 15 w 58"/>
                                <a:gd name="T77" fmla="*/ 9 h 43"/>
                                <a:gd name="T78" fmla="*/ 10 w 58"/>
                                <a:gd name="T79" fmla="*/ 9 h 43"/>
                                <a:gd name="T80" fmla="*/ 5 w 58"/>
                                <a:gd name="T81" fmla="*/ 9 h 43"/>
                                <a:gd name="T82" fmla="*/ 5 w 58"/>
                                <a:gd name="T83" fmla="*/ 9 h 43"/>
                                <a:gd name="T84" fmla="*/ 5 w 58"/>
                                <a:gd name="T85" fmla="*/ 9 h 43"/>
                                <a:gd name="T86" fmla="*/ 0 w 58"/>
                                <a:gd name="T87" fmla="*/ 14 h 43"/>
                                <a:gd name="T88" fmla="*/ 0 w 58"/>
                                <a:gd name="T89" fmla="*/ 14 h 43"/>
                                <a:gd name="T90" fmla="*/ 5 w 58"/>
                                <a:gd name="T91" fmla="*/ 24 h 43"/>
                                <a:gd name="T92" fmla="*/ 10 w 58"/>
                                <a:gd name="T93" fmla="*/ 29 h 43"/>
                                <a:gd name="T94" fmla="*/ 20 w 58"/>
                                <a:gd name="T95" fmla="*/ 33 h 43"/>
                                <a:gd name="T96" fmla="*/ 34 w 58"/>
                                <a:gd name="T97" fmla="*/ 3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8" h="43">
                                  <a:moveTo>
                                    <a:pt x="34" y="33"/>
                                  </a:moveTo>
                                  <a:lnTo>
                                    <a:pt x="39" y="33"/>
                                  </a:lnTo>
                                  <a:lnTo>
                                    <a:pt x="44" y="29"/>
                                  </a:lnTo>
                                  <a:lnTo>
                                    <a:pt x="48" y="29"/>
                                  </a:lnTo>
                                  <a:lnTo>
                                    <a:pt x="48" y="24"/>
                                  </a:lnTo>
                                  <a:lnTo>
                                    <a:pt x="48" y="19"/>
                                  </a:lnTo>
                                  <a:lnTo>
                                    <a:pt x="48" y="14"/>
                                  </a:lnTo>
                                  <a:lnTo>
                                    <a:pt x="44" y="9"/>
                                  </a:lnTo>
                                  <a:lnTo>
                                    <a:pt x="44" y="5"/>
                                  </a:lnTo>
                                  <a:lnTo>
                                    <a:pt x="34" y="0"/>
                                  </a:lnTo>
                                  <a:lnTo>
                                    <a:pt x="39" y="0"/>
                                  </a:lnTo>
                                  <a:lnTo>
                                    <a:pt x="48" y="9"/>
                                  </a:lnTo>
                                  <a:lnTo>
                                    <a:pt x="58" y="24"/>
                                  </a:lnTo>
                                  <a:lnTo>
                                    <a:pt x="58" y="29"/>
                                  </a:lnTo>
                                  <a:lnTo>
                                    <a:pt x="53" y="33"/>
                                  </a:lnTo>
                                  <a:lnTo>
                                    <a:pt x="48" y="38"/>
                                  </a:lnTo>
                                  <a:lnTo>
                                    <a:pt x="44" y="43"/>
                                  </a:lnTo>
                                  <a:lnTo>
                                    <a:pt x="34" y="43"/>
                                  </a:lnTo>
                                  <a:lnTo>
                                    <a:pt x="24" y="38"/>
                                  </a:lnTo>
                                  <a:lnTo>
                                    <a:pt x="15" y="38"/>
                                  </a:lnTo>
                                  <a:lnTo>
                                    <a:pt x="10" y="29"/>
                                  </a:lnTo>
                                  <a:lnTo>
                                    <a:pt x="0" y="24"/>
                                  </a:lnTo>
                                  <a:lnTo>
                                    <a:pt x="0" y="14"/>
                                  </a:lnTo>
                                  <a:lnTo>
                                    <a:pt x="0" y="9"/>
                                  </a:lnTo>
                                  <a:lnTo>
                                    <a:pt x="0" y="5"/>
                                  </a:lnTo>
                                  <a:lnTo>
                                    <a:pt x="5" y="0"/>
                                  </a:lnTo>
                                  <a:lnTo>
                                    <a:pt x="10" y="0"/>
                                  </a:lnTo>
                                  <a:lnTo>
                                    <a:pt x="15" y="5"/>
                                  </a:lnTo>
                                  <a:lnTo>
                                    <a:pt x="20" y="9"/>
                                  </a:lnTo>
                                  <a:lnTo>
                                    <a:pt x="29" y="14"/>
                                  </a:lnTo>
                                  <a:lnTo>
                                    <a:pt x="29" y="24"/>
                                  </a:lnTo>
                                  <a:lnTo>
                                    <a:pt x="34" y="33"/>
                                  </a:lnTo>
                                  <a:close/>
                                  <a:moveTo>
                                    <a:pt x="34" y="33"/>
                                  </a:moveTo>
                                  <a:lnTo>
                                    <a:pt x="29" y="24"/>
                                  </a:lnTo>
                                  <a:lnTo>
                                    <a:pt x="24" y="19"/>
                                  </a:lnTo>
                                  <a:lnTo>
                                    <a:pt x="20" y="14"/>
                                  </a:lnTo>
                                  <a:lnTo>
                                    <a:pt x="15" y="9"/>
                                  </a:lnTo>
                                  <a:lnTo>
                                    <a:pt x="10" y="9"/>
                                  </a:lnTo>
                                  <a:lnTo>
                                    <a:pt x="5" y="9"/>
                                  </a:lnTo>
                                  <a:lnTo>
                                    <a:pt x="0" y="14"/>
                                  </a:lnTo>
                                  <a:lnTo>
                                    <a:pt x="5" y="24"/>
                                  </a:lnTo>
                                  <a:lnTo>
                                    <a:pt x="10" y="29"/>
                                  </a:lnTo>
                                  <a:lnTo>
                                    <a:pt x="20" y="33"/>
                                  </a:lnTo>
                                  <a:lnTo>
                                    <a:pt x="34"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990"/>
                          <wps:cNvSpPr>
                            <a:spLocks/>
                          </wps:cNvSpPr>
                          <wps:spPr bwMode="auto">
                            <a:xfrm>
                              <a:off x="3920" y="3795"/>
                              <a:ext cx="86" cy="48"/>
                            </a:xfrm>
                            <a:custGeom>
                              <a:avLst/>
                              <a:gdLst>
                                <a:gd name="T0" fmla="*/ 0 w 86"/>
                                <a:gd name="T1" fmla="*/ 10 h 48"/>
                                <a:gd name="T2" fmla="*/ 9 w 86"/>
                                <a:gd name="T3" fmla="*/ 15 h 48"/>
                                <a:gd name="T4" fmla="*/ 14 w 86"/>
                                <a:gd name="T5" fmla="*/ 39 h 48"/>
                                <a:gd name="T6" fmla="*/ 28 w 86"/>
                                <a:gd name="T7" fmla="*/ 39 h 48"/>
                                <a:gd name="T8" fmla="*/ 28 w 86"/>
                                <a:gd name="T9" fmla="*/ 24 h 48"/>
                                <a:gd name="T10" fmla="*/ 33 w 86"/>
                                <a:gd name="T11" fmla="*/ 15 h 48"/>
                                <a:gd name="T12" fmla="*/ 38 w 86"/>
                                <a:gd name="T13" fmla="*/ 5 h 48"/>
                                <a:gd name="T14" fmla="*/ 48 w 86"/>
                                <a:gd name="T15" fmla="*/ 0 h 48"/>
                                <a:gd name="T16" fmla="*/ 57 w 86"/>
                                <a:gd name="T17" fmla="*/ 0 h 48"/>
                                <a:gd name="T18" fmla="*/ 62 w 86"/>
                                <a:gd name="T19" fmla="*/ 0 h 48"/>
                                <a:gd name="T20" fmla="*/ 67 w 86"/>
                                <a:gd name="T21" fmla="*/ 5 h 48"/>
                                <a:gd name="T22" fmla="*/ 72 w 86"/>
                                <a:gd name="T23" fmla="*/ 5 h 48"/>
                                <a:gd name="T24" fmla="*/ 76 w 86"/>
                                <a:gd name="T25" fmla="*/ 10 h 48"/>
                                <a:gd name="T26" fmla="*/ 81 w 86"/>
                                <a:gd name="T27" fmla="*/ 15 h 48"/>
                                <a:gd name="T28" fmla="*/ 81 w 86"/>
                                <a:gd name="T29" fmla="*/ 20 h 48"/>
                                <a:gd name="T30" fmla="*/ 86 w 86"/>
                                <a:gd name="T31" fmla="*/ 29 h 48"/>
                                <a:gd name="T32" fmla="*/ 86 w 86"/>
                                <a:gd name="T33" fmla="*/ 34 h 48"/>
                                <a:gd name="T34" fmla="*/ 86 w 86"/>
                                <a:gd name="T35" fmla="*/ 39 h 48"/>
                                <a:gd name="T36" fmla="*/ 81 w 86"/>
                                <a:gd name="T37" fmla="*/ 39 h 48"/>
                                <a:gd name="T38" fmla="*/ 81 w 86"/>
                                <a:gd name="T39" fmla="*/ 43 h 48"/>
                                <a:gd name="T40" fmla="*/ 76 w 86"/>
                                <a:gd name="T41" fmla="*/ 43 h 48"/>
                                <a:gd name="T42" fmla="*/ 76 w 86"/>
                                <a:gd name="T43" fmla="*/ 43 h 48"/>
                                <a:gd name="T44" fmla="*/ 76 w 86"/>
                                <a:gd name="T45" fmla="*/ 39 h 48"/>
                                <a:gd name="T46" fmla="*/ 76 w 86"/>
                                <a:gd name="T47" fmla="*/ 39 h 48"/>
                                <a:gd name="T48" fmla="*/ 76 w 86"/>
                                <a:gd name="T49" fmla="*/ 39 h 48"/>
                                <a:gd name="T50" fmla="*/ 76 w 86"/>
                                <a:gd name="T51" fmla="*/ 34 h 48"/>
                                <a:gd name="T52" fmla="*/ 76 w 86"/>
                                <a:gd name="T53" fmla="*/ 34 h 48"/>
                                <a:gd name="T54" fmla="*/ 76 w 86"/>
                                <a:gd name="T55" fmla="*/ 29 h 48"/>
                                <a:gd name="T56" fmla="*/ 76 w 86"/>
                                <a:gd name="T57" fmla="*/ 24 h 48"/>
                                <a:gd name="T58" fmla="*/ 76 w 86"/>
                                <a:gd name="T59" fmla="*/ 24 h 48"/>
                                <a:gd name="T60" fmla="*/ 76 w 86"/>
                                <a:gd name="T61" fmla="*/ 15 h 48"/>
                                <a:gd name="T62" fmla="*/ 72 w 86"/>
                                <a:gd name="T63" fmla="*/ 10 h 48"/>
                                <a:gd name="T64" fmla="*/ 62 w 86"/>
                                <a:gd name="T65" fmla="*/ 10 h 48"/>
                                <a:gd name="T66" fmla="*/ 57 w 86"/>
                                <a:gd name="T67" fmla="*/ 10 h 48"/>
                                <a:gd name="T68" fmla="*/ 52 w 86"/>
                                <a:gd name="T69" fmla="*/ 10 h 48"/>
                                <a:gd name="T70" fmla="*/ 43 w 86"/>
                                <a:gd name="T71" fmla="*/ 15 h 48"/>
                                <a:gd name="T72" fmla="*/ 38 w 86"/>
                                <a:gd name="T73" fmla="*/ 24 h 48"/>
                                <a:gd name="T74" fmla="*/ 38 w 86"/>
                                <a:gd name="T75" fmla="*/ 29 h 48"/>
                                <a:gd name="T76" fmla="*/ 38 w 86"/>
                                <a:gd name="T77" fmla="*/ 39 h 48"/>
                                <a:gd name="T78" fmla="*/ 38 w 86"/>
                                <a:gd name="T79" fmla="*/ 48 h 48"/>
                                <a:gd name="T80" fmla="*/ 4 w 86"/>
                                <a:gd name="T81" fmla="*/ 39 h 48"/>
                                <a:gd name="T82" fmla="*/ 0 w 86"/>
                                <a:gd name="T83" fmla="*/ 1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6" h="48">
                                  <a:moveTo>
                                    <a:pt x="0" y="10"/>
                                  </a:moveTo>
                                  <a:lnTo>
                                    <a:pt x="9" y="15"/>
                                  </a:lnTo>
                                  <a:lnTo>
                                    <a:pt x="14" y="39"/>
                                  </a:lnTo>
                                  <a:lnTo>
                                    <a:pt x="28" y="39"/>
                                  </a:lnTo>
                                  <a:lnTo>
                                    <a:pt x="28" y="24"/>
                                  </a:lnTo>
                                  <a:lnTo>
                                    <a:pt x="33" y="15"/>
                                  </a:lnTo>
                                  <a:lnTo>
                                    <a:pt x="38" y="5"/>
                                  </a:lnTo>
                                  <a:lnTo>
                                    <a:pt x="48" y="0"/>
                                  </a:lnTo>
                                  <a:lnTo>
                                    <a:pt x="57" y="0"/>
                                  </a:lnTo>
                                  <a:lnTo>
                                    <a:pt x="62" y="0"/>
                                  </a:lnTo>
                                  <a:lnTo>
                                    <a:pt x="67" y="5"/>
                                  </a:lnTo>
                                  <a:lnTo>
                                    <a:pt x="72" y="5"/>
                                  </a:lnTo>
                                  <a:lnTo>
                                    <a:pt x="76" y="10"/>
                                  </a:lnTo>
                                  <a:lnTo>
                                    <a:pt x="81" y="15"/>
                                  </a:lnTo>
                                  <a:lnTo>
                                    <a:pt x="81" y="20"/>
                                  </a:lnTo>
                                  <a:lnTo>
                                    <a:pt x="86" y="29"/>
                                  </a:lnTo>
                                  <a:lnTo>
                                    <a:pt x="86" y="34"/>
                                  </a:lnTo>
                                  <a:lnTo>
                                    <a:pt x="86" y="39"/>
                                  </a:lnTo>
                                  <a:lnTo>
                                    <a:pt x="81" y="39"/>
                                  </a:lnTo>
                                  <a:lnTo>
                                    <a:pt x="81" y="43"/>
                                  </a:lnTo>
                                  <a:lnTo>
                                    <a:pt x="76" y="43"/>
                                  </a:lnTo>
                                  <a:lnTo>
                                    <a:pt x="76" y="39"/>
                                  </a:lnTo>
                                  <a:lnTo>
                                    <a:pt x="76" y="34"/>
                                  </a:lnTo>
                                  <a:lnTo>
                                    <a:pt x="76" y="29"/>
                                  </a:lnTo>
                                  <a:lnTo>
                                    <a:pt x="76" y="24"/>
                                  </a:lnTo>
                                  <a:lnTo>
                                    <a:pt x="76" y="15"/>
                                  </a:lnTo>
                                  <a:lnTo>
                                    <a:pt x="72" y="10"/>
                                  </a:lnTo>
                                  <a:lnTo>
                                    <a:pt x="62" y="10"/>
                                  </a:lnTo>
                                  <a:lnTo>
                                    <a:pt x="57" y="10"/>
                                  </a:lnTo>
                                  <a:lnTo>
                                    <a:pt x="52" y="10"/>
                                  </a:lnTo>
                                  <a:lnTo>
                                    <a:pt x="43" y="15"/>
                                  </a:lnTo>
                                  <a:lnTo>
                                    <a:pt x="38" y="24"/>
                                  </a:lnTo>
                                  <a:lnTo>
                                    <a:pt x="38" y="29"/>
                                  </a:lnTo>
                                  <a:lnTo>
                                    <a:pt x="38" y="39"/>
                                  </a:lnTo>
                                  <a:lnTo>
                                    <a:pt x="38" y="48"/>
                                  </a:lnTo>
                                  <a:lnTo>
                                    <a:pt x="4" y="39"/>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991"/>
                          <wps:cNvSpPr>
                            <a:spLocks noEditPoints="1"/>
                          </wps:cNvSpPr>
                          <wps:spPr bwMode="auto">
                            <a:xfrm>
                              <a:off x="3910" y="3733"/>
                              <a:ext cx="82" cy="58"/>
                            </a:xfrm>
                            <a:custGeom>
                              <a:avLst/>
                              <a:gdLst>
                                <a:gd name="T0" fmla="*/ 48 w 82"/>
                                <a:gd name="T1" fmla="*/ 53 h 58"/>
                                <a:gd name="T2" fmla="*/ 34 w 82"/>
                                <a:gd name="T3" fmla="*/ 58 h 58"/>
                                <a:gd name="T4" fmla="*/ 24 w 82"/>
                                <a:gd name="T5" fmla="*/ 53 h 58"/>
                                <a:gd name="T6" fmla="*/ 14 w 82"/>
                                <a:gd name="T7" fmla="*/ 53 h 58"/>
                                <a:gd name="T8" fmla="*/ 5 w 82"/>
                                <a:gd name="T9" fmla="*/ 48 h 58"/>
                                <a:gd name="T10" fmla="*/ 0 w 82"/>
                                <a:gd name="T11" fmla="*/ 43 h 58"/>
                                <a:gd name="T12" fmla="*/ 0 w 82"/>
                                <a:gd name="T13" fmla="*/ 38 h 58"/>
                                <a:gd name="T14" fmla="*/ 0 w 82"/>
                                <a:gd name="T15" fmla="*/ 29 h 58"/>
                                <a:gd name="T16" fmla="*/ 5 w 82"/>
                                <a:gd name="T17" fmla="*/ 19 h 58"/>
                                <a:gd name="T18" fmla="*/ 19 w 82"/>
                                <a:gd name="T19" fmla="*/ 10 h 58"/>
                                <a:gd name="T20" fmla="*/ 34 w 82"/>
                                <a:gd name="T21" fmla="*/ 5 h 58"/>
                                <a:gd name="T22" fmla="*/ 48 w 82"/>
                                <a:gd name="T23" fmla="*/ 0 h 58"/>
                                <a:gd name="T24" fmla="*/ 58 w 82"/>
                                <a:gd name="T25" fmla="*/ 5 h 58"/>
                                <a:gd name="T26" fmla="*/ 67 w 82"/>
                                <a:gd name="T27" fmla="*/ 5 h 58"/>
                                <a:gd name="T28" fmla="*/ 72 w 82"/>
                                <a:gd name="T29" fmla="*/ 10 h 58"/>
                                <a:gd name="T30" fmla="*/ 77 w 82"/>
                                <a:gd name="T31" fmla="*/ 14 h 58"/>
                                <a:gd name="T32" fmla="*/ 82 w 82"/>
                                <a:gd name="T33" fmla="*/ 19 h 58"/>
                                <a:gd name="T34" fmla="*/ 82 w 82"/>
                                <a:gd name="T35" fmla="*/ 34 h 58"/>
                                <a:gd name="T36" fmla="*/ 72 w 82"/>
                                <a:gd name="T37" fmla="*/ 43 h 58"/>
                                <a:gd name="T38" fmla="*/ 62 w 82"/>
                                <a:gd name="T39" fmla="*/ 48 h 58"/>
                                <a:gd name="T40" fmla="*/ 48 w 82"/>
                                <a:gd name="T41" fmla="*/ 53 h 58"/>
                                <a:gd name="T42" fmla="*/ 43 w 82"/>
                                <a:gd name="T43" fmla="*/ 43 h 58"/>
                                <a:gd name="T44" fmla="*/ 58 w 82"/>
                                <a:gd name="T45" fmla="*/ 38 h 58"/>
                                <a:gd name="T46" fmla="*/ 72 w 82"/>
                                <a:gd name="T47" fmla="*/ 34 h 58"/>
                                <a:gd name="T48" fmla="*/ 77 w 82"/>
                                <a:gd name="T49" fmla="*/ 29 h 58"/>
                                <a:gd name="T50" fmla="*/ 77 w 82"/>
                                <a:gd name="T51" fmla="*/ 19 h 58"/>
                                <a:gd name="T52" fmla="*/ 77 w 82"/>
                                <a:gd name="T53" fmla="*/ 19 h 58"/>
                                <a:gd name="T54" fmla="*/ 72 w 82"/>
                                <a:gd name="T55" fmla="*/ 14 h 58"/>
                                <a:gd name="T56" fmla="*/ 67 w 82"/>
                                <a:gd name="T57" fmla="*/ 14 h 58"/>
                                <a:gd name="T58" fmla="*/ 62 w 82"/>
                                <a:gd name="T59" fmla="*/ 14 h 58"/>
                                <a:gd name="T60" fmla="*/ 48 w 82"/>
                                <a:gd name="T61" fmla="*/ 14 h 58"/>
                                <a:gd name="T62" fmla="*/ 34 w 82"/>
                                <a:gd name="T63" fmla="*/ 14 h 58"/>
                                <a:gd name="T64" fmla="*/ 24 w 82"/>
                                <a:gd name="T65" fmla="*/ 19 h 58"/>
                                <a:gd name="T66" fmla="*/ 14 w 82"/>
                                <a:gd name="T67" fmla="*/ 24 h 58"/>
                                <a:gd name="T68" fmla="*/ 10 w 82"/>
                                <a:gd name="T69" fmla="*/ 24 h 58"/>
                                <a:gd name="T70" fmla="*/ 5 w 82"/>
                                <a:gd name="T71" fmla="*/ 29 h 58"/>
                                <a:gd name="T72" fmla="*/ 5 w 82"/>
                                <a:gd name="T73" fmla="*/ 34 h 58"/>
                                <a:gd name="T74" fmla="*/ 5 w 82"/>
                                <a:gd name="T75" fmla="*/ 38 h 58"/>
                                <a:gd name="T76" fmla="*/ 5 w 82"/>
                                <a:gd name="T77" fmla="*/ 38 h 58"/>
                                <a:gd name="T78" fmla="*/ 10 w 82"/>
                                <a:gd name="T79" fmla="*/ 43 h 58"/>
                                <a:gd name="T80" fmla="*/ 14 w 82"/>
                                <a:gd name="T81" fmla="*/ 43 h 58"/>
                                <a:gd name="T82" fmla="*/ 24 w 82"/>
                                <a:gd name="T83" fmla="*/ 43 h 58"/>
                                <a:gd name="T84" fmla="*/ 34 w 82"/>
                                <a:gd name="T85" fmla="*/ 43 h 58"/>
                                <a:gd name="T86" fmla="*/ 43 w 82"/>
                                <a:gd name="T87" fmla="*/ 4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2" h="58">
                                  <a:moveTo>
                                    <a:pt x="48" y="53"/>
                                  </a:moveTo>
                                  <a:lnTo>
                                    <a:pt x="34" y="58"/>
                                  </a:lnTo>
                                  <a:lnTo>
                                    <a:pt x="24" y="53"/>
                                  </a:lnTo>
                                  <a:lnTo>
                                    <a:pt x="14" y="53"/>
                                  </a:lnTo>
                                  <a:lnTo>
                                    <a:pt x="5" y="48"/>
                                  </a:lnTo>
                                  <a:lnTo>
                                    <a:pt x="0" y="43"/>
                                  </a:lnTo>
                                  <a:lnTo>
                                    <a:pt x="0" y="38"/>
                                  </a:lnTo>
                                  <a:lnTo>
                                    <a:pt x="0" y="29"/>
                                  </a:lnTo>
                                  <a:lnTo>
                                    <a:pt x="5" y="19"/>
                                  </a:lnTo>
                                  <a:lnTo>
                                    <a:pt x="19" y="10"/>
                                  </a:lnTo>
                                  <a:lnTo>
                                    <a:pt x="34" y="5"/>
                                  </a:lnTo>
                                  <a:lnTo>
                                    <a:pt x="48" y="0"/>
                                  </a:lnTo>
                                  <a:lnTo>
                                    <a:pt x="58" y="5"/>
                                  </a:lnTo>
                                  <a:lnTo>
                                    <a:pt x="67" y="5"/>
                                  </a:lnTo>
                                  <a:lnTo>
                                    <a:pt x="72" y="10"/>
                                  </a:lnTo>
                                  <a:lnTo>
                                    <a:pt x="77" y="14"/>
                                  </a:lnTo>
                                  <a:lnTo>
                                    <a:pt x="82" y="19"/>
                                  </a:lnTo>
                                  <a:lnTo>
                                    <a:pt x="82" y="34"/>
                                  </a:lnTo>
                                  <a:lnTo>
                                    <a:pt x="72" y="43"/>
                                  </a:lnTo>
                                  <a:lnTo>
                                    <a:pt x="62" y="48"/>
                                  </a:lnTo>
                                  <a:lnTo>
                                    <a:pt x="48" y="53"/>
                                  </a:lnTo>
                                  <a:close/>
                                  <a:moveTo>
                                    <a:pt x="43" y="43"/>
                                  </a:moveTo>
                                  <a:lnTo>
                                    <a:pt x="58" y="38"/>
                                  </a:lnTo>
                                  <a:lnTo>
                                    <a:pt x="72" y="34"/>
                                  </a:lnTo>
                                  <a:lnTo>
                                    <a:pt x="77" y="29"/>
                                  </a:lnTo>
                                  <a:lnTo>
                                    <a:pt x="77" y="19"/>
                                  </a:lnTo>
                                  <a:lnTo>
                                    <a:pt x="72" y="14"/>
                                  </a:lnTo>
                                  <a:lnTo>
                                    <a:pt x="67" y="14"/>
                                  </a:lnTo>
                                  <a:lnTo>
                                    <a:pt x="62" y="14"/>
                                  </a:lnTo>
                                  <a:lnTo>
                                    <a:pt x="48" y="14"/>
                                  </a:lnTo>
                                  <a:lnTo>
                                    <a:pt x="34" y="14"/>
                                  </a:lnTo>
                                  <a:lnTo>
                                    <a:pt x="24" y="19"/>
                                  </a:lnTo>
                                  <a:lnTo>
                                    <a:pt x="14" y="24"/>
                                  </a:lnTo>
                                  <a:lnTo>
                                    <a:pt x="10" y="24"/>
                                  </a:lnTo>
                                  <a:lnTo>
                                    <a:pt x="5" y="29"/>
                                  </a:lnTo>
                                  <a:lnTo>
                                    <a:pt x="5" y="34"/>
                                  </a:lnTo>
                                  <a:lnTo>
                                    <a:pt x="5" y="38"/>
                                  </a:lnTo>
                                  <a:lnTo>
                                    <a:pt x="10" y="43"/>
                                  </a:lnTo>
                                  <a:lnTo>
                                    <a:pt x="14" y="43"/>
                                  </a:lnTo>
                                  <a:lnTo>
                                    <a:pt x="24" y="43"/>
                                  </a:lnTo>
                                  <a:lnTo>
                                    <a:pt x="34" y="43"/>
                                  </a:lnTo>
                                  <a:lnTo>
                                    <a:pt x="43"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Rectangle 2992"/>
                          <wps:cNvSpPr>
                            <a:spLocks noChangeArrowheads="1"/>
                          </wps:cNvSpPr>
                          <wps:spPr bwMode="auto">
                            <a:xfrm>
                              <a:off x="7974" y="3182"/>
                              <a:ext cx="48" cy="9"/>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2993"/>
                          <wps:cNvSpPr>
                            <a:spLocks noChangeArrowheads="1"/>
                          </wps:cNvSpPr>
                          <wps:spPr bwMode="auto">
                            <a:xfrm>
                              <a:off x="3106" y="1933"/>
                              <a:ext cx="117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964DAA" w:rsidRDefault="00D8031E" w:rsidP="00555EF6">
                                <w:pPr>
                                  <w:spacing w:before="20"/>
                                  <w:jc w:val="center"/>
                                  <w:rPr>
                                    <w:spacing w:val="-10"/>
                                    <w:sz w:val="18"/>
                                    <w:szCs w:val="24"/>
                                    <w:rtl/>
                                  </w:rPr>
                                </w:pPr>
                                <w:r w:rsidRPr="00555EF6">
                                  <w:rPr>
                                    <w:spacing w:val="-10"/>
                                    <w:szCs w:val="22"/>
                                    <w:rtl/>
                                  </w:rPr>
                                  <w:t>سطح الأرض</w:t>
                                </w:r>
                                <w:r w:rsidRPr="00964DAA">
                                  <w:rPr>
                                    <w:spacing w:val="-10"/>
                                    <w:sz w:val="18"/>
                                    <w:szCs w:val="24"/>
                                    <w:rtl/>
                                  </w:rPr>
                                  <w:t xml:space="preserve"> </w:t>
                                </w:r>
                                <w:r w:rsidRPr="00555EF6">
                                  <w:rPr>
                                    <w:rFonts w:hint="cs"/>
                                    <w:spacing w:val="-10"/>
                                    <w:szCs w:val="22"/>
                                    <w:rtl/>
                                  </w:rPr>
                                  <w:t>المستوية</w:t>
                                </w:r>
                              </w:p>
                            </w:txbxContent>
                          </wps:txbx>
                          <wps:bodyPr rot="0" vert="horz" wrap="square" lIns="0" tIns="0" rIns="0" bIns="0" anchor="t" anchorCtr="0" upright="1">
                            <a:noAutofit/>
                          </wps:bodyPr>
                        </wps:wsp>
                        <wps:wsp>
                          <wps:cNvPr id="130" name="Rectangle 2994"/>
                          <wps:cNvSpPr>
                            <a:spLocks noChangeArrowheads="1"/>
                          </wps:cNvSpPr>
                          <wps:spPr bwMode="auto">
                            <a:xfrm>
                              <a:off x="333" y="2208"/>
                              <a:ext cx="1418"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964DAA" w:rsidRDefault="00D8031E" w:rsidP="00013529">
                                <w:pPr>
                                  <w:spacing w:before="0" w:line="168" w:lineRule="auto"/>
                                  <w:jc w:val="center"/>
                                  <w:rPr>
                                    <w:sz w:val="18"/>
                                    <w:szCs w:val="24"/>
                                    <w:rtl/>
                                  </w:rPr>
                                </w:pPr>
                                <w:r w:rsidRPr="00964DAA">
                                  <w:rPr>
                                    <w:sz w:val="18"/>
                                    <w:szCs w:val="24"/>
                                    <w:rtl/>
                                  </w:rPr>
                                  <w:t xml:space="preserve">محطة مسببة للتداخل </w:t>
                                </w:r>
                                <w:r w:rsidRPr="00964DAA">
                                  <w:rPr>
                                    <w:sz w:val="18"/>
                                    <w:szCs w:val="24"/>
                                  </w:rPr>
                                  <w:t>(T)</w:t>
                                </w:r>
                              </w:p>
                            </w:txbxContent>
                          </wps:txbx>
                          <wps:bodyPr rot="0" vert="horz" wrap="square" lIns="0" tIns="0" rIns="0" bIns="0" anchor="t" anchorCtr="0" upright="1">
                            <a:noAutofit/>
                          </wps:bodyPr>
                        </wps:wsp>
                        <wps:wsp>
                          <wps:cNvPr id="131" name="Rectangle 2995"/>
                          <wps:cNvSpPr>
                            <a:spLocks noChangeArrowheads="1"/>
                          </wps:cNvSpPr>
                          <wps:spPr bwMode="auto">
                            <a:xfrm>
                              <a:off x="4003" y="2594"/>
                              <a:ext cx="1569"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964DAA" w:rsidRDefault="00D8031E" w:rsidP="00013529">
                                <w:pPr>
                                  <w:spacing w:before="0" w:line="168" w:lineRule="auto"/>
                                  <w:jc w:val="center"/>
                                  <w:rPr>
                                    <w:spacing w:val="-10"/>
                                    <w:sz w:val="18"/>
                                    <w:szCs w:val="24"/>
                                    <w:rtl/>
                                  </w:rPr>
                                </w:pPr>
                                <w:r w:rsidRPr="00964DAA">
                                  <w:rPr>
                                    <w:spacing w:val="-10"/>
                                    <w:sz w:val="18"/>
                                    <w:szCs w:val="24"/>
                                    <w:rtl/>
                                  </w:rPr>
                                  <w:t>متوسط مستوى سطح البحر</w:t>
                                </w:r>
                              </w:p>
                            </w:txbxContent>
                          </wps:txbx>
                          <wps:bodyPr rot="0" vert="horz" wrap="square" lIns="0" tIns="0" rIns="0" bIns="0" anchor="t" anchorCtr="0" upright="1">
                            <a:noAutofit/>
                          </wps:bodyPr>
                        </wps:wsp>
                      </wpg:grpSp>
                      <wps:wsp>
                        <wps:cNvPr id="132" name="Rectangle 2996"/>
                        <wps:cNvSpPr>
                          <a:spLocks noChangeArrowheads="1"/>
                        </wps:cNvSpPr>
                        <wps:spPr bwMode="auto">
                          <a:xfrm>
                            <a:off x="8901" y="4543"/>
                            <a:ext cx="128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31E" w:rsidRPr="00964DAA" w:rsidRDefault="00D8031E" w:rsidP="00013529">
                              <w:pPr>
                                <w:spacing w:before="0" w:line="168" w:lineRule="auto"/>
                                <w:jc w:val="center"/>
                                <w:rPr>
                                  <w:sz w:val="18"/>
                                  <w:szCs w:val="24"/>
                                  <w:rtl/>
                                </w:rPr>
                              </w:pPr>
                              <w:r w:rsidRPr="00964DAA">
                                <w:rPr>
                                  <w:sz w:val="18"/>
                                  <w:szCs w:val="24"/>
                                  <w:rtl/>
                                </w:rPr>
                                <w:t>محطة معرضة</w:t>
                              </w:r>
                              <w:r w:rsidRPr="00964DAA">
                                <w:rPr>
                                  <w:sz w:val="18"/>
                                  <w:szCs w:val="24"/>
                                </w:rPr>
                                <w:br/>
                              </w:r>
                              <w:r w:rsidRPr="00964DAA">
                                <w:rPr>
                                  <w:sz w:val="18"/>
                                  <w:szCs w:val="24"/>
                                  <w:rtl/>
                                </w:rPr>
                                <w:t xml:space="preserve">للتداخل </w:t>
                              </w:r>
                              <w:r w:rsidRPr="00964DAA">
                                <w:rPr>
                                  <w:sz w:val="18"/>
                                  <w:szCs w:val="24"/>
                                </w:rPr>
                                <w:t>(R)</w:t>
                              </w:r>
                            </w:p>
                          </w:txbxContent>
                        </wps:txbx>
                        <wps:bodyPr rot="0" vert="horz" wrap="square" lIns="0" tIns="0" rIns="0" bIns="0" anchor="t" anchorCtr="0" upright="1">
                          <a:noAutofit/>
                        </wps:bodyPr>
                      </wps:wsp>
                      <wps:wsp>
                        <wps:cNvPr id="133" name="Rectangle 2997"/>
                        <wps:cNvSpPr>
                          <a:spLocks noChangeArrowheads="1"/>
                        </wps:cNvSpPr>
                        <wps:spPr bwMode="auto">
                          <a:xfrm>
                            <a:off x="4100" y="3235"/>
                            <a:ext cx="73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31E" w:rsidRPr="00964DAA" w:rsidRDefault="00D8031E" w:rsidP="00013529">
                              <w:pPr>
                                <w:spacing w:before="0" w:line="168" w:lineRule="auto"/>
                                <w:jc w:val="left"/>
                                <w:rPr>
                                  <w:sz w:val="18"/>
                                  <w:szCs w:val="24"/>
                                  <w:rtl/>
                                </w:rPr>
                              </w:pPr>
                              <w:r w:rsidRPr="00964DAA">
                                <w:rPr>
                                  <w:sz w:val="18"/>
                                  <w:szCs w:val="24"/>
                                  <w:rtl/>
                                </w:rPr>
                                <w:t>الأفق</w:t>
                              </w:r>
                            </w:p>
                          </w:txbxContent>
                        </wps:txbx>
                        <wps:bodyPr rot="0" vert="horz" wrap="square" lIns="0" tIns="0" rIns="0" bIns="0" anchor="t" anchorCtr="0" upright="1">
                          <a:noAutofit/>
                        </wps:bodyPr>
                      </wps:wsp>
                      <wps:wsp>
                        <wps:cNvPr id="134" name="Rectangle 2998"/>
                        <wps:cNvSpPr>
                          <a:spLocks noChangeArrowheads="1"/>
                        </wps:cNvSpPr>
                        <wps:spPr bwMode="auto">
                          <a:xfrm>
                            <a:off x="8527" y="3583"/>
                            <a:ext cx="720"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31E" w:rsidRPr="00964DAA" w:rsidRDefault="00D8031E" w:rsidP="00013529">
                              <w:pPr>
                                <w:spacing w:before="0" w:line="168" w:lineRule="auto"/>
                                <w:jc w:val="center"/>
                                <w:rPr>
                                  <w:sz w:val="18"/>
                                  <w:szCs w:val="24"/>
                                  <w:rtl/>
                                </w:rPr>
                              </w:pPr>
                              <w:r w:rsidRPr="00964DAA">
                                <w:rPr>
                                  <w:sz w:val="18"/>
                                  <w:szCs w:val="24"/>
                                  <w:rtl/>
                                </w:rPr>
                                <w:t>الأفق</w:t>
                              </w:r>
                            </w:p>
                          </w:txbxContent>
                        </wps:txbx>
                        <wps:bodyPr rot="0" vert="horz" wrap="square" lIns="0" tIns="0" rIns="0" bIns="0" anchor="t" anchorCtr="0" upright="1">
                          <a:noAutofit/>
                        </wps:bodyPr>
                      </wps:wsp>
                      <wps:wsp>
                        <wps:cNvPr id="135" name="Rectangle 2999"/>
                        <wps:cNvSpPr>
                          <a:spLocks noChangeArrowheads="1"/>
                        </wps:cNvSpPr>
                        <wps:spPr bwMode="auto">
                          <a:xfrm>
                            <a:off x="6007" y="5107"/>
                            <a:ext cx="366" cy="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31E" w:rsidRPr="00964DAA" w:rsidRDefault="00D8031E" w:rsidP="00013529">
                              <w:pPr>
                                <w:spacing w:before="0" w:line="168" w:lineRule="auto"/>
                                <w:jc w:val="center"/>
                                <w:rPr>
                                  <w:spacing w:val="-10"/>
                                  <w:sz w:val="18"/>
                                  <w:szCs w:val="24"/>
                                  <w:rtl/>
                                  <w:lang w:bidi="ar-EG"/>
                                </w:rPr>
                              </w:pPr>
                              <w:r>
                                <w:rPr>
                                  <w:rFonts w:hint="cs"/>
                                  <w:spacing w:val="-10"/>
                                  <w:sz w:val="18"/>
                                  <w:szCs w:val="24"/>
                                  <w:rtl/>
                                  <w:lang w:bidi="ar-EG"/>
                                </w:rPr>
                                <w:t>أصل التخالف</w:t>
                              </w:r>
                            </w:p>
                          </w:txbxContent>
                        </wps:txbx>
                        <wps:bodyPr rot="0" vert="vert270" wrap="square" lIns="0" tIns="0" rIns="0" bIns="0" anchor="t" anchorCtr="0" upright="1">
                          <a:noAutofit/>
                        </wps:bodyPr>
                      </wps:wsp>
                    </wpg:wgp>
                  </a:graphicData>
                </a:graphic>
              </wp:inline>
            </w:drawing>
          </mc:Choice>
          <mc:Fallback>
            <w:pict>
              <v:group id="Group 2870" o:spid="_x0000_s1322" style="width:421.45pt;height:252.8pt;mso-position-horizontal-relative:char;mso-position-vertical-relative:line" coordorigin="1761,2242" coordsize="8429,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">
                <v:group id="Canvas 2871" o:spid="_x0000_s1323" style="position:absolute;left:1761;top:2242;width:8385;height:5056" coordorigin=",524" coordsize="8385,5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o:lock v:ext="edit" aspectratio="t"/>
                  <v:rect id="AutoShape 2872" o:spid="_x0000_s1324" style="position:absolute;top:524;width:8385;height:5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text="t"/>
                  </v:rect>
                  <v:shape id="Freeform 2873" o:spid="_x0000_s1325" style="position:absolute;left:7495;top:510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mcIA&#10;AADaAAAADwAAAGRycy9kb3ducmV2LnhtbESPQWvCQBSE74X+h+UVvNVNxYpNXUNRBOmtUZHeHtnX&#10;bDD7NuyuSfrvuwXB4zAz3zCrYrSt6MmHxrGCl2kGgrhyuuFawfGwe16CCBFZY+uYFPxSgGL9+LDC&#10;XLuBv6gvYy0ShEOOCkyMXS5lqAxZDFPXESfvx3mLMUlfS+1xSHDbylmWLaTFhtOCwY42hqpLebUK&#10;mqP0br58jRca+fvTnPW2Pb0pNXkaP95BRBrjPXxr77WCBfxfST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r6ZwgAAANoAAAAPAAAAAAAAAAAAAAAAAJgCAABkcnMvZG93&#10;bnJldi54bWxQSwUGAAAAAAQABAD1AAAAhwMAAAAA&#10;" path="m,48l,34,5,19r5,-9l14,5,24,r5,l38,,48,10,58,24r,19l58,62,53,72,48,82r-5,9l34,91r-5,5l14,91,5,77,,62,,48xm14,48r,19l19,82r5,4l29,91r5,l38,86r,-4l43,77r,-15l43,43r,-14l43,14,38,10,34,5r-5,l24,5r-5,l14,14r,10l14,38r,10xe" fillcolor="#131516" stroked="f">
                    <v:path arrowok="t" o:connecttype="custom" o:connectlocs="0,48;0,34;5,19;10,10;14,5;24,0;29,0;38,0;48,10;58,24;58,43;58,62;53,72;48,82;43,91;34,91;29,96;14,91;5,77;0,62;0,48;14,48;14,67;19,82;24,86;29,91;34,91;38,86;38,82;43,77;43,62;43,43;43,29;43,14;38,10;34,5;34,5;29,5;24,5;19,5;14,14;14,24;14,38;14,48" o:connectangles="0,0,0,0,0,0,0,0,0,0,0,0,0,0,0,0,0,0,0,0,0,0,0,0,0,0,0,0,0,0,0,0,0,0,0,0,0,0,0,0,0,0,0,0"/>
                    <o:lock v:ext="edit" verticies="t"/>
                  </v:shape>
                  <v:shape id="Freeform 2874" o:spid="_x0000_s1326" style="position:absolute;left:7562;top:5108;width:63;height:91;visibility:visible;mso-wrap-style:square;v-text-anchor:top" coordsize="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ScQA&#10;AADaAAAADwAAAGRycy9kb3ducmV2LnhtbESPQWsCMRSE7wX/Q3iF3mq2llrdGkWFQvGkawseH5tn&#10;dunmZUniuvXXG0HocZiZb5jZoreN6MiH2rGCl2EGgrh0umaj4Hv/+TwBESKyxsYxKfijAIv54GGG&#10;uXZn3lFXRCMShEOOCqoY21zKUFZkMQxdS5y8o/MWY5LeSO3xnOC2kaMsG0uLNaeFCltaV1T+Fier&#10;YHKQ5q2ebkc70/1sjtvX1d5fVko9PfbLDxCR+vgfvre/tIJ3uF1JN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knEAAAA2gAAAA8AAAAAAAAAAAAAAAAAmAIAAGRycy9k&#10;b3ducmV2LnhtbFBLBQYAAAAABAAEAPUAAACJAwAAAAA=&#10;" path="m63,58r,9l48,67r,24l39,91r,-24l,67,,58,43,r5,l48,58r15,xm39,58r,-44l5,58r34,xe" fillcolor="#131516" stroked="f">
                    <v:path arrowok="t" o:connecttype="custom" o:connectlocs="63,58;63,67;48,67;48,91;39,91;39,67;0,67;0,58;43,0;48,0;48,58;63,58;39,58;39,14;5,58;39,58" o:connectangles="0,0,0,0,0,0,0,0,0,0,0,0,0,0,0,0"/>
                    <o:lock v:ext="edit" verticies="t"/>
                  </v:shape>
                  <v:shape id="Freeform 2875" o:spid="_x0000_s1327" style="position:absolute;left:7634;top:510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2PsAA&#10;AADaAAAADwAAAGRycy9kb3ducmV2LnhtbERPTYvCMBC9C/sfwix4kTXVg2g1ymIVFFbBroLehmZs&#10;yzaT0kSt/35zEDw+3vds0ZpK3KlxpWUFg34EgjizuuRcwfF3/TUG4TyyxsoyKXiSg8X8ozPDWNsH&#10;H+ie+lyEEHYxKii8r2MpXVaQQde3NXHgrrYx6ANscqkbfIRwU8lhFI2kwZJDQ4E1LQvK/tKbUbDb&#10;9tqfnRzT5IKnVcnnZJ+sE6W6n+33FISn1r/FL/dGKwhbw5Vw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2PsAAAADaAAAADwAAAAAAAAAAAAAAAACYAgAAZHJzL2Rvd25y&#10;ZXYueG1sUEsFBgAAAAAEAAQA9QAAAIUDAAAAAA==&#10;" path="m58,l48,10r-24,l15,24r19,5l43,38,53,48r,10l53,67r,5l48,77r-5,5l39,86r-5,5l24,91r-5,5l10,96,5,91r,-5l,86,,82r5,l10,82r5,l19,86r5,l34,86r5,-4l43,77r,-10l43,58,39,53,34,43,24,38r-9,l5,34,24,,58,xe" fillcolor="#131516" stroked="f">
                    <v:path arrowok="t" o:connecttype="custom" o:connectlocs="58,0;48,10;24,10;15,24;34,29;43,38;53,48;53,58;53,67;53,72;48,77;43,82;39,86;34,91;24,91;19,96;10,96;5,91;5,86;0,86;0,82;5,82;5,82;5,82;10,82;10,82;10,82;15,82;19,86;24,86;34,86;39,82;43,77;43,67;43,58;39,53;34,43;24,38;15,38;5,34;24,0;58,0" o:connectangles="0,0,0,0,0,0,0,0,0,0,0,0,0,0,0,0,0,0,0,0,0,0,0,0,0,0,0,0,0,0,0,0,0,0,0,0,0,0,0,0,0,0"/>
                  </v:shape>
                  <v:shape id="Freeform 2876" o:spid="_x0000_s1328" style="position:absolute;left:7701;top:5108;width:63;height:91;visibility:visible;mso-wrap-style:square;v-text-anchor:top" coordsize="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cuMMA&#10;AADaAAAADwAAAGRycy9kb3ducmV2LnhtbESPQWvCQBSE74L/YXmCF9FNRSSmriJSoSeLUTw/sq/Z&#10;kOzbNLs18d93C4Ueh5n5htnuB9uIB3W+cqzgZZGAIC6crrhUcLue5ikIH5A1No5JwZM87Hfj0RYz&#10;7Xq+0CMPpYgQ9hkqMCG0mZS+MGTRL1xLHL1P11kMUXal1B32EW4buUyStbRYcVww2NLRUFHn31bB&#10;4XQ193rWH+mjPOt0dXv7eqa1UtPJcHgFEWgI/+G/9rtWsIHfK/EG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ocuMMAAADaAAAADwAAAAAAAAAAAAAAAACYAgAAZHJzL2Rv&#10;d25yZXYueG1sUEsFBgAAAAAEAAQA9QAAAIgDAAAAAA==&#10;" path="m63,77l58,91,,91,20,72,34,53,44,43r,-14l44,19,39,14,34,10r-10,l20,10r-5,4l10,19,5,24,5,14,15,5,20,r9,l39,r9,5l53,14r5,10l58,29r-5,9l48,48,39,58,24,77r-9,5l39,82r9,l53,82r5,l58,77r5,xe" fillcolor="#131516" stroked="f">
                    <v:path arrowok="t" o:connecttype="custom" o:connectlocs="63,77;58,91;0,91;0,91;20,72;34,53;44,43;44,29;44,19;39,14;34,10;24,10;20,10;15,14;10,19;5,24;5,24;5,14;15,5;20,0;29,0;39,0;48,5;53,14;58,24;58,29;53,38;48,48;39,58;24,77;15,82;39,82;48,82;48,82;53,82;58,82;58,77;58,77;63,77" o:connectangles="0,0,0,0,0,0,0,0,0,0,0,0,0,0,0,0,0,0,0,0,0,0,0,0,0,0,0,0,0,0,0,0,0,0,0,0,0,0,0"/>
                  </v:shape>
                  <v:rect id="Rectangle 2877" o:spid="_x0000_s1329" style="position:absolute;left:7773;top:5166;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1CcQA&#10;AADbAAAADwAAAGRycy9kb3ducmV2LnhtbESPQWvCQBCF74X+h2WE3upGKW2JrtKKglBEGhV7HLLT&#10;bGh2NmRXjf/eOQi9zfDevPfNdN77Rp2pi3VgA6NhBoq4DLbmysB+t3p+BxUTssUmMBm4UoT57PFh&#10;irkNF/6mc5EqJSEcczTgUmpzrWPpyGMchpZYtN/QeUyydpW2HV4k3Dd6nGWv2mPN0uCwpYWj8q84&#10;eQPFOK62n2/uQPvl9SfYY/x62ZTGPA36jwmoRH36N9+v11bwhV5+kQH0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NQnEAAAA2wAAAA8AAAAAAAAAAAAAAAAAmAIAAGRycy9k&#10;b3ducmV2LnhtbFBLBQYAAAAABAAEAPUAAACJAwAAAAA=&#10;" fillcolor="#131516" stroked="f"/>
                  <v:shape id="Freeform 2878" o:spid="_x0000_s1330" style="position:absolute;left:7831;top:5108;width:37;height:91;visibility:visible;mso-wrap-style:square;v-text-anchor:top" coordsize="3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fzcUA&#10;AADbAAAADwAAAGRycy9kb3ducmV2LnhtbESPQWvDMAyF74X+B6PCLqVxOkYIadwyCoXBxmBpYewm&#10;YjVxF8sh9prs38+DQm8S771PT+Vusp240uCNYwXrJAVBXDttuFFwOh5WOQgfkDV2jknBL3nYbeez&#10;EgvtRv6gaxUaESHsC1TQhtAXUvq6JYs+cT1x1M5usBjiOjRSDzhGuO3kY5pm0qLheKHFnvYt1d/V&#10;j42UJT+95c6+42fmLvXl1XxVZ6PUw2J63oAINIW7+ZZ+0bH+Gv5/iQP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d/NxQAAANsAAAAPAAAAAAAAAAAAAAAAAJgCAABkcnMv&#10;ZG93bnJldi54bWxQSwUGAAAAAAQABAD1AAAAigMAAAAA&#10;" path="m,10l24,r,77l24,82r3,4l27,91r5,l37,91,5,91r4,l14,86r,-4l14,77r,-53l14,19r,-5l14,10r-5,l5,10,,10xe" fillcolor="#131516" stroked="f">
                    <v:path arrowok="t" o:connecttype="custom" o:connectlocs="0,10;24,0;24,0;24,77;24,82;27,86;27,86;27,91;32,91;37,91;37,91;5,91;5,91;9,91;9,91;14,86;14,86;14,82;14,77;14,24;14,19;14,14;14,10;14,10;9,10;9,10;5,10;0,10;0,10" o:connectangles="0,0,0,0,0,0,0,0,0,0,0,0,0,0,0,0,0,0,0,0,0,0,0,0,0,0,0,0,0"/>
                  </v:shape>
                  <v:shape id="Freeform 2879" o:spid="_x0000_s1331" style="position:absolute;left:7892;top:5108;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asMA&#10;AADbAAAADwAAAGRycy9kb3ducmV2LnhtbERPS2vCQBC+C/6HZYTe6sZApU1dRYRK8VJ8QO1tyI7Z&#10;YHY2ZLcx8de7guBtPr7nzBadrURLjS8dK5iMExDEudMlFwoO+6/XdxA+IGusHJOCnjws5sPBDDPt&#10;LryldhcKEUPYZ6jAhFBnUvrckEU/djVx5E6usRgibAqpG7zEcFvJNEmm0mLJscFgTStD+Xn3bxV8&#10;1Nft9e14Sjf9ETdrs/75639bpV5G3fITRKAuPMUP97eO81O4/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PasMAAADbAAAADwAAAAAAAAAAAAAAAACYAgAAZHJzL2Rv&#10;d25yZXYueG1sUEsFBgAAAAAEAAQA9QAAAIgDAAAAAA==&#10;" path="m53,l48,10r-29,l14,24r15,5l43,38r5,10l53,58r,9l48,72r-5,5l43,82r-5,4l34,91r-10,l14,96r-4,l5,91,,86,,82r5,l10,82r4,l19,86r5,l29,86r9,-4l43,77r,-10l43,58,38,53,29,43,24,38r-10,l,34,19,,53,xe" fillcolor="#131516" stroked="f">
                    <v:path arrowok="t" o:connecttype="custom" o:connectlocs="53,0;48,10;19,10;14,24;29,29;43,38;48,48;53,58;53,67;48,72;43,77;43,82;38,86;34,91;24,91;14,96;10,96;5,91;0,86;0,86;0,82;0,82;5,82;5,82;5,82;10,82;10,82;14,82;19,86;24,86;29,86;38,82;43,77;43,67;43,58;38,53;29,43;24,38;14,38;0,34;19,0;53,0" o:connectangles="0,0,0,0,0,0,0,0,0,0,0,0,0,0,0,0,0,0,0,0,0,0,0,0,0,0,0,0,0,0,0,0,0,0,0,0,0,0,0,0,0,0"/>
                  </v:shape>
                  <v:line id="Line 2880" o:spid="_x0000_s1332" style="position:absolute;flip:x y;visibility:visible;mso-wrap-style:square" from="3828,2526" to="4318,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5NvMAAAADbAAAADwAAAGRycy9kb3ducmV2LnhtbERPTYvCMBC9L/gfwgje1lQFWapRiigI&#10;elhdWa9DMzbFZlKbWOu/3wjC3ubxPme+7GwlWmp86VjBaJiAIM6dLrlQcPrZfH6B8AFZY+WYFDzJ&#10;w3LR+5hjqt2DD9QeQyFiCPsUFZgQ6lRKnxuy6IeuJo7cxTUWQ4RNIXWDjxhuKzlOkqm0WHJsMFjT&#10;ylB+Pd6tguuILrLeT3an9rZencl8Z782U2rQ77IZiEBd+Be/3Vsd50/g9Us8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uTbzAAAAA2wAAAA8AAAAAAAAAAAAAAAAA&#10;oQIAAGRycy9kb3ducmV2LnhtbFBLBQYAAAAABAAEAPkAAACOAwAAAAA=&#10;" strokecolor="#131516" strokeweight=".25pt"/>
                  <v:line id="Line 2881" o:spid="_x0000_s1333" style="position:absolute;flip:x y;visibility:visible;mso-wrap-style:square" from="1404,3167" to="2952,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fVyMIAAADbAAAADwAAAGRycy9kb3ducmV2LnhtbERPTWvCQBC9F/wPywi91Y1tKRLdSBAL&#10;QntoNeh1yE6ywexszK4x/ffdQsHbPN7nrNajbcVAvW8cK5jPEhDEpdMN1wqKw/vTAoQPyBpbx6Tg&#10;hzyss8nDClPtbvxNwz7UIoawT1GBCaFLpfSlIYt+5jriyFWutxgi7Gupe7zFcNvK5yR5kxYbjg0G&#10;O9oYKs/7q1VwnlMlu8+Xj2K4bDcnMl/50eZKPU7HfAki0Bju4n/3Tsf5r/D3Szx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fVyMIAAADbAAAADwAAAAAAAAAAAAAA&#10;AAChAgAAZHJzL2Rvd25yZXYueG1sUEsFBgAAAAAEAAQA+QAAAJADAAAAAA==&#10;" strokecolor="#131516" strokeweight=".25pt"/>
                  <v:line id="Line 2882" o:spid="_x0000_s1334" style="position:absolute;flip:y;visibility:visible;mso-wrap-style:square" from="7255,3637" to="7394,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OZAMYAAADbAAAADwAAAGRycy9kb3ducmV2LnhtbESPQWvCQBCF7wX/wzKF3ppNC5UldRXR&#10;tkhRtFbsdciOSTA7G7Jbjf56VxC8zfDevO/NYNTZWhyo9ZVjDS9JCoI4d6biQsPm9/NZgfAB2WDt&#10;mDScyMNo2HsYYGbckX/osA6FiCHsM9RQhtBkUvq8JIs+cQ1x1HautRji2hbStHiM4baWr2nalxYr&#10;joQSG5qUlO/X/zZC/tTXaq5mi+/tRqnJ9OO8XRZTrZ8eu/E7iEBduJtv1zMT67/B9Zc4gB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DmQDGAAAA2wAAAA8AAAAAAAAA&#10;AAAAAAAAoQIAAGRycy9kb3ducmV2LnhtbFBLBQYAAAAABAAEAPkAAACUAwAAAAA=&#10;" strokecolor="#131516" strokeweight=".95pt"/>
                  <v:line id="Line 2883" o:spid="_x0000_s1335" style="position:absolute;visibility:visible;mso-wrap-style:square" from="7389,3522" to="739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jlkL4AAADbAAAADwAAAGRycy9kb3ducmV2LnhtbERPTYvCMBC9L/gfwgje1lTFItUoIsiK&#10;F9EqXodmbIvNpDTZWv+9EQRv83ifs1h1phItNa60rGA0jEAQZ1aXnCs4p9vfGQjnkTVWlknBkxys&#10;lr2fBSbaPvhI7cnnIoSwS1BB4X2dSOmyggy6oa2JA3ezjUEfYJNL3eAjhJtKjqMolgZLDg0F1rQp&#10;KLuf/o2COt5PKrpM/TaVl/Z6+DtsdiiVGvS79RyEp85/xR/3Tof5Mbx/CQfI5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0+OWQvgAAANsAAAAPAAAAAAAAAAAAAAAAAKEC&#10;AABkcnMvZG93bnJldi54bWxQSwUGAAAAAAQABAD5AAAAjAMAAAAA&#10;" strokecolor="#131516" strokeweight=".95pt"/>
                  <v:line id="Line 2884" o:spid="_x0000_s1336" style="position:absolute;flip:x;visibility:visible;mso-wrap-style:square" from="7284,3642" to="7399,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2i7MYAAADbAAAADwAAAGRycy9kb3ducmV2LnhtbESPQWvCQBCF7wX/wzKF3ppNe6hL6iqi&#10;bZGiaK3Y65Adk2B2NmS3Gv31riB4m+G9ed+bwaiztThQ6yvHGl6SFARx7kzFhYbN7+ezAuEDssHa&#10;MWk4kYfRsPcwwMy4I//QYR0KEUPYZ6ihDKHJpPR5SRZ94hriqO1cazHEtS2kafEYw20tX9P0TVqs&#10;OBJKbGhSUr5f/9sI+VNfq7maLb63G6Um04/zdllMtX567MbvIAJ14W6+Xc9MrN+H6y9xAD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douzGAAAA2wAAAA8AAAAAAAAA&#10;AAAAAAAAoQIAAGRycy9kb3ducmV2LnhtbFBLBQYAAAAABAAEAPkAAACUAwAAAAA=&#10;" strokecolor="#131516" strokeweight=".95pt"/>
                  <v:line id="Line 2885" o:spid="_x0000_s1337" style="position:absolute;visibility:visible;mso-wrap-style:square" from="1285,2947" to="1286,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UecIAAADbAAAADwAAAGRycy9kb3ducmV2LnhtbESPQYvCQAyF78L+hyEL3nS6K4p0HWUR&#10;RPEiWmWvoRPbYidTOrO1/ntzELwlvJf3vixWvatVR22oPBv4GiegiHNvKy4MnLPNaA4qRGSLtWcy&#10;8KAAq+XHYIGp9Xc+UneKhZIQDikaKGNsUq1DXpLDMPYNsWhX3zqMsraFti3eJdzV+jtJZtphxdJQ&#10;YkPrkvLb6d8ZaGb7SU2Xadxk+tL9HbaH9Q61McPP/vcHVKQ+vs2v650VfIGVX2QAv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vUecIAAADbAAAADwAAAAAAAAAAAAAA&#10;AAChAgAAZHJzL2Rvd25yZXYueG1sUEsFBgAAAAAEAAQA+QAAAJADAAAAAA==&#10;" strokecolor="#131516" strokeweight=".95pt"/>
                  <v:line id="Line 2886" o:spid="_x0000_s1338" style="position:absolute;visibility:visible;mso-wrap-style:square" from="1285,3057" to="1395,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x4sAAAADbAAAADwAAAGRycy9kb3ducmV2LnhtbERPTWvCQBC9C/6HZQRvulGptKmrSCAY&#10;ehG10uuQnSbB7GzIrkn8926h4G0e73M2u8HUoqPWVZYVLOYRCOLc6ooLBd+XdPYOwnlkjbVlUvAg&#10;B7vteLTBWNueT9SdfSFCCLsYFZTeN7GULi/JoJvbhjhwv7Y16ANsC6lb7EO4qeUyitbSYMWhocSG&#10;kpLy2/luFDTrr1VN1zefXuS1+zkejkmGUqnpZNh/gvA0+Jf4353pMP8D/n4JB8jt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nceLAAAAA2wAAAA8AAAAAAAAAAAAAAAAA&#10;oQIAAGRycy9kb3ducmV2LnhtbFBLBQYAAAAABAAEAPkAAACOAwAAAAA=&#10;" strokecolor="#131516" strokeweight=".95pt"/>
                  <v:line id="Line 2887" o:spid="_x0000_s1339" style="position:absolute;visibility:visible;mso-wrap-style:square" from="1280,3042" to="1409,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SwrwAAADbAAAADwAAAGRycy9kb3ducmV2LnhtbERPvQrCMBDeBd8hnOCmqYoi1SgiiOIi&#10;WsX1aM622FxKE2t9ezMIjh/f/3LdmlI0VLvCsoLRMAJBnFpdcKbgmuwGcxDOI2ssLZOCDzlYr7qd&#10;JcbavvlMzcVnIoSwi1FB7n0VS+nSnAy6oa2IA/ewtUEfYJ1JXeM7hJtSjqNoJg0WHBpyrGibU/q8&#10;vIyCanaclHSb+l0ib839tD9tDyiV6vfazQKEp9b/xT/3QSsYh/XhS/gB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jESwrwAAADbAAAADwAAAAAAAAAAAAAAAAChAgAA&#10;ZHJzL2Rvd25yZXYueG1sUEsFBgAAAAAEAAQA+QAAAIoDAAAAAA==&#10;" strokecolor="#131516" strokeweight=".95pt"/>
                  <v:line id="Line 2888" o:spid="_x0000_s1340" style="position:absolute;flip:x;visibility:visible;mso-wrap-style:square" from="1682,3910" to="2152,4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8GMUAAADbAAAADwAAAGRycy9kb3ducmV2LnhtbESPS4vCQBCE74L/YWhhbzpRUCRmFBGW&#10;FWERH7vgrcl0HpjpCZkxZvfXO4Lgsaiur7qSVWcq0VLjSssKxqMIBHFqdcm5gvPpczgH4Tyyxsoy&#10;KfgjB6tlv5dgrO2dD9QefS4ChF2MCgrv61hKlxZk0I1sTRy8zDYGfZBNLnWD9wA3lZxE0UwaLDk0&#10;FFjTpqD0eryZ8Mbs/ye7fV8v9dfpdzO9yN3+3O6U+hh06wUIT51/H7/SW61gMobnlgAA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28GMUAAADbAAAADwAAAAAAAAAA&#10;AAAAAAChAgAAZHJzL2Rvd25yZXYueG1sUEsFBgAAAAAEAAQA+QAAAJMDAAAAAA==&#10;" strokecolor="#131516" strokeweight=".25pt"/>
                  <v:line id="Line 2889" o:spid="_x0000_s1341" style="position:absolute;flip:x;visibility:visible;mso-wrap-style:square" from="1553,3488" to="1725,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Bdb8UAAADbAAAADwAAAGRycy9kb3ducmV2LnhtbESPT2vCQBTE70K/w/IKXkQ3BiySuooK&#10;FqE9+A96fWaf2WD2bchuY+yn7woFj8PM/IaZLTpbiZYaXzpWMB4lIIhzp0suFJyOm+EUhA/IGivH&#10;pOBOHhbzl94MM+1uvKf2EAoRIewzVGBCqDMpfW7Ioh+5mjh6F9dYDFE2hdQN3iLcVjJNkjdpseS4&#10;YLCmtaH8evixCo5f5uN82i1xQvfPwer7Mvlt97VS/ddu+Q4iUBee4f/2VitIU3h8i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Bdb8UAAADbAAAADwAAAAAAAAAA&#10;AAAAAAChAgAAZHJzL2Rvd25yZXYueG1sUEsFBgAAAAAEAAQA+QAAAJMDAAAAAA==&#10;" strokecolor="#23282b" strokeweight="0"/>
                  <v:line id="Line 2890" o:spid="_x0000_s1342" style="position:absolute;flip:x;visibility:visible;mso-wrap-style:square" from="1342,3680" to="1515,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49MUAAADbAAAADwAAAGRycy9kb3ducmV2LnhtbESPT2sCMRTE74LfITzBi9RsFUW2RtGC&#10;RagH/0Gvr5vnZnHzsmzSde2nbwqCx2FmfsPMl60tRUO1LxwreB0mIIgzpwvOFZxPm5cZCB+QNZaO&#10;ScGdPCwX3c4cU+1ufKDmGHIRIexTVGBCqFIpfWbIoh+6ijh6F1dbDFHWudQ13iLclnKUJFNpseC4&#10;YLCid0PZ9fhjFZx25uP7vF/hhO6fg/XXZfLbHCql+r129QYiUBue4Ud7qxWMxvD/Jf4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z49MUAAADbAAAADwAAAAAAAAAA&#10;AAAAAAChAgAAZHJzL2Rvd25yZXYueG1sUEsFBgAAAAAEAAQA+QAAAJMDAAAAAA==&#10;" strokecolor="#23282b" strokeweight="0"/>
                  <v:shape id="Freeform 2891" o:spid="_x0000_s1343" style="position:absolute;left:1739;top:4131;width:77;height:8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FcMA&#10;AADbAAAADwAAAGRycy9kb3ducmV2LnhtbESPQWsCMRSE7wX/Q3gFbzXrItJujSKCKIJCtZfeHslz&#10;d23ysmyibvvrjSB4HGbmG2Yy65wVF2pD7VnBcJCBINbe1Fwq+D4s395BhIhs0HomBX8UYDbtvUyw&#10;MP7KX3TZx1IkCIcCFVQxNoWUQVfkMAx8Q5y8o28dxiTbUpoWrwnurMyzbCwd1pwWKmxoUZH+3Z+d&#10;AjM3eRiuNvan+999rLYnHZ3VSvVfu/kniEhdfIYf7bVRkI/g/iX9A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oFcMAAADbAAAADwAAAAAAAAAAAAAAAACYAgAAZHJzL2Rv&#10;d25yZXYueG1sUEsFBgAAAAAEAAQA9QAAAIgDAAAAAA==&#10;" path="m29,l53,38,77,82,39,53,,24,15,10,29,xe" fillcolor="#131516" stroked="f">
                    <v:path arrowok="t" o:connecttype="custom" o:connectlocs="29,0;53,38;77,82;39,53;0,24;15,10;29,0" o:connectangles="0,0,0,0,0,0,0"/>
                  </v:shape>
                  <v:shape id="Freeform 2892" o:spid="_x0000_s1344" style="position:absolute;left:1739;top:4131;width:77;height:8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M68QA&#10;AADbAAAADwAAAGRycy9kb3ducmV2LnhtbESPT2vCQBTE7wW/w/IEb3VTsSKpayj+o1B6MErPj+wz&#10;G5J9G7OrJt++Wyj0OMzMb5hV1ttG3KnzlWMFL9MEBHHhdMWlgvNp/7wE4QOyxsYxKRjIQ7YePa0w&#10;1e7BR7rnoRQRwj5FBSaENpXSF4Ys+qlriaN3cZ3FEGVXSt3hI8JtI2dJspAWK44LBlvaGCrq/GYV&#10;4HAN+pIX8+1ie/7a1Z/fyWAOSk3G/fsbiEB9+A//tT+0gtkr/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jOvEAAAA2wAAAA8AAAAAAAAAAAAAAAAAmAIAAGRycy9k&#10;b3ducmV2LnhtbFBLBQYAAAAABAAEAPUAAACJAwAAAAA=&#10;" path="m29,l53,38,77,82,39,53,,24,15,10,29,e" filled="f" strokecolor="#131516" strokeweight=".25pt">
                    <v:path arrowok="t" o:connecttype="custom" o:connectlocs="29,0;53,38;77,82;77,82;77,82;39,53;0,24;0,24;0,24;15,10;29,0" o:connectangles="0,0,0,0,0,0,0,0,0,0,0"/>
                  </v:shape>
                  <v:shape id="Freeform 2893" o:spid="_x0000_s1345" style="position:absolute;left:987;top:3330;width:77;height:8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T+cMA&#10;AADbAAAADwAAAGRycy9kb3ducmV2LnhtbESPQWsCMRSE7wX/Q3hCbzXrHqRdjSKCKIKCthdvj+S5&#10;u5q8LJuoW3+9KQg9DjPzDTOZdc6KG7Wh9qxgOMhAEGtvai4V/HwvPz5BhIhs0HomBb8UYDbtvU2w&#10;MP7Oe7odYikShEOBCqoYm0LKoCtyGAa+IU7eybcOY5JtKU2L9wR3VuZZNpIOa04LFTa0qEhfDlen&#10;wMxNHoarjT12j93XanvW0Vmt1Hu/m49BROrif/jVXhsF+Qj+vq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rT+cMAAADbAAAADwAAAAAAAAAAAAAAAACYAgAAZHJzL2Rv&#10;d25yZXYueG1sUEsFBgAAAAAEAAQA9QAAAIgDAAAAAA==&#10;" path="m48,82l24,43,,,38,29,77,58,62,67,48,82xe" fillcolor="#131516" stroked="f">
                    <v:path arrowok="t" o:connecttype="custom" o:connectlocs="48,82;24,43;0,0;0,0;0,0;38,29;77,58;77,58;77,58;62,67;48,82" o:connectangles="0,0,0,0,0,0,0,0,0,0,0"/>
                  </v:shape>
                  <v:shape id="Freeform 2894" o:spid="_x0000_s1346" style="position:absolute;left:987;top:3330;width:77;height:8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3B8MA&#10;AADbAAAADwAAAGRycy9kb3ducmV2LnhtbESPQWvCQBSE70L/w/IKvelGKVqiq0htiyAeTIPnR/aZ&#10;DWbfptmtJv/eFQSPw8x8wyxWna3FhVpfOVYwHiUgiAunKy4V5L/fww8QPiBrrB2Tgp48rJYvgwWm&#10;2l35QJcslCJC2KeowITQpFL6wpBFP3INcfROrrUYomxLqVu8Rrit5SRJptJixXHBYEOfhopz9m8V&#10;YP8X9Ckr3jfTTb7/Ou+OSW9+lHp77dZzEIG68Aw/2lutYDKD+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W3B8MAAADbAAAADwAAAAAAAAAAAAAAAACYAgAAZHJzL2Rv&#10;d25yZXYueG1sUEsFBgAAAAAEAAQA9QAAAIgDAAAAAA==&#10;" path="m48,82l24,43,,,38,29,77,58,62,67,48,82e" filled="f" strokecolor="#131516" strokeweight=".25pt">
                    <v:path arrowok="t" o:connecttype="custom" o:connectlocs="48,82;24,43;0,0;0,0;0,0;38,29;77,58;77,58;77,58;62,67;48,82" o:connectangles="0,0,0,0,0,0,0,0,0,0,0"/>
                  </v:shape>
                  <v:shape id="Freeform 2895" o:spid="_x0000_s1347" style="position:absolute;left:1414;top:3786;width:77;height:76;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lsL8A&#10;AADbAAAADwAAAGRycy9kb3ducmV2LnhtbERPy4rCMBTdD/gP4QqzG1M7ZZBqFBF8rKZMFd1emmtb&#10;bG5KE2v9+8lCcHk478VqMI3oqXO1ZQXTSQSCuLC65lLB6bj9moFwHlljY5kUPMnBajn6WGCq7YP/&#10;qM99KUIIuxQVVN63qZSuqMigm9iWOHBX2xn0AXal1B0+QrhpZBxFP9JgzaGhwpY2FRW3/G4UcE7u&#10;O/k9P/mCWZYkcX/Y7TOlPsfDeg7C0+Df4pf7oBXEYWz4En6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iiWwvwAAANsAAAAPAAAAAAAAAAAAAAAAAJgCAABkcnMvZG93bnJl&#10;di54bWxQSwUGAAAAAAQABAD1AAAAhAMAAAAA&#10;" path="m48,76l24,38,,,38,24,77,52,62,62,48,76xe" fillcolor="#131516" stroked="f">
                    <v:path arrowok="t" o:connecttype="custom" o:connectlocs="48,76;24,38;0,0;38,24;77,52;62,62;48,76" o:connectangles="0,0,0,0,0,0,0"/>
                  </v:shape>
                  <v:shape id="Freeform 2896" o:spid="_x0000_s1348" style="position:absolute;left:1414;top:3786;width:77;height:76;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ZKcQA&#10;AADbAAAADwAAAGRycy9kb3ducmV2LnhtbESPMW/CMBSE90r8B+shdSsODG0aMAiBULN0SMoA2yN+&#10;TaLGz5FtkvTf15UqdTzd3Xe6zW4ynRjI+dayguUiAUFcWd1yreD8cXpKQfiArLGzTAq+ycNuO3vY&#10;YKbtyAUNZahFhLDPUEETQp9J6auGDPqF7Ymj92mdwRClq6V2OEa46eQqSZ6lwZbjQoM9HRqqvsq7&#10;UfDSnnJH1/MR328Fjj4t3y7HUqnH+bRfgwg0hf/wXzvXClav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GSnEAAAA2wAAAA8AAAAAAAAAAAAAAAAAmAIAAGRycy9k&#10;b3ducmV2LnhtbFBLBQYAAAAABAAEAPUAAACJAwAAAAA=&#10;" path="m48,76l24,38,,,38,24,77,52,62,62,48,76e" filled="f" strokecolor="#131516" strokeweight=".25pt">
                    <v:path arrowok="t" o:connecttype="custom" o:connectlocs="48,76;24,38;0,0;0,0;0,0;38,24;77,52;77,52;77,52;62,62;48,76" o:connectangles="0,0,0,0,0,0,0,0,0,0,0"/>
                  </v:shape>
                  <v:shape id="Freeform 2897" o:spid="_x0000_s1349" style="position:absolute;left:1328;top:3690;width:76;height:81;visibility:visible;mso-wrap-style:square;v-text-anchor:top" coordsize="7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1XsIA&#10;AADbAAAADwAAAGRycy9kb3ducmV2LnhtbERPy07CQBTdk/gPk2viDqblIaYyJaRJDUuKRnR37Vzb&#10;audO0xmg/D2zIGF5ct6r9WBacaLeNZYVxJMIBHFpdcOVgo/3fPwCwnlkja1lUnAhB+v0YbTCRNsz&#10;F3Ta+0qEEHYJKqi97xIpXVmTQTexHXHgfm1v0AfYV1L3eA7hppXTKHqWBhsODTV2lNVU/u+PRoH5&#10;22VLjLk4fBfTxc88y98+v3Klnh6HzSsIT4O/i2/urVYwC+vDl/ADZH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XVewgAAANsAAAAPAAAAAAAAAAAAAAAAAJgCAABkcnMvZG93&#10;bnJldi54bWxQSwUGAAAAAAQABAD1AAAAhwMAAAAA&#10;" path="m29,l53,43,76,81,38,53,,29,14,14,29,xe" fillcolor="#131516" stroked="f">
                    <v:path arrowok="t" o:connecttype="custom" o:connectlocs="29,0;53,43;76,81;38,53;0,29;0,29;0,29;14,14;29,0" o:connectangles="0,0,0,0,0,0,0,0,0"/>
                  </v:shape>
                  <v:shape id="Freeform 2898" o:spid="_x0000_s1350" style="position:absolute;left:1328;top:3690;width:76;height:81;visibility:visible;mso-wrap-style:square;v-text-anchor:top" coordsize="7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vcMA&#10;AADbAAAADwAAAGRycy9kb3ducmV2LnhtbESPQWsCMRSE7wX/Q3hCbzVrxSKrUUQoFHsQdwU9PjbP&#10;zermZdmkGv+9KRR6HGa+GWaxirYVN+p941jBeJSBIK6cbrhWcCg/32YgfEDW2DomBQ/ysFoOXhaY&#10;a3fnPd2KUItUwj5HBSaELpfSV4Ys+pHriJN3dr3FkGRfS93jPZXbVr5n2Ye02HBaMNjRxlB1LX6s&#10;gsm+wNO09BdTHL7L7fQY9e4RlXodxvUcRKAY/sN/9JdO3Bh+v6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6vcMAAADbAAAADwAAAAAAAAAAAAAAAACYAgAAZHJzL2Rv&#10;d25yZXYueG1sUEsFBgAAAAAEAAQA9QAAAIgDAAAAAA==&#10;" path="m29,l53,43,76,81,38,53,,29,14,14,29,e" filled="f" strokecolor="#131516" strokeweight=".25pt">
                    <v:path arrowok="t" o:connecttype="custom" o:connectlocs="29,0;53,43;76,81;76,81;76,81;38,53;0,29;0,29;0,29;14,14;29,0" o:connectangles="0,0,0,0,0,0,0,0,0,0,0"/>
                  </v:shape>
                  <v:line id="Line 2899" o:spid="_x0000_s1351" style="position:absolute;flip:x;visibility:visible;mso-wrap-style:square" from="7169,3747" to="7279,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LssUAAADbAAAADwAAAGRycy9kb3ducmV2LnhtbESPT2sCMRTE74LfITzBi9RsFUW2RtGC&#10;RagH/0Gvr5vnZnHzsmzSde2nbwqCx2FmfsPMl60tRUO1LxwreB0mIIgzpwvOFZxPm5cZCB+QNZaO&#10;ScGdPCwX3c4cU+1ufKDmGHIRIexTVGBCqFIpfWbIoh+6ijh6F1dbDFHWudQ13iLclnKUJFNpseC4&#10;YLCid0PZ9fhjFZx25uP7vF/hhO6fg/XXZfLbHCql+r129QYiUBue4Ud7qxWMR/D/Jf4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LssUAAADbAAAADwAAAAAAAAAA&#10;AAAAAAChAgAAZHJzL2Rvd25yZXYueG1sUEsFBgAAAAAEAAQA+QAAAJMDAAAAAA==&#10;" strokecolor="#23282b" strokeweight="0"/>
                  <v:line id="Line 2900" o:spid="_x0000_s1352" style="position:absolute;flip:x;visibility:visible;mso-wrap-style:square" from="7169,3747" to="7279,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VuKcYAAADbAAAADwAAAGRycy9kb3ducmV2LnhtbESPT2vCQBTE74V+h+UVeim6sWIpMatY&#10;oaVQD/4Dr8/sSzY0+zZktzH207uC4HGYmd8w2by3teio9ZVjBaNhAoI4d7riUsF+9zl4B+EDssba&#10;MSk4k4f57PEhw1S7E2+o24ZSRAj7FBWYEJpUSp8bsuiHriGOXuFaiyHKtpS6xVOE21q+JsmbtFhx&#10;XDDY0NJQ/rv9swp2K/N13K8XOKHzz8vHoZj8d5tGqeenfjEFEagP9/Ct/a0VjMdw/RJ/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1binGAAAA2wAAAA8AAAAAAAAA&#10;AAAAAAAAoQIAAGRycy9kb3ducmV2LnhtbFBLBQYAAAAABAAEAPkAAACUAwAAAAA=&#10;" strokecolor="#23282b" strokeweight="0"/>
                  <v:line id="Line 2901" o:spid="_x0000_s1353" style="position:absolute;visibility:visible;mso-wrap-style:square" from="7255,3767" to="7394,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428QAAADbAAAADwAAAGRycy9kb3ducmV2LnhtbESPQWsCMRSE70L/Q3iF3jRrrVJWo4gg&#10;qNCDtpfenpvXzdbNy5rEdfvvG0HwOMzMN8xs0dlatORD5VjBcJCBIC6crrhU8PW57r+DCBFZY+2Y&#10;FPxRgMX8qTfDXLsr76k9xFIkCIccFZgYm1zKUBiyGAauIU7ej/MWY5K+lNrjNcFtLV+zbCItVpwW&#10;DDa0MlScDherIPv2u+3ovDmWu+J3jWfTfkzGUqmX5245BRGpi4/wvb3RCkZvcPuSf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njbxAAAANsAAAAPAAAAAAAAAAAA&#10;AAAAAKECAABkcnMvZG93bnJldi54bWxQSwUGAAAAAAQABAD5AAAAkgMAAAAA&#10;" strokecolor="#23282b" strokeweight="0"/>
                  <v:line id="Line 2902" o:spid="_x0000_s1354" style="position:absolute;visibility:visible;mso-wrap-style:square" from="7255,3767" to="7394,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dQMQAAADbAAAADwAAAGRycy9kb3ducmV2LnhtbESPQWsCMRSE7wX/Q3iCt5pVUWQ1igiC&#10;Cj1UvfT2unlutt28rElc13/fFAo9DjPzDbNcd7YWLflQOVYwGmYgiAunKy4VXM671zmIEJE11o5J&#10;wZMCrFe9lyXm2j34ndpTLEWCcMhRgYmxyaUMhSGLYega4uRdnbcYk/Sl1B4fCW5rOc6ymbRYcVow&#10;2NDWUPF9ulsF2Yc/Hia3/Wd5LL52eDPt22wqlRr0u80CRKQu/of/2nutYDKF3y/pB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t1AxAAAANsAAAAPAAAAAAAAAAAA&#10;AAAAAKECAABkcnMvZG93bnJldi54bWxQSwUGAAAAAAQABAD5AAAAkgMAAAAA&#10;" strokecolor="#23282b" strokeweight="0"/>
                  <v:line id="Line 2903" o:spid="_x0000_s1355" style="position:absolute;visibility:visible;mso-wrap-style:square" from="7154,3896" to="7668,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zOHcUAAADbAAAADwAAAGRycy9kb3ducmV2LnhtbESPQWvCQBSE7wX/w/IEb83GWkJMXUVK&#10;C1bowWjp9ZF9TYLZtyG7JrG/visUPA4z8w2z2oymET11rrasYB7FIIgLq2suFZyO748pCOeRNTaW&#10;ScGVHGzWk4cVZtoOfKA+96UIEHYZKqi8bzMpXVGRQRfZljh4P7Yz6IPsSqk7HALcNPIpjhNpsOaw&#10;UGFLrxUV5/xiFHzo3/TyTG/J9/y6X6T2S8bLT6nUbDpuX0B4Gv09/N/eaQWLBG5fw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zOHcUAAADbAAAADwAAAAAAAAAA&#10;AAAAAAChAgAAZHJzL2Rvd25yZXYueG1sUEsFBgAAAAAEAAQA+QAAAJMDAAAAAA==&#10;" strokecolor="#131516" strokeweight=".25pt"/>
                  <v:line id="Line 2904" o:spid="_x0000_s1356" style="position:absolute;flip:y;visibility:visible;mso-wrap-style:square" from="6417,3393" to="6542,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5oKsYAAADbAAAADwAAAGRycy9kb3ducmV2LnhtbESPQWvCQBSE7wX/w/IKvUjdaLEtqauo&#10;oBTsoVGh19fsMxvMvg3ZbYz+elcQehxm5htmMutsJVpqfOlYwXCQgCDOnS65ULDfrZ7fQfiArLFy&#10;TArO5GE27T1MMNXuxBm121CICGGfogITQp1K6XNDFv3A1cTRO7jGYoiyKaRu8BThtpKjJHmVFkuO&#10;CwZrWhrKj9s/q2D3Zda/++85jum86S9+DuNLm9VKPT128w8QgbrwH763P7WClze4fYk/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OaCrGAAAA2wAAAA8AAAAAAAAA&#10;AAAAAAAAoQIAAGRycy9kb3ducmV2LnhtbFBLBQYAAAAABAAEAPkAAACUAwAAAAA=&#10;" strokecolor="#23282b" strokeweight="0"/>
                  <v:line id="Line 2905" o:spid="_x0000_s1357" style="position:absolute;flip:y;visibility:visible;mso-wrap-style:square" from="6570,3148" to="6695,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8WMMAAADbAAAADwAAAGRycy9kb3ducmV2LnhtbERPz2vCMBS+D/wfwhN2GTZ14pBqFB1s&#10;CNth1YLXZ/Nsis1LabJa99cvh8GOH9/v1Wawjeip87VjBdMkBUFcOl1zpaA4vk0WIHxA1tg4JgV3&#10;8rBZjx5WmGl345z6Q6hEDGGfoQITQptJ6UtDFn3iWuLIXVxnMUTYVVJ3eIvhtpHPafoiLdYcGwy2&#10;9GqovB6+rYLjp3k/F19bnNP942l3usx/+rxV6nE8bJcgAg3hX/zn3msFszg2fo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R/FjDAAAA2wAAAA8AAAAAAAAAAAAA&#10;AAAAoQIAAGRycy9kb3ducmV2LnhtbFBLBQYAAAAABAAEAPkAAACRAwAAAAA=&#10;" strokecolor="#23282b" strokeweight="0"/>
                  <v:line id="Line 2906" o:spid="_x0000_s1358" style="position:absolute;flip:y;visibility:visible;mso-wrap-style:square" from="6724,2903" to="6843,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1Zw8YAAADbAAAADwAAAGRycy9kb3ducmV2LnhtbESPQWvCQBSE7wX/w/IKvUjdaLG0qauo&#10;oBTsoVGh19fsMxvMvg3ZbYz+elcQehxm5htmMutsJVpqfOlYwXCQgCDOnS65ULDfrZ7fQPiArLFy&#10;TArO5GE27T1MMNXuxBm121CICGGfogITQp1K6XNDFv3A1cTRO7jGYoiyKaRu8BThtpKjJHmVFkuO&#10;CwZrWhrKj9s/q2D3Zda/++85jum86S9+DuNLm9VKPT128w8QgbrwH763P7WCl3e4fYk/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dWcPGAAAA2wAAAA8AAAAAAAAA&#10;AAAAAAAAoQIAAGRycy9kb3ducmV2LnhtbFBLBQYAAAAABAAEAPkAAACUAwAAAAA=&#10;" strokecolor="#23282b" strokeweight="0"/>
                  <v:line id="Line 2907" o:spid="_x0000_s1359" style="position:absolute;flip:y;visibility:visible;mso-wrap-style:square" from="6876,2659" to="6996,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GDI8MAAADbAAAADwAAAGRycy9kb3ducmV2LnhtbERPz2vCMBS+D/wfwhN2GTZ16JBqFB1s&#10;CNth1YLXZ/Nsis1LabJa99cvh8GOH9/v1Wawjeip87VjBdMkBUFcOl1zpaA4vk0WIHxA1tg4JgV3&#10;8rBZjx5WmGl345z6Q6hEDGGfoQITQptJ6UtDFn3iWuLIXVxnMUTYVVJ3eIvhtpHPafoiLdYcGwy2&#10;9GqovB6+rYLjp3k/F19bnNP942l3usx/+rxV6nE8bJcgAg3hX/zn3msFs7g+fo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gyPDAAAA2wAAAA8AAAAAAAAAAAAA&#10;AAAAoQIAAGRycy9kb3ducmV2LnhtbFBLBQYAAAAABAAEAPkAAACRAwAAAAA=&#10;" strokecolor="#23282b" strokeweight="0"/>
                  <v:line id="Line 2908" o:spid="_x0000_s1360" style="position:absolute;flip:y;visibility:visible;mso-wrap-style:square" from="7025,2492" to="7102,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0muMUAAADbAAAADwAAAGRycy9kb3ducmV2LnhtbESPT2sCMRTE74LfITzBi9SsUkW2RtFC&#10;pVAP/oNeXzfPzeLmZdnEde2nbwqCx2FmfsPMl60tRUO1LxwrGA0TEMSZ0wXnCk7Hj5cZCB+QNZaO&#10;ScGdPCwX3c4cU+1uvKfmEHIRIexTVGBCqFIpfWbIoh+6ijh6Z1dbDFHWudQ13iLclnKcJFNpseC4&#10;YLCid0PZ5XC1Co5bs/k57VY4ofvXYP19nvw2+0qpfq9dvYEI1IZn+NH+1ApeR/D/Jf4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0muMUAAADbAAAADwAAAAAAAAAA&#10;AAAAAAChAgAAZHJzL2Rvd25yZXYueG1sUEsFBgAAAAAEAAQA+QAAAJMDAAAAAA==&#10;" strokecolor="#23282b" strokeweight="0"/>
                  <v:line id="Line 2909" o:spid="_x0000_s1361" style="position:absolute;flip:y;visibility:visible;mso-wrap-style:square" from="7025,2492" to="7102,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4z8UAAADbAAAADwAAAGRycy9kb3ducmV2LnhtbESPT2sCMRTE74LfITzBi9RsRUW2RtGC&#10;RagH/0Gvr5vnZnHzsmzSde2nbwqCx2FmfsPMl60tRUO1LxwreB0mIIgzpwvOFZxPm5cZCB+QNZaO&#10;ScGdPCwX3c4cU+1ufKDmGHIRIexTVGBCqFIpfWbIoh+6ijh6F1dbDFHWudQ13iLclnKUJFNpseC4&#10;YLCid0PZ9fhjFZx25uP7vF/hhO6fg/XXZfLbHCql+r129QYiUBue4Ud7qxWMR/D/Jf4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4z8UAAADbAAAADwAAAAAAAAAA&#10;AAAAAAChAgAAZHJzL2Rvd25yZXYueG1sUEsFBgAAAAAEAAQA+QAAAJMDAAAAAA==&#10;" strokecolor="#23282b" strokeweight="0"/>
                  <v:line id="Line 2910" o:spid="_x0000_s1362" style="position:absolute;flip:y;visibility:visible;mso-wrap-style:square" from="1285,714" to="5123,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WL8sUAAADbAAAADwAAAGRycy9kb3ducmV2LnhtbESPW2sCMRCF34X+hzCFvmm2F0pYjVK0&#10;LSIVr+jrsBl3l24myybV1V/fCIKPh3P5OINRaytxpMaXjjU89xIQxJkzJecatpuvrgLhA7LByjFp&#10;OJOH0fChM8DUuBOv6LgOuYgj7FPUUIRQp1L6rCCLvudq4ugdXGMxRNnk0jR4iuO2ki9J8i4tlhwJ&#10;BdY0Lij7Xf/ZCNmr7+WPms5nu61S48nnZbfIJ1o/PbYffRCB2nAP39pTo+HtFa5f4g+Qw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WL8sUAAADbAAAADwAAAAAAAAAA&#10;AAAAAAChAgAAZHJzL2Rvd25yZXYueG1sUEsFBgAAAAAEAAQA+QAAAJMDAAAAAA==&#10;" strokecolor="#131516" strokeweight=".95pt"/>
                  <v:shape id="Freeform 2911" o:spid="_x0000_s1363" style="position:absolute;left:2569;top:1744;width:4504;height:767;visibility:visible;mso-wrap-style:square;v-text-anchor:top" coordsize="450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v8YA&#10;AADbAAAADwAAAGRycy9kb3ducmV2LnhtbESPT2sCMRTE70K/Q3gFL1KzikhZjdIq1p4K/kHw9tg8&#10;s6ubl3UT3e23bwqCx2FmfsNM560txZ1qXzhWMOgnIIgzpws2Cva71ds7CB+QNZaOScEveZjPXjpT&#10;TLVreEP3bTAiQtinqCAPoUql9FlOFn3fVcTRO7naYoiyNlLX2ES4LeUwScbSYsFxIceKFjlll+3N&#10;KjibdXnbH5uvxvTWh9P1Zzc4fy6V6r62HxMQgdrwDD/a31rBaAT/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ldv8YAAADbAAAADwAAAAAAAAAAAAAAAACYAgAAZHJz&#10;L2Rvd25yZXYueG1sUEsFBgAAAAAEAAQA9QAAAIsDAAAAAA==&#10;" path="m4494,763r5,-10l4499,758r5,l4494,767r,-4xm4499,753r,xm4302,638r10,-10l4331,643r58,38l4446,715r53,38l4494,763r-57,-39l4384,686r-58,-34l4302,638xm4054,499r5,-10l4092,509r63,33l4212,576r47,24l4254,609r-46,-24l4150,552r-62,-34l4054,499xm3790,384r5,-10l3833,389r68,28l3968,446r38,19l4001,475r-38,-19l3896,427r-63,-29l3790,384xm3522,283r4,-9l3565,283r67,24l3704,336r38,14l3737,360r-38,-15l3632,321r-72,-28l3522,283xm3248,197r,-10l3282,197r72,19l3426,240r43,14l3469,264r-48,-14l3354,226r-72,-20l3248,197xm2966,130r5,-10l2995,125r72,14l3139,158r56,15l3192,182r-53,-14l3062,154r-72,-20l2966,130xm2688,77r,-10l2693,67r77,15l2846,96r67,10l2913,120r-72,-14l2770,91,2693,77r-5,xm2400,39r,-10l2467,39r77,9l2621,58r9,l2630,67r-14,l2539,58,2467,48r-67,-9xm2113,19r,-14l2160,10r77,5l2314,19r29,5l2343,34r-29,l2237,24r-77,-5l2113,19xm1826,10r,-10l1854,r77,l2008,r48,5l2056,15r-48,l1931,10r-77,l1826,10xm1538,15r,-10l1552,5,1629,r72,l1768,r,10l1701,10r-72,5l1552,15r-14,xm1255,39r-5,-10l1322,19r77,-4l1475,10r5,l1480,19r-5,l1399,24r-72,10l1255,39xm968,77r,-10l1026,58r75,-10l1173,39r19,-5l1197,48r-19,l1101,58r-71,9l968,77xm685,134r,-9l738,111,810,96,882,82r28,-5l910,87r-28,4l810,106r-72,14l685,134xm412,206r-5,-9l459,182r68,-19l599,144r28,-10l632,149r-33,5l531,173r-72,19l412,206xm138,302r-5,-9l191,274r62,-24l320,226r29,-10l354,226r-29,9l258,259r-62,24l138,302xm5,360l,350,61,321r19,-4l85,326r-19,5l5,360xe" fillcolor="#131516" stroked="f">
                    <v:path arrowok="t" o:connecttype="custom" o:connectlocs="4499,758;4494,763;4499,753;4331,643;4494,763;4302,638;4155,542;4208,585;3790,384;3968,446;3896,427;3526,274;3742,350;3560,293;3282,197;3469,264;3248,197;3067,139;3139,168;2688,77;2846,96;2770,91;2400,29;2630,58;2467,48;2160,10;2343,34;2113,19;1931,0;2008,15;1538,15;1701,0;1629,15;1250,29;1480,10;1327,34;1026,58;1197,48;968,77;810,96;882,91;412,206;599,144;531,173;133,293;349,216;196,283;61,321;5,360" o:connectangles="0,0,0,0,0,0,0,0,0,0,0,0,0,0,0,0,0,0,0,0,0,0,0,0,0,0,0,0,0,0,0,0,0,0,0,0,0,0,0,0,0,0,0,0,0,0,0,0,0"/>
                    <o:lock v:ext="edit" verticies="t"/>
                  </v:shape>
                  <v:line id="Line 2912" o:spid="_x0000_s1364" style="position:absolute;visibility:visible;mso-wrap-style:square" from="2625,2089" to="2736,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uPcUAAADbAAAADwAAAGRycy9kb3ducmV2LnhtbESPzWsCMRTE7wX/h/AEbzXbD6WsRhFB&#10;sIIHPy69PTevm203L2sS1+1/3wiCx2FmfsNM552tRUs+VI4VvAwzEMSF0xWXCo6H1fMHiBCRNdaO&#10;ScEfBZjPek9TzLW78o7afSxFgnDIUYGJscmlDIUhi2HoGuLkfTtvMSbpS6k9XhPc1vI1y8bSYsVp&#10;wWBDS0PF7/5iFWRffvP5dl6fyk3xs8KzabfjkVRq0O8WExCRuvgI39trreB9BLcv6Q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yuPcUAAADbAAAADwAAAAAAAAAA&#10;AAAAAAChAgAAZHJzL2Rvd25yZXYueG1sUEsFBgAAAAAEAAQA+QAAAJMDAAAAAA==&#10;" strokecolor="#23282b" strokeweight="0"/>
                  <v:line id="Line 2913" o:spid="_x0000_s1365" style="position:absolute;visibility:visible;mso-wrap-style:square" from="2765,2339" to="2880,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4wSsQAAADbAAAADwAAAGRycy9kb3ducmV2LnhtbESPQWsCMRSE74X+h/CE3mpWaxfZGqUI&#10;ghU8aHvp7bl53axuXtYkXdd/b4RCj8PMfMPMFr1tREc+1I4VjIYZCOLS6ZorBV+fq+cpiBCRNTaO&#10;ScGVAizmjw8zLLS78I66faxEgnAoUIGJsS2kDKUhi2HoWuLk/ThvMSbpK6k9XhLcNnKcZbm0WHNa&#10;MNjS0lB52v9aBdm333y8nNeHalMeV3g23TZ/lUo9Dfr3NxCR+vgf/muvtYJJDvcv6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XjBKxAAAANsAAAAPAAAAAAAAAAAA&#10;AAAAAKECAABkcnMvZG93bnJldi54bWxQSwUGAAAAAAQABAD5AAAAkgMAAAAA&#10;" strokecolor="#23282b" strokeweight="0"/>
                  <v:line id="Line 2914" o:spid="_x0000_s1366" style="position:absolute;visibility:visible;mso-wrap-style:square" from="2904,2593" to="3019,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KV0cUAAADbAAAADwAAAGRycy9kb3ducmV2LnhtbESPQWsCMRSE7wX/Q3hCbzWrtVZWo0hB&#10;UKEHtRdvz83rZuvmZU3Sdfvvm0LB4zAz3zDzZWdr0ZIPlWMFw0EGgrhwuuJSwcdx/TQFESKyxtox&#10;KfihAMtF72GOuXY33lN7iKVIEA45KjAxNrmUoTBkMQxcQ5y8T+ctxiR9KbXHW4LbWo6ybCItVpwW&#10;DDb0Zqi4HL6tguzkd9vn6+Zc7oqvNV5N+z55kUo99rvVDESkLt7D/+2NVjB+hb8v6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KV0cUAAADbAAAADwAAAAAAAAAA&#10;AAAAAAChAgAAZHJzL2Rvd25yZXYueG1sUEsFBgAAAAAEAAQA+QAAAJMDAAAAAA==&#10;" strokecolor="#23282b" strokeweight="0"/>
                  <v:line id="Line 2915" o:spid="_x0000_s1367" style="position:absolute;visibility:visible;mso-wrap-style:square" from="3048,2841" to="3158,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0Bo8IAAADbAAAADwAAAGRycy9kb3ducmV2LnhtbERPz2vCMBS+D/Y/hDfYbaZuTqQzFhEE&#10;FXaY28XbW/Nsqs1Lm2S1/vfmMPD48f2eF4NtRE8+1I4VjEcZCOLS6ZorBT/f65cZiBCRNTaOScGV&#10;AhSLx4c55tpd+Iv6faxECuGQowITY5tLGUpDFsPItcSJOzpvMSboK6k9XlK4beRrlk2lxZpTg8GW&#10;VobK8/7PKsgOfrd96za/1a48rbEz/ef0XSr1/DQsP0BEGuJd/O/eaAWTNDZ9ST9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0Bo8IAAADbAAAADwAAAAAAAAAAAAAA&#10;AAChAgAAZHJzL2Rvd25yZXYueG1sUEsFBgAAAAAEAAQA+QAAAJADAAAAAA==&#10;" strokecolor="#23282b" strokeweight="0"/>
                  <v:line id="Line 2916" o:spid="_x0000_s1368" style="position:absolute;visibility:visible;mso-wrap-style:square" from="3187,3095" to="3297,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kOMUAAADbAAAADwAAAGRycy9kb3ducmV2LnhtbESPQWsCMRSE7wX/Q3hCbzWrtVJXo0hB&#10;UKEHtRdvz83rZuvmZU3Sdfvvm0LB4zAz3zDzZWdr0ZIPlWMFw0EGgrhwuuJSwcdx/fQKIkRkjbVj&#10;UvBDAZaL3sMcc+1uvKf2EEuRIBxyVGBibHIpQ2HIYhi4hjh5n85bjEn6UmqPtwS3tRxl2URarDgt&#10;GGzozVBxOXxbBdnJ77bP18253BVfa7ya9n3yIpV67HerGYhIXbyH/9sbrWA8hb8v6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GkOMUAAADbAAAADwAAAAAAAAAA&#10;AAAAAAChAgAAZHJzL2Rvd25yZXYueG1sUEsFBgAAAAAEAAQA+QAAAJMDAAAAAA==&#10;" strokecolor="#23282b" strokeweight="0"/>
                  <v:line id="Line 2917" o:spid="_x0000_s1369" style="position:absolute;visibility:visible;mso-wrap-style:square" from="4787,1816" to="4788,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WUsEAAADbAAAADwAAAGRycy9kb3ducmV2LnhtbERPy4rCMBTdC/MP4Q6409RXqR2jiCg4&#10;ggtfzPbS3GnLNDeliVr9+slCcHk479miNZW4UeNKywoG/QgEcWZ1ybmC82nTS0A4j6yxskwKHuRg&#10;Mf/ozDDV9s4Huh19LkIIuxQVFN7XqZQuK8ig69uaOHC/tjHoA2xyqRu8h3BTyWEUxdJgyaGhwJpW&#10;BWV/x6tR8K2fyXVM6/hn8NiNEnuR0XQvlep+tssvEJ5a/xa/3FutYBLWhy/h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JhZSwQAAANsAAAAPAAAAAAAAAAAAAAAA&#10;AKECAABkcnMvZG93bnJldi54bWxQSwUGAAAAAAQABAD5AAAAjwMAAAAA&#10;" strokecolor="#131516" strokeweight=".25pt"/>
                  <v:shape id="Freeform 2918" o:spid="_x0000_s1370" style="position:absolute;left:2171;top:2860;width:4979;height:1031;visibility:visible;mso-wrap-style:square;v-text-anchor:top" coordsize="4979,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Y9MQA&#10;AADaAAAADwAAAGRycy9kb3ducmV2LnhtbESPT2vCQBTE74LfYXlCb7rRFpXoKkEs7UWo/w7eHtln&#10;Npp9G7LbmH77bqHgcZiZ3zDLdWcr0VLjS8cKxqMEBHHudMmFgtPxfTgH4QOyxsoxKfghD+tVv7fE&#10;VLsH76k9hEJECPsUFZgQ6lRKnxuy6EeuJo7e1TUWQ5RNIXWDjwi3lZwkyVRaLDkuGKxpYyi/H76t&#10;gtml9fvLNjubt+nH1+st223K406pl0GXLUAE6sIz/N/+1Aom8Hcl3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1mPTEAAAA2gAAAA8AAAAAAAAAAAAAAAAAmAIAAGRycy9k&#10;b3ducmV2LnhtbFBLBQYAAAAABAAEAPUAAACJAwAAAAA=&#10;" path="m4979,1031r,l4849,907,4715,791,4572,681,4428,580,4279,489,4131,403,3972,326,3814,259,3656,197,3494,144,3331,101,3163,67,2995,39,2827,15,2659,5,2492,,2324,5,2156,15,1984,39,1821,67r-168,34l1491,144r-163,53l1169,259r-158,67l853,403,704,489,555,580,413,681,269,791,134,907,,1031e" filled="f" strokecolor="#131516" strokeweight=".5pt">
                    <v:path arrowok="t" o:connecttype="custom" o:connectlocs="4979,1031;4979,1031;4979,1031;4849,907;4715,791;4572,681;4428,580;4279,489;4131,403;3972,326;3814,259;3656,197;3494,144;3331,101;3163,67;2995,39;2827,15;2659,5;2492,0;2324,5;2156,15;1984,39;1821,67;1653,101;1491,144;1328,197;1169,259;1011,326;853,403;704,489;555,580;413,681;269,791;134,907;0,1031" o:connectangles="0,0,0,0,0,0,0,0,0,0,0,0,0,0,0,0,0,0,0,0,0,0,0,0,0,0,0,0,0,0,0,0,0,0,0"/>
                  </v:shape>
                  <v:shape id="Freeform 2919" o:spid="_x0000_s1371" style="position:absolute;left:1725;top:2425;width:5540;height:1346;visibility:visible;mso-wrap-style:square;v-text-anchor:top" coordsize="554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KV8MA&#10;AADbAAAADwAAAGRycy9kb3ducmV2LnhtbESP3WoCMRSE7wu+QziCN0WzVaqyGkUqhXrhhT8PcNic&#10;/cHNybrJxu3bN4LQy2FmvmHW297UIlDrKssKPiYJCOLM6ooLBdfL93gJwnlkjbVlUvBLDrabwdsa&#10;U20ffKJw9oWIEHYpKii9b1IpXVaSQTexDXH0ctsa9FG2hdQtPiLc1HKaJHNpsOK4UGJDXyVlt3Nn&#10;FPiwuNNxX4RuxqeLfe/yY34ISo2G/W4FwlPv/8Ov9o9W8DmF5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bKV8MAAADbAAAADwAAAAAAAAAAAAAAAACYAgAAZHJzL2Rv&#10;d25yZXYueG1sUEsFBgAAAAAEAAQA9QAAAIgDAAAAAA==&#10;" path="m38,1015r10,10l43,1025,5,1063,,1054r33,-34l38,1015xm129,939r5,9l120,958,91,987,81,977r34,-24l129,939xm216,867r9,9l201,896r-24,14l172,900r20,-14l216,867xm307,795r9,10l278,833r-10,5l264,833r9,-9l307,795xm403,728r5,9l403,742r-43,29l355,761r43,-28l403,728xm499,665r4,10l489,685r-33,19l451,699r28,-24l499,665xm595,603r4,10l571,632r-20,9l547,632r19,-10l595,603xm695,546r5,9l657,579r-5,5l647,574r5,-4l695,546xm796,488r5,10l791,502r-43,24l743,517r44,-24l796,488xm896,435r4,10l878,459r-24,15l849,464r24,-14l896,435xm1001,387r5,10l968,411r-15,10l948,411r15,-9l1001,387xm1107,339r5,10l1107,349r-48,24l1054,363r48,-24l1107,339xm1212,296r5,10l1198,311r-34,14l1160,315r33,-14l1212,296xm1323,253r,10l1294,277r-24,5l1265,272r24,-5l1323,253xm1428,216r5,8l1385,243r-5,l1375,234r5,l1428,216xm1539,182r4,10l1529,197r-43,14l1486,197r38,-10l1539,182xm1649,149r5,9l1625,168r-29,10l1596,163r24,-5l1649,149xm1759,120r5,10l1721,144r-15,l1706,134r10,-4l1759,120xm1874,96r,10l1865,106r-43,9l1817,106r43,-10l1874,96xm1984,72r4,10l1960,86r-28,5l1932,82r28,-5l1984,72xm2099,53r4,9l2056,67r-10,5l2041,62r15,-4l2099,53xm2214,34r,9l2204,48r-48,5l2156,43r48,-9l2214,34xm2329,19r,15l2300,34r-29,4l2271,29r29,-5l2329,19xm2444,10r,9l2401,24r-14,l2387,15r14,l2444,10xm2559,5r,10l2545,15r-43,4l2502,5r43,l2559,5xm2674,r,10l2646,10r-29,l2617,r29,l2674,xm2790,r,10l2742,10r-10,l2732,r10,l2790,xm2905,r,10l2890,10r-43,l2847,r43,l2905,xm3019,5r,10l2986,15r-24,l2962,5r24,l3019,5xm3134,15r,9l3129,24r-48,-5l3076,19r,-9l3081,10r48,5l3134,15xm3249,29r-5,9l3225,34r-34,l3191,19r34,5l3249,29xm3364,43r-5,10l3321,48r-19,-5l3306,34r15,4l3364,43xm3474,62r,10l3460,72,3417,62r,-9l3465,58r9,4xm3590,86r-5,10l3556,86r-24,-4l3532,72r29,5l3590,86xm3700,110r,10l3695,120r-48,-10l3642,106r5,-10l3652,96r48,14xm3815,139r-5,10l3786,144r-33,-10l3757,125r34,9l3815,139xm3925,173r-4,9l3877,173r-14,-5l3868,154r14,4l3925,173xm4031,211r,9l4012,216r-39,-14l3978,192r39,14l4031,211xm4140,248r-5,10l4102,243r-20,-4l4087,229r19,5l4140,248xm4246,291r-5,10l4231,296r-43,-14l4193,272r43,15l4246,291xm4351,339r-5,10l4318,335r-24,-10l4298,315r24,10l4351,339xm4457,392r-5,10l4442,397r-38,-19l4399,373r5,-10l4409,368r38,19l4457,392xm4557,445r-4,9l4529,440r-29,-14l4505,416r28,14l4557,445xm4653,502r-4,10l4605,488r-4,-5l4605,474r10,4l4653,502xm4754,565r-9,9l4725,560r-28,-14l4706,536r24,19l4754,565xm4845,632r-4,9l4802,613r-9,-5l4802,598r10,10l4845,632xm4941,704r-9,5l4917,699r-29,-24l4893,665r29,24l4941,704xm5028,776r-5,9l4989,757r-9,-10l4984,737r15,10l5028,776xm5113,852r-5,5l5094,848r-28,-29l5071,814r32,24l5113,852xm5199,929r-9,10l5166,910r-15,-10l5156,891r14,14l5199,929xm5281,1015r-10,5l5262,1011r-29,-34l5238,972r33,34l5281,1015xm5357,1097r-9,10l5324,1083r-15,-20l5319,1054r14,19l5357,1097xm5429,1188r-9,5l5415,1193r-29,-38l5386,1150r5,-5l5396,1150r29,33l5429,1188xm5497,1279r-5,10l5477,1270r-24,-29l5463,1236r19,24l5497,1279xm5540,1342r-10,4l5521,1332r9,-5l5540,1342xe" fillcolor="#131516" stroked="f">
                    <v:path arrowok="t" o:connecttype="custom" o:connectlocs="38,1015;129,939;216,867;307,795;403,728;499,665;595,603;695,546;796,488;896,435;1001,387;1054,363;1160,315;1265,272;1375,234;1486,197;1596,163;1706,134;1817,106;1932,82;2041,62;2156,43;2271,29;2387,15;2502,5;2617,0;2732,0;2847,0;2962,5;3076,19;3225,34;3321,48;3460,72;3556,86;3695,120;3815,139;3925,173;4031,211;4140,248;4246,291;4351,339;4457,392;4447,387;4533,430;4605,474;4697,546;4793,608;4888,675;4980,747;5066,819;5151,900;5233,977;5309,1063;5386,1155;5492,1289;5530,1346" o:connectangles="0,0,0,0,0,0,0,0,0,0,0,0,0,0,0,0,0,0,0,0,0,0,0,0,0,0,0,0,0,0,0,0,0,0,0,0,0,0,0,0,0,0,0,0,0,0,0,0,0,0,0,0,0,0,0,0"/>
                    <o:lock v:ext="edit" verticies="t"/>
                  </v:shape>
                  <v:line id="Line 2920" o:spid="_x0000_s1372" style="position:absolute;flip:x y;visibility:visible;mso-wrap-style:square" from="4438,662" to="7394,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eV+cUAAADbAAAADwAAAGRycy9kb3ducmV2LnhtbESPzWsCMRTE7wX/h/AKvRTNqtSP1Sil&#10;UOjBi7aCx+fm7YfdvIQk1fW/N0LB4zAzv2GW68604kw+NJYVDAcZCOLC6oYrBT/fn/0ZiBCRNbaW&#10;ScGVAqxXvacl5tpeeEvnXaxEgnDIUUEdo8ulDEVNBsPAOuLkldYbjEn6SmqPlwQ3rRxl2UQabDgt&#10;1Ojoo6bid/dnFJymm6P3k2xUHsJ4716PXenmW6Venrv3BYhIXXyE/9tfWsHbGO5f0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eV+cUAAADbAAAADwAAAAAAAAAA&#10;AAAAAAChAgAAZHJzL2Rvd25yZXYueG1sUEsFBgAAAAAEAAQA+QAAAJMDAAAAAA==&#10;" strokecolor="#131516" strokeweight=".95pt"/>
                  <v:line id="Line 2921" o:spid="_x0000_s1373" style="position:absolute;flip:x;visibility:visible;mso-wrap-style:square" from="810,3042" to="1294,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s/cYAAADbAAAADwAAAGRycy9kb3ducmV2LnhtbESPUWvCQBCE3wv+h2MF3+pFMSJpThFB&#10;WoRSGrWQtyW3JsHcXsidMe2v7xUKPg6z881OuhlMI3rqXG1ZwWwagSAurK65VHA67p9XIJxH1thY&#10;JgXf5GCzHj2lmGh750/qM1+KAGGXoILK+zaR0hUVGXRT2xIH72I7gz7IrpS6w3uAm0bOo2gpDdYc&#10;GipsaVdRcc1uJryx/Dlfbu/XvH09fu3iXB4+Tv1Bqcl42L6A8DT4x/F/+k0riBfwtyUA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8bP3GAAAA2wAAAA8AAAAAAAAA&#10;AAAAAAAAoQIAAGRycy9kb3ducmV2LnhtbFBLBQYAAAAABAAEAPkAAACUAwAAAAA=&#10;" strokecolor="#131516" strokeweight=".25pt"/>
                  <v:shape id="Freeform 2922" o:spid="_x0000_s1374" style="position:absolute;left:3499;top:2416;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71MMA&#10;AADbAAAADwAAAGRycy9kb3ducmV2LnhtbESPT4vCMBTE7wt+h/AEb5q64B+qUcRFFG+6i14fzbMt&#10;Ni+xibW7n94Iwh6HmfkNM1+2phIN1b60rGA4SEAQZ1aXnCv4+d70pyB8QNZYWSYFv+Rhueh8zDHV&#10;9sEHao4hFxHCPkUFRQguldJnBRn0A+uIo3extcEQZZ1LXeMjwk0lP5NkLA2WHBcKdLQuKLse70aB&#10;M+ev5HZy+/tBb09/lZtc2maiVK/brmYgArXhP/xu77SC0QheX+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r71MMAAADbAAAADwAAAAAAAAAAAAAAAACYAgAAZHJzL2Rv&#10;d25yZXYueG1sUEsFBgAAAAAEAAQA9QAAAIgDAAAAAA==&#10;" path="m120,38l62,81,,119,38,62,81,r19,19l120,38xe" fillcolor="#131516" stroked="f">
                    <v:path arrowok="t" o:connecttype="custom" o:connectlocs="120,38;62,81;0,119;38,62;81,0;100,19;120,38" o:connectangles="0,0,0,0,0,0,0"/>
                  </v:shape>
                  <v:shape id="Freeform 2923" o:spid="_x0000_s1375" style="position:absolute;left:3499;top:2416;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csEA&#10;AADbAAAADwAAAGRycy9kb3ducmV2LnhtbESPzarCMBSE9xd8h3AEd9e0gj9Uo4gouLpgVbo9NMe2&#10;2JyUJtb69jeC4HKYmW+Y1aY3teiodZVlBfE4AkGcW11xoeByPvwuQDiPrLG2TApe5GCzHvysMNH2&#10;ySfqUl+IAGGXoILS+yaR0uUlGXRj2xAH72Zbgz7ItpC6xWeAm1pOomgmDVYcFkpsaFdSfk8fRkFn&#10;/uJJfWsOFGeXbM/77JrOM6VGw367BOGp99/wp33UCqYzeH8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Q0XLBAAAA2wAAAA8AAAAAAAAAAAAAAAAAmAIAAGRycy9kb3du&#10;cmV2LnhtbFBLBQYAAAAABAAEAPUAAACGAwAAAAA=&#10;" path="m120,38l62,81,,119,38,62,81,r19,19l120,38e" filled="f" strokecolor="#131516" strokeweight=".25pt">
                    <v:path arrowok="t" o:connecttype="custom" o:connectlocs="120,38;62,81;0,119;0,119;0,119;38,62;81,0;81,0;81,0;100,19;120,38" o:connectangles="0,0,0,0,0,0,0,0,0,0,0"/>
                  </v:shape>
                  <v:line id="Line 2924" o:spid="_x0000_s1376" style="position:absolute;flip:y;visibility:visible;mso-wrap-style:square" from="3595,2291" to="3761,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7yisYAAADbAAAADwAAAGRycy9kb3ducmV2LnhtbESPX2vCQBDE3wt+h2MF3+pFIVbSnCKC&#10;tAil1D+FvC25NQnm9kLuTGI/fa9Q8HGYnd/spOvB1KKj1lWWFcymEQji3OqKCwWn4+55CcJ5ZI21&#10;ZVJwJwfr1egpxUTbnr+oO/hCBAi7BBWU3jeJlC4vyaCb2oY4eBfbGvRBtoXULfYBbmo5j6KFNFhx&#10;aCixoW1J+fVwM+GNxc/5cvu4Zs3b8XsbZ3L/eer2Sk3Gw+YVhKfBP47/0+9aQfwCf1sCA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u8orGAAAA2wAAAA8AAAAAAAAA&#10;AAAAAAAAoQIAAGRycy9kb3ducmV2LnhtbFBLBQYAAAAABAAEAPkAAACUAwAAAAA=&#10;" strokecolor="#131516" strokeweight=".25pt"/>
                  <v:shape id="Freeform 2925" o:spid="_x0000_s1377" style="position:absolute;left:4758;top:2286;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kLL0A&#10;AADbAAAADwAAAGRycy9kb3ducmV2LnhtbERPy4rCMBTdD/gP4QpuxKYKI1KNIoLgxoWv/aW5fWhz&#10;U5JYq19vFgOzPJz3atObRnTkfG1ZwTRJQRDnVtdcKrhe9pMFCB+QNTaWScGbPGzWg58VZtq++ETd&#10;OZQihrDPUEEVQptJ6fOKDPrEtsSRK6wzGCJ0pdQOXzHcNHKWpnNpsObYUGFLu4ryx/lpFIRb7ovu&#10;I+9vqY/jnXezAo1RajTst0sQgfrwL/5zH7SC3zg2fo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TZkLL0AAADbAAAADwAAAAAAAAAAAAAAAACYAgAAZHJzL2Rvd25yZXYu&#10;eG1sUEsFBgAAAAAEAAQA9QAAAIIDAAAAAA==&#10;" path="m58,l43,72,29,139,14,72,,,29,,58,xe" fillcolor="#131516" stroked="f">
                    <v:path arrowok="t" o:connecttype="custom" o:connectlocs="58,0;43,72;29,139;14,72;0,0;29,0;58,0" o:connectangles="0,0,0,0,0,0,0"/>
                  </v:shape>
                  <v:shape id="Freeform 2926" o:spid="_x0000_s1378" style="position:absolute;left:4758;top:2286;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uWcUA&#10;AADbAAAADwAAAGRycy9kb3ducmV2LnhtbESPQWvCQBSE74X+h+UVequbWmpqdBOKWCjiJZpLb4/s&#10;MwnNvk2zaxL/fVcQPA4z8w2zzibTioF611hW8DqLQBCXVjdcKSiOXy8fIJxH1thaJgUXcpCljw9r&#10;TLQdOafh4CsRIOwSVFB73yVSurImg25mO+LgnWxv0AfZV1L3OAa4aeU8ihbSYMNhocaONjWVv4ez&#10;UdDuil0Xb+N4qJbFz+Xtb9rbMVfq+Wn6XIHwNPl7+Nb+1grel3D9En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5ZxQAAANsAAAAPAAAAAAAAAAAAAAAAAJgCAABkcnMv&#10;ZG93bnJldi54bWxQSwUGAAAAAAQABAD1AAAAigMAAAAA&#10;" path="m58,l43,72,29,139,14,72,,,29,,58,e" filled="f" strokecolor="#131516" strokeweight=".25pt">
                    <v:path arrowok="t" o:connecttype="custom" o:connectlocs="58,0;43,72;29,139;29,139;29,139;14,72;0,0;0,0;0,0;29,0;58,0" o:connectangles="0,0,0,0,0,0,0,0,0,0,0"/>
                  </v:shape>
                  <v:shape id="Freeform 2927" o:spid="_x0000_s1379" style="position:absolute;left:4758;top:1783;width:58;height:143;visibility:visible;mso-wrap-style:square;v-text-anchor:top" coordsize="5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U8MA&#10;AADbAAAADwAAAGRycy9kb3ducmV2LnhtbESPwU7DMAyG70i8Q2QkbixlQhMqy6ZqgDTgRMeBo9WY&#10;tlvjVInpytvjAxJH6/f/2d96O4fBTJRyH9nB7aIAQ9xE33Pr4OPwfHMPJguyxyEyOfihDNvN5cUa&#10;Sx/P/E5TLa1RCOcSHXQiY2ltbjoKmBdxJNbsK6aAomNqrU94VngY7LIoVjZgz3qhw5F2HTWn+jso&#10;5a2uZDoNlTwV8e5l/3pMn8tH566v5uoBjNAs/8t/7b13sNLv1UU9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nU8MAAADbAAAADwAAAAAAAAAAAAAAAACYAgAAZHJzL2Rv&#10;d25yZXYueG1sUEsFBgAAAAAEAAQA9QAAAIgDAAAAAA==&#10;" path="m58,143l38,72,24,,10,72,,143r24,l53,139r5,4xe" fillcolor="#131516" stroked="f">
                    <v:path arrowok="t" o:connecttype="custom" o:connectlocs="58,143;38,72;24,0;10,72;0,143;24,143;53,139;58,143" o:connectangles="0,0,0,0,0,0,0,0"/>
                  </v:shape>
                  <v:shape id="Freeform 2928" o:spid="_x0000_s1380" style="position:absolute;left:4758;top:1783;width:58;height:143;visibility:visible;mso-wrap-style:square;v-text-anchor:top" coordsize="5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pN8QA&#10;AADbAAAADwAAAGRycy9kb3ducmV2LnhtbESPQWvCQBSE74L/YXmCt7rRQ7BpNlIEJRcpaqH09sw+&#10;k9Ts25BdTeqv7xYEj8N8M8Okq8E04kadqy0rmM8iEMSF1TWXCj6Pm5clCOeRNTaWScEvOVhl41GK&#10;ibY97+l28KUIJewSVFB53yZSuqIig25mW+LgnW1n0AfZlVJ32Idy08hFFMXSYM1hocKW1hUVl8PV&#10;KPjYbfw2v9zze/79FXj9ej397JSaTob3NxCeBv+EH+lcK4jn8P8l/A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06TfEAAAA2wAAAA8AAAAAAAAAAAAAAAAAmAIAAGRycy9k&#10;b3ducmV2LnhtbFBLBQYAAAAABAAEAPUAAACJAwAAAAA=&#10;" path="m58,143l38,72,24,,10,72,,143r24,l53,139r5,4e" filled="f" strokecolor="#131516" strokeweight=".25pt">
                    <v:path arrowok="t" o:connecttype="custom" o:connectlocs="58,143;38,72;24,0;24,0;24,0;10,72;0,143;0,143;0,143;24,143;53,139;58,143" o:connectangles="0,0,0,0,0,0,0,0,0,0,0,0"/>
                  </v:shape>
                  <v:shape id="Freeform 2929" o:spid="_x0000_s1381" style="position:absolute;left:3819;top:2492;width:57;height:125;visibility:visible;mso-wrap-style:square;v-text-anchor:top" coordsize="5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HMUA&#10;AADbAAAADwAAAGRycy9kb3ducmV2LnhtbESPQWvCQBSE7wX/w/KE3pqNQdISXUUt2h56MVW8PrKv&#10;SWz2bciuJvXXdwsFj8PMfMPMl4NpxJU6V1tWMIliEMSF1TWXCg6f26cXEM4ja2wsk4IfcrBcjB7m&#10;mGnb856uuS9FgLDLUEHlfZtJ6YqKDLrItsTB+7KdQR9kV0rdYR/gppFJHKfSYM1hocKWNhUV3/nF&#10;KJg+J/k0ffs49336etvdzkd5Wm+VehwPqxkIT4O/h//b71pBmsDfl/A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58cxQAAANsAAAAPAAAAAAAAAAAAAAAAAJgCAABkcnMv&#10;ZG93bnJldi54bWxQSwUGAAAAAAQABAD1AAAAigMAAAAA&#10;" path="m57,115l,,,125,57,115xe" fillcolor="#131516" stroked="f">
                    <v:path arrowok="t" o:connecttype="custom" o:connectlocs="57,115;0,0;0,0;0,125;0,125;57,115" o:connectangles="0,0,0,0,0,0"/>
                  </v:shape>
                  <v:shape id="Freeform 2930" o:spid="_x0000_s1382" style="position:absolute;left:3819;top:2492;width:57;height:125;visibility:visible;mso-wrap-style:square;v-text-anchor:top" coordsize="5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tbMQA&#10;AADbAAAADwAAAGRycy9kb3ducmV2LnhtbESP3WoCMRSE74W+QzhC72pWiyJbs4sWhEIL9Y9en25O&#10;N4ubkzVJdX17Uyh4OczMN8yi7G0rzuRD41jBeJSBIK6cbrhWcNivn+YgQkTW2DomBVcKUBYPgwXm&#10;2l14S+ddrEWCcMhRgYmxy6UMlSGLYeQ64uT9OG8xJulrqT1eEty2cpJlM2mx4bRgsKNXQ9Vx92sV&#10;0Mqbr83HJ75/d7y209X1sDk1Sj0O++ULiEh9vIf/229awewZ/r6k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n7WzEAAAA2wAAAA8AAAAAAAAAAAAAAAAAmAIAAGRycy9k&#10;b3ducmV2LnhtbFBLBQYAAAAABAAEAPUAAACJAwAAAAA=&#10;" path="m57,115l,,,125,57,115xe" filled="f" strokecolor="#131516" strokeweight=".25pt">
                    <v:path arrowok="t" o:connecttype="custom" o:connectlocs="57,115;0,0;0,0;0,125;0,125;57,115" o:connectangles="0,0,0,0,0,0"/>
                  </v:shape>
                  <v:line id="Line 2931" o:spid="_x0000_s1383" style="position:absolute;flip:x;visibility:visible;mso-wrap-style:square" from="5339,3148" to="5975,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mQMYAAADbAAAADwAAAGRycy9kb3ducmV2LnhtbESPUWvCQBCE34X+h2MLvuml0oYSvQQR&#10;iiVQitEWfFtyaxLM7YXcGWN/fa8g9HGYnW92VtloWjFQ7xrLCp7mEQji0uqGKwWH/dvsFYTzyBpb&#10;y6TgRg6y9GGywkTbK+9oKHwlAoRdggpq77tESlfWZNDNbUccvJPtDfog+0rqHq8Bblq5iKJYGmw4&#10;NNTY0aam8lxcTHgj/vk6XT7Ox267/968HGX+eRhypaaP43oJwtPo/4/v6XetIH6Gvy0BAD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QpkDGAAAA2wAAAA8AAAAAAAAA&#10;AAAAAAAAoQIAAGRycy9kb3ducmV2LnhtbFBLBQYAAAAABAAEAPkAAACUAwAAAAA=&#10;" strokecolor="#131516" strokeweight=".25pt"/>
                  <v:line id="Line 2932" o:spid="_x0000_s1384" style="position:absolute;flip:x;visibility:visible;mso-wrap-style:square" from="6374,3901" to="7154,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wD28YAAADbAAAADwAAAGRycy9kb3ducmV2LnhtbESPUWvCQBCE3wv+h2MF3+pFwVBSzyCC&#10;KIKURlvwbcmtSUhuL+TOJO2v7xUKfRxm55uddTqaRvTUucqygsU8AkGcW11xoeB62T+/gHAeWWNj&#10;mRR8kYN0M3laY6LtwO/UZ74QAcIuQQWl920ipctLMujmtiUO3t12Bn2QXSF1h0OAm0YuoyiWBisO&#10;DSW2tCspr7OHCW/E3x/3x7m+tYfL5251k6e3a39SajYdt68gPI3+//gvfdQK4hX8bgkA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cA9vGAAAA2wAAAA8AAAAAAAAA&#10;AAAAAAAAoQIAAGRycy9kb3ducmV2LnhtbFBLBQYAAAAABAAEAPkAAACUAwAAAAA=&#10;" strokecolor="#131516" strokeweight=".25pt"/>
                  <v:line id="Line 2933" o:spid="_x0000_s1385" style="position:absolute;visibility:visible;mso-wrap-style:square" from="2952,4696" to="3115,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sKsQAAADbAAAADwAAAGRycy9kb3ducmV2LnhtbESPQWsCMRSE74X+h/AK3mrWShdZjSIF&#10;wQoeql68PTfPzermZU3Sdf33TaHQ4zAz3zCzRW8b0ZEPtWMFo2EGgrh0uuZKwWG/ep2ACBFZY+OY&#10;FDwowGL+/DTDQrs7f1G3i5VIEA4FKjAxtoWUoTRkMQxdS5y8s/MWY5K+ktrjPcFtI9+yLJcWa04L&#10;Blv6MFRed99WQXb0m8/xbX2qNuVlhTfTbfN3qdTgpV9OQUTq43/4r73WCvIcfr+kHy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2wqxAAAANsAAAAPAAAAAAAAAAAA&#10;AAAAAKECAABkcnMvZG93bnJldi54bWxQSwUGAAAAAAQABAD5AAAAkgMAAAAA&#10;" strokecolor="#23282b" strokeweight="0"/>
                  <v:line id="Line 2934" o:spid="_x0000_s1386" style="position:absolute;visibility:visible;mso-wrap-style:square" from="3153,4897" to="3316,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JscQAAADbAAAADwAAAGRycy9kb3ducmV2LnhtbESPQWsCMRSE7wX/Q3iCt5pV6VpWo4gg&#10;WKGHWi+9PTevm62blzWJ6/bfN4VCj8PMfMMs171tREc+1I4VTMYZCOLS6ZorBaf33eMziBCRNTaO&#10;ScE3BVivBg9LLLS78xt1x1iJBOFQoAITY1tIGUpDFsPYtcTJ+3TeYkzSV1J7vCe4beQ0y3Jpsea0&#10;YLClraHycrxZBdmHP7zMrvtzdSi/dng13Wv+JJUaDfvNAkSkPv6H/9p7rSCfw++X9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8mxxAAAANsAAAAPAAAAAAAAAAAA&#10;AAAAAKECAABkcnMvZG93bnJldi54bWxQSwUGAAAAAAQABAD5AAAAkgMAAAAA&#10;" strokecolor="#23282b" strokeweight="0"/>
                  <v:line id="Line 2935" o:spid="_x0000_s1387" style="position:absolute;visibility:visible;mso-wrap-style:square" from="3355,5103" to="3518,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dw8IAAADbAAAADwAAAGRycy9kb3ducmV2LnhtbERPu2rDMBTdA/0HcQvdErktMcWJbEoh&#10;kAYy5LF0u7FuLKfWlSOpjvv30VDoeDjvZTXaTgzkQ+tYwfMsA0FcO91yo+B4WE3fQISIrLFzTAp+&#10;KUBVPkyWWGh34x0N+9iIFMKhQAUmxr6QMtSGLIaZ64kTd3beYkzQN1J7vKVw28mXLMulxZZTg8Ge&#10;PgzV3/sfqyD78pvP1+v61GzqywqvZtjmc6nU0+P4vgARaYz/4j/3WivI09j0Jf0AW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hdw8IAAADbAAAADwAAAAAAAAAAAAAA&#10;AAChAgAAZHJzL2Rvd25yZXYueG1sUEsFBgAAAAAEAAQA+QAAAJADAAAAAA==&#10;" strokecolor="#23282b" strokeweight="0"/>
                  <v:line id="Line 2936" o:spid="_x0000_s1388" style="position:absolute;visibility:visible;mso-wrap-style:square" from="4318,4696" to="4366,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T4WMQAAADbAAAADwAAAGRycy9kb3ducmV2LnhtbESPQWsCMRSE7wX/Q3iCt5pV6WJXo4gg&#10;WKGHWi+9PTevm62blzWJ6/bfN4VCj8PMfMMs171tREc+1I4VTMYZCOLS6ZorBaf33eMcRIjIGhvH&#10;pOCbAqxXg4clFtrd+Y26Y6xEgnAoUIGJsS2kDKUhi2HsWuLkfTpvMSbpK6k93hPcNnKaZbm0WHNa&#10;MNjS1lB5Od6sguzDH15m1/25OpRfO7ya7jV/kkqNhv1mASJSH//Df+29VpA/w++X9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PhYxAAAANsAAAAPAAAAAAAAAAAA&#10;AAAAAKECAABkcnMvZG93bnJldi54bWxQSwUGAAAAAAQABAD5AAAAkgMAAAAA&#10;" strokecolor="#23282b" strokeweight="0"/>
                  <v:line id="Line 2937" o:spid="_x0000_s1389" style="position:absolute;visibility:visible;mso-wrap-style:square" from="4375,4979" to="4423,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HGMIAAADbAAAADwAAAGRycy9kb3ducmV2LnhtbERPz2vCMBS+C/sfwht403QTdXSmZQwE&#10;FTxMd9ntrXlrujUvNYm1/vfmMPD48f1elYNtRU8+NI4VPE0zEMSV0w3XCj6P68kLiBCRNbaOScGV&#10;ApTFw2iFuXYX/qD+EGuRQjjkqMDE2OVShsqQxTB1HXHifpy3GBP0tdQeLynctvI5yxbSYsOpwWBH&#10;74aqv8PZKsi+/G47O22+6131u8aT6feLuVRq/Di8vYKINMS7+N+90QqWaX36kn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fHGMIAAADbAAAADwAAAAAAAAAAAAAA&#10;AAChAgAAZHJzL2Rvd25yZXYueG1sUEsFBgAAAAAEAAQA+QAAAJADAAAAAA==&#10;" strokecolor="#23282b" strokeweight="0"/>
                  <v:line id="Line 2938" o:spid="_x0000_s1390" style="position:absolute;visibility:visible;mso-wrap-style:square" from="4433,5257" to="4438,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ig8QAAADbAAAADwAAAGRycy9kb3ducmV2LnhtbESPQWsCMRSE7wX/Q3hCbzVrS62sRhFB&#10;sIIHrRdvz81zs+3mZU3SdfvvG0HwOMzMN8x03tlatORD5VjBcJCBIC6crrhUcPhavYxBhIissXZM&#10;Cv4owHzWe5pirt2Vd9TuYykShEOOCkyMTS5lKAxZDAPXECfv7LzFmKQvpfZ4TXBby9csG0mLFacF&#10;gw0tDRU/+1+rIDv6zefbZX0qN8X3Ci+m3Y7epVLP/W4xARGpi4/wvb3WCj6GcPuSfoC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22KDxAAAANsAAAAPAAAAAAAAAAAA&#10;AAAAAKECAABkcnMvZG93bnJldi54bWxQSwUGAAAAAAQABAD5AAAAkgMAAAAA&#10;" strokecolor="#23282b" strokeweight="0"/>
                  <v:line id="Line 2939" o:spid="_x0000_s1391" style="position:absolute;visibility:visible;mso-wrap-style:square" from="4433,5257" to="4438,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89MQAAADbAAAADwAAAGRycy9kb3ducmV2LnhtbESPQWsCMRSE7wX/Q3iF3mq2llpZjSIF&#10;wQoetF68PTfPzbablzVJ1/XfG0HwOMzMN8xk1tlatORD5VjBWz8DQVw4XXGpYPezeB2BCBFZY+2Y&#10;FFwowGzae5pgrt2ZN9RuYykShEOOCkyMTS5lKAxZDH3XECfv6LzFmKQvpfZ4TnBby0GWDaXFitOC&#10;wYa+DBV/23+rINv71ff7aXkoV8XvAk+mXQ8/pFIvz918DCJSFx/he3upFXwO4PYl/QA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fz0xAAAANsAAAAPAAAAAAAAAAAA&#10;AAAAAKECAABkcnMvZG93bnJldi54bWxQSwUGAAAAAAQABAD5AAAAkgMAAAAA&#10;" strokecolor="#23282b" strokeweight="0"/>
                  <v:line id="Line 2940" o:spid="_x0000_s1392" style="position:absolute;flip:x;visibility:visible;mso-wrap-style:square" from="5257,4705" to="5343,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6cYAAADbAAAADwAAAGRycy9kb3ducmV2LnhtbESPQWvCQBSE7wX/w/IKvUjdaLEtqauo&#10;oBTsoVGh19fsMxvMvg3ZbYz+elcQehxm5htmMutsJVpqfOlYwXCQgCDOnS65ULDfrZ7fQfiArLFy&#10;TArO5GE27T1MMNXuxBm121CICGGfogITQp1K6XNDFv3A1cTRO7jGYoiyKaRu8BThtpKjJHmVFkuO&#10;CwZrWhrKj9s/q2D3Zda/++85jum86S9+DuNLm9VKPT128w8QgbrwH763P7WCtxe4fYk/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f1+nGAAAA2wAAAA8AAAAAAAAA&#10;AAAAAAAAoQIAAGRycy9kb3ducmV2LnhtbFBLBQYAAAAABAAEAPkAAACUAwAAAAA=&#10;" strokecolor="#23282b" strokeweight="0"/>
                  <v:line id="Line 2941" o:spid="_x0000_s1393" style="position:absolute;flip:x;visibility:visible;mso-wrap-style:square" from="5156,4974" to="5238,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ZPncYAAADbAAAADwAAAGRycy9kb3ducmV2LnhtbESPQWvCQBSE7wX/w/IKvUjdKLUtqauo&#10;oBTsoVGh19fsMxvMvg3ZbYz+elcQehxm5htmMutsJVpqfOlYwXCQgCDOnS65ULDfrZ7fQfiArLFy&#10;TArO5GE27T1MMNXuxBm121CICGGfogITQp1K6XNDFv3A1cTRO7jGYoiyKaRu8BThtpKjJHmVFkuO&#10;CwZrWhrKj9s/q2D3Zda/++85jum86S9+DuNLm9VKPT128w8QgbrwH763P7WCtxe4fYk/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2T53GAAAA2wAAAA8AAAAAAAAA&#10;AAAAAAAAoQIAAGRycy9kb3ducmV2LnhtbFBLBQYAAAAABAAEAPkAAACUAwAAAAA=&#10;" strokecolor="#23282b" strokeweight="0"/>
                  <v:line id="Line 2942" o:spid="_x0000_s1394" style="position:absolute;flip:x;visibility:visible;mso-wrap-style:square" from="5127,5242" to="5137,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rqBsUAAADbAAAADwAAAGRycy9kb3ducmV2LnhtbESPT2vCQBTE7wW/w/KEXkrdWEhbUldR&#10;QRHswX/g9Zl9ZkOzb0N2jdFP7xYKPQ4z8xtmNOlsJVpqfOlYwXCQgCDOnS65UHDYL14/QfiArLFy&#10;TApu5GEy7j2NMNPuyltqd6EQEcI+QwUmhDqT0ueGLPqBq4mjd3aNxRBlU0jd4DXCbSXfkuRdWiw5&#10;LhisaW4o/9ldrIL9t1meDpsppnRbv8yO5/Tebmulnvvd9AtEoC78h//aK63gI4XfL/EH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rqBsUAAADbAAAADwAAAAAAAAAA&#10;AAAAAAChAgAAZHJzL2Rvd25yZXYueG1sUEsFBgAAAAAEAAQA+QAAAJMDAAAAAA==&#10;" strokecolor="#23282b" strokeweight="0"/>
                  <v:line id="Line 2943" o:spid="_x0000_s1395" style="position:absolute;flip:x;visibility:visible;mso-wrap-style:square" from="5127,5242" to="5137,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h0ccYAAADbAAAADwAAAGRycy9kb3ducmV2LnhtbESPT2vCQBTE74V+h+UVeim6saAtMatY&#10;oaVQD/4Dr8/sSzY0+zZktzH207uC4HGYmd8w2by3teio9ZVjBaNhAoI4d7riUsF+9zl4B+EDssba&#10;MSk4k4f57PEhw1S7E2+o24ZSRAj7FBWYEJpUSp8bsuiHriGOXuFaiyHKtpS6xVOE21q+JslEWqw4&#10;LhhsaGko/93+WQW7lfk67tcLHNP55+XjUIz/u02j1PNTv5iCCNSHe/jW/tYK3iZw/RJ/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odHHGAAAA2wAAAA8AAAAAAAAA&#10;AAAAAAAAoQIAAGRycy9kb3ducmV2LnhtbFBLBQYAAAAABAAEAPkAAACUAwAAAAA=&#10;" strokecolor="#23282b" strokeweight="0"/>
                  <v:line id="Line 2944" o:spid="_x0000_s1396" style="position:absolute;flip:y;visibility:visible;mso-wrap-style:square" from="5798,5103" to="5966,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R6sUAAADbAAAADwAAAGRycy9kb3ducmV2LnhtbESPT2sCMRTE7wW/Q3iCl6JZBausRtFC&#10;S8Ee/Aden5vnZnHzsmzSde2nN4WCx2FmfsPMl60tRUO1LxwrGA4SEMSZ0wXnCo6Hj/4UhA/IGkvH&#10;pOBOHpaLzsscU+1uvKNmH3IRIexTVGBCqFIpfWbIoh+4ijh6F1dbDFHWudQ13iLclnKUJG/SYsFx&#10;wWBF74ay6/7HKjh8m8/zcbvCMd03r+vTZfzb7Cqlet12NQMRqA3P8H/7SyuYTODvS/wB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TR6sUAAADbAAAADwAAAAAAAAAA&#10;AAAAAAChAgAAZHJzL2Rvd25yZXYueG1sUEsFBgAAAAAEAAQA+QAAAJMDAAAAAA==&#10;" strokecolor="#23282b" strokeweight="0"/>
                  <v:line id="Line 2945" o:spid="_x0000_s1397" style="position:absolute;flip:y;visibility:visible;mso-wrap-style:square" from="6004,4902" to="6167,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tFmMMAAADbAAAADwAAAGRycy9kb3ducmV2LnhtbERPz2vCMBS+C/4P4Qm7DJs60Ek1ig42&#10;BvMwteD12TybYvNSmqzW/fXLYeDx4/u9XPe2Fh21vnKsYJKkIIgLpysuFeTH9/EchA/IGmvHpOBO&#10;Htar4WCJmXY33lN3CKWIIewzVGBCaDIpfWHIok9cQxy5i2sthgjbUuoWbzHc1vIlTWfSYsWxwWBD&#10;b4aK6+HHKjjuzMc5/97glO5fz9vTZfrb7Rulnkb9ZgEiUB8e4n/3p1bwGsfGL/E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RZjDAAAA2wAAAA8AAAAAAAAAAAAA&#10;AAAAoQIAAGRycy9kb3ducmV2LnhtbFBLBQYAAAAABAAEAPkAAACRAwAAAAA=&#10;" strokecolor="#23282b" strokeweight="0"/>
                  <v:line id="Line 2946" o:spid="_x0000_s1398" style="position:absolute;flip:y;visibility:visible;mso-wrap-style:square" from="6210,4700" to="6374,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gA8YAAADbAAAADwAAAGRycy9kb3ducmV2LnhtbESPT2sCMRTE74V+h/AKXopmFWzr1igq&#10;KAU9+A+8PjfPzdLNy7KJ69pPbwqFHoeZ+Q0znra2FA3VvnCsoN9LQBBnThecKzgelt0PED4gaywd&#10;k4I7eZhOnp/GmGp34x01+5CLCGGfogITQpVK6TNDFn3PVcTRu7jaYoiyzqWu8RbhtpSDJHmTFguO&#10;CwYrWhjKvvdXq+CwMavzcTvDId3Xr/PTZfjT7CqlOi/t7BNEoDb8h//aX1rB+wh+v8QfIC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34APGAAAA2wAAAA8AAAAAAAAA&#10;AAAAAAAAoQIAAGRycy9kb3ducmV2LnhtbFBLBQYAAAAABAAEAPkAAACUAwAAAAA=&#10;" strokecolor="#23282b" strokeweight="0"/>
                  <v:shape id="Freeform 2947" o:spid="_x0000_s1399" style="position:absolute;left:5913;top:3129;width:72;height:129;visibility:visible;mso-wrap-style:square;v-text-anchor:top" coordsize="7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DwcMA&#10;AADbAAAADwAAAGRycy9kb3ducmV2LnhtbERPy2rCQBTdC/2H4Ra6kTqxVJE0k1ACtoJujC3dXjI3&#10;D5K5EzNTjX/fWRRcHs47ySbTiwuNrrWsYLmIQBCXVrdcK/g6bZ83IJxH1thbJgU3cpClD7MEY22v&#10;fKRL4WsRQtjFqKDxfoildGVDBt3CDsSBq+xo0Ac41lKPeA3hppcvUbSWBlsODQ0OlDdUdsWvUXCe&#10;76q8+9zvjz8ftni9ue9Dv9oq9fQ4vb+B8DT5u/jfvdMKNmF9+BJ+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ZDwcMAAADbAAAADwAAAAAAAAAAAAAAAACYAgAAZHJzL2Rv&#10;d25yZXYueG1sUEsFBgAAAAAEAAQA9QAAAIgDAAAAAA==&#10;" path="m,105l72,,43,129,,105xe" fillcolor="#131516" stroked="f">
                    <v:path arrowok="t" o:connecttype="custom" o:connectlocs="0,105;72,0;43,129;0,105" o:connectangles="0,0,0,0"/>
                  </v:shape>
                  <v:shape id="Freeform 2948" o:spid="_x0000_s1400" style="position:absolute;left:5913;top:3129;width:72;height:129;visibility:visible;mso-wrap-style:square;v-text-anchor:top" coordsize="7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MVsUA&#10;AADbAAAADwAAAGRycy9kb3ducmV2LnhtbESPQWvCQBSE70L/w/IKvZlNKpYQ3QRpLS0ehKaleHxm&#10;n0kw+zZktxr/vSsUPA4z8w2zLEbTiRMNrrWsIIliEMSV1S3XCn6+36cpCOeRNXaWScGFHBT5w2SJ&#10;mbZn/qJT6WsRIOwyVNB432dSuqohgy6yPXHwDnYw6IMcaqkHPAe46eRzHL9Igy2HhQZ7em2oOpZ/&#10;RsH6Ld1tZ2aTrD5m8/2hTGL+7dZKPT2OqwUIT6O/h//bn1pBmsDtS/gB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IxWxQAAANsAAAAPAAAAAAAAAAAAAAAAAJgCAABkcnMv&#10;ZG93bnJldi54bWxQSwUGAAAAAAQABAD1AAAAigMAAAAA&#10;" path="m,105l72,,43,129,,105xe" filled="f" strokecolor="#131516" strokeweight=".25pt">
                    <v:path arrowok="t" o:connecttype="custom" o:connectlocs="0,105;72,0;72,0;43,129;0,105;0,105" o:connectangles="0,0,0,0,0,0"/>
                  </v:shape>
                  <v:shape id="Freeform 2949" o:spid="_x0000_s1401" style="position:absolute;left:1414;top:1773;width:5856;height:1994;visibility:visible;mso-wrap-style:square;v-text-anchor:top" coordsize="5856,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yuMIA&#10;AADbAAAADwAAAGRycy9kb3ducmV2LnhtbESPQWvCQBSE7wX/w/KE3urGHCREVxFBEIpIYy/eHtln&#10;Esy+jdlXE/vru4VCj8PMfMOsNqNr1YP60Hg2MJ8loIhLbxuuDHye928ZqCDIFlvPZOBJATbrycsK&#10;c+sH/qBHIZWKEA45GqhFulzrUNbkMMx8Rxy9q+8dSpR9pW2PQ4S7VqdJstAOG44LNXa0q6m8FV/O&#10;wFkucnTfIZUrFczDe3E/ZY0xr9NxuwQlNMp/+K99sAayFH6/xB+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7K4wgAAANsAAAAPAAAAAAAAAAAAAAAAAJgCAABkcnMvZG93&#10;bnJldi54bWxQSwUGAAAAAAQABAD1AAAAhwMAAAAA&#10;" path="m5856,1994r-48,-29l5769,1936r-33,-34l5712,1878r-15,-23l5678,1845r-29,-14l5601,1783r-48,-68l5496,1644r-15,-15l5462,1596r-19,-34l5424,1519r-15,-43l5396,1433r-9,-39l5382,1365r5,-19l5387,1313r-5,-15l5377,1284r-10,-15l5353,1260r-24,-10l5300,1255r-29,5l5238,1269r-72,24l5113,1313r-33,9l5056,1322r-20,l5017,1317r-38,-4l4936,1308r-34,-5l4873,1289r-38,-10l4773,1265r-34,-5l4701,1246r-44,-24l4609,1183r-24,-19l4561,1154r-19,l4523,1154r-19,5l4485,1154r-29,-9l4427,1121r-29,-39l4370,1035r-23,-53l4328,929r-24,-57l4280,825r-24,-43l4232,753r-24,-19l4188,724r-19,l4150,724r-24,-5l4097,714r-38,-14l4006,676r-72,-38l3886,623r-19,-14l3843,595r-24,-20l3795,542r-19,-19l3761,503r-24,-43l3704,384,3656,264,3603,144r-14,-29l3570,91,3550,67,3526,48,3502,29,3478,14,3450,5,3416,r-72,5l3283,19r-34,10l3220,43r-24,15l3173,72r-48,38l3077,163r-39,58l2995,288r-86,148l2870,499r-24,38l2793,614r-43,67l2678,777r-24,29l2626,830r-29,28l2558,881r-38,29l2477,934r-48,24l2371,977r-43,14l2285,991r-37,-4l2214,977r-33,-14l2152,953r-24,-10l2099,948r-34,-19l1984,881r-53,-32l1874,806r-68,-53l1734,690r-96,-91l1552,508r-43,-38l1456,436r-29,-9l1399,417r-34,-9l1327,408r-20,l1293,417r-14,10l1269,441r-10,24l1250,489r-5,24l1245,547r-5,67l1245,695r5,82l1255,868r4,95l1269,1054r,91l1269,1231r-10,82l1245,1385r-10,28l1221,1442r-14,24l1189,1490r-10,10l1165,1504r-19,5l1131,1504r-43,-9l1045,1476r-53,-29l939,1413r-57,-38l824,1332,704,1241,589,1159r-53,-33l488,1102r-48,-20l402,1078r-38,l335,1087r-19,10l301,1111r-24,43l248,1212r-28,38l191,1279r-29,24l134,1317r-62,29l,1389e" filled="f" strokecolor="#131516" strokeweight=".95pt">
                    <v:path arrowok="t" o:connecttype="custom" o:connectlocs="5769,1936;5697,1855;5601,1783;5481,1629;5424,1519;5387,1394;5387,1313;5367,1269;5300,1255;5166,1293;5056,1322;4979,1313;4873,1289;4739,1260;4609,1183;4542,1154;4485,1154;4398,1082;4328,929;4256,782;4188,724;4126,719;4006,676;3867,609;3795,542;3737,460;3603,144;3550,67;3478,14;3344,5;3220,43;3125,110;2995,288;2846,537;2678,777;2597,858;2477,934;2328,991;2214,977;2128,943;1984,881;1806,753;1552,508;1427,427;1327,408;1279,427;1250,489;1240,614;1255,868;1269,1145;1245,1385;1207,1466;1165,1504;1088,1495;939,1413;704,1241;488,1102;364,1078;301,1111;220,1250;134,1317" o:connectangles="0,0,0,0,0,0,0,0,0,0,0,0,0,0,0,0,0,0,0,0,0,0,0,0,0,0,0,0,0,0,0,0,0,0,0,0,0,0,0,0,0,0,0,0,0,0,0,0,0,0,0,0,0,0,0,0,0,0,0,0,0"/>
                  </v:shape>
                  <v:line id="Line 2950" o:spid="_x0000_s1402" style="position:absolute;visibility:visible;mso-wrap-style:square" from="1001,3349" to="1811,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kYsMAAADbAAAADwAAAGRycy9kb3ducmV2LnhtbESPT4vCMBTE74LfITzBm6bqIrUaRWQX&#10;XGEP/sPro3m2xealNFGrn94ICx6HmfkNM1s0phQ3ql1hWcGgH4EgTq0uOFNw2P/0YhDOI2ssLZOC&#10;BzlYzNutGSba3nlLt53PRICwS1BB7n2VSOnSnAy6vq2Ig3e2tUEfZJ1JXeM9wE0ph1E0lgYLDgs5&#10;VrTKKb3srkbBr37G1y/6Hp8Gj80otkcZTf6kUt1Os5yC8NT4T/i/vdYK4hG8v4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UpGLDAAAA2wAAAA8AAAAAAAAAAAAA&#10;AAAAoQIAAGRycy9kb3ducmV2LnhtbFBLBQYAAAAABAAEAPkAAACRAwAAAAA=&#10;" strokecolor="#131516" strokeweight=".25pt"/>
                  <v:shape id="Freeform 2951" o:spid="_x0000_s1403" style="position:absolute;left:7399;top:3647;width:747;height:139;visibility:visible;mso-wrap-style:square;v-text-anchor:top" coordsize="74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JsQA&#10;AADbAAAADwAAAGRycy9kb3ducmV2LnhtbESPT2sCMRTE74V+h/AKvdWsrRRZjSLbFurN/3h8bp7J&#10;6uZl2aS6fvtGKPQ4zMxvmPG0c7W4UBsqzwr6vQwEcel1xUbBZv31MgQRIrLG2jMpuFGA6eTxYYy5&#10;9lde0mUVjUgQDjkqsDE2uZShtOQw9HxDnLyjbx3GJFsjdYvXBHe1fM2yd+mw4rRgsaHCUnle/TgF&#10;1X4WlsUZ7XxxeDPF5+20M9sPpZ6futkIRKQu/of/2t9awXAA9y/pB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1/ybEAAAA2wAAAA8AAAAAAAAAAAAAAAAAmAIAAGRycy9k&#10;b3ducmV2LnhtbFBLBQYAAAAABAAEAPUAAACJAwAAAAA=&#10;" path="m,l125,115,608,,747,139e" filled="f" strokecolor="#131516" strokeweight=".25pt">
                    <v:path arrowok="t" o:connecttype="custom" o:connectlocs="0,0;125,115;608,0;747,139" o:connectangles="0,0,0,0"/>
                  </v:shape>
                  <v:shape id="Freeform 2952" o:spid="_x0000_s1404" style="position:absolute;left:7389;top:3877;width:561;height:254;visibility:visible;mso-wrap-style:square;v-text-anchor:top" coordsize="56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zO8EA&#10;AADbAAAADwAAAGRycy9kb3ducmV2LnhtbESPQWvCQBSE7wX/w/KE3urGQItEVxFBEfFSK3p9ZJ9J&#10;SPZtyD41+fduodDjMDPfMItV7xr1oC5Ung1MJwko4tzbigsD55/txwxUEGSLjWcyMFCA1XL0tsDM&#10;+id/0+MkhYoQDhkaKEXaTOuQl+QwTHxLHL2b7xxKlF2hbYfPCHeNTpPkSzusOC6U2NKmpLw+3Z2B&#10;I/pUhrSu+/o68C6/XwQPF2Pex/16Dkqol//wX3tvDcw+4fdL/AF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IczvBAAAA2wAAAA8AAAAAAAAAAAAAAAAAmAIAAGRycy9kb3du&#10;cmV2LnhtbFBLBQYAAAAABAAEAPUAAACGAwAAAAA=&#10;" path="m,l384,72,561,254e" filled="f" strokecolor="#131516" strokeweight=".25pt">
                    <v:path arrowok="t" o:connecttype="custom" o:connectlocs="0,0;384,72;561,254" o:connectangles="0,0,0"/>
                  </v:shape>
                  <v:line id="Line 2953" o:spid="_x0000_s1405" style="position:absolute;flip:y;visibility:visible;mso-wrap-style:square" from="7605,3781" to="8046,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7VsYAAADbAAAADwAAAGRycy9kb3ducmV2LnhtbESPUWvCQBCE3wv+h2MF3+pFwRBSzyCC&#10;KEIpjbbg25Jbk5DcXsidMe2v7xUKfRxm55uddTaaVgzUu9qygsU8AkFcWF1zqeBy3j8nIJxH1tha&#10;JgVf5CDbTJ7WmGr74Hcacl+KAGGXooLK+y6V0hUVGXRz2xEH72Z7gz7IvpS6x0eAm1YuoyiWBmsO&#10;DRV2tKuoaPK7CW/E3x+3+2tz7Q7nz93qKk9vl+Gk1Gw6bl9AeBr9//Ff+qgVJDH8bgkA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Ce1bGAAAA2wAAAA8AAAAAAAAA&#10;AAAAAAAAoQIAAGRycy9kb3ducmV2LnhtbFBLBQYAAAAABAAEAPkAAACUAwAAAAA=&#10;" strokecolor="#131516" strokeweight=".25pt"/>
                  <v:shape id="Freeform 2954" o:spid="_x0000_s1406" style="position:absolute;left:7562;top:4184;width:82;height:81;visibility:visible;mso-wrap-style:square;v-text-anchor:top" coordsize="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MK8IA&#10;AADbAAAADwAAAGRycy9kb3ducmV2LnhtbESPS4vCMBSF9wP+h3AFN4Om6jCWahRRBJFuxsf+0lzb&#10;anNTmqj13xtBmOXhPD7ObNGaStypcaVlBcNBBII4s7rkXMHxsOnHIJxH1lhZJgVPcrCYd75mmGj7&#10;4D+6730uwgi7BBUU3teJlC4ryKAb2Jo4eGfbGPRBNrnUDT7CuKnkKIp+pcGSA6HAmlYFZdf9zQSI&#10;XR7Ty0Zm55/4O013cj0+XS9K9brtcgrCU+v/w5/2ViuIJ/D+En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AwrwgAAANsAAAAPAAAAAAAAAAAAAAAAAJgCAABkcnMvZG93&#10;bnJldi54bWxQSwUGAAAAAAQABAD1AAAAhwMAAAAA&#10;" path="m53,l,81,82,29,53,xe" fillcolor="#131516" stroked="f">
                    <v:path arrowok="t" o:connecttype="custom" o:connectlocs="53,0;0,81;82,29;53,0" o:connectangles="0,0,0,0"/>
                  </v:shape>
                  <v:shape id="Freeform 2955" o:spid="_x0000_s1407" style="position:absolute;left:7562;top:4184;width:82;height:81;visibility:visible;mso-wrap-style:square;v-text-anchor:top" coordsize="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xOMIA&#10;AADbAAAADwAAAGRycy9kb3ducmV2LnhtbERPy2rCQBTdC/7DcAU3UicVEUkdRQtihfhs3V8y1ySY&#10;uRMyUxP79Z2F4PJw3rNFa0pxp9oVlhW8DyMQxKnVBWcKfr7Xb1MQziNrLC2Tggc5WMy7nRnG2jZ8&#10;ovvZZyKEsItRQe59FUvp0pwMuqGtiAN3tbVBH2CdSV1jE8JNKUdRNJEGCw4NOVb0mVN6O/8aBdvV&#10;6i9JEucv490gOoyTZj/ZHJXq99rlBwhPrX+Jn+4vrWAaxoYv4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E4wgAAANsAAAAPAAAAAAAAAAAAAAAAAJgCAABkcnMvZG93&#10;bnJldi54bWxQSwUGAAAAAAQABAD1AAAAhwMAAAAA&#10;" path="m53,l,81,82,29,53,xe" filled="f" strokecolor="#131516" strokeweight=".25pt">
                    <v:path arrowok="t" o:connecttype="custom" o:connectlocs="53,0;0,81;82,29;53,0" o:connectangles="0,0,0,0"/>
                  </v:shape>
                  <v:shape id="Freeform 2956" o:spid="_x0000_s1408" style="position:absolute;left:7730;top:4011;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dIsQA&#10;AADbAAAADwAAAGRycy9kb3ducmV2LnhtbESPQWvCQBSE70L/w/IKvYhuWkE0ukopiHoRq1J6fGSf&#10;SWj2bdh9Nem/7xaEHoeZ+YZZrnvXqBuFWHs28DzOQBEX3tZcGricN6MZqCjIFhvPZOCHIqxXD4Ml&#10;5tZ3/E63k5QqQTjmaKASaXOtY1GRwzj2LXHyrj44lCRDqW3ALsFdo1+ybKod1pwWKmzpraLi6/Tt&#10;DHzKMUjYD7tNhrvt4TDpph/b0pinx/51AUqol//wvb2zBmZz+PuSf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HSLEAAAA2wAAAA8AAAAAAAAAAAAAAAAAmAIAAGRycy9k&#10;b3ducmV2LnhtbFBLBQYAAAAABAAEAPUAAACJAwAAAAA=&#10;" path="m29,82l82,,,53,29,82xe" fillcolor="#131516" stroked="f">
                    <v:path arrowok="t" o:connecttype="custom" o:connectlocs="29,82;82,0;0,53;29,82" o:connectangles="0,0,0,0"/>
                  </v:shape>
                  <v:shape id="Freeform 2957" o:spid="_x0000_s1409" style="position:absolute;left:7730;top:4011;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PYr8A&#10;AADbAAAADwAAAGRycy9kb3ducmV2LnhtbERPy4rCMBTdC/5DuIIb0bQuHK1GEWHAcedj4+7SXNti&#10;c1OSjEa/frIQZnk479UmmlY8yPnGsoJ8koEgLq1uuFJwOX+P5yB8QNbYWiYFL/KwWfd7Kyy0ffKR&#10;HqdQiRTCvkAFdQhdIaUvazLoJ7YjTtzNOoMhQVdJ7fCZwk0rp1k2kwYbTg01drSrqbyffo2CmDv9&#10;znT+dR3NKsvvn+PtcIlKDQdxuwQRKIZ/8ce91woWaX36kn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Uk9ivwAAANsAAAAPAAAAAAAAAAAAAAAAAJgCAABkcnMvZG93bnJl&#10;di54bWxQSwUGAAAAAAQABAD1AAAAhAMAAAAA&#10;" path="m29,82l82,,,53,29,82xe" filled="f" strokecolor="#131516" strokeweight=".25pt">
                    <v:path arrowok="t" o:connecttype="custom" o:connectlocs="29,82;82,0;0,53;29,82" o:connectangles="0,0,0,0"/>
                  </v:shape>
                  <v:shape id="Freeform 2958" o:spid="_x0000_s1410" style="position:absolute;left:7831;top:3910;width:85;height:82;visibility:visible;mso-wrap-style:square;v-text-anchor:top" coordsize="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yvcMA&#10;AADbAAAADwAAAGRycy9kb3ducmV2LnhtbESPwWrDMBBE74X+g9hCb7WcHprUjRJKaSEXg5M498Xa&#10;2mqslZFUx/n7KBDIcZiZN8xyPdlejOSDcaxgluUgiBunDbcK6v3PywJEiMgae8ek4EwB1qvHhyUW&#10;2p14S+MutiJBOBSooItxKKQMTUcWQ+YG4uT9Om8xJulbqT2eEtz28jXP36RFw2mhw4G+OmqOu3+r&#10;YF4Za+jwXR99Gf6qw0aWYyuVen6aPj9ARJriPXxrb7SC9xlcv6Qf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HyvcMAAADbAAAADwAAAAAAAAAAAAAAAACYAgAAZHJzL2Rv&#10;d25yZXYueG1sUEsFBgAAAAAEAAQA9QAAAIgDAAAAAA==&#10;" path="m56,l,82,85,29,56,xe" fillcolor="#131516" stroked="f">
                    <v:path arrowok="t" o:connecttype="custom" o:connectlocs="56,0;0,82;85,29;56,0" o:connectangles="0,0,0,0"/>
                  </v:shape>
                  <v:shape id="Freeform 2959" o:spid="_x0000_s1411" style="position:absolute;left:7831;top:3910;width:85;height:82;visibility:visible;mso-wrap-style:square;v-text-anchor:top" coordsize="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3WcQA&#10;AADbAAAADwAAAGRycy9kb3ducmV2LnhtbESPQWvCQBSE70L/w/IKvYhu9FA1dZWqhIq3qhdvj+wz&#10;CWbfxt01Sf+9Wyj0OMzMN8xy3ZtatOR8ZVnBZJyAIM6trrhQcD5lozkIH5A11pZJwQ95WK9eBktM&#10;te34m9pjKESEsE9RQRlCk0rp85IM+rFtiKN3tc5giNIVUjvsItzUcpok79JgxXGhxIa2JeW348Mo&#10;2HWtq++zDM+7y3B+vW/w9pUdlHp77T8/QATqw3/4r73XChZT+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1nEAAAA2wAAAA8AAAAAAAAAAAAAAAAAmAIAAGRycy9k&#10;b3ducmV2LnhtbFBLBQYAAAAABAAEAPUAAACJAwAAAAA=&#10;" path="m56,l,82,85,29,56,xe" filled="f" strokecolor="#131516" strokeweight=".25pt">
                    <v:path arrowok="t" o:connecttype="custom" o:connectlocs="56,0;0,82;85,29;56,0" o:connectangles="0,0,0,0"/>
                  </v:shape>
                  <v:shape id="Freeform 2960" o:spid="_x0000_s1412" style="position:absolute;left:7998;top:3743;width:81;height:86;visibility:visible;mso-wrap-style:square;v-text-anchor:top" coordsize="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izsQA&#10;AADbAAAADwAAAGRycy9kb3ducmV2LnhtbESPQWvCQBSE74L/YXkFb7ppC1ajq2ir0B5NBevtkX1m&#10;o9m3Ibua+O+7hYLHYWa+YebLzlbiRo0vHSt4HiUgiHOnSy4U7L+3wwkIH5A1Vo5JwZ08LBf93hxT&#10;7Vre0S0LhYgQ9ikqMCHUqZQ+N2TRj1xNHL2TayyGKJtC6gbbCLeVfEmSsbRYclwwWNO7ofySXa0C&#10;eTjqn+P2fN5vpnT4ePtat+PMKDV46lYzEIG68Aj/tz+1gukr/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Ys7EAAAA2wAAAA8AAAAAAAAAAAAAAAAAmAIAAGRycy9k&#10;b3ducmV2LnhtbFBLBQYAAAAABAAEAPUAAACJAwAAAAA=&#10;" path="m28,86l81,,,57,28,86xe" fillcolor="#131516" stroked="f">
                    <v:path arrowok="t" o:connecttype="custom" o:connectlocs="28,86;81,0;0,57;28,86" o:connectangles="0,0,0,0"/>
                  </v:shape>
                  <v:shape id="Freeform 2961" o:spid="_x0000_s1413" style="position:absolute;left:7998;top:3743;width:81;height:86;visibility:visible;mso-wrap-style:square;v-text-anchor:top" coordsize="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ee8MA&#10;AADbAAAADwAAAGRycy9kb3ducmV2LnhtbESPQWvCQBSE74X+h+UVvNWNUsWmriJSIeAhGKXnR/Y1&#10;G8y+DdnVxH/vCoLHYWa+YZbrwTbiSp2vHSuYjBMQxKXTNVcKTsfd5wKED8gaG8ek4EYe1qv3tyWm&#10;2vV8oGsRKhEh7FNUYEJoUyl9aciiH7uWOHr/rrMYouwqqTvsI9w2cpokc2mx5rhgsKWtofJcXKyC&#10;/mj2i/zPZrsiyWam/s3nhyZXavQxbH5ABBrCK/xsZ1rB9xc8vs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See8MAAADbAAAADwAAAAAAAAAAAAAAAACYAgAAZHJzL2Rv&#10;d25yZXYueG1sUEsFBgAAAAAEAAQA9QAAAIgDAAAAAA==&#10;" path="m28,86l81,,,57,28,86xe" filled="f" strokecolor="#131516" strokeweight=".25pt">
                    <v:path arrowok="t" o:connecttype="custom" o:connectlocs="28,86;81,0;0,57;28,86" o:connectangles="0,0,0,0"/>
                  </v:shape>
                  <v:shape id="Freeform 2962" o:spid="_x0000_s1414" style="position:absolute;left:7950;top:3867;width:81;height:130;visibility:visible;mso-wrap-style:square;v-text-anchor:top" coordsize="8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EMsQA&#10;AADbAAAADwAAAGRycy9kb3ducmV2LnhtbESPQWvCQBSE74L/YXlCL1I3FpWauooIQqEUNAp6fGRf&#10;s8Hs25BdY/z3XUHwOMzMN8xi1dlKtNT40rGC8SgBQZw7XXKh4HjYvn+C8AFZY+WYFNzJw2rZ7y0w&#10;1e7Ge2qzUIgIYZ+iAhNCnUrpc0MW/cjVxNH7c43FEGVTSN3gLcJtJT+SZCYtlhwXDNa0MZRfsqtV&#10;cD6Ps93kNGx/hr+T+2UmzXGnO6XeBt36C0SgLrzCz/a3VjCfwuN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DLEAAAA2wAAAA8AAAAAAAAAAAAAAAAAmAIAAGRycy9k&#10;b3ducmV2LnhtbFBLBQYAAAAABAAEAPUAAACJAwAAAAA=&#10;" path="m48,l24,87,38,67,52,53r5,-5l67,43r5,5l76,48r,5l76,58r,5l76,72,62,106r,5l62,115r5,l72,111r4,-5l81,106r-5,5l72,115r-5,5l62,125r-5,l57,130r-5,-5l48,125r,-5l48,115r4,-9l62,72r,-9l62,58r-5,l52,58r-4,5l38,72r-5,5l24,96r-5,5l19,106r-5,19l,125,28,24r5,-9l33,10r-5,l24,10r-5,l19,5,48,xe" fillcolor="#131516" stroked="f">
                    <v:path arrowok="t" o:connecttype="custom" o:connectlocs="24,87;52,53;67,43;76,48;76,58;76,72;62,111;62,115;62,115;67,115;72,111;81,106;72,115;62,125;57,130;52,125;48,120;52,106;62,63;62,58;62,58;57,58;48,63;33,77;19,101;14,125;28,24;33,10;28,10;24,10;19,10;48,0" o:connectangles="0,0,0,0,0,0,0,0,0,0,0,0,0,0,0,0,0,0,0,0,0,0,0,0,0,0,0,0,0,0,0,0"/>
                  </v:shape>
                  <v:shape id="Freeform 2963" o:spid="_x0000_s1415" style="position:absolute;left:8036;top:3958;width:53;height:63;visibility:visible;mso-wrap-style:square;v-text-anchor:top" coordsize="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Lq8IA&#10;AADbAAAADwAAAGRycy9kb3ducmV2LnhtbESPQYvCMBSE74L/ITzBi2iqB1mrUUQRFNbDquD10Tzb&#10;YvNSm2irv34jCB6HmfmGmS0aU4gHVS63rGA4iEAQJ1bnnCo4HTf9HxDOI2ssLJOCJzlYzNutGcba&#10;1vxHj4NPRYCwi1FB5n0ZS+mSjAy6gS2Jg3exlUEfZJVKXWEd4KaQoygaS4M5h4UMS1pllFwPdxMo&#10;v5O9W/aeeUK3/e6V1uvb6XxUqttpllMQnhr/DX/aW61gMob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EurwgAAANsAAAAPAAAAAAAAAAAAAAAAAJgCAABkcnMvZG93&#10;bnJldi54bWxQSwUGAAAAAAQABAD1AAAAhwMAAAAA&#10;" path="m5,5l29,,19,34,29,15,38,5,43,r5,l53,r,5l53,10r,5l48,15r,5l43,15r,-5l38,10r-4,5l29,24,19,34r,5l14,44r,4l14,53,10,63,,63,14,20r,-5l14,10r,-5l10,5,5,5xe" fillcolor="#131516" stroked="f">
                    <v:path arrowok="t" o:connecttype="custom" o:connectlocs="5,5;29,0;19,34;29,15;38,5;43,0;48,0;53,0;53,0;53,5;53,5;53,10;53,15;48,15;48,20;43,15;43,15;43,15;43,15;43,10;43,10;43,10;38,10;38,10;38,10;34,15;34,15;29,24;19,34;19,39;14,44;14,48;14,53;10,63;0,63;14,20;14,15;14,10;14,10;14,5;10,5;10,5;10,5;5,5;5,5" o:connectangles="0,0,0,0,0,0,0,0,0,0,0,0,0,0,0,0,0,0,0,0,0,0,0,0,0,0,0,0,0,0,0,0,0,0,0,0,0,0,0,0,0,0,0,0,0"/>
                  </v:shape>
                  <v:shape id="Freeform 2964" o:spid="_x0000_s1416" style="position:absolute;left:8084;top:3958;width:58;height:63;visibility:visible;mso-wrap-style:square;v-text-anchor:top" coordsize="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LycQA&#10;AADbAAAADwAAAGRycy9kb3ducmV2LnhtbESPW2sCMRSE34X+h3AKfdNEC162RimFFgVBvLTQt8Pm&#10;uFncnCybqOu/N4Lg4zAz3zDTeesqcaYmlJ419HsKBHHuTcmFhv3uuzsGESKywcozabhSgPnspTPF&#10;zPgLb+i8jYVIEA4ZarAx1pmUIbfkMPR8TZy8g28cxiSbQpoGLwnuKjlQaigdlpwWLNb0ZSk/bk9O&#10;w2o8XFv1Ls3yp/zdDP76qrj+K63fXtvPDxCR2vgMP9oLo2Eygv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i8nEAAAA2wAAAA8AAAAAAAAAAAAAAAAAmAIAAGRycy9k&#10;b3ducmV2LnhtbFBLBQYAAAAABAAEAPUAAACJAwAAAAA=&#10;" path="m14,39r,l14,44r,4l19,53r5,5l29,58r5,l38,53r5,l53,44r,4l38,58,24,63r-10,l10,58,5,53,,44,5,34,10,24r4,-9l24,5,34,r9,l48,r5,5l58,5r,5l58,15r-5,5l48,29,38,34r-9,l14,39xm14,34r10,l34,29r4,-5l43,20r5,-5l48,10r,-5l43,5r-9,l29,10,19,20,14,34xe" fillcolor="#131516" stroked="f">
                    <v:path arrowok="t" o:connecttype="custom" o:connectlocs="14,39;14,39;14,44;14,48;19,53;24,58;29,58;34,58;38,53;43,53;53,44;53,48;38,58;24,63;14,63;10,58;5,53;0,44;5,34;10,24;14,15;24,5;34,0;43,0;48,0;53,5;58,5;58,10;58,15;53,20;48,29;38,34;29,34;14,39;14,34;24,34;34,29;38,24;43,20;48,15;48,10;48,10;48,5;43,5;43,5;34,5;29,10;19,20;14,34" o:connectangles="0,0,0,0,0,0,0,0,0,0,0,0,0,0,0,0,0,0,0,0,0,0,0,0,0,0,0,0,0,0,0,0,0,0,0,0,0,0,0,0,0,0,0,0,0,0,0,0,0"/>
                    <o:lock v:ext="edit" verticies="t"/>
                  </v:shape>
                  <v:shape id="Freeform 2965" o:spid="_x0000_s1417" style="position:absolute;left:7687;top:4145;width:82;height:125;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7AcAA&#10;AADbAAAADwAAAGRycy9kb3ducmV2LnhtbERPS2rDMBDdF3IHMYHsarldpI0TJZRAoJsU6uYAY2tq&#10;mVojx5Jt+fbVotDl4/0Pp2g7MdHgW8cKnrIcBHHtdMuNgtvX5fEVhA/IGjvHpGAhD6fj6uGAhXYz&#10;f9JUhkakEPYFKjAh9IWUvjZk0WeuJ07ctxsshgSHRuoB5xRuO/mc51tpseXUYLCns6H6pxytgo9t&#10;XJoxlufFvOTXPujqPmOl1GYd3/YgAsXwL/5zv2sFuzQ2fUk/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k7AcAAAADbAAAADwAAAAAAAAAAAAAAAACYAgAAZHJzL2Rvd25y&#10;ZXYueG1sUEsFBgAAAAAEAAQA9QAAAIUDAAAAAA==&#10;" path="m53,l24,87,38,63,53,53r9,-5l67,44r5,l77,48r,5l82,53,77,63r,5l67,106r-5,5l62,115r5,l72,111r10,-5l77,111r-5,4l67,120r-5,5l58,125r-5,l48,120r,-5l53,106,62,68r,-5l67,58r-5,l62,53r-4,5l53,58r-5,5l38,72r-4,5l24,91r,10l19,106r-5,19l,125,29,24r5,-9l34,10,29,5r-5,l19,10r,-5l53,xe" fillcolor="#131516" stroked="f">
                    <v:path arrowok="t" o:connecttype="custom" o:connectlocs="24,87;53,53;67,44;77,48;82,53;77,68;62,111;62,115;67,115;67,115;72,111;82,106;72,115;62,125;58,125;53,125;48,120;53,106;62,63;62,58;62,53;58,58;48,63;34,77;24,101;14,125;29,24;34,10;29,5;24,5;19,10;53,0" o:connectangles="0,0,0,0,0,0,0,0,0,0,0,0,0,0,0,0,0,0,0,0,0,0,0,0,0,0,0,0,0,0,0,0"/>
                  </v:shape>
                  <v:shape id="Freeform 2966" o:spid="_x0000_s1418" style="position:absolute;left:7773;top:4246;width:53;height:62;visibility:visible;mso-wrap-style:square;v-text-anchor:top" coordsize="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U4MUA&#10;AADcAAAADwAAAGRycy9kb3ducmV2LnhtbESPQWvCQBCF7wX/wzIFL0U3Cm1t6ioiCGJPjUKvQ3ZM&#10;YrOzcXfV9N93DoK3Gd6b976ZL3vXqiuF2Hg2MBlnoIhLbxuuDBz2m9EMVEzIFlvPZOCPIiwXg6c5&#10;5tbf+JuuRaqUhHDM0UCdUpdrHcuaHMax74hFO/rgMMkaKm0D3iTctXqaZW/aYcPSUGNH65rK3+Li&#10;DOiv4v3wun8JtNttN+78czp+4MmY4XO/+gSVqE8P8/16awU/E3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5TgxQAAANwAAAAPAAAAAAAAAAAAAAAAAJgCAABkcnMv&#10;ZG93bnJldi54bWxQSwUGAAAAAAQABAD1AAAAigMAAAAA&#10;" path="m53,l48,24r-5,l43,14,39,10r,-5l34,5r-5,l24,5r,5l24,14r,5l29,24r5,5l39,38r4,5l43,48r-4,5l39,58,29,62r-10,l15,62r-5,l5,62,,62,5,43r5,10l10,58r5,4l19,62r5,l29,58r5,-5l34,48r-5,l29,43,24,34,19,29,15,24r,-5l15,14r,-4l19,5,24,r5,l34,r5,l39,5r4,l48,5,48,r5,xe" fillcolor="#131516" stroked="f">
                    <v:path arrowok="t" o:connecttype="custom" o:connectlocs="53,0;48,24;43,24;43,14;39,10;39,5;34,5;29,5;24,5;24,10;24,14;24,14;24,14;24,19;29,24;34,29;39,38;43,43;43,48;39,53;39,58;29,62;19,62;15,62;10,62;10,62;5,62;5,62;0,62;0,62;5,43;5,43;10,53;10,58;15,62;19,62;24,62;29,58;34,53;34,53;34,48;29,48;29,43;24,34;19,29;15,24;15,19;15,14;15,10;19,5;24,0;29,0;34,0;34,0;39,0;39,5;43,5;43,5;48,5;48,0;53,0" o:connectangles="0,0,0,0,0,0,0,0,0,0,0,0,0,0,0,0,0,0,0,0,0,0,0,0,0,0,0,0,0,0,0,0,0,0,0,0,0,0,0,0,0,0,0,0,0,0,0,0,0,0,0,0,0,0,0,0,0,0,0,0,0"/>
                  </v:shape>
                  <v:shape id="Freeform 2967" o:spid="_x0000_s1419" style="position:absolute;left:7831;top:4246;width:51;height:62;visibility:visible;mso-wrap-style:square;v-text-anchor:top" coordsize="5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Lj8IA&#10;AADcAAAADwAAAGRycy9kb3ducmV2LnhtbERPzWqDQBC+F/IOyxR6a1YlTYt1lbQQyClJ0z7A4E5V&#10;dGfFXY3N03cDgdzm4/udrJhNJyYaXGNZQbyMQBCXVjdcKfj53j6/gXAeWWNnmRT8kYMiXzxkmGp7&#10;5i+aTr4SIYRdigpq7/tUSlfWZNAtbU8cuF87GPQBDpXUA55DuOlkEkVrabDh0FBjT581le1pNArG&#10;137/kThuj8nL4bLar82xLROlnh7nzTsIT7O/i2/unQ7zoxiuz4QL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kuPwgAAANwAAAAPAAAAAAAAAAAAAAAAAJgCAABkcnMvZG93&#10;bnJldi54bWxQSwUGAAAAAAQABAD1AAAAhwMAAAAA&#10;" path="m5,5l27,,19,34,27,14,37,5,42,r5,l51,r,5l51,10r,4l47,19r-5,l42,14r,-4l37,10r,4l32,19r-5,5l19,34r,4l14,43r,10l9,62,,62,14,19r,-5l14,10r,-5l9,5,5,5xe" fillcolor="#131516" stroked="f">
                    <v:path arrowok="t" o:connecttype="custom" o:connectlocs="5,5;27,0;19,34;27,14;37,5;42,0;47,0;51,0;51,0;51,5;51,5;51,10;51,14;47,19;47,19;42,19;42,14;42,14;42,14;42,14;42,10;42,10;37,10;37,10;37,10;37,14;32,19;27,24;19,34;19,38;14,43;14,53;14,53;9,62;0,62;14,19;14,14;14,10;14,10;14,10;14,5;9,5;9,5;5,5;5,5" o:connectangles="0,0,0,0,0,0,0,0,0,0,0,0,0,0,0,0,0,0,0,0,0,0,0,0,0,0,0,0,0,0,0,0,0,0,0,0,0,0,0,0,0,0,0,0,0"/>
                  </v:shape>
                  <v:shape id="Freeform 2968" o:spid="_x0000_s1420" style="position:absolute;left:4553;top:2061;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Yj8IA&#10;AADcAAAADwAAAGRycy9kb3ducmV2LnhtbERP22oCMRB9L/gPYQTfalaFIqtRRFBKEUu9gL4Nm3ET&#10;3EyWTdT175tCwbc5nOtM562rxJ2aYD0rGPQzEMSF15ZLBYf96n0MIkRkjZVnUvCkAPNZ522KufYP&#10;/qH7LpYihXDIUYGJsc6lDIUhh6Hva+LEXXzjMCbYlFI3+EjhrpLDLPuQDi2nBoM1LQ0V193NKTh/&#10;2eo4lqParL/Pp2JzI223W6V63XYxARGpjS/xv/tTp/nZEP6eSR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FiPwgAAANwAAAAPAAAAAAAAAAAAAAAAAJgCAABkcnMvZG93&#10;bnJldi54bWxQSwUGAAAAAAQABAD1AAAAhwMAAAAA&#10;" path="m48,l24,81,38,62,48,52r9,-9l67,43r5,l72,48r5,l77,52r,10l77,67,62,105r,5l62,115r5,l72,110r5,-5l81,105r-4,5l72,115r-5,5l62,124r-5,l53,124r-5,l48,120r,-10l48,105,62,67r,-5l62,57r,-5l57,52r-4,5l48,62,38,72r-4,4l24,91r-5,5l19,105r-9,19l,124,29,24,29,9r,-5l24,4r-5,l48,xe" fillcolor="#131516" stroked="f">
                    <v:path arrowok="t" o:connecttype="custom" o:connectlocs="24,81;48,52;67,43;72,48;77,52;77,67;62,110;62,115;62,115;67,115;72,110;81,105;72,115;62,124;53,124;48,124;48,120;48,105;62,62;62,57;62,52;57,52;48,62;34,76;19,96;10,124;29,24;29,9;29,4;24,4;19,4;48,0" o:connectangles="0,0,0,0,0,0,0,0,0,0,0,0,0,0,0,0,0,0,0,0,0,0,0,0,0,0,0,0,0,0,0,0"/>
                  </v:shape>
                  <v:shape id="Freeform 2969" o:spid="_x0000_s1421" style="position:absolute;left:4654;top:2147;width:85;height:67;visibility:visible;mso-wrap-style:square;v-text-anchor:top" coordsize="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pcsIA&#10;AADcAAAADwAAAGRycy9kb3ducmV2LnhtbERPTWvCQBC9F/oflil4M5tWWzS6ShWiBU+mgtchOyah&#10;2dmQXU3017uC0Ns83ufMl72pxYVaV1lW8B7FIIhzqysuFBx+0+EEhPPIGmvLpOBKDpaL15c5Jtp2&#10;vKdL5gsRQtglqKD0vkmkdHlJBl1kG+LAnWxr0AfYFlK32IVwU8uPOP6SBisODSU2tC4p/8vORsH4&#10;9nk9ctrQaOsOm5VZTeV4N1Vq8NZ/z0B46v2/+On+0WF+PILHM+E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ilywgAAANwAAAAPAAAAAAAAAAAAAAAAAJgCAABkcnMvZG93&#10;bnJldi54bWxQSwUGAAAAAAQABAD1AAAAhwMAAAAA&#10;" path="m24,l19,34,24,24,28,14r5,-4l38,5,43,r5,l52,5r,5l52,14r,5l48,34,57,19,66,5r4,l80,r5,5l85,10r,4l85,19,75,43r,10l75,58r5,l80,53r5,-5l85,53r-5,5l75,62r-5,l70,67,66,62,61,58r5,-5l66,48,70,24r5,-5l75,14r,-4l70,10r-4,4l57,24,48,38,43,48,38,62r-10,l43,24r,-10l43,10r-5,l33,14,24,24r-5,5l14,38r,10l9,62,,62,9,19r5,-5l14,10r-5,l4,10,4,5,24,xe" fillcolor="#131516" stroked="f">
                    <v:path arrowok="t" o:connecttype="custom" o:connectlocs="19,34;28,14;38,5;48,0;52,5;52,10;52,19;57,19;70,5;80,0;85,5;85,14;75,43;75,53;75,58;75,58;80,58;85,48;85,53;75,62;70,62;66,62;66,62;66,53;70,24;75,14;75,14;75,10;70,10;66,14;48,38;38,62;43,24;43,14;43,10;43,10;38,10;24,24;14,38;9,62;9,19;14,14;14,10;9,10;4,10;4,5" o:connectangles="0,0,0,0,0,0,0,0,0,0,0,0,0,0,0,0,0,0,0,0,0,0,0,0,0,0,0,0,0,0,0,0,0,0,0,0,0,0,0,0,0,0,0,0,0,0"/>
                  </v:shape>
                  <v:shape id="Freeform 2970" o:spid="_x0000_s1422" style="position:absolute;left:1289;top:3440;width:34;height:82;visibility:visible;mso-wrap-style:square;v-text-anchor:top" coordsize="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3W8AA&#10;AADcAAAADwAAAGRycy9kb3ducmV2LnhtbERPS2rDMBDdF3IHMYXuaqkllMa1EkogxbvQNAcYpIlt&#10;bI0cS/7k9lWg0N083neK3eI6MdEQGs8aXjIFgth423Cl4fxzeH4HESKyxc4zabhRgN129VBgbv3M&#10;3zSdYiVSCIccNdQx9rmUwdTkMGS+J07cxQ8OY4JDJe2Acwp3nXxV6k06bDg11NjTvibTnkan4aqo&#10;tF9yLM0Vm3ET2qndz0etnx6Xzw8QkZb4L/5zlzbNV2u4P5Mu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P3W8AAAADcAAAADwAAAAAAAAAAAAAAAACYAgAAZHJzL2Rvd25y&#10;ZXYueG1sUEsFBgAAAAAEAAQA9QAAAIUDAAAAAA==&#10;" path="m29,l24,20r10,l34,24r-10,l10,63r,5l10,72r5,l20,68r4,-5l20,72r-5,5l10,82r-5,l,82,,77,,72,,68,,63,10,24,,24,,20r10,l15,15r5,-5l24,r5,xe" fillcolor="#131516" stroked="f">
                    <v:path arrowok="t" o:connecttype="custom" o:connectlocs="29,0;24,20;34,20;34,24;24,24;10,63;10,68;10,72;10,72;10,72;10,72;10,72;15,72;15,72;20,68;24,63;24,63;20,72;15,77;10,82;5,82;0,82;0,77;0,77;0,72;0,68;0,63;10,24;0,24;0,20;10,20;15,15;20,10;24,0;29,0" o:connectangles="0,0,0,0,0,0,0,0,0,0,0,0,0,0,0,0,0,0,0,0,0,0,0,0,0,0,0,0,0,0,0,0,0,0,0"/>
                  </v:shape>
                  <v:shape id="Freeform 2971" o:spid="_x0000_s1423" style="position:absolute;left:1323;top:3455;width:58;height:67;visibility:visible;mso-wrap-style:square;v-text-anchor:top" coordsize="5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dK8IA&#10;AADcAAAADwAAAGRycy9kb3ducmV2LnhtbERP32vCMBB+H+x/CDfwbaYTFFeNRWQTYU/qGOztbM4m&#10;tLmUJrP1v18Ewbf7+H7eshhcIy7UBetZwds4A0Fcem25UvB9/HydgwgRWWPjmRRcKUCxen5aYq59&#10;z3u6HGIlUgiHHBWYGNtcylAachjGviVO3Nl3DmOCXSV1h30Kd42cZNlMOrScGgy2tDFU1oc/p6Da&#10;zu3P72Ziua+/9qf2433bG63U6GVYL0BEGuJDfHfvdJqfTeH2TLp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h0rwgAAANwAAAAPAAAAAAAAAAAAAAAAAJgCAABkcnMvZG93&#10;bnJldi54bWxQSwUGAAAAAAQABAD1AAAAhwMAAAAA&#10;" path="m14,38r,5l14,48r5,5l24,57r5,l34,57r4,l43,53,53,48,38,62,24,67,14,62,5,57r,-4l,48,5,33r5,-9l14,14,24,9,34,5,43,r5,5l53,5r5,4l58,14r,5l53,24r-5,5l34,33,24,38r-10,xm14,33r10,l29,29r9,l43,24r5,-5l48,14r,-5l43,5,34,9,24,14,19,24r-5,9xe" fillcolor="#131516" stroked="f">
                    <v:path arrowok="t" o:connecttype="custom" o:connectlocs="14,38;14,43;14,43;14,48;19,53;24,57;29,57;34,57;38,57;43,53;53,48;53,48;38,62;24,67;14,62;5,57;5,53;0,48;5,33;10,24;14,14;24,9;34,5;43,0;48,5;53,5;58,9;58,14;58,19;53,24;48,29;34,33;24,38;14,38;14,33;24,33;29,29;38,29;43,24;48,19;48,14;48,9;48,9;43,5;43,5;34,9;24,14;19,24;14,33" o:connectangles="0,0,0,0,0,0,0,0,0,0,0,0,0,0,0,0,0,0,0,0,0,0,0,0,0,0,0,0,0,0,0,0,0,0,0,0,0,0,0,0,0,0,0,0,0,0,0,0,0"/>
                    <o:lock v:ext="edit" verticies="t"/>
                  </v:shape>
                  <v:shape id="Freeform 2972" o:spid="_x0000_s1424" style="position:absolute;left:1193;top:3354;width:82;height:130;visibility:visible;mso-wrap-style:square;v-text-anchor:top" coordsize="8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f1MEA&#10;AADcAAAADwAAAGRycy9kb3ducmV2LnhtbERP3WrCMBS+H/gO4QjezdQiRTqjDGEgQ8ZWfYBDc9aU&#10;NSclSW379mYw2N35+H7P/jjZTtzJh9axgs06A0FcO91yo+B2fXvegQgRWWPnmBTMFOB4WDztsdRu&#10;5C+6V7ERKYRDiQpMjH0pZagNWQxr1xMn7tt5izFB30jtcUzhtpN5lhXSYsupwWBPJ0P1TzVYBefm&#10;un3PfdFJ8/EZelddeB52Sq2W0+sLiEhT/Bf/uc86zc8K+H0mXS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vX9TBAAAA3AAAAA8AAAAAAAAAAAAAAAAAmAIAAGRycy9kb3du&#10;cmV2LnhtbFBLBQYAAAAABAAEAPUAAACGAwAAAAA=&#10;" path="m48,l24,86,39,67,48,53,58,48r10,l72,48r5,l77,53r,5l77,63r,9l63,106r,4l63,115r5,l72,110r5,-4l82,106r-5,4l72,120r-4,l63,125r-5,l53,130r,-5l48,125r,-5l48,115r5,-9l63,72r,-9l63,58r-5,l53,58r-5,5l39,72r-5,5l24,96r-4,5l20,106,10,125,,125,29,24r5,-9l29,10r-5,l20,10r,-5l48,xe" fillcolor="#131516" stroked="f">
                    <v:path arrowok="t" o:connecttype="custom" o:connectlocs="24,86;48,53;68,48;77,48;77,58;77,72;63,110;63,115;63,115;68,115;72,110;82,106;72,120;63,125;53,130;48,125;48,120;53,106;63,63;63,58;63,58;58,58;48,63;34,77;20,101;10,125;29,24;29,10;29,10;24,10;20,10;48,0" o:connectangles="0,0,0,0,0,0,0,0,0,0,0,0,0,0,0,0,0,0,0,0,0,0,0,0,0,0,0,0,0,0,0,0"/>
                  </v:shape>
                  <v:shape id="Freeform 2973" o:spid="_x0000_s1425" style="position:absolute;left:1701;top:3877;width:48;height:67;visibility:visible;mso-wrap-style:square;v-text-anchor:top" coordsize="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xXMQA&#10;AADcAAAADwAAAGRycy9kb3ducmV2LnhtbERP22rCQBB9L/gPywh9qxsNWI1uQmkpCIVCvaCPY3bM&#10;xmZnQ3ar8e+7BaFvczjXWRa9bcSFOl87VjAeJSCIS6drrhRsN+9PMxA+IGtsHJOCG3ko8sHDEjPt&#10;rvxFl3WoRAxhn6ECE0KbSelLQxb9yLXEkTu5zmKIsKuk7vAaw20jJ0kylRZrjg0GW3o1VH6vf6yC&#10;Jj2HFU9ux3n68WkOb7v99HmXKvU47F8WIAL14V98d690nJ/M4e+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MVzEAAAA3AAAAA8AAAAAAAAAAAAAAAAAmAIAAGRycy9k&#10;b3ducmV2LnhtbFBLBQYAAAAABAAEAPUAAACJAwAAAAA=&#10;" path="m48,l43,24r,-10l38,9,33,5r-4,l24,9r-5,5l24,19r5,5l33,33r5,5l38,43r,5l38,53r-5,9l29,62,19,67r-5,l9,62r-4,l,62r,5l,43r5,l5,53r4,4l14,62r5,l24,62r5,-5l29,53r,-5l29,43,19,38,14,29r,-5l9,19r5,-5l14,5r10,l29,r4,5l38,5r5,l48,xe" fillcolor="#131516" stroked="f">
                    <v:path arrowok="t" o:connecttype="custom" o:connectlocs="48,0;43,24;43,24;43,14;38,9;33,5;29,5;29,5;24,9;24,9;19,14;19,14;24,19;24,19;29,24;33,33;38,38;38,43;38,48;38,53;33,62;29,62;19,67;14,67;9,62;5,62;5,62;0,62;0,67;0,67;0,43;5,43;5,53;9,57;14,62;19,62;24,62;29,57;29,57;29,53;29,48;29,48;29,43;19,38;14,29;14,24;14,24;9,19;14,14;14,5;24,5;29,0;33,5;33,5;33,5;38,5;38,5;43,5;43,5;48,0;48,0" o:connectangles="0,0,0,0,0,0,0,0,0,0,0,0,0,0,0,0,0,0,0,0,0,0,0,0,0,0,0,0,0,0,0,0,0,0,0,0,0,0,0,0,0,0,0,0,0,0,0,0,0,0,0,0,0,0,0,0,0,0,0,0,0"/>
                  </v:shape>
                  <v:shape id="Freeform 2974" o:spid="_x0000_s1426" style="position:absolute;left:1758;top:3862;width:39;height:82;visibility:visible;mso-wrap-style:square;v-text-anchor:top" coordsize="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1ZMIA&#10;AADcAAAADwAAAGRycy9kb3ducmV2LnhtbESPzYrCQBCE7wu+w9DC3taJgn/RUURY1ttizAM0mTaJ&#10;ZnpCZozZt7cPC966qeqqr7f7wTWqpy7Ung1MJwko4sLbmksD+eX7awUqRGSLjWcy8EcB9rvRxxZT&#10;6598pj6LpZIQDikaqGJsU61DUZHDMPEtsWhX3zmMsnalth0+Jdw1epYkC+2wZmmosKVjRcU9ezgD&#10;y9/5bO3waPt+MXfJ7SfP/DI35nM8HDagIg3xbf6/PlnBnwq+PCMT6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PVkwgAAANwAAAAPAAAAAAAAAAAAAAAAAJgCAABkcnMvZG93&#10;bnJldi54bWxQSwUGAAAAAAQABAD1AAAAhwMAAAAA&#10;" path="m34,l29,20r10,l39,24r-15,l15,63r,5l10,72r5,l20,72r,-4l24,63r5,l24,72r-9,5l15,82r-5,l5,82r,-5l,77,,72,,68,5,63,15,24,5,24r,-4l15,20r5,-5l24,10,29,r5,xe" fillcolor="#131516" stroked="f">
                    <v:path arrowok="t" o:connecttype="custom" o:connectlocs="34,0;29,20;39,20;39,24;24,24;15,63;15,68;10,72;15,72;15,72;15,72;15,72;15,72;20,72;20,68;24,63;29,63;24,72;15,77;15,82;10,82;5,82;5,77;0,77;0,72;0,68;5,63;15,24;5,24;5,20;15,20;20,15;24,10;29,0;34,0" o:connectangles="0,0,0,0,0,0,0,0,0,0,0,0,0,0,0,0,0,0,0,0,0,0,0,0,0,0,0,0,0,0,0,0,0,0,0"/>
                  </v:shape>
                  <v:shape id="Freeform 2975" o:spid="_x0000_s1427" style="position:absolute;left:1610;top:3786;width:81;height:129;visibility:visible;mso-wrap-style:square;v-text-anchor:top" coordsize="8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zMUA&#10;AADcAAAADwAAAGRycy9kb3ducmV2LnhtbESP3WoCMRCF7wu+QxjBu5pdsUVWo6ggFIrQ+nM/bMbN&#10;6maybFI37dM3hYJ3M5xzvjmzWEXbiDt1vnasIB9nIIhLp2uuFJyOu+cZCB+QNTaOScE3eVgtB08L&#10;LLTr+ZPuh1CJBGFfoAITQltI6UtDFv3YtcRJu7jOYkhrV0ndYZ/gtpGTLHuVFmtOFwy2tDVU3g5f&#10;NlE+7H6zj9e+mr5P5Nm85HH7s1NqNIzrOYhAMTzM/+k3nernOfw9kya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RbMxQAAANwAAAAPAAAAAAAAAAAAAAAAAJgCAABkcnMv&#10;ZG93bnJldi54bWxQSwUGAAAAAAQABAD1AAAAigMAAAAA&#10;" path="m52,l24,86,38,67,52,57,62,48r5,l72,48r4,4l81,57r-5,5l76,72r-9,38l62,115r,5l67,120r5,-5l81,105r,5l76,115r-4,5l67,124r-5,5l57,129r-5,l48,124r,-4l48,115r4,-10l62,72r,-5l67,62,62,57r-5,l52,62r-4,5l43,72r-5,9l24,96r,4l19,110r-5,19l,129,28,29,33,14r,-5l28,9r-4,l19,9,52,xe" fillcolor="#131516" stroked="f">
                    <v:path arrowok="t" o:connecttype="custom" o:connectlocs="24,86;52,57;67,48;76,52;81,57;76,72;62,115;62,120;67,120;67,120;72,115;81,110;72,120;62,129;57,129;52,129;48,120;52,105;62,67;67,62;62,57;57,57;48,67;38,81;24,100;14,129;28,29;33,14;28,9;24,9;19,9;52,0" o:connectangles="0,0,0,0,0,0,0,0,0,0,0,0,0,0,0,0,0,0,0,0,0,0,0,0,0,0,0,0,0,0,0,0"/>
                  </v:shape>
                  <v:shape id="Freeform 2976" o:spid="_x0000_s1428" style="position:absolute;left:5343;top:4169;width:82;height:101;visibility:visible;mso-wrap-style:square;v-text-anchor:top" coordsize="8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EsMA&#10;AADcAAAADwAAAGRycy9kb3ducmV2LnhtbERPTU8CMRC9m/AfmjHxJt3lYHShECSQGMMFUM6T7bBd&#10;aKfrtu4u/npqYuJtXt7nzBaDs6KjNtSeFeTjDARx6XXNlYKPw+bxGUSIyBqtZ1JwpQCL+ehuhoX2&#10;Pe+o28dKpBAOBSowMTaFlKE05DCMfUOcuJNvHcYE20rqFvsU7qycZNmTdFhzajDY0MpQedl/OwXn&#10;9aXfvJ6H7efavHQ/+t3mxy+r1MP9sJyCiDTEf/Gf+02n+fkEf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pEsMAAADcAAAADwAAAAAAAAAAAAAAAACYAgAAZHJzL2Rv&#10;d25yZXYueG1sUEsFBgAAAAAEAAQA9QAAAIgDAAAAAA==&#10;" path="m15,l63,39r9,5l77,44r,-5l77,34,72,29r,-5l77,34r5,10l82,48r,5l82,58r-5,l72,58r-5,l63,53,58,48r5,15l67,77r,5l67,91r-4,5l58,96r-5,5l44,96,29,91,20,77,10,63,5,48,,39,5,29r,-5l10,20r5,l20,20,15,15,15,xm10,29r,10l10,44r5,9l24,67,34,77r10,5l53,87r5,-5l63,77r,-10l58,53,44,39,24,24r-4,l15,24r-5,5xe" fillcolor="#131516" stroked="f">
                    <v:path arrowok="t" o:connecttype="custom" o:connectlocs="63,39;72,44;77,44;77,44;77,44;77,34;72,24;82,44;82,53;77,58;72,58;63,53;63,63;67,82;63,96;53,101;29,91;10,63;0,39;5,24;15,20;15,15;10,29;10,44;24,67;44,82;58,82;63,77;58,53;24,24;15,24;10,29" o:connectangles="0,0,0,0,0,0,0,0,0,0,0,0,0,0,0,0,0,0,0,0,0,0,0,0,0,0,0,0,0,0,0,0"/>
                    <o:lock v:ext="edit" verticies="t"/>
                  </v:shape>
                  <v:shape id="Freeform 2977" o:spid="_x0000_s1429" style="position:absolute;left:5406;top:3968;width:67;height:101;visibility:visible;mso-wrap-style:square;v-text-anchor:top" coordsize="6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SkMIA&#10;AADcAAAADwAAAGRycy9kb3ducmV2LnhtbERPTYvCMBC9C/6HMAteRFNdFK1GEUHx4MV2Wa9DM7Zl&#10;m0loYu3++83Cwt7m8T5nu+9NIzpqfW1ZwWyagCAurK65VPCRnyYrED4ga2wsk4Jv8rDfDQdbTLV9&#10;8Y26LJQihrBPUUEVgkul9EVFBv3UOuLIPWxrMETYllK3+IrhppHzJFlKgzXHhgodHSsqvrKnUdB0&#10;n+dLfpX5/HrI7sfzeEFu7ZQavfWHDYhAffgX/7kvOs6fvcP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KQwgAAANwAAAAPAAAAAAAAAAAAAAAAAJgCAABkcnMvZG93&#10;bnJldi54bWxQSwUGAAAAAAQABAD1AAAAhwMAAAAA&#10;" path="m,86l33,,43,5,4,91,,86xm24,101l62,10r5,4l33,101r-9,xe" fillcolor="#131516" stroked="f">
                    <v:path arrowok="t" o:connecttype="custom" o:connectlocs="0,86;33,0;43,5;4,91;0,86;24,101;62,10;67,14;33,101;24,101" o:connectangles="0,0,0,0,0,0,0,0,0,0"/>
                    <o:lock v:ext="edit" verticies="t"/>
                  </v:shape>
                  <v:shape id="Freeform 2978" o:spid="_x0000_s1430" style="position:absolute;left:5430;top:3838;width:124;height:106;visibility:visible;mso-wrap-style:square;v-text-anchor:top" coordsize="12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QYcIA&#10;AADcAAAADwAAAGRycy9kb3ducmV2LnhtbERP22rCQBB9L/gPywh9Ed1YpNboKmIriKDQ6AcM2WkS&#10;mp0N2amm/fquIPg2h3OdxapztbpQGyrPBsajBBRx7m3FhYHzaTt8AxUE2WLtmQz8UoDVsve0wNT6&#10;K3/SJZNCxRAOKRooRZpU65CX5DCMfEMcuS/fOpQI20LbFq8x3NX6JUletcOKY0OJDW1Kyr+zH2fg&#10;Y/8+HYjMtGz/JoPsUB0P3ZmMee536zkooU4e4rt7Z+P88QRuz8QL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9BhwgAAANwAAAAPAAAAAAAAAAAAAAAAAJgCAABkcnMvZG93&#10;bnJldi54bWxQSwUGAAAAAAQABAD1AAAAhwMAAAAA&#10;" path="m4,15l76,72,72,58,67,39,62,29r-5,l52,29r,5l52,39,48,34,62,r5,l62,5r,5l62,20r,4l67,29r,10l72,48r9,l91,48r14,l115,53r,-5l120,48r,-4l115,39r-5,-5l115,29r5,15l124,48r,5l124,58r-4,5l105,63,76,58r5,14l105,96r-5,10l19,44,14,39,9,34r-5,l4,39,,44,4,15xe" fillcolor="#131516" stroked="f">
                    <v:path arrowok="t" o:connecttype="custom" o:connectlocs="4,15;76,72;72,58;67,39;62,29;57,29;57,29;57,29;57,29;57,29;52,29;52,29;52,34;52,39;48,34;62,0;67,0;62,5;62,10;62,20;62,24;67,29;67,39;72,48;81,48;91,48;105,48;115,53;115,48;120,48;120,48;120,44;115,39;110,34;115,29;120,44;124,48;124,53;124,58;120,63;120,63;105,63;76,58;81,72;105,96;100,106;19,44;14,39;9,34;9,34;9,34;4,34;4,39;4,39;0,44;0,44;0,44;4,15" o:connectangles="0,0,0,0,0,0,0,0,0,0,0,0,0,0,0,0,0,0,0,0,0,0,0,0,0,0,0,0,0,0,0,0,0,0,0,0,0,0,0,0,0,0,0,0,0,0,0,0,0,0,0,0,0,0,0,0,0,0"/>
                  </v:shape>
                  <v:shape id="Freeform 2979" o:spid="_x0000_s1431" style="position:absolute;left:5607;top:3709;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dosQA&#10;AADcAAAADwAAAGRycy9kb3ducmV2LnhtbERPS2vCQBC+C/6HZQq9iG4s1Ed0FRFs7aFQbcHrkB2T&#10;1Oxs2F2T9N+7BcHbfHzPWa47U4mGnC8tKxiPEhDEmdUl5wp+vnfDGQgfkDVWlknBH3lYr/q9Jaba&#10;tnyg5hhyEUPYp6igCKFOpfRZQQb9yNbEkTtbZzBE6HKpHbYx3FTyJUkm0mDJsaHAmrYFZZfj1Sg4&#10;tZMDfk0H758u/51dP97mm3MzV+r5qdssQATqwkN8d+91nD9+hf9n4gV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HaLEAAAA3AAAAA8AAAAAAAAAAAAAAAAAmAIAAGRycy9k&#10;b3ducmV2LnhtbFBLBQYAAAAABAAEAPUAAACJAwAAAAA=&#10;" path="m,5l,,5,r5,l15,r,5l15,10r,4l10,14r,5l5,14,,14,,10,,5xe" fillcolor="#131516" stroked="f">
                    <v:path arrowok="t" o:connecttype="custom" o:connectlocs="0,5;0,0;5,0;10,0;10,0;15,0;15,5;15,10;15,10;15,14;10,14;10,19;5,14;0,14;0,10;0,10;0,5" o:connectangles="0,0,0,0,0,0,0,0,0,0,0,0,0,0,0,0,0"/>
                  </v:shape>
                  <v:shape id="Freeform 2980" o:spid="_x0000_s1432" style="position:absolute;left:5593;top:3541;width:81;height:101;visibility:visible;mso-wrap-style:square;v-text-anchor:top" coordsize="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WWMIA&#10;AADcAAAADwAAAGRycy9kb3ducmV2LnhtbERPTWvCQBC9F/wPywheim7iIZSYVUQQeujFtJQcx+yY&#10;DcnOhuwa47/vFgq9zeN9TnGYbS8mGn3rWEG6SUAQ10633Cj4+jyv30D4gKyxd0wKnuThsF+8FJhr&#10;9+ALTWVoRAxhn6MCE8KQS+lrQxb9xg3Ekbu50WKIcGykHvERw20vt0mSSYstxwaDA50M1V15twqO&#10;312ltx+my1xlXpvy2YZrViq1Ws7HHYhAc/gX/7nfdZyfZvD7TLx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VZYwgAAANwAAAAPAAAAAAAAAAAAAAAAAJgCAABkcnMvZG93&#10;bnJldi54bWxQSwUGAAAAAAQABAD1AAAAhwMAAAAA&#10;" path="m14,l62,39r5,4l72,43r5,l77,39,72,34,67,29r5,-5l77,34r4,9l81,48r,5l77,58r-5,5l72,58r-5,l62,53,53,48r9,15l67,77r,10l67,91r-5,5l57,101r-9,l43,96,29,91,14,77,9,67,,48,,39,,29,5,24r4,l14,19r5,l9,15,14,xm5,34r,5l5,43r9,15l19,67,33,77r10,5l48,87r5,l57,82r,-15l53,53,38,39,24,29,19,24r-5,l9,29,5,34xe" fillcolor="#131516" stroked="f">
                    <v:path arrowok="t" o:connecttype="custom" o:connectlocs="62,39;72,43;72,43;77,43;77,43;72,34;72,24;81,43;81,53;77,58;72,58;62,53;62,63;67,87;62,96;48,101;29,91;9,67;0,39;5,24;14,19;9,15;5,34;5,43;19,67;43,82;53,87;57,82;53,53;24,29;14,24;5,34" o:connectangles="0,0,0,0,0,0,0,0,0,0,0,0,0,0,0,0,0,0,0,0,0,0,0,0,0,0,0,0,0,0,0,0"/>
                    <o:lock v:ext="edit" verticies="t"/>
                  </v:shape>
                  <v:shape id="Freeform 2981" o:spid="_x0000_s1433" style="position:absolute;left:5444;top:4145;width:48;height:58;visibility:visible;mso-wrap-style:square;v-text-anchor:top" coordsize="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90ZMQA&#10;AADcAAAADwAAAGRycy9kb3ducmV2LnhtbERPS2sCMRC+F/ofwhS81awe3LI1ihQUEVqoCtLbuJnu&#10;Lm4ma5J9/fumUOhtPr7nLNeDqUVHzleWFcymCQji3OqKCwXn0/b5BYQPyBpry6RgJA/r1ePDEjNt&#10;e/6k7hgKEUPYZ6igDKHJpPR5SQb91DbEkfu2zmCI0BVSO+xjuKnlPEkW0mDFsaHEht5Kym/H1ijo&#10;2vTycf/a3Mx9dxj21/Ga1+9OqcnTsHkFEWgI/+I/917H+bMU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dGTEAAAA3AAAAA8AAAAAAAAAAAAAAAAAmAIAAGRycy9k&#10;b3ducmV2LnhtbFBLBQYAAAAABAAEAPUAAACJAwAAAAA=&#10;" path="m19,44r5,l24,48r5,l34,48r4,-4l38,39r5,-5l43,29r,-5l38,20r5,l48,34,43,48r-5,5l34,58r-5,l19,58,14,53,5,44,,34,,29,,20,,10,5,5,5,r5,l14,r5,5l19,10r5,5l24,24r,10l19,44xm19,44r,-10l19,29r,-9l14,15r,-5l10,10r-5,l,15r,5l5,24r5,10l19,44xe" fillcolor="#131516" stroked="f">
                    <v:path arrowok="t" o:connecttype="custom" o:connectlocs="19,44;24,44;24,48;29,48;34,48;38,44;38,39;43,34;43,29;43,24;38,20;43,20;48,34;43,48;38,53;34,58;29,58;19,58;14,53;5,44;0,34;0,29;0,20;0,10;5,5;5,0;10,0;14,0;19,5;19,10;24,15;24,24;24,34;19,44;19,44;19,34;19,29;19,20;14,15;14,10;10,10;10,10;5,10;5,10;0,15;0,20;5,24;10,34;19,44" o:connectangles="0,0,0,0,0,0,0,0,0,0,0,0,0,0,0,0,0,0,0,0,0,0,0,0,0,0,0,0,0,0,0,0,0,0,0,0,0,0,0,0,0,0,0,0,0,0,0,0,0"/>
                    <o:lock v:ext="edit" verticies="t"/>
                  </v:shape>
                  <v:shape id="Freeform 2982" o:spid="_x0000_s1434" style="position:absolute;left:5540;top:3815;width:77;height:67;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3LcUA&#10;AADcAAAADwAAAGRycy9kb3ducmV2LnhtbESPQWsCMRCF74L/IUzBi9SsQkW2Rinalh6Eqi30Ot1M&#10;s0s3kyWJuv33zqHgbYb35r1vluvet+pMMTWBDUwnBSjiKtiGnYHPj5f7BaiUkS22gcnAHyVYr4aD&#10;JZY2XPhA52N2SkI4lWigzrkrtU5VTR7TJHTEov2E6DHLGp22ES8S7ls9K4q59tiwNNTY0aam6vd4&#10;8gb0bn96HT9se/u84eqdo3PfX86Y0V3/9AgqU59v5v/rNyv4U6GVZ2Q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TctxQAAANwAAAAPAAAAAAAAAAAAAAAAAJgCAABkcnMv&#10;ZG93bnJldi54bWxQSwUGAAAAAAQABAD1AAAAigMAAAAA&#10;" path="m10,r9,4l10,28r9,10l29,23r9,-4l48,14r10,5l62,19r5,4l72,28r,5l77,38r,5l77,52r-5,5l72,62r-5,5l62,67r-4,l58,62r4,l62,57r5,-5l72,47r,-4l72,38,67,33,62,28,53,23r-5,5l38,28r-4,5l29,43r-5,4l,23,10,xe" fillcolor="#131516" stroked="f">
                    <v:path arrowok="t" o:connecttype="custom" o:connectlocs="10,0;19,4;10,28;19,38;29,23;38,19;48,14;58,19;62,19;67,23;72,28;72,33;77,38;77,43;77,52;72,57;72,62;67,67;62,67;62,67;62,67;58,67;58,62;58,62;62,62;62,57;62,57;62,57;67,52;72,47;72,43;72,38;67,33;62,28;53,23;48,28;38,28;34,33;29,43;24,47;0,23;10,0" o:connectangles="0,0,0,0,0,0,0,0,0,0,0,0,0,0,0,0,0,0,0,0,0,0,0,0,0,0,0,0,0,0,0,0,0,0,0,0,0,0,0,0,0,0"/>
                  </v:shape>
                  <v:shape id="Freeform 2983" o:spid="_x0000_s1435" style="position:absolute;left:5564;top:3762;width:77;height:57;visibility:visible;mso-wrap-style:square;v-text-anchor:top" coordsize="7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VG8AA&#10;AADcAAAADwAAAGRycy9kb3ducmV2LnhtbERPS4vCMBC+C/sfwix401RZRKtRZGHByyo+0OvQjE2x&#10;mZQmffjvzcKCt/n4nrPa9LYULdW+cKxgMk5AEGdOF5wruJx/RnMQPiBrLB2Tgid52Kw/BitMtev4&#10;SO0p5CKGsE9RgQmhSqX0mSGLfuwq4sjdXW0xRFjnUtfYxXBbymmSzKTFgmODwYq+DWWPU2MVYHO9&#10;897cbrlfHH6zrmlnX8eDUsPPfrsEEagPb/G/e6fj/MkC/p6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VG8AAAADcAAAADwAAAAAAAAAAAAAAAACYAgAAZHJzL2Rvd25y&#10;ZXYueG1sUEsFBgAAAAAEAAQA9QAAAIUDAAAAAA==&#10;" path="m29,53l19,48,10,43,,33,,24,,19,,14,5,9,14,5,29,,48,5,58,9r9,10l72,24r5,9l77,38r,10l67,53r-9,4l43,57,29,53xm34,43r14,5l62,48r5,l72,43r,-5l72,33,67,29,53,24,38,14,29,9,19,9r-9,l5,9r,5l,19r5,5l10,29r4,4l24,38r10,5xe" fillcolor="#131516" stroked="f">
                    <v:path arrowok="t" o:connecttype="custom" o:connectlocs="29,53;19,48;10,43;0,33;0,24;0,19;0,14;5,9;14,5;29,0;48,5;58,9;67,19;72,24;77,33;77,38;77,48;67,53;58,57;43,57;29,53;34,43;48,48;62,48;67,48;72,43;72,43;72,38;72,33;67,29;53,24;38,14;29,9;19,9;10,9;5,9;5,14;5,14;0,19;5,24;10,29;14,33;24,38;34,43" o:connectangles="0,0,0,0,0,0,0,0,0,0,0,0,0,0,0,0,0,0,0,0,0,0,0,0,0,0,0,0,0,0,0,0,0,0,0,0,0,0,0,0,0,0,0,0"/>
                    <o:lock v:ext="edit" verticies="t"/>
                  </v:shape>
                  <v:shape id="Freeform 2984" o:spid="_x0000_s1436" style="position:absolute;left:3958;top:4198;width:91;height:77;visibility:visible;mso-wrap-style:square;v-text-anchor:top" coordsize="9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qUMUA&#10;AADcAAAADwAAAGRycy9kb3ducmV2LnhtbESPQWvCQBCF7wX/wzJCb3WjB63RVVQqBGkLjR48Dtkx&#10;CWZnQ3bV+O87h0JvM7w3732zXPeuUXfqQu3ZwHiUgCIuvK25NHA67t/eQYWIbLHxTAaeFGC9Grws&#10;MbX+wT90z2OpJIRDigaqGNtU61BU5DCMfEss2sV3DqOsXalthw8Jd42eJMlUO6xZGipsaVdRcc1v&#10;zsCnz+IWs3Ka3/Kv/fdpPjucP2bGvA77zQJUpD7+m/+uMyv4E8GX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SpQxQAAANwAAAAPAAAAAAAAAAAAAAAAAJgCAABkcnMv&#10;ZG93bnJldi54bWxQSwUGAAAAAAQABAD1AAAAigMAAAAA&#10;" path="m,10r58,5l67,15r5,l72,10r-5,l58,5,58,r9,5l77,10r5,5l82,19r,5l82,29r-5,l72,29r-5,l58,29r14,9l86,48r,5l91,58r,4l86,72r-4,5l77,77r-15,l43,77,29,67,14,58,10,53,5,43r,-5l5,34r5,-5l14,24r-9,l,10xm10,43r,5l14,53r15,5l43,62r15,5l67,62r5,l77,58r5,l82,53,72,43,62,34,38,29r-19,l14,29r-4,5l10,38r,5xe" fillcolor="#131516" stroked="f">
                    <v:path arrowok="t" o:connecttype="custom" o:connectlocs="58,15;67,15;72,15;72,15;72,10;67,10;58,0;77,10;82,19;82,24;77,29;67,29;72,38;86,53;91,62;82,77;62,77;29,67;10,53;5,38;10,29;5,24;10,43;14,53;43,62;67,62;77,58;82,53;62,34;19,29;10,34;10,43" o:connectangles="0,0,0,0,0,0,0,0,0,0,0,0,0,0,0,0,0,0,0,0,0,0,0,0,0,0,0,0,0,0,0,0"/>
                    <o:lock v:ext="edit" verticies="t"/>
                  </v:shape>
                  <v:shape id="Freeform 2985" o:spid="_x0000_s1437" style="position:absolute;left:3915;top:3992;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tMEA&#10;AADcAAAADwAAAGRycy9kb3ducmV2LnhtbERPS4vCMBC+C/6HMII3Ta2uSG0qIrsoe/OF16EZ22Iz&#10;KU209d9vFhb2Nh/fc9JNb2rxotZVlhXMphEI4tzqigsFl/PXZAXCeWSNtWVS8CYHm2w4SDHRtuMj&#10;vU6+ECGEXYIKSu+bREqXl2TQTW1DHLi7bQ36ANtC6ha7EG5qGUfRUhqsODSU2NCupPxxehoF0XV/&#10;Pd6KeN6tvvXi+dkdPrbNQqnxqN+uQXjq/b/4z33QYX48g99nwgU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mzLTBAAAA3AAAAA8AAAAAAAAAAAAAAAAAmAIAAGRycy9kb3du&#10;cmV2LnhtbFBLBQYAAAAABAAEAPUAAACGAwAAAAA=&#10;" path="m19,101l,5r5,l24,96r-5,5xm48,91l24,r9,l53,91r-5,xe" fillcolor="#131516" stroked="f">
                    <v:path arrowok="t" o:connecttype="custom" o:connectlocs="19,101;0,5;5,5;24,96;19,101;48,91;24,0;33,0;53,91;48,91" o:connectangles="0,0,0,0,0,0,0,0,0,0"/>
                    <o:lock v:ext="edit" verticies="t"/>
                  </v:shape>
                  <v:shape id="Freeform 2986" o:spid="_x0000_s1438" style="position:absolute;left:3843;top:3858;width:134;height:76;visibility:visible;mso-wrap-style:square;v-text-anchor:top" coordsize="1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J2cEA&#10;AADcAAAADwAAAGRycy9kb3ducmV2LnhtbERPTYvCMBC9C/sfwizsTdMtKG41yiIKFhTdKngdmrEt&#10;NpPSRO3+eyMI3ubxPmc670wtbtS6yrKC70EEgji3uuJCwfGw6o9BOI+ssbZMCv7JwXz20Ztiou2d&#10;/+iW+UKEEHYJKii9bxIpXV6SQTewDXHgzrY16ANsC6lbvIdwU8s4ikbSYMWhocSGFiXll+xqFFg8&#10;VaMNpfky3Q3X+1Oqlz+XrVJfn93vBISnzr/FL/dah/lxDM9nw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8idnBAAAA3AAAAA8AAAAAAAAAAAAAAAAAmAIAAGRycy9kb3du&#10;cmV2LnhtbFBLBQYAAAAABAAEAPUAAACGAwAAAAA=&#10;" path="m,48r91,4l81,48,67,33,57,28r-4,l53,33r,5l48,38,38,r5,l48,9r,5l53,19r4,l62,28r5,l77,38r4,-5l91,28r14,-9l110,19r5,-5l115,9r-5,l105,4r-4,l101,r14,4l120,9r5,5l125,19r,5l110,33,86,43r15,9l129,57r5,15l29,62r-10,l14,62r,5l14,72r,4l,48xe" fillcolor="#131516" stroked="f">
                    <v:path arrowok="t" o:connecttype="custom" o:connectlocs="0,48;91,52;81,48;67,33;57,28;53,28;53,28;53,28;53,28;53,28;53,33;53,33;53,38;53,38;48,38;38,0;43,0;48,9;48,14;53,19;57,19;62,28;67,28;77,38;81,33;91,28;105,19;110,19;115,14;115,14;115,9;110,9;105,4;101,4;101,0;115,4;120,9;125,14;125,19;125,24;125,24;110,33;86,43;101,52;129,57;134,72;29,62;19,62;19,62;19,62;14,62;14,62;14,67;14,67;14,72;14,76;14,76;0,48" o:connectangles="0,0,0,0,0,0,0,0,0,0,0,0,0,0,0,0,0,0,0,0,0,0,0,0,0,0,0,0,0,0,0,0,0,0,0,0,0,0,0,0,0,0,0,0,0,0,0,0,0,0,0,0,0,0,0,0,0,0"/>
                  </v:shape>
                  <v:shape id="Freeform 2987" o:spid="_x0000_s1439" style="position:absolute;left:3910;top:3685;width:19;height:14;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BTMIA&#10;AADcAAAADwAAAGRycy9kb3ducmV2LnhtbERPzWrCQBC+C77DMkJvZlMLtaSuIpFCD+Zg7ANMs5Mf&#10;mp0Nu2tM+/RuQfA2H9/vbHaT6cVIzneWFTwnKQjiyuqOGwVf54/lGwgfkDX2lknBL3nYbeezDWba&#10;XvlEYxkaEUPYZ6igDWHIpPRVSwZ9YgfiyNXWGQwRukZqh9cYbnq5StNXabDj2NDiQHlL1U95MQrw&#10;+D1OeR7SYn/ozn+5XY9F7ZR6Wkz7dxCBpvAQ392fOs5fvcD/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QFMwgAAANwAAAAPAAAAAAAAAAAAAAAAAJgCAABkcnMvZG93&#10;bnJldi54bWxQSwUGAAAAAAQABAD1AAAAhwMAAAAA&#10;" path="m,10l,5,,,5,r5,l14,r5,l19,5r,5l14,14r-4,l5,14r,-4l,10xe" fillcolor="#131516" stroked="f">
                    <v:path arrowok="t" o:connecttype="custom" o:connectlocs="0,10;0,5;0,0;5,0;10,0;10,0;14,0;19,0;19,5;19,10;19,10;14,14;10,14;10,14;5,14;5,10;0,10" o:connectangles="0,0,0,0,0,0,0,0,0,0,0,0,0,0,0,0,0"/>
                  </v:shape>
                  <v:shape id="Freeform 2988" o:spid="_x0000_s1440" style="position:absolute;left:3814;top:3541;width:96;height:77;visibility:visible;mso-wrap-style:square;v-text-anchor:top" coordsize="9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QwMUA&#10;AADcAAAADwAAAGRycy9kb3ducmV2LnhtbESPQWsCMRCF7wX/QxjBW826SJGtUUQttL3VFu1x2Ew3&#10;qZvJkkTd+utNodDbDO/N+97Ml71rxZlCtJ4VTMYFCOLaa8uNgo/3p/sZiJiQNbaeScEPRVguBndz&#10;rLS/8Budd6kROYRjhQpMSl0lZawNOYxj3xFn7csHhymvoZE64CWHu1aWRfEgHVrOBIMdrQ3Vx93J&#10;ZQh2n9v9aWPCqrSHl+vMfm9frVKjYb96BJGoT//mv+tnneuXU/h9Jk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dDAxQAAANwAAAAPAAAAAAAAAAAAAAAAAJgCAABkcnMv&#10;ZG93bnJldi54bWxQSwUGAAAAAAQABAD1AAAAigMAAAAA&#10;" path="m,10r62,5l72,15r5,l77,10r-5,l67,5,62,,72,,82,10r4,5l86,19r,5l82,29r-5,l72,29r-10,l77,34r9,9l91,48r5,10l96,63r-5,4l86,72r-9,5l62,77,48,72,34,67,19,58,10,48r,-9l10,34r,-5l19,24,5,24,,10xm14,39r,4l19,48,29,58r14,5l58,63r14,l77,63r5,-5l82,53r,-5l77,39,67,34,43,24r-19,l19,29r-5,l14,34r,5xe" fillcolor="#131516" stroked="f">
                    <v:path arrowok="t" o:connecttype="custom" o:connectlocs="62,15;72,15;77,15;77,10;77,10;67,5;62,0;82,10;86,19;86,24;82,29;72,29;77,34;91,48;96,63;86,72;62,77;34,67;10,48;10,34;10,29;5,24;14,39;19,48;43,63;72,63;82,58;82,48;67,34;24,24;14,29;14,39" o:connectangles="0,0,0,0,0,0,0,0,0,0,0,0,0,0,0,0,0,0,0,0,0,0,0,0,0,0,0,0,0,0,0,0"/>
                    <o:lock v:ext="edit" verticies="t"/>
                  </v:shape>
                  <v:shape id="Freeform 2989" o:spid="_x0000_s1441" style="position:absolute;left:4020;top:4136;width:58;height:43;visibility:visible;mso-wrap-style:square;v-text-anchor:top" coordsize="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snMUA&#10;AADcAAAADwAAAGRycy9kb3ducmV2LnhtbERPTWsCMRC9C/6HMII3zbrUUrZGUUtRWqnU9qC3YTPu&#10;Lt1Mlk3U6K9vCgVv83ifM5kFU4szta6yrGA0TEAQ51ZXXCj4/nodPIFwHlljbZkUXMnBbNrtTDDT&#10;9sKfdN75QsQQdhkqKL1vMildXpJBN7QNceSOtjXoI2wLqVu8xHBTyzRJHqXBimNDiQ0tS8p/diej&#10;gG6Lj0MYH9Ow1Kv3ZvHy8LbZ7pXq98L8GYSn4O/if/dax/npGP6eiR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SycxQAAANwAAAAPAAAAAAAAAAAAAAAAAJgCAABkcnMv&#10;ZG93bnJldi54bWxQSwUGAAAAAAQABAD1AAAAigMAAAAA&#10;" path="m34,33r5,l44,29r4,l48,24r,-5l48,14,44,9r,-4l34,r5,l48,9,58,24r,5l53,33r-5,5l44,43r-10,l24,38r-9,l10,29,,24,,14,,9,,5,5,r5,l15,5r5,4l29,14r,10l34,33xm34,33l29,24,24,19,20,14,15,9r-5,l5,9,,14,5,24r5,5l20,33r14,xe" fillcolor="#131516" stroked="f">
                    <v:path arrowok="t" o:connecttype="custom" o:connectlocs="34,33;39,33;39,33;44,29;48,29;48,24;48,19;48,14;44,9;44,5;34,0;39,0;48,9;58,24;58,29;53,33;48,38;44,43;34,43;24,38;15,38;10,29;0,24;0,14;0,9;0,5;0,5;5,0;10,0;15,5;20,9;29,14;29,24;34,33;34,33;29,24;24,19;20,14;15,9;10,9;5,9;5,9;5,9;0,14;0,14;5,24;10,29;20,33;34,33" o:connectangles="0,0,0,0,0,0,0,0,0,0,0,0,0,0,0,0,0,0,0,0,0,0,0,0,0,0,0,0,0,0,0,0,0,0,0,0,0,0,0,0,0,0,0,0,0,0,0,0,0"/>
                    <o:lock v:ext="edit" verticies="t"/>
                  </v:shape>
                  <v:shape id="Freeform 2990" o:spid="_x0000_s1442" style="position:absolute;left:3920;top:3795;width:86;height:48;visibility:visible;mso-wrap-style:square;v-text-anchor:top" coordsize="8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dvsAA&#10;AADcAAAADwAAAGRycy9kb3ducmV2LnhtbERPTWvCQBC9F/wPywheim4aUSS6SpEKPaqt9yE7JovZ&#10;2Zidatpf3xUKvc3jfc5q0/tG3aiLLrCBl0kGirgM1nFl4PNjN16AioJssQlMBr4pwmY9eFphYcOd&#10;D3Q7SqVSCMcCDdQibaF1LGvyGCehJU7cOXQeJcGu0rbDewr3jc6zbK49Ok4NNba0ram8HL+8AdnO&#10;Tq38PO9LXPipy9+ububQmNGwf12CEurlX/znfrdpfj6HxzPpAr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tdvsAAAADcAAAADwAAAAAAAAAAAAAAAACYAgAAZHJzL2Rvd25y&#10;ZXYueG1sUEsFBgAAAAAEAAQA9QAAAIUDAAAAAA==&#10;" path="m,10r9,5l14,39r14,l28,24r5,-9l38,5,48,r9,l62,r5,5l72,5r4,5l81,15r,5l86,29r,5l86,39r-5,l81,43r-5,l76,39r,-5l76,29r,-5l76,15,72,10r-10,l57,10r-5,l43,15r-5,9l38,29r,10l38,48,4,39,,10xe" fillcolor="#131516" stroked="f">
                    <v:path arrowok="t" o:connecttype="custom" o:connectlocs="0,10;9,15;14,39;28,39;28,24;33,15;38,5;48,0;57,0;62,0;67,5;72,5;76,10;81,15;81,20;86,29;86,34;86,39;81,39;81,43;76,43;76,43;76,39;76,39;76,39;76,34;76,34;76,29;76,24;76,24;76,15;72,10;62,10;57,10;52,10;43,15;38,24;38,29;38,39;38,48;4,39;0,10" o:connectangles="0,0,0,0,0,0,0,0,0,0,0,0,0,0,0,0,0,0,0,0,0,0,0,0,0,0,0,0,0,0,0,0,0,0,0,0,0,0,0,0,0,0"/>
                  </v:shape>
                  <v:shape id="Freeform 2991" o:spid="_x0000_s1443" style="position:absolute;left:3910;top:3733;width:82;height:58;visibility:visible;mso-wrap-style:square;v-text-anchor:top" coordsize="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TMIA&#10;AADcAAAADwAAAGRycy9kb3ducmV2LnhtbERPTYvCMBC9L/gfwgje1lQPKtUoy6IgsurW1YO3oRnb&#10;YjMpTdbWf28Ewds83ufMFq0pxY1qV1hWMOhHIIhTqwvOFBz/Vp8TEM4jaywtk4I7OVjMOx8zjLVt&#10;OKHbwWcihLCLUUHufRVL6dKcDLq+rYgDd7G1QR9gnUldYxPCTSmHUTSSBgsODTlW9J1Tej38GwXX&#10;U3H+WdJ+8rtbUpNs7WYlTyOlet32awrCU+vf4pd7rcP84Ri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9NMwgAAANwAAAAPAAAAAAAAAAAAAAAAAJgCAABkcnMvZG93&#10;bnJldi54bWxQSwUGAAAAAAQABAD1AAAAhwMAAAAA&#10;" path="m48,53l34,58,24,53r-10,l5,48,,43,,38,,29,5,19,19,10,34,5,48,,58,5r9,l72,10r5,4l82,19r,15l72,43,62,48,48,53xm43,43l58,38,72,34r5,-5l77,19,72,14r-5,l62,14r-14,l34,14,24,19,14,24r-4,l5,29r,5l5,38r5,5l14,43r10,l34,43r9,xe" fillcolor="#131516" stroked="f">
                    <v:path arrowok="t" o:connecttype="custom" o:connectlocs="48,53;34,58;24,53;14,53;5,48;0,43;0,38;0,29;5,19;19,10;34,5;48,0;58,5;67,5;72,10;77,14;82,19;82,34;72,43;62,48;48,53;43,43;58,38;72,34;77,29;77,19;77,19;72,14;67,14;62,14;48,14;34,14;24,19;14,24;10,24;5,29;5,34;5,38;5,38;10,43;14,43;24,43;34,43;43,43" o:connectangles="0,0,0,0,0,0,0,0,0,0,0,0,0,0,0,0,0,0,0,0,0,0,0,0,0,0,0,0,0,0,0,0,0,0,0,0,0,0,0,0,0,0,0,0"/>
                    <o:lock v:ext="edit" verticies="t"/>
                  </v:shape>
                  <v:rect id="Rectangle 2992" o:spid="_x0000_s1444" style="position:absolute;left:7974;top:3182;width:4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gzMUA&#10;AADcAAAADwAAAGRycy9kb3ducmV2LnhtbESPQWvCQBCF74X+h2UKvdVNQ2kluootFQqliFHR45Ad&#10;s8HsbMhuNf77zkHobYb35r1vpvPBt+pMfWwCG3geZaCIq2Abrg1sN8unMaiYkC22gcnAlSLMZ/d3&#10;UyxsuPCazmWqlYRwLNCAS6krtI6VI49xFDpi0Y6h95hk7Wtte7xIuG91nmWv2mPD0uCwow9H1an8&#10;9QbKPC5X729uR9vP6yHYffx++amMeXwYFhNQiYb0b75df1nBz4VW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mDMxQAAANwAAAAPAAAAAAAAAAAAAAAAAJgCAABkcnMv&#10;ZG93bnJldi54bWxQSwUGAAAAAAQABAD1AAAAigMAAAAA&#10;" fillcolor="#131516" stroked="f"/>
                  <v:rect id="Rectangle 2993" o:spid="_x0000_s1445" style="position:absolute;left:3106;top:1933;width:1176;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D8031E" w:rsidRPr="00964DAA" w:rsidRDefault="00D8031E" w:rsidP="00555EF6">
                          <w:pPr>
                            <w:spacing w:before="20"/>
                            <w:jc w:val="center"/>
                            <w:rPr>
                              <w:spacing w:val="-10"/>
                              <w:sz w:val="18"/>
                              <w:szCs w:val="24"/>
                              <w:rtl/>
                            </w:rPr>
                          </w:pPr>
                          <w:r w:rsidRPr="00555EF6">
                            <w:rPr>
                              <w:spacing w:val="-10"/>
                              <w:szCs w:val="22"/>
                              <w:rtl/>
                            </w:rPr>
                            <w:t>سطح الأرض</w:t>
                          </w:r>
                          <w:r w:rsidRPr="00964DAA">
                            <w:rPr>
                              <w:spacing w:val="-10"/>
                              <w:sz w:val="18"/>
                              <w:szCs w:val="24"/>
                              <w:rtl/>
                            </w:rPr>
                            <w:t xml:space="preserve"> </w:t>
                          </w:r>
                          <w:r w:rsidRPr="00555EF6">
                            <w:rPr>
                              <w:rFonts w:hint="cs"/>
                              <w:spacing w:val="-10"/>
                              <w:szCs w:val="22"/>
                              <w:rtl/>
                            </w:rPr>
                            <w:t>المستوية</w:t>
                          </w:r>
                        </w:p>
                      </w:txbxContent>
                    </v:textbox>
                  </v:rect>
                  <v:rect id="Rectangle 2994" o:spid="_x0000_s1446" style="position:absolute;left:333;top:2208;width:1418;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D8031E" w:rsidRPr="00964DAA" w:rsidRDefault="00D8031E" w:rsidP="00013529">
                          <w:pPr>
                            <w:spacing w:before="0" w:line="168" w:lineRule="auto"/>
                            <w:jc w:val="center"/>
                            <w:rPr>
                              <w:sz w:val="18"/>
                              <w:szCs w:val="24"/>
                              <w:rtl/>
                            </w:rPr>
                          </w:pPr>
                          <w:r w:rsidRPr="00964DAA">
                            <w:rPr>
                              <w:sz w:val="18"/>
                              <w:szCs w:val="24"/>
                              <w:rtl/>
                            </w:rPr>
                            <w:t xml:space="preserve">محطة مسببة للتداخل </w:t>
                          </w:r>
                          <w:r w:rsidRPr="00964DAA">
                            <w:rPr>
                              <w:sz w:val="18"/>
                              <w:szCs w:val="24"/>
                            </w:rPr>
                            <w:t>(T)</w:t>
                          </w:r>
                        </w:p>
                      </w:txbxContent>
                    </v:textbox>
                  </v:rect>
                  <v:rect id="Rectangle 2995" o:spid="_x0000_s1447" style="position:absolute;left:4003;top:2594;width:1569;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D8031E" w:rsidRPr="00964DAA" w:rsidRDefault="00D8031E" w:rsidP="00013529">
                          <w:pPr>
                            <w:spacing w:before="0" w:line="168" w:lineRule="auto"/>
                            <w:jc w:val="center"/>
                            <w:rPr>
                              <w:spacing w:val="-10"/>
                              <w:sz w:val="18"/>
                              <w:szCs w:val="24"/>
                              <w:rtl/>
                            </w:rPr>
                          </w:pPr>
                          <w:r w:rsidRPr="00964DAA">
                            <w:rPr>
                              <w:spacing w:val="-10"/>
                              <w:sz w:val="18"/>
                              <w:szCs w:val="24"/>
                              <w:rtl/>
                            </w:rPr>
                            <w:t>متوسط مستوى سطح البحر</w:t>
                          </w:r>
                        </w:p>
                      </w:txbxContent>
                    </v:textbox>
                  </v:rect>
                </v:group>
                <v:rect id="Rectangle 2996" o:spid="_x0000_s1448" style="position:absolute;left:8901;top:4543;width:128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D8031E" w:rsidRPr="00964DAA" w:rsidRDefault="00D8031E" w:rsidP="00013529">
                        <w:pPr>
                          <w:spacing w:before="0" w:line="168" w:lineRule="auto"/>
                          <w:jc w:val="center"/>
                          <w:rPr>
                            <w:sz w:val="18"/>
                            <w:szCs w:val="24"/>
                            <w:rtl/>
                          </w:rPr>
                        </w:pPr>
                        <w:r w:rsidRPr="00964DAA">
                          <w:rPr>
                            <w:sz w:val="18"/>
                            <w:szCs w:val="24"/>
                            <w:rtl/>
                          </w:rPr>
                          <w:t>محطة معرضة</w:t>
                        </w:r>
                        <w:r w:rsidRPr="00964DAA">
                          <w:rPr>
                            <w:sz w:val="18"/>
                            <w:szCs w:val="24"/>
                          </w:rPr>
                          <w:br/>
                        </w:r>
                        <w:r w:rsidRPr="00964DAA">
                          <w:rPr>
                            <w:sz w:val="18"/>
                            <w:szCs w:val="24"/>
                            <w:rtl/>
                          </w:rPr>
                          <w:t xml:space="preserve">للتداخل </w:t>
                        </w:r>
                        <w:r w:rsidRPr="00964DAA">
                          <w:rPr>
                            <w:sz w:val="18"/>
                            <w:szCs w:val="24"/>
                          </w:rPr>
                          <w:t>(R)</w:t>
                        </w:r>
                      </w:p>
                    </w:txbxContent>
                  </v:textbox>
                </v:rect>
                <v:rect id="Rectangle 2997" o:spid="_x0000_s1449" style="position:absolute;left:4100;top:3235;width:73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0UcAA&#10;AADcAAAADwAAAGRycy9kb3ducmV2LnhtbERPS2sCMRC+F/wPYYTealaFUlajiA/stVvF67AZN6vJ&#10;ZNlETfvrm0Kht/n4njNfJmfFnfrQelYwHhUgiGuvW24UHD53L28gQkTWaD2Tgi8KsFwMnuZYav/g&#10;D7pXsRE5hEOJCkyMXSllqA05DCPfEWfu7HuHMcO+kbrHRw53Vk6K4lU6bDk3GOxobai+VjenYD/e&#10;bLuL/K5wbyPdjibV9pSUeh6m1QxEpBT/xX/ud53nT6fw+0y+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Z0UcAAAADcAAAADwAAAAAAAAAAAAAAAACYAgAAZHJzL2Rvd25y&#10;ZXYueG1sUEsFBgAAAAAEAAQA9QAAAIUDAAAAAA==&#10;" stroked="f">
                  <v:textbox inset="0,0,0,0">
                    <w:txbxContent>
                      <w:p w:rsidR="00D8031E" w:rsidRPr="00964DAA" w:rsidRDefault="00D8031E" w:rsidP="00013529">
                        <w:pPr>
                          <w:spacing w:before="0" w:line="168" w:lineRule="auto"/>
                          <w:jc w:val="left"/>
                          <w:rPr>
                            <w:sz w:val="18"/>
                            <w:szCs w:val="24"/>
                            <w:rtl/>
                          </w:rPr>
                        </w:pPr>
                        <w:r w:rsidRPr="00964DAA">
                          <w:rPr>
                            <w:sz w:val="18"/>
                            <w:szCs w:val="24"/>
                            <w:rtl/>
                          </w:rPr>
                          <w:t>الأفق</w:t>
                        </w:r>
                      </w:p>
                    </w:txbxContent>
                  </v:textbox>
                </v:rect>
                <v:rect id="Rectangle 2998" o:spid="_x0000_s1450" style="position:absolute;left:8527;top:3583;width:72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JcAA&#10;AADcAAAADwAAAGRycy9kb3ducmV2LnhtbERPTWsCMRC9F/wPYQRvNWstRVajiG2x166K12EzblaT&#10;ybKJmvbXN4VCb/N4n7NYJWfFjfrQelYwGRcgiGuvW24U7HfvjzMQISJrtJ5JwRcFWC0HDwsstb/z&#10;J92q2IgcwqFEBSbGrpQy1IYchrHviDN38r3DmGHfSN3jPYc7K5+K4kU6bDk3GOxoY6i+VFenYDt5&#10;fevO8rvCrY10PZhU22NSajRM6zmISCn+i//cHzrPnz7D7zP5Ar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sJcAAAADcAAAADwAAAAAAAAAAAAAAAACYAgAAZHJzL2Rvd25y&#10;ZXYueG1sUEsFBgAAAAAEAAQA9QAAAIUDAAAAAA==&#10;" stroked="f">
                  <v:textbox inset="0,0,0,0">
                    <w:txbxContent>
                      <w:p w:rsidR="00D8031E" w:rsidRPr="00964DAA" w:rsidRDefault="00D8031E" w:rsidP="00013529">
                        <w:pPr>
                          <w:spacing w:before="0" w:line="168" w:lineRule="auto"/>
                          <w:jc w:val="center"/>
                          <w:rPr>
                            <w:sz w:val="18"/>
                            <w:szCs w:val="24"/>
                            <w:rtl/>
                          </w:rPr>
                        </w:pPr>
                        <w:r w:rsidRPr="00964DAA">
                          <w:rPr>
                            <w:sz w:val="18"/>
                            <w:szCs w:val="24"/>
                            <w:rtl/>
                          </w:rPr>
                          <w:t>الأفق</w:t>
                        </w:r>
                      </w:p>
                    </w:txbxContent>
                  </v:textbox>
                </v:rect>
                <v:rect id="Rectangle 2999" o:spid="_x0000_s1451" style="position:absolute;left:6007;top:5107;width:366;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emcMA&#10;AADcAAAADwAAAGRycy9kb3ducmV2LnhtbERPS2vCQBC+F/wPywi9iG7aUgkxq4hQ6UFofVy8DdnJ&#10;A7OzS3aNyb/vFgq9zcf3nHwzmFb01PnGsoKXRQKCuLC64UrB5fwxT0H4gKyxtUwKRvKwWU+ecsy0&#10;ffCR+lOoRAxhn6GCOgSXSemLmgz6hXXEkSttZzBE2FVSd/iI4aaVr0mylAYbjg01OtrVVNxOd6Pg&#10;cLm6ceaSsfn6NuUh7Wep35NSz9NhuwIRaAj/4j/3p47z397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memcMAAADcAAAADwAAAAAAAAAAAAAAAACYAgAAZHJzL2Rv&#10;d25yZXYueG1sUEsFBgAAAAAEAAQA9QAAAIgDAAAAAA==&#10;" stroked="f">
                  <v:textbox style="layout-flow:vertical;mso-layout-flow-alt:bottom-to-top" inset="0,0,0,0">
                    <w:txbxContent>
                      <w:p w:rsidR="00D8031E" w:rsidRPr="00964DAA" w:rsidRDefault="00D8031E" w:rsidP="00013529">
                        <w:pPr>
                          <w:spacing w:before="0" w:line="168" w:lineRule="auto"/>
                          <w:jc w:val="center"/>
                          <w:rPr>
                            <w:spacing w:val="-10"/>
                            <w:sz w:val="18"/>
                            <w:szCs w:val="24"/>
                            <w:rtl/>
                            <w:lang w:bidi="ar-EG"/>
                          </w:rPr>
                        </w:pPr>
                        <w:r>
                          <w:rPr>
                            <w:rFonts w:hint="cs"/>
                            <w:spacing w:val="-10"/>
                            <w:sz w:val="18"/>
                            <w:szCs w:val="24"/>
                            <w:rtl/>
                            <w:lang w:bidi="ar-EG"/>
                          </w:rPr>
                          <w:t>أصل التخالف</w:t>
                        </w:r>
                      </w:p>
                    </w:txbxContent>
                  </v:textbox>
                </v:rect>
                <w10:anchorlock/>
              </v:group>
            </w:pict>
          </mc:Fallback>
        </mc:AlternateContent>
      </w:r>
    </w:p>
    <w:p w:rsidR="00013529" w:rsidRDefault="00013529" w:rsidP="00013529">
      <w:pPr>
        <w:rPr>
          <w:lang w:bidi="ar-EG"/>
        </w:rPr>
      </w:pPr>
      <w:bookmarkStart w:id="168" w:name="_Toc254604722"/>
      <w:bookmarkStart w:id="169" w:name="_Toc254604768"/>
      <w:bookmarkStart w:id="170" w:name="_Toc254604929"/>
    </w:p>
    <w:p w:rsidR="000824A3" w:rsidRDefault="000824A3" w:rsidP="005308E3">
      <w:pPr>
        <w:pStyle w:val="AppendixNotitle"/>
        <w:spacing w:before="0"/>
        <w:rPr>
          <w:rtl/>
          <w:lang w:bidi="ar-EG"/>
        </w:rPr>
      </w:pPr>
    </w:p>
    <w:p w:rsidR="00013529" w:rsidRPr="00013529" w:rsidRDefault="00013529" w:rsidP="000824A3">
      <w:pPr>
        <w:pStyle w:val="AppendixNotitle"/>
        <w:rPr>
          <w:rtl/>
          <w:lang w:bidi="ar-EG"/>
        </w:rPr>
      </w:pPr>
      <w:bookmarkStart w:id="171" w:name="_Toc412047308"/>
      <w:r w:rsidRPr="00013529">
        <w:rPr>
          <w:rtl/>
          <w:lang w:bidi="ar-EG"/>
        </w:rPr>
        <w:t>ال</w:t>
      </w:r>
      <w:r w:rsidRPr="00013529">
        <w:rPr>
          <w:rFonts w:hint="cs"/>
          <w:rtl/>
          <w:lang w:bidi="ar-EG"/>
        </w:rPr>
        <w:t>مرفق</w:t>
      </w:r>
      <w:r w:rsidRPr="00013529">
        <w:rPr>
          <w:rtl/>
          <w:lang w:bidi="ar-EG"/>
        </w:rPr>
        <w:t xml:space="preserve"> </w:t>
      </w:r>
      <w:r w:rsidRPr="00013529">
        <w:t>3</w:t>
      </w:r>
      <w:r w:rsidRPr="00013529">
        <w:rPr>
          <w:rtl/>
          <w:lang w:bidi="ar-EG"/>
        </w:rPr>
        <w:br/>
        <w:t xml:space="preserve">للملحق </w:t>
      </w:r>
      <w:r w:rsidRPr="00013529">
        <w:t>1</w:t>
      </w:r>
      <w:bookmarkStart w:id="172" w:name="_Toc254604723"/>
      <w:bookmarkStart w:id="173" w:name="_Toc254604769"/>
      <w:bookmarkStart w:id="174" w:name="_Toc254604930"/>
      <w:bookmarkEnd w:id="168"/>
      <w:bookmarkEnd w:id="169"/>
      <w:bookmarkEnd w:id="170"/>
      <w:r w:rsidR="000824A3">
        <w:rPr>
          <w:rtl/>
          <w:lang w:bidi="ar-EG"/>
        </w:rPr>
        <w:br/>
      </w:r>
      <w:r w:rsidR="000824A3">
        <w:rPr>
          <w:rtl/>
          <w:lang w:bidi="ar-EG"/>
        </w:rPr>
        <w:br/>
      </w:r>
      <w:r w:rsidRPr="00013529">
        <w:rPr>
          <w:rtl/>
          <w:lang w:bidi="ar-EG"/>
        </w:rPr>
        <w:t xml:space="preserve">تقريب لدالة التوزيع العادي التراكمي العكسي للقيمة </w:t>
      </w:r>
      <w:r w:rsidRPr="00556440">
        <w:rPr>
          <w:rFonts w:ascii="Times New Roman"/>
          <w:i/>
          <w:iCs/>
        </w:rPr>
        <w:t>x</w:t>
      </w:r>
      <w:r w:rsidRPr="00013529">
        <w:t> </w:t>
      </w:r>
      <w:r w:rsidRPr="00013529">
        <w:sym w:font="Symbol" w:char="F0A3"/>
      </w:r>
      <w:r w:rsidRPr="00013529">
        <w:t> </w:t>
      </w:r>
      <w:r w:rsidRPr="00013529">
        <w:t>0,5</w:t>
      </w:r>
      <w:bookmarkEnd w:id="172"/>
      <w:bookmarkEnd w:id="173"/>
      <w:bookmarkEnd w:id="174"/>
      <w:bookmarkEnd w:id="171"/>
    </w:p>
    <w:p w:rsidR="00013529" w:rsidRPr="00BA4D20" w:rsidRDefault="00013529" w:rsidP="000824A3">
      <w:pPr>
        <w:rPr>
          <w:spacing w:val="-4"/>
          <w:rtl/>
          <w:lang w:bidi="ar-EG"/>
        </w:rPr>
      </w:pPr>
      <w:r w:rsidRPr="00BA4D20">
        <w:rPr>
          <w:spacing w:val="-4"/>
          <w:rtl/>
          <w:lang w:bidi="ar-EG"/>
        </w:rPr>
        <w:t xml:space="preserve">يكون التقريب التالي لدالة التوزيع العادي التراكمي العكسي صحيحاً للقيمة </w:t>
      </w:r>
      <w:r w:rsidRPr="00BA4D20">
        <w:rPr>
          <w:spacing w:val="-4"/>
        </w:rPr>
        <w:t>0,000001 </w:t>
      </w:r>
      <w:r w:rsidRPr="00BA4D20">
        <w:rPr>
          <w:spacing w:val="-4"/>
        </w:rPr>
        <w:sym w:font="Symbol" w:char="F0A3"/>
      </w:r>
      <w:r w:rsidRPr="00BA4D20">
        <w:rPr>
          <w:spacing w:val="-4"/>
        </w:rPr>
        <w:t> </w:t>
      </w:r>
      <w:r w:rsidRPr="00BA4D20">
        <w:rPr>
          <w:i/>
          <w:iCs/>
          <w:spacing w:val="-4"/>
        </w:rPr>
        <w:t>x</w:t>
      </w:r>
      <w:r w:rsidRPr="00BA4D20">
        <w:rPr>
          <w:spacing w:val="-4"/>
        </w:rPr>
        <w:t> </w:t>
      </w:r>
      <w:r w:rsidRPr="00BA4D20">
        <w:rPr>
          <w:spacing w:val="-4"/>
        </w:rPr>
        <w:sym w:font="Symbol" w:char="F0A3"/>
      </w:r>
      <w:r w:rsidRPr="00BA4D20">
        <w:rPr>
          <w:spacing w:val="-4"/>
        </w:rPr>
        <w:t> 0,5</w:t>
      </w:r>
      <w:r w:rsidRPr="00BA4D20">
        <w:rPr>
          <w:spacing w:val="-4"/>
          <w:rtl/>
          <w:lang w:bidi="ar-EG"/>
        </w:rPr>
        <w:t xml:space="preserve"> ويكون أقصى مقدار للخطأ </w:t>
      </w:r>
      <w:r w:rsidRPr="00BA4D20">
        <w:rPr>
          <w:spacing w:val="-4"/>
        </w:rPr>
        <w:t>0,00054</w:t>
      </w:r>
      <w:r w:rsidRPr="00BA4D20">
        <w:rPr>
          <w:spacing w:val="-4"/>
          <w:rtl/>
          <w:lang w:bidi="ar-EG"/>
        </w:rPr>
        <w:t xml:space="preserve">. ويمكن الوثوق في استخدامه لحساب دالة الاستكمال الداخلي كما ورد في المعادلة </w:t>
      </w:r>
      <w:r w:rsidRPr="00BA4D20">
        <w:rPr>
          <w:spacing w:val="-4"/>
        </w:rPr>
        <w:t>(41b)</w:t>
      </w:r>
      <w:r w:rsidRPr="00BA4D20">
        <w:rPr>
          <w:spacing w:val="-4"/>
          <w:rtl/>
          <w:lang w:bidi="ar-EG"/>
        </w:rPr>
        <w:t xml:space="preserve">. وإذا كانت </w:t>
      </w:r>
      <w:r w:rsidRPr="00BA4D20">
        <w:rPr>
          <w:i/>
          <w:iCs/>
          <w:spacing w:val="-4"/>
        </w:rPr>
        <w:t>x</w:t>
      </w:r>
      <w:r w:rsidRPr="00BA4D20">
        <w:rPr>
          <w:spacing w:val="-4"/>
        </w:rPr>
        <w:t> </w:t>
      </w:r>
      <w:r w:rsidR="00BA4D20" w:rsidRPr="009819A2">
        <w:t>&lt;</w:t>
      </w:r>
      <w:r w:rsidRPr="00BA4D20">
        <w:rPr>
          <w:spacing w:val="-4"/>
        </w:rPr>
        <w:t> 0,000001</w:t>
      </w:r>
      <w:r w:rsidRPr="00BA4D20">
        <w:rPr>
          <w:spacing w:val="-4"/>
          <w:rtl/>
          <w:lang w:bidi="ar-EG"/>
        </w:rPr>
        <w:t xml:space="preserve"> مما يعني أن </w:t>
      </w:r>
      <w:r w:rsidR="000824A3" w:rsidRPr="009819A2">
        <w:t>β</w:t>
      </w:r>
      <w:r w:rsidR="000824A3" w:rsidRPr="009819A2">
        <w:rPr>
          <w:vertAlign w:val="subscript"/>
        </w:rPr>
        <w:t>0</w:t>
      </w:r>
      <w:r w:rsidRPr="00BA4D20">
        <w:rPr>
          <w:spacing w:val="-4"/>
        </w:rPr>
        <w:t> </w:t>
      </w:r>
      <w:r w:rsidR="00BA4D20" w:rsidRPr="009819A2">
        <w:t>&lt;</w:t>
      </w:r>
      <w:r w:rsidRPr="00BA4D20">
        <w:rPr>
          <w:spacing w:val="-4"/>
        </w:rPr>
        <w:t> 0,0001%</w:t>
      </w:r>
      <w:r w:rsidRPr="00BA4D20">
        <w:rPr>
          <w:spacing w:val="-4"/>
          <w:rtl/>
          <w:lang w:bidi="ar-EG"/>
        </w:rPr>
        <w:t xml:space="preserve"> عندئذ يجب ضبط </w:t>
      </w:r>
      <w:r w:rsidRPr="00BA4D20">
        <w:rPr>
          <w:i/>
          <w:iCs/>
          <w:spacing w:val="-4"/>
        </w:rPr>
        <w:t>x</w:t>
      </w:r>
      <w:r w:rsidRPr="00BA4D20">
        <w:rPr>
          <w:spacing w:val="-4"/>
          <w:rtl/>
          <w:lang w:bidi="ar-EG"/>
        </w:rPr>
        <w:t xml:space="preserve"> لتكون </w:t>
      </w:r>
      <w:r w:rsidRPr="00BA4D20">
        <w:rPr>
          <w:spacing w:val="-4"/>
        </w:rPr>
        <w:t>0,000001</w:t>
      </w:r>
      <w:r w:rsidRPr="00BA4D20">
        <w:rPr>
          <w:spacing w:val="-4"/>
          <w:rtl/>
          <w:lang w:bidi="ar-EG"/>
        </w:rPr>
        <w:t xml:space="preserve">. وتستخلص الدالة </w:t>
      </w:r>
      <w:r w:rsidRPr="00BA4D20">
        <w:rPr>
          <w:i/>
          <w:iCs/>
          <w:spacing w:val="-4"/>
        </w:rPr>
        <w:t>I</w:t>
      </w:r>
      <w:r w:rsidRPr="00BA4D20">
        <w:rPr>
          <w:spacing w:val="-4"/>
        </w:rPr>
        <w:t>(</w:t>
      </w:r>
      <w:r w:rsidRPr="00BA4D20">
        <w:rPr>
          <w:i/>
          <w:iCs/>
          <w:spacing w:val="-4"/>
        </w:rPr>
        <w:t>x</w:t>
      </w:r>
      <w:r w:rsidRPr="00BA4D20">
        <w:rPr>
          <w:spacing w:val="-4"/>
        </w:rPr>
        <w:t>)</w:t>
      </w:r>
      <w:r w:rsidRPr="00BA4D20">
        <w:rPr>
          <w:spacing w:val="-4"/>
          <w:rtl/>
          <w:lang w:bidi="ar-EG"/>
        </w:rPr>
        <w:t xml:space="preserve"> كالتالي:</w:t>
      </w:r>
    </w:p>
    <w:p w:rsidR="00013529" w:rsidRPr="00013529" w:rsidRDefault="00013529" w:rsidP="00BA4D20">
      <w:pPr>
        <w:pStyle w:val="Equation"/>
      </w:pPr>
      <w:r w:rsidRPr="00013529">
        <w:tab/>
      </w:r>
      <w:r w:rsidRPr="00013529">
        <w:rPr>
          <w:i/>
          <w:iCs/>
        </w:rPr>
        <w:t>I</w:t>
      </w:r>
      <w:r w:rsidRPr="00013529">
        <w:t>(</w:t>
      </w:r>
      <w:r w:rsidRPr="00013529">
        <w:rPr>
          <w:i/>
          <w:iCs/>
        </w:rPr>
        <w:t>x</w:t>
      </w:r>
      <w:r w:rsidR="00B56FF5">
        <w:t>)  =</w:t>
      </w:r>
      <w:r w:rsidRPr="00013529">
        <w:t xml:space="preserve">  </w:t>
      </w:r>
      <w:r w:rsidRPr="00013529">
        <w:sym w:font="Symbol" w:char="F078"/>
      </w:r>
      <w:r w:rsidRPr="00013529">
        <w:t>(</w:t>
      </w:r>
      <w:r w:rsidRPr="00013529">
        <w:rPr>
          <w:i/>
          <w:iCs/>
        </w:rPr>
        <w:t>x</w:t>
      </w:r>
      <w:r w:rsidRPr="00013529">
        <w:t xml:space="preserve">)  –  </w:t>
      </w:r>
      <w:r w:rsidRPr="00013529">
        <w:rPr>
          <w:i/>
          <w:iCs/>
        </w:rPr>
        <w:t>T</w:t>
      </w:r>
      <w:r w:rsidRPr="00013529">
        <w:t>(</w:t>
      </w:r>
      <w:r w:rsidRPr="00013529">
        <w:rPr>
          <w:i/>
          <w:iCs/>
        </w:rPr>
        <w:t>x</w:t>
      </w:r>
      <w:r w:rsidRPr="00013529">
        <w:t>)</w:t>
      </w:r>
      <w:r w:rsidRPr="00013529">
        <w:tab/>
        <w:t>(172)</w:t>
      </w:r>
    </w:p>
    <w:p w:rsidR="00013529" w:rsidRPr="00013529" w:rsidRDefault="00013529" w:rsidP="00013529">
      <w:pPr>
        <w:rPr>
          <w:rtl/>
          <w:lang w:bidi="ar-EG"/>
        </w:rPr>
      </w:pPr>
      <w:r w:rsidRPr="00013529">
        <w:rPr>
          <w:rtl/>
          <w:lang w:bidi="ar-EG"/>
        </w:rPr>
        <w:t>حيث:</w:t>
      </w:r>
    </w:p>
    <w:p w:rsidR="00013529" w:rsidRPr="00013529" w:rsidRDefault="00013529" w:rsidP="00BA4D20">
      <w:pPr>
        <w:pStyle w:val="Equation"/>
        <w:rPr>
          <w:lang w:val="pt-PT"/>
        </w:rPr>
      </w:pPr>
      <w:r w:rsidRPr="00013529">
        <w:tab/>
      </w:r>
      <w:r w:rsidR="00D2242E">
        <w:pict>
          <v:shape id="_x0000_i1246" type="#_x0000_t75" style="width:101.45pt;height:21.3pt">
            <v:imagedata r:id="rId337" o:title=""/>
          </v:shape>
        </w:pict>
      </w:r>
      <w:r w:rsidRPr="00013529">
        <w:rPr>
          <w:lang w:val="pt-PT"/>
        </w:rPr>
        <w:tab/>
        <w:t>(172a)</w:t>
      </w:r>
    </w:p>
    <w:p w:rsidR="00013529" w:rsidRPr="00013529" w:rsidRDefault="00013529" w:rsidP="00BA4D20">
      <w:pPr>
        <w:pStyle w:val="Equation"/>
        <w:rPr>
          <w:lang w:val="it-IT"/>
        </w:rPr>
      </w:pPr>
      <w:r w:rsidRPr="00013529">
        <w:tab/>
      </w:r>
      <w:r w:rsidR="00D2242E">
        <w:pict>
          <v:shape id="_x0000_i1247" type="#_x0000_t75" style="width:200.95pt;height:38.8pt">
            <v:imagedata r:id="rId338" o:title=""/>
          </v:shape>
        </w:pict>
      </w:r>
      <w:r w:rsidRPr="00013529">
        <w:rPr>
          <w:lang w:val="it-IT"/>
        </w:rPr>
        <w:tab/>
        <w:t>(1</w:t>
      </w:r>
      <w:r w:rsidRPr="00013529">
        <w:t>72</w:t>
      </w:r>
      <w:r w:rsidRPr="00013529">
        <w:rPr>
          <w:lang w:val="it-IT"/>
        </w:rPr>
        <w:t>b)</w:t>
      </w:r>
    </w:p>
    <w:p w:rsidR="00013529" w:rsidRPr="00013529" w:rsidRDefault="00013529" w:rsidP="00BA4D20">
      <w:pPr>
        <w:pStyle w:val="Equation"/>
        <w:rPr>
          <w:lang w:val="it-IT"/>
        </w:rPr>
      </w:pPr>
      <w:r w:rsidRPr="00013529">
        <w:rPr>
          <w:lang w:val="pt-PT"/>
        </w:rPr>
        <w:tab/>
      </w:r>
      <w:r w:rsidRPr="00013529">
        <w:rPr>
          <w:i/>
          <w:iCs/>
          <w:lang w:val="it-IT"/>
        </w:rPr>
        <w:t>C</w:t>
      </w:r>
      <w:r w:rsidRPr="00013529">
        <w:rPr>
          <w:vertAlign w:val="subscript"/>
          <w:lang w:val="it-IT"/>
        </w:rPr>
        <w:t>0</w:t>
      </w:r>
      <w:r w:rsidRPr="00013529">
        <w:rPr>
          <w:lang w:val="it-IT"/>
        </w:rPr>
        <w:t xml:space="preserve">  =  2,515516698</w:t>
      </w:r>
      <w:r w:rsidRPr="00013529">
        <w:rPr>
          <w:lang w:val="it-IT"/>
        </w:rPr>
        <w:tab/>
        <w:t>(172c)</w:t>
      </w:r>
    </w:p>
    <w:p w:rsidR="00013529" w:rsidRPr="00013529" w:rsidRDefault="00013529" w:rsidP="00BA4D20">
      <w:pPr>
        <w:pStyle w:val="Equation"/>
        <w:rPr>
          <w:lang w:val="it-IT"/>
        </w:rPr>
      </w:pPr>
      <w:r w:rsidRPr="00013529">
        <w:rPr>
          <w:lang w:val="it-IT"/>
        </w:rPr>
        <w:tab/>
      </w:r>
      <w:r w:rsidRPr="00013529">
        <w:rPr>
          <w:i/>
          <w:iCs/>
          <w:lang w:val="it-IT"/>
        </w:rPr>
        <w:t>C</w:t>
      </w:r>
      <w:r w:rsidRPr="00013529">
        <w:rPr>
          <w:vertAlign w:val="subscript"/>
          <w:lang w:val="it-IT"/>
        </w:rPr>
        <w:t>1</w:t>
      </w:r>
      <w:r w:rsidRPr="00013529">
        <w:rPr>
          <w:lang w:val="it-IT"/>
        </w:rPr>
        <w:t xml:space="preserve">  =  0,802853</w:t>
      </w:r>
      <w:r w:rsidRPr="00013529">
        <w:rPr>
          <w:lang w:val="it-IT"/>
        </w:rPr>
        <w:tab/>
        <w:t>(172d)</w:t>
      </w:r>
    </w:p>
    <w:p w:rsidR="00013529" w:rsidRPr="00013529" w:rsidRDefault="00013529" w:rsidP="005308E3">
      <w:pPr>
        <w:pStyle w:val="Equation"/>
        <w:rPr>
          <w:lang w:val="it-IT"/>
        </w:rPr>
      </w:pPr>
      <w:r w:rsidRPr="00013529">
        <w:rPr>
          <w:lang w:val="it-IT"/>
        </w:rPr>
        <w:tab/>
      </w:r>
      <w:r w:rsidRPr="00013529">
        <w:rPr>
          <w:i/>
          <w:iCs/>
          <w:lang w:val="it-IT"/>
        </w:rPr>
        <w:t>C</w:t>
      </w:r>
      <w:r w:rsidRPr="00013529">
        <w:rPr>
          <w:vertAlign w:val="subscript"/>
          <w:lang w:val="it-IT"/>
        </w:rPr>
        <w:t>2</w:t>
      </w:r>
      <w:r w:rsidRPr="00013529">
        <w:rPr>
          <w:lang w:val="it-IT"/>
        </w:rPr>
        <w:t xml:space="preserve">  =  0,010328</w:t>
      </w:r>
      <w:r w:rsidRPr="00013529">
        <w:rPr>
          <w:lang w:val="it-IT"/>
        </w:rPr>
        <w:tab/>
        <w:t>(172e)</w:t>
      </w:r>
    </w:p>
    <w:p w:rsidR="00013529" w:rsidRPr="00013529" w:rsidRDefault="00013529" w:rsidP="000824A3">
      <w:pPr>
        <w:pStyle w:val="Equation"/>
        <w:keepNext/>
        <w:rPr>
          <w:lang w:val="it-IT"/>
        </w:rPr>
      </w:pPr>
      <w:r w:rsidRPr="00013529">
        <w:rPr>
          <w:lang w:val="it-IT"/>
        </w:rPr>
        <w:lastRenderedPageBreak/>
        <w:tab/>
      </w:r>
      <w:r w:rsidRPr="00013529">
        <w:rPr>
          <w:i/>
          <w:iCs/>
          <w:lang w:val="it-IT"/>
        </w:rPr>
        <w:t>D</w:t>
      </w:r>
      <w:r w:rsidRPr="00013529">
        <w:rPr>
          <w:vertAlign w:val="subscript"/>
          <w:lang w:val="it-IT"/>
        </w:rPr>
        <w:t>1</w:t>
      </w:r>
      <w:r w:rsidRPr="00013529">
        <w:rPr>
          <w:lang w:val="it-IT"/>
        </w:rPr>
        <w:t xml:space="preserve">  =  1,432788</w:t>
      </w:r>
      <w:r w:rsidRPr="00013529">
        <w:rPr>
          <w:lang w:val="it-IT"/>
        </w:rPr>
        <w:tab/>
        <w:t>(172f)</w:t>
      </w:r>
    </w:p>
    <w:p w:rsidR="00013529" w:rsidRPr="00013529" w:rsidRDefault="00013529" w:rsidP="005308E3">
      <w:pPr>
        <w:pStyle w:val="Equation"/>
        <w:keepNext/>
        <w:spacing w:before="240"/>
        <w:rPr>
          <w:lang w:val="it-IT"/>
        </w:rPr>
      </w:pPr>
      <w:r w:rsidRPr="00013529">
        <w:rPr>
          <w:lang w:val="it-IT"/>
        </w:rPr>
        <w:tab/>
      </w:r>
      <w:r w:rsidRPr="00013529">
        <w:rPr>
          <w:i/>
          <w:iCs/>
          <w:lang w:val="it-IT"/>
        </w:rPr>
        <w:t>D</w:t>
      </w:r>
      <w:r w:rsidRPr="00013529">
        <w:rPr>
          <w:vertAlign w:val="subscript"/>
          <w:lang w:val="it-IT"/>
        </w:rPr>
        <w:t>2</w:t>
      </w:r>
      <w:r w:rsidRPr="00013529">
        <w:rPr>
          <w:lang w:val="it-IT"/>
        </w:rPr>
        <w:t xml:space="preserve">  =  0,189269</w:t>
      </w:r>
      <w:r w:rsidRPr="00013529">
        <w:rPr>
          <w:lang w:val="it-IT"/>
        </w:rPr>
        <w:tab/>
        <w:t>(172g)</w:t>
      </w:r>
    </w:p>
    <w:p w:rsidR="00013529" w:rsidRPr="00013529" w:rsidRDefault="00013529" w:rsidP="005308E3">
      <w:pPr>
        <w:pStyle w:val="Equation"/>
        <w:keepNext/>
        <w:spacing w:before="240"/>
      </w:pPr>
      <w:r w:rsidRPr="00013529">
        <w:rPr>
          <w:lang w:val="it-IT"/>
        </w:rPr>
        <w:tab/>
      </w:r>
      <w:r w:rsidRPr="00013529">
        <w:rPr>
          <w:i/>
          <w:iCs/>
        </w:rPr>
        <w:t>D</w:t>
      </w:r>
      <w:r w:rsidRPr="00013529">
        <w:t>3  =  0,001308</w:t>
      </w:r>
      <w:r w:rsidRPr="00013529">
        <w:tab/>
        <w:t>(172h)</w:t>
      </w:r>
    </w:p>
    <w:p w:rsidR="002E6ECC" w:rsidRDefault="005308E3" w:rsidP="00BA4D20">
      <w:pPr>
        <w:pStyle w:val="Equation"/>
        <w:spacing w:before="600"/>
        <w:jc w:val="center"/>
        <w:rPr>
          <w:rtl/>
          <w:lang w:bidi="ar-EG"/>
        </w:rPr>
      </w:pPr>
      <w:r>
        <w:rPr>
          <w:rFonts w:hint="cs"/>
          <w:rtl/>
          <w:lang w:bidi="ar-EG"/>
        </w:rPr>
        <w:t>ـــــــــــــــــــــــــــــــــــــــــــــــــــــــــــــــــــــــــــــــــــــــــــــــــــــــــــــــــــــــــــ</w:t>
      </w:r>
      <w:bookmarkStart w:id="175" w:name="_GoBack"/>
      <w:bookmarkEnd w:id="175"/>
    </w:p>
    <w:sectPr w:rsidR="002E6ECC" w:rsidSect="000824A3">
      <w:headerReference w:type="even" r:id="rId339"/>
      <w:headerReference w:type="default" r:id="rId340"/>
      <w:footerReference w:type="even" r:id="rId341"/>
      <w:footerReference w:type="default" r:id="rId342"/>
      <w:headerReference w:type="first" r:id="rId343"/>
      <w:footerReference w:type="first" r:id="rId34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31E" w:rsidRDefault="00D8031E">
      <w:r>
        <w:separator/>
      </w:r>
    </w:p>
  </w:endnote>
  <w:endnote w:type="continuationSeparator" w:id="0">
    <w:p w:rsidR="00D8031E" w:rsidRDefault="00D80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Serif">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31E" w:rsidRDefault="00D803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31E" w:rsidRPr="005E066B" w:rsidRDefault="00D8031E"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31E" w:rsidRPr="002E6ECC" w:rsidRDefault="00D8031E">
    <w:pPr>
      <w:pStyle w:val="Footer"/>
      <w:rPr>
        <w:lang w:val="fr-FR"/>
      </w:rPr>
    </w:pPr>
    <w:r>
      <w:fldChar w:fldCharType="begin"/>
    </w:r>
    <w:r w:rsidRPr="002E6ECC">
      <w:rPr>
        <w:lang w:val="fr-FR"/>
      </w:rPr>
      <w:instrText xml:space="preserve"> FILENAME \p \* MERGEFORMAT </w:instrText>
    </w:r>
    <w:r>
      <w:fldChar w:fldCharType="separate"/>
    </w:r>
    <w:r w:rsidR="00A1531F">
      <w:rPr>
        <w:lang w:val="fr-FR"/>
      </w:rPr>
      <w:t>P:\QPUB\BR\REC\P\452-15\P452-15A.docx</w:t>
    </w:r>
    <w:r>
      <w:fldChar w:fldCharType="end"/>
    </w:r>
    <w:r w:rsidRPr="002E6ECC">
      <w:rPr>
        <w:lang w:val="fr-FR"/>
      </w:rPr>
      <w:tab/>
    </w:r>
    <w:r>
      <w:fldChar w:fldCharType="begin"/>
    </w:r>
    <w:r>
      <w:instrText xml:space="preserve"> savedate \@ dd.MM.yy </w:instrText>
    </w:r>
    <w:r>
      <w:fldChar w:fldCharType="separate"/>
    </w:r>
    <w:r w:rsidR="00D2242E">
      <w:t>18.02.15</w:t>
    </w:r>
    <w:r>
      <w:fldChar w:fldCharType="end"/>
    </w:r>
    <w:r w:rsidRPr="002E6ECC">
      <w:rPr>
        <w:lang w:val="fr-FR"/>
      </w:rPr>
      <w:tab/>
    </w:r>
    <w:r>
      <w:fldChar w:fldCharType="begin"/>
    </w:r>
    <w:r>
      <w:instrText xml:space="preserve"> printdate \@ dd.MM.yy </w:instrText>
    </w:r>
    <w:r>
      <w:fldChar w:fldCharType="separate"/>
    </w:r>
    <w:r w:rsidR="00A1531F">
      <w:t>18.02.15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31E" w:rsidRDefault="00D8031E" w:rsidP="00E1601B">
      <w:pPr>
        <w:spacing w:line="240" w:lineRule="auto"/>
      </w:pPr>
      <w:r>
        <w:t>____________________</w:t>
      </w:r>
    </w:p>
  </w:footnote>
  <w:footnote w:type="continuationSeparator" w:id="0">
    <w:p w:rsidR="00D8031E" w:rsidRDefault="00D803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31E" w:rsidRPr="003D017C" w:rsidRDefault="00D8031E"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31E" w:rsidRDefault="00D8031E">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31E" w:rsidRPr="003D017C" w:rsidRDefault="00D8031E" w:rsidP="001823BA">
    <w:pPr>
      <w:pStyle w:val="Header"/>
      <w:tabs>
        <w:tab w:val="center" w:pos="4819"/>
        <w:tab w:val="right" w:pos="9639"/>
      </w:tabs>
      <w:jc w:val="both"/>
      <w:rPr>
        <w:b w:val="0"/>
        <w:bCs w:val="0"/>
        <w:lang w:bidi="ar-EG"/>
      </w:rPr>
    </w:pPr>
    <w:r w:rsidRPr="00B65775">
      <w:rPr>
        <w:rFonts w:cs="Times New Roman Bold"/>
        <w:szCs w:val="22"/>
      </w:rPr>
      <w:fldChar w:fldCharType="begin"/>
    </w:r>
    <w:r w:rsidRPr="00B65775">
      <w:rPr>
        <w:rFonts w:cs="Times New Roman Bold"/>
        <w:szCs w:val="22"/>
      </w:rPr>
      <w:instrText xml:space="preserve"> PAGE   \* MERGEFORMAT </w:instrText>
    </w:r>
    <w:r w:rsidRPr="00B65775">
      <w:rPr>
        <w:rFonts w:cs="Times New Roman Bold"/>
        <w:szCs w:val="22"/>
      </w:rPr>
      <w:fldChar w:fldCharType="separate"/>
    </w:r>
    <w:r w:rsidR="00D2242E">
      <w:rPr>
        <w:rFonts w:cs="Times New Roman Bold"/>
        <w:noProof/>
        <w:szCs w:val="22"/>
      </w:rPr>
      <w:t>ii</w:t>
    </w:r>
    <w:r w:rsidRPr="00B65775">
      <w:rPr>
        <w:rFonts w:cs="Times New Roman Bold"/>
        <w:noProof/>
        <w:szCs w:val="22"/>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P.452-15</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31E" w:rsidRPr="003D017C" w:rsidRDefault="00D8031E" w:rsidP="00B65775">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P.452-15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31E" w:rsidRPr="000824A3" w:rsidRDefault="00D8031E" w:rsidP="000824A3">
    <w:pPr>
      <w:pStyle w:val="Header"/>
      <w:tabs>
        <w:tab w:val="center" w:pos="4819"/>
        <w:tab w:val="right" w:pos="9639"/>
      </w:tabs>
      <w:jc w:val="both"/>
      <w:rPr>
        <w:b w:val="0"/>
        <w:bCs w:val="0"/>
        <w:lang w:bidi="ar-EG"/>
      </w:rPr>
    </w:pPr>
    <w:r w:rsidRPr="00B65775">
      <w:rPr>
        <w:rFonts w:cs="Times New Roman Bold"/>
        <w:szCs w:val="22"/>
      </w:rPr>
      <w:fldChar w:fldCharType="begin"/>
    </w:r>
    <w:r w:rsidRPr="00B65775">
      <w:rPr>
        <w:rFonts w:cs="Times New Roman Bold"/>
        <w:szCs w:val="22"/>
      </w:rPr>
      <w:instrText xml:space="preserve"> PAGE   \* MERGEFORMAT </w:instrText>
    </w:r>
    <w:r w:rsidRPr="00B65775">
      <w:rPr>
        <w:rFonts w:cs="Times New Roman Bold"/>
        <w:szCs w:val="22"/>
      </w:rPr>
      <w:fldChar w:fldCharType="separate"/>
    </w:r>
    <w:r w:rsidR="00D2242E">
      <w:rPr>
        <w:rFonts w:cs="Times New Roman Bold"/>
        <w:noProof/>
        <w:szCs w:val="22"/>
        <w:rtl/>
      </w:rPr>
      <w:t>54</w:t>
    </w:r>
    <w:r w:rsidRPr="00B65775">
      <w:rPr>
        <w:rFonts w:cs="Times New Roman Bold"/>
        <w:noProof/>
        <w:szCs w:val="22"/>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P.452-15</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31E" w:rsidRPr="000824A3" w:rsidRDefault="00D8031E" w:rsidP="000824A3">
    <w:pPr>
      <w:pStyle w:val="Header"/>
      <w:tabs>
        <w:tab w:val="center" w:pos="4819"/>
        <w:tab w:val="right" w:pos="9639"/>
      </w:tabs>
      <w:jc w:val="both"/>
      <w:rPr>
        <w:b w:val="0"/>
        <w:bCs w:val="0"/>
        <w:rtl/>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P.452-15</w:t>
    </w:r>
    <w:r>
      <w:rPr>
        <w:b w:val="0"/>
        <w:bCs w:val="0"/>
      </w:rPr>
      <w:tab/>
    </w:r>
    <w:r w:rsidRPr="00B65775">
      <w:rPr>
        <w:rFonts w:cs="Times New Roman Bold"/>
        <w:szCs w:val="22"/>
      </w:rPr>
      <w:fldChar w:fldCharType="begin"/>
    </w:r>
    <w:r w:rsidRPr="00B65775">
      <w:rPr>
        <w:rFonts w:cs="Times New Roman Bold"/>
        <w:szCs w:val="22"/>
      </w:rPr>
      <w:instrText xml:space="preserve"> PAGE   \* MERGEFORMAT </w:instrText>
    </w:r>
    <w:r w:rsidRPr="00B65775">
      <w:rPr>
        <w:rFonts w:cs="Times New Roman Bold"/>
        <w:szCs w:val="22"/>
      </w:rPr>
      <w:fldChar w:fldCharType="separate"/>
    </w:r>
    <w:r w:rsidR="00D2242E">
      <w:rPr>
        <w:rFonts w:cs="Times New Roman Bold"/>
        <w:noProof/>
        <w:szCs w:val="22"/>
        <w:rtl/>
      </w:rPr>
      <w:t>54</w:t>
    </w:r>
    <w:r w:rsidRPr="00B65775">
      <w:rPr>
        <w:rFonts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31E" w:rsidRDefault="00D803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3C88934"/>
    <w:lvl w:ilvl="0">
      <w:start w:val="1"/>
      <w:numFmt w:val="decimal"/>
      <w:lvlText w:val="%1."/>
      <w:lvlJc w:val="left"/>
      <w:pPr>
        <w:tabs>
          <w:tab w:val="num" w:pos="1492"/>
        </w:tabs>
        <w:ind w:left="1492" w:hanging="360"/>
      </w:pPr>
    </w:lvl>
  </w:abstractNum>
  <w:abstractNum w:abstractNumId="1">
    <w:nsid w:val="FFFFFF7D"/>
    <w:multiLevelType w:val="singleLevel"/>
    <w:tmpl w:val="EEDAE7E2"/>
    <w:lvl w:ilvl="0">
      <w:start w:val="1"/>
      <w:numFmt w:val="decimal"/>
      <w:lvlText w:val="%1."/>
      <w:lvlJc w:val="left"/>
      <w:pPr>
        <w:tabs>
          <w:tab w:val="num" w:pos="1209"/>
        </w:tabs>
        <w:ind w:left="1209" w:hanging="360"/>
      </w:pPr>
    </w:lvl>
  </w:abstractNum>
  <w:abstractNum w:abstractNumId="2">
    <w:nsid w:val="FFFFFF7E"/>
    <w:multiLevelType w:val="singleLevel"/>
    <w:tmpl w:val="C2060ACE"/>
    <w:lvl w:ilvl="0">
      <w:start w:val="1"/>
      <w:numFmt w:val="decimal"/>
      <w:lvlText w:val="%1."/>
      <w:lvlJc w:val="left"/>
      <w:pPr>
        <w:tabs>
          <w:tab w:val="num" w:pos="926"/>
        </w:tabs>
        <w:ind w:left="926" w:hanging="360"/>
      </w:pPr>
    </w:lvl>
  </w:abstractNum>
  <w:abstractNum w:abstractNumId="3">
    <w:nsid w:val="FFFFFF7F"/>
    <w:multiLevelType w:val="singleLevel"/>
    <w:tmpl w:val="A8A2BF8C"/>
    <w:lvl w:ilvl="0">
      <w:start w:val="1"/>
      <w:numFmt w:val="decimal"/>
      <w:lvlText w:val="%1."/>
      <w:lvlJc w:val="left"/>
      <w:pPr>
        <w:tabs>
          <w:tab w:val="num" w:pos="643"/>
        </w:tabs>
        <w:ind w:left="643" w:hanging="360"/>
      </w:pPr>
    </w:lvl>
  </w:abstractNum>
  <w:abstractNum w:abstractNumId="4">
    <w:nsid w:val="FFFFFF80"/>
    <w:multiLevelType w:val="singleLevel"/>
    <w:tmpl w:val="A5EAAC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20CD6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0685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848A9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1149734"/>
    <w:lvl w:ilvl="0">
      <w:start w:val="1"/>
      <w:numFmt w:val="decimal"/>
      <w:lvlText w:val="%1."/>
      <w:lvlJc w:val="left"/>
      <w:pPr>
        <w:tabs>
          <w:tab w:val="num" w:pos="360"/>
        </w:tabs>
        <w:ind w:left="360" w:hanging="360"/>
      </w:pPr>
    </w:lvl>
  </w:abstractNum>
  <w:abstractNum w:abstractNumId="9">
    <w:nsid w:val="FFFFFF89"/>
    <w:multiLevelType w:val="singleLevel"/>
    <w:tmpl w:val="40100528"/>
    <w:lvl w:ilvl="0">
      <w:start w:val="1"/>
      <w:numFmt w:val="bullet"/>
      <w:lvlText w:val=""/>
      <w:lvlJc w:val="left"/>
      <w:pPr>
        <w:tabs>
          <w:tab w:val="num" w:pos="360"/>
        </w:tabs>
        <w:ind w:left="360" w:hanging="360"/>
      </w:pPr>
      <w:rPr>
        <w:rFonts w:ascii="Symbol" w:hAnsi="Symbol" w:hint="default"/>
      </w:rPr>
    </w:lvl>
  </w:abstractNum>
  <w:abstractNum w:abstractNumId="10">
    <w:nsid w:val="01125036"/>
    <w:multiLevelType w:val="hybridMultilevel"/>
    <w:tmpl w:val="363E5F2C"/>
    <w:lvl w:ilvl="0" w:tplc="D4E60C24">
      <w:start w:val="29"/>
      <w:numFmt w:val="decimal"/>
      <w:lvlText w:val="(%1)"/>
      <w:lvlJc w:val="left"/>
      <w:pPr>
        <w:tabs>
          <w:tab w:val="num" w:pos="870"/>
        </w:tabs>
        <w:ind w:left="870" w:hanging="51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0FE22D4"/>
    <w:multiLevelType w:val="hybridMultilevel"/>
    <w:tmpl w:val="A242709A"/>
    <w:lvl w:ilvl="0" w:tplc="B99879AE">
      <w:start w:val="2"/>
      <w:numFmt w:val="decimal"/>
      <w:lvlText w:val="%1"/>
      <w:lvlJc w:val="left"/>
      <w:pPr>
        <w:tabs>
          <w:tab w:val="num" w:pos="1065"/>
        </w:tabs>
        <w:ind w:left="1065" w:hanging="705"/>
      </w:pPr>
      <w:rPr>
        <w:rFonts w:hint="default"/>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2A427D3"/>
    <w:multiLevelType w:val="hybridMultilevel"/>
    <w:tmpl w:val="E5C2E02C"/>
    <w:lvl w:ilvl="0" w:tplc="FFFFFFFF">
      <w:start w:val="53"/>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29EA2B32"/>
    <w:multiLevelType w:val="hybridMultilevel"/>
    <w:tmpl w:val="1A0247BC"/>
    <w:lvl w:ilvl="0" w:tplc="FFFFFFFF">
      <w:start w:val="53"/>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306ACA"/>
    <w:multiLevelType w:val="hybridMultilevel"/>
    <w:tmpl w:val="89E0DF60"/>
    <w:lvl w:ilvl="0" w:tplc="FFFFFFFF">
      <w:start w:val="5"/>
      <w:numFmt w:val="decimal"/>
      <w:lvlText w:val="%1"/>
      <w:lvlJc w:val="left"/>
      <w:pPr>
        <w:tabs>
          <w:tab w:val="num" w:pos="870"/>
        </w:tabs>
        <w:ind w:left="870" w:hanging="51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2F8B10E6"/>
    <w:multiLevelType w:val="hybridMultilevel"/>
    <w:tmpl w:val="3042DFFE"/>
    <w:lvl w:ilvl="0" w:tplc="E1BEFC64">
      <w:start w:val="2"/>
      <w:numFmt w:val="decimal"/>
      <w:lvlText w:val="%1"/>
      <w:lvlJc w:val="left"/>
      <w:pPr>
        <w:tabs>
          <w:tab w:val="num" w:pos="720"/>
        </w:tabs>
        <w:ind w:left="720" w:hanging="360"/>
      </w:pPr>
      <w:rPr>
        <w:rFonts w:hint="default"/>
        <w:b/>
        <w:sz w:val="2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5007BAB"/>
    <w:multiLevelType w:val="multilevel"/>
    <w:tmpl w:val="65AE3870"/>
    <w:lvl w:ilvl="0">
      <w:start w:val="3"/>
      <w:numFmt w:val="decimal"/>
      <w:lvlText w:val="%1"/>
      <w:lvlJc w:val="left"/>
      <w:pPr>
        <w:tabs>
          <w:tab w:val="num" w:pos="705"/>
        </w:tabs>
        <w:ind w:left="705" w:hanging="705"/>
      </w:pPr>
      <w:rPr>
        <w:rFonts w:hint="default"/>
        <w:sz w:val="20"/>
      </w:rPr>
    </w:lvl>
    <w:lvl w:ilvl="1">
      <w:start w:val="2"/>
      <w:numFmt w:val="decimal"/>
      <w:lvlText w:val="%1.%2"/>
      <w:lvlJc w:val="left"/>
      <w:pPr>
        <w:tabs>
          <w:tab w:val="num" w:pos="705"/>
        </w:tabs>
        <w:ind w:left="705" w:hanging="705"/>
      </w:pPr>
      <w:rPr>
        <w:rFonts w:ascii="Times New Roman" w:hAnsi="Times New Roman" w:hint="default"/>
        <w:b/>
        <w:i w:val="0"/>
        <w:sz w:val="20"/>
        <w:szCs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720"/>
        </w:tabs>
        <w:ind w:left="720" w:hanging="72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080"/>
        </w:tabs>
        <w:ind w:left="1080" w:hanging="108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440"/>
        </w:tabs>
        <w:ind w:left="1440" w:hanging="1440"/>
      </w:pPr>
      <w:rPr>
        <w:rFonts w:hint="default"/>
        <w:sz w:val="20"/>
      </w:rPr>
    </w:lvl>
  </w:abstractNum>
  <w:abstractNum w:abstractNumId="21">
    <w:nsid w:val="3A75503A"/>
    <w:multiLevelType w:val="multilevel"/>
    <w:tmpl w:val="4C9A1C4A"/>
    <w:lvl w:ilvl="0">
      <w:start w:val="3"/>
      <w:numFmt w:val="decimal"/>
      <w:lvlText w:val="%1"/>
      <w:lvlJc w:val="left"/>
      <w:pPr>
        <w:tabs>
          <w:tab w:val="num" w:pos="705"/>
        </w:tabs>
        <w:ind w:left="705" w:hanging="705"/>
      </w:pPr>
      <w:rPr>
        <w:rFonts w:hint="default"/>
        <w:sz w:val="20"/>
      </w:rPr>
    </w:lvl>
    <w:lvl w:ilvl="1">
      <w:start w:val="2"/>
      <w:numFmt w:val="decimal"/>
      <w:lvlText w:val="%1.%2"/>
      <w:lvlJc w:val="left"/>
      <w:pPr>
        <w:tabs>
          <w:tab w:val="num" w:pos="705"/>
        </w:tabs>
        <w:ind w:left="705" w:hanging="705"/>
      </w:pPr>
      <w:rPr>
        <w:rFonts w:hint="default"/>
        <w:sz w:val="20"/>
        <w:szCs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720"/>
        </w:tabs>
        <w:ind w:left="720" w:hanging="72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080"/>
        </w:tabs>
        <w:ind w:left="1080" w:hanging="108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440"/>
        </w:tabs>
        <w:ind w:left="1440" w:hanging="1440"/>
      </w:pPr>
      <w:rPr>
        <w:rFonts w:hint="default"/>
        <w:sz w:val="20"/>
      </w:rPr>
    </w:lvl>
  </w:abstractNum>
  <w:abstractNum w:abstractNumId="22">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1264C2"/>
    <w:multiLevelType w:val="hybridMultilevel"/>
    <w:tmpl w:val="675255CA"/>
    <w:lvl w:ilvl="0" w:tplc="FFFFFFFF">
      <w:start w:val="58"/>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55AC73CA"/>
    <w:multiLevelType w:val="hybridMultilevel"/>
    <w:tmpl w:val="5B2C0B66"/>
    <w:lvl w:ilvl="0" w:tplc="3E20D9A0">
      <w:start w:val="31"/>
      <w:numFmt w:val="bullet"/>
      <w:lvlText w:val="-"/>
      <w:lvlJc w:val="left"/>
      <w:pPr>
        <w:tabs>
          <w:tab w:val="num" w:pos="1025"/>
        </w:tabs>
        <w:ind w:left="1025" w:hanging="510"/>
      </w:pPr>
      <w:rPr>
        <w:rFonts w:ascii="Times New Roman" w:eastAsia="Times New Roman" w:hAnsi="Times New Roman" w:cs="Traditional Arabic" w:hint="default"/>
        <w:sz w:val="26"/>
      </w:rPr>
    </w:lvl>
    <w:lvl w:ilvl="1" w:tplc="4CBAFFF4" w:tentative="1">
      <w:start w:val="1"/>
      <w:numFmt w:val="bullet"/>
      <w:lvlText w:val="o"/>
      <w:lvlJc w:val="left"/>
      <w:pPr>
        <w:tabs>
          <w:tab w:val="num" w:pos="1595"/>
        </w:tabs>
        <w:ind w:left="1595" w:hanging="360"/>
      </w:pPr>
      <w:rPr>
        <w:rFonts w:ascii="Courier New" w:hAnsi="Courier New" w:hint="default"/>
      </w:rPr>
    </w:lvl>
    <w:lvl w:ilvl="2" w:tplc="CCEE556E" w:tentative="1">
      <w:start w:val="1"/>
      <w:numFmt w:val="bullet"/>
      <w:lvlText w:val=""/>
      <w:lvlJc w:val="left"/>
      <w:pPr>
        <w:tabs>
          <w:tab w:val="num" w:pos="2315"/>
        </w:tabs>
        <w:ind w:left="2315" w:hanging="360"/>
      </w:pPr>
      <w:rPr>
        <w:rFonts w:ascii="Wingdings" w:hAnsi="Wingdings" w:hint="default"/>
      </w:rPr>
    </w:lvl>
    <w:lvl w:ilvl="3" w:tplc="F31E5C4C" w:tentative="1">
      <w:start w:val="1"/>
      <w:numFmt w:val="bullet"/>
      <w:lvlText w:val=""/>
      <w:lvlJc w:val="left"/>
      <w:pPr>
        <w:tabs>
          <w:tab w:val="num" w:pos="3035"/>
        </w:tabs>
        <w:ind w:left="3035" w:hanging="360"/>
      </w:pPr>
      <w:rPr>
        <w:rFonts w:ascii="Symbol" w:hAnsi="Symbol" w:hint="default"/>
      </w:rPr>
    </w:lvl>
    <w:lvl w:ilvl="4" w:tplc="4F4A5394" w:tentative="1">
      <w:start w:val="1"/>
      <w:numFmt w:val="bullet"/>
      <w:lvlText w:val="o"/>
      <w:lvlJc w:val="left"/>
      <w:pPr>
        <w:tabs>
          <w:tab w:val="num" w:pos="3755"/>
        </w:tabs>
        <w:ind w:left="3755" w:hanging="360"/>
      </w:pPr>
      <w:rPr>
        <w:rFonts w:ascii="Courier New" w:hAnsi="Courier New" w:hint="default"/>
      </w:rPr>
    </w:lvl>
    <w:lvl w:ilvl="5" w:tplc="B5B459EC" w:tentative="1">
      <w:start w:val="1"/>
      <w:numFmt w:val="bullet"/>
      <w:lvlText w:val=""/>
      <w:lvlJc w:val="left"/>
      <w:pPr>
        <w:tabs>
          <w:tab w:val="num" w:pos="4475"/>
        </w:tabs>
        <w:ind w:left="4475" w:hanging="360"/>
      </w:pPr>
      <w:rPr>
        <w:rFonts w:ascii="Wingdings" w:hAnsi="Wingdings" w:hint="default"/>
      </w:rPr>
    </w:lvl>
    <w:lvl w:ilvl="6" w:tplc="178A82C6" w:tentative="1">
      <w:start w:val="1"/>
      <w:numFmt w:val="bullet"/>
      <w:lvlText w:val=""/>
      <w:lvlJc w:val="left"/>
      <w:pPr>
        <w:tabs>
          <w:tab w:val="num" w:pos="5195"/>
        </w:tabs>
        <w:ind w:left="5195" w:hanging="360"/>
      </w:pPr>
      <w:rPr>
        <w:rFonts w:ascii="Symbol" w:hAnsi="Symbol" w:hint="default"/>
      </w:rPr>
    </w:lvl>
    <w:lvl w:ilvl="7" w:tplc="5CBC3256" w:tentative="1">
      <w:start w:val="1"/>
      <w:numFmt w:val="bullet"/>
      <w:lvlText w:val="o"/>
      <w:lvlJc w:val="left"/>
      <w:pPr>
        <w:tabs>
          <w:tab w:val="num" w:pos="5915"/>
        </w:tabs>
        <w:ind w:left="5915" w:hanging="360"/>
      </w:pPr>
      <w:rPr>
        <w:rFonts w:ascii="Courier New" w:hAnsi="Courier New" w:hint="default"/>
      </w:rPr>
    </w:lvl>
    <w:lvl w:ilvl="8" w:tplc="9D3692DE" w:tentative="1">
      <w:start w:val="1"/>
      <w:numFmt w:val="bullet"/>
      <w:lvlText w:val=""/>
      <w:lvlJc w:val="left"/>
      <w:pPr>
        <w:tabs>
          <w:tab w:val="num" w:pos="6635"/>
        </w:tabs>
        <w:ind w:left="6635" w:hanging="360"/>
      </w:pPr>
      <w:rPr>
        <w:rFonts w:ascii="Wingdings" w:hAnsi="Wingdings" w:hint="default"/>
      </w:rPr>
    </w:lvl>
  </w:abstractNum>
  <w:abstractNum w:abstractNumId="2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1"/>
  </w:num>
  <w:num w:numId="14">
    <w:abstractNumId w:val="30"/>
  </w:num>
  <w:num w:numId="15">
    <w:abstractNumId w:val="23"/>
  </w:num>
  <w:num w:numId="16">
    <w:abstractNumId w:val="11"/>
  </w:num>
  <w:num w:numId="17">
    <w:abstractNumId w:val="13"/>
  </w:num>
  <w:num w:numId="18">
    <w:abstractNumId w:val="24"/>
  </w:num>
  <w:num w:numId="19">
    <w:abstractNumId w:val="28"/>
  </w:num>
  <w:num w:numId="20">
    <w:abstractNumId w:val="29"/>
  </w:num>
  <w:num w:numId="21">
    <w:abstractNumId w:val="25"/>
  </w:num>
  <w:num w:numId="22">
    <w:abstractNumId w:val="22"/>
  </w:num>
  <w:num w:numId="23">
    <w:abstractNumId w:val="12"/>
  </w:num>
  <w:num w:numId="24">
    <w:abstractNumId w:val="19"/>
  </w:num>
  <w:num w:numId="25">
    <w:abstractNumId w:val="20"/>
  </w:num>
  <w:num w:numId="26">
    <w:abstractNumId w:val="10"/>
  </w:num>
  <w:num w:numId="27">
    <w:abstractNumId w:val="27"/>
  </w:num>
  <w:num w:numId="28">
    <w:abstractNumId w:val="18"/>
  </w:num>
  <w:num w:numId="29">
    <w:abstractNumId w:val="16"/>
  </w:num>
  <w:num w:numId="30">
    <w:abstractNumId w:val="15"/>
  </w:num>
  <w:num w:numId="31">
    <w:abstractNumId w:val="26"/>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ar-LB" w:vendorID="64" w:dllVersion="131078" w:nlCheck="1" w:checkStyle="0"/>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EA8"/>
    <w:rsid w:val="00002849"/>
    <w:rsid w:val="00004474"/>
    <w:rsid w:val="00011086"/>
    <w:rsid w:val="00013529"/>
    <w:rsid w:val="00014585"/>
    <w:rsid w:val="00027907"/>
    <w:rsid w:val="000279B0"/>
    <w:rsid w:val="00030AD9"/>
    <w:rsid w:val="0003756F"/>
    <w:rsid w:val="000473FF"/>
    <w:rsid w:val="000522D1"/>
    <w:rsid w:val="00063392"/>
    <w:rsid w:val="00067954"/>
    <w:rsid w:val="00077428"/>
    <w:rsid w:val="00081122"/>
    <w:rsid w:val="000824A3"/>
    <w:rsid w:val="00085568"/>
    <w:rsid w:val="00085850"/>
    <w:rsid w:val="00096F01"/>
    <w:rsid w:val="000A079C"/>
    <w:rsid w:val="000B30D7"/>
    <w:rsid w:val="000B4F10"/>
    <w:rsid w:val="000D1B50"/>
    <w:rsid w:val="000F13AE"/>
    <w:rsid w:val="000F312E"/>
    <w:rsid w:val="000F6D38"/>
    <w:rsid w:val="00100796"/>
    <w:rsid w:val="001048FC"/>
    <w:rsid w:val="00111039"/>
    <w:rsid w:val="00113EE4"/>
    <w:rsid w:val="00117F46"/>
    <w:rsid w:val="001231D6"/>
    <w:rsid w:val="00126E4A"/>
    <w:rsid w:val="00132731"/>
    <w:rsid w:val="00133CE9"/>
    <w:rsid w:val="00140B98"/>
    <w:rsid w:val="001430F4"/>
    <w:rsid w:val="00152CC6"/>
    <w:rsid w:val="00155F23"/>
    <w:rsid w:val="001568ED"/>
    <w:rsid w:val="00167690"/>
    <w:rsid w:val="001678C2"/>
    <w:rsid w:val="00171E40"/>
    <w:rsid w:val="0017413D"/>
    <w:rsid w:val="00174247"/>
    <w:rsid w:val="00182385"/>
    <w:rsid w:val="001823BA"/>
    <w:rsid w:val="00183CAB"/>
    <w:rsid w:val="0019482A"/>
    <w:rsid w:val="00196389"/>
    <w:rsid w:val="00197749"/>
    <w:rsid w:val="001B03B8"/>
    <w:rsid w:val="001B6D8D"/>
    <w:rsid w:val="001D2146"/>
    <w:rsid w:val="001E0B6B"/>
    <w:rsid w:val="001E713C"/>
    <w:rsid w:val="001F23C7"/>
    <w:rsid w:val="001F5E98"/>
    <w:rsid w:val="00201143"/>
    <w:rsid w:val="00201585"/>
    <w:rsid w:val="0020479F"/>
    <w:rsid w:val="002137FD"/>
    <w:rsid w:val="002144CB"/>
    <w:rsid w:val="00222A3C"/>
    <w:rsid w:val="00225957"/>
    <w:rsid w:val="00230502"/>
    <w:rsid w:val="00241862"/>
    <w:rsid w:val="002434E6"/>
    <w:rsid w:val="002506D8"/>
    <w:rsid w:val="002616B7"/>
    <w:rsid w:val="00271843"/>
    <w:rsid w:val="00277EFC"/>
    <w:rsid w:val="002877E8"/>
    <w:rsid w:val="002971E7"/>
    <w:rsid w:val="002B261D"/>
    <w:rsid w:val="002B3553"/>
    <w:rsid w:val="002C0F17"/>
    <w:rsid w:val="002C1021"/>
    <w:rsid w:val="002C1FE8"/>
    <w:rsid w:val="002C2E77"/>
    <w:rsid w:val="002C7F6E"/>
    <w:rsid w:val="002D3483"/>
    <w:rsid w:val="002E013F"/>
    <w:rsid w:val="002E14B8"/>
    <w:rsid w:val="002E1F53"/>
    <w:rsid w:val="002E5E36"/>
    <w:rsid w:val="002E6ECC"/>
    <w:rsid w:val="002E7058"/>
    <w:rsid w:val="002F7816"/>
    <w:rsid w:val="0030199B"/>
    <w:rsid w:val="00303491"/>
    <w:rsid w:val="00304728"/>
    <w:rsid w:val="0030719D"/>
    <w:rsid w:val="00314E5F"/>
    <w:rsid w:val="00326491"/>
    <w:rsid w:val="00340205"/>
    <w:rsid w:val="00346039"/>
    <w:rsid w:val="00353691"/>
    <w:rsid w:val="0035556B"/>
    <w:rsid w:val="003556D5"/>
    <w:rsid w:val="0036244F"/>
    <w:rsid w:val="003630CE"/>
    <w:rsid w:val="00380511"/>
    <w:rsid w:val="003806E4"/>
    <w:rsid w:val="00393745"/>
    <w:rsid w:val="003A0BCB"/>
    <w:rsid w:val="003A1FD8"/>
    <w:rsid w:val="003A5B81"/>
    <w:rsid w:val="003B6784"/>
    <w:rsid w:val="003C1524"/>
    <w:rsid w:val="003D017C"/>
    <w:rsid w:val="003D307E"/>
    <w:rsid w:val="003D40E1"/>
    <w:rsid w:val="003E1FCB"/>
    <w:rsid w:val="003F04BE"/>
    <w:rsid w:val="003F15D8"/>
    <w:rsid w:val="00402F6B"/>
    <w:rsid w:val="00403448"/>
    <w:rsid w:val="00410147"/>
    <w:rsid w:val="0041457F"/>
    <w:rsid w:val="00417000"/>
    <w:rsid w:val="00422D17"/>
    <w:rsid w:val="0042647B"/>
    <w:rsid w:val="004311B9"/>
    <w:rsid w:val="0044201D"/>
    <w:rsid w:val="00444A07"/>
    <w:rsid w:val="00447EDE"/>
    <w:rsid w:val="00455344"/>
    <w:rsid w:val="004558E2"/>
    <w:rsid w:val="004614C5"/>
    <w:rsid w:val="00466C73"/>
    <w:rsid w:val="0047181D"/>
    <w:rsid w:val="0048331E"/>
    <w:rsid w:val="00483AF8"/>
    <w:rsid w:val="004910A2"/>
    <w:rsid w:val="004931E4"/>
    <w:rsid w:val="004A56B8"/>
    <w:rsid w:val="004B0634"/>
    <w:rsid w:val="004B094A"/>
    <w:rsid w:val="004B1019"/>
    <w:rsid w:val="004B7934"/>
    <w:rsid w:val="004C1149"/>
    <w:rsid w:val="004D288A"/>
    <w:rsid w:val="004D79B4"/>
    <w:rsid w:val="004E1620"/>
    <w:rsid w:val="004E7D1E"/>
    <w:rsid w:val="004F49DA"/>
    <w:rsid w:val="004F67E3"/>
    <w:rsid w:val="005024E9"/>
    <w:rsid w:val="00506547"/>
    <w:rsid w:val="00511801"/>
    <w:rsid w:val="00524840"/>
    <w:rsid w:val="00527EAF"/>
    <w:rsid w:val="005308E3"/>
    <w:rsid w:val="00533505"/>
    <w:rsid w:val="00535121"/>
    <w:rsid w:val="005514CA"/>
    <w:rsid w:val="005518A7"/>
    <w:rsid w:val="00555EF6"/>
    <w:rsid w:val="00556440"/>
    <w:rsid w:val="00556BF5"/>
    <w:rsid w:val="005570BF"/>
    <w:rsid w:val="0056060A"/>
    <w:rsid w:val="00561847"/>
    <w:rsid w:val="00561BE8"/>
    <w:rsid w:val="00573429"/>
    <w:rsid w:val="00577803"/>
    <w:rsid w:val="005821AA"/>
    <w:rsid w:val="00584B8F"/>
    <w:rsid w:val="0059020C"/>
    <w:rsid w:val="00591053"/>
    <w:rsid w:val="005960C8"/>
    <w:rsid w:val="00597126"/>
    <w:rsid w:val="005A018F"/>
    <w:rsid w:val="005A2297"/>
    <w:rsid w:val="005A720E"/>
    <w:rsid w:val="005B3E52"/>
    <w:rsid w:val="005B530B"/>
    <w:rsid w:val="005C397A"/>
    <w:rsid w:val="005C43CD"/>
    <w:rsid w:val="005D6161"/>
    <w:rsid w:val="005D6A35"/>
    <w:rsid w:val="005E066B"/>
    <w:rsid w:val="005E66EA"/>
    <w:rsid w:val="005F01A2"/>
    <w:rsid w:val="005F077A"/>
    <w:rsid w:val="005F24EB"/>
    <w:rsid w:val="005F3E06"/>
    <w:rsid w:val="005F3FD2"/>
    <w:rsid w:val="005F4379"/>
    <w:rsid w:val="005F7389"/>
    <w:rsid w:val="00607FA9"/>
    <w:rsid w:val="00614096"/>
    <w:rsid w:val="00630A0F"/>
    <w:rsid w:val="006464D8"/>
    <w:rsid w:val="0065173F"/>
    <w:rsid w:val="00667C08"/>
    <w:rsid w:val="00680CA6"/>
    <w:rsid w:val="00686ACA"/>
    <w:rsid w:val="00697AB9"/>
    <w:rsid w:val="006A7B79"/>
    <w:rsid w:val="006B502B"/>
    <w:rsid w:val="006F0DD4"/>
    <w:rsid w:val="006F26CF"/>
    <w:rsid w:val="006F36B3"/>
    <w:rsid w:val="006F57DC"/>
    <w:rsid w:val="00703BF9"/>
    <w:rsid w:val="00727B8B"/>
    <w:rsid w:val="00730A7F"/>
    <w:rsid w:val="007362CE"/>
    <w:rsid w:val="00756EE1"/>
    <w:rsid w:val="0075792F"/>
    <w:rsid w:val="0076475E"/>
    <w:rsid w:val="00781394"/>
    <w:rsid w:val="00790E70"/>
    <w:rsid w:val="00793DD8"/>
    <w:rsid w:val="00794E1C"/>
    <w:rsid w:val="00796F0C"/>
    <w:rsid w:val="007A2186"/>
    <w:rsid w:val="007B1739"/>
    <w:rsid w:val="007B1D54"/>
    <w:rsid w:val="007C0374"/>
    <w:rsid w:val="007C58FE"/>
    <w:rsid w:val="007D7E68"/>
    <w:rsid w:val="007E6F46"/>
    <w:rsid w:val="007F09A2"/>
    <w:rsid w:val="00802B34"/>
    <w:rsid w:val="0080754B"/>
    <w:rsid w:val="00811188"/>
    <w:rsid w:val="008113E9"/>
    <w:rsid w:val="00815E12"/>
    <w:rsid w:val="00830087"/>
    <w:rsid w:val="0083115C"/>
    <w:rsid w:val="00831570"/>
    <w:rsid w:val="008344E1"/>
    <w:rsid w:val="00846C0D"/>
    <w:rsid w:val="008511CE"/>
    <w:rsid w:val="008656C3"/>
    <w:rsid w:val="00867718"/>
    <w:rsid w:val="0087138A"/>
    <w:rsid w:val="0087705A"/>
    <w:rsid w:val="00886DA6"/>
    <w:rsid w:val="008933B5"/>
    <w:rsid w:val="00894394"/>
    <w:rsid w:val="00895C87"/>
    <w:rsid w:val="00896CEF"/>
    <w:rsid w:val="008B40D5"/>
    <w:rsid w:val="008B76A0"/>
    <w:rsid w:val="008C23D3"/>
    <w:rsid w:val="008C5CCB"/>
    <w:rsid w:val="008C6A66"/>
    <w:rsid w:val="008C733D"/>
    <w:rsid w:val="008D1CBF"/>
    <w:rsid w:val="008F3593"/>
    <w:rsid w:val="008F64A8"/>
    <w:rsid w:val="00904910"/>
    <w:rsid w:val="00912A86"/>
    <w:rsid w:val="00915CBC"/>
    <w:rsid w:val="00915F80"/>
    <w:rsid w:val="00916315"/>
    <w:rsid w:val="00921EE9"/>
    <w:rsid w:val="00925FAA"/>
    <w:rsid w:val="00930F9D"/>
    <w:rsid w:val="009350B3"/>
    <w:rsid w:val="009352F6"/>
    <w:rsid w:val="00936CB4"/>
    <w:rsid w:val="00936F30"/>
    <w:rsid w:val="009533AE"/>
    <w:rsid w:val="00960D84"/>
    <w:rsid w:val="0096112A"/>
    <w:rsid w:val="0096393B"/>
    <w:rsid w:val="009643BD"/>
    <w:rsid w:val="00964A11"/>
    <w:rsid w:val="00972570"/>
    <w:rsid w:val="0097416F"/>
    <w:rsid w:val="00981E81"/>
    <w:rsid w:val="009845C0"/>
    <w:rsid w:val="00993A97"/>
    <w:rsid w:val="009A2A06"/>
    <w:rsid w:val="009C09ED"/>
    <w:rsid w:val="009C3B39"/>
    <w:rsid w:val="009C51AA"/>
    <w:rsid w:val="009C6655"/>
    <w:rsid w:val="009D128C"/>
    <w:rsid w:val="009E2B89"/>
    <w:rsid w:val="009F32EC"/>
    <w:rsid w:val="00A01004"/>
    <w:rsid w:val="00A0453F"/>
    <w:rsid w:val="00A1531F"/>
    <w:rsid w:val="00A163C1"/>
    <w:rsid w:val="00A177D7"/>
    <w:rsid w:val="00A2420C"/>
    <w:rsid w:val="00A3539C"/>
    <w:rsid w:val="00A416FC"/>
    <w:rsid w:val="00A56CCF"/>
    <w:rsid w:val="00A70D90"/>
    <w:rsid w:val="00A71FC2"/>
    <w:rsid w:val="00A756DB"/>
    <w:rsid w:val="00A804C0"/>
    <w:rsid w:val="00A83362"/>
    <w:rsid w:val="00A953E7"/>
    <w:rsid w:val="00A96D62"/>
    <w:rsid w:val="00AA26D1"/>
    <w:rsid w:val="00AB2BD9"/>
    <w:rsid w:val="00AC043A"/>
    <w:rsid w:val="00AD2E78"/>
    <w:rsid w:val="00AD35B8"/>
    <w:rsid w:val="00AE09F4"/>
    <w:rsid w:val="00AE2234"/>
    <w:rsid w:val="00AE46C8"/>
    <w:rsid w:val="00AE7C5A"/>
    <w:rsid w:val="00AF5F81"/>
    <w:rsid w:val="00AF6ABB"/>
    <w:rsid w:val="00B16E8C"/>
    <w:rsid w:val="00B22D33"/>
    <w:rsid w:val="00B244FA"/>
    <w:rsid w:val="00B41155"/>
    <w:rsid w:val="00B452E5"/>
    <w:rsid w:val="00B56F42"/>
    <w:rsid w:val="00B56FF5"/>
    <w:rsid w:val="00B60FFE"/>
    <w:rsid w:val="00B61A2D"/>
    <w:rsid w:val="00B65775"/>
    <w:rsid w:val="00B9776F"/>
    <w:rsid w:val="00B978E1"/>
    <w:rsid w:val="00B97F45"/>
    <w:rsid w:val="00BA4D20"/>
    <w:rsid w:val="00BB2FDD"/>
    <w:rsid w:val="00BB4AB4"/>
    <w:rsid w:val="00BC6F04"/>
    <w:rsid w:val="00BE01EE"/>
    <w:rsid w:val="00BE0D0E"/>
    <w:rsid w:val="00BE1D13"/>
    <w:rsid w:val="00BE5AAE"/>
    <w:rsid w:val="00BF3DD6"/>
    <w:rsid w:val="00BF5EA9"/>
    <w:rsid w:val="00C02F37"/>
    <w:rsid w:val="00C0418F"/>
    <w:rsid w:val="00C04244"/>
    <w:rsid w:val="00C1100F"/>
    <w:rsid w:val="00C1115A"/>
    <w:rsid w:val="00C1472D"/>
    <w:rsid w:val="00C244F9"/>
    <w:rsid w:val="00C31156"/>
    <w:rsid w:val="00C46925"/>
    <w:rsid w:val="00C50B28"/>
    <w:rsid w:val="00C53F27"/>
    <w:rsid w:val="00C56030"/>
    <w:rsid w:val="00C611BE"/>
    <w:rsid w:val="00C71576"/>
    <w:rsid w:val="00C72877"/>
    <w:rsid w:val="00C80BD5"/>
    <w:rsid w:val="00C86ADF"/>
    <w:rsid w:val="00C93F89"/>
    <w:rsid w:val="00C94B6E"/>
    <w:rsid w:val="00CA3E62"/>
    <w:rsid w:val="00CB4BE8"/>
    <w:rsid w:val="00CC48AA"/>
    <w:rsid w:val="00CC6EA6"/>
    <w:rsid w:val="00CD0BF7"/>
    <w:rsid w:val="00CD31C1"/>
    <w:rsid w:val="00CD3DDD"/>
    <w:rsid w:val="00CD71D4"/>
    <w:rsid w:val="00CF4F7F"/>
    <w:rsid w:val="00CF545E"/>
    <w:rsid w:val="00CF73A8"/>
    <w:rsid w:val="00D063EE"/>
    <w:rsid w:val="00D0678E"/>
    <w:rsid w:val="00D10D6A"/>
    <w:rsid w:val="00D1150D"/>
    <w:rsid w:val="00D2107D"/>
    <w:rsid w:val="00D2242E"/>
    <w:rsid w:val="00D23D39"/>
    <w:rsid w:val="00D30FE6"/>
    <w:rsid w:val="00D33D43"/>
    <w:rsid w:val="00D34703"/>
    <w:rsid w:val="00D67184"/>
    <w:rsid w:val="00D8031E"/>
    <w:rsid w:val="00D80683"/>
    <w:rsid w:val="00D82844"/>
    <w:rsid w:val="00D85FA6"/>
    <w:rsid w:val="00D9365B"/>
    <w:rsid w:val="00DA348F"/>
    <w:rsid w:val="00DA3909"/>
    <w:rsid w:val="00DB3D2A"/>
    <w:rsid w:val="00DB70B3"/>
    <w:rsid w:val="00DC1BB6"/>
    <w:rsid w:val="00DC275E"/>
    <w:rsid w:val="00DC7E91"/>
    <w:rsid w:val="00DD0335"/>
    <w:rsid w:val="00DD670F"/>
    <w:rsid w:val="00DF4E37"/>
    <w:rsid w:val="00E03EA8"/>
    <w:rsid w:val="00E103BB"/>
    <w:rsid w:val="00E12EB0"/>
    <w:rsid w:val="00E14F94"/>
    <w:rsid w:val="00E1601B"/>
    <w:rsid w:val="00E16062"/>
    <w:rsid w:val="00E3032C"/>
    <w:rsid w:val="00E34A79"/>
    <w:rsid w:val="00E36848"/>
    <w:rsid w:val="00E36855"/>
    <w:rsid w:val="00E36ACD"/>
    <w:rsid w:val="00E421AC"/>
    <w:rsid w:val="00E43134"/>
    <w:rsid w:val="00E45AFF"/>
    <w:rsid w:val="00E5050F"/>
    <w:rsid w:val="00E577A6"/>
    <w:rsid w:val="00E6418C"/>
    <w:rsid w:val="00E64C55"/>
    <w:rsid w:val="00E650A3"/>
    <w:rsid w:val="00E726E9"/>
    <w:rsid w:val="00E736B4"/>
    <w:rsid w:val="00E76C21"/>
    <w:rsid w:val="00E76D7B"/>
    <w:rsid w:val="00E80B3A"/>
    <w:rsid w:val="00E9048A"/>
    <w:rsid w:val="00E964C9"/>
    <w:rsid w:val="00EC2BCA"/>
    <w:rsid w:val="00ED0F06"/>
    <w:rsid w:val="00EE5ADF"/>
    <w:rsid w:val="00EF0744"/>
    <w:rsid w:val="00EF09BC"/>
    <w:rsid w:val="00EF327F"/>
    <w:rsid w:val="00EF433E"/>
    <w:rsid w:val="00EF6115"/>
    <w:rsid w:val="00EF7CB5"/>
    <w:rsid w:val="00F10E63"/>
    <w:rsid w:val="00F1320B"/>
    <w:rsid w:val="00F22C87"/>
    <w:rsid w:val="00F3359B"/>
    <w:rsid w:val="00F40BC5"/>
    <w:rsid w:val="00F42C14"/>
    <w:rsid w:val="00F47CE0"/>
    <w:rsid w:val="00F615CE"/>
    <w:rsid w:val="00F61DE2"/>
    <w:rsid w:val="00F660C3"/>
    <w:rsid w:val="00F716C7"/>
    <w:rsid w:val="00F82FD6"/>
    <w:rsid w:val="00F85A26"/>
    <w:rsid w:val="00F939BC"/>
    <w:rsid w:val="00F95755"/>
    <w:rsid w:val="00FA34F7"/>
    <w:rsid w:val="00FA3938"/>
    <w:rsid w:val="00FB2060"/>
    <w:rsid w:val="00FB7A95"/>
    <w:rsid w:val="00FC29EB"/>
    <w:rsid w:val="00FC3FC7"/>
    <w:rsid w:val="00FE6280"/>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docId w15:val="{E7D8073A-AD3E-407C-B5FD-0358EE0BC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DE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link w:val="AppendixNotitleChar"/>
    <w:qFormat/>
    <w:rsid w:val="00FA34F7"/>
    <w:rPr>
      <w:rFonts w:ascii="Times New Roman Bold"/>
      <w:b/>
      <w:bCs/>
      <w:sz w:val="28"/>
      <w:szCs w:val="40"/>
    </w:rPr>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71FC2"/>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F61DE2"/>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790E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semiHidden/>
    <w:rsid w:val="00A177D7"/>
    <w:rPr>
      <w:vertAlign w:val="superscript"/>
    </w:rPr>
  </w:style>
  <w:style w:type="paragraph" w:customStyle="1" w:styleId="HeadingSum">
    <w:name w:val="Heading_Sum"/>
    <w:basedOn w:val="Headingb"/>
    <w:qFormat/>
    <w:rsid w:val="001823BA"/>
    <w:pPr>
      <w:spacing w:before="240"/>
    </w:pPr>
    <w:rPr>
      <w:lang w:bidi="ar-SY"/>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Normal"/>
    <w:rsid w:val="002616B7"/>
    <w:pPr>
      <w:spacing w:after="80"/>
      <w:jc w:val="center"/>
    </w:pPr>
    <w:rPr>
      <w:rFonts w:ascii="Times New Roman Bold" w:hAnsi="Times New Roman Bold"/>
      <w:b/>
      <w:bCs/>
      <w:lang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toc0">
    <w:name w:val="toc 0"/>
    <w:basedOn w:val="Normal"/>
    <w:next w:val="TOC1"/>
    <w:rsid w:val="00013529"/>
    <w:pPr>
      <w:tabs>
        <w:tab w:val="right" w:pos="9639"/>
      </w:tabs>
    </w:pPr>
    <w:rPr>
      <w:b/>
    </w:rPr>
  </w:style>
  <w:style w:type="paragraph" w:customStyle="1" w:styleId="RefText0">
    <w:name w:val="Ref_Text"/>
    <w:basedOn w:val="Normal"/>
    <w:rsid w:val="0001352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TableNo">
    <w:name w:val="Table_No"/>
    <w:basedOn w:val="Normal"/>
    <w:next w:val="Normal"/>
    <w:rsid w:val="00013529"/>
    <w:pPr>
      <w:keepNext/>
      <w:tabs>
        <w:tab w:val="left" w:pos="794"/>
        <w:tab w:val="left" w:pos="1191"/>
        <w:tab w:val="left" w:pos="1588"/>
        <w:tab w:val="left" w:pos="1985"/>
      </w:tabs>
      <w:spacing w:before="360"/>
      <w:jc w:val="center"/>
    </w:pPr>
    <w:rPr>
      <w:lang w:val="en-GB" w:eastAsia="en-US"/>
    </w:rPr>
  </w:style>
  <w:style w:type="table" w:customStyle="1" w:styleId="TableGrid1">
    <w:name w:val="Table Grid1"/>
    <w:basedOn w:val="TableNormal"/>
    <w:next w:val="TableGrid"/>
    <w:rsid w:val="00013529"/>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titleChar">
    <w:name w:val="Annex_No &amp; title Char"/>
    <w:link w:val="AnnexNotitle"/>
    <w:locked/>
    <w:rsid w:val="00013529"/>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013529"/>
    <w:rPr>
      <w:rFonts w:ascii="Times New Roman Bold" w:hAnsi="Times New Roman" w:cs="Traditional Arabic"/>
      <w:b/>
      <w:bCs/>
      <w:sz w:val="28"/>
      <w:szCs w:val="40"/>
      <w:lang w:eastAsia="fr-FR"/>
    </w:rPr>
  </w:style>
  <w:style w:type="character" w:customStyle="1" w:styleId="CallChar">
    <w:name w:val="Call Char"/>
    <w:link w:val="Call"/>
    <w:rsid w:val="00013529"/>
    <w:rPr>
      <w:rFonts w:ascii="Times New Roman" w:hAnsi="Times New Roman" w:cs="Traditional Arabic"/>
      <w:i/>
      <w:iCs/>
      <w:sz w:val="22"/>
      <w:szCs w:val="30"/>
      <w:lang w:eastAsia="en-US" w:bidi="ar-EG"/>
    </w:rPr>
  </w:style>
  <w:style w:type="paragraph" w:customStyle="1" w:styleId="StyleAnnexNotitleNotBold">
    <w:name w:val="Style Annex_No &amp; title + Not Bold"/>
    <w:basedOn w:val="AnnexNotitle"/>
    <w:rsid w:val="00013529"/>
    <w:pPr>
      <w:tabs>
        <w:tab w:val="left" w:pos="1191"/>
        <w:tab w:val="left" w:pos="1588"/>
        <w:tab w:val="left" w:pos="1985"/>
      </w:tabs>
      <w:spacing w:before="360"/>
      <w:textAlignment w:val="auto"/>
    </w:pPr>
    <w:rPr>
      <w:rFonts w:ascii="Times New Roman"/>
      <w:b w:val="0"/>
      <w:bCs w:val="0"/>
      <w:lang w:val="en-GB" w:eastAsia="ja-JP"/>
    </w:rPr>
  </w:style>
  <w:style w:type="paragraph" w:customStyle="1" w:styleId="TableText0">
    <w:name w:val="Table_Text"/>
    <w:basedOn w:val="Normal"/>
    <w:rsid w:val="00013529"/>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AnnexNoTitle0">
    <w:name w:val="Annex_NoTitle"/>
    <w:basedOn w:val="Normal"/>
    <w:next w:val="Normalaftertitle"/>
    <w:rsid w:val="00013529"/>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paragraph" w:customStyle="1" w:styleId="Subject">
    <w:name w:val="Subject"/>
    <w:basedOn w:val="Normal"/>
    <w:next w:val="Source"/>
    <w:rsid w:val="00013529"/>
    <w:pPr>
      <w:tabs>
        <w:tab w:val="left" w:pos="993"/>
      </w:tabs>
      <w:bidi w:val="0"/>
      <w:spacing w:before="0" w:line="240" w:lineRule="auto"/>
      <w:ind w:left="993" w:hanging="993"/>
      <w:jc w:val="left"/>
    </w:pPr>
    <w:rPr>
      <w:rFonts w:ascii="MS Serif" w:hAnsi="MS Serif"/>
      <w:sz w:val="24"/>
      <w:szCs w:val="28"/>
      <w:lang w:val="fr-FR" w:eastAsia="en-US"/>
    </w:rPr>
  </w:style>
  <w:style w:type="paragraph" w:customStyle="1" w:styleId="Object">
    <w:name w:val="Object"/>
    <w:basedOn w:val="Subject"/>
    <w:next w:val="Subject"/>
    <w:rsid w:val="00013529"/>
  </w:style>
  <w:style w:type="character" w:customStyle="1" w:styleId="EquationChar">
    <w:name w:val="Equation Char"/>
    <w:rsid w:val="00013529"/>
    <w:rPr>
      <w:sz w:val="24"/>
      <w:lang w:val="en-GB" w:eastAsia="en-US" w:bidi="ar-SA"/>
    </w:rPr>
  </w:style>
  <w:style w:type="paragraph" w:customStyle="1" w:styleId="Figure">
    <w:name w:val="Figure"/>
    <w:basedOn w:val="Normal"/>
    <w:next w:val="FigureNotitle"/>
    <w:rsid w:val="00013529"/>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013529"/>
    <w:pPr>
      <w:keepNext/>
      <w:tabs>
        <w:tab w:val="left" w:pos="794"/>
        <w:tab w:val="left" w:pos="1191"/>
        <w:tab w:val="left" w:pos="1588"/>
        <w:tab w:val="left" w:pos="1985"/>
      </w:tabs>
      <w:spacing w:after="120"/>
      <w:jc w:val="center"/>
    </w:pPr>
    <w:rPr>
      <w:bCs/>
      <w:lang w:val="en-GB" w:eastAsia="en-US" w:bidi="ar-EG"/>
    </w:rPr>
  </w:style>
  <w:style w:type="paragraph" w:customStyle="1" w:styleId="Figurewithouttitle">
    <w:name w:val="Figure_without_title"/>
    <w:basedOn w:val="Normal"/>
    <w:next w:val="Normalaftertitle"/>
    <w:rsid w:val="00013529"/>
    <w:pPr>
      <w:keepLines/>
      <w:tabs>
        <w:tab w:val="left" w:pos="794"/>
        <w:tab w:val="left" w:pos="1191"/>
        <w:tab w:val="left" w:pos="1588"/>
        <w:tab w:val="left" w:pos="1985"/>
      </w:tabs>
      <w:spacing w:before="240" w:after="120"/>
      <w:jc w:val="center"/>
    </w:pPr>
    <w:rPr>
      <w:lang w:val="en-GB" w:eastAsia="en-US"/>
    </w:rPr>
  </w:style>
  <w:style w:type="paragraph" w:customStyle="1" w:styleId="StyleRecNoBRBefore0pt">
    <w:name w:val="Style Rec_No_BR + Before:  0 pt"/>
    <w:basedOn w:val="RecNoBR"/>
    <w:rsid w:val="00013529"/>
    <w:pPr>
      <w:tabs>
        <w:tab w:val="left" w:pos="794"/>
        <w:tab w:val="left" w:pos="1191"/>
        <w:tab w:val="left" w:pos="1588"/>
        <w:tab w:val="left" w:pos="1985"/>
      </w:tabs>
      <w:spacing w:before="0"/>
    </w:pPr>
    <w:rPr>
      <w:lang w:val="en-GB" w:eastAsia="en-US"/>
    </w:rPr>
  </w:style>
  <w:style w:type="paragraph" w:customStyle="1" w:styleId="TableNotitle">
    <w:name w:val="Table_No &amp; title"/>
    <w:basedOn w:val="Normal"/>
    <w:next w:val="Tablehead"/>
    <w:rsid w:val="00013529"/>
    <w:pPr>
      <w:keepNext/>
      <w:tabs>
        <w:tab w:val="left" w:pos="794"/>
        <w:tab w:val="left" w:pos="1191"/>
        <w:tab w:val="left" w:pos="1588"/>
        <w:tab w:val="left" w:pos="1985"/>
      </w:tabs>
      <w:spacing w:after="120"/>
      <w:jc w:val="center"/>
    </w:pPr>
    <w:rPr>
      <w:rFonts w:ascii="Times New Roman Bold" w:hAnsi="Times New Roman Bold"/>
      <w:b/>
      <w:bCs/>
      <w:lang w:val="en-GB" w:eastAsia="en-US" w:bidi="ar-EG"/>
    </w:rPr>
  </w:style>
  <w:style w:type="character" w:customStyle="1" w:styleId="Artref">
    <w:name w:val="Art_ref"/>
    <w:rsid w:val="00013529"/>
  </w:style>
  <w:style w:type="character" w:customStyle="1" w:styleId="TabletextChar">
    <w:name w:val="Table_text Char"/>
    <w:link w:val="Tabletext"/>
    <w:rsid w:val="00013529"/>
    <w:rPr>
      <w:rFonts w:ascii="Times New Roman" w:hAnsi="Times New Roman" w:cs="Traditional Arabic"/>
      <w:szCs w:val="26"/>
      <w:lang w:eastAsia="fr-FR"/>
    </w:rPr>
  </w:style>
  <w:style w:type="paragraph" w:customStyle="1" w:styleId="TabletitleBR">
    <w:name w:val="Table_title_BR"/>
    <w:basedOn w:val="Normal"/>
    <w:next w:val="Tablehead"/>
    <w:rsid w:val="00013529"/>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013529"/>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013529"/>
    <w:pPr>
      <w:keepNext w:val="0"/>
      <w:spacing w:after="480"/>
    </w:pPr>
  </w:style>
  <w:style w:type="paragraph" w:customStyle="1" w:styleId="FigureNoBR">
    <w:name w:val="Figure_No_BR"/>
    <w:basedOn w:val="Normal"/>
    <w:next w:val="FiguretitleBR"/>
    <w:rsid w:val="00013529"/>
    <w:pPr>
      <w:keepNext/>
      <w:keepLines/>
      <w:tabs>
        <w:tab w:val="left" w:pos="794"/>
        <w:tab w:val="left" w:pos="1191"/>
        <w:tab w:val="left" w:pos="1588"/>
        <w:tab w:val="left" w:pos="1985"/>
      </w:tabs>
      <w:spacing w:before="480" w:after="120"/>
      <w:jc w:val="center"/>
    </w:pPr>
    <w:rPr>
      <w:caps/>
      <w:lang w:val="en-GB" w:eastAsia="en-US"/>
    </w:rPr>
  </w:style>
  <w:style w:type="paragraph" w:customStyle="1" w:styleId="a">
    <w:name w:val="وسطي جدول"/>
    <w:basedOn w:val="Normal"/>
    <w:rsid w:val="00013529"/>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heading">
    <w:name w:val="heading"/>
    <w:basedOn w:val="Heading2"/>
    <w:rsid w:val="00013529"/>
    <w:pPr>
      <w:keepLines w:val="0"/>
      <w:tabs>
        <w:tab w:val="left" w:pos="794"/>
        <w:tab w:val="left" w:pos="1191"/>
        <w:tab w:val="left" w:pos="1588"/>
      </w:tabs>
      <w:bidi w:val="0"/>
      <w:spacing w:before="313" w:line="240" w:lineRule="auto"/>
      <w:outlineLvl w:val="9"/>
    </w:pPr>
    <w:rPr>
      <w:rFonts w:ascii="Times New Roman" w:hAnsi="Times New Roman" w:cs="Times New Roman"/>
      <w:bCs w:val="0"/>
      <w:sz w:val="22"/>
      <w:szCs w:val="26"/>
      <w:lang w:val="en-GB" w:eastAsia="en-US" w:bidi="ar-EG"/>
    </w:rPr>
  </w:style>
  <w:style w:type="paragraph" w:customStyle="1" w:styleId="Head">
    <w:name w:val="Head"/>
    <w:basedOn w:val="Normal"/>
    <w:rsid w:val="00013529"/>
    <w:pPr>
      <w:tabs>
        <w:tab w:val="left" w:pos="515"/>
        <w:tab w:val="left" w:pos="6663"/>
      </w:tabs>
      <w:bidi w:val="0"/>
      <w:spacing w:before="0" w:line="240" w:lineRule="auto"/>
      <w:jc w:val="left"/>
    </w:pPr>
    <w:rPr>
      <w:rFonts w:ascii="Arial" w:hAnsi="Arial" w:cs="Times New Roman"/>
      <w:szCs w:val="26"/>
      <w:lang w:val="en-GB" w:eastAsia="en-US"/>
    </w:rPr>
  </w:style>
  <w:style w:type="paragraph" w:customStyle="1" w:styleId="Blanc">
    <w:name w:val="Blanc"/>
    <w:basedOn w:val="Normal"/>
    <w:next w:val="TableText0"/>
    <w:rsid w:val="00013529"/>
    <w:pPr>
      <w:keepNext/>
      <w:keepLines/>
      <w:bidi w:val="0"/>
      <w:spacing w:before="0" w:line="240" w:lineRule="auto"/>
    </w:pPr>
    <w:rPr>
      <w:rFonts w:cs="Times New Roman"/>
      <w:sz w:val="16"/>
      <w:szCs w:val="19"/>
      <w:lang w:val="en-GB" w:eastAsia="en-US"/>
    </w:rPr>
  </w:style>
  <w:style w:type="paragraph" w:styleId="BodyText3">
    <w:name w:val="Body Text 3"/>
    <w:basedOn w:val="Normal"/>
    <w:link w:val="BodyText3Char"/>
    <w:rsid w:val="00013529"/>
    <w:pPr>
      <w:overflowPunct/>
      <w:autoSpaceDE/>
      <w:autoSpaceDN/>
      <w:adjustRightInd/>
      <w:spacing w:before="0" w:line="240" w:lineRule="auto"/>
      <w:textAlignment w:val="auto"/>
    </w:pPr>
    <w:rPr>
      <w:sz w:val="20"/>
      <w:szCs w:val="28"/>
    </w:rPr>
  </w:style>
  <w:style w:type="character" w:customStyle="1" w:styleId="BodyText3Char">
    <w:name w:val="Body Text 3 Char"/>
    <w:link w:val="BodyText3"/>
    <w:rsid w:val="00013529"/>
    <w:rPr>
      <w:rFonts w:ascii="Times New Roman" w:hAnsi="Times New Roman" w:cs="Traditional Arabic"/>
      <w:szCs w:val="28"/>
      <w:lang w:eastAsia="fr-FR"/>
    </w:rPr>
  </w:style>
  <w:style w:type="paragraph" w:styleId="Caption">
    <w:name w:val="caption"/>
    <w:basedOn w:val="Normal"/>
    <w:next w:val="Normal"/>
    <w:qFormat/>
    <w:rsid w:val="00013529"/>
    <w:pPr>
      <w:overflowPunct/>
      <w:autoSpaceDE/>
      <w:autoSpaceDN/>
      <w:adjustRightInd/>
      <w:spacing w:before="0" w:line="240" w:lineRule="auto"/>
      <w:textAlignment w:val="auto"/>
    </w:pPr>
    <w:rPr>
      <w:sz w:val="20"/>
      <w:szCs w:val="28"/>
      <w:lang w:bidi="ar-TN"/>
    </w:rPr>
  </w:style>
  <w:style w:type="numbering" w:styleId="111111">
    <w:name w:val="Outline List 2"/>
    <w:basedOn w:val="NoList"/>
    <w:rsid w:val="00013529"/>
  </w:style>
  <w:style w:type="paragraph" w:customStyle="1" w:styleId="a0">
    <w:name w:val="جدول"/>
    <w:basedOn w:val="Normal"/>
    <w:rsid w:val="00013529"/>
    <w:pPr>
      <w:tabs>
        <w:tab w:val="left" w:pos="284"/>
        <w:tab w:val="left" w:pos="515"/>
        <w:tab w:val="left" w:pos="822"/>
        <w:tab w:val="left" w:pos="1248"/>
      </w:tabs>
      <w:spacing w:before="60" w:after="60" w:line="280" w:lineRule="exact"/>
    </w:pPr>
    <w:rPr>
      <w:rFonts w:cs="Times New Roman"/>
      <w:position w:val="2"/>
      <w:sz w:val="18"/>
      <w:szCs w:val="24"/>
      <w:lang w:eastAsia="en-US"/>
    </w:rPr>
  </w:style>
  <w:style w:type="paragraph" w:customStyle="1" w:styleId="a1">
    <w:name w:val="وسطي"/>
    <w:basedOn w:val="Normal"/>
    <w:next w:val="Normal"/>
    <w:rsid w:val="00013529"/>
    <w:pPr>
      <w:tabs>
        <w:tab w:val="left" w:pos="515"/>
        <w:tab w:val="left" w:pos="822"/>
        <w:tab w:val="left" w:pos="1248"/>
        <w:tab w:val="left" w:pos="1276"/>
        <w:tab w:val="left" w:pos="1701"/>
      </w:tabs>
      <w:spacing w:before="60" w:after="120" w:line="185" w:lineRule="auto"/>
      <w:jc w:val="center"/>
    </w:pPr>
    <w:rPr>
      <w:rFonts w:cs="Times New Roman"/>
      <w:b/>
      <w:bCs/>
      <w:sz w:val="26"/>
      <w:szCs w:val="36"/>
      <w:lang w:eastAsia="en-US"/>
    </w:rPr>
  </w:style>
  <w:style w:type="paragraph" w:customStyle="1" w:styleId="2">
    <w:name w:val="وسطي2"/>
    <w:basedOn w:val="Normal"/>
    <w:rsid w:val="00013529"/>
    <w:pPr>
      <w:tabs>
        <w:tab w:val="left" w:pos="515"/>
        <w:tab w:val="left" w:pos="822"/>
        <w:tab w:val="left" w:pos="1248"/>
        <w:tab w:val="left" w:pos="1701"/>
      </w:tabs>
      <w:spacing w:before="60" w:after="240"/>
      <w:jc w:val="center"/>
    </w:pPr>
    <w:rPr>
      <w:rFonts w:cs="Times New Roman"/>
      <w:b/>
      <w:bCs/>
      <w:sz w:val="24"/>
      <w:szCs w:val="32"/>
      <w:lang w:eastAsia="en-US"/>
    </w:rPr>
  </w:style>
  <w:style w:type="paragraph" w:customStyle="1" w:styleId="a2">
    <w:name w:val="ملاحظة"/>
    <w:basedOn w:val="Normal"/>
    <w:next w:val="Normal"/>
    <w:rsid w:val="00013529"/>
    <w:pPr>
      <w:tabs>
        <w:tab w:val="left" w:pos="515"/>
        <w:tab w:val="left" w:pos="822"/>
        <w:tab w:val="left" w:pos="1248"/>
        <w:tab w:val="left" w:pos="1701"/>
      </w:tabs>
      <w:spacing w:before="60" w:after="60" w:line="168" w:lineRule="auto"/>
    </w:pPr>
    <w:rPr>
      <w:rFonts w:cs="Times New Roman"/>
      <w:sz w:val="18"/>
      <w:szCs w:val="24"/>
      <w:lang w:eastAsia="en-US"/>
    </w:rPr>
  </w:style>
  <w:style w:type="paragraph" w:customStyle="1" w:styleId="a3">
    <w:name w:val="شكل"/>
    <w:basedOn w:val="Normal"/>
    <w:next w:val="Normal"/>
    <w:rsid w:val="00013529"/>
    <w:pPr>
      <w:keepNext/>
      <w:tabs>
        <w:tab w:val="left" w:pos="515"/>
        <w:tab w:val="left" w:pos="822"/>
        <w:tab w:val="left" w:pos="1248"/>
        <w:tab w:val="left" w:pos="1701"/>
      </w:tabs>
      <w:spacing w:before="0" w:after="120" w:line="300" w:lineRule="exact"/>
      <w:jc w:val="center"/>
    </w:pPr>
    <w:rPr>
      <w:rFonts w:cs="Times New Roman"/>
      <w:szCs w:val="28"/>
      <w:lang w:eastAsia="en-US"/>
    </w:rPr>
  </w:style>
  <w:style w:type="paragraph" w:customStyle="1" w:styleId="a4">
    <w:name w:val="قسم"/>
    <w:basedOn w:val="Normal"/>
    <w:next w:val="Normal"/>
    <w:rsid w:val="00013529"/>
    <w:pPr>
      <w:tabs>
        <w:tab w:val="left" w:pos="515"/>
        <w:tab w:val="left" w:pos="822"/>
        <w:tab w:val="left" w:pos="1248"/>
        <w:tab w:val="left" w:pos="1701"/>
      </w:tabs>
      <w:spacing w:before="60" w:after="60" w:line="180" w:lineRule="auto"/>
      <w:ind w:left="1248" w:hanging="1248"/>
      <w:jc w:val="mediumKashida"/>
    </w:pPr>
    <w:rPr>
      <w:rFonts w:cs="Times New Roman"/>
      <w:sz w:val="24"/>
      <w:szCs w:val="32"/>
      <w:lang w:eastAsia="en-US"/>
    </w:rPr>
  </w:style>
  <w:style w:type="paragraph" w:customStyle="1" w:styleId="a5">
    <w:name w:val="معادلة"/>
    <w:basedOn w:val="Normal"/>
    <w:next w:val="Normal"/>
    <w:rsid w:val="00013529"/>
    <w:pPr>
      <w:tabs>
        <w:tab w:val="center" w:pos="4909"/>
        <w:tab w:val="right" w:pos="9729"/>
      </w:tabs>
      <w:spacing w:after="120" w:line="180" w:lineRule="auto"/>
    </w:pPr>
    <w:rPr>
      <w:rFonts w:cs="Times New Roman"/>
      <w:lang w:eastAsia="en-US"/>
    </w:rPr>
  </w:style>
  <w:style w:type="paragraph" w:customStyle="1" w:styleId="a6">
    <w:name w:val="إطار"/>
    <w:basedOn w:val="Normal"/>
    <w:rsid w:val="00013529"/>
    <w:pPr>
      <w:tabs>
        <w:tab w:val="left" w:pos="515"/>
        <w:tab w:val="left" w:pos="822"/>
        <w:tab w:val="left" w:pos="1248"/>
        <w:tab w:val="left" w:pos="1701"/>
      </w:tabs>
      <w:spacing w:before="20" w:line="156" w:lineRule="auto"/>
      <w:jc w:val="center"/>
    </w:pPr>
    <w:rPr>
      <w:rFonts w:cs="Times New Roman"/>
      <w:sz w:val="18"/>
      <w:szCs w:val="24"/>
      <w:lang w:eastAsia="en-US"/>
    </w:rPr>
  </w:style>
  <w:style w:type="paragraph" w:customStyle="1" w:styleId="headfoot">
    <w:name w:val="head_foot"/>
    <w:basedOn w:val="Normal"/>
    <w:next w:val="Normal"/>
    <w:rsid w:val="00013529"/>
    <w:pPr>
      <w:tabs>
        <w:tab w:val="left" w:pos="515"/>
      </w:tabs>
      <w:bidi w:val="0"/>
      <w:spacing w:before="0" w:line="240" w:lineRule="auto"/>
    </w:pPr>
    <w:rPr>
      <w:rFonts w:cs="Times New Roman"/>
      <w:color w:val="FF0000"/>
      <w:sz w:val="8"/>
      <w:szCs w:val="9"/>
      <w:lang w:val="en-GB" w:eastAsia="en-US"/>
    </w:rPr>
  </w:style>
  <w:style w:type="paragraph" w:customStyle="1" w:styleId="a7">
    <w:name w:val="???? ????"/>
    <w:basedOn w:val="Normal"/>
    <w:rsid w:val="00013529"/>
    <w:pPr>
      <w:tabs>
        <w:tab w:val="left" w:pos="515"/>
        <w:tab w:val="left" w:pos="822"/>
        <w:tab w:val="left" w:pos="1248"/>
        <w:tab w:val="left" w:pos="1701"/>
      </w:tabs>
      <w:bidi w:val="0"/>
      <w:spacing w:before="60" w:after="120" w:line="180" w:lineRule="auto"/>
      <w:jc w:val="center"/>
    </w:pPr>
    <w:rPr>
      <w:rFonts w:cs="Times New Roman"/>
      <w:b/>
      <w:bCs/>
      <w:sz w:val="18"/>
      <w:szCs w:val="18"/>
      <w:lang w:eastAsia="en-US"/>
    </w:rPr>
  </w:style>
  <w:style w:type="paragraph" w:customStyle="1" w:styleId="20">
    <w:name w:val="????2"/>
    <w:basedOn w:val="Normal"/>
    <w:rsid w:val="00013529"/>
    <w:pPr>
      <w:tabs>
        <w:tab w:val="left" w:pos="515"/>
        <w:tab w:val="left" w:pos="822"/>
        <w:tab w:val="left" w:pos="1248"/>
        <w:tab w:val="left" w:pos="1701"/>
      </w:tabs>
      <w:bidi w:val="0"/>
      <w:spacing w:before="60" w:after="240"/>
      <w:jc w:val="center"/>
    </w:pPr>
    <w:rPr>
      <w:rFonts w:cs="Times New Roman"/>
      <w:b/>
      <w:bCs/>
      <w:sz w:val="24"/>
      <w:szCs w:val="24"/>
      <w:lang w:eastAsia="en-US"/>
    </w:rPr>
  </w:style>
  <w:style w:type="paragraph" w:customStyle="1" w:styleId="a8">
    <w:name w:val="??????"/>
    <w:basedOn w:val="Normal"/>
    <w:next w:val="Normal"/>
    <w:rsid w:val="00013529"/>
    <w:pPr>
      <w:tabs>
        <w:tab w:val="center" w:pos="4909"/>
        <w:tab w:val="right" w:pos="9729"/>
      </w:tabs>
      <w:bidi w:val="0"/>
      <w:spacing w:after="120" w:line="180" w:lineRule="auto"/>
    </w:pPr>
    <w:rPr>
      <w:rFonts w:cs="Times New Roman"/>
      <w:szCs w:val="22"/>
      <w:lang w:eastAsia="en-US"/>
    </w:rPr>
  </w:style>
  <w:style w:type="paragraph" w:customStyle="1" w:styleId="dnum">
    <w:name w:val="dnum"/>
    <w:basedOn w:val="Normal"/>
    <w:rsid w:val="00013529"/>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013529"/>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013529"/>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013529"/>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link w:val="Title"/>
    <w:rsid w:val="00013529"/>
    <w:rPr>
      <w:rFonts w:ascii="Arial" w:hAnsi="Arial" w:cs="Traditional Arabic"/>
      <w:b/>
      <w:bCs/>
      <w:kern w:val="28"/>
      <w:sz w:val="32"/>
      <w:szCs w:val="44"/>
      <w:lang w:val="en-GB" w:eastAsia="en-US"/>
    </w:rPr>
  </w:style>
  <w:style w:type="paragraph" w:styleId="TOC9">
    <w:name w:val="toc 9"/>
    <w:basedOn w:val="Normal"/>
    <w:next w:val="Normal"/>
    <w:autoRedefine/>
    <w:uiPriority w:val="39"/>
    <w:unhideWhenUsed/>
    <w:rsid w:val="00013529"/>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BalloonText">
    <w:name w:val="Balloon Text"/>
    <w:basedOn w:val="Normal"/>
    <w:link w:val="BalloonTextChar"/>
    <w:rsid w:val="00013529"/>
    <w:pPr>
      <w:spacing w:before="0" w:line="240" w:lineRule="auto"/>
    </w:pPr>
    <w:rPr>
      <w:rFonts w:ascii="Tahoma" w:hAnsi="Tahoma" w:cs="Tahoma"/>
      <w:sz w:val="16"/>
      <w:szCs w:val="16"/>
    </w:rPr>
  </w:style>
  <w:style w:type="character" w:customStyle="1" w:styleId="BalloonTextChar">
    <w:name w:val="Balloon Text Char"/>
    <w:link w:val="BalloonText"/>
    <w:rsid w:val="00013529"/>
    <w:rPr>
      <w:rFonts w:ascii="Tahoma" w:hAnsi="Tahoma" w:cs="Tahoma"/>
      <w:sz w:val="16"/>
      <w:szCs w:val="16"/>
      <w:lang w:eastAsia="fr-FR"/>
    </w:rPr>
  </w:style>
  <w:style w:type="character" w:customStyle="1" w:styleId="BodyTextIndentChar">
    <w:name w:val="Body Text Indent Char"/>
    <w:basedOn w:val="DefaultParagraphFont"/>
    <w:link w:val="BodyTextIndent"/>
    <w:semiHidden/>
    <w:rsid w:val="00F61DE2"/>
    <w:rPr>
      <w:rFonts w:ascii="Times New Roman" w:hAnsi="Times New Roman" w:cs="Traditional Arabic"/>
      <w:b/>
      <w:bCs/>
      <w:sz w:val="32"/>
      <w:szCs w:val="32"/>
      <w:lang w:eastAsia="fr-FR"/>
    </w:rPr>
  </w:style>
  <w:style w:type="paragraph" w:customStyle="1" w:styleId="Summary">
    <w:name w:val="Summary"/>
    <w:basedOn w:val="Normal"/>
    <w:qFormat/>
    <w:rsid w:val="00F61DE2"/>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299" Type="http://schemas.openxmlformats.org/officeDocument/2006/relationships/image" Target="media/image205.wmf"/><Relationship Id="rId303" Type="http://schemas.openxmlformats.org/officeDocument/2006/relationships/image" Target="media/image207.wmf"/><Relationship Id="rId21" Type="http://schemas.openxmlformats.org/officeDocument/2006/relationships/image" Target="media/image7.wmf"/><Relationship Id="rId42" Type="http://schemas.openxmlformats.org/officeDocument/2006/relationships/oleObject" Target="embeddings/oleObject9.bin"/><Relationship Id="rId63" Type="http://schemas.openxmlformats.org/officeDocument/2006/relationships/image" Target="media/image38.wmf"/><Relationship Id="rId84" Type="http://schemas.openxmlformats.org/officeDocument/2006/relationships/image" Target="media/image54.wmf"/><Relationship Id="rId138" Type="http://schemas.openxmlformats.org/officeDocument/2006/relationships/image" Target="media/image93.wmf"/><Relationship Id="rId159" Type="http://schemas.openxmlformats.org/officeDocument/2006/relationships/image" Target="media/image107.wmf"/><Relationship Id="rId324" Type="http://schemas.openxmlformats.org/officeDocument/2006/relationships/oleObject" Target="embeddings/oleObject94.bin"/><Relationship Id="rId345" Type="http://schemas.openxmlformats.org/officeDocument/2006/relationships/fontTable" Target="fontTable.xml"/><Relationship Id="rId170" Type="http://schemas.openxmlformats.org/officeDocument/2006/relationships/oleObject" Target="embeddings/oleObject45.bin"/><Relationship Id="rId191" Type="http://schemas.openxmlformats.org/officeDocument/2006/relationships/image" Target="media/image127.emf"/><Relationship Id="rId205" Type="http://schemas.openxmlformats.org/officeDocument/2006/relationships/image" Target="media/image140.wmf"/><Relationship Id="rId226" Type="http://schemas.openxmlformats.org/officeDocument/2006/relationships/image" Target="media/image158.wmf"/><Relationship Id="rId247" Type="http://schemas.openxmlformats.org/officeDocument/2006/relationships/image" Target="media/image176.wmf"/><Relationship Id="rId107" Type="http://schemas.openxmlformats.org/officeDocument/2006/relationships/image" Target="media/image70.wmf"/><Relationship Id="rId268" Type="http://schemas.openxmlformats.org/officeDocument/2006/relationships/oleObject" Target="embeddings/oleObject66.bin"/><Relationship Id="rId289" Type="http://schemas.openxmlformats.org/officeDocument/2006/relationships/image" Target="media/image200.wmf"/><Relationship Id="rId11" Type="http://schemas.openxmlformats.org/officeDocument/2006/relationships/hyperlink" Target="http://www.itu.int/ITU-R/go/patents/en" TargetMode="External"/><Relationship Id="rId32" Type="http://schemas.openxmlformats.org/officeDocument/2006/relationships/image" Target="media/image14.wmf"/><Relationship Id="rId53" Type="http://schemas.openxmlformats.org/officeDocument/2006/relationships/image" Target="media/image30.wmf"/><Relationship Id="rId74" Type="http://schemas.openxmlformats.org/officeDocument/2006/relationships/image" Target="media/image44.wmf"/><Relationship Id="rId128" Type="http://schemas.openxmlformats.org/officeDocument/2006/relationships/oleObject" Target="embeddings/oleObject29.bin"/><Relationship Id="rId149" Type="http://schemas.openxmlformats.org/officeDocument/2006/relationships/image" Target="media/image100.wmf"/><Relationship Id="rId314" Type="http://schemas.openxmlformats.org/officeDocument/2006/relationships/oleObject" Target="embeddings/oleObject89.bin"/><Relationship Id="rId335" Type="http://schemas.openxmlformats.org/officeDocument/2006/relationships/image" Target="media/image223.wmf"/><Relationship Id="rId5" Type="http://schemas.openxmlformats.org/officeDocument/2006/relationships/webSettings" Target="webSettings.xml"/><Relationship Id="rId95" Type="http://schemas.openxmlformats.org/officeDocument/2006/relationships/image" Target="media/image63.wmf"/><Relationship Id="rId160" Type="http://schemas.openxmlformats.org/officeDocument/2006/relationships/oleObject" Target="embeddings/oleObject41.bin"/><Relationship Id="rId181" Type="http://schemas.openxmlformats.org/officeDocument/2006/relationships/image" Target="media/image119.wmf"/><Relationship Id="rId216" Type="http://schemas.openxmlformats.org/officeDocument/2006/relationships/image" Target="media/image149.wmf"/><Relationship Id="rId237" Type="http://schemas.openxmlformats.org/officeDocument/2006/relationships/image" Target="media/image168.wmf"/><Relationship Id="rId258" Type="http://schemas.openxmlformats.org/officeDocument/2006/relationships/oleObject" Target="embeddings/oleObject62.bin"/><Relationship Id="rId279" Type="http://schemas.openxmlformats.org/officeDocument/2006/relationships/image" Target="media/image196.wmf"/><Relationship Id="rId22" Type="http://schemas.openxmlformats.org/officeDocument/2006/relationships/image" Target="media/image8.wmf"/><Relationship Id="rId43" Type="http://schemas.openxmlformats.org/officeDocument/2006/relationships/image" Target="media/image22.wmf"/><Relationship Id="rId64" Type="http://schemas.openxmlformats.org/officeDocument/2006/relationships/oleObject" Target="embeddings/oleObject14.bin"/><Relationship Id="rId118" Type="http://schemas.openxmlformats.org/officeDocument/2006/relationships/image" Target="media/image79.wmf"/><Relationship Id="rId139" Type="http://schemas.openxmlformats.org/officeDocument/2006/relationships/image" Target="media/image94.wmf"/><Relationship Id="rId290" Type="http://schemas.openxmlformats.org/officeDocument/2006/relationships/oleObject" Target="embeddings/oleObject77.bin"/><Relationship Id="rId304" Type="http://schemas.openxmlformats.org/officeDocument/2006/relationships/oleObject" Target="embeddings/oleObject84.bin"/><Relationship Id="rId325" Type="http://schemas.openxmlformats.org/officeDocument/2006/relationships/image" Target="media/image218.wmf"/><Relationship Id="rId346" Type="http://schemas.openxmlformats.org/officeDocument/2006/relationships/theme" Target="theme/theme1.xml"/><Relationship Id="rId85" Type="http://schemas.openxmlformats.org/officeDocument/2006/relationships/image" Target="media/image55.wmf"/><Relationship Id="rId150" Type="http://schemas.openxmlformats.org/officeDocument/2006/relationships/oleObject" Target="embeddings/oleObject38.bin"/><Relationship Id="rId171" Type="http://schemas.openxmlformats.org/officeDocument/2006/relationships/image" Target="media/image114.wmf"/><Relationship Id="rId192" Type="http://schemas.openxmlformats.org/officeDocument/2006/relationships/oleObject" Target="embeddings/oleObject53.bin"/><Relationship Id="rId206" Type="http://schemas.openxmlformats.org/officeDocument/2006/relationships/image" Target="media/image141.wmf"/><Relationship Id="rId227" Type="http://schemas.openxmlformats.org/officeDocument/2006/relationships/image" Target="media/image159.wmf"/><Relationship Id="rId248" Type="http://schemas.openxmlformats.org/officeDocument/2006/relationships/image" Target="media/image177.wmf"/><Relationship Id="rId269" Type="http://schemas.openxmlformats.org/officeDocument/2006/relationships/image" Target="media/image191.wmf"/><Relationship Id="rId12" Type="http://schemas.openxmlformats.org/officeDocument/2006/relationships/hyperlink" Target="http://www.itu.int/publ/R-REC/en" TargetMode="External"/><Relationship Id="rId33" Type="http://schemas.openxmlformats.org/officeDocument/2006/relationships/oleObject" Target="embeddings/oleObject7.bin"/><Relationship Id="rId108" Type="http://schemas.openxmlformats.org/officeDocument/2006/relationships/oleObject" Target="embeddings/oleObject26.bin"/><Relationship Id="rId129" Type="http://schemas.openxmlformats.org/officeDocument/2006/relationships/image" Target="media/image88.wmf"/><Relationship Id="rId280" Type="http://schemas.openxmlformats.org/officeDocument/2006/relationships/oleObject" Target="embeddings/oleObject71.bin"/><Relationship Id="rId315" Type="http://schemas.openxmlformats.org/officeDocument/2006/relationships/image" Target="media/image213.wmf"/><Relationship Id="rId336" Type="http://schemas.openxmlformats.org/officeDocument/2006/relationships/oleObject" Target="embeddings/oleObject100.bin"/><Relationship Id="rId54" Type="http://schemas.openxmlformats.org/officeDocument/2006/relationships/oleObject" Target="embeddings/oleObject12.bin"/><Relationship Id="rId75" Type="http://schemas.openxmlformats.org/officeDocument/2006/relationships/image" Target="media/image45.wmf"/><Relationship Id="rId96" Type="http://schemas.openxmlformats.org/officeDocument/2006/relationships/oleObject" Target="embeddings/oleObject21.bin"/><Relationship Id="rId140" Type="http://schemas.openxmlformats.org/officeDocument/2006/relationships/oleObject" Target="embeddings/oleObject34.bin"/><Relationship Id="rId161" Type="http://schemas.openxmlformats.org/officeDocument/2006/relationships/image" Target="media/image108.wmf"/><Relationship Id="rId182" Type="http://schemas.openxmlformats.org/officeDocument/2006/relationships/image" Target="media/image120.wmf"/><Relationship Id="rId217" Type="http://schemas.openxmlformats.org/officeDocument/2006/relationships/oleObject" Target="embeddings/oleObject56.bin"/><Relationship Id="rId6" Type="http://schemas.openxmlformats.org/officeDocument/2006/relationships/footnotes" Target="footnotes.xml"/><Relationship Id="rId238" Type="http://schemas.openxmlformats.org/officeDocument/2006/relationships/oleObject" Target="embeddings/oleObject58.bin"/><Relationship Id="rId259" Type="http://schemas.openxmlformats.org/officeDocument/2006/relationships/image" Target="media/image185.wmf"/><Relationship Id="rId23" Type="http://schemas.openxmlformats.org/officeDocument/2006/relationships/oleObject" Target="embeddings/oleObject3.bin"/><Relationship Id="rId119" Type="http://schemas.openxmlformats.org/officeDocument/2006/relationships/image" Target="media/image80.wmf"/><Relationship Id="rId270" Type="http://schemas.openxmlformats.org/officeDocument/2006/relationships/oleObject" Target="embeddings/oleObject67.bin"/><Relationship Id="rId291" Type="http://schemas.openxmlformats.org/officeDocument/2006/relationships/image" Target="media/image201.wmf"/><Relationship Id="rId305" Type="http://schemas.openxmlformats.org/officeDocument/2006/relationships/image" Target="media/image208.wmf"/><Relationship Id="rId326" Type="http://schemas.openxmlformats.org/officeDocument/2006/relationships/oleObject" Target="embeddings/oleObject95.bin"/><Relationship Id="rId44" Type="http://schemas.openxmlformats.org/officeDocument/2006/relationships/image" Target="media/image23.wmf"/><Relationship Id="rId65" Type="http://schemas.openxmlformats.org/officeDocument/2006/relationships/image" Target="media/image39.wmf"/><Relationship Id="rId86" Type="http://schemas.openxmlformats.org/officeDocument/2006/relationships/oleObject" Target="embeddings/oleObject19.bin"/><Relationship Id="rId130" Type="http://schemas.openxmlformats.org/officeDocument/2006/relationships/oleObject" Target="embeddings/oleObject30.bin"/><Relationship Id="rId151" Type="http://schemas.openxmlformats.org/officeDocument/2006/relationships/image" Target="media/image101.emf"/><Relationship Id="rId172" Type="http://schemas.openxmlformats.org/officeDocument/2006/relationships/oleObject" Target="embeddings/oleObject46.bin"/><Relationship Id="rId193" Type="http://schemas.openxmlformats.org/officeDocument/2006/relationships/image" Target="media/image128.wmf"/><Relationship Id="rId207" Type="http://schemas.openxmlformats.org/officeDocument/2006/relationships/image" Target="media/image142.emf"/><Relationship Id="rId228" Type="http://schemas.openxmlformats.org/officeDocument/2006/relationships/image" Target="media/image160.wmf"/><Relationship Id="rId249" Type="http://schemas.openxmlformats.org/officeDocument/2006/relationships/image" Target="media/image178.wmf"/><Relationship Id="rId13" Type="http://schemas.openxmlformats.org/officeDocument/2006/relationships/header" Target="header3.xml"/><Relationship Id="rId109" Type="http://schemas.openxmlformats.org/officeDocument/2006/relationships/image" Target="media/image71.wmf"/><Relationship Id="rId260" Type="http://schemas.openxmlformats.org/officeDocument/2006/relationships/oleObject" Target="embeddings/oleObject63.bin"/><Relationship Id="rId281" Type="http://schemas.openxmlformats.org/officeDocument/2006/relationships/image" Target="media/image197.wmf"/><Relationship Id="rId316" Type="http://schemas.openxmlformats.org/officeDocument/2006/relationships/oleObject" Target="embeddings/oleObject90.bin"/><Relationship Id="rId337" Type="http://schemas.openxmlformats.org/officeDocument/2006/relationships/image" Target="media/image224.wmf"/><Relationship Id="rId34" Type="http://schemas.openxmlformats.org/officeDocument/2006/relationships/image" Target="media/image15.wmf"/><Relationship Id="rId55" Type="http://schemas.openxmlformats.org/officeDocument/2006/relationships/image" Target="media/image31.wmf"/><Relationship Id="rId76" Type="http://schemas.openxmlformats.org/officeDocument/2006/relationships/image" Target="media/image46.wmf"/><Relationship Id="rId97" Type="http://schemas.openxmlformats.org/officeDocument/2006/relationships/image" Target="media/image64.wmf"/><Relationship Id="rId120" Type="http://schemas.openxmlformats.org/officeDocument/2006/relationships/image" Target="media/image81.wmf"/><Relationship Id="rId141" Type="http://schemas.openxmlformats.org/officeDocument/2006/relationships/image" Target="media/image95.wmf"/><Relationship Id="rId7" Type="http://schemas.openxmlformats.org/officeDocument/2006/relationships/endnotes" Target="endnotes.xml"/><Relationship Id="rId162" Type="http://schemas.openxmlformats.org/officeDocument/2006/relationships/image" Target="media/image109.wmf"/><Relationship Id="rId183" Type="http://schemas.openxmlformats.org/officeDocument/2006/relationships/image" Target="media/image121.wmf"/><Relationship Id="rId218" Type="http://schemas.openxmlformats.org/officeDocument/2006/relationships/image" Target="media/image150.wmf"/><Relationship Id="rId239" Type="http://schemas.openxmlformats.org/officeDocument/2006/relationships/image" Target="media/image169.wmf"/><Relationship Id="rId250" Type="http://schemas.openxmlformats.org/officeDocument/2006/relationships/image" Target="media/image179.wmf"/><Relationship Id="rId271" Type="http://schemas.openxmlformats.org/officeDocument/2006/relationships/image" Target="media/image192.wmf"/><Relationship Id="rId292" Type="http://schemas.openxmlformats.org/officeDocument/2006/relationships/oleObject" Target="embeddings/oleObject78.bin"/><Relationship Id="rId306" Type="http://schemas.openxmlformats.org/officeDocument/2006/relationships/oleObject" Target="embeddings/oleObject85.bin"/><Relationship Id="rId24" Type="http://schemas.openxmlformats.org/officeDocument/2006/relationships/image" Target="media/image9.wmf"/><Relationship Id="rId45" Type="http://schemas.openxmlformats.org/officeDocument/2006/relationships/image" Target="media/image24.wmf"/><Relationship Id="rId66" Type="http://schemas.openxmlformats.org/officeDocument/2006/relationships/oleObject" Target="embeddings/oleObject15.bin"/><Relationship Id="rId87" Type="http://schemas.openxmlformats.org/officeDocument/2006/relationships/image" Target="media/image56.wmf"/><Relationship Id="rId110" Type="http://schemas.openxmlformats.org/officeDocument/2006/relationships/oleObject" Target="embeddings/oleObject27.bin"/><Relationship Id="rId131" Type="http://schemas.openxmlformats.org/officeDocument/2006/relationships/image" Target="media/image89.wmf"/><Relationship Id="rId327" Type="http://schemas.openxmlformats.org/officeDocument/2006/relationships/image" Target="media/image219.wmf"/><Relationship Id="rId152" Type="http://schemas.openxmlformats.org/officeDocument/2006/relationships/oleObject" Target="embeddings/oleObject39.bin"/><Relationship Id="rId173" Type="http://schemas.openxmlformats.org/officeDocument/2006/relationships/image" Target="media/image115.wmf"/><Relationship Id="rId194" Type="http://schemas.openxmlformats.org/officeDocument/2006/relationships/image" Target="media/image129.wmf"/><Relationship Id="rId208" Type="http://schemas.openxmlformats.org/officeDocument/2006/relationships/oleObject" Target="embeddings/oleObject54.bin"/><Relationship Id="rId229" Type="http://schemas.openxmlformats.org/officeDocument/2006/relationships/oleObject" Target="embeddings/oleObject57.bin"/><Relationship Id="rId240" Type="http://schemas.openxmlformats.org/officeDocument/2006/relationships/image" Target="media/image170.wmf"/><Relationship Id="rId261" Type="http://schemas.openxmlformats.org/officeDocument/2006/relationships/image" Target="media/image186.wmf"/><Relationship Id="rId14" Type="http://schemas.openxmlformats.org/officeDocument/2006/relationships/header" Target="header4.xml"/><Relationship Id="rId35" Type="http://schemas.openxmlformats.org/officeDocument/2006/relationships/image" Target="media/image16.wmf"/><Relationship Id="rId56" Type="http://schemas.openxmlformats.org/officeDocument/2006/relationships/image" Target="media/image32.wmf"/><Relationship Id="rId77" Type="http://schemas.openxmlformats.org/officeDocument/2006/relationships/image" Target="media/image47.wmf"/><Relationship Id="rId100" Type="http://schemas.openxmlformats.org/officeDocument/2006/relationships/image" Target="media/image66.wmf"/><Relationship Id="rId282" Type="http://schemas.openxmlformats.org/officeDocument/2006/relationships/oleObject" Target="embeddings/oleObject72.bin"/><Relationship Id="rId317" Type="http://schemas.openxmlformats.org/officeDocument/2006/relationships/image" Target="media/image214.wmf"/><Relationship Id="rId338" Type="http://schemas.openxmlformats.org/officeDocument/2006/relationships/image" Target="media/image225.wmf"/><Relationship Id="rId8" Type="http://schemas.openxmlformats.org/officeDocument/2006/relationships/header" Target="header1.xml"/><Relationship Id="rId98" Type="http://schemas.openxmlformats.org/officeDocument/2006/relationships/oleObject" Target="embeddings/oleObject22.bin"/><Relationship Id="rId121" Type="http://schemas.openxmlformats.org/officeDocument/2006/relationships/image" Target="media/image82.wmf"/><Relationship Id="rId142" Type="http://schemas.openxmlformats.org/officeDocument/2006/relationships/oleObject" Target="embeddings/oleObject35.bin"/><Relationship Id="rId163" Type="http://schemas.openxmlformats.org/officeDocument/2006/relationships/oleObject" Target="embeddings/oleObject42.bin"/><Relationship Id="rId184" Type="http://schemas.openxmlformats.org/officeDocument/2006/relationships/image" Target="media/image122.wmf"/><Relationship Id="rId219" Type="http://schemas.openxmlformats.org/officeDocument/2006/relationships/image" Target="media/image151.wmf"/><Relationship Id="rId230" Type="http://schemas.openxmlformats.org/officeDocument/2006/relationships/image" Target="media/image161.wmf"/><Relationship Id="rId251" Type="http://schemas.openxmlformats.org/officeDocument/2006/relationships/image" Target="media/image180.wmf"/><Relationship Id="rId25" Type="http://schemas.openxmlformats.org/officeDocument/2006/relationships/oleObject" Target="embeddings/oleObject4.bin"/><Relationship Id="rId46" Type="http://schemas.openxmlformats.org/officeDocument/2006/relationships/image" Target="media/image25.wmf"/><Relationship Id="rId67" Type="http://schemas.openxmlformats.org/officeDocument/2006/relationships/image" Target="media/image40.wmf"/><Relationship Id="rId116" Type="http://schemas.openxmlformats.org/officeDocument/2006/relationships/image" Target="media/image77.wmf"/><Relationship Id="rId137" Type="http://schemas.openxmlformats.org/officeDocument/2006/relationships/image" Target="media/image92.wmf"/><Relationship Id="rId158" Type="http://schemas.openxmlformats.org/officeDocument/2006/relationships/image" Target="media/image106.wmf"/><Relationship Id="rId272" Type="http://schemas.openxmlformats.org/officeDocument/2006/relationships/image" Target="media/image193.wmf"/><Relationship Id="rId293" Type="http://schemas.openxmlformats.org/officeDocument/2006/relationships/image" Target="media/image202.wmf"/><Relationship Id="rId302" Type="http://schemas.openxmlformats.org/officeDocument/2006/relationships/oleObject" Target="embeddings/oleObject83.bin"/><Relationship Id="rId307" Type="http://schemas.openxmlformats.org/officeDocument/2006/relationships/image" Target="media/image209.wmf"/><Relationship Id="rId323" Type="http://schemas.openxmlformats.org/officeDocument/2006/relationships/image" Target="media/image217.wmf"/><Relationship Id="rId328" Type="http://schemas.openxmlformats.org/officeDocument/2006/relationships/oleObject" Target="embeddings/oleObject96.bin"/><Relationship Id="rId344" Type="http://schemas.openxmlformats.org/officeDocument/2006/relationships/footer" Target="footer3.xml"/><Relationship Id="rId20" Type="http://schemas.openxmlformats.org/officeDocument/2006/relationships/image" Target="media/image6.wmf"/><Relationship Id="rId41" Type="http://schemas.openxmlformats.org/officeDocument/2006/relationships/image" Target="media/image21.wmf"/><Relationship Id="rId62" Type="http://schemas.openxmlformats.org/officeDocument/2006/relationships/image" Target="media/image37.wmf"/><Relationship Id="rId83" Type="http://schemas.openxmlformats.org/officeDocument/2006/relationships/image" Target="media/image53.wmf"/><Relationship Id="rId88" Type="http://schemas.openxmlformats.org/officeDocument/2006/relationships/image" Target="media/image57.wmf"/><Relationship Id="rId111" Type="http://schemas.openxmlformats.org/officeDocument/2006/relationships/image" Target="media/image72.wmf"/><Relationship Id="rId132" Type="http://schemas.openxmlformats.org/officeDocument/2006/relationships/oleObject" Target="embeddings/oleObject31.bin"/><Relationship Id="rId153" Type="http://schemas.openxmlformats.org/officeDocument/2006/relationships/image" Target="media/image102.wmf"/><Relationship Id="rId174" Type="http://schemas.openxmlformats.org/officeDocument/2006/relationships/oleObject" Target="embeddings/oleObject47.bin"/><Relationship Id="rId179" Type="http://schemas.openxmlformats.org/officeDocument/2006/relationships/image" Target="media/image118.emf"/><Relationship Id="rId195" Type="http://schemas.openxmlformats.org/officeDocument/2006/relationships/image" Target="media/image130.wmf"/><Relationship Id="rId209" Type="http://schemas.openxmlformats.org/officeDocument/2006/relationships/image" Target="media/image143.wmf"/><Relationship Id="rId190" Type="http://schemas.openxmlformats.org/officeDocument/2006/relationships/oleObject" Target="embeddings/oleObject52.bin"/><Relationship Id="rId204" Type="http://schemas.openxmlformats.org/officeDocument/2006/relationships/image" Target="media/image139.wmf"/><Relationship Id="rId220" Type="http://schemas.openxmlformats.org/officeDocument/2006/relationships/image" Target="media/image152.wmf"/><Relationship Id="rId225" Type="http://schemas.openxmlformats.org/officeDocument/2006/relationships/image" Target="media/image157.wmf"/><Relationship Id="rId241" Type="http://schemas.openxmlformats.org/officeDocument/2006/relationships/oleObject" Target="embeddings/oleObject59.bin"/><Relationship Id="rId246" Type="http://schemas.openxmlformats.org/officeDocument/2006/relationships/image" Target="media/image175.wmf"/><Relationship Id="rId267" Type="http://schemas.openxmlformats.org/officeDocument/2006/relationships/image" Target="media/image190.wmf"/><Relationship Id="rId288" Type="http://schemas.openxmlformats.org/officeDocument/2006/relationships/oleObject" Target="embeddings/oleObject76.bin"/><Relationship Id="rId15" Type="http://schemas.openxmlformats.org/officeDocument/2006/relationships/image" Target="media/image3.emf"/><Relationship Id="rId36" Type="http://schemas.openxmlformats.org/officeDocument/2006/relationships/image" Target="media/image17.wmf"/><Relationship Id="rId57" Type="http://schemas.openxmlformats.org/officeDocument/2006/relationships/image" Target="media/image33.wmf"/><Relationship Id="rId106" Type="http://schemas.openxmlformats.org/officeDocument/2006/relationships/oleObject" Target="embeddings/oleObject25.bin"/><Relationship Id="rId127" Type="http://schemas.openxmlformats.org/officeDocument/2006/relationships/image" Target="media/image87.wmf"/><Relationship Id="rId262" Type="http://schemas.openxmlformats.org/officeDocument/2006/relationships/oleObject" Target="embeddings/oleObject64.bin"/><Relationship Id="rId283" Type="http://schemas.openxmlformats.org/officeDocument/2006/relationships/image" Target="media/image198.wmf"/><Relationship Id="rId313" Type="http://schemas.openxmlformats.org/officeDocument/2006/relationships/image" Target="media/image212.wmf"/><Relationship Id="rId318" Type="http://schemas.openxmlformats.org/officeDocument/2006/relationships/oleObject" Target="embeddings/oleObject91.bin"/><Relationship Id="rId339" Type="http://schemas.openxmlformats.org/officeDocument/2006/relationships/header" Target="header5.xml"/><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oleObject" Target="embeddings/oleObject11.bin"/><Relationship Id="rId73" Type="http://schemas.openxmlformats.org/officeDocument/2006/relationships/image" Target="media/image43.wmf"/><Relationship Id="rId78" Type="http://schemas.openxmlformats.org/officeDocument/2006/relationships/image" Target="media/image48.wmf"/><Relationship Id="rId94" Type="http://schemas.openxmlformats.org/officeDocument/2006/relationships/oleObject" Target="embeddings/oleObject20.bin"/><Relationship Id="rId99" Type="http://schemas.openxmlformats.org/officeDocument/2006/relationships/image" Target="media/image65.wmf"/><Relationship Id="rId101" Type="http://schemas.openxmlformats.org/officeDocument/2006/relationships/oleObject" Target="embeddings/oleObject23.bin"/><Relationship Id="rId122" Type="http://schemas.openxmlformats.org/officeDocument/2006/relationships/image" Target="media/image83.wmf"/><Relationship Id="rId143" Type="http://schemas.openxmlformats.org/officeDocument/2006/relationships/image" Target="media/image96.wmf"/><Relationship Id="rId148" Type="http://schemas.openxmlformats.org/officeDocument/2006/relationships/oleObject" Target="embeddings/oleObject37.bin"/><Relationship Id="rId164" Type="http://schemas.openxmlformats.org/officeDocument/2006/relationships/image" Target="media/image110.wmf"/><Relationship Id="rId169" Type="http://schemas.openxmlformats.org/officeDocument/2006/relationships/image" Target="media/image113.wmf"/><Relationship Id="rId185" Type="http://schemas.openxmlformats.org/officeDocument/2006/relationships/image" Target="media/image123.wmf"/><Relationship Id="rId334" Type="http://schemas.openxmlformats.org/officeDocument/2006/relationships/oleObject" Target="embeddings/oleObject99.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50.bin"/><Relationship Id="rId210" Type="http://schemas.openxmlformats.org/officeDocument/2006/relationships/image" Target="media/image144.wmf"/><Relationship Id="rId215" Type="http://schemas.openxmlformats.org/officeDocument/2006/relationships/image" Target="media/image148.wmf"/><Relationship Id="rId236" Type="http://schemas.openxmlformats.org/officeDocument/2006/relationships/image" Target="media/image167.wmf"/><Relationship Id="rId257" Type="http://schemas.openxmlformats.org/officeDocument/2006/relationships/image" Target="media/image184.wmf"/><Relationship Id="rId278" Type="http://schemas.openxmlformats.org/officeDocument/2006/relationships/oleObject" Target="embeddings/oleObject70.bin"/><Relationship Id="rId26" Type="http://schemas.openxmlformats.org/officeDocument/2006/relationships/image" Target="media/image10.wmf"/><Relationship Id="rId231" Type="http://schemas.openxmlformats.org/officeDocument/2006/relationships/image" Target="media/image162.wmf"/><Relationship Id="rId252" Type="http://schemas.openxmlformats.org/officeDocument/2006/relationships/oleObject" Target="embeddings/oleObject60.bin"/><Relationship Id="rId273" Type="http://schemas.openxmlformats.org/officeDocument/2006/relationships/oleObject" Target="embeddings/oleObject68.bin"/><Relationship Id="rId294" Type="http://schemas.openxmlformats.org/officeDocument/2006/relationships/oleObject" Target="embeddings/oleObject79.bin"/><Relationship Id="rId308" Type="http://schemas.openxmlformats.org/officeDocument/2006/relationships/oleObject" Target="embeddings/oleObject86.bin"/><Relationship Id="rId329" Type="http://schemas.openxmlformats.org/officeDocument/2006/relationships/image" Target="media/image220.wmf"/><Relationship Id="rId47" Type="http://schemas.openxmlformats.org/officeDocument/2006/relationships/image" Target="media/image26.wmf"/><Relationship Id="rId68" Type="http://schemas.openxmlformats.org/officeDocument/2006/relationships/oleObject" Target="embeddings/oleObject16.bin"/><Relationship Id="rId89" Type="http://schemas.openxmlformats.org/officeDocument/2006/relationships/image" Target="media/image58.wmf"/><Relationship Id="rId112" Type="http://schemas.openxmlformats.org/officeDocument/2006/relationships/image" Target="media/image73.wmf"/><Relationship Id="rId133" Type="http://schemas.openxmlformats.org/officeDocument/2006/relationships/image" Target="media/image90.wmf"/><Relationship Id="rId154" Type="http://schemas.openxmlformats.org/officeDocument/2006/relationships/image" Target="media/image103.wmf"/><Relationship Id="rId175" Type="http://schemas.openxmlformats.org/officeDocument/2006/relationships/image" Target="media/image116.wmf"/><Relationship Id="rId340" Type="http://schemas.openxmlformats.org/officeDocument/2006/relationships/header" Target="header6.xml"/><Relationship Id="rId196" Type="http://schemas.openxmlformats.org/officeDocument/2006/relationships/image" Target="media/image131.wmf"/><Relationship Id="rId200" Type="http://schemas.openxmlformats.org/officeDocument/2006/relationships/image" Target="media/image135.wmf"/><Relationship Id="rId16" Type="http://schemas.openxmlformats.org/officeDocument/2006/relationships/oleObject" Target="embeddings/oleObject1.bin"/><Relationship Id="rId221" Type="http://schemas.openxmlformats.org/officeDocument/2006/relationships/image" Target="media/image153.wmf"/><Relationship Id="rId242" Type="http://schemas.openxmlformats.org/officeDocument/2006/relationships/image" Target="media/image171.wmf"/><Relationship Id="rId263" Type="http://schemas.openxmlformats.org/officeDocument/2006/relationships/image" Target="media/image187.wmf"/><Relationship Id="rId284" Type="http://schemas.openxmlformats.org/officeDocument/2006/relationships/oleObject" Target="embeddings/oleObject73.bin"/><Relationship Id="rId319" Type="http://schemas.openxmlformats.org/officeDocument/2006/relationships/image" Target="media/image215.wmf"/><Relationship Id="rId37" Type="http://schemas.openxmlformats.org/officeDocument/2006/relationships/image" Target="media/image18.wmf"/><Relationship Id="rId58" Type="http://schemas.openxmlformats.org/officeDocument/2006/relationships/image" Target="media/image34.wmf"/><Relationship Id="rId79" Type="http://schemas.openxmlformats.org/officeDocument/2006/relationships/image" Target="media/image49.wmf"/><Relationship Id="rId102" Type="http://schemas.openxmlformats.org/officeDocument/2006/relationships/image" Target="media/image67.wmf"/><Relationship Id="rId123" Type="http://schemas.openxmlformats.org/officeDocument/2006/relationships/image" Target="media/image84.wmf"/><Relationship Id="rId144" Type="http://schemas.openxmlformats.org/officeDocument/2006/relationships/oleObject" Target="embeddings/oleObject36.bin"/><Relationship Id="rId330" Type="http://schemas.openxmlformats.org/officeDocument/2006/relationships/oleObject" Target="embeddings/oleObject97.bin"/><Relationship Id="rId90" Type="http://schemas.openxmlformats.org/officeDocument/2006/relationships/image" Target="media/image59.wmf"/><Relationship Id="rId165" Type="http://schemas.openxmlformats.org/officeDocument/2006/relationships/oleObject" Target="embeddings/oleObject43.bin"/><Relationship Id="rId186" Type="http://schemas.openxmlformats.org/officeDocument/2006/relationships/oleObject" Target="embeddings/oleObject51.bin"/><Relationship Id="rId211" Type="http://schemas.openxmlformats.org/officeDocument/2006/relationships/image" Target="media/image145.emf"/><Relationship Id="rId232" Type="http://schemas.openxmlformats.org/officeDocument/2006/relationships/image" Target="media/image163.wmf"/><Relationship Id="rId253" Type="http://schemas.openxmlformats.org/officeDocument/2006/relationships/image" Target="media/image181.wmf"/><Relationship Id="rId274" Type="http://schemas.openxmlformats.org/officeDocument/2006/relationships/hyperlink" Target="http://www.itu.int/md/R12-SG03-C-0051/en" TargetMode="External"/><Relationship Id="rId295" Type="http://schemas.openxmlformats.org/officeDocument/2006/relationships/image" Target="media/image203.wmf"/><Relationship Id="rId309" Type="http://schemas.openxmlformats.org/officeDocument/2006/relationships/image" Target="media/image210.wmf"/><Relationship Id="rId27" Type="http://schemas.openxmlformats.org/officeDocument/2006/relationships/image" Target="media/image11.wmf"/><Relationship Id="rId48" Type="http://schemas.openxmlformats.org/officeDocument/2006/relationships/image" Target="media/image27.wmf"/><Relationship Id="rId69" Type="http://schemas.openxmlformats.org/officeDocument/2006/relationships/image" Target="media/image41.wmf"/><Relationship Id="rId113" Type="http://schemas.openxmlformats.org/officeDocument/2006/relationships/image" Target="media/image74.wmf"/><Relationship Id="rId134" Type="http://schemas.openxmlformats.org/officeDocument/2006/relationships/oleObject" Target="embeddings/oleObject32.bin"/><Relationship Id="rId320" Type="http://schemas.openxmlformats.org/officeDocument/2006/relationships/oleObject" Target="embeddings/oleObject92.bin"/><Relationship Id="rId80" Type="http://schemas.openxmlformats.org/officeDocument/2006/relationships/image" Target="media/image50.wmf"/><Relationship Id="rId155" Type="http://schemas.openxmlformats.org/officeDocument/2006/relationships/oleObject" Target="embeddings/oleObject40.bin"/><Relationship Id="rId176" Type="http://schemas.openxmlformats.org/officeDocument/2006/relationships/oleObject" Target="embeddings/oleObject48.bin"/><Relationship Id="rId197" Type="http://schemas.openxmlformats.org/officeDocument/2006/relationships/image" Target="media/image132.wmf"/><Relationship Id="rId341" Type="http://schemas.openxmlformats.org/officeDocument/2006/relationships/footer" Target="footer1.xml"/><Relationship Id="rId201" Type="http://schemas.openxmlformats.org/officeDocument/2006/relationships/image" Target="media/image136.wmf"/><Relationship Id="rId222" Type="http://schemas.openxmlformats.org/officeDocument/2006/relationships/image" Target="media/image154.wmf"/><Relationship Id="rId243" Type="http://schemas.openxmlformats.org/officeDocument/2006/relationships/image" Target="media/image172.wmf"/><Relationship Id="rId264" Type="http://schemas.openxmlformats.org/officeDocument/2006/relationships/image" Target="media/image188.wmf"/><Relationship Id="rId285" Type="http://schemas.openxmlformats.org/officeDocument/2006/relationships/oleObject" Target="embeddings/oleObject74.bin"/><Relationship Id="rId17" Type="http://schemas.openxmlformats.org/officeDocument/2006/relationships/image" Target="media/image4.emf"/><Relationship Id="rId38" Type="http://schemas.openxmlformats.org/officeDocument/2006/relationships/oleObject" Target="embeddings/oleObject8.bin"/><Relationship Id="rId59" Type="http://schemas.openxmlformats.org/officeDocument/2006/relationships/image" Target="media/image35.wmf"/><Relationship Id="rId103" Type="http://schemas.openxmlformats.org/officeDocument/2006/relationships/image" Target="media/image68.wmf"/><Relationship Id="rId124" Type="http://schemas.openxmlformats.org/officeDocument/2006/relationships/oleObject" Target="embeddings/oleObject28.bin"/><Relationship Id="rId310" Type="http://schemas.openxmlformats.org/officeDocument/2006/relationships/oleObject" Target="embeddings/oleObject87.bin"/><Relationship Id="rId70" Type="http://schemas.openxmlformats.org/officeDocument/2006/relationships/oleObject" Target="embeddings/oleObject17.bin"/><Relationship Id="rId91" Type="http://schemas.openxmlformats.org/officeDocument/2006/relationships/image" Target="media/image60.wmf"/><Relationship Id="rId145" Type="http://schemas.openxmlformats.org/officeDocument/2006/relationships/image" Target="media/image97.wmf"/><Relationship Id="rId166" Type="http://schemas.openxmlformats.org/officeDocument/2006/relationships/image" Target="media/image111.wmf"/><Relationship Id="rId187" Type="http://schemas.openxmlformats.org/officeDocument/2006/relationships/image" Target="media/image124.wmf"/><Relationship Id="rId331" Type="http://schemas.openxmlformats.org/officeDocument/2006/relationships/image" Target="media/image221.wmf"/><Relationship Id="rId1" Type="http://schemas.openxmlformats.org/officeDocument/2006/relationships/customXml" Target="../customXml/item1.xml"/><Relationship Id="rId212" Type="http://schemas.openxmlformats.org/officeDocument/2006/relationships/oleObject" Target="embeddings/oleObject55.bin"/><Relationship Id="rId233" Type="http://schemas.openxmlformats.org/officeDocument/2006/relationships/image" Target="media/image164.wmf"/><Relationship Id="rId254" Type="http://schemas.openxmlformats.org/officeDocument/2006/relationships/oleObject" Target="embeddings/oleObject61.bin"/><Relationship Id="rId28" Type="http://schemas.openxmlformats.org/officeDocument/2006/relationships/oleObject" Target="embeddings/oleObject5.bin"/><Relationship Id="rId49" Type="http://schemas.openxmlformats.org/officeDocument/2006/relationships/image" Target="media/image28.wmf"/><Relationship Id="rId114" Type="http://schemas.openxmlformats.org/officeDocument/2006/relationships/image" Target="media/image75.wmf"/><Relationship Id="rId275" Type="http://schemas.openxmlformats.org/officeDocument/2006/relationships/image" Target="media/image194.wmf"/><Relationship Id="rId296" Type="http://schemas.openxmlformats.org/officeDocument/2006/relationships/oleObject" Target="embeddings/oleObject80.bin"/><Relationship Id="rId300" Type="http://schemas.openxmlformats.org/officeDocument/2006/relationships/oleObject" Target="embeddings/oleObject82.bin"/><Relationship Id="rId60" Type="http://schemas.openxmlformats.org/officeDocument/2006/relationships/image" Target="media/image36.wmf"/><Relationship Id="rId81" Type="http://schemas.openxmlformats.org/officeDocument/2006/relationships/image" Target="media/image51.wmf"/><Relationship Id="rId135" Type="http://schemas.openxmlformats.org/officeDocument/2006/relationships/image" Target="media/image91.wmf"/><Relationship Id="rId156" Type="http://schemas.openxmlformats.org/officeDocument/2006/relationships/image" Target="media/image104.wmf"/><Relationship Id="rId177" Type="http://schemas.openxmlformats.org/officeDocument/2006/relationships/image" Target="media/image117.wmf"/><Relationship Id="rId198" Type="http://schemas.openxmlformats.org/officeDocument/2006/relationships/image" Target="media/image133.wmf"/><Relationship Id="rId321" Type="http://schemas.openxmlformats.org/officeDocument/2006/relationships/image" Target="media/image216.wmf"/><Relationship Id="rId342" Type="http://schemas.openxmlformats.org/officeDocument/2006/relationships/footer" Target="footer2.xml"/><Relationship Id="rId202" Type="http://schemas.openxmlformats.org/officeDocument/2006/relationships/image" Target="media/image137.wmf"/><Relationship Id="rId223" Type="http://schemas.openxmlformats.org/officeDocument/2006/relationships/image" Target="media/image155.wmf"/><Relationship Id="rId244" Type="http://schemas.openxmlformats.org/officeDocument/2006/relationships/image" Target="media/image173.wmf"/><Relationship Id="rId18" Type="http://schemas.openxmlformats.org/officeDocument/2006/relationships/oleObject" Target="embeddings/oleObject2.bin"/><Relationship Id="rId39" Type="http://schemas.openxmlformats.org/officeDocument/2006/relationships/image" Target="media/image19.wmf"/><Relationship Id="rId265" Type="http://schemas.openxmlformats.org/officeDocument/2006/relationships/image" Target="media/image189.wmf"/><Relationship Id="rId286" Type="http://schemas.openxmlformats.org/officeDocument/2006/relationships/oleObject" Target="embeddings/oleObject75.bin"/><Relationship Id="rId50" Type="http://schemas.openxmlformats.org/officeDocument/2006/relationships/oleObject" Target="embeddings/oleObject10.bin"/><Relationship Id="rId104" Type="http://schemas.openxmlformats.org/officeDocument/2006/relationships/oleObject" Target="embeddings/oleObject24.bin"/><Relationship Id="rId125" Type="http://schemas.openxmlformats.org/officeDocument/2006/relationships/image" Target="media/image85.wmf"/><Relationship Id="rId146" Type="http://schemas.openxmlformats.org/officeDocument/2006/relationships/image" Target="media/image98.wmf"/><Relationship Id="rId167" Type="http://schemas.openxmlformats.org/officeDocument/2006/relationships/oleObject" Target="embeddings/oleObject44.bin"/><Relationship Id="rId188" Type="http://schemas.openxmlformats.org/officeDocument/2006/relationships/image" Target="media/image125.wmf"/><Relationship Id="rId311" Type="http://schemas.openxmlformats.org/officeDocument/2006/relationships/image" Target="media/image211.wmf"/><Relationship Id="rId332" Type="http://schemas.openxmlformats.org/officeDocument/2006/relationships/oleObject" Target="embeddings/oleObject98.bin"/><Relationship Id="rId71" Type="http://schemas.openxmlformats.org/officeDocument/2006/relationships/image" Target="media/image42.wmf"/><Relationship Id="rId92" Type="http://schemas.openxmlformats.org/officeDocument/2006/relationships/image" Target="media/image61.wmf"/><Relationship Id="rId213" Type="http://schemas.openxmlformats.org/officeDocument/2006/relationships/image" Target="media/image146.wmf"/><Relationship Id="rId234" Type="http://schemas.openxmlformats.org/officeDocument/2006/relationships/image" Target="media/image165.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82.png"/><Relationship Id="rId276" Type="http://schemas.openxmlformats.org/officeDocument/2006/relationships/oleObject" Target="embeddings/oleObject69.bin"/><Relationship Id="rId297" Type="http://schemas.openxmlformats.org/officeDocument/2006/relationships/image" Target="media/image204.wmf"/><Relationship Id="rId40" Type="http://schemas.openxmlformats.org/officeDocument/2006/relationships/image" Target="media/image20.wmf"/><Relationship Id="rId115" Type="http://schemas.openxmlformats.org/officeDocument/2006/relationships/image" Target="media/image76.wmf"/><Relationship Id="rId136" Type="http://schemas.openxmlformats.org/officeDocument/2006/relationships/oleObject" Target="embeddings/oleObject33.bin"/><Relationship Id="rId157" Type="http://schemas.openxmlformats.org/officeDocument/2006/relationships/image" Target="media/image105.wmf"/><Relationship Id="rId178" Type="http://schemas.openxmlformats.org/officeDocument/2006/relationships/oleObject" Target="embeddings/oleObject49.bin"/><Relationship Id="rId301" Type="http://schemas.openxmlformats.org/officeDocument/2006/relationships/image" Target="media/image206.wmf"/><Relationship Id="rId322" Type="http://schemas.openxmlformats.org/officeDocument/2006/relationships/oleObject" Target="embeddings/oleObject93.bin"/><Relationship Id="rId343" Type="http://schemas.openxmlformats.org/officeDocument/2006/relationships/header" Target="header7.xml"/><Relationship Id="rId61" Type="http://schemas.openxmlformats.org/officeDocument/2006/relationships/oleObject" Target="embeddings/oleObject13.bin"/><Relationship Id="rId82" Type="http://schemas.openxmlformats.org/officeDocument/2006/relationships/image" Target="media/image52.wmf"/><Relationship Id="rId199" Type="http://schemas.openxmlformats.org/officeDocument/2006/relationships/image" Target="media/image134.wmf"/><Relationship Id="rId203" Type="http://schemas.openxmlformats.org/officeDocument/2006/relationships/image" Target="media/image138.wmf"/><Relationship Id="rId19" Type="http://schemas.openxmlformats.org/officeDocument/2006/relationships/image" Target="media/image5.wmf"/><Relationship Id="rId224" Type="http://schemas.openxmlformats.org/officeDocument/2006/relationships/image" Target="media/image156.wmf"/><Relationship Id="rId245" Type="http://schemas.openxmlformats.org/officeDocument/2006/relationships/image" Target="media/image174.wmf"/><Relationship Id="rId266" Type="http://schemas.openxmlformats.org/officeDocument/2006/relationships/oleObject" Target="embeddings/oleObject65.bin"/><Relationship Id="rId287" Type="http://schemas.openxmlformats.org/officeDocument/2006/relationships/image" Target="media/image199.wmf"/><Relationship Id="rId30" Type="http://schemas.openxmlformats.org/officeDocument/2006/relationships/oleObject" Target="embeddings/oleObject6.bin"/><Relationship Id="rId105" Type="http://schemas.openxmlformats.org/officeDocument/2006/relationships/image" Target="media/image69.emf"/><Relationship Id="rId126" Type="http://schemas.openxmlformats.org/officeDocument/2006/relationships/image" Target="media/image86.wmf"/><Relationship Id="rId147" Type="http://schemas.openxmlformats.org/officeDocument/2006/relationships/image" Target="media/image99.emf"/><Relationship Id="rId168" Type="http://schemas.openxmlformats.org/officeDocument/2006/relationships/image" Target="media/image112.wmf"/><Relationship Id="rId312" Type="http://schemas.openxmlformats.org/officeDocument/2006/relationships/oleObject" Target="embeddings/oleObject88.bin"/><Relationship Id="rId333" Type="http://schemas.openxmlformats.org/officeDocument/2006/relationships/image" Target="media/image222.wmf"/><Relationship Id="rId51" Type="http://schemas.openxmlformats.org/officeDocument/2006/relationships/image" Target="media/image29.wmf"/><Relationship Id="rId72" Type="http://schemas.openxmlformats.org/officeDocument/2006/relationships/oleObject" Target="embeddings/oleObject18.bin"/><Relationship Id="rId93" Type="http://schemas.openxmlformats.org/officeDocument/2006/relationships/image" Target="media/image62.wmf"/><Relationship Id="rId189" Type="http://schemas.openxmlformats.org/officeDocument/2006/relationships/image" Target="media/image126.emf"/><Relationship Id="rId3" Type="http://schemas.openxmlformats.org/officeDocument/2006/relationships/styles" Target="styles.xml"/><Relationship Id="rId214" Type="http://schemas.openxmlformats.org/officeDocument/2006/relationships/image" Target="media/image147.wmf"/><Relationship Id="rId235" Type="http://schemas.openxmlformats.org/officeDocument/2006/relationships/image" Target="media/image166.wmf"/><Relationship Id="rId256" Type="http://schemas.openxmlformats.org/officeDocument/2006/relationships/image" Target="media/image183.wmf"/><Relationship Id="rId277" Type="http://schemas.openxmlformats.org/officeDocument/2006/relationships/image" Target="media/image195.wmf"/><Relationship Id="rId298" Type="http://schemas.openxmlformats.org/officeDocument/2006/relationships/oleObject" Target="embeddings/oleObject8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37799-CB9F-4799-B0F8-CEADB250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818</TotalTime>
  <Pages>56</Pages>
  <Words>14248</Words>
  <Characters>74649</Characters>
  <Application>Microsoft Office Word</Application>
  <DocSecurity>0</DocSecurity>
  <Lines>622</Lines>
  <Paragraphs>177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88720</CharactersWithSpaces>
  <SharedDoc>false</SharedDoc>
  <HLinks>
    <vt:vector size="18" baseType="variant">
      <vt:variant>
        <vt:i4>458824</vt:i4>
      </vt:variant>
      <vt:variant>
        <vt:i4>593</vt:i4>
      </vt:variant>
      <vt:variant>
        <vt:i4>0</vt:i4>
      </vt:variant>
      <vt:variant>
        <vt:i4>5</vt:i4>
      </vt:variant>
      <vt:variant>
        <vt:lpwstr>http://www.itu.int/md/R12-SG03-C-0051/en</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Riz, Imad</dc:creator>
  <cp:keywords/>
  <cp:lastModifiedBy>Al-Yammouni, Hala</cp:lastModifiedBy>
  <cp:revision>28</cp:revision>
  <cp:lastPrinted>2015-02-18T17:23:00Z</cp:lastPrinted>
  <dcterms:created xsi:type="dcterms:W3CDTF">2015-02-10T10:21:00Z</dcterms:created>
  <dcterms:modified xsi:type="dcterms:W3CDTF">2015-02-18T17:37:00Z</dcterms:modified>
</cp:coreProperties>
</file>