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CF7" w:rsidRPr="00D00938" w:rsidRDefault="004D0CF7" w:rsidP="004D0CF7">
      <w:pPr>
        <w:rPr>
          <w:sz w:val="24"/>
        </w:rPr>
      </w:pPr>
      <w:bookmarkStart w:id="0" w:name="irecnoe"/>
      <w:bookmarkStart w:id="1" w:name="Doc_title"/>
      <w:bookmarkEnd w:id="0"/>
    </w:p>
    <w:p w:rsidR="004D0CF7" w:rsidRPr="00D00938" w:rsidRDefault="004D0CF7" w:rsidP="004D0CF7">
      <w:pPr>
        <w:rPr>
          <w:sz w:val="24"/>
        </w:rPr>
      </w:pPr>
    </w:p>
    <w:p w:rsidR="004D0CF7" w:rsidRPr="00D00938" w:rsidRDefault="004D0CF7" w:rsidP="004D0CF7">
      <w:pPr>
        <w:rPr>
          <w:sz w:val="24"/>
        </w:rPr>
      </w:pPr>
    </w:p>
    <w:p w:rsidR="004D0CF7" w:rsidRPr="00D00938" w:rsidRDefault="004D0CF7" w:rsidP="004D0CF7">
      <w:pPr>
        <w:rPr>
          <w:sz w:val="24"/>
        </w:rPr>
      </w:pPr>
    </w:p>
    <w:p w:rsidR="004D0CF7" w:rsidRPr="00D00938" w:rsidRDefault="004D0CF7" w:rsidP="004D0CF7">
      <w:pPr>
        <w:rPr>
          <w:sz w:val="24"/>
        </w:rPr>
      </w:pPr>
    </w:p>
    <w:p w:rsidR="004D0CF7" w:rsidRPr="00D00938" w:rsidRDefault="004D0CF7" w:rsidP="004D0CF7">
      <w:pPr>
        <w:rPr>
          <w:sz w:val="24"/>
        </w:rPr>
      </w:pPr>
    </w:p>
    <w:p w:rsidR="004D0CF7" w:rsidRPr="00D00938" w:rsidRDefault="004D0CF7" w:rsidP="004D0CF7">
      <w:pPr>
        <w:rPr>
          <w:sz w:val="24"/>
        </w:rPr>
      </w:pPr>
    </w:p>
    <w:p w:rsidR="004D0CF7" w:rsidRPr="00D00938" w:rsidRDefault="004D0CF7" w:rsidP="004D0CF7">
      <w:pPr>
        <w:rPr>
          <w:sz w:val="24"/>
        </w:rPr>
      </w:pPr>
    </w:p>
    <w:p w:rsidR="004D0CF7" w:rsidRPr="00D00938" w:rsidRDefault="004D0CF7" w:rsidP="004D0CF7">
      <w:pPr>
        <w:rPr>
          <w:sz w:val="24"/>
        </w:rPr>
      </w:pPr>
    </w:p>
    <w:p w:rsidR="004D0CF7" w:rsidRPr="00D00938" w:rsidRDefault="004D0CF7" w:rsidP="004D0CF7">
      <w:pPr>
        <w:rPr>
          <w:sz w:val="24"/>
        </w:rPr>
      </w:pPr>
    </w:p>
    <w:p w:rsidR="004D0CF7" w:rsidRPr="00D00938" w:rsidRDefault="004D0CF7" w:rsidP="004D0CF7">
      <w:pPr>
        <w:rPr>
          <w:sz w:val="24"/>
        </w:rPr>
      </w:pPr>
    </w:p>
    <w:tbl>
      <w:tblPr>
        <w:tblW w:w="10089" w:type="dxa"/>
        <w:tblLook w:val="01E0"/>
      </w:tblPr>
      <w:tblGrid>
        <w:gridCol w:w="10089"/>
      </w:tblGrid>
      <w:tr w:rsidR="004D0CF7" w:rsidRPr="00D00938" w:rsidTr="003B597A">
        <w:tc>
          <w:tcPr>
            <w:tcW w:w="10089" w:type="dxa"/>
          </w:tcPr>
          <w:p w:rsidR="004D0CF7" w:rsidRPr="00D00938" w:rsidRDefault="004D0CF7" w:rsidP="004D0CF7">
            <w:pPr>
              <w:spacing w:before="380" w:line="280" w:lineRule="exact"/>
              <w:jc w:val="right"/>
              <w:rPr>
                <w:rFonts w:ascii="Tahoma" w:hAnsi="Tahoma" w:cs="Tahoma"/>
                <w:b/>
                <w:bCs/>
                <w:iCs/>
                <w:color w:val="243285"/>
                <w:sz w:val="32"/>
                <w:szCs w:val="32"/>
              </w:rPr>
            </w:pPr>
          </w:p>
          <w:p w:rsidR="004D0CF7" w:rsidRPr="00D00938" w:rsidRDefault="004D0CF7" w:rsidP="004D0CF7">
            <w:pPr>
              <w:spacing w:before="380" w:line="280" w:lineRule="exact"/>
              <w:jc w:val="right"/>
              <w:rPr>
                <w:rFonts w:ascii="Tahoma" w:hAnsi="Tahoma" w:cs="Tahoma"/>
                <w:b/>
                <w:bCs/>
                <w:iCs/>
                <w:color w:val="243285"/>
                <w:sz w:val="36"/>
                <w:szCs w:val="36"/>
              </w:rPr>
            </w:pPr>
            <w:r w:rsidRPr="00D00938">
              <w:rPr>
                <w:rFonts w:ascii="Tahoma" w:hAnsi="Tahoma" w:cs="Tahoma"/>
                <w:b/>
                <w:bCs/>
                <w:iCs/>
                <w:color w:val="243285"/>
                <w:sz w:val="36"/>
                <w:szCs w:val="36"/>
              </w:rPr>
              <w:t>Рекомендация  МСЭ-R  P.681-7</w:t>
            </w:r>
          </w:p>
          <w:p w:rsidR="004D0CF7" w:rsidRPr="00D00938" w:rsidRDefault="004D0CF7" w:rsidP="004D0CF7">
            <w:pPr>
              <w:spacing w:before="80" w:line="280" w:lineRule="exact"/>
              <w:jc w:val="right"/>
              <w:rPr>
                <w:rFonts w:ascii="Tahoma" w:hAnsi="Tahoma" w:cs="Tahoma"/>
                <w:b/>
                <w:bCs/>
                <w:iCs/>
                <w:color w:val="243285"/>
                <w:sz w:val="24"/>
                <w:szCs w:val="24"/>
              </w:rPr>
            </w:pPr>
            <w:r w:rsidRPr="00D00938">
              <w:rPr>
                <w:rFonts w:ascii="Tahoma" w:hAnsi="Tahoma" w:cs="Tahoma"/>
                <w:b/>
                <w:bCs/>
                <w:iCs/>
                <w:color w:val="243285"/>
                <w:sz w:val="24"/>
                <w:szCs w:val="24"/>
              </w:rPr>
              <w:t>(10/2009)</w:t>
            </w:r>
          </w:p>
        </w:tc>
      </w:tr>
      <w:tr w:rsidR="004D0CF7" w:rsidRPr="00D00938" w:rsidTr="003B597A">
        <w:tc>
          <w:tcPr>
            <w:tcW w:w="10089" w:type="dxa"/>
          </w:tcPr>
          <w:p w:rsidR="004D0CF7" w:rsidRPr="00D00938" w:rsidRDefault="004D0CF7" w:rsidP="004D0CF7">
            <w:pPr>
              <w:spacing w:before="80" w:line="500" w:lineRule="exact"/>
              <w:jc w:val="right"/>
              <w:rPr>
                <w:rFonts w:ascii="Tahoma" w:hAnsi="Tahoma" w:cs="Tahoma"/>
                <w:b/>
                <w:bCs/>
                <w:iCs/>
                <w:color w:val="243285"/>
                <w:sz w:val="44"/>
                <w:szCs w:val="44"/>
              </w:rPr>
            </w:pPr>
          </w:p>
          <w:p w:rsidR="004D0CF7" w:rsidRPr="00D00938" w:rsidRDefault="004D0CF7" w:rsidP="004D0CF7">
            <w:pPr>
              <w:spacing w:before="80" w:line="500" w:lineRule="exact"/>
              <w:jc w:val="right"/>
              <w:rPr>
                <w:rFonts w:ascii="Tahoma" w:hAnsi="Tahoma" w:cs="Tahoma"/>
                <w:b/>
                <w:bCs/>
                <w:iCs/>
                <w:color w:val="243285"/>
                <w:sz w:val="44"/>
                <w:szCs w:val="44"/>
              </w:rPr>
            </w:pPr>
            <w:r w:rsidRPr="00D00938">
              <w:rPr>
                <w:rFonts w:ascii="Tahoma" w:hAnsi="Tahoma" w:cs="Tahoma"/>
                <w:b/>
                <w:bCs/>
                <w:iCs/>
                <w:color w:val="243285"/>
                <w:sz w:val="44"/>
                <w:szCs w:val="44"/>
              </w:rPr>
              <w:t>Данные о распространении радиоволн, необходимые для проектирования сухопутных подвижных систем связи Земля-космос</w:t>
            </w:r>
          </w:p>
          <w:p w:rsidR="004D0CF7" w:rsidRPr="00D00938" w:rsidRDefault="004D0CF7" w:rsidP="004D0CF7">
            <w:pPr>
              <w:spacing w:before="80" w:line="500" w:lineRule="exact"/>
              <w:jc w:val="right"/>
              <w:rPr>
                <w:rFonts w:ascii="Tahoma" w:hAnsi="Tahoma" w:cs="Tahoma"/>
                <w:b/>
                <w:bCs/>
                <w:iCs/>
                <w:color w:val="243285"/>
                <w:sz w:val="44"/>
                <w:szCs w:val="44"/>
              </w:rPr>
            </w:pPr>
          </w:p>
        </w:tc>
      </w:tr>
      <w:tr w:rsidR="004D0CF7" w:rsidRPr="00D00938" w:rsidTr="003B597A">
        <w:tc>
          <w:tcPr>
            <w:tcW w:w="10089" w:type="dxa"/>
          </w:tcPr>
          <w:p w:rsidR="004D0CF7" w:rsidRPr="00D00938" w:rsidRDefault="004D0CF7" w:rsidP="004D0CF7">
            <w:pPr>
              <w:spacing w:before="80" w:line="280" w:lineRule="exact"/>
              <w:ind w:right="640"/>
              <w:rPr>
                <w:rFonts w:ascii="Tahoma" w:hAnsi="Tahoma" w:cs="Tahoma"/>
                <w:b/>
                <w:bCs/>
                <w:iCs/>
                <w:color w:val="243285"/>
                <w:sz w:val="32"/>
                <w:szCs w:val="32"/>
              </w:rPr>
            </w:pPr>
          </w:p>
          <w:p w:rsidR="004D0CF7" w:rsidRPr="00D00938" w:rsidRDefault="004D0CF7" w:rsidP="004D0CF7">
            <w:pPr>
              <w:spacing w:before="80" w:line="280" w:lineRule="exact"/>
              <w:ind w:right="640"/>
              <w:rPr>
                <w:rFonts w:ascii="Tahoma" w:hAnsi="Tahoma" w:cs="Tahoma"/>
                <w:b/>
                <w:bCs/>
                <w:iCs/>
                <w:color w:val="243285"/>
                <w:sz w:val="32"/>
                <w:szCs w:val="32"/>
              </w:rPr>
            </w:pPr>
          </w:p>
          <w:p w:rsidR="004D0CF7" w:rsidRPr="00D00938" w:rsidRDefault="004D0CF7" w:rsidP="004D0CF7">
            <w:pPr>
              <w:spacing w:before="80" w:after="180" w:line="360" w:lineRule="exact"/>
              <w:ind w:right="720"/>
              <w:rPr>
                <w:rFonts w:ascii="Tahoma" w:hAnsi="Tahoma" w:cs="Tahoma"/>
                <w:b/>
                <w:bCs/>
                <w:iCs/>
                <w:color w:val="243285"/>
                <w:sz w:val="36"/>
                <w:szCs w:val="36"/>
              </w:rPr>
            </w:pPr>
          </w:p>
          <w:p w:rsidR="004D0CF7" w:rsidRPr="00D00938" w:rsidRDefault="004D0CF7" w:rsidP="004D0CF7">
            <w:pPr>
              <w:spacing w:before="80" w:after="180" w:line="360" w:lineRule="exact"/>
              <w:jc w:val="right"/>
              <w:rPr>
                <w:rFonts w:ascii="Tahoma" w:hAnsi="Tahoma" w:cs="Tahoma"/>
                <w:b/>
                <w:bCs/>
                <w:iCs/>
                <w:color w:val="243285"/>
                <w:sz w:val="36"/>
                <w:szCs w:val="36"/>
              </w:rPr>
            </w:pPr>
          </w:p>
          <w:p w:rsidR="004D0CF7" w:rsidRPr="00D00938" w:rsidRDefault="004D0CF7" w:rsidP="004D0CF7">
            <w:pPr>
              <w:spacing w:before="80" w:after="180" w:line="360" w:lineRule="exact"/>
              <w:jc w:val="right"/>
              <w:rPr>
                <w:rFonts w:ascii="Tahoma" w:hAnsi="Tahoma" w:cs="Tahoma"/>
                <w:b/>
                <w:bCs/>
                <w:iCs/>
                <w:color w:val="243285"/>
                <w:sz w:val="36"/>
                <w:szCs w:val="36"/>
              </w:rPr>
            </w:pPr>
            <w:r w:rsidRPr="00D00938">
              <w:rPr>
                <w:rFonts w:ascii="Tahoma" w:hAnsi="Tahoma" w:cs="Tahoma"/>
                <w:b/>
                <w:bCs/>
                <w:iCs/>
                <w:color w:val="243285"/>
                <w:sz w:val="36"/>
                <w:szCs w:val="36"/>
              </w:rPr>
              <w:t>Серия P</w:t>
            </w:r>
          </w:p>
          <w:p w:rsidR="004D0CF7" w:rsidRPr="00D00938" w:rsidRDefault="004D0CF7" w:rsidP="004D0CF7">
            <w:pPr>
              <w:spacing w:before="80" w:after="180" w:line="360" w:lineRule="exact"/>
              <w:jc w:val="right"/>
              <w:rPr>
                <w:rFonts w:ascii="Tahoma" w:hAnsi="Tahoma" w:cs="Tahoma"/>
                <w:b/>
                <w:bCs/>
                <w:iCs/>
                <w:color w:val="243285"/>
                <w:sz w:val="36"/>
                <w:szCs w:val="36"/>
              </w:rPr>
            </w:pPr>
            <w:r w:rsidRPr="00D00938">
              <w:rPr>
                <w:rFonts w:ascii="Tahoma" w:hAnsi="Tahoma" w:cs="Tahoma"/>
                <w:b/>
                <w:bCs/>
                <w:iCs/>
                <w:color w:val="243285"/>
                <w:sz w:val="36"/>
                <w:szCs w:val="36"/>
              </w:rPr>
              <w:t>Распространение радиоволн</w:t>
            </w:r>
            <w:r w:rsidRPr="00D00938">
              <w:rPr>
                <w:rFonts w:ascii="Tahoma" w:hAnsi="Tahoma" w:cs="Tahoma"/>
                <w:b/>
                <w:bCs/>
                <w:iCs/>
                <w:color w:val="243285"/>
                <w:sz w:val="36"/>
                <w:szCs w:val="36"/>
              </w:rPr>
              <w:br/>
            </w:r>
          </w:p>
          <w:p w:rsidR="004D0CF7" w:rsidRPr="00D00938" w:rsidRDefault="004D0CF7" w:rsidP="004D0CF7">
            <w:pPr>
              <w:spacing w:before="80" w:line="360" w:lineRule="exact"/>
              <w:jc w:val="right"/>
              <w:rPr>
                <w:rFonts w:ascii="Tahoma" w:hAnsi="Tahoma" w:cs="Tahoma"/>
                <w:b/>
                <w:bCs/>
                <w:iCs/>
                <w:color w:val="243285"/>
                <w:sz w:val="32"/>
                <w:szCs w:val="32"/>
              </w:rPr>
            </w:pPr>
          </w:p>
        </w:tc>
      </w:tr>
    </w:tbl>
    <w:p w:rsidR="004D0CF7" w:rsidRPr="00D00938" w:rsidRDefault="004D0CF7" w:rsidP="004D0CF7">
      <w:pPr>
        <w:spacing w:before="80"/>
        <w:rPr>
          <w:i/>
        </w:rPr>
      </w:pPr>
    </w:p>
    <w:p w:rsidR="004D0CF7" w:rsidRPr="00D00938" w:rsidRDefault="004D0CF7" w:rsidP="004D0CF7">
      <w:pPr>
        <w:spacing w:before="80"/>
        <w:rPr>
          <w:i/>
        </w:rPr>
      </w:pPr>
    </w:p>
    <w:p w:rsidR="004D0CF7" w:rsidRPr="00D00938" w:rsidRDefault="004D0CF7" w:rsidP="004D0CF7">
      <w:pPr>
        <w:spacing w:before="80"/>
        <w:rPr>
          <w:i/>
        </w:rPr>
      </w:pPr>
    </w:p>
    <w:p w:rsidR="004D0CF7" w:rsidRPr="00D00938" w:rsidRDefault="004D0CF7" w:rsidP="004D0CF7">
      <w:pPr>
        <w:rPr>
          <w:rFonts w:ascii="Palatino Linotype" w:hAnsi="Palatino Linotype"/>
          <w:sz w:val="24"/>
        </w:rPr>
        <w:sectPr w:rsidR="004D0CF7" w:rsidRPr="00D00938">
          <w:headerReference w:type="even" r:id="rId8"/>
          <w:headerReference w:type="default" r:id="rId9"/>
          <w:pgSz w:w="11907" w:h="16840" w:code="9"/>
          <w:pgMar w:top="1089" w:right="1089" w:bottom="284" w:left="1089" w:header="567" w:footer="284" w:gutter="0"/>
          <w:pgNumType w:start="1"/>
          <w:cols w:space="720"/>
        </w:sectPr>
      </w:pPr>
    </w:p>
    <w:p w:rsidR="004D0CF7" w:rsidRPr="00D00938" w:rsidRDefault="004D0CF7" w:rsidP="004D0CF7">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eastAsia="zh-CN"/>
        </w:rPr>
      </w:pPr>
      <w:bookmarkStart w:id="2" w:name="c2tope"/>
      <w:bookmarkEnd w:id="2"/>
      <w:r w:rsidRPr="00D00938">
        <w:rPr>
          <w:rFonts w:eastAsia="SimSun"/>
          <w:b/>
          <w:bCs/>
          <w:szCs w:val="22"/>
          <w:lang w:eastAsia="zh-CN"/>
        </w:rPr>
        <w:lastRenderedPageBreak/>
        <w:t>Предисловие</w:t>
      </w:r>
    </w:p>
    <w:p w:rsidR="004D0CF7" w:rsidRPr="00D00938" w:rsidRDefault="004D0CF7" w:rsidP="004D0CF7">
      <w:pPr>
        <w:tabs>
          <w:tab w:val="clear" w:pos="794"/>
          <w:tab w:val="clear" w:pos="1191"/>
          <w:tab w:val="clear" w:pos="1588"/>
          <w:tab w:val="clear" w:pos="1985"/>
        </w:tabs>
        <w:overflowPunct/>
        <w:autoSpaceDE/>
        <w:autoSpaceDN/>
        <w:adjustRightInd/>
        <w:textAlignment w:val="auto"/>
        <w:rPr>
          <w:rFonts w:eastAsia="SimSun"/>
          <w:sz w:val="20"/>
          <w:lang w:eastAsia="zh-CN"/>
        </w:rPr>
      </w:pPr>
      <w:r w:rsidRPr="00D00938">
        <w:rPr>
          <w:rFonts w:eastAsia="SimSun"/>
          <w:sz w:val="20"/>
          <w:lang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4D0CF7" w:rsidRPr="00D00938" w:rsidRDefault="004D0CF7" w:rsidP="004D0CF7">
      <w:pPr>
        <w:tabs>
          <w:tab w:val="clear" w:pos="794"/>
          <w:tab w:val="clear" w:pos="1191"/>
          <w:tab w:val="clear" w:pos="1588"/>
          <w:tab w:val="clear" w:pos="1985"/>
        </w:tabs>
        <w:overflowPunct/>
        <w:autoSpaceDE/>
        <w:autoSpaceDN/>
        <w:adjustRightInd/>
        <w:textAlignment w:val="auto"/>
        <w:rPr>
          <w:rFonts w:eastAsia="SimSun"/>
          <w:sz w:val="20"/>
          <w:lang w:eastAsia="zh-CN"/>
        </w:rPr>
      </w:pPr>
      <w:r w:rsidRPr="00D00938">
        <w:rPr>
          <w:rFonts w:eastAsia="SimSun"/>
          <w:sz w:val="20"/>
          <w:lang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4D0CF7" w:rsidRPr="00D00938" w:rsidRDefault="004D0CF7" w:rsidP="004D0CF7">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eastAsia="zh-CN"/>
        </w:rPr>
      </w:pPr>
      <w:r w:rsidRPr="00D00938">
        <w:rPr>
          <w:rFonts w:eastAsia="SimSun"/>
          <w:b/>
          <w:bCs/>
          <w:szCs w:val="22"/>
          <w:lang w:eastAsia="zh-CN"/>
        </w:rPr>
        <w:t>Политика в области прав интеллектуальной собственности (ПИС)</w:t>
      </w:r>
    </w:p>
    <w:p w:rsidR="004D0CF7" w:rsidRPr="00D00938" w:rsidRDefault="004D0CF7" w:rsidP="004D0CF7">
      <w:pPr>
        <w:tabs>
          <w:tab w:val="clear" w:pos="794"/>
          <w:tab w:val="clear" w:pos="1191"/>
          <w:tab w:val="clear" w:pos="1588"/>
          <w:tab w:val="clear" w:pos="1985"/>
        </w:tabs>
        <w:overflowPunct/>
        <w:autoSpaceDE/>
        <w:autoSpaceDN/>
        <w:adjustRightInd/>
        <w:textAlignment w:val="auto"/>
        <w:rPr>
          <w:rFonts w:eastAsia="SimSun"/>
          <w:sz w:val="20"/>
          <w:lang w:eastAsia="zh-CN"/>
        </w:rPr>
      </w:pPr>
      <w:r w:rsidRPr="00D00938">
        <w:rPr>
          <w:rFonts w:eastAsia="SimSun"/>
          <w:sz w:val="20"/>
          <w:lang w:eastAsia="zh-CN"/>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D00938">
          <w:rPr>
            <w:rFonts w:eastAsia="SimSun"/>
            <w:color w:val="0000FF"/>
            <w:sz w:val="20"/>
            <w:u w:val="single"/>
            <w:lang w:eastAsia="zh-CN"/>
          </w:rPr>
          <w:t>http://www.itu.int/ITU-R/go/patents/en</w:t>
        </w:r>
      </w:hyperlink>
      <w:r w:rsidRPr="00D00938">
        <w:rPr>
          <w:rFonts w:eastAsia="SimSun"/>
          <w:sz w:val="20"/>
          <w:lang w:eastAsia="zh-CN"/>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4D0CF7" w:rsidRPr="00D00938" w:rsidRDefault="004D0CF7" w:rsidP="004D0CF7">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4D0CF7" w:rsidRPr="00D00938" w:rsidTr="003B597A">
        <w:trPr>
          <w:jc w:val="center"/>
        </w:trPr>
        <w:tc>
          <w:tcPr>
            <w:tcW w:w="8856" w:type="dxa"/>
            <w:gridSpan w:val="2"/>
          </w:tcPr>
          <w:p w:rsidR="004D0CF7" w:rsidRPr="00D00938" w:rsidRDefault="004D0CF7" w:rsidP="004D0CF7">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eastAsia="zh-CN"/>
              </w:rPr>
            </w:pPr>
            <w:r w:rsidRPr="00D00938">
              <w:rPr>
                <w:rFonts w:eastAsia="SimSun"/>
                <w:b/>
                <w:bCs/>
                <w:szCs w:val="22"/>
                <w:lang w:eastAsia="zh-CN"/>
              </w:rPr>
              <w:t>Серии Рекомендаций МСЭ-R</w:t>
            </w:r>
          </w:p>
          <w:p w:rsidR="004D0CF7" w:rsidRPr="00D00938" w:rsidRDefault="004D0CF7" w:rsidP="004D0CF7">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eastAsia="zh-CN"/>
              </w:rPr>
            </w:pPr>
            <w:r w:rsidRPr="00D00938">
              <w:rPr>
                <w:rFonts w:eastAsia="SimSun"/>
                <w:sz w:val="18"/>
                <w:szCs w:val="18"/>
                <w:lang w:eastAsia="zh-CN"/>
              </w:rPr>
              <w:t xml:space="preserve">(Представлены также в онлайновой форме по адресу: </w:t>
            </w:r>
            <w:hyperlink r:id="rId11" w:history="1">
              <w:r w:rsidRPr="00D00938">
                <w:rPr>
                  <w:rFonts w:eastAsia="SimSun"/>
                  <w:color w:val="0000FF"/>
                  <w:sz w:val="18"/>
                  <w:u w:val="single"/>
                  <w:lang w:eastAsia="zh-CN"/>
                </w:rPr>
                <w:t>http://www.itu.int/publications/R-REC/en</w:t>
              </w:r>
            </w:hyperlink>
            <w:r w:rsidRPr="00D00938">
              <w:rPr>
                <w:rFonts w:eastAsia="SimSun"/>
                <w:sz w:val="18"/>
                <w:szCs w:val="18"/>
                <w:lang w:eastAsia="zh-CN"/>
              </w:rPr>
              <w:t>.)</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Серия</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eastAsia="zh-CN"/>
              </w:rPr>
            </w:pPr>
            <w:r w:rsidRPr="00D00938">
              <w:rPr>
                <w:rFonts w:eastAsia="SimSun"/>
                <w:b/>
                <w:bCs/>
                <w:sz w:val="20"/>
                <w:lang w:eastAsia="zh-CN"/>
              </w:rPr>
              <w:t>Название</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BO</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Спутниковое радиовещание</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BR</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Запись для производства, архивирования и воспроизведения; пленки для телевидения</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BS</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Радиовещательная служба (звуковая)</w:t>
            </w:r>
          </w:p>
        </w:tc>
      </w:tr>
      <w:tr w:rsidR="004D0CF7" w:rsidRPr="00D00938" w:rsidTr="003B597A">
        <w:trPr>
          <w:jc w:val="center"/>
        </w:trPr>
        <w:tc>
          <w:tcPr>
            <w:tcW w:w="1188" w:type="dxa"/>
            <w:shd w:val="clear" w:color="auto" w:fill="FFFFFF" w:themeFill="background1"/>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BT</w:t>
            </w:r>
          </w:p>
        </w:tc>
        <w:tc>
          <w:tcPr>
            <w:tcW w:w="7668" w:type="dxa"/>
            <w:shd w:val="clear" w:color="auto" w:fill="FFFFFF" w:themeFill="background1"/>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Радиовещательная служба (телевизионная)</w:t>
            </w:r>
          </w:p>
        </w:tc>
      </w:tr>
      <w:tr w:rsidR="004D0CF7" w:rsidRPr="00D00938" w:rsidTr="003B597A">
        <w:trPr>
          <w:jc w:val="center"/>
        </w:trPr>
        <w:tc>
          <w:tcPr>
            <w:tcW w:w="1188" w:type="dxa"/>
            <w:tcBorders>
              <w:bottom w:val="nil"/>
            </w:tcBorders>
            <w:shd w:val="clear" w:color="auto" w:fill="FFFFFF" w:themeFill="background1"/>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F</w:t>
            </w:r>
          </w:p>
        </w:tc>
        <w:tc>
          <w:tcPr>
            <w:tcW w:w="7668" w:type="dxa"/>
            <w:tcBorders>
              <w:bottom w:val="nil"/>
            </w:tcBorders>
            <w:shd w:val="clear" w:color="auto" w:fill="FFFFFF" w:themeFill="background1"/>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Фиксированная служба</w:t>
            </w:r>
          </w:p>
        </w:tc>
      </w:tr>
      <w:tr w:rsidR="004D0CF7" w:rsidRPr="00D00938" w:rsidTr="003B597A">
        <w:trPr>
          <w:jc w:val="center"/>
        </w:trPr>
        <w:tc>
          <w:tcPr>
            <w:tcW w:w="1188" w:type="dxa"/>
            <w:tcBorders>
              <w:top w:val="nil"/>
              <w:bottom w:val="nil"/>
            </w:tcBorders>
            <w:shd w:val="clear" w:color="auto" w:fill="FFFFFF" w:themeFill="background1"/>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M</w:t>
            </w:r>
          </w:p>
        </w:tc>
        <w:tc>
          <w:tcPr>
            <w:tcW w:w="7668" w:type="dxa"/>
            <w:tcBorders>
              <w:top w:val="nil"/>
              <w:bottom w:val="nil"/>
            </w:tcBorders>
            <w:shd w:val="clear" w:color="auto" w:fill="FFFFFF" w:themeFill="background1"/>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4D0CF7" w:rsidRPr="00D00938" w:rsidTr="003B597A">
        <w:trPr>
          <w:jc w:val="center"/>
        </w:trPr>
        <w:tc>
          <w:tcPr>
            <w:tcW w:w="1188" w:type="dxa"/>
            <w:tcBorders>
              <w:top w:val="nil"/>
              <w:bottom w:val="nil"/>
            </w:tcBorders>
            <w:shd w:val="clear" w:color="auto" w:fill="F2F2F2" w:themeFill="background1" w:themeFillShade="F2"/>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P</w:t>
            </w:r>
          </w:p>
        </w:tc>
        <w:tc>
          <w:tcPr>
            <w:tcW w:w="7668" w:type="dxa"/>
            <w:tcBorders>
              <w:top w:val="nil"/>
              <w:bottom w:val="nil"/>
            </w:tcBorders>
            <w:shd w:val="clear" w:color="auto" w:fill="F2F2F2" w:themeFill="background1" w:themeFillShade="F2"/>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Распространение радиоволн</w:t>
            </w:r>
          </w:p>
        </w:tc>
      </w:tr>
      <w:tr w:rsidR="004D0CF7" w:rsidRPr="00D00938" w:rsidTr="003B597A">
        <w:trPr>
          <w:jc w:val="center"/>
        </w:trPr>
        <w:tc>
          <w:tcPr>
            <w:tcW w:w="1188" w:type="dxa"/>
            <w:tcBorders>
              <w:top w:val="nil"/>
            </w:tcBorders>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RA</w:t>
            </w:r>
          </w:p>
        </w:tc>
        <w:tc>
          <w:tcPr>
            <w:tcW w:w="7668" w:type="dxa"/>
            <w:tcBorders>
              <w:top w:val="nil"/>
            </w:tcBorders>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Радиоастрономия</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RS</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Системы дистанционного зондирования</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S</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Фиксированная спутниковая служба</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SA</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Космические применения и метеорология</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SF</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Совместное использование частот и координация между системами фиксированной спутниковой службы и фиксированной службы</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SM</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Управление использованием спектра</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SNG</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Спутниковый сбор новостей</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TF</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D00938">
              <w:rPr>
                <w:rFonts w:eastAsia="SimSun"/>
                <w:sz w:val="20"/>
                <w:lang w:eastAsia="zh-CN"/>
              </w:rPr>
              <w:t>Передача сигналов времени и эталонных частот</w:t>
            </w:r>
          </w:p>
        </w:tc>
      </w:tr>
      <w:tr w:rsidR="004D0CF7" w:rsidRPr="00D00938" w:rsidTr="003B597A">
        <w:trPr>
          <w:jc w:val="center"/>
        </w:trPr>
        <w:tc>
          <w:tcPr>
            <w:tcW w:w="118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D00938">
              <w:rPr>
                <w:rFonts w:eastAsia="SimSun"/>
                <w:b/>
                <w:bCs/>
                <w:sz w:val="20"/>
                <w:lang w:eastAsia="zh-CN"/>
              </w:rPr>
              <w:t>V</w:t>
            </w:r>
          </w:p>
        </w:tc>
        <w:tc>
          <w:tcPr>
            <w:tcW w:w="7668" w:type="dxa"/>
          </w:tcPr>
          <w:p w:rsidR="004D0CF7" w:rsidRPr="00D00938" w:rsidRDefault="004D0CF7" w:rsidP="004D0CF7">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eastAsia="zh-CN"/>
              </w:rPr>
            </w:pPr>
            <w:r w:rsidRPr="00D00938">
              <w:rPr>
                <w:rFonts w:eastAsia="SimSun"/>
                <w:sz w:val="20"/>
                <w:lang w:eastAsia="zh-CN"/>
              </w:rPr>
              <w:t>Словарь и связанные с ним вопросы</w:t>
            </w:r>
          </w:p>
        </w:tc>
      </w:tr>
    </w:tbl>
    <w:p w:rsidR="004D0CF7" w:rsidRPr="00D00938" w:rsidRDefault="004D0CF7" w:rsidP="004D0CF7">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4D0CF7" w:rsidRPr="00D00938" w:rsidTr="003B597A">
        <w:trPr>
          <w:jc w:val="center"/>
        </w:trPr>
        <w:tc>
          <w:tcPr>
            <w:tcW w:w="8856" w:type="dxa"/>
            <w:tcBorders>
              <w:top w:val="single" w:sz="12" w:space="0" w:color="auto"/>
              <w:bottom w:val="single" w:sz="12" w:space="0" w:color="auto"/>
            </w:tcBorders>
          </w:tcPr>
          <w:p w:rsidR="004D0CF7" w:rsidRPr="00D00938" w:rsidRDefault="004D0CF7" w:rsidP="004D0CF7">
            <w:pPr>
              <w:tabs>
                <w:tab w:val="clear" w:pos="794"/>
                <w:tab w:val="clear" w:pos="1191"/>
                <w:tab w:val="clear" w:pos="1588"/>
                <w:tab w:val="clear" w:pos="1985"/>
              </w:tabs>
              <w:overflowPunct/>
              <w:autoSpaceDE/>
              <w:autoSpaceDN/>
              <w:adjustRightInd/>
              <w:spacing w:after="120"/>
              <w:textAlignment w:val="auto"/>
              <w:rPr>
                <w:rFonts w:eastAsia="SimSun"/>
                <w:i/>
                <w:iCs/>
                <w:sz w:val="20"/>
                <w:lang w:eastAsia="zh-CN"/>
              </w:rPr>
            </w:pPr>
            <w:r w:rsidRPr="00D00938">
              <w:rPr>
                <w:rFonts w:eastAsia="SimSun"/>
                <w:b/>
                <w:bCs/>
                <w:i/>
                <w:iCs/>
                <w:sz w:val="20"/>
                <w:lang w:eastAsia="zh-CN"/>
              </w:rPr>
              <w:t>Примечание</w:t>
            </w:r>
            <w:r w:rsidRPr="00D00938">
              <w:rPr>
                <w:rFonts w:eastAsia="SimSun"/>
                <w:sz w:val="20"/>
                <w:lang w:eastAsia="zh-CN"/>
              </w:rPr>
              <w:t xml:space="preserve">. – </w:t>
            </w:r>
            <w:r w:rsidRPr="00D00938">
              <w:rPr>
                <w:rFonts w:eastAsia="SimSun"/>
                <w:i/>
                <w:iCs/>
                <w:sz w:val="20"/>
                <w:lang w:eastAsia="zh-CN"/>
              </w:rPr>
              <w:t>Настоящая Рекомендация МСЭ-R утверждена на английском языке в соответствии с процедурой, изложенной в Резолюции 1 МСЭ-R.</w:t>
            </w:r>
          </w:p>
        </w:tc>
      </w:tr>
    </w:tbl>
    <w:p w:rsidR="004D0CF7" w:rsidRPr="00D00938" w:rsidRDefault="004D0CF7" w:rsidP="004D0CF7">
      <w:pPr>
        <w:tabs>
          <w:tab w:val="clear" w:pos="794"/>
          <w:tab w:val="clear" w:pos="1191"/>
          <w:tab w:val="clear" w:pos="1588"/>
          <w:tab w:val="clear" w:pos="1985"/>
        </w:tabs>
        <w:overflowPunct/>
        <w:autoSpaceDE/>
        <w:autoSpaceDN/>
        <w:adjustRightInd/>
        <w:spacing w:before="360"/>
        <w:jc w:val="right"/>
        <w:textAlignment w:val="auto"/>
        <w:rPr>
          <w:rFonts w:eastAsia="SimSun"/>
          <w:sz w:val="20"/>
          <w:lang w:eastAsia="zh-CN"/>
        </w:rPr>
      </w:pPr>
      <w:r w:rsidRPr="00D00938">
        <w:rPr>
          <w:rFonts w:eastAsia="SimSun"/>
          <w:i/>
          <w:iCs/>
          <w:sz w:val="20"/>
          <w:lang w:eastAsia="zh-CN"/>
        </w:rPr>
        <w:t>Электронная публикация</w:t>
      </w:r>
      <w:r w:rsidRPr="00D00938">
        <w:rPr>
          <w:rFonts w:eastAsia="SimSun"/>
          <w:i/>
          <w:iCs/>
          <w:sz w:val="20"/>
          <w:lang w:eastAsia="zh-CN"/>
        </w:rPr>
        <w:br/>
      </w:r>
      <w:r w:rsidRPr="00D00938">
        <w:rPr>
          <w:rFonts w:eastAsia="SimSun"/>
          <w:sz w:val="20"/>
          <w:lang w:eastAsia="zh-CN"/>
        </w:rPr>
        <w:t>Женева, 2010 г.</w:t>
      </w:r>
    </w:p>
    <w:p w:rsidR="004D0CF7" w:rsidRPr="00D00938" w:rsidRDefault="004D0CF7" w:rsidP="004D0CF7">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eastAsia="zh-CN"/>
        </w:rPr>
      </w:pPr>
      <w:r w:rsidRPr="00D00938">
        <w:rPr>
          <w:rFonts w:eastAsia="SimSun"/>
          <w:sz w:val="20"/>
          <w:lang w:eastAsia="zh-CN"/>
        </w:rPr>
        <w:sym w:font="Symbol" w:char="F0D3"/>
      </w:r>
      <w:r w:rsidRPr="00D00938">
        <w:rPr>
          <w:rFonts w:eastAsia="SimSun"/>
          <w:sz w:val="20"/>
          <w:lang w:eastAsia="zh-CN"/>
        </w:rPr>
        <w:t xml:space="preserve">  ITU 2010</w:t>
      </w:r>
    </w:p>
    <w:p w:rsidR="004D0CF7" w:rsidRPr="00D00938" w:rsidRDefault="004D0CF7" w:rsidP="004D0CF7">
      <w:pPr>
        <w:tabs>
          <w:tab w:val="clear" w:pos="794"/>
          <w:tab w:val="clear" w:pos="1191"/>
          <w:tab w:val="clear" w:pos="1588"/>
          <w:tab w:val="clear" w:pos="1985"/>
        </w:tabs>
        <w:overflowPunct/>
        <w:autoSpaceDE/>
        <w:autoSpaceDN/>
        <w:adjustRightInd/>
        <w:textAlignment w:val="auto"/>
        <w:rPr>
          <w:sz w:val="24"/>
        </w:rPr>
      </w:pPr>
      <w:r w:rsidRPr="00D00938">
        <w:rPr>
          <w:rFonts w:eastAsia="SimSun"/>
          <w:sz w:val="20"/>
          <w:lang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4D0CF7" w:rsidRPr="00D00938" w:rsidRDefault="004D0CF7" w:rsidP="00FC67AF">
      <w:pPr>
        <w:pStyle w:val="RecNo"/>
        <w:spacing w:before="0"/>
        <w:rPr>
          <w:sz w:val="26"/>
          <w:szCs w:val="26"/>
        </w:rPr>
        <w:sectPr w:rsidR="004D0CF7" w:rsidRPr="00D00938" w:rsidSect="001C0ED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295B" w:rsidRPr="00D00938" w:rsidRDefault="00FF0782" w:rsidP="00FC67AF">
      <w:pPr>
        <w:pStyle w:val="RecNo"/>
        <w:spacing w:before="0"/>
        <w:rPr>
          <w:sz w:val="26"/>
          <w:szCs w:val="26"/>
        </w:rPr>
      </w:pPr>
      <w:r w:rsidRPr="00D00938">
        <w:rPr>
          <w:sz w:val="26"/>
          <w:szCs w:val="26"/>
        </w:rPr>
        <w:lastRenderedPageBreak/>
        <w:t>РЕКОМЕНДАЦИЯ</w:t>
      </w:r>
      <w:r w:rsidR="00AF295B" w:rsidRPr="00D00938">
        <w:rPr>
          <w:sz w:val="26"/>
          <w:szCs w:val="26"/>
        </w:rPr>
        <w:t xml:space="preserve">  </w:t>
      </w:r>
      <w:r w:rsidRPr="00D00938">
        <w:rPr>
          <w:rStyle w:val="href"/>
          <w:sz w:val="26"/>
          <w:szCs w:val="26"/>
        </w:rPr>
        <w:t>МСЭ</w:t>
      </w:r>
      <w:r w:rsidR="00AF295B" w:rsidRPr="00D00938">
        <w:rPr>
          <w:rStyle w:val="href"/>
          <w:sz w:val="26"/>
          <w:szCs w:val="26"/>
        </w:rPr>
        <w:t>-R  P.</w:t>
      </w:r>
      <w:r w:rsidR="00B77B92" w:rsidRPr="00D00938">
        <w:rPr>
          <w:rStyle w:val="href"/>
          <w:sz w:val="26"/>
          <w:szCs w:val="26"/>
        </w:rPr>
        <w:t>681</w:t>
      </w:r>
      <w:r w:rsidR="00FC67AF" w:rsidRPr="00D00938">
        <w:rPr>
          <w:rStyle w:val="href"/>
          <w:sz w:val="26"/>
          <w:szCs w:val="26"/>
        </w:rPr>
        <w:t>-7</w:t>
      </w:r>
      <w:bookmarkEnd w:id="1"/>
      <w:r w:rsidR="00B77B92" w:rsidRPr="00D00938">
        <w:rPr>
          <w:rStyle w:val="FootnoteReference"/>
          <w:sz w:val="22"/>
          <w:szCs w:val="22"/>
        </w:rPr>
        <w:footnoteReference w:customMarkFollows="1" w:id="1"/>
        <w:t>*</w:t>
      </w:r>
    </w:p>
    <w:p w:rsidR="00AF295B" w:rsidRPr="00D00938" w:rsidRDefault="00FF0782" w:rsidP="00FF0782">
      <w:pPr>
        <w:pStyle w:val="Rectitle"/>
        <w:rPr>
          <w:sz w:val="26"/>
          <w:szCs w:val="26"/>
        </w:rPr>
      </w:pPr>
      <w:bookmarkStart w:id="3" w:name="Pre_title"/>
      <w:r w:rsidRPr="00D00938">
        <w:rPr>
          <w:sz w:val="26"/>
          <w:szCs w:val="26"/>
        </w:rPr>
        <w:t>Данные о распространении радиоволн, необходимые для проектирования сухопутных подвижных систе</w:t>
      </w:r>
      <w:r w:rsidR="0018550A" w:rsidRPr="00D00938">
        <w:rPr>
          <w:sz w:val="26"/>
          <w:szCs w:val="26"/>
        </w:rPr>
        <w:t>м</w:t>
      </w:r>
      <w:r w:rsidRPr="00D00938">
        <w:rPr>
          <w:sz w:val="26"/>
          <w:szCs w:val="26"/>
        </w:rPr>
        <w:t xml:space="preserve"> связи Земля-космос </w:t>
      </w:r>
      <w:bookmarkEnd w:id="3"/>
    </w:p>
    <w:p w:rsidR="00AF295B" w:rsidRPr="00D00938" w:rsidRDefault="00AF295B" w:rsidP="00FF0782">
      <w:pPr>
        <w:pStyle w:val="Recref"/>
      </w:pPr>
      <w:bookmarkStart w:id="4" w:name="Related_Questions"/>
      <w:r w:rsidRPr="00D00938">
        <w:t>(</w:t>
      </w:r>
      <w:r w:rsidR="00FF0782" w:rsidRPr="00D00938">
        <w:t>Вопрос</w:t>
      </w:r>
      <w:r w:rsidRPr="00D00938">
        <w:t xml:space="preserve"> </w:t>
      </w:r>
      <w:r w:rsidR="00FF0782" w:rsidRPr="00D00938">
        <w:t>МСЭ</w:t>
      </w:r>
      <w:r w:rsidRPr="00D00938">
        <w:t>-R 20</w:t>
      </w:r>
      <w:r w:rsidR="00B77B92" w:rsidRPr="00D00938">
        <w:t>7</w:t>
      </w:r>
      <w:r w:rsidRPr="00D00938">
        <w:t>/3)</w:t>
      </w:r>
      <w:bookmarkEnd w:id="4"/>
    </w:p>
    <w:p w:rsidR="00AF295B" w:rsidRPr="00D00938" w:rsidRDefault="00AF295B" w:rsidP="003B597A">
      <w:pPr>
        <w:pStyle w:val="Recdate"/>
        <w:spacing w:before="0"/>
      </w:pPr>
      <w:bookmarkStart w:id="5" w:name="Revision_history"/>
    </w:p>
    <w:bookmarkEnd w:id="5"/>
    <w:p w:rsidR="00AF295B" w:rsidRPr="00D00938" w:rsidRDefault="00B77B92" w:rsidP="003B597A">
      <w:pPr>
        <w:pStyle w:val="Recdate"/>
        <w:spacing w:before="0"/>
      </w:pPr>
      <w:r w:rsidRPr="00D00938">
        <w:t>(1990-1994-1995-1997-1999-2001-2003-2009)</w:t>
      </w:r>
    </w:p>
    <w:p w:rsidR="00AE53D1" w:rsidRPr="00D00938" w:rsidRDefault="0018550A" w:rsidP="003B597A">
      <w:pPr>
        <w:pStyle w:val="Headingb"/>
        <w:spacing w:before="360"/>
        <w:rPr>
          <w:sz w:val="22"/>
          <w:szCs w:val="22"/>
        </w:rPr>
      </w:pPr>
      <w:r w:rsidRPr="00D00938">
        <w:rPr>
          <w:sz w:val="22"/>
          <w:szCs w:val="22"/>
        </w:rPr>
        <w:t>Сфера применения</w:t>
      </w:r>
    </w:p>
    <w:p w:rsidR="00AE53D1" w:rsidRPr="00D00938" w:rsidRDefault="0018550A" w:rsidP="0018550A">
      <w:pPr>
        <w:rPr>
          <w:bCs/>
          <w:szCs w:val="22"/>
        </w:rPr>
      </w:pPr>
      <w:r w:rsidRPr="00D00938">
        <w:rPr>
          <w:bCs/>
          <w:szCs w:val="22"/>
        </w:rPr>
        <w:t>В настоящей Рекомендации прогнозируются различные параметры распространения радиоволн, необходимые для планирования сухопутной подвижной спутниковой службы (СПСС) связи Земля-космос</w:t>
      </w:r>
      <w:r w:rsidR="00AE53D1" w:rsidRPr="00D00938">
        <w:rPr>
          <w:bCs/>
          <w:szCs w:val="22"/>
        </w:rPr>
        <w:t>.</w:t>
      </w:r>
    </w:p>
    <w:p w:rsidR="00F455ED" w:rsidRPr="00D00938" w:rsidRDefault="00F455ED" w:rsidP="00F455ED">
      <w:pPr>
        <w:spacing w:before="320"/>
        <w:rPr>
          <w:szCs w:val="22"/>
        </w:rPr>
      </w:pPr>
      <w:r w:rsidRPr="00D00938">
        <w:rPr>
          <w:szCs w:val="22"/>
        </w:rPr>
        <w:t>Ассамблея радиосвязи МСЭ,</w:t>
      </w:r>
    </w:p>
    <w:p w:rsidR="00F455ED" w:rsidRPr="00D00938" w:rsidRDefault="00F455ED" w:rsidP="00F455ED">
      <w:pPr>
        <w:keepNext/>
        <w:keepLines/>
        <w:spacing w:before="160"/>
        <w:ind w:left="794"/>
        <w:rPr>
          <w:i/>
          <w:szCs w:val="22"/>
        </w:rPr>
      </w:pPr>
      <w:r w:rsidRPr="00D00938">
        <w:rPr>
          <w:i/>
          <w:szCs w:val="22"/>
        </w:rPr>
        <w:t>учитывая</w:t>
      </w:r>
      <w:r w:rsidRPr="00D00938">
        <w:rPr>
          <w:iCs/>
          <w:szCs w:val="22"/>
        </w:rPr>
        <w:t>,</w:t>
      </w:r>
    </w:p>
    <w:p w:rsidR="00F455ED" w:rsidRPr="00D00938" w:rsidRDefault="00F455ED" w:rsidP="000211B7">
      <w:pPr>
        <w:rPr>
          <w:szCs w:val="22"/>
        </w:rPr>
      </w:pPr>
      <w:r w:rsidRPr="00D00938">
        <w:rPr>
          <w:szCs w:val="22"/>
        </w:rPr>
        <w:t>a)</w:t>
      </w:r>
      <w:r w:rsidRPr="00D00938">
        <w:rPr>
          <w:szCs w:val="22"/>
        </w:rPr>
        <w:tab/>
        <w:t>что для надлежащего планирования сухопутных подвижных систем необходимо</w:t>
      </w:r>
      <w:r w:rsidR="00F2710D" w:rsidRPr="00D00938">
        <w:rPr>
          <w:szCs w:val="22"/>
        </w:rPr>
        <w:t xml:space="preserve"> иметь</w:t>
      </w:r>
      <w:r w:rsidR="00F2710D" w:rsidRPr="00D00938">
        <w:rPr>
          <w:color w:val="FF0000"/>
          <w:szCs w:val="22"/>
        </w:rPr>
        <w:t xml:space="preserve"> </w:t>
      </w:r>
      <w:r w:rsidR="00F2710D" w:rsidRPr="00D00938">
        <w:rPr>
          <w:szCs w:val="22"/>
        </w:rPr>
        <w:t>соответствующие данные о распространении радиоволн и методы прогнозирования</w:t>
      </w:r>
      <w:r w:rsidRPr="00D00938">
        <w:rPr>
          <w:szCs w:val="22"/>
        </w:rPr>
        <w:t>;</w:t>
      </w:r>
    </w:p>
    <w:p w:rsidR="00F455ED" w:rsidRPr="00D00938" w:rsidRDefault="00F455ED" w:rsidP="0027108B">
      <w:pPr>
        <w:rPr>
          <w:szCs w:val="22"/>
        </w:rPr>
      </w:pPr>
      <w:r w:rsidRPr="00D00938">
        <w:rPr>
          <w:szCs w:val="22"/>
        </w:rPr>
        <w:t>b)</w:t>
      </w:r>
      <w:r w:rsidRPr="00D00938">
        <w:rPr>
          <w:szCs w:val="22"/>
        </w:rPr>
        <w:tab/>
      </w:r>
      <w:r w:rsidR="00D1543D" w:rsidRPr="00D00938">
        <w:rPr>
          <w:szCs w:val="22"/>
        </w:rPr>
        <w:t>что для планирования систем электросвязи Земля-космос рекомендуются методы, представленные в Рекомендации МСЭ</w:t>
      </w:r>
      <w:r w:rsidRPr="00D00938">
        <w:rPr>
          <w:szCs w:val="22"/>
        </w:rPr>
        <w:t>-R P.618;</w:t>
      </w:r>
    </w:p>
    <w:p w:rsidR="00F455ED" w:rsidRPr="00D00938" w:rsidRDefault="00F455ED" w:rsidP="00853C72">
      <w:pPr>
        <w:rPr>
          <w:szCs w:val="22"/>
        </w:rPr>
      </w:pPr>
      <w:r w:rsidRPr="00D00938">
        <w:rPr>
          <w:szCs w:val="22"/>
        </w:rPr>
        <w:t>c)</w:t>
      </w:r>
      <w:r w:rsidRPr="00D00938">
        <w:rPr>
          <w:szCs w:val="22"/>
        </w:rPr>
        <w:tab/>
      </w:r>
      <w:r w:rsidR="00853C72" w:rsidRPr="00D00938">
        <w:rPr>
          <w:szCs w:val="22"/>
        </w:rPr>
        <w:t>что требуется дальнейшее развитие методов прогнозирования для конкретного применения в сухопутных подвижных спутниковых системах с целью обеспечения достаточной точности во всех районах мира и для всех эксплуатационных условий</w:t>
      </w:r>
      <w:r w:rsidRPr="00D00938">
        <w:rPr>
          <w:szCs w:val="22"/>
        </w:rPr>
        <w:t>;</w:t>
      </w:r>
    </w:p>
    <w:p w:rsidR="00F455ED" w:rsidRPr="00D00938" w:rsidRDefault="00F455ED" w:rsidP="00CD6105">
      <w:pPr>
        <w:rPr>
          <w:szCs w:val="22"/>
        </w:rPr>
      </w:pPr>
      <w:r w:rsidRPr="00D00938">
        <w:rPr>
          <w:szCs w:val="22"/>
        </w:rPr>
        <w:t>d)</w:t>
      </w:r>
      <w:r w:rsidRPr="00D00938">
        <w:rPr>
          <w:szCs w:val="22"/>
        </w:rPr>
        <w:tab/>
      </w:r>
      <w:r w:rsidR="00CD6105" w:rsidRPr="00D00938">
        <w:rPr>
          <w:szCs w:val="22"/>
        </w:rPr>
        <w:t>что, тем не менее, существуют методы, обеспечивающие достаточную точность для многих применений</w:t>
      </w:r>
      <w:r w:rsidRPr="00D00938">
        <w:rPr>
          <w:szCs w:val="22"/>
        </w:rPr>
        <w:t>,</w:t>
      </w:r>
    </w:p>
    <w:p w:rsidR="00F455ED" w:rsidRPr="00D00938" w:rsidRDefault="00CD6105" w:rsidP="00F455ED">
      <w:pPr>
        <w:keepNext/>
        <w:keepLines/>
        <w:spacing w:before="160"/>
        <w:ind w:left="794"/>
        <w:rPr>
          <w:iCs/>
          <w:szCs w:val="22"/>
        </w:rPr>
      </w:pPr>
      <w:r w:rsidRPr="00D00938">
        <w:rPr>
          <w:i/>
          <w:szCs w:val="22"/>
        </w:rPr>
        <w:t>рекомендует</w:t>
      </w:r>
      <w:r w:rsidR="000211B7" w:rsidRPr="00D00938">
        <w:rPr>
          <w:iCs/>
          <w:szCs w:val="22"/>
        </w:rPr>
        <w:t>,</w:t>
      </w:r>
    </w:p>
    <w:p w:rsidR="00F455ED" w:rsidRPr="00D00938" w:rsidRDefault="00F455ED" w:rsidP="0027108B">
      <w:pPr>
        <w:rPr>
          <w:szCs w:val="22"/>
        </w:rPr>
      </w:pPr>
      <w:r w:rsidRPr="00D00938">
        <w:rPr>
          <w:b/>
          <w:szCs w:val="22"/>
        </w:rPr>
        <w:t>1</w:t>
      </w:r>
      <w:r w:rsidRPr="00D00938">
        <w:rPr>
          <w:szCs w:val="22"/>
        </w:rPr>
        <w:tab/>
      </w:r>
      <w:r w:rsidR="0027108B" w:rsidRPr="00D00938">
        <w:rPr>
          <w:szCs w:val="22"/>
        </w:rPr>
        <w:t>чтобы для планирования сухопутных  подвижных систем электросвязи Земля-космос в дополнение к методам, рекомендованным в Рекомендации МСЭ</w:t>
      </w:r>
      <w:r w:rsidRPr="00D00938">
        <w:rPr>
          <w:szCs w:val="22"/>
        </w:rPr>
        <w:t>-R</w:t>
      </w:r>
      <w:r w:rsidR="0027108B" w:rsidRPr="00D00938">
        <w:rPr>
          <w:szCs w:val="22"/>
        </w:rPr>
        <w:t> </w:t>
      </w:r>
      <w:r w:rsidRPr="00D00938">
        <w:rPr>
          <w:szCs w:val="22"/>
        </w:rPr>
        <w:t>P</w:t>
      </w:r>
      <w:r w:rsidR="000211B7" w:rsidRPr="00D00938">
        <w:rPr>
          <w:szCs w:val="22"/>
        </w:rPr>
        <w:t>.618, были приняты методы, представленные в Приложении 1.</w:t>
      </w:r>
    </w:p>
    <w:p w:rsidR="00F455ED" w:rsidRPr="00D00938" w:rsidRDefault="00F455ED" w:rsidP="00F455ED">
      <w:pPr>
        <w:rPr>
          <w:szCs w:val="22"/>
        </w:rPr>
      </w:pPr>
    </w:p>
    <w:p w:rsidR="00F455ED" w:rsidRPr="00D00938" w:rsidRDefault="00F455ED" w:rsidP="00F455ED">
      <w:pPr>
        <w:rPr>
          <w:szCs w:val="22"/>
        </w:rPr>
      </w:pPr>
    </w:p>
    <w:p w:rsidR="00EB199F" w:rsidRPr="00D00938" w:rsidRDefault="00EB199F" w:rsidP="000211B7">
      <w:pPr>
        <w:pStyle w:val="AppendixNoTitle"/>
      </w:pPr>
      <w:r w:rsidRPr="00D00938">
        <w:t>Приложение 1</w:t>
      </w:r>
    </w:p>
    <w:p w:rsidR="00EB199F" w:rsidRPr="00D00938" w:rsidRDefault="00EB199F" w:rsidP="002D134A">
      <w:pPr>
        <w:pStyle w:val="Heading1"/>
      </w:pPr>
      <w:bookmarkStart w:id="6" w:name="_Toc398375637"/>
      <w:r w:rsidRPr="00D00938">
        <w:t>1</w:t>
      </w:r>
      <w:r w:rsidRPr="00D00938">
        <w:tab/>
      </w:r>
      <w:bookmarkEnd w:id="6"/>
      <w:r w:rsidRPr="00D00938">
        <w:t>Введение</w:t>
      </w:r>
    </w:p>
    <w:p w:rsidR="00EB199F" w:rsidRPr="00D00938" w:rsidRDefault="00EB199F" w:rsidP="00517A09">
      <w:pPr>
        <w:rPr>
          <w:szCs w:val="22"/>
        </w:rPr>
      </w:pPr>
      <w:r w:rsidRPr="00D00938">
        <w:rPr>
          <w:szCs w:val="22"/>
        </w:rPr>
        <w:t>Явления распространения радиоволн для сухопутной подвижной спутниковой службы (СПСС) отличаются от аналогичных явлений для фиксированной спутниковой службы (ФСС) прежде всего по причине более значительного влияния местности. В ФСС обычно можно бороться с многолучевостью, затенением и перекрытием путем использования остронаправленных антенн, размещенных на открытых местах. Поэтому, как правило, процент времени готовности СПСС меньше, чем для ФСС. Для проектировщиков систем наибольший интерес представляет диапазон процента готовности от 80% до 99%.</w:t>
      </w:r>
    </w:p>
    <w:p w:rsidR="00A37BAB" w:rsidRPr="00D00938" w:rsidRDefault="003B597A" w:rsidP="00517A09">
      <w:pPr>
        <w:rPr>
          <w:szCs w:val="22"/>
        </w:rPr>
      </w:pPr>
      <w:r w:rsidRPr="00D00938">
        <w:rPr>
          <w:szCs w:val="22"/>
        </w:rPr>
        <w:br w:type="page"/>
      </w:r>
      <w:r w:rsidR="00A37BAB" w:rsidRPr="00D00938">
        <w:rPr>
          <w:szCs w:val="22"/>
        </w:rPr>
        <w:lastRenderedPageBreak/>
        <w:t>В настоящем Приложении представлены данные и модели, особенно необходимые для прогнозирования ухудшения связи на линиях СПСС, возникающего вследствие</w:t>
      </w:r>
      <w:r w:rsidR="0056543D" w:rsidRPr="00D00938">
        <w:rPr>
          <w:szCs w:val="22"/>
        </w:rPr>
        <w:t xml:space="preserve"> влияния тропосферы и ионосферы, многолучевости, перекрытия и затенения. В Приложении используются данные измерений в диапазоне частоты от </w:t>
      </w:r>
      <w:r w:rsidR="00A37BAB" w:rsidRPr="00D00938">
        <w:rPr>
          <w:szCs w:val="22"/>
        </w:rPr>
        <w:t xml:space="preserve">870 </w:t>
      </w:r>
      <w:r w:rsidR="0056543D" w:rsidRPr="00D00938">
        <w:rPr>
          <w:szCs w:val="22"/>
        </w:rPr>
        <w:t xml:space="preserve">МГц в УВЧ диапазоне до </w:t>
      </w:r>
      <w:r w:rsidR="00A37BAB" w:rsidRPr="00D00938">
        <w:rPr>
          <w:szCs w:val="22"/>
        </w:rPr>
        <w:t>20 </w:t>
      </w:r>
      <w:r w:rsidR="0056543D" w:rsidRPr="00D00938">
        <w:rPr>
          <w:szCs w:val="22"/>
        </w:rPr>
        <w:t>ГГц</w:t>
      </w:r>
      <w:r w:rsidR="00A37BAB" w:rsidRPr="00D00938">
        <w:rPr>
          <w:szCs w:val="22"/>
        </w:rPr>
        <w:t>.</w:t>
      </w:r>
    </w:p>
    <w:p w:rsidR="00A37BAB" w:rsidRPr="00D00938" w:rsidRDefault="00A37BAB" w:rsidP="00006416">
      <w:pPr>
        <w:pStyle w:val="Heading1"/>
      </w:pPr>
      <w:bookmarkStart w:id="7" w:name="_Toc398375638"/>
      <w:r w:rsidRPr="00D00938">
        <w:t>2</w:t>
      </w:r>
      <w:r w:rsidRPr="00D00938">
        <w:tab/>
      </w:r>
      <w:bookmarkEnd w:id="7"/>
      <w:r w:rsidR="00761E42" w:rsidRPr="00D00938">
        <w:t>Тропосферные явления</w:t>
      </w:r>
    </w:p>
    <w:p w:rsidR="00A37BAB" w:rsidRPr="00D00938" w:rsidRDefault="00A37BAB" w:rsidP="0005142C">
      <w:pPr>
        <w:pStyle w:val="Heading2"/>
        <w:spacing w:before="240"/>
      </w:pPr>
      <w:bookmarkStart w:id="8" w:name="_Toc398375639"/>
      <w:r w:rsidRPr="00D00938">
        <w:t>2.1</w:t>
      </w:r>
      <w:r w:rsidRPr="00D00938">
        <w:tab/>
      </w:r>
      <w:bookmarkEnd w:id="8"/>
      <w:r w:rsidR="00761E42" w:rsidRPr="00D00938">
        <w:t>Ослабление</w:t>
      </w:r>
    </w:p>
    <w:p w:rsidR="00761E42" w:rsidRPr="00D00938" w:rsidRDefault="00761E42" w:rsidP="00517A09">
      <w:pPr>
        <w:rPr>
          <w:szCs w:val="22"/>
        </w:rPr>
      </w:pPr>
      <w:r w:rsidRPr="00D00938">
        <w:rPr>
          <w:szCs w:val="22"/>
        </w:rPr>
        <w:t>Потери при распространении сигнала в тропосфере обусловлены атмосферными газами, дождем, туманом и облаками. Во всех случаях, за исключением т</w:t>
      </w:r>
      <w:r w:rsidR="00CD15B1" w:rsidRPr="00D00938">
        <w:rPr>
          <w:szCs w:val="22"/>
        </w:rPr>
        <w:t>расс с низкими углами места, потери при распространении в тропосфере пренебрежимо малы на частотах ниже 1</w:t>
      </w:r>
      <w:r w:rsidR="00207752" w:rsidRPr="00D00938">
        <w:rPr>
          <w:szCs w:val="22"/>
        </w:rPr>
        <w:t> </w:t>
      </w:r>
      <w:r w:rsidR="00CD15B1" w:rsidRPr="00D00938">
        <w:rPr>
          <w:szCs w:val="22"/>
        </w:rPr>
        <w:t>ГГц и, как правило, остаются незначительными вплоть до частоты примерно 10 ГГц. Выше 10 ГГц для многих типов трасс уровень ослабления может быть высоким для существенных процентов времени. Существуют методы прогнозирования поглощения в газах (Рекомендация МСЭ-R P.676) и ослабления в дожде (Р</w:t>
      </w:r>
      <w:r w:rsidR="00207752" w:rsidRPr="00D00938">
        <w:rPr>
          <w:szCs w:val="22"/>
        </w:rPr>
        <w:t>екомендация МСЭ-</w:t>
      </w:r>
      <w:r w:rsidR="00CD15B1" w:rsidRPr="00D00938">
        <w:rPr>
          <w:szCs w:val="22"/>
        </w:rPr>
        <w:t>R P.618). Ослабление за счет тумана и облаков обычно пренебрежимо мало на частотах вплоть до 10 ГГц.</w:t>
      </w:r>
    </w:p>
    <w:p w:rsidR="0025564A" w:rsidRPr="00D00938" w:rsidRDefault="0025564A" w:rsidP="0005142C">
      <w:pPr>
        <w:pStyle w:val="Heading2"/>
        <w:spacing w:before="240"/>
      </w:pPr>
      <w:bookmarkStart w:id="9" w:name="_Toc398375640"/>
      <w:r w:rsidRPr="00D00938">
        <w:t>2.2</w:t>
      </w:r>
      <w:r w:rsidRPr="00D00938">
        <w:tab/>
      </w:r>
      <w:bookmarkEnd w:id="9"/>
      <w:r w:rsidRPr="00D00938">
        <w:t>Мерцания</w:t>
      </w:r>
    </w:p>
    <w:p w:rsidR="0025564A" w:rsidRPr="00D00938" w:rsidRDefault="0025564A" w:rsidP="00517A09">
      <w:pPr>
        <w:rPr>
          <w:szCs w:val="22"/>
        </w:rPr>
      </w:pPr>
      <w:r w:rsidRPr="00D00938">
        <w:rPr>
          <w:szCs w:val="22"/>
        </w:rPr>
        <w:t>Нерегулярные изменения уровня принимаемого сигнала и угла его прихода происходят как из-за тропосферной турбулентности, так и вследствие атмосферной многолучевости. Масштабы этого явления увеличиваются при увеличении частоты и уменьшении угла места трассы, за исключением флуктуаций угла прихода, вызванных турбулентностью и не зависящих от частоты. Угол раствора антенны также влияет на величину таких мерцаний. Наблюдения показали, что эти явления максимально проявляются летом. Соответствующий метод прогнозирования представлен в Рекомендации МСЭ-R P.618.</w:t>
      </w:r>
    </w:p>
    <w:p w:rsidR="0025564A" w:rsidRPr="00D00938" w:rsidRDefault="0025564A" w:rsidP="00517A09">
      <w:pPr>
        <w:pStyle w:val="Heading1"/>
      </w:pPr>
      <w:bookmarkStart w:id="10" w:name="_Toc398375641"/>
      <w:r w:rsidRPr="00D00938">
        <w:t>3</w:t>
      </w:r>
      <w:r w:rsidRPr="00D00938">
        <w:tab/>
      </w:r>
      <w:bookmarkEnd w:id="10"/>
      <w:r w:rsidRPr="00D00938">
        <w:t>Ионосферные явления</w:t>
      </w:r>
    </w:p>
    <w:p w:rsidR="0025564A" w:rsidRPr="00D00938" w:rsidRDefault="0025564A" w:rsidP="00517A09">
      <w:pPr>
        <w:rPr>
          <w:szCs w:val="22"/>
        </w:rPr>
      </w:pPr>
      <w:r w:rsidRPr="00D00938">
        <w:rPr>
          <w:szCs w:val="22"/>
        </w:rPr>
        <w:t>Влиянию ионосферы на трассы Земля-космос посвящена Рекомендация МСЭ-R P.531. Величины ионосферных воздействий для частот в диапазоне от 0,1 до 10</w:t>
      </w:r>
      <w:r w:rsidR="00F116D9" w:rsidRPr="00D00938">
        <w:rPr>
          <w:szCs w:val="22"/>
        </w:rPr>
        <w:t> </w:t>
      </w:r>
      <w:r w:rsidRPr="00D00938">
        <w:rPr>
          <w:szCs w:val="22"/>
        </w:rPr>
        <w:t>ГГц приведены в таблицах 1 и 2 Рекомендации МСЭ</w:t>
      </w:r>
      <w:r w:rsidR="00F116D9" w:rsidRPr="00D00938">
        <w:rPr>
          <w:szCs w:val="22"/>
        </w:rPr>
        <w:t>-</w:t>
      </w:r>
      <w:r w:rsidRPr="00D00938">
        <w:rPr>
          <w:szCs w:val="22"/>
        </w:rPr>
        <w:t>R P.680.</w:t>
      </w:r>
    </w:p>
    <w:p w:rsidR="00B77B92" w:rsidRPr="00D00938" w:rsidRDefault="00B77B92" w:rsidP="00517A09">
      <w:pPr>
        <w:pStyle w:val="Heading1"/>
        <w:rPr>
          <w:szCs w:val="22"/>
        </w:rPr>
      </w:pPr>
      <w:bookmarkStart w:id="11" w:name="_Toc398375642"/>
      <w:r w:rsidRPr="00D00938">
        <w:rPr>
          <w:szCs w:val="22"/>
        </w:rPr>
        <w:t>4</w:t>
      </w:r>
      <w:r w:rsidRPr="00D00938">
        <w:rPr>
          <w:szCs w:val="22"/>
        </w:rPr>
        <w:tab/>
      </w:r>
      <w:bookmarkEnd w:id="11"/>
      <w:r w:rsidR="006948FE" w:rsidRPr="00D00938">
        <w:rPr>
          <w:szCs w:val="22"/>
        </w:rPr>
        <w:t>Затенение</w:t>
      </w:r>
    </w:p>
    <w:p w:rsidR="00B77B92" w:rsidRPr="00D00938" w:rsidRDefault="00B77B92" w:rsidP="0005142C">
      <w:pPr>
        <w:pStyle w:val="Heading2"/>
        <w:spacing w:before="240"/>
        <w:rPr>
          <w:szCs w:val="22"/>
        </w:rPr>
      </w:pPr>
      <w:r w:rsidRPr="00D00938">
        <w:rPr>
          <w:szCs w:val="22"/>
        </w:rPr>
        <w:t>4.1</w:t>
      </w:r>
      <w:r w:rsidRPr="00D00938">
        <w:rPr>
          <w:szCs w:val="22"/>
        </w:rPr>
        <w:tab/>
      </w:r>
      <w:r w:rsidR="008952DE" w:rsidRPr="00D00938">
        <w:rPr>
          <w:szCs w:val="22"/>
        </w:rPr>
        <w:t>Модель затенения придорожн</w:t>
      </w:r>
      <w:r w:rsidR="00EF435A" w:rsidRPr="00D00938">
        <w:rPr>
          <w:szCs w:val="22"/>
        </w:rPr>
        <w:t>ыми деревьями</w:t>
      </w:r>
      <w:r w:rsidR="008952DE" w:rsidRPr="00D00938">
        <w:rPr>
          <w:szCs w:val="22"/>
        </w:rPr>
        <w:t xml:space="preserve"> </w:t>
      </w:r>
    </w:p>
    <w:p w:rsidR="00B77B92" w:rsidRPr="00D00938" w:rsidRDefault="008952DE" w:rsidP="00EF435A">
      <w:pPr>
        <w:rPr>
          <w:szCs w:val="22"/>
        </w:rPr>
      </w:pPr>
      <w:r w:rsidRPr="00D00938">
        <w:rPr>
          <w:szCs w:val="22"/>
        </w:rPr>
        <w:t>Для разработки расширенной эмпирической модели затенения придорожной растительностью использовались данные измерений кумулятивного распределения замирани</w:t>
      </w:r>
      <w:r w:rsidR="00EF435A" w:rsidRPr="00D00938">
        <w:rPr>
          <w:szCs w:val="22"/>
        </w:rPr>
        <w:t>й</w:t>
      </w:r>
      <w:r w:rsidRPr="00D00938">
        <w:rPr>
          <w:szCs w:val="22"/>
        </w:rPr>
        <w:t xml:space="preserve"> на частотах </w:t>
      </w:r>
      <w:r w:rsidR="00B77B92" w:rsidRPr="00D00938">
        <w:rPr>
          <w:szCs w:val="22"/>
        </w:rPr>
        <w:t>870</w:t>
      </w:r>
      <w:r w:rsidRPr="00D00938">
        <w:rPr>
          <w:szCs w:val="22"/>
        </w:rPr>
        <w:t> МГц</w:t>
      </w:r>
      <w:r w:rsidR="00B77B92" w:rsidRPr="00D00938">
        <w:rPr>
          <w:szCs w:val="22"/>
        </w:rPr>
        <w:t>, 1</w:t>
      </w:r>
      <w:r w:rsidRPr="00D00938">
        <w:rPr>
          <w:szCs w:val="22"/>
        </w:rPr>
        <w:t>,</w:t>
      </w:r>
      <w:r w:rsidR="00B77B92" w:rsidRPr="00D00938">
        <w:rPr>
          <w:szCs w:val="22"/>
        </w:rPr>
        <w:t>6</w:t>
      </w:r>
      <w:r w:rsidRPr="00D00938">
        <w:rPr>
          <w:szCs w:val="22"/>
        </w:rPr>
        <w:t> ГГц</w:t>
      </w:r>
      <w:r w:rsidR="00B77B92" w:rsidRPr="00D00938">
        <w:rPr>
          <w:szCs w:val="22"/>
        </w:rPr>
        <w:t xml:space="preserve"> </w:t>
      </w:r>
      <w:r w:rsidRPr="00D00938">
        <w:rPr>
          <w:szCs w:val="22"/>
        </w:rPr>
        <w:t>и</w:t>
      </w:r>
      <w:r w:rsidR="00B77B92" w:rsidRPr="00D00938">
        <w:rPr>
          <w:szCs w:val="22"/>
        </w:rPr>
        <w:t xml:space="preserve"> 20</w:t>
      </w:r>
      <w:r w:rsidRPr="00D00938">
        <w:rPr>
          <w:szCs w:val="22"/>
        </w:rPr>
        <w:t> ГГц</w:t>
      </w:r>
      <w:r w:rsidR="00B77B92" w:rsidRPr="00D00938">
        <w:rPr>
          <w:szCs w:val="22"/>
        </w:rPr>
        <w:t>.</w:t>
      </w:r>
      <w:r w:rsidRPr="00D00938">
        <w:rPr>
          <w:szCs w:val="22"/>
        </w:rPr>
        <w:t xml:space="preserve"> </w:t>
      </w:r>
      <w:r w:rsidR="00687BE9" w:rsidRPr="00D00938">
        <w:rPr>
          <w:szCs w:val="22"/>
        </w:rPr>
        <w:t>Плотность</w:t>
      </w:r>
      <w:r w:rsidRPr="00D00938">
        <w:rPr>
          <w:szCs w:val="22"/>
        </w:rPr>
        <w:t xml:space="preserve"> деревь</w:t>
      </w:r>
      <w:r w:rsidR="00687BE9" w:rsidRPr="00D00938">
        <w:rPr>
          <w:szCs w:val="22"/>
        </w:rPr>
        <w:t>ев</w:t>
      </w:r>
      <w:r w:rsidRPr="00D00938">
        <w:rPr>
          <w:szCs w:val="22"/>
        </w:rPr>
        <w:t xml:space="preserve"> вдоль дороги представлен</w:t>
      </w:r>
      <w:r w:rsidR="00687BE9" w:rsidRPr="00D00938">
        <w:rPr>
          <w:szCs w:val="22"/>
        </w:rPr>
        <w:t>а</w:t>
      </w:r>
      <w:r w:rsidRPr="00D00938">
        <w:rPr>
          <w:szCs w:val="22"/>
        </w:rPr>
        <w:t xml:space="preserve"> процентом оптического затенения, вызванного </w:t>
      </w:r>
      <w:r w:rsidR="008804B1" w:rsidRPr="00D00938">
        <w:rPr>
          <w:szCs w:val="22"/>
        </w:rPr>
        <w:t xml:space="preserve">этими </w:t>
      </w:r>
      <w:r w:rsidRPr="00D00938">
        <w:rPr>
          <w:szCs w:val="22"/>
        </w:rPr>
        <w:t>деревьями</w:t>
      </w:r>
      <w:r w:rsidR="008804B1" w:rsidRPr="00D00938">
        <w:rPr>
          <w:szCs w:val="22"/>
        </w:rPr>
        <w:t>, при угле места трассы</w:t>
      </w:r>
      <w:r w:rsidR="00B77B92" w:rsidRPr="00D00938">
        <w:rPr>
          <w:szCs w:val="22"/>
        </w:rPr>
        <w:t xml:space="preserve"> 45° </w:t>
      </w:r>
      <w:r w:rsidR="008804B1" w:rsidRPr="00D00938">
        <w:rPr>
          <w:szCs w:val="22"/>
        </w:rPr>
        <w:t>в направлении излучения сигнала</w:t>
      </w:r>
      <w:r w:rsidR="00B77B92" w:rsidRPr="00D00938">
        <w:rPr>
          <w:szCs w:val="22"/>
        </w:rPr>
        <w:t xml:space="preserve">. </w:t>
      </w:r>
      <w:r w:rsidR="008804B1" w:rsidRPr="00D00938">
        <w:rPr>
          <w:szCs w:val="22"/>
        </w:rPr>
        <w:t xml:space="preserve">Данная модель справедлива, когда этот процент находится в пределах </w:t>
      </w:r>
      <w:r w:rsidR="00B77B92" w:rsidRPr="00D00938">
        <w:rPr>
          <w:szCs w:val="22"/>
        </w:rPr>
        <w:t>55</w:t>
      </w:r>
      <w:r w:rsidR="008804B1" w:rsidRPr="00D00938">
        <w:rPr>
          <w:szCs w:val="22"/>
        </w:rPr>
        <w:t>–</w:t>
      </w:r>
      <w:r w:rsidR="00B77B92" w:rsidRPr="00D00938">
        <w:rPr>
          <w:szCs w:val="22"/>
        </w:rPr>
        <w:t>75%.</w:t>
      </w:r>
    </w:p>
    <w:p w:rsidR="0033279A" w:rsidRPr="00D00938" w:rsidRDefault="0033279A" w:rsidP="0005142C">
      <w:pPr>
        <w:pStyle w:val="Heading3"/>
        <w:spacing w:before="240"/>
        <w:rPr>
          <w:sz w:val="22"/>
          <w:szCs w:val="22"/>
        </w:rPr>
      </w:pPr>
      <w:bookmarkStart w:id="12" w:name="_Toc398375643"/>
      <w:r w:rsidRPr="00D00938">
        <w:rPr>
          <w:sz w:val="22"/>
          <w:szCs w:val="22"/>
        </w:rPr>
        <w:t>4.1.1</w:t>
      </w:r>
      <w:r w:rsidRPr="00D00938">
        <w:rPr>
          <w:sz w:val="22"/>
          <w:szCs w:val="22"/>
        </w:rPr>
        <w:tab/>
      </w:r>
      <w:bookmarkEnd w:id="12"/>
      <w:r w:rsidRPr="00D00938">
        <w:rPr>
          <w:sz w:val="22"/>
          <w:szCs w:val="22"/>
        </w:rPr>
        <w:t>Расчет замираний, вызванных затенением придорожной растительностью</w:t>
      </w:r>
    </w:p>
    <w:p w:rsidR="0033279A" w:rsidRPr="00D00938" w:rsidRDefault="0033279A" w:rsidP="00D72DA0">
      <w:pPr>
        <w:rPr>
          <w:szCs w:val="22"/>
        </w:rPr>
      </w:pPr>
      <w:r w:rsidRPr="00D00938">
        <w:rPr>
          <w:szCs w:val="22"/>
        </w:rPr>
        <w:t>Следующая процедура позволяет получить оценки глубины замирани</w:t>
      </w:r>
      <w:r w:rsidR="00B33BBA" w:rsidRPr="00D00938">
        <w:rPr>
          <w:szCs w:val="22"/>
        </w:rPr>
        <w:t>я</w:t>
      </w:r>
      <w:r w:rsidRPr="00D00938">
        <w:rPr>
          <w:szCs w:val="22"/>
        </w:rPr>
        <w:t>, вызванного затенением придорожной растительностью, на частотах между 800 МГц и 20 ГГц, для трасс с углами места от 7° до 60° и длине пройденного расстояния от 1% до 80%. Эмпирическая модель соответствует усредненным условиям распространения, когда транспортное средство</w:t>
      </w:r>
      <w:r w:rsidR="00B33BBA" w:rsidRPr="00D00938">
        <w:rPr>
          <w:szCs w:val="22"/>
        </w:rPr>
        <w:t xml:space="preserve"> движется по боковой части </w:t>
      </w:r>
      <w:r w:rsidRPr="00D00938">
        <w:rPr>
          <w:szCs w:val="22"/>
        </w:rPr>
        <w:t xml:space="preserve">автомагистрали (случаи, когда дорога с односторонним движением проходит вблизи или вдалеке </w:t>
      </w:r>
      <w:r w:rsidR="002454F5" w:rsidRPr="00D00938">
        <w:rPr>
          <w:szCs w:val="22"/>
        </w:rPr>
        <w:t>от придорожных деревьев, также включены). Модель применима к автомагистралям и сельским дорогам, когда общее направление трассы распространения для большей ее части перпендикулярно линии, вдоль которой растут деревья и расположены придорожные столбы. Предполагается, что основная причина ослабления сигнала СПСС – это затенение лиственным покровом (см. Рекомендацию МСЭ-</w:t>
      </w:r>
      <w:r w:rsidRPr="00D00938">
        <w:rPr>
          <w:szCs w:val="22"/>
        </w:rPr>
        <w:t>R</w:t>
      </w:r>
      <w:r w:rsidR="002454F5" w:rsidRPr="00D00938">
        <w:rPr>
          <w:szCs w:val="22"/>
        </w:rPr>
        <w:t> </w:t>
      </w:r>
      <w:r w:rsidRPr="00D00938">
        <w:rPr>
          <w:szCs w:val="22"/>
        </w:rPr>
        <w:t>P.833).</w:t>
      </w:r>
    </w:p>
    <w:p w:rsidR="00D72DA0" w:rsidRPr="00D00938" w:rsidRDefault="00D72DA0" w:rsidP="00517A09">
      <w:pPr>
        <w:rPr>
          <w:rFonts w:asciiTheme="majorBidi" w:hAnsiTheme="majorBidi" w:cstheme="majorBidi"/>
          <w:szCs w:val="22"/>
        </w:rPr>
      </w:pPr>
      <w:r w:rsidRPr="00D00938">
        <w:rPr>
          <w:rFonts w:asciiTheme="majorBidi" w:hAnsiTheme="majorBidi" w:cstheme="majorBidi"/>
          <w:szCs w:val="22"/>
        </w:rPr>
        <w:lastRenderedPageBreak/>
        <w:t>Необходимы следующие параметры:</w:t>
      </w:r>
    </w:p>
    <w:p w:rsidR="00D72DA0" w:rsidRPr="00D00938" w:rsidRDefault="00D72DA0" w:rsidP="00D72DA0">
      <w:pPr>
        <w:tabs>
          <w:tab w:val="clear" w:pos="794"/>
          <w:tab w:val="clear" w:pos="1191"/>
          <w:tab w:val="clear" w:pos="1588"/>
          <w:tab w:val="clear" w:pos="1985"/>
          <w:tab w:val="left" w:pos="397"/>
        </w:tabs>
        <w:spacing w:before="80"/>
        <w:ind w:left="794" w:hanging="794"/>
        <w:rPr>
          <w:rFonts w:asciiTheme="majorBidi" w:hAnsiTheme="majorBidi" w:cstheme="majorBidi"/>
          <w:szCs w:val="22"/>
        </w:rPr>
      </w:pPr>
      <w:r w:rsidRPr="00D00938">
        <w:rPr>
          <w:rFonts w:asciiTheme="majorBidi" w:hAnsiTheme="majorBidi" w:cstheme="majorBidi"/>
          <w:i/>
          <w:szCs w:val="22"/>
        </w:rPr>
        <w:t>f</w:t>
      </w:r>
      <w:r w:rsidRPr="00D00938">
        <w:rPr>
          <w:rFonts w:asciiTheme="majorBidi" w:hAnsiTheme="majorBidi" w:cstheme="majorBidi"/>
          <w:szCs w:val="22"/>
        </w:rPr>
        <w:t> :</w:t>
      </w:r>
      <w:r w:rsidRPr="00D00938">
        <w:rPr>
          <w:rFonts w:asciiTheme="majorBidi" w:hAnsiTheme="majorBidi" w:cstheme="majorBidi"/>
          <w:szCs w:val="22"/>
        </w:rPr>
        <w:tab/>
        <w:t>частота (ГГц)</w:t>
      </w:r>
      <w:r w:rsidR="00207752" w:rsidRPr="00D00938">
        <w:rPr>
          <w:rFonts w:asciiTheme="majorBidi" w:hAnsiTheme="majorBidi" w:cstheme="majorBidi"/>
          <w:szCs w:val="22"/>
        </w:rPr>
        <w:t>;</w:t>
      </w:r>
    </w:p>
    <w:p w:rsidR="00D72DA0" w:rsidRPr="00D00938" w:rsidRDefault="00D72DA0" w:rsidP="00D72DA0">
      <w:pPr>
        <w:tabs>
          <w:tab w:val="clear" w:pos="794"/>
          <w:tab w:val="clear" w:pos="1191"/>
          <w:tab w:val="clear" w:pos="1588"/>
          <w:tab w:val="clear" w:pos="1985"/>
          <w:tab w:val="left" w:pos="397"/>
        </w:tabs>
        <w:spacing w:before="80"/>
        <w:ind w:left="794" w:hanging="794"/>
        <w:rPr>
          <w:rFonts w:asciiTheme="majorBidi" w:hAnsiTheme="majorBidi" w:cstheme="majorBidi"/>
          <w:szCs w:val="22"/>
        </w:rPr>
      </w:pPr>
      <w:r w:rsidRPr="00D00938">
        <w:rPr>
          <w:rFonts w:asciiTheme="majorBidi" w:hAnsiTheme="majorBidi" w:cstheme="majorBidi"/>
          <w:szCs w:val="22"/>
        </w:rPr>
        <w:sym w:font="Symbol" w:char="F071"/>
      </w:r>
      <w:r w:rsidRPr="00D00938">
        <w:rPr>
          <w:rFonts w:asciiTheme="majorBidi" w:hAnsiTheme="majorBidi" w:cstheme="majorBidi"/>
          <w:szCs w:val="22"/>
        </w:rPr>
        <w:t> :</w:t>
      </w:r>
      <w:r w:rsidRPr="00D00938">
        <w:rPr>
          <w:rFonts w:asciiTheme="majorBidi" w:hAnsiTheme="majorBidi" w:cstheme="majorBidi"/>
          <w:szCs w:val="22"/>
        </w:rPr>
        <w:tab/>
        <w:t xml:space="preserve">угол места трассы </w:t>
      </w:r>
      <w:r w:rsidR="00207752" w:rsidRPr="00D00938">
        <w:rPr>
          <w:rFonts w:asciiTheme="majorBidi" w:hAnsiTheme="majorBidi" w:cstheme="majorBidi"/>
          <w:szCs w:val="22"/>
        </w:rPr>
        <w:t>по отношению к спутнику (град.);</w:t>
      </w:r>
    </w:p>
    <w:p w:rsidR="00D72DA0" w:rsidRPr="00D00938" w:rsidRDefault="00D72DA0" w:rsidP="00D72DA0">
      <w:pPr>
        <w:tabs>
          <w:tab w:val="clear" w:pos="794"/>
          <w:tab w:val="clear" w:pos="1191"/>
          <w:tab w:val="clear" w:pos="1588"/>
          <w:tab w:val="clear" w:pos="1985"/>
          <w:tab w:val="left" w:pos="397"/>
        </w:tabs>
        <w:spacing w:before="80"/>
        <w:ind w:left="794" w:hanging="794"/>
        <w:rPr>
          <w:rFonts w:asciiTheme="majorBidi" w:hAnsiTheme="majorBidi" w:cstheme="majorBidi"/>
          <w:szCs w:val="22"/>
        </w:rPr>
      </w:pPr>
      <w:r w:rsidRPr="00D00938">
        <w:rPr>
          <w:rFonts w:asciiTheme="majorBidi" w:hAnsiTheme="majorBidi" w:cstheme="majorBidi"/>
          <w:i/>
          <w:szCs w:val="22"/>
        </w:rPr>
        <w:t>p</w:t>
      </w:r>
      <w:r w:rsidRPr="00D00938">
        <w:rPr>
          <w:rFonts w:asciiTheme="majorBidi" w:hAnsiTheme="majorBidi" w:cstheme="majorBidi"/>
          <w:szCs w:val="22"/>
        </w:rPr>
        <w:t> :</w:t>
      </w:r>
      <w:r w:rsidRPr="00D00938">
        <w:rPr>
          <w:rFonts w:asciiTheme="majorBidi" w:hAnsiTheme="majorBidi" w:cstheme="majorBidi"/>
          <w:szCs w:val="22"/>
        </w:rPr>
        <w:tab/>
        <w:t>процент пройденного расстояния, на котором превышается названный уровень замирания.</w:t>
      </w:r>
    </w:p>
    <w:p w:rsidR="00D72DA0" w:rsidRPr="00D00938" w:rsidRDefault="00DD06D8" w:rsidP="00573B86">
      <w:pPr>
        <w:tabs>
          <w:tab w:val="clear" w:pos="794"/>
          <w:tab w:val="left" w:pos="851"/>
        </w:tabs>
        <w:rPr>
          <w:rFonts w:asciiTheme="majorBidi" w:hAnsiTheme="majorBidi" w:cstheme="majorBidi"/>
          <w:szCs w:val="22"/>
        </w:rPr>
      </w:pPr>
      <w:r w:rsidRPr="00D00938">
        <w:rPr>
          <w:rFonts w:asciiTheme="majorBidi" w:hAnsiTheme="majorBidi" w:cstheme="majorBidi"/>
          <w:i/>
          <w:szCs w:val="22"/>
        </w:rPr>
        <w:t>Шаг</w:t>
      </w:r>
      <w:r w:rsidR="00D72DA0" w:rsidRPr="00D00938">
        <w:rPr>
          <w:rFonts w:asciiTheme="majorBidi" w:hAnsiTheme="majorBidi" w:cstheme="majorBidi"/>
          <w:i/>
          <w:szCs w:val="22"/>
        </w:rPr>
        <w:t> 1</w:t>
      </w:r>
      <w:r w:rsidR="00D72DA0" w:rsidRPr="00D00938">
        <w:rPr>
          <w:rFonts w:asciiTheme="majorBidi" w:hAnsiTheme="majorBidi" w:cstheme="majorBidi"/>
          <w:szCs w:val="22"/>
        </w:rPr>
        <w:t>: </w:t>
      </w:r>
      <w:r w:rsidRPr="00D00938">
        <w:rPr>
          <w:rFonts w:asciiTheme="majorBidi" w:hAnsiTheme="majorBidi" w:cstheme="majorBidi"/>
          <w:szCs w:val="22"/>
        </w:rPr>
        <w:t>Рассчитать распределение замираний на частоте 1,</w:t>
      </w:r>
      <w:r w:rsidR="00D72DA0" w:rsidRPr="00D00938">
        <w:rPr>
          <w:rFonts w:asciiTheme="majorBidi" w:hAnsiTheme="majorBidi" w:cstheme="majorBidi"/>
          <w:szCs w:val="22"/>
        </w:rPr>
        <w:t xml:space="preserve">5 </w:t>
      </w:r>
      <w:r w:rsidRPr="00D00938">
        <w:rPr>
          <w:rFonts w:asciiTheme="majorBidi" w:hAnsiTheme="majorBidi" w:cstheme="majorBidi"/>
          <w:szCs w:val="22"/>
        </w:rPr>
        <w:t>ГГц, которое справедливо для процента пройденного расстояния в диапазоне</w:t>
      </w:r>
      <w:r w:rsidR="00D72DA0" w:rsidRPr="00D00938">
        <w:rPr>
          <w:rFonts w:asciiTheme="majorBidi" w:hAnsiTheme="majorBidi" w:cstheme="majorBidi"/>
          <w:szCs w:val="22"/>
        </w:rPr>
        <w:t xml:space="preserve"> 20% </w:t>
      </w:r>
      <w:r w:rsidR="00573B86" w:rsidRPr="00D00938">
        <w:rPr>
          <w:rFonts w:asciiTheme="majorBidi" w:hAnsiTheme="majorBidi" w:cstheme="majorBidi"/>
          <w:szCs w:val="22"/>
        </w:rPr>
        <w:t>≥</w:t>
      </w:r>
      <w:r w:rsidR="00D72DA0" w:rsidRPr="00D00938">
        <w:rPr>
          <w:rFonts w:asciiTheme="majorBidi" w:hAnsiTheme="majorBidi" w:cstheme="majorBidi"/>
          <w:szCs w:val="22"/>
        </w:rPr>
        <w:t> </w:t>
      </w:r>
      <w:r w:rsidR="00D72DA0" w:rsidRPr="00D00938">
        <w:rPr>
          <w:rFonts w:asciiTheme="majorBidi" w:hAnsiTheme="majorBidi" w:cstheme="majorBidi"/>
          <w:i/>
          <w:szCs w:val="22"/>
        </w:rPr>
        <w:t>p</w:t>
      </w:r>
      <w:r w:rsidR="00D72DA0" w:rsidRPr="00D00938">
        <w:rPr>
          <w:rFonts w:asciiTheme="majorBidi" w:hAnsiTheme="majorBidi" w:cstheme="majorBidi"/>
          <w:szCs w:val="22"/>
        </w:rPr>
        <w:t> </w:t>
      </w:r>
      <w:r w:rsidR="00573B86" w:rsidRPr="00D00938">
        <w:rPr>
          <w:rFonts w:asciiTheme="majorBidi" w:hAnsiTheme="majorBidi" w:cstheme="majorBidi"/>
          <w:szCs w:val="22"/>
        </w:rPr>
        <w:t>≥</w:t>
      </w:r>
      <w:r w:rsidR="005E7FF1" w:rsidRPr="00D00938">
        <w:rPr>
          <w:rFonts w:asciiTheme="majorBidi" w:hAnsiTheme="majorBidi" w:cstheme="majorBidi"/>
          <w:szCs w:val="22"/>
        </w:rPr>
        <w:t> </w:t>
      </w:r>
      <w:r w:rsidR="00D72DA0" w:rsidRPr="00D00938">
        <w:rPr>
          <w:rFonts w:asciiTheme="majorBidi" w:hAnsiTheme="majorBidi" w:cstheme="majorBidi"/>
          <w:szCs w:val="22"/>
        </w:rPr>
        <w:t xml:space="preserve">1%, </w:t>
      </w:r>
      <w:r w:rsidR="00573B86" w:rsidRPr="00D00938">
        <w:rPr>
          <w:rFonts w:asciiTheme="majorBidi" w:hAnsiTheme="majorBidi" w:cstheme="majorBidi"/>
          <w:szCs w:val="22"/>
        </w:rPr>
        <w:t>при требуемом угле места трассы</w:t>
      </w:r>
      <w:r w:rsidR="00D72DA0" w:rsidRPr="00D00938">
        <w:rPr>
          <w:rFonts w:asciiTheme="majorBidi" w:hAnsiTheme="majorBidi" w:cstheme="majorBidi"/>
          <w:szCs w:val="22"/>
        </w:rPr>
        <w:t xml:space="preserve"> 60</w:t>
      </w:r>
      <w:r w:rsidR="00573B86" w:rsidRPr="00D00938">
        <w:rPr>
          <w:szCs w:val="22"/>
        </w:rPr>
        <w:t>°</w:t>
      </w:r>
      <w:r w:rsidR="00D72DA0" w:rsidRPr="00D00938">
        <w:rPr>
          <w:rFonts w:asciiTheme="majorBidi" w:hAnsiTheme="majorBidi" w:cstheme="majorBidi"/>
          <w:szCs w:val="22"/>
        </w:rPr>
        <w:t xml:space="preserve"> </w:t>
      </w:r>
      <w:r w:rsidR="00573B86" w:rsidRPr="00D00938">
        <w:rPr>
          <w:rFonts w:asciiTheme="majorBidi" w:hAnsiTheme="majorBidi" w:cstheme="majorBidi"/>
          <w:szCs w:val="22"/>
        </w:rPr>
        <w:t>≥</w:t>
      </w:r>
      <w:r w:rsidR="00D72DA0" w:rsidRPr="00D00938">
        <w:rPr>
          <w:rFonts w:asciiTheme="majorBidi" w:hAnsiTheme="majorBidi" w:cstheme="majorBidi"/>
          <w:szCs w:val="22"/>
        </w:rPr>
        <w:t xml:space="preserve"> </w:t>
      </w:r>
      <w:r w:rsidR="00D72DA0" w:rsidRPr="00D00938">
        <w:rPr>
          <w:rFonts w:asciiTheme="majorBidi" w:hAnsiTheme="majorBidi" w:cstheme="majorBidi"/>
          <w:szCs w:val="22"/>
        </w:rPr>
        <w:sym w:font="Symbol" w:char="F071"/>
      </w:r>
      <w:r w:rsidR="00D72DA0" w:rsidRPr="00D00938">
        <w:rPr>
          <w:rFonts w:asciiTheme="majorBidi" w:hAnsiTheme="majorBidi" w:cstheme="majorBidi"/>
          <w:szCs w:val="22"/>
        </w:rPr>
        <w:t xml:space="preserve"> </w:t>
      </w:r>
      <w:r w:rsidR="00573B86" w:rsidRPr="00D00938">
        <w:rPr>
          <w:rFonts w:asciiTheme="majorBidi" w:hAnsiTheme="majorBidi" w:cstheme="majorBidi"/>
          <w:szCs w:val="22"/>
        </w:rPr>
        <w:t>≥</w:t>
      </w:r>
      <w:r w:rsidR="00D72DA0" w:rsidRPr="00D00938">
        <w:rPr>
          <w:rFonts w:asciiTheme="majorBidi" w:hAnsiTheme="majorBidi" w:cstheme="majorBidi"/>
          <w:szCs w:val="22"/>
        </w:rPr>
        <w:t xml:space="preserve"> 20</w:t>
      </w:r>
      <w:r w:rsidR="00573B86" w:rsidRPr="00D00938">
        <w:rPr>
          <w:szCs w:val="22"/>
        </w:rPr>
        <w:t>°</w:t>
      </w:r>
      <w:r w:rsidR="00D72DA0" w:rsidRPr="00D00938">
        <w:rPr>
          <w:rFonts w:asciiTheme="majorBidi" w:hAnsiTheme="majorBidi" w:cstheme="majorBidi"/>
          <w:szCs w:val="22"/>
        </w:rPr>
        <w:t>:</w:t>
      </w:r>
    </w:p>
    <w:p w:rsidR="00D72DA0" w:rsidRPr="00D00938" w:rsidRDefault="00D72DA0" w:rsidP="00517A09">
      <w:pPr>
        <w:pStyle w:val="Blanc"/>
        <w:rPr>
          <w:lang w:val="ru-RU"/>
        </w:rPr>
      </w:pPr>
    </w:p>
    <w:p w:rsidR="00D72DA0" w:rsidRPr="00D00938" w:rsidRDefault="00D72DA0" w:rsidP="00783F38">
      <w:pPr>
        <w:pStyle w:val="StyleEquationLatinItalic"/>
        <w:rPr>
          <w:rFonts w:asciiTheme="majorBidi" w:hAnsiTheme="majorBidi" w:cstheme="majorBidi"/>
          <w:i w:val="0"/>
          <w:iCs/>
          <w:szCs w:val="22"/>
        </w:rPr>
      </w:pPr>
      <w:r w:rsidRPr="00D00938">
        <w:rPr>
          <w:rFonts w:asciiTheme="majorBidi" w:hAnsiTheme="majorBidi" w:cstheme="majorBidi"/>
          <w:i w:val="0"/>
          <w:iCs/>
          <w:szCs w:val="22"/>
        </w:rPr>
        <w:tab/>
      </w:r>
      <w:r w:rsidRPr="00D00938">
        <w:rPr>
          <w:rFonts w:asciiTheme="majorBidi" w:hAnsiTheme="majorBidi" w:cstheme="majorBidi"/>
          <w:i w:val="0"/>
          <w:iCs/>
          <w:szCs w:val="22"/>
        </w:rPr>
        <w:tab/>
      </w:r>
      <w:r w:rsidR="00921F33" w:rsidRPr="00D00938">
        <w:t>A</w:t>
      </w:r>
      <w:r w:rsidR="00921F33" w:rsidRPr="00D00938">
        <w:rPr>
          <w:vertAlign w:val="subscript"/>
        </w:rPr>
        <w:t>L</w:t>
      </w:r>
      <w:r w:rsidR="00921F33" w:rsidRPr="00D00938">
        <w:rPr>
          <w:i w:val="0"/>
          <w:iCs/>
        </w:rPr>
        <w:t>(</w:t>
      </w:r>
      <w:r w:rsidR="00921F33" w:rsidRPr="00D00938">
        <w:t>p</w:t>
      </w:r>
      <w:r w:rsidR="00921F33" w:rsidRPr="00D00938">
        <w:rPr>
          <w:i w:val="0"/>
          <w:iCs/>
        </w:rPr>
        <w:t>,</w:t>
      </w:r>
      <w:r w:rsidR="00921F33" w:rsidRPr="00D00938">
        <w:rPr>
          <w:rFonts w:ascii="Symbol" w:hAnsi="Symbol"/>
          <w:i w:val="0"/>
          <w:iCs/>
        </w:rPr>
        <w:t></w:t>
      </w:r>
      <w:r w:rsidR="00921F33" w:rsidRPr="00D00938">
        <w:rPr>
          <w:i w:val="0"/>
          <w:iCs/>
        </w:rPr>
        <w:t>) </w:t>
      </w:r>
      <w:r w:rsidR="00921F33" w:rsidRPr="00D00938">
        <w:rPr>
          <w:rFonts w:ascii="Symbol" w:hAnsi="Symbol"/>
          <w:i w:val="0"/>
          <w:iCs/>
        </w:rPr>
        <w:t></w:t>
      </w:r>
      <w:r w:rsidR="00921F33" w:rsidRPr="00D00938">
        <w:rPr>
          <w:i w:val="0"/>
          <w:iCs/>
        </w:rPr>
        <w:t> –</w:t>
      </w:r>
      <w:r w:rsidR="00921F33" w:rsidRPr="00D00938">
        <w:t>M</w:t>
      </w:r>
      <w:r w:rsidR="00921F33" w:rsidRPr="00D00938">
        <w:rPr>
          <w:i w:val="0"/>
          <w:iCs/>
        </w:rPr>
        <w:t>(</w:t>
      </w:r>
      <w:r w:rsidR="00921F33" w:rsidRPr="00D00938">
        <w:rPr>
          <w:rFonts w:ascii="Symbol" w:hAnsi="Symbol"/>
          <w:i w:val="0"/>
          <w:iCs/>
        </w:rPr>
        <w:t></w:t>
      </w:r>
      <w:r w:rsidR="00921F33" w:rsidRPr="00D00938">
        <w:rPr>
          <w:i w:val="0"/>
          <w:iCs/>
        </w:rPr>
        <w:t>) ln (</w:t>
      </w:r>
      <w:r w:rsidR="00921F33" w:rsidRPr="00D00938">
        <w:t>p</w:t>
      </w:r>
      <w:r w:rsidR="00921F33" w:rsidRPr="00D00938">
        <w:rPr>
          <w:i w:val="0"/>
          <w:iCs/>
        </w:rPr>
        <w:t>) </w:t>
      </w:r>
      <w:r w:rsidR="00921F33" w:rsidRPr="00D00938">
        <w:rPr>
          <w:rFonts w:ascii="Symbol" w:hAnsi="Symbol"/>
          <w:i w:val="0"/>
          <w:iCs/>
        </w:rPr>
        <w:t></w:t>
      </w:r>
      <w:r w:rsidR="00921F33" w:rsidRPr="00D00938">
        <w:rPr>
          <w:i w:val="0"/>
          <w:iCs/>
        </w:rPr>
        <w:t> </w:t>
      </w:r>
      <w:r w:rsidR="00921F33" w:rsidRPr="00D00938">
        <w:t>N</w:t>
      </w:r>
      <w:r w:rsidR="00921F33" w:rsidRPr="00D00938">
        <w:rPr>
          <w:i w:val="0"/>
          <w:iCs/>
        </w:rPr>
        <w:t>(</w:t>
      </w:r>
      <w:r w:rsidR="00921F33" w:rsidRPr="00D00938">
        <w:rPr>
          <w:rFonts w:ascii="Symbol" w:hAnsi="Symbol"/>
          <w:i w:val="0"/>
          <w:iCs/>
        </w:rPr>
        <w:t></w:t>
      </w:r>
      <w:r w:rsidR="00921F33" w:rsidRPr="00D00938">
        <w:rPr>
          <w:i w:val="0"/>
          <w:iCs/>
        </w:rPr>
        <w:t>)</w:t>
      </w:r>
      <w:r w:rsidR="005E7FF1" w:rsidRPr="00D00938">
        <w:rPr>
          <w:i w:val="0"/>
          <w:iCs/>
        </w:rPr>
        <w:t>,</w:t>
      </w:r>
      <w:r w:rsidRPr="00D00938">
        <w:rPr>
          <w:rFonts w:asciiTheme="majorBidi" w:hAnsiTheme="majorBidi" w:cstheme="majorBidi"/>
          <w:i w:val="0"/>
          <w:iCs/>
          <w:szCs w:val="22"/>
        </w:rPr>
        <w:tab/>
        <w:t>(1)</w:t>
      </w:r>
    </w:p>
    <w:p w:rsidR="00D72DA0" w:rsidRPr="00D00938" w:rsidRDefault="005E7FF1" w:rsidP="00D72DA0">
      <w:pPr>
        <w:rPr>
          <w:rFonts w:asciiTheme="majorBidi" w:hAnsiTheme="majorBidi" w:cstheme="majorBidi"/>
          <w:szCs w:val="22"/>
        </w:rPr>
      </w:pPr>
      <w:r w:rsidRPr="00D00938">
        <w:rPr>
          <w:rFonts w:asciiTheme="majorBidi" w:hAnsiTheme="majorBidi" w:cstheme="majorBidi"/>
          <w:szCs w:val="22"/>
        </w:rPr>
        <w:t>где</w:t>
      </w:r>
    </w:p>
    <w:p w:rsidR="00D72DA0" w:rsidRPr="00D00938" w:rsidRDefault="00D72DA0" w:rsidP="00517A09">
      <w:pPr>
        <w:pStyle w:val="Blanc"/>
        <w:rPr>
          <w:lang w:val="ru-RU"/>
        </w:rPr>
      </w:pPr>
    </w:p>
    <w:p w:rsidR="00D72DA0" w:rsidRPr="00D00938" w:rsidRDefault="00D72DA0" w:rsidP="00517A09">
      <w:pPr>
        <w:pStyle w:val="StyleEquationLatinItalic"/>
        <w:rPr>
          <w:rFonts w:asciiTheme="majorBidi" w:hAnsiTheme="majorBidi" w:cstheme="majorBidi"/>
          <w:i w:val="0"/>
          <w:iCs/>
          <w:szCs w:val="22"/>
        </w:rPr>
      </w:pPr>
      <w:r w:rsidRPr="00D00938">
        <w:rPr>
          <w:rFonts w:asciiTheme="majorBidi" w:hAnsiTheme="majorBidi" w:cstheme="majorBidi"/>
          <w:i w:val="0"/>
          <w:iCs/>
          <w:szCs w:val="22"/>
        </w:rPr>
        <w:tab/>
      </w:r>
      <w:r w:rsidRPr="00D00938">
        <w:rPr>
          <w:rFonts w:asciiTheme="majorBidi" w:hAnsiTheme="majorBidi" w:cstheme="majorBidi"/>
          <w:i w:val="0"/>
          <w:iCs/>
          <w:szCs w:val="22"/>
        </w:rPr>
        <w:tab/>
      </w:r>
      <w:r w:rsidR="005E7FF1" w:rsidRPr="00D00938">
        <w:t>M</w:t>
      </w:r>
      <w:r w:rsidR="005E7FF1" w:rsidRPr="00D00938">
        <w:rPr>
          <w:i w:val="0"/>
          <w:iCs/>
        </w:rPr>
        <w:t>(</w:t>
      </w:r>
      <w:r w:rsidR="005E7FF1" w:rsidRPr="00D00938">
        <w:rPr>
          <w:rFonts w:ascii="Symbol" w:hAnsi="Symbol"/>
          <w:i w:val="0"/>
          <w:iCs/>
        </w:rPr>
        <w:t></w:t>
      </w:r>
      <w:r w:rsidR="005E7FF1" w:rsidRPr="00D00938">
        <w:rPr>
          <w:i w:val="0"/>
          <w:iCs/>
        </w:rPr>
        <w:t>) </w:t>
      </w:r>
      <w:r w:rsidR="005E7FF1" w:rsidRPr="00D00938">
        <w:rPr>
          <w:rFonts w:ascii="Symbol" w:hAnsi="Symbol"/>
          <w:i w:val="0"/>
          <w:iCs/>
        </w:rPr>
        <w:t></w:t>
      </w:r>
      <w:r w:rsidR="005E7FF1" w:rsidRPr="00D00938">
        <w:rPr>
          <w:i w:val="0"/>
          <w:iCs/>
        </w:rPr>
        <w:t> 3,44 </w:t>
      </w:r>
      <w:r w:rsidR="005E7FF1" w:rsidRPr="00D00938">
        <w:rPr>
          <w:rFonts w:ascii="Symbol" w:hAnsi="Symbol"/>
          <w:i w:val="0"/>
          <w:iCs/>
        </w:rPr>
        <w:t></w:t>
      </w:r>
      <w:r w:rsidR="005E7FF1" w:rsidRPr="00D00938">
        <w:rPr>
          <w:i w:val="0"/>
          <w:iCs/>
        </w:rPr>
        <w:t> 0,0975 </w:t>
      </w:r>
      <w:r w:rsidR="005E7FF1" w:rsidRPr="00D00938">
        <w:rPr>
          <w:rFonts w:ascii="Symbol" w:hAnsi="Symbol"/>
          <w:i w:val="0"/>
          <w:iCs/>
        </w:rPr>
        <w:t></w:t>
      </w:r>
      <w:r w:rsidR="005E7FF1" w:rsidRPr="00D00938">
        <w:rPr>
          <w:i w:val="0"/>
          <w:iCs/>
        </w:rPr>
        <w:t> – 0,002 </w:t>
      </w:r>
      <w:r w:rsidR="005E7FF1" w:rsidRPr="00D00938">
        <w:rPr>
          <w:rFonts w:ascii="Symbol" w:hAnsi="Symbol"/>
          <w:i w:val="0"/>
          <w:iCs/>
        </w:rPr>
        <w:t></w:t>
      </w:r>
      <w:r w:rsidR="005E7FF1" w:rsidRPr="00D00938">
        <w:rPr>
          <w:i w:val="0"/>
          <w:iCs/>
          <w:vertAlign w:val="superscript"/>
        </w:rPr>
        <w:t>2</w:t>
      </w:r>
      <w:r w:rsidR="00207752" w:rsidRPr="00D00938">
        <w:rPr>
          <w:rFonts w:asciiTheme="majorBidi" w:hAnsiTheme="majorBidi" w:cstheme="majorBidi"/>
          <w:i w:val="0"/>
          <w:iCs/>
          <w:szCs w:val="22"/>
        </w:rPr>
        <w:t>,</w:t>
      </w:r>
      <w:r w:rsidR="00207752" w:rsidRPr="00D00938">
        <w:rPr>
          <w:rFonts w:asciiTheme="majorBidi" w:hAnsiTheme="majorBidi" w:cstheme="majorBidi"/>
          <w:i w:val="0"/>
          <w:iCs/>
          <w:szCs w:val="22"/>
        </w:rPr>
        <w:tab/>
      </w:r>
      <w:r w:rsidRPr="00D00938">
        <w:rPr>
          <w:rFonts w:asciiTheme="majorBidi" w:hAnsiTheme="majorBidi" w:cstheme="majorBidi"/>
          <w:i w:val="0"/>
          <w:iCs/>
          <w:szCs w:val="22"/>
        </w:rPr>
        <w:t>(2)</w:t>
      </w:r>
    </w:p>
    <w:p w:rsidR="00D72DA0" w:rsidRPr="00D00938" w:rsidRDefault="00D72DA0" w:rsidP="00517A09">
      <w:pPr>
        <w:pStyle w:val="Blanc"/>
        <w:rPr>
          <w:lang w:val="ru-RU"/>
        </w:rPr>
      </w:pPr>
    </w:p>
    <w:p w:rsidR="00D72DA0" w:rsidRPr="00D00938" w:rsidRDefault="00D72DA0" w:rsidP="00D96BBB">
      <w:pPr>
        <w:pStyle w:val="Equation"/>
        <w:rPr>
          <w:rFonts w:asciiTheme="majorBidi" w:hAnsiTheme="majorBidi" w:cstheme="majorBidi"/>
          <w:szCs w:val="22"/>
        </w:rPr>
      </w:pPr>
      <w:r w:rsidRPr="00D00938">
        <w:rPr>
          <w:rFonts w:asciiTheme="majorBidi" w:hAnsiTheme="majorBidi" w:cstheme="majorBidi"/>
          <w:szCs w:val="22"/>
        </w:rPr>
        <w:tab/>
      </w:r>
      <w:r w:rsidRPr="00D00938">
        <w:rPr>
          <w:rFonts w:asciiTheme="majorBidi" w:hAnsiTheme="majorBidi" w:cstheme="majorBidi"/>
          <w:szCs w:val="22"/>
        </w:rPr>
        <w:tab/>
      </w:r>
      <w:r w:rsidR="005E7FF1" w:rsidRPr="00D00938">
        <w:rPr>
          <w:i/>
          <w:iCs/>
        </w:rPr>
        <w:t>N</w:t>
      </w:r>
      <w:r w:rsidR="005E7FF1" w:rsidRPr="00D00938">
        <w:t>(</w:t>
      </w:r>
      <w:r w:rsidR="005E7FF1" w:rsidRPr="00D00938">
        <w:rPr>
          <w:rFonts w:ascii="Symbol" w:hAnsi="Symbol"/>
        </w:rPr>
        <w:t></w:t>
      </w:r>
      <w:r w:rsidR="005E7FF1" w:rsidRPr="00D00938">
        <w:t>) </w:t>
      </w:r>
      <w:r w:rsidR="005E7FF1" w:rsidRPr="00D00938">
        <w:rPr>
          <w:rFonts w:ascii="Symbol" w:hAnsi="Symbol"/>
        </w:rPr>
        <w:t></w:t>
      </w:r>
      <w:r w:rsidR="005E7FF1" w:rsidRPr="00D00938">
        <w:t> –0,443 </w:t>
      </w:r>
      <w:r w:rsidR="005E7FF1" w:rsidRPr="00D00938">
        <w:rPr>
          <w:rFonts w:ascii="Symbol" w:hAnsi="Symbol"/>
        </w:rPr>
        <w:t></w:t>
      </w:r>
      <w:r w:rsidR="005E7FF1" w:rsidRPr="00D00938">
        <w:t> </w:t>
      </w:r>
      <w:r w:rsidR="005E7FF1" w:rsidRPr="00D00938">
        <w:rPr>
          <w:rFonts w:ascii="Symbol" w:hAnsi="Symbol"/>
        </w:rPr>
        <w:t></w:t>
      </w:r>
      <w:r w:rsidR="005E7FF1" w:rsidRPr="00D00938">
        <w:t> 34,76</w:t>
      </w:r>
      <w:r w:rsidR="00207752" w:rsidRPr="00D00938">
        <w:rPr>
          <w:rFonts w:asciiTheme="majorBidi" w:hAnsiTheme="majorBidi" w:cstheme="majorBidi"/>
          <w:szCs w:val="22"/>
        </w:rPr>
        <w:t>.</w:t>
      </w:r>
      <w:r w:rsidR="00207752" w:rsidRPr="00D00938">
        <w:rPr>
          <w:rFonts w:asciiTheme="majorBidi" w:hAnsiTheme="majorBidi" w:cstheme="majorBidi"/>
          <w:szCs w:val="22"/>
        </w:rPr>
        <w:tab/>
      </w:r>
      <w:r w:rsidRPr="00D00938">
        <w:rPr>
          <w:rFonts w:asciiTheme="majorBidi" w:hAnsiTheme="majorBidi" w:cstheme="majorBidi"/>
          <w:szCs w:val="22"/>
        </w:rPr>
        <w:t>(3)</w:t>
      </w:r>
    </w:p>
    <w:p w:rsidR="00D72DA0" w:rsidRPr="00D00938" w:rsidRDefault="005E7FF1" w:rsidP="005E7FF1">
      <w:pPr>
        <w:tabs>
          <w:tab w:val="clear" w:pos="794"/>
          <w:tab w:val="left" w:pos="851"/>
        </w:tabs>
        <w:rPr>
          <w:rFonts w:asciiTheme="majorBidi" w:hAnsiTheme="majorBidi" w:cstheme="majorBidi"/>
          <w:szCs w:val="22"/>
        </w:rPr>
      </w:pPr>
      <w:r w:rsidRPr="00D00938">
        <w:rPr>
          <w:rFonts w:asciiTheme="majorBidi" w:hAnsiTheme="majorBidi" w:cstheme="majorBidi"/>
          <w:i/>
          <w:szCs w:val="22"/>
        </w:rPr>
        <w:t>Шаг</w:t>
      </w:r>
      <w:r w:rsidR="00D72DA0" w:rsidRPr="00D00938">
        <w:rPr>
          <w:rFonts w:asciiTheme="majorBidi" w:hAnsiTheme="majorBidi" w:cstheme="majorBidi"/>
          <w:i/>
          <w:szCs w:val="22"/>
        </w:rPr>
        <w:t xml:space="preserve"> 2</w:t>
      </w:r>
      <w:r w:rsidR="00D72DA0" w:rsidRPr="00D00938">
        <w:rPr>
          <w:rFonts w:asciiTheme="majorBidi" w:hAnsiTheme="majorBidi" w:cstheme="majorBidi"/>
          <w:szCs w:val="22"/>
        </w:rPr>
        <w:t>:</w:t>
      </w:r>
      <w:r w:rsidRPr="00D00938">
        <w:rPr>
          <w:rFonts w:asciiTheme="majorBidi" w:hAnsiTheme="majorBidi" w:cstheme="majorBidi"/>
          <w:iCs/>
          <w:szCs w:val="22"/>
        </w:rPr>
        <w:t> Преобразовать распределение замираний, полученное для частоты</w:t>
      </w:r>
      <w:r w:rsidRPr="00D00938">
        <w:rPr>
          <w:rFonts w:asciiTheme="majorBidi" w:hAnsiTheme="majorBidi" w:cstheme="majorBidi"/>
          <w:szCs w:val="22"/>
        </w:rPr>
        <w:t xml:space="preserve"> 1,</w:t>
      </w:r>
      <w:r w:rsidR="00D72DA0" w:rsidRPr="00D00938">
        <w:rPr>
          <w:rFonts w:asciiTheme="majorBidi" w:hAnsiTheme="majorBidi" w:cstheme="majorBidi"/>
          <w:szCs w:val="22"/>
        </w:rPr>
        <w:t xml:space="preserve">5 </w:t>
      </w:r>
      <w:r w:rsidRPr="00D00938">
        <w:rPr>
          <w:rFonts w:asciiTheme="majorBidi" w:hAnsiTheme="majorBidi" w:cstheme="majorBidi"/>
          <w:szCs w:val="22"/>
        </w:rPr>
        <w:t xml:space="preserve">ГГц и справедливое при </w:t>
      </w:r>
      <w:r w:rsidR="00207752" w:rsidRPr="00D00938">
        <w:rPr>
          <w:rFonts w:asciiTheme="majorBidi" w:hAnsiTheme="majorBidi" w:cstheme="majorBidi"/>
          <w:szCs w:val="22"/>
        </w:rPr>
        <w:t>20%</w:t>
      </w:r>
      <w:r w:rsidRPr="00D00938">
        <w:rPr>
          <w:rFonts w:asciiTheme="majorBidi" w:hAnsiTheme="majorBidi" w:cstheme="majorBidi"/>
          <w:szCs w:val="22"/>
        </w:rPr>
        <w:t> ≥ </w:t>
      </w:r>
      <w:r w:rsidRPr="00D00938">
        <w:rPr>
          <w:rFonts w:asciiTheme="majorBidi" w:hAnsiTheme="majorBidi" w:cstheme="majorBidi"/>
          <w:i/>
          <w:szCs w:val="22"/>
        </w:rPr>
        <w:t>p</w:t>
      </w:r>
      <w:r w:rsidRPr="00D00938">
        <w:rPr>
          <w:rFonts w:asciiTheme="majorBidi" w:hAnsiTheme="majorBidi" w:cstheme="majorBidi"/>
          <w:szCs w:val="22"/>
        </w:rPr>
        <w:t> ≥ </w:t>
      </w:r>
      <w:r w:rsidR="00D72DA0" w:rsidRPr="00D00938">
        <w:rPr>
          <w:rFonts w:asciiTheme="majorBidi" w:hAnsiTheme="majorBidi" w:cstheme="majorBidi"/>
          <w:szCs w:val="22"/>
        </w:rPr>
        <w:t>1%,</w:t>
      </w:r>
      <w:r w:rsidRPr="00D00938">
        <w:rPr>
          <w:rFonts w:asciiTheme="majorBidi" w:hAnsiTheme="majorBidi" w:cstheme="majorBidi"/>
          <w:szCs w:val="22"/>
        </w:rPr>
        <w:t xml:space="preserve"> в соответствующее распределение на желаемой частоте </w:t>
      </w:r>
      <w:r w:rsidR="00D72DA0" w:rsidRPr="00D00938">
        <w:rPr>
          <w:rFonts w:asciiTheme="majorBidi" w:hAnsiTheme="majorBidi" w:cstheme="majorBidi"/>
          <w:i/>
          <w:szCs w:val="22"/>
        </w:rPr>
        <w:t>f</w:t>
      </w:r>
      <w:r w:rsidR="00D72DA0" w:rsidRPr="00D00938">
        <w:rPr>
          <w:rFonts w:asciiTheme="majorBidi" w:hAnsiTheme="majorBidi" w:cstheme="majorBidi"/>
          <w:szCs w:val="22"/>
        </w:rPr>
        <w:t> (</w:t>
      </w:r>
      <w:r w:rsidRPr="00D00938">
        <w:rPr>
          <w:rFonts w:asciiTheme="majorBidi" w:hAnsiTheme="majorBidi" w:cstheme="majorBidi"/>
          <w:szCs w:val="22"/>
        </w:rPr>
        <w:t>ГГц</w:t>
      </w:r>
      <w:r w:rsidR="00D72DA0" w:rsidRPr="00D00938">
        <w:rPr>
          <w:rFonts w:asciiTheme="majorBidi" w:hAnsiTheme="majorBidi" w:cstheme="majorBidi"/>
          <w:szCs w:val="22"/>
        </w:rPr>
        <w:t>)</w:t>
      </w:r>
      <w:r w:rsidRPr="00D00938">
        <w:rPr>
          <w:rFonts w:asciiTheme="majorBidi" w:hAnsiTheme="majorBidi" w:cstheme="majorBidi"/>
          <w:szCs w:val="22"/>
        </w:rPr>
        <w:t xml:space="preserve"> в диапазоне</w:t>
      </w:r>
      <w:r w:rsidR="00D72DA0" w:rsidRPr="00D00938">
        <w:rPr>
          <w:rFonts w:asciiTheme="majorBidi" w:hAnsiTheme="majorBidi" w:cstheme="majorBidi"/>
          <w:szCs w:val="22"/>
        </w:rPr>
        <w:t xml:space="preserve"> 0</w:t>
      </w:r>
      <w:r w:rsidRPr="00D00938">
        <w:rPr>
          <w:rFonts w:asciiTheme="majorBidi" w:hAnsiTheme="majorBidi" w:cstheme="majorBidi"/>
          <w:szCs w:val="22"/>
        </w:rPr>
        <w:t>,</w:t>
      </w:r>
      <w:r w:rsidR="00D72DA0" w:rsidRPr="00D00938">
        <w:rPr>
          <w:rFonts w:asciiTheme="majorBidi" w:hAnsiTheme="majorBidi" w:cstheme="majorBidi"/>
          <w:szCs w:val="22"/>
        </w:rPr>
        <w:t>8 </w:t>
      </w:r>
      <w:r w:rsidRPr="00D00938">
        <w:rPr>
          <w:rFonts w:asciiTheme="majorBidi" w:hAnsiTheme="majorBidi" w:cstheme="majorBidi"/>
          <w:szCs w:val="22"/>
        </w:rPr>
        <w:t>ГГц ≤ </w:t>
      </w:r>
      <w:r w:rsidR="00D72DA0" w:rsidRPr="00D00938">
        <w:rPr>
          <w:rFonts w:asciiTheme="majorBidi" w:hAnsiTheme="majorBidi" w:cstheme="majorBidi"/>
          <w:i/>
          <w:szCs w:val="22"/>
        </w:rPr>
        <w:t>f</w:t>
      </w:r>
      <w:r w:rsidRPr="00D00938">
        <w:rPr>
          <w:rFonts w:asciiTheme="majorBidi" w:hAnsiTheme="majorBidi" w:cstheme="majorBidi"/>
          <w:szCs w:val="22"/>
        </w:rPr>
        <w:t> ≤ </w:t>
      </w:r>
      <w:r w:rsidR="00D72DA0" w:rsidRPr="00D00938">
        <w:rPr>
          <w:rFonts w:asciiTheme="majorBidi" w:hAnsiTheme="majorBidi" w:cstheme="majorBidi"/>
          <w:szCs w:val="22"/>
        </w:rPr>
        <w:t>20</w:t>
      </w:r>
      <w:r w:rsidRPr="00D00938">
        <w:rPr>
          <w:rFonts w:asciiTheme="majorBidi" w:hAnsiTheme="majorBidi" w:cstheme="majorBidi"/>
          <w:szCs w:val="22"/>
        </w:rPr>
        <w:t> ГГц</w:t>
      </w:r>
      <w:r w:rsidR="00D72DA0" w:rsidRPr="00D00938">
        <w:rPr>
          <w:rFonts w:asciiTheme="majorBidi" w:hAnsiTheme="majorBidi" w:cstheme="majorBidi"/>
          <w:szCs w:val="22"/>
        </w:rPr>
        <w:t>:</w:t>
      </w:r>
    </w:p>
    <w:p w:rsidR="00D72DA0" w:rsidRPr="00D00938" w:rsidRDefault="00D72DA0" w:rsidP="00517A09">
      <w:pPr>
        <w:pStyle w:val="Blanc"/>
        <w:rPr>
          <w:lang w:val="ru-RU"/>
        </w:rPr>
      </w:pPr>
    </w:p>
    <w:p w:rsidR="00D72DA0" w:rsidRPr="00D00938" w:rsidRDefault="00D72DA0" w:rsidP="00517A09">
      <w:pPr>
        <w:pStyle w:val="Equation"/>
        <w:rPr>
          <w:rFonts w:asciiTheme="majorBidi" w:hAnsiTheme="majorBidi" w:cstheme="majorBidi"/>
          <w:szCs w:val="22"/>
        </w:rPr>
      </w:pPr>
      <w:r w:rsidRPr="00D00938">
        <w:rPr>
          <w:rFonts w:asciiTheme="majorBidi" w:hAnsiTheme="majorBidi" w:cstheme="majorBidi"/>
          <w:szCs w:val="22"/>
        </w:rPr>
        <w:tab/>
      </w:r>
      <w:r w:rsidRPr="00D00938">
        <w:rPr>
          <w:rFonts w:asciiTheme="majorBidi" w:hAnsiTheme="majorBidi" w:cstheme="majorBidi"/>
          <w:szCs w:val="22"/>
        </w:rPr>
        <w:tab/>
      </w:r>
      <w:r w:rsidR="0005142C" w:rsidRPr="00D00938">
        <w:rPr>
          <w:rFonts w:asciiTheme="majorBidi" w:hAnsiTheme="majorBidi" w:cstheme="majorBidi"/>
          <w:position w:val="-36"/>
          <w:szCs w:val="22"/>
        </w:rPr>
        <w:object w:dxaOrig="392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196.8pt;height:40.2pt" o:ole="">
            <v:imagedata r:id="rId14" o:title=""/>
          </v:shape>
          <o:OLEObject Type="Embed" ProgID="Equation.3" ShapeID="_x0000_i1190" DrawAspect="Content" ObjectID="_1334145823" r:id="rId15"/>
        </w:object>
      </w:r>
      <w:r w:rsidR="00207752" w:rsidRPr="00D00938">
        <w:rPr>
          <w:rFonts w:asciiTheme="majorBidi" w:hAnsiTheme="majorBidi" w:cstheme="majorBidi"/>
          <w:szCs w:val="22"/>
        </w:rPr>
        <w:t>.</w:t>
      </w:r>
      <w:r w:rsidR="00207752" w:rsidRPr="00D00938">
        <w:rPr>
          <w:rFonts w:asciiTheme="majorBidi" w:hAnsiTheme="majorBidi" w:cstheme="majorBidi"/>
          <w:szCs w:val="22"/>
        </w:rPr>
        <w:tab/>
      </w:r>
      <w:r w:rsidRPr="00D00938">
        <w:rPr>
          <w:rFonts w:asciiTheme="majorBidi" w:hAnsiTheme="majorBidi" w:cstheme="majorBidi"/>
          <w:szCs w:val="22"/>
        </w:rPr>
        <w:t>(4)</w:t>
      </w:r>
    </w:p>
    <w:p w:rsidR="00D72DA0" w:rsidRPr="00D00938" w:rsidRDefault="007B098C" w:rsidP="007B098C">
      <w:pPr>
        <w:rPr>
          <w:rFonts w:asciiTheme="majorBidi" w:hAnsiTheme="majorBidi" w:cstheme="majorBidi"/>
          <w:szCs w:val="22"/>
        </w:rPr>
      </w:pPr>
      <w:r w:rsidRPr="00D00938">
        <w:rPr>
          <w:rFonts w:asciiTheme="majorBidi" w:hAnsiTheme="majorBidi" w:cstheme="majorBidi"/>
          <w:i/>
          <w:szCs w:val="22"/>
        </w:rPr>
        <w:t>Шаг</w:t>
      </w:r>
      <w:r w:rsidR="00D72DA0" w:rsidRPr="00D00938">
        <w:rPr>
          <w:rFonts w:asciiTheme="majorBidi" w:hAnsiTheme="majorBidi" w:cstheme="majorBidi"/>
          <w:i/>
          <w:szCs w:val="22"/>
        </w:rPr>
        <w:t> 3</w:t>
      </w:r>
      <w:r w:rsidR="00D72DA0" w:rsidRPr="00D00938">
        <w:rPr>
          <w:rFonts w:asciiTheme="majorBidi" w:hAnsiTheme="majorBidi" w:cstheme="majorBidi"/>
          <w:szCs w:val="22"/>
        </w:rPr>
        <w:t>: </w:t>
      </w:r>
      <w:r w:rsidRPr="00D00938">
        <w:rPr>
          <w:rFonts w:asciiTheme="majorBidi" w:hAnsiTheme="majorBidi" w:cstheme="majorBidi"/>
          <w:szCs w:val="22"/>
        </w:rPr>
        <w:t>Рассчитать распределение замираний для процентов расстояний</w:t>
      </w:r>
      <w:r w:rsidR="00D72DA0" w:rsidRPr="00D00938">
        <w:rPr>
          <w:rFonts w:asciiTheme="majorBidi" w:hAnsiTheme="majorBidi" w:cstheme="majorBidi"/>
          <w:szCs w:val="22"/>
        </w:rPr>
        <w:t xml:space="preserve"> 80%</w:t>
      </w:r>
      <w:r w:rsidRPr="00D00938">
        <w:rPr>
          <w:rFonts w:asciiTheme="majorBidi" w:hAnsiTheme="majorBidi" w:cstheme="majorBidi"/>
          <w:szCs w:val="22"/>
        </w:rPr>
        <w:t> ≥ </w:t>
      </w:r>
      <w:r w:rsidR="00D72DA0" w:rsidRPr="00D00938">
        <w:rPr>
          <w:rFonts w:asciiTheme="majorBidi" w:hAnsiTheme="majorBidi" w:cstheme="majorBidi"/>
          <w:i/>
          <w:szCs w:val="22"/>
        </w:rPr>
        <w:t>p</w:t>
      </w:r>
      <w:r w:rsidR="00D72DA0" w:rsidRPr="00D00938">
        <w:rPr>
          <w:rFonts w:asciiTheme="majorBidi" w:hAnsiTheme="majorBidi" w:cstheme="majorBidi"/>
          <w:szCs w:val="22"/>
        </w:rPr>
        <w:t> </w:t>
      </w:r>
      <w:r w:rsidRPr="00D00938">
        <w:rPr>
          <w:rFonts w:asciiTheme="majorBidi" w:hAnsiTheme="majorBidi" w:cstheme="majorBidi"/>
          <w:szCs w:val="22"/>
        </w:rPr>
        <w:t>&gt;</w:t>
      </w:r>
      <w:r w:rsidR="00D72DA0" w:rsidRPr="00D00938">
        <w:rPr>
          <w:rFonts w:asciiTheme="majorBidi" w:hAnsiTheme="majorBidi" w:cstheme="majorBidi"/>
          <w:szCs w:val="22"/>
        </w:rPr>
        <w:t> 20%</w:t>
      </w:r>
      <w:r w:rsidRPr="00D00938">
        <w:rPr>
          <w:rFonts w:asciiTheme="majorBidi" w:hAnsiTheme="majorBidi" w:cstheme="majorBidi"/>
          <w:szCs w:val="22"/>
        </w:rPr>
        <w:t xml:space="preserve"> в диапазоне частот </w:t>
      </w:r>
      <w:r w:rsidR="00D72DA0" w:rsidRPr="00D00938">
        <w:rPr>
          <w:rFonts w:asciiTheme="majorBidi" w:hAnsiTheme="majorBidi" w:cstheme="majorBidi"/>
          <w:szCs w:val="22"/>
        </w:rPr>
        <w:t>0</w:t>
      </w:r>
      <w:r w:rsidRPr="00D00938">
        <w:rPr>
          <w:rFonts w:asciiTheme="majorBidi" w:hAnsiTheme="majorBidi" w:cstheme="majorBidi"/>
          <w:szCs w:val="22"/>
        </w:rPr>
        <w:t>,</w:t>
      </w:r>
      <w:r w:rsidR="00D72DA0" w:rsidRPr="00D00938">
        <w:rPr>
          <w:rFonts w:asciiTheme="majorBidi" w:hAnsiTheme="majorBidi" w:cstheme="majorBidi"/>
          <w:szCs w:val="22"/>
        </w:rPr>
        <w:t>85 </w:t>
      </w:r>
      <w:r w:rsidRPr="00D00938">
        <w:rPr>
          <w:rFonts w:asciiTheme="majorBidi" w:hAnsiTheme="majorBidi" w:cstheme="majorBidi"/>
          <w:szCs w:val="22"/>
        </w:rPr>
        <w:t>ГГц ≤ </w:t>
      </w:r>
      <w:r w:rsidR="00D72DA0" w:rsidRPr="00D00938">
        <w:rPr>
          <w:rFonts w:asciiTheme="majorBidi" w:hAnsiTheme="majorBidi" w:cstheme="majorBidi"/>
          <w:i/>
          <w:szCs w:val="22"/>
        </w:rPr>
        <w:t>f</w:t>
      </w:r>
      <w:r w:rsidRPr="00D00938">
        <w:rPr>
          <w:rFonts w:asciiTheme="majorBidi" w:hAnsiTheme="majorBidi" w:cstheme="majorBidi"/>
          <w:szCs w:val="22"/>
        </w:rPr>
        <w:t> ≤ </w:t>
      </w:r>
      <w:r w:rsidR="00D72DA0" w:rsidRPr="00D00938">
        <w:rPr>
          <w:rFonts w:asciiTheme="majorBidi" w:hAnsiTheme="majorBidi" w:cstheme="majorBidi"/>
          <w:szCs w:val="22"/>
        </w:rPr>
        <w:t>20</w:t>
      </w:r>
      <w:r w:rsidRPr="00D00938">
        <w:rPr>
          <w:rFonts w:asciiTheme="majorBidi" w:hAnsiTheme="majorBidi" w:cstheme="majorBidi"/>
          <w:szCs w:val="22"/>
        </w:rPr>
        <w:t> ГГц</w:t>
      </w:r>
      <w:r w:rsidR="00D72DA0" w:rsidRPr="00D00938">
        <w:rPr>
          <w:rFonts w:asciiTheme="majorBidi" w:hAnsiTheme="majorBidi" w:cstheme="majorBidi"/>
          <w:szCs w:val="22"/>
        </w:rPr>
        <w:t>:</w:t>
      </w:r>
    </w:p>
    <w:p w:rsidR="00D72DA0" w:rsidRPr="00D00938" w:rsidRDefault="00D72DA0" w:rsidP="00517A09">
      <w:pPr>
        <w:pStyle w:val="Blanc"/>
        <w:rPr>
          <w:lang w:val="ru-RU"/>
        </w:rPr>
      </w:pPr>
    </w:p>
    <w:p w:rsidR="00D72DA0" w:rsidRPr="00D00938" w:rsidRDefault="00D72DA0" w:rsidP="0005142C">
      <w:pPr>
        <w:pStyle w:val="Equation"/>
        <w:tabs>
          <w:tab w:val="clear" w:pos="4820"/>
          <w:tab w:val="left" w:pos="5529"/>
          <w:tab w:val="left" w:pos="6096"/>
        </w:tabs>
      </w:pPr>
      <w:r w:rsidRPr="00D00938">
        <w:rPr>
          <w:i/>
        </w:rPr>
        <w:tab/>
      </w:r>
      <w:r w:rsidR="0005142C" w:rsidRPr="00D00938">
        <w:rPr>
          <w:position w:val="-26"/>
        </w:rPr>
        <w:object w:dxaOrig="3340" w:dyaOrig="620">
          <v:shape id="_x0000_i1188" type="#_x0000_t75" style="width:166.8pt;height:31.8pt" o:ole="">
            <v:imagedata r:id="rId16" o:title=""/>
          </v:shape>
          <o:OLEObject Type="Embed" ProgID="Equation.3" ShapeID="_x0000_i1188" DrawAspect="Content" ObjectID="_1334145824" r:id="rId17"/>
        </w:object>
      </w:r>
      <w:r w:rsidRPr="00D00938">
        <w:tab/>
      </w:r>
      <w:r w:rsidR="007B098C" w:rsidRPr="00D00938">
        <w:t>для</w:t>
      </w:r>
      <w:r w:rsidR="007B098C" w:rsidRPr="00D00938">
        <w:tab/>
      </w:r>
      <w:r w:rsidRPr="00D00938">
        <w:t>80%</w:t>
      </w:r>
      <w:r w:rsidR="007B098C" w:rsidRPr="00D00938">
        <w:t> ≥ </w:t>
      </w:r>
      <w:r w:rsidR="007B098C" w:rsidRPr="00D00938">
        <w:rPr>
          <w:i/>
        </w:rPr>
        <w:t>p</w:t>
      </w:r>
      <w:r w:rsidR="007B098C" w:rsidRPr="00D00938">
        <w:t> &gt; </w:t>
      </w:r>
      <w:r w:rsidR="00207752" w:rsidRPr="00D00938">
        <w:t>20%,</w:t>
      </w:r>
      <w:r w:rsidR="00207752" w:rsidRPr="00D00938">
        <w:tab/>
      </w:r>
      <w:r w:rsidRPr="00D00938">
        <w:t>(5)</w:t>
      </w:r>
    </w:p>
    <w:p w:rsidR="00D72DA0" w:rsidRPr="00D00938" w:rsidRDefault="00D72DA0" w:rsidP="0005142C">
      <w:pPr>
        <w:pStyle w:val="Equation"/>
        <w:tabs>
          <w:tab w:val="clear" w:pos="4820"/>
          <w:tab w:val="left" w:pos="5529"/>
          <w:tab w:val="left" w:pos="6096"/>
        </w:tabs>
        <w:rPr>
          <w:rFonts w:asciiTheme="majorBidi" w:hAnsiTheme="majorBidi" w:cstheme="majorBidi"/>
          <w:szCs w:val="22"/>
        </w:rPr>
      </w:pPr>
      <w:r w:rsidRPr="00D00938">
        <w:rPr>
          <w:rFonts w:asciiTheme="majorBidi" w:hAnsiTheme="majorBidi" w:cstheme="majorBidi"/>
          <w:szCs w:val="22"/>
        </w:rPr>
        <w:tab/>
      </w:r>
      <w:r w:rsidR="0005142C" w:rsidRPr="00D00938">
        <w:rPr>
          <w:rFonts w:asciiTheme="majorBidi" w:hAnsiTheme="majorBidi" w:cstheme="majorBidi"/>
          <w:position w:val="-10"/>
          <w:szCs w:val="22"/>
        </w:rPr>
        <w:object w:dxaOrig="2079" w:dyaOrig="300">
          <v:shape id="_x0000_i1192" type="#_x0000_t75" style="width:104.4pt;height:15pt" o:ole="">
            <v:imagedata r:id="rId18" o:title=""/>
          </v:shape>
          <o:OLEObject Type="Embed" ProgID="Equation.3" ShapeID="_x0000_i1192" DrawAspect="Content" ObjectID="_1334145825" r:id="rId19"/>
        </w:object>
      </w:r>
      <w:r w:rsidRPr="00D00938">
        <w:rPr>
          <w:rFonts w:asciiTheme="majorBidi" w:hAnsiTheme="majorBidi" w:cstheme="majorBidi"/>
          <w:szCs w:val="22"/>
        </w:rPr>
        <w:tab/>
      </w:r>
      <w:r w:rsidR="007B098C" w:rsidRPr="00D00938">
        <w:rPr>
          <w:rFonts w:asciiTheme="majorBidi" w:hAnsiTheme="majorBidi" w:cstheme="majorBidi"/>
          <w:szCs w:val="22"/>
        </w:rPr>
        <w:t>для</w:t>
      </w:r>
      <w:r w:rsidR="007B098C" w:rsidRPr="00D00938">
        <w:rPr>
          <w:rFonts w:asciiTheme="majorBidi" w:hAnsiTheme="majorBidi" w:cstheme="majorBidi"/>
          <w:szCs w:val="22"/>
        </w:rPr>
        <w:tab/>
      </w:r>
      <w:r w:rsidRPr="00D00938">
        <w:rPr>
          <w:rFonts w:asciiTheme="majorBidi" w:hAnsiTheme="majorBidi" w:cstheme="majorBidi"/>
          <w:szCs w:val="22"/>
        </w:rPr>
        <w:t>20%</w:t>
      </w:r>
      <w:r w:rsidR="007B098C" w:rsidRPr="00D00938">
        <w:rPr>
          <w:rFonts w:asciiTheme="majorBidi" w:hAnsiTheme="majorBidi" w:cstheme="majorBidi"/>
          <w:szCs w:val="22"/>
        </w:rPr>
        <w:t> ≥ </w:t>
      </w:r>
      <w:r w:rsidR="007B098C" w:rsidRPr="00D00938">
        <w:rPr>
          <w:rFonts w:asciiTheme="majorBidi" w:hAnsiTheme="majorBidi" w:cstheme="majorBidi"/>
          <w:i/>
          <w:szCs w:val="22"/>
        </w:rPr>
        <w:t>p</w:t>
      </w:r>
      <w:r w:rsidR="007B098C" w:rsidRPr="00D00938">
        <w:rPr>
          <w:rFonts w:asciiTheme="majorBidi" w:hAnsiTheme="majorBidi" w:cstheme="majorBidi"/>
          <w:szCs w:val="22"/>
        </w:rPr>
        <w:t> &gt; </w:t>
      </w:r>
      <w:r w:rsidRPr="00D00938">
        <w:rPr>
          <w:rFonts w:asciiTheme="majorBidi" w:hAnsiTheme="majorBidi" w:cstheme="majorBidi"/>
          <w:szCs w:val="22"/>
        </w:rPr>
        <w:t>1%</w:t>
      </w:r>
      <w:r w:rsidR="00207752" w:rsidRPr="00D00938">
        <w:rPr>
          <w:rFonts w:asciiTheme="majorBidi" w:hAnsiTheme="majorBidi" w:cstheme="majorBidi"/>
          <w:szCs w:val="22"/>
        </w:rPr>
        <w:t>.</w:t>
      </w:r>
    </w:p>
    <w:p w:rsidR="00D72DA0" w:rsidRPr="00D00938" w:rsidRDefault="00A03F85" w:rsidP="00A03F85">
      <w:pPr>
        <w:rPr>
          <w:rFonts w:asciiTheme="majorBidi" w:hAnsiTheme="majorBidi" w:cstheme="majorBidi"/>
          <w:szCs w:val="22"/>
        </w:rPr>
      </w:pPr>
      <w:r w:rsidRPr="00D00938">
        <w:rPr>
          <w:rFonts w:asciiTheme="majorBidi" w:hAnsiTheme="majorBidi" w:cstheme="majorBidi"/>
          <w:i/>
          <w:szCs w:val="22"/>
        </w:rPr>
        <w:t>Шаг</w:t>
      </w:r>
      <w:r w:rsidR="00D72DA0" w:rsidRPr="00D00938">
        <w:rPr>
          <w:rFonts w:asciiTheme="majorBidi" w:hAnsiTheme="majorBidi" w:cstheme="majorBidi"/>
          <w:i/>
          <w:szCs w:val="22"/>
        </w:rPr>
        <w:t> 4</w:t>
      </w:r>
      <w:r w:rsidR="00D72DA0" w:rsidRPr="00D00938">
        <w:rPr>
          <w:rFonts w:asciiTheme="majorBidi" w:hAnsiTheme="majorBidi" w:cstheme="majorBidi"/>
          <w:szCs w:val="22"/>
        </w:rPr>
        <w:t>: </w:t>
      </w:r>
      <w:r w:rsidRPr="00D00938">
        <w:rPr>
          <w:rFonts w:asciiTheme="majorBidi" w:hAnsiTheme="majorBidi" w:cstheme="majorBidi"/>
          <w:szCs w:val="22"/>
        </w:rPr>
        <w:t xml:space="preserve">Для углов места трассы в диапазоне </w:t>
      </w:r>
      <w:r w:rsidR="00D72DA0" w:rsidRPr="00D00938">
        <w:rPr>
          <w:rFonts w:asciiTheme="majorBidi" w:hAnsiTheme="majorBidi" w:cstheme="majorBidi"/>
          <w:szCs w:val="22"/>
        </w:rPr>
        <w:t>20</w:t>
      </w:r>
      <w:r w:rsidR="00D72DA0" w:rsidRPr="00D00938">
        <w:rPr>
          <w:rFonts w:asciiTheme="majorBidi" w:hAnsiTheme="majorBidi" w:cstheme="majorBidi"/>
          <w:szCs w:val="22"/>
        </w:rPr>
        <w:sym w:font="Symbol" w:char="F0B0"/>
      </w:r>
      <w:r w:rsidR="00D72DA0" w:rsidRPr="00D00938">
        <w:rPr>
          <w:rFonts w:asciiTheme="majorBidi" w:hAnsiTheme="majorBidi" w:cstheme="majorBidi"/>
          <w:szCs w:val="22"/>
        </w:rPr>
        <w:t> </w:t>
      </w:r>
      <w:r w:rsidRPr="00D00938">
        <w:rPr>
          <w:rFonts w:asciiTheme="majorBidi" w:hAnsiTheme="majorBidi" w:cstheme="majorBidi"/>
          <w:szCs w:val="22"/>
        </w:rPr>
        <w:t>&gt;</w:t>
      </w:r>
      <w:r w:rsidR="00D72DA0" w:rsidRPr="00D00938">
        <w:rPr>
          <w:rFonts w:asciiTheme="majorBidi" w:hAnsiTheme="majorBidi" w:cstheme="majorBidi"/>
          <w:szCs w:val="22"/>
        </w:rPr>
        <w:t> </w:t>
      </w:r>
      <w:r w:rsidR="00D72DA0" w:rsidRPr="00D00938">
        <w:rPr>
          <w:rFonts w:asciiTheme="majorBidi" w:hAnsiTheme="majorBidi" w:cstheme="majorBidi"/>
          <w:szCs w:val="22"/>
        </w:rPr>
        <w:sym w:font="Symbol" w:char="F071"/>
      </w:r>
      <w:r w:rsidR="00D72DA0" w:rsidRPr="00D00938">
        <w:rPr>
          <w:rFonts w:asciiTheme="majorBidi" w:hAnsiTheme="majorBidi" w:cstheme="majorBidi"/>
          <w:szCs w:val="22"/>
        </w:rPr>
        <w:t> </w:t>
      </w:r>
      <w:r w:rsidRPr="00D00938">
        <w:rPr>
          <w:rFonts w:asciiTheme="majorBidi" w:hAnsiTheme="majorBidi" w:cstheme="majorBidi"/>
          <w:szCs w:val="22"/>
        </w:rPr>
        <w:t>≥</w:t>
      </w:r>
      <w:r w:rsidR="00D72DA0" w:rsidRPr="00D00938">
        <w:rPr>
          <w:rFonts w:asciiTheme="majorBidi" w:hAnsiTheme="majorBidi" w:cstheme="majorBidi"/>
          <w:szCs w:val="22"/>
        </w:rPr>
        <w:t> 7</w:t>
      </w:r>
      <w:r w:rsidR="00D72DA0" w:rsidRPr="00D00938">
        <w:rPr>
          <w:rFonts w:asciiTheme="majorBidi" w:hAnsiTheme="majorBidi" w:cstheme="majorBidi"/>
          <w:szCs w:val="22"/>
        </w:rPr>
        <w:sym w:font="Symbol" w:char="F0B0"/>
      </w:r>
      <w:r w:rsidRPr="00D00938">
        <w:rPr>
          <w:rFonts w:asciiTheme="majorBidi" w:hAnsiTheme="majorBidi" w:cstheme="majorBidi"/>
          <w:szCs w:val="22"/>
        </w:rPr>
        <w:t xml:space="preserve"> распределение замираний принимается таким же, как при</w:t>
      </w:r>
      <w:r w:rsidR="00D72DA0" w:rsidRPr="00D00938">
        <w:rPr>
          <w:rFonts w:asciiTheme="majorBidi" w:hAnsiTheme="majorBidi" w:cstheme="majorBidi"/>
          <w:szCs w:val="22"/>
        </w:rPr>
        <w:t> </w:t>
      </w:r>
      <w:r w:rsidR="00D72DA0" w:rsidRPr="00D00938">
        <w:rPr>
          <w:rFonts w:asciiTheme="majorBidi" w:hAnsiTheme="majorBidi" w:cstheme="majorBidi"/>
          <w:szCs w:val="22"/>
        </w:rPr>
        <w:sym w:font="Symbol" w:char="F071"/>
      </w:r>
      <w:r w:rsidR="00D72DA0" w:rsidRPr="00D00938">
        <w:rPr>
          <w:rFonts w:asciiTheme="majorBidi" w:hAnsiTheme="majorBidi" w:cstheme="majorBidi"/>
          <w:szCs w:val="22"/>
        </w:rPr>
        <w:t> </w:t>
      </w:r>
      <w:r w:rsidRPr="00D00938">
        <w:rPr>
          <w:rFonts w:asciiTheme="majorBidi" w:hAnsiTheme="majorBidi" w:cstheme="majorBidi"/>
          <w:szCs w:val="22"/>
        </w:rPr>
        <w:t>=</w:t>
      </w:r>
      <w:r w:rsidR="00D72DA0" w:rsidRPr="00D00938">
        <w:rPr>
          <w:rFonts w:asciiTheme="majorBidi" w:hAnsiTheme="majorBidi" w:cstheme="majorBidi"/>
          <w:szCs w:val="22"/>
        </w:rPr>
        <w:t> 20</w:t>
      </w:r>
      <w:r w:rsidR="00D72DA0" w:rsidRPr="00D00938">
        <w:rPr>
          <w:rFonts w:asciiTheme="majorBidi" w:hAnsiTheme="majorBidi" w:cstheme="majorBidi"/>
          <w:szCs w:val="22"/>
        </w:rPr>
        <w:sym w:font="Symbol" w:char="F0B0"/>
      </w:r>
      <w:r w:rsidR="00D72DA0" w:rsidRPr="00D00938">
        <w:rPr>
          <w:rFonts w:asciiTheme="majorBidi" w:hAnsiTheme="majorBidi" w:cstheme="majorBidi"/>
          <w:szCs w:val="22"/>
        </w:rPr>
        <w:t>.</w:t>
      </w:r>
    </w:p>
    <w:p w:rsidR="00A03F85" w:rsidRPr="00D00938" w:rsidRDefault="00A03F85" w:rsidP="00C739A1">
      <w:pPr>
        <w:spacing w:line="0" w:lineRule="atLeast"/>
        <w:rPr>
          <w:rFonts w:asciiTheme="majorBidi" w:hAnsiTheme="majorBidi" w:cstheme="majorBidi"/>
          <w:szCs w:val="22"/>
        </w:rPr>
      </w:pPr>
      <w:r w:rsidRPr="00D00938">
        <w:rPr>
          <w:rFonts w:asciiTheme="majorBidi" w:hAnsiTheme="majorBidi" w:cstheme="majorBidi"/>
          <w:szCs w:val="22"/>
        </w:rPr>
        <w:t>На рис</w:t>
      </w:r>
      <w:r w:rsidR="00C739A1" w:rsidRPr="00D00938">
        <w:rPr>
          <w:rFonts w:asciiTheme="majorBidi" w:hAnsiTheme="majorBidi" w:cstheme="majorBidi"/>
          <w:szCs w:val="22"/>
        </w:rPr>
        <w:t>унке</w:t>
      </w:r>
      <w:r w:rsidRPr="00D00938">
        <w:rPr>
          <w:rFonts w:asciiTheme="majorBidi" w:hAnsiTheme="majorBidi" w:cstheme="majorBidi"/>
          <w:szCs w:val="22"/>
        </w:rPr>
        <w:t xml:space="preserve"> 1 показаны величины превышенных замираний на частоте 1,5 ГГц в зависимости от угла места от 10</w:t>
      </w:r>
      <w:r w:rsidRPr="00D00938">
        <w:rPr>
          <w:rFonts w:asciiTheme="majorBidi" w:hAnsiTheme="majorBidi" w:cstheme="majorBidi"/>
          <w:szCs w:val="22"/>
        </w:rPr>
        <w:sym w:font="Symbol" w:char="F0B0"/>
      </w:r>
      <w:r w:rsidRPr="00D00938">
        <w:rPr>
          <w:rFonts w:asciiTheme="majorBidi" w:hAnsiTheme="majorBidi" w:cstheme="majorBidi"/>
          <w:szCs w:val="22"/>
        </w:rPr>
        <w:t xml:space="preserve"> до 60</w:t>
      </w:r>
      <w:r w:rsidRPr="00D00938">
        <w:rPr>
          <w:rFonts w:asciiTheme="majorBidi" w:hAnsiTheme="majorBidi" w:cstheme="majorBidi"/>
          <w:szCs w:val="22"/>
        </w:rPr>
        <w:sym w:font="Symbol" w:char="F0B0"/>
      </w:r>
      <w:r w:rsidRPr="00D00938">
        <w:rPr>
          <w:rFonts w:asciiTheme="majorBidi" w:hAnsiTheme="majorBidi" w:cstheme="majorBidi"/>
          <w:szCs w:val="22"/>
        </w:rPr>
        <w:t xml:space="preserve"> для ряда одинаковых значений процента от 1% до 50%.</w:t>
      </w:r>
    </w:p>
    <w:p w:rsidR="00D72DA0" w:rsidRPr="00D00938" w:rsidRDefault="00D72DA0" w:rsidP="00E0429A">
      <w:pPr>
        <w:pStyle w:val="Heading4"/>
        <w:rPr>
          <w:sz w:val="22"/>
          <w:szCs w:val="22"/>
        </w:rPr>
      </w:pPr>
      <w:bookmarkStart w:id="13" w:name="_Toc398375644"/>
      <w:r w:rsidRPr="00D00938">
        <w:rPr>
          <w:sz w:val="22"/>
          <w:szCs w:val="22"/>
        </w:rPr>
        <w:t>4.1.1.1</w:t>
      </w:r>
      <w:r w:rsidRPr="00D00938">
        <w:rPr>
          <w:sz w:val="22"/>
          <w:szCs w:val="22"/>
        </w:rPr>
        <w:tab/>
      </w:r>
      <w:r w:rsidR="00A03F85" w:rsidRPr="00D00938">
        <w:rPr>
          <w:sz w:val="22"/>
          <w:szCs w:val="22"/>
        </w:rPr>
        <w:t>Применение метода для углов возвышения</w:t>
      </w:r>
      <w:r w:rsidRPr="00D00938">
        <w:rPr>
          <w:sz w:val="22"/>
          <w:szCs w:val="22"/>
        </w:rPr>
        <w:t xml:space="preserve"> </w:t>
      </w:r>
      <w:r w:rsidR="00A03F85" w:rsidRPr="00D00938">
        <w:rPr>
          <w:sz w:val="22"/>
          <w:szCs w:val="22"/>
        </w:rPr>
        <w:t>&gt; </w:t>
      </w:r>
      <w:r w:rsidRPr="00D00938">
        <w:rPr>
          <w:sz w:val="22"/>
          <w:szCs w:val="22"/>
        </w:rPr>
        <w:t>60</w:t>
      </w:r>
      <w:bookmarkEnd w:id="13"/>
      <w:r w:rsidR="00A03F85" w:rsidRPr="00D00938">
        <w:rPr>
          <w:sz w:val="22"/>
          <w:szCs w:val="22"/>
        </w:rPr>
        <w:sym w:font="Symbol" w:char="F0B0"/>
      </w:r>
    </w:p>
    <w:p w:rsidR="00A03F85" w:rsidRPr="00D00938" w:rsidRDefault="00A03F85" w:rsidP="00D72DA0">
      <w:pPr>
        <w:rPr>
          <w:rFonts w:asciiTheme="majorBidi" w:hAnsiTheme="majorBidi" w:cstheme="majorBidi"/>
          <w:szCs w:val="22"/>
        </w:rPr>
      </w:pPr>
      <w:r w:rsidRPr="00D00938">
        <w:rPr>
          <w:rFonts w:asciiTheme="majorBidi" w:hAnsiTheme="majorBidi" w:cstheme="majorBidi"/>
          <w:szCs w:val="22"/>
        </w:rPr>
        <w:t>Модель затенения придорожной растительностью на частотах 1,6 ГГц и 2,6 ГГц можно использовать при углах места трассы выше 60</w:t>
      </w:r>
      <w:r w:rsidRPr="00D00938">
        <w:rPr>
          <w:rFonts w:asciiTheme="majorBidi" w:hAnsiTheme="majorBidi" w:cstheme="majorBidi"/>
          <w:szCs w:val="22"/>
        </w:rPr>
        <w:sym w:font="Symbol" w:char="F0B0"/>
      </w:r>
      <w:r w:rsidRPr="00D00938">
        <w:rPr>
          <w:rFonts w:asciiTheme="majorBidi" w:hAnsiTheme="majorBidi" w:cstheme="majorBidi"/>
          <w:szCs w:val="22"/>
        </w:rPr>
        <w:t>, применив следующую процедуру:</w:t>
      </w:r>
    </w:p>
    <w:p w:rsidR="00D72DA0" w:rsidRPr="00D00938" w:rsidRDefault="00D72DA0" w:rsidP="00207752">
      <w:pPr>
        <w:spacing w:before="80"/>
        <w:ind w:left="794" w:hanging="794"/>
        <w:rPr>
          <w:rFonts w:asciiTheme="majorBidi" w:hAnsiTheme="majorBidi" w:cstheme="majorBidi"/>
          <w:szCs w:val="22"/>
        </w:rPr>
      </w:pPr>
      <w:r w:rsidRPr="00D00938">
        <w:rPr>
          <w:rFonts w:asciiTheme="majorBidi" w:hAnsiTheme="majorBidi" w:cstheme="majorBidi"/>
          <w:szCs w:val="22"/>
        </w:rPr>
        <w:t>–</w:t>
      </w:r>
      <w:r w:rsidRPr="00D00938">
        <w:rPr>
          <w:rFonts w:asciiTheme="majorBidi" w:hAnsiTheme="majorBidi" w:cstheme="majorBidi"/>
          <w:szCs w:val="22"/>
        </w:rPr>
        <w:tab/>
      </w:r>
      <w:r w:rsidR="00A03F85" w:rsidRPr="00D00938">
        <w:rPr>
          <w:rFonts w:asciiTheme="majorBidi" w:hAnsiTheme="majorBidi" w:cstheme="majorBidi"/>
          <w:szCs w:val="22"/>
        </w:rPr>
        <w:t>использовать уравнения</w:t>
      </w:r>
      <w:r w:rsidR="00207752" w:rsidRPr="00D00938">
        <w:rPr>
          <w:rFonts w:asciiTheme="majorBidi" w:hAnsiTheme="majorBidi" w:cstheme="majorBidi"/>
          <w:szCs w:val="22"/>
        </w:rPr>
        <w:t xml:space="preserve"> (1)</w:t>
      </w:r>
      <w:r w:rsidR="00A03F85" w:rsidRPr="00D00938">
        <w:rPr>
          <w:rFonts w:asciiTheme="majorBidi" w:hAnsiTheme="majorBidi" w:cstheme="majorBidi"/>
          <w:szCs w:val="22"/>
        </w:rPr>
        <w:t>–</w:t>
      </w:r>
      <w:r w:rsidRPr="00D00938">
        <w:rPr>
          <w:rFonts w:asciiTheme="majorBidi" w:hAnsiTheme="majorBidi" w:cstheme="majorBidi"/>
          <w:szCs w:val="22"/>
        </w:rPr>
        <w:t xml:space="preserve">(5) </w:t>
      </w:r>
      <w:r w:rsidR="00A03F85" w:rsidRPr="00D00938">
        <w:rPr>
          <w:rFonts w:asciiTheme="majorBidi" w:hAnsiTheme="majorBidi" w:cstheme="majorBidi"/>
          <w:szCs w:val="22"/>
        </w:rPr>
        <w:t>при угле места более 60</w:t>
      </w:r>
      <w:r w:rsidR="00A03F85" w:rsidRPr="00D00938">
        <w:rPr>
          <w:rFonts w:asciiTheme="majorBidi" w:hAnsiTheme="majorBidi" w:cstheme="majorBidi"/>
          <w:szCs w:val="22"/>
        </w:rPr>
        <w:sym w:font="Symbol" w:char="F0B0"/>
      </w:r>
      <w:r w:rsidR="00A03F85" w:rsidRPr="00D00938">
        <w:rPr>
          <w:rFonts w:asciiTheme="majorBidi" w:hAnsiTheme="majorBidi" w:cstheme="majorBidi"/>
          <w:szCs w:val="22"/>
        </w:rPr>
        <w:t xml:space="preserve"> на указанных выше частотах;</w:t>
      </w:r>
    </w:p>
    <w:p w:rsidR="00D72DA0" w:rsidRPr="00D00938" w:rsidRDefault="00D72DA0" w:rsidP="00207752">
      <w:pPr>
        <w:spacing w:before="80"/>
        <w:ind w:left="794" w:hanging="794"/>
        <w:rPr>
          <w:rFonts w:asciiTheme="majorBidi" w:hAnsiTheme="majorBidi" w:cstheme="majorBidi"/>
          <w:szCs w:val="22"/>
        </w:rPr>
      </w:pPr>
      <w:r w:rsidRPr="00D00938">
        <w:rPr>
          <w:rFonts w:asciiTheme="majorBidi" w:hAnsiTheme="majorBidi" w:cstheme="majorBidi"/>
          <w:szCs w:val="22"/>
        </w:rPr>
        <w:t>–</w:t>
      </w:r>
      <w:r w:rsidRPr="00D00938">
        <w:rPr>
          <w:rFonts w:asciiTheme="majorBidi" w:hAnsiTheme="majorBidi" w:cstheme="majorBidi"/>
          <w:szCs w:val="22"/>
        </w:rPr>
        <w:tab/>
      </w:r>
      <w:r w:rsidR="00A03F85" w:rsidRPr="00D00938">
        <w:rPr>
          <w:rFonts w:asciiTheme="majorBidi" w:hAnsiTheme="majorBidi" w:cstheme="majorBidi"/>
          <w:szCs w:val="22"/>
        </w:rPr>
        <w:t>провести линейную интерполяцию между значением, рассчитанным для угла 60</w:t>
      </w:r>
      <w:r w:rsidR="00A03F85" w:rsidRPr="00D00938">
        <w:rPr>
          <w:rFonts w:asciiTheme="majorBidi" w:hAnsiTheme="majorBidi" w:cstheme="majorBidi"/>
          <w:szCs w:val="22"/>
        </w:rPr>
        <w:sym w:font="Symbol" w:char="F0B0"/>
      </w:r>
      <w:r w:rsidR="00A03F85" w:rsidRPr="00D00938">
        <w:rPr>
          <w:rFonts w:asciiTheme="majorBidi" w:hAnsiTheme="majorBidi" w:cstheme="majorBidi"/>
          <w:szCs w:val="22"/>
        </w:rPr>
        <w:t>, и значениями замираний для угла места 80</w:t>
      </w:r>
      <w:r w:rsidR="00A03F85" w:rsidRPr="00D00938">
        <w:rPr>
          <w:rFonts w:asciiTheme="majorBidi" w:hAnsiTheme="majorBidi" w:cstheme="majorBidi"/>
          <w:szCs w:val="22"/>
        </w:rPr>
        <w:sym w:font="Symbol" w:char="F0B0"/>
      </w:r>
      <w:r w:rsidR="00A03F85" w:rsidRPr="00D00938">
        <w:rPr>
          <w:rFonts w:asciiTheme="majorBidi" w:hAnsiTheme="majorBidi" w:cstheme="majorBidi"/>
          <w:szCs w:val="22"/>
        </w:rPr>
        <w:t>, приведенными в таблице 1</w:t>
      </w:r>
      <w:r w:rsidRPr="00D00938">
        <w:rPr>
          <w:rFonts w:asciiTheme="majorBidi" w:hAnsiTheme="majorBidi" w:cstheme="majorBidi"/>
          <w:szCs w:val="22"/>
        </w:rPr>
        <w:t>;</w:t>
      </w:r>
    </w:p>
    <w:p w:rsidR="00D72DA0" w:rsidRPr="00D00938" w:rsidRDefault="00D72DA0" w:rsidP="00207752">
      <w:pPr>
        <w:spacing w:before="80"/>
        <w:ind w:left="794" w:hanging="794"/>
        <w:rPr>
          <w:rFonts w:asciiTheme="majorBidi" w:hAnsiTheme="majorBidi" w:cstheme="majorBidi"/>
          <w:szCs w:val="22"/>
        </w:rPr>
      </w:pPr>
      <w:r w:rsidRPr="00D00938">
        <w:rPr>
          <w:rFonts w:asciiTheme="majorBidi" w:hAnsiTheme="majorBidi" w:cstheme="majorBidi"/>
          <w:szCs w:val="22"/>
        </w:rPr>
        <w:t>–</w:t>
      </w:r>
      <w:r w:rsidRPr="00D00938">
        <w:rPr>
          <w:rFonts w:asciiTheme="majorBidi" w:hAnsiTheme="majorBidi" w:cstheme="majorBidi"/>
          <w:szCs w:val="22"/>
        </w:rPr>
        <w:tab/>
      </w:r>
      <w:r w:rsidR="00A03F85" w:rsidRPr="00D00938">
        <w:rPr>
          <w:rFonts w:asciiTheme="majorBidi" w:hAnsiTheme="majorBidi" w:cstheme="majorBidi"/>
          <w:szCs w:val="22"/>
        </w:rPr>
        <w:t>провести линейную интерполяцию между значениями из таблицы 1 и нулем при 90</w:t>
      </w:r>
      <w:r w:rsidR="00A03F85" w:rsidRPr="00D00938">
        <w:rPr>
          <w:rFonts w:asciiTheme="majorBidi" w:hAnsiTheme="majorBidi" w:cstheme="majorBidi"/>
          <w:szCs w:val="22"/>
        </w:rPr>
        <w:sym w:font="Symbol" w:char="F0B0"/>
      </w:r>
      <w:r w:rsidRPr="00D00938">
        <w:rPr>
          <w:rFonts w:asciiTheme="majorBidi" w:hAnsiTheme="majorBidi" w:cstheme="majorBidi"/>
          <w:szCs w:val="22"/>
        </w:rPr>
        <w:t>.</w:t>
      </w:r>
    </w:p>
    <w:p w:rsidR="00D72DA0" w:rsidRPr="00D00938" w:rsidRDefault="0076554A" w:rsidP="0076554A">
      <w:pPr>
        <w:pStyle w:val="FigureNo"/>
      </w:pPr>
      <w:r w:rsidRPr="00D00938">
        <w:lastRenderedPageBreak/>
        <w:t>РИСУНОК 1</w:t>
      </w:r>
    </w:p>
    <w:p w:rsidR="0076554A" w:rsidRPr="00D00938" w:rsidRDefault="0076554A" w:rsidP="0076554A">
      <w:pPr>
        <w:pStyle w:val="Figuretitle"/>
      </w:pPr>
      <w:r w:rsidRPr="00D00938">
        <w:t>Замирания на частоте 1,5 ГГц, вызванные затенением придорожной растительностью</w:t>
      </w:r>
      <w:r w:rsidRPr="00D00938">
        <w:br/>
        <w:t>в зависимости от угла места трассы</w:t>
      </w:r>
    </w:p>
    <w:p w:rsidR="00A24A4C" w:rsidRPr="00D00938" w:rsidRDefault="00006416" w:rsidP="00BF140D">
      <w:pPr>
        <w:pStyle w:val="Figure"/>
        <w:rPr>
          <w:rFonts w:asciiTheme="majorBidi" w:hAnsiTheme="majorBidi" w:cstheme="majorBidi"/>
          <w:szCs w:val="22"/>
        </w:rPr>
      </w:pPr>
      <w:r w:rsidRPr="00D00938">
        <w:object w:dxaOrig="6359" w:dyaOrig="6014">
          <v:shape id="_x0000_i1028" type="#_x0000_t75" style="width:318pt;height:300.6pt" o:ole="" o:allowoverlap="f">
            <v:imagedata r:id="rId20" o:title=""/>
          </v:shape>
          <o:OLEObject Type="Embed" ProgID="CorelDRAW.Graphic.14" ShapeID="_x0000_i1028" DrawAspect="Content" ObjectID="_1334145826" r:id="rId21"/>
        </w:object>
      </w:r>
    </w:p>
    <w:p w:rsidR="00B1417D" w:rsidRPr="00D00938" w:rsidRDefault="00B1417D" w:rsidP="00AE432C">
      <w:pPr>
        <w:pStyle w:val="Tablefin"/>
        <w:rPr>
          <w:lang w:val="ru-RU"/>
        </w:rPr>
      </w:pPr>
    </w:p>
    <w:p w:rsidR="00B1417D" w:rsidRPr="00D00938" w:rsidRDefault="00B1417D" w:rsidP="00837B2A">
      <w:pPr>
        <w:pStyle w:val="TableNo"/>
      </w:pPr>
      <w:r w:rsidRPr="00D00938">
        <w:t>ТАБЛИЦА 1</w:t>
      </w:r>
    </w:p>
    <w:p w:rsidR="00B1417D" w:rsidRPr="00D00938" w:rsidRDefault="00B1417D" w:rsidP="00837B2A">
      <w:pPr>
        <w:pStyle w:val="Tabletitle"/>
      </w:pPr>
      <w:r w:rsidRPr="00D00938">
        <w:t>Превышенные значения замираний (дБ) при угле места 80</w:t>
      </w:r>
      <w:r w:rsidRPr="00D00938">
        <w:sym w:font="Symbol" w:char="F0B0"/>
      </w:r>
    </w:p>
    <w:tbl>
      <w:tblPr>
        <w:tblW w:w="0" w:type="auto"/>
        <w:jc w:val="center"/>
        <w:tblLayout w:type="fixed"/>
        <w:tblLook w:val="0000"/>
      </w:tblPr>
      <w:tblGrid>
        <w:gridCol w:w="2268"/>
        <w:gridCol w:w="2268"/>
        <w:gridCol w:w="2268"/>
      </w:tblGrid>
      <w:tr w:rsidR="00B1417D" w:rsidRPr="00D00938" w:rsidTr="006C0D26">
        <w:trPr>
          <w:cantSplit/>
          <w:jc w:val="center"/>
        </w:trPr>
        <w:tc>
          <w:tcPr>
            <w:tcW w:w="2268" w:type="dxa"/>
            <w:vMerge w:val="restart"/>
            <w:tcBorders>
              <w:top w:val="single" w:sz="6" w:space="0" w:color="auto"/>
              <w:left w:val="single" w:sz="6" w:space="0" w:color="auto"/>
              <w:right w:val="single" w:sz="6" w:space="0" w:color="auto"/>
            </w:tcBorders>
            <w:vAlign w:val="center"/>
          </w:tcPr>
          <w:p w:rsidR="00B1417D" w:rsidRPr="00D00938" w:rsidRDefault="00B1417D" w:rsidP="00BF140D">
            <w:pPr>
              <w:pStyle w:val="Tablehead"/>
              <w:rPr>
                <w:sz w:val="20"/>
              </w:rPr>
            </w:pPr>
            <w:r w:rsidRPr="00D00938">
              <w:rPr>
                <w:i/>
                <w:iCs/>
                <w:sz w:val="20"/>
              </w:rPr>
              <w:t>p</w:t>
            </w:r>
            <w:r w:rsidRPr="00D00938">
              <w:rPr>
                <w:sz w:val="20"/>
              </w:rPr>
              <w:br/>
              <w:t>(%)</w:t>
            </w:r>
          </w:p>
        </w:tc>
        <w:tc>
          <w:tcPr>
            <w:tcW w:w="4536" w:type="dxa"/>
            <w:gridSpan w:val="2"/>
            <w:tcBorders>
              <w:top w:val="single" w:sz="6" w:space="0" w:color="auto"/>
              <w:left w:val="single" w:sz="6" w:space="0" w:color="auto"/>
              <w:bottom w:val="single" w:sz="6" w:space="0" w:color="auto"/>
              <w:right w:val="single" w:sz="6" w:space="0" w:color="auto"/>
            </w:tcBorders>
          </w:tcPr>
          <w:p w:rsidR="00B1417D" w:rsidRPr="00D00938" w:rsidRDefault="00B1417D" w:rsidP="00BF140D">
            <w:pPr>
              <w:pStyle w:val="Tablehead"/>
              <w:rPr>
                <w:sz w:val="20"/>
              </w:rPr>
            </w:pPr>
            <w:r w:rsidRPr="00D00938">
              <w:rPr>
                <w:sz w:val="20"/>
              </w:rPr>
              <w:t>Затенение деревьями</w:t>
            </w:r>
          </w:p>
        </w:tc>
      </w:tr>
      <w:tr w:rsidR="00B1417D" w:rsidRPr="00D00938" w:rsidTr="006C0D26">
        <w:trPr>
          <w:cantSplit/>
          <w:jc w:val="center"/>
        </w:trPr>
        <w:tc>
          <w:tcPr>
            <w:tcW w:w="2268" w:type="dxa"/>
            <w:vMerge/>
            <w:tcBorders>
              <w:left w:val="single" w:sz="6" w:space="0" w:color="auto"/>
              <w:bottom w:val="single" w:sz="6" w:space="0" w:color="auto"/>
              <w:right w:val="single" w:sz="6" w:space="0" w:color="auto"/>
            </w:tcBorders>
          </w:tcPr>
          <w:p w:rsidR="00B1417D" w:rsidRPr="00D00938" w:rsidRDefault="00B1417D" w:rsidP="00BF140D">
            <w:pPr>
              <w:pStyle w:val="Tablehead"/>
              <w:rPr>
                <w:sz w:val="20"/>
              </w:rPr>
            </w:pPr>
          </w:p>
        </w:tc>
        <w:tc>
          <w:tcPr>
            <w:tcW w:w="2268" w:type="dxa"/>
            <w:tcBorders>
              <w:top w:val="single" w:sz="6" w:space="0" w:color="auto"/>
              <w:left w:val="single" w:sz="6" w:space="0" w:color="auto"/>
              <w:right w:val="single" w:sz="6" w:space="0" w:color="auto"/>
            </w:tcBorders>
          </w:tcPr>
          <w:p w:rsidR="00B1417D" w:rsidRPr="00D00938" w:rsidRDefault="00B1417D" w:rsidP="00BF140D">
            <w:pPr>
              <w:pStyle w:val="Tablehead"/>
              <w:rPr>
                <w:sz w:val="20"/>
              </w:rPr>
            </w:pPr>
            <w:r w:rsidRPr="00D00938">
              <w:rPr>
                <w:sz w:val="20"/>
              </w:rPr>
              <w:t>1,6 ГГц</w:t>
            </w:r>
          </w:p>
        </w:tc>
        <w:tc>
          <w:tcPr>
            <w:tcW w:w="2268" w:type="dxa"/>
            <w:tcBorders>
              <w:top w:val="single" w:sz="6" w:space="0" w:color="auto"/>
              <w:left w:val="single" w:sz="6" w:space="0" w:color="auto"/>
              <w:right w:val="single" w:sz="6" w:space="0" w:color="auto"/>
            </w:tcBorders>
          </w:tcPr>
          <w:p w:rsidR="00B1417D" w:rsidRPr="00D00938" w:rsidRDefault="00B1417D" w:rsidP="00BF140D">
            <w:pPr>
              <w:pStyle w:val="Tablehead"/>
              <w:rPr>
                <w:sz w:val="20"/>
              </w:rPr>
            </w:pPr>
            <w:r w:rsidRPr="00D00938">
              <w:rPr>
                <w:sz w:val="20"/>
              </w:rPr>
              <w:t>2,6 ГГц</w:t>
            </w:r>
          </w:p>
        </w:tc>
      </w:tr>
      <w:tr w:rsidR="00B1417D" w:rsidRPr="00D00938" w:rsidTr="006C0D26">
        <w:trPr>
          <w:cantSplit/>
          <w:jc w:val="center"/>
        </w:trPr>
        <w:tc>
          <w:tcPr>
            <w:tcW w:w="2268" w:type="dxa"/>
            <w:tcBorders>
              <w:left w:val="single" w:sz="6" w:space="0" w:color="auto"/>
              <w:right w:val="single" w:sz="6" w:space="0" w:color="auto"/>
            </w:tcBorders>
          </w:tcPr>
          <w:p w:rsidR="00B1417D" w:rsidRPr="00D00938" w:rsidRDefault="00B1417D" w:rsidP="00BF140D">
            <w:pPr>
              <w:pStyle w:val="Tabletext"/>
              <w:jc w:val="center"/>
              <w:rPr>
                <w:sz w:val="20"/>
              </w:rPr>
            </w:pPr>
            <w:r w:rsidRPr="00D00938">
              <w:rPr>
                <w:sz w:val="20"/>
              </w:rPr>
              <w:t>1</w:t>
            </w:r>
          </w:p>
        </w:tc>
        <w:tc>
          <w:tcPr>
            <w:tcW w:w="2268" w:type="dxa"/>
            <w:tcBorders>
              <w:top w:val="single" w:sz="6" w:space="0" w:color="auto"/>
              <w:right w:val="single" w:sz="6" w:space="0" w:color="auto"/>
            </w:tcBorders>
          </w:tcPr>
          <w:p w:rsidR="00B1417D" w:rsidRPr="00D00938" w:rsidRDefault="00B1417D" w:rsidP="00BF140D">
            <w:pPr>
              <w:pStyle w:val="Tabletext"/>
              <w:jc w:val="center"/>
              <w:rPr>
                <w:sz w:val="20"/>
              </w:rPr>
            </w:pPr>
            <w:r w:rsidRPr="00D00938">
              <w:rPr>
                <w:sz w:val="20"/>
              </w:rPr>
              <w:t>4,1</w:t>
            </w:r>
          </w:p>
        </w:tc>
        <w:tc>
          <w:tcPr>
            <w:tcW w:w="2268" w:type="dxa"/>
            <w:tcBorders>
              <w:top w:val="single" w:sz="6" w:space="0" w:color="auto"/>
              <w:right w:val="single" w:sz="6" w:space="0" w:color="auto"/>
            </w:tcBorders>
          </w:tcPr>
          <w:p w:rsidR="00B1417D" w:rsidRPr="00D00938" w:rsidRDefault="00B1417D" w:rsidP="00BF140D">
            <w:pPr>
              <w:pStyle w:val="Tabletext"/>
              <w:jc w:val="center"/>
              <w:rPr>
                <w:sz w:val="20"/>
              </w:rPr>
            </w:pPr>
            <w:r w:rsidRPr="00D00938">
              <w:rPr>
                <w:sz w:val="20"/>
              </w:rPr>
              <w:t>9,0</w:t>
            </w:r>
          </w:p>
        </w:tc>
      </w:tr>
      <w:tr w:rsidR="00B1417D" w:rsidRPr="00D00938" w:rsidTr="006C0D26">
        <w:trPr>
          <w:cantSplit/>
          <w:jc w:val="center"/>
        </w:trPr>
        <w:tc>
          <w:tcPr>
            <w:tcW w:w="2268" w:type="dxa"/>
            <w:tcBorders>
              <w:left w:val="single" w:sz="6" w:space="0" w:color="auto"/>
              <w:right w:val="single" w:sz="6" w:space="0" w:color="auto"/>
            </w:tcBorders>
          </w:tcPr>
          <w:p w:rsidR="00B1417D" w:rsidRPr="00D00938" w:rsidRDefault="00B1417D" w:rsidP="00BF140D">
            <w:pPr>
              <w:pStyle w:val="Tabletext"/>
              <w:jc w:val="center"/>
              <w:rPr>
                <w:sz w:val="20"/>
              </w:rPr>
            </w:pPr>
            <w:r w:rsidRPr="00D00938">
              <w:rPr>
                <w:sz w:val="20"/>
              </w:rPr>
              <w:t>5</w:t>
            </w:r>
          </w:p>
        </w:tc>
        <w:tc>
          <w:tcPr>
            <w:tcW w:w="2268" w:type="dxa"/>
            <w:tcBorders>
              <w:right w:val="single" w:sz="6" w:space="0" w:color="auto"/>
            </w:tcBorders>
          </w:tcPr>
          <w:p w:rsidR="00B1417D" w:rsidRPr="00D00938" w:rsidRDefault="00B1417D" w:rsidP="00BF140D">
            <w:pPr>
              <w:pStyle w:val="Tabletext"/>
              <w:jc w:val="center"/>
              <w:rPr>
                <w:sz w:val="20"/>
              </w:rPr>
            </w:pPr>
            <w:r w:rsidRPr="00D00938">
              <w:rPr>
                <w:sz w:val="20"/>
              </w:rPr>
              <w:t>2,0</w:t>
            </w:r>
          </w:p>
        </w:tc>
        <w:tc>
          <w:tcPr>
            <w:tcW w:w="2268" w:type="dxa"/>
            <w:tcBorders>
              <w:right w:val="single" w:sz="6" w:space="0" w:color="auto"/>
            </w:tcBorders>
          </w:tcPr>
          <w:p w:rsidR="00B1417D" w:rsidRPr="00D00938" w:rsidRDefault="00B1417D" w:rsidP="00BF140D">
            <w:pPr>
              <w:pStyle w:val="Tabletext"/>
              <w:jc w:val="center"/>
              <w:rPr>
                <w:sz w:val="20"/>
              </w:rPr>
            </w:pPr>
            <w:r w:rsidRPr="00D00938">
              <w:rPr>
                <w:sz w:val="20"/>
              </w:rPr>
              <w:t>5,2</w:t>
            </w:r>
          </w:p>
        </w:tc>
      </w:tr>
      <w:tr w:rsidR="00B1417D" w:rsidRPr="00D00938" w:rsidTr="006C0D26">
        <w:trPr>
          <w:cantSplit/>
          <w:jc w:val="center"/>
        </w:trPr>
        <w:tc>
          <w:tcPr>
            <w:tcW w:w="2268" w:type="dxa"/>
            <w:tcBorders>
              <w:left w:val="single" w:sz="6" w:space="0" w:color="auto"/>
              <w:right w:val="single" w:sz="6" w:space="0" w:color="auto"/>
            </w:tcBorders>
          </w:tcPr>
          <w:p w:rsidR="00B1417D" w:rsidRPr="00D00938" w:rsidRDefault="00B1417D" w:rsidP="00BF140D">
            <w:pPr>
              <w:pStyle w:val="Tabletext"/>
              <w:jc w:val="center"/>
              <w:rPr>
                <w:sz w:val="20"/>
              </w:rPr>
            </w:pPr>
            <w:r w:rsidRPr="00D00938">
              <w:rPr>
                <w:sz w:val="20"/>
              </w:rPr>
              <w:t>10</w:t>
            </w:r>
          </w:p>
        </w:tc>
        <w:tc>
          <w:tcPr>
            <w:tcW w:w="2268" w:type="dxa"/>
            <w:tcBorders>
              <w:right w:val="single" w:sz="6" w:space="0" w:color="auto"/>
            </w:tcBorders>
          </w:tcPr>
          <w:p w:rsidR="00B1417D" w:rsidRPr="00D00938" w:rsidRDefault="00B1417D" w:rsidP="00BF140D">
            <w:pPr>
              <w:pStyle w:val="Tabletext"/>
              <w:jc w:val="center"/>
              <w:rPr>
                <w:sz w:val="20"/>
              </w:rPr>
            </w:pPr>
            <w:r w:rsidRPr="00D00938">
              <w:rPr>
                <w:sz w:val="20"/>
              </w:rPr>
              <w:t>1,5</w:t>
            </w:r>
          </w:p>
        </w:tc>
        <w:tc>
          <w:tcPr>
            <w:tcW w:w="2268" w:type="dxa"/>
            <w:tcBorders>
              <w:right w:val="single" w:sz="6" w:space="0" w:color="auto"/>
            </w:tcBorders>
          </w:tcPr>
          <w:p w:rsidR="00B1417D" w:rsidRPr="00D00938" w:rsidRDefault="00B1417D" w:rsidP="00BF140D">
            <w:pPr>
              <w:pStyle w:val="Tabletext"/>
              <w:jc w:val="center"/>
              <w:rPr>
                <w:sz w:val="20"/>
              </w:rPr>
            </w:pPr>
            <w:r w:rsidRPr="00D00938">
              <w:rPr>
                <w:sz w:val="20"/>
              </w:rPr>
              <w:t>3,8</w:t>
            </w:r>
          </w:p>
        </w:tc>
      </w:tr>
      <w:tr w:rsidR="00B1417D" w:rsidRPr="00D00938" w:rsidTr="006C0D26">
        <w:trPr>
          <w:cantSplit/>
          <w:jc w:val="center"/>
        </w:trPr>
        <w:tc>
          <w:tcPr>
            <w:tcW w:w="2268" w:type="dxa"/>
            <w:tcBorders>
              <w:left w:val="single" w:sz="6" w:space="0" w:color="auto"/>
              <w:right w:val="single" w:sz="6" w:space="0" w:color="auto"/>
            </w:tcBorders>
          </w:tcPr>
          <w:p w:rsidR="00B1417D" w:rsidRPr="00D00938" w:rsidRDefault="00B1417D" w:rsidP="00BF140D">
            <w:pPr>
              <w:pStyle w:val="Tabletext"/>
              <w:jc w:val="center"/>
              <w:rPr>
                <w:sz w:val="20"/>
              </w:rPr>
            </w:pPr>
            <w:r w:rsidRPr="00D00938">
              <w:rPr>
                <w:sz w:val="20"/>
              </w:rPr>
              <w:t>15</w:t>
            </w:r>
          </w:p>
        </w:tc>
        <w:tc>
          <w:tcPr>
            <w:tcW w:w="2268" w:type="dxa"/>
            <w:tcBorders>
              <w:right w:val="single" w:sz="6" w:space="0" w:color="auto"/>
            </w:tcBorders>
          </w:tcPr>
          <w:p w:rsidR="00B1417D" w:rsidRPr="00D00938" w:rsidRDefault="00B1417D" w:rsidP="00BF140D">
            <w:pPr>
              <w:pStyle w:val="Tabletext"/>
              <w:jc w:val="center"/>
              <w:rPr>
                <w:sz w:val="20"/>
              </w:rPr>
            </w:pPr>
            <w:r w:rsidRPr="00D00938">
              <w:rPr>
                <w:sz w:val="20"/>
              </w:rPr>
              <w:t>1,4</w:t>
            </w:r>
          </w:p>
        </w:tc>
        <w:tc>
          <w:tcPr>
            <w:tcW w:w="2268" w:type="dxa"/>
            <w:tcBorders>
              <w:right w:val="single" w:sz="6" w:space="0" w:color="auto"/>
            </w:tcBorders>
          </w:tcPr>
          <w:p w:rsidR="00B1417D" w:rsidRPr="00D00938" w:rsidRDefault="00B1417D" w:rsidP="00BF140D">
            <w:pPr>
              <w:pStyle w:val="Tabletext"/>
              <w:jc w:val="center"/>
              <w:rPr>
                <w:sz w:val="20"/>
              </w:rPr>
            </w:pPr>
            <w:r w:rsidRPr="00D00938">
              <w:rPr>
                <w:sz w:val="20"/>
              </w:rPr>
              <w:t>3,2</w:t>
            </w:r>
          </w:p>
        </w:tc>
      </w:tr>
      <w:tr w:rsidR="00B1417D" w:rsidRPr="00D00938" w:rsidTr="006C0D26">
        <w:trPr>
          <w:cantSplit/>
          <w:jc w:val="center"/>
        </w:trPr>
        <w:tc>
          <w:tcPr>
            <w:tcW w:w="2268" w:type="dxa"/>
            <w:tcBorders>
              <w:left w:val="single" w:sz="6" w:space="0" w:color="auto"/>
              <w:right w:val="single" w:sz="6" w:space="0" w:color="auto"/>
            </w:tcBorders>
          </w:tcPr>
          <w:p w:rsidR="00B1417D" w:rsidRPr="00D00938" w:rsidRDefault="00B1417D" w:rsidP="00BF140D">
            <w:pPr>
              <w:pStyle w:val="Tabletext"/>
              <w:jc w:val="center"/>
              <w:rPr>
                <w:sz w:val="20"/>
              </w:rPr>
            </w:pPr>
            <w:r w:rsidRPr="00D00938">
              <w:rPr>
                <w:sz w:val="20"/>
              </w:rPr>
              <w:t>20</w:t>
            </w:r>
          </w:p>
        </w:tc>
        <w:tc>
          <w:tcPr>
            <w:tcW w:w="2268" w:type="dxa"/>
            <w:tcBorders>
              <w:right w:val="single" w:sz="6" w:space="0" w:color="auto"/>
            </w:tcBorders>
          </w:tcPr>
          <w:p w:rsidR="00B1417D" w:rsidRPr="00D00938" w:rsidRDefault="00B1417D" w:rsidP="00BF140D">
            <w:pPr>
              <w:pStyle w:val="Tabletext"/>
              <w:jc w:val="center"/>
              <w:rPr>
                <w:sz w:val="20"/>
              </w:rPr>
            </w:pPr>
            <w:r w:rsidRPr="00D00938">
              <w:rPr>
                <w:sz w:val="20"/>
              </w:rPr>
              <w:t>1,3</w:t>
            </w:r>
          </w:p>
        </w:tc>
        <w:tc>
          <w:tcPr>
            <w:tcW w:w="2268" w:type="dxa"/>
            <w:tcBorders>
              <w:right w:val="single" w:sz="6" w:space="0" w:color="auto"/>
            </w:tcBorders>
          </w:tcPr>
          <w:p w:rsidR="00B1417D" w:rsidRPr="00D00938" w:rsidRDefault="00B1417D" w:rsidP="00BF140D">
            <w:pPr>
              <w:pStyle w:val="Tabletext"/>
              <w:jc w:val="center"/>
              <w:rPr>
                <w:sz w:val="20"/>
              </w:rPr>
            </w:pPr>
            <w:r w:rsidRPr="00D00938">
              <w:rPr>
                <w:sz w:val="20"/>
              </w:rPr>
              <w:t>2,8</w:t>
            </w:r>
          </w:p>
        </w:tc>
      </w:tr>
      <w:tr w:rsidR="00B1417D" w:rsidRPr="00D00938" w:rsidTr="006C0D26">
        <w:trPr>
          <w:cantSplit/>
          <w:jc w:val="center"/>
        </w:trPr>
        <w:tc>
          <w:tcPr>
            <w:tcW w:w="2268" w:type="dxa"/>
            <w:tcBorders>
              <w:left w:val="single" w:sz="6" w:space="0" w:color="auto"/>
              <w:bottom w:val="single" w:sz="6" w:space="0" w:color="auto"/>
              <w:right w:val="single" w:sz="6" w:space="0" w:color="auto"/>
            </w:tcBorders>
          </w:tcPr>
          <w:p w:rsidR="00B1417D" w:rsidRPr="00D00938" w:rsidRDefault="00B1417D" w:rsidP="00BF140D">
            <w:pPr>
              <w:pStyle w:val="Tabletext"/>
              <w:jc w:val="center"/>
              <w:rPr>
                <w:sz w:val="20"/>
              </w:rPr>
            </w:pPr>
            <w:r w:rsidRPr="00D00938">
              <w:rPr>
                <w:sz w:val="20"/>
              </w:rPr>
              <w:t>30</w:t>
            </w:r>
          </w:p>
        </w:tc>
        <w:tc>
          <w:tcPr>
            <w:tcW w:w="2268" w:type="dxa"/>
            <w:tcBorders>
              <w:left w:val="single" w:sz="6" w:space="0" w:color="auto"/>
              <w:bottom w:val="single" w:sz="6" w:space="0" w:color="auto"/>
              <w:right w:val="single" w:sz="6" w:space="0" w:color="auto"/>
            </w:tcBorders>
          </w:tcPr>
          <w:p w:rsidR="00B1417D" w:rsidRPr="00D00938" w:rsidRDefault="00B1417D" w:rsidP="00BF140D">
            <w:pPr>
              <w:pStyle w:val="Tabletext"/>
              <w:jc w:val="center"/>
              <w:rPr>
                <w:sz w:val="20"/>
              </w:rPr>
            </w:pPr>
            <w:r w:rsidRPr="00D00938">
              <w:rPr>
                <w:sz w:val="20"/>
              </w:rPr>
              <w:t>1,2</w:t>
            </w:r>
          </w:p>
        </w:tc>
        <w:tc>
          <w:tcPr>
            <w:tcW w:w="2268" w:type="dxa"/>
            <w:tcBorders>
              <w:left w:val="single" w:sz="6" w:space="0" w:color="auto"/>
              <w:bottom w:val="single" w:sz="6" w:space="0" w:color="auto"/>
              <w:right w:val="single" w:sz="6" w:space="0" w:color="auto"/>
            </w:tcBorders>
          </w:tcPr>
          <w:p w:rsidR="00B1417D" w:rsidRPr="00D00938" w:rsidRDefault="00B1417D" w:rsidP="00BF140D">
            <w:pPr>
              <w:pStyle w:val="Tabletext"/>
              <w:jc w:val="center"/>
              <w:rPr>
                <w:sz w:val="20"/>
              </w:rPr>
            </w:pPr>
            <w:r w:rsidRPr="00D00938">
              <w:rPr>
                <w:sz w:val="20"/>
              </w:rPr>
              <w:t>2,5</w:t>
            </w:r>
          </w:p>
        </w:tc>
      </w:tr>
    </w:tbl>
    <w:p w:rsidR="00B1417D" w:rsidRPr="00D00938" w:rsidRDefault="00B1417D" w:rsidP="00AE432C">
      <w:pPr>
        <w:pStyle w:val="Tablefin"/>
        <w:rPr>
          <w:lang w:val="ru-RU"/>
        </w:rPr>
      </w:pPr>
    </w:p>
    <w:p w:rsidR="00A51FE7" w:rsidRPr="00D00938" w:rsidRDefault="00A51FE7" w:rsidP="00AE432C">
      <w:pPr>
        <w:pStyle w:val="Heading4"/>
        <w:rPr>
          <w:sz w:val="22"/>
          <w:szCs w:val="22"/>
        </w:rPr>
      </w:pPr>
      <w:bookmarkStart w:id="14" w:name="_Toc398375645"/>
      <w:r w:rsidRPr="00D00938">
        <w:rPr>
          <w:sz w:val="22"/>
          <w:szCs w:val="22"/>
        </w:rPr>
        <w:t>4.1.1.2</w:t>
      </w:r>
      <w:r w:rsidRPr="00D00938">
        <w:rPr>
          <w:sz w:val="22"/>
          <w:szCs w:val="22"/>
        </w:rPr>
        <w:tab/>
      </w:r>
      <w:bookmarkEnd w:id="14"/>
      <w:r w:rsidRPr="00D00938">
        <w:rPr>
          <w:sz w:val="22"/>
          <w:szCs w:val="22"/>
        </w:rPr>
        <w:t>Применение модели затенения придорожной растительностью для негеостационарных (НГ</w:t>
      </w:r>
      <w:r w:rsidR="00006416" w:rsidRPr="00D00938">
        <w:rPr>
          <w:sz w:val="22"/>
          <w:szCs w:val="22"/>
        </w:rPr>
        <w:t>С</w:t>
      </w:r>
      <w:r w:rsidRPr="00D00938">
        <w:rPr>
          <w:sz w:val="22"/>
          <w:szCs w:val="22"/>
        </w:rPr>
        <w:t>О) и подвижных спутниковых систем</w:t>
      </w:r>
    </w:p>
    <w:p w:rsidR="00A51FE7" w:rsidRPr="00D00938" w:rsidRDefault="00A51FE7" w:rsidP="00006416">
      <w:pPr>
        <w:rPr>
          <w:szCs w:val="22"/>
        </w:rPr>
      </w:pPr>
      <w:r w:rsidRPr="00D00938">
        <w:rPr>
          <w:szCs w:val="22"/>
        </w:rPr>
        <w:t>Описанная выше модель прогнозирования была разработана и применима для такой геометрии СПСС, когда угол места остается постоянным. В случае негеостационарных систем, когда угол места меняется, готовность линии можно рассчитать следующим образом:</w:t>
      </w:r>
    </w:p>
    <w:p w:rsidR="00A51FE7" w:rsidRPr="00D00938" w:rsidRDefault="00A51FE7" w:rsidP="00006416">
      <w:pPr>
        <w:spacing w:before="80"/>
        <w:ind w:left="794" w:hanging="794"/>
        <w:rPr>
          <w:szCs w:val="22"/>
        </w:rPr>
      </w:pPr>
      <w:r w:rsidRPr="00D00938">
        <w:rPr>
          <w:szCs w:val="22"/>
        </w:rPr>
        <w:t>a)</w:t>
      </w:r>
      <w:r w:rsidRPr="00D00938">
        <w:rPr>
          <w:szCs w:val="22"/>
        </w:rPr>
        <w:tab/>
        <w:t>рассчитать процент времени для каждого угла места (или диапазона углов места), под которым виден спутник со стороны терминала;</w:t>
      </w:r>
    </w:p>
    <w:p w:rsidR="00023469" w:rsidRPr="00D00938" w:rsidRDefault="00023469" w:rsidP="00006416">
      <w:pPr>
        <w:spacing w:before="80"/>
        <w:ind w:left="794" w:hanging="794"/>
        <w:rPr>
          <w:szCs w:val="22"/>
        </w:rPr>
      </w:pPr>
      <w:r w:rsidRPr="00D00938">
        <w:rPr>
          <w:szCs w:val="22"/>
        </w:rPr>
        <w:t>b)</w:t>
      </w:r>
      <w:r w:rsidRPr="00D00938">
        <w:rPr>
          <w:szCs w:val="22"/>
        </w:rPr>
        <w:tab/>
        <w:t>для заданного запаса на распространение (ордината на рис</w:t>
      </w:r>
      <w:r w:rsidR="00C739A1" w:rsidRPr="00D00938">
        <w:rPr>
          <w:szCs w:val="22"/>
        </w:rPr>
        <w:t>унке</w:t>
      </w:r>
      <w:r w:rsidRPr="00D00938">
        <w:rPr>
          <w:szCs w:val="22"/>
        </w:rPr>
        <w:t xml:space="preserve"> 1) определить процент неготовности для каждого угла места;</w:t>
      </w:r>
    </w:p>
    <w:p w:rsidR="00023469" w:rsidRPr="00D00938" w:rsidRDefault="00023469" w:rsidP="00006416">
      <w:pPr>
        <w:spacing w:before="80"/>
        <w:ind w:left="794" w:hanging="794"/>
        <w:rPr>
          <w:szCs w:val="22"/>
        </w:rPr>
      </w:pPr>
      <w:r w:rsidRPr="00D00938">
        <w:rPr>
          <w:szCs w:val="22"/>
        </w:rPr>
        <w:lastRenderedPageBreak/>
        <w:t>c)</w:t>
      </w:r>
      <w:r w:rsidRPr="00D00938">
        <w:rPr>
          <w:szCs w:val="22"/>
        </w:rPr>
        <w:tab/>
        <w:t>для каждого угла места перемножить результаты, полученные на шагах а) и b), а произведение разделить на 100, что даст процент неготовности системы при данном угле места;</w:t>
      </w:r>
    </w:p>
    <w:p w:rsidR="00023469" w:rsidRPr="00D00938" w:rsidRDefault="00023469" w:rsidP="00006416">
      <w:pPr>
        <w:spacing w:before="80"/>
        <w:ind w:left="794" w:hanging="794"/>
        <w:rPr>
          <w:szCs w:val="22"/>
        </w:rPr>
      </w:pPr>
      <w:r w:rsidRPr="00D00938">
        <w:rPr>
          <w:szCs w:val="22"/>
        </w:rPr>
        <w:t>d)</w:t>
      </w:r>
      <w:r w:rsidRPr="00D00938">
        <w:rPr>
          <w:szCs w:val="22"/>
        </w:rPr>
        <w:tab/>
      </w:r>
      <w:r w:rsidR="006C0D26" w:rsidRPr="00D00938">
        <w:rPr>
          <w:szCs w:val="22"/>
        </w:rPr>
        <w:t>сложить все значения, полученные на шаге с), что даст значение общей неготовности системы</w:t>
      </w:r>
      <w:r w:rsidRPr="00D00938">
        <w:rPr>
          <w:szCs w:val="22"/>
        </w:rPr>
        <w:t>.</w:t>
      </w:r>
    </w:p>
    <w:p w:rsidR="006C0D26" w:rsidRPr="00D00938" w:rsidRDefault="006C0D26" w:rsidP="00AE432C">
      <w:pPr>
        <w:rPr>
          <w:szCs w:val="22"/>
        </w:rPr>
      </w:pPr>
      <w:r w:rsidRPr="00D00938">
        <w:rPr>
          <w:szCs w:val="22"/>
        </w:rPr>
        <w:t>Если антенна подвижного терминала имеет неизотропную диаграмму направленности, то на шаге b) для каждого угла места из величины запаса на замирание следует вычесть усиление антенны.</w:t>
      </w:r>
    </w:p>
    <w:p w:rsidR="006C0D26" w:rsidRPr="00D00938" w:rsidRDefault="006C0D26" w:rsidP="00AE432C">
      <w:pPr>
        <w:rPr>
          <w:szCs w:val="22"/>
        </w:rPr>
      </w:pPr>
      <w:r w:rsidRPr="00D00938">
        <w:rPr>
          <w:szCs w:val="22"/>
        </w:rPr>
        <w:t>В случае спутникового созвездия с многоканальной видимостью, использующего разнесение трасс (т.</w:t>
      </w:r>
      <w:r w:rsidR="00AE432C" w:rsidRPr="00D00938">
        <w:rPr>
          <w:szCs w:val="22"/>
        </w:rPr>
        <w:t> </w:t>
      </w:r>
      <w:r w:rsidRPr="00D00938">
        <w:rPr>
          <w:szCs w:val="22"/>
        </w:rPr>
        <w:t>е. переключение на трассу с наименьшим ослаблением сигнала), приближенный расчет можно провести, предположив, что используется космический аппарат с самым большим углом места.</w:t>
      </w:r>
    </w:p>
    <w:p w:rsidR="00023469" w:rsidRPr="00D00938" w:rsidRDefault="00023469" w:rsidP="00575822">
      <w:pPr>
        <w:pStyle w:val="Heading3"/>
        <w:rPr>
          <w:sz w:val="22"/>
          <w:szCs w:val="22"/>
        </w:rPr>
      </w:pPr>
      <w:bookmarkStart w:id="15" w:name="_Toc398375646"/>
      <w:r w:rsidRPr="00D00938">
        <w:rPr>
          <w:sz w:val="22"/>
          <w:szCs w:val="22"/>
        </w:rPr>
        <w:t>4.1.2</w:t>
      </w:r>
      <w:r w:rsidRPr="00D00938">
        <w:rPr>
          <w:sz w:val="22"/>
          <w:szCs w:val="22"/>
        </w:rPr>
        <w:tab/>
      </w:r>
      <w:bookmarkEnd w:id="15"/>
      <w:r w:rsidR="006C0D26" w:rsidRPr="00D00938">
        <w:rPr>
          <w:sz w:val="22"/>
          <w:szCs w:val="22"/>
        </w:rPr>
        <w:t>Модель распределения длительности замираний</w:t>
      </w:r>
    </w:p>
    <w:p w:rsidR="00023469" w:rsidRPr="00D00938" w:rsidRDefault="006C0D26" w:rsidP="00575822">
      <w:pPr>
        <w:rPr>
          <w:szCs w:val="22"/>
        </w:rPr>
      </w:pPr>
      <w:r w:rsidRPr="00D00938">
        <w:rPr>
          <w:szCs w:val="22"/>
        </w:rPr>
        <w:t>Правильность проектирования приемников сухопутных подвижных спутниковых служб зависит от знания соответствующих статистических данных о продолжительности замираний, которую можно выразить в единицах длины, т.</w:t>
      </w:r>
      <w:r w:rsidR="00C4226C" w:rsidRPr="00D00938">
        <w:rPr>
          <w:szCs w:val="22"/>
        </w:rPr>
        <w:t> е. метрах или в секундах. На основе измер</w:t>
      </w:r>
      <w:r w:rsidRPr="00D00938">
        <w:rPr>
          <w:szCs w:val="22"/>
        </w:rPr>
        <w:t xml:space="preserve">ения длительности замираний была получена следующая эмпирическая модель, которая справедлива для замираний, прошедших расстояние </w:t>
      </w:r>
      <w:r w:rsidR="00023469" w:rsidRPr="00D00938">
        <w:rPr>
          <w:i/>
          <w:szCs w:val="22"/>
        </w:rPr>
        <w:t>dd</w:t>
      </w:r>
      <w:r w:rsidR="00023469" w:rsidRPr="00D00938">
        <w:rPr>
          <w:szCs w:val="22"/>
        </w:rPr>
        <w:t xml:space="preserve"> </w:t>
      </w:r>
      <w:r w:rsidR="00023469" w:rsidRPr="00D00938">
        <w:rPr>
          <w:rFonts w:ascii="Symbol" w:hAnsi="Symbol"/>
          <w:szCs w:val="22"/>
        </w:rPr>
        <w:t></w:t>
      </w:r>
      <w:r w:rsidRPr="00D00938">
        <w:rPr>
          <w:szCs w:val="22"/>
        </w:rPr>
        <w:t xml:space="preserve"> 0,</w:t>
      </w:r>
      <w:r w:rsidR="00023469" w:rsidRPr="00D00938">
        <w:rPr>
          <w:szCs w:val="22"/>
        </w:rPr>
        <w:t xml:space="preserve">02 </w:t>
      </w:r>
      <w:r w:rsidRPr="00D00938">
        <w:rPr>
          <w:szCs w:val="22"/>
        </w:rPr>
        <w:t>м</w:t>
      </w:r>
      <w:r w:rsidR="00023469" w:rsidRPr="00D00938">
        <w:rPr>
          <w:szCs w:val="22"/>
        </w:rPr>
        <w:t>.</w:t>
      </w:r>
    </w:p>
    <w:p w:rsidR="00575822" w:rsidRPr="00D00938" w:rsidRDefault="00575822" w:rsidP="00575822">
      <w:pPr>
        <w:pStyle w:val="Blanc"/>
        <w:rPr>
          <w:lang w:val="ru-RU"/>
        </w:rPr>
      </w:pPr>
    </w:p>
    <w:p w:rsidR="00023469" w:rsidRPr="00D00938" w:rsidRDefault="00023469" w:rsidP="00C4226C">
      <w:pPr>
        <w:pStyle w:val="Equation"/>
        <w:spacing w:before="40"/>
        <w:rPr>
          <w:szCs w:val="22"/>
        </w:rPr>
      </w:pPr>
      <w:r w:rsidRPr="00D00938">
        <w:rPr>
          <w:szCs w:val="22"/>
        </w:rPr>
        <w:tab/>
      </w:r>
      <w:r w:rsidRPr="00D00938">
        <w:rPr>
          <w:szCs w:val="22"/>
        </w:rPr>
        <w:tab/>
      </w:r>
      <w:r w:rsidR="0005142C" w:rsidRPr="00D00938">
        <w:rPr>
          <w:position w:val="-32"/>
          <w:szCs w:val="22"/>
        </w:rPr>
        <w:object w:dxaOrig="4220" w:dyaOrig="740">
          <v:shape id="_x0000_i1186" type="#_x0000_t75" style="width:211.8pt;height:37.2pt" o:ole="">
            <v:imagedata r:id="rId22" o:title=""/>
          </v:shape>
          <o:OLEObject Type="Embed" ProgID="Equation.3" ShapeID="_x0000_i1186" DrawAspect="Content" ObjectID="_1334145827" r:id="rId23"/>
        </w:object>
      </w:r>
      <w:r w:rsidR="006C0D26" w:rsidRPr="00D00938">
        <w:rPr>
          <w:szCs w:val="22"/>
        </w:rPr>
        <w:t>,</w:t>
      </w:r>
      <w:r w:rsidRPr="00D00938">
        <w:rPr>
          <w:szCs w:val="22"/>
        </w:rPr>
        <w:tab/>
        <w:t>(6)</w:t>
      </w:r>
    </w:p>
    <w:p w:rsidR="00023469" w:rsidRPr="00D00938" w:rsidRDefault="006C0D26" w:rsidP="00C4226C">
      <w:pPr>
        <w:rPr>
          <w:szCs w:val="22"/>
        </w:rPr>
      </w:pPr>
      <w:r w:rsidRPr="00D00938">
        <w:rPr>
          <w:szCs w:val="22"/>
        </w:rPr>
        <w:t xml:space="preserve">где </w:t>
      </w:r>
      <w:r w:rsidR="00023469" w:rsidRPr="00D00938">
        <w:rPr>
          <w:position w:val="-16"/>
          <w:szCs w:val="22"/>
        </w:rPr>
        <w:object w:dxaOrig="2040" w:dyaOrig="400">
          <v:shape id="_x0000_i1030" type="#_x0000_t75" style="width:102pt;height:20.4pt" o:ole="">
            <v:imagedata r:id="rId24" o:title=""/>
          </v:shape>
          <o:OLEObject Type="Embed" ProgID="Equation.3" ShapeID="_x0000_i1030" DrawAspect="Content" ObjectID="_1334145828" r:id="rId25"/>
        </w:object>
      </w:r>
      <w:r w:rsidRPr="00D00938">
        <w:rPr>
          <w:szCs w:val="22"/>
        </w:rPr>
        <w:t xml:space="preserve"> представляет собой вероятность того, что протяженность участка, на котором возникло замирание, </w:t>
      </w:r>
      <w:r w:rsidRPr="00D00938">
        <w:rPr>
          <w:i/>
          <w:szCs w:val="22"/>
        </w:rPr>
        <w:t>FD</w:t>
      </w:r>
      <w:r w:rsidRPr="00D00938">
        <w:rPr>
          <w:szCs w:val="22"/>
        </w:rPr>
        <w:t xml:space="preserve">, превышает расстояние </w:t>
      </w:r>
      <w:r w:rsidRPr="00D00938">
        <w:rPr>
          <w:i/>
          <w:szCs w:val="22"/>
        </w:rPr>
        <w:t>dd</w:t>
      </w:r>
      <w:r w:rsidRPr="00D00938">
        <w:rPr>
          <w:szCs w:val="22"/>
        </w:rPr>
        <w:t xml:space="preserve"> (м) при условии, что ослабление </w:t>
      </w:r>
      <w:r w:rsidRPr="00D00938">
        <w:rPr>
          <w:i/>
          <w:iCs/>
          <w:szCs w:val="22"/>
        </w:rPr>
        <w:t>А</w:t>
      </w:r>
      <w:r w:rsidRPr="00D00938">
        <w:rPr>
          <w:szCs w:val="22"/>
        </w:rPr>
        <w:t xml:space="preserve"> превышает значение </w:t>
      </w:r>
      <w:r w:rsidR="00023469" w:rsidRPr="00D00938">
        <w:rPr>
          <w:i/>
          <w:szCs w:val="22"/>
        </w:rPr>
        <w:t>A</w:t>
      </w:r>
      <w:r w:rsidR="00023469" w:rsidRPr="00D00938">
        <w:rPr>
          <w:i/>
          <w:iCs/>
          <w:szCs w:val="22"/>
          <w:vertAlign w:val="subscript"/>
        </w:rPr>
        <w:t>q</w:t>
      </w:r>
      <w:r w:rsidRPr="00D00938">
        <w:rPr>
          <w:szCs w:val="22"/>
        </w:rPr>
        <w:t>.</w:t>
      </w:r>
      <w:r w:rsidR="00023469" w:rsidRPr="00D00938">
        <w:rPr>
          <w:szCs w:val="22"/>
        </w:rPr>
        <w:t xml:space="preserve"> </w:t>
      </w:r>
      <w:r w:rsidR="00A85C69" w:rsidRPr="00D00938">
        <w:rPr>
          <w:szCs w:val="22"/>
        </w:rPr>
        <w:t>"</w:t>
      </w:r>
      <w:r w:rsidR="00023469" w:rsidRPr="00D00938">
        <w:rPr>
          <w:szCs w:val="22"/>
        </w:rPr>
        <w:t>erf</w:t>
      </w:r>
      <w:r w:rsidR="00A85C69" w:rsidRPr="00D00938">
        <w:rPr>
          <w:szCs w:val="22"/>
        </w:rPr>
        <w:t>"</w:t>
      </w:r>
      <w:r w:rsidRPr="00D00938">
        <w:rPr>
          <w:szCs w:val="22"/>
        </w:rPr>
        <w:t xml:space="preserve"> обозначает интеграл вероятности ошибок,</w:t>
      </w:r>
      <w:r w:rsidR="00023469" w:rsidRPr="00D00938">
        <w:rPr>
          <w:szCs w:val="22"/>
        </w:rPr>
        <w:t xml:space="preserve"> </w:t>
      </w:r>
      <w:r w:rsidR="00023469" w:rsidRPr="00D00938">
        <w:rPr>
          <w:rFonts w:ascii="Symbol" w:hAnsi="Symbol"/>
          <w:szCs w:val="22"/>
        </w:rPr>
        <w:t></w:t>
      </w:r>
      <w:r w:rsidRPr="00D00938">
        <w:rPr>
          <w:szCs w:val="22"/>
        </w:rPr>
        <w:t xml:space="preserve"> </w:t>
      </w:r>
      <w:r w:rsidRPr="00D00938">
        <w:rPr>
          <w:rFonts w:asciiTheme="majorBidi" w:hAnsiTheme="majorBidi" w:cstheme="majorBidi"/>
          <w:szCs w:val="22"/>
        </w:rPr>
        <w:t xml:space="preserve">– </w:t>
      </w:r>
      <w:r w:rsidRPr="00D00938">
        <w:rPr>
          <w:szCs w:val="22"/>
        </w:rPr>
        <w:t>стандартное отклонение величины</w:t>
      </w:r>
      <w:r w:rsidR="00023469" w:rsidRPr="00D00938">
        <w:rPr>
          <w:szCs w:val="22"/>
        </w:rPr>
        <w:t xml:space="preserve"> ln(</w:t>
      </w:r>
      <w:r w:rsidR="00023469" w:rsidRPr="00D00938">
        <w:rPr>
          <w:i/>
          <w:szCs w:val="22"/>
        </w:rPr>
        <w:t>dd</w:t>
      </w:r>
      <w:r w:rsidR="00023469" w:rsidRPr="00D00938">
        <w:rPr>
          <w:szCs w:val="22"/>
        </w:rPr>
        <w:t xml:space="preserve">), </w:t>
      </w:r>
      <w:r w:rsidR="003D2A61" w:rsidRPr="00D00938">
        <w:rPr>
          <w:szCs w:val="22"/>
        </w:rPr>
        <w:t>а</w:t>
      </w:r>
      <w:r w:rsidR="00023469" w:rsidRPr="00D00938">
        <w:rPr>
          <w:szCs w:val="22"/>
        </w:rPr>
        <w:t xml:space="preserve"> ln(</w:t>
      </w:r>
      <w:r w:rsidR="00023469" w:rsidRPr="00D00938">
        <w:rPr>
          <w:rFonts w:ascii="Symbol" w:hAnsi="Symbol"/>
          <w:szCs w:val="22"/>
        </w:rPr>
        <w:t></w:t>
      </w:r>
      <w:r w:rsidR="00023469" w:rsidRPr="00D00938">
        <w:rPr>
          <w:szCs w:val="22"/>
        </w:rPr>
        <w:t>)</w:t>
      </w:r>
      <w:r w:rsidR="003D2A61" w:rsidRPr="00D00938">
        <w:rPr>
          <w:szCs w:val="22"/>
        </w:rPr>
        <w:t xml:space="preserve"> </w:t>
      </w:r>
      <w:r w:rsidR="003D2A61" w:rsidRPr="00D00938">
        <w:rPr>
          <w:rFonts w:asciiTheme="majorBidi" w:hAnsiTheme="majorBidi" w:cstheme="majorBidi"/>
          <w:szCs w:val="22"/>
        </w:rPr>
        <w:t>– среднее значение величины</w:t>
      </w:r>
      <w:r w:rsidR="00023469" w:rsidRPr="00D00938">
        <w:rPr>
          <w:szCs w:val="22"/>
        </w:rPr>
        <w:t xml:space="preserve"> ln(</w:t>
      </w:r>
      <w:r w:rsidR="00023469" w:rsidRPr="00D00938">
        <w:rPr>
          <w:i/>
          <w:szCs w:val="22"/>
        </w:rPr>
        <w:t>dd</w:t>
      </w:r>
      <w:r w:rsidR="00023469" w:rsidRPr="00D00938">
        <w:rPr>
          <w:szCs w:val="22"/>
        </w:rPr>
        <w:t xml:space="preserve">). </w:t>
      </w:r>
      <w:r w:rsidR="003D2A61" w:rsidRPr="00D00938">
        <w:rPr>
          <w:szCs w:val="22"/>
        </w:rPr>
        <w:t xml:space="preserve">Левая часть уравнения (6) оценивалась путем расчета процентной доли числа событий, определяемых как </w:t>
      </w:r>
      <w:r w:rsidR="00A85C69" w:rsidRPr="00D00938">
        <w:rPr>
          <w:szCs w:val="22"/>
        </w:rPr>
        <w:t>"</w:t>
      </w:r>
      <w:r w:rsidR="003D2A61" w:rsidRPr="00D00938">
        <w:rPr>
          <w:szCs w:val="22"/>
        </w:rPr>
        <w:t>длительность замираний</w:t>
      </w:r>
      <w:r w:rsidR="00A85C69" w:rsidRPr="00D00938">
        <w:rPr>
          <w:szCs w:val="22"/>
        </w:rPr>
        <w:t>"</w:t>
      </w:r>
      <w:r w:rsidR="00023469" w:rsidRPr="00D00938">
        <w:rPr>
          <w:szCs w:val="22"/>
        </w:rPr>
        <w:t xml:space="preserve"> </w:t>
      </w:r>
      <w:r w:rsidR="003D2A61" w:rsidRPr="00D00938">
        <w:rPr>
          <w:szCs w:val="22"/>
        </w:rPr>
        <w:t>превысивших</w:t>
      </w:r>
      <w:r w:rsidR="00023469" w:rsidRPr="00D00938">
        <w:rPr>
          <w:szCs w:val="22"/>
        </w:rPr>
        <w:t xml:space="preserve"> </w:t>
      </w:r>
      <w:r w:rsidR="00023469" w:rsidRPr="00D00938">
        <w:rPr>
          <w:i/>
          <w:szCs w:val="22"/>
        </w:rPr>
        <w:t>dd</w:t>
      </w:r>
      <w:r w:rsidR="003D2A61" w:rsidRPr="00D00938">
        <w:rPr>
          <w:iCs/>
          <w:szCs w:val="22"/>
        </w:rPr>
        <w:t>, от общего числа событий, для которых</w:t>
      </w:r>
      <w:r w:rsidR="00023469" w:rsidRPr="00D00938">
        <w:rPr>
          <w:szCs w:val="22"/>
        </w:rPr>
        <w:t> </w:t>
      </w:r>
      <w:r w:rsidR="00023469" w:rsidRPr="00D00938">
        <w:rPr>
          <w:i/>
          <w:szCs w:val="22"/>
        </w:rPr>
        <w:t>A </w:t>
      </w:r>
      <w:r w:rsidR="00023469" w:rsidRPr="00D00938">
        <w:rPr>
          <w:rFonts w:ascii="Symbol" w:hAnsi="Symbol"/>
          <w:szCs w:val="22"/>
        </w:rPr>
        <w:t></w:t>
      </w:r>
      <w:r w:rsidR="00023469" w:rsidRPr="00D00938">
        <w:rPr>
          <w:szCs w:val="22"/>
        </w:rPr>
        <w:t> </w:t>
      </w:r>
      <w:r w:rsidR="00023469" w:rsidRPr="00D00938">
        <w:rPr>
          <w:i/>
          <w:szCs w:val="22"/>
        </w:rPr>
        <w:t>A</w:t>
      </w:r>
      <w:r w:rsidR="00023469" w:rsidRPr="00D00938">
        <w:rPr>
          <w:i/>
          <w:iCs/>
          <w:szCs w:val="22"/>
          <w:vertAlign w:val="subscript"/>
        </w:rPr>
        <w:t>q</w:t>
      </w:r>
      <w:r w:rsidR="003D2A61" w:rsidRPr="00D00938">
        <w:rPr>
          <w:szCs w:val="22"/>
        </w:rPr>
        <w:t xml:space="preserve">, по данным, собранным в Соединенных Штатах Америки и в Австралии. На основе этих данных методом регрессионного анализа были получены следующие оптимальные значения: </w:t>
      </w:r>
      <w:r w:rsidR="00023469" w:rsidRPr="00D00938">
        <w:rPr>
          <w:rFonts w:ascii="Symbol" w:hAnsi="Symbol"/>
          <w:szCs w:val="22"/>
        </w:rPr>
        <w:t></w:t>
      </w:r>
      <w:r w:rsidR="00023469" w:rsidRPr="00D00938">
        <w:rPr>
          <w:szCs w:val="22"/>
        </w:rPr>
        <w:t> </w:t>
      </w:r>
      <w:r w:rsidR="00023469" w:rsidRPr="00D00938">
        <w:rPr>
          <w:rFonts w:ascii="Symbol" w:hAnsi="Symbol"/>
          <w:szCs w:val="22"/>
        </w:rPr>
        <w:t></w:t>
      </w:r>
      <w:r w:rsidR="003D2A61" w:rsidRPr="00D00938">
        <w:rPr>
          <w:szCs w:val="22"/>
        </w:rPr>
        <w:t> 0,</w:t>
      </w:r>
      <w:r w:rsidR="00023469" w:rsidRPr="00D00938">
        <w:rPr>
          <w:szCs w:val="22"/>
        </w:rPr>
        <w:t xml:space="preserve">22 </w:t>
      </w:r>
      <w:r w:rsidR="00C4226C" w:rsidRPr="00D00938">
        <w:rPr>
          <w:szCs w:val="22"/>
        </w:rPr>
        <w:t>и</w:t>
      </w:r>
      <w:r w:rsidR="00023469" w:rsidRPr="00D00938">
        <w:rPr>
          <w:szCs w:val="22"/>
        </w:rPr>
        <w:t xml:space="preserve"> </w:t>
      </w:r>
      <w:r w:rsidR="00023469" w:rsidRPr="00D00938">
        <w:rPr>
          <w:rFonts w:ascii="Symbol" w:hAnsi="Symbol"/>
          <w:szCs w:val="22"/>
        </w:rPr>
        <w:t></w:t>
      </w:r>
      <w:r w:rsidR="00023469" w:rsidRPr="00D00938">
        <w:rPr>
          <w:szCs w:val="22"/>
        </w:rPr>
        <w:t> </w:t>
      </w:r>
      <w:r w:rsidR="00023469" w:rsidRPr="00D00938">
        <w:rPr>
          <w:rFonts w:ascii="Symbol" w:hAnsi="Symbol"/>
          <w:szCs w:val="22"/>
        </w:rPr>
        <w:t></w:t>
      </w:r>
      <w:r w:rsidR="00023469" w:rsidRPr="00D00938">
        <w:rPr>
          <w:szCs w:val="22"/>
        </w:rPr>
        <w:t> </w:t>
      </w:r>
      <w:r w:rsidR="003D2A61" w:rsidRPr="00D00938">
        <w:rPr>
          <w:szCs w:val="22"/>
        </w:rPr>
        <w:t>1,</w:t>
      </w:r>
      <w:r w:rsidR="00023469" w:rsidRPr="00D00938">
        <w:rPr>
          <w:szCs w:val="22"/>
        </w:rPr>
        <w:t>215.</w:t>
      </w:r>
    </w:p>
    <w:p w:rsidR="00023469" w:rsidRPr="00D00938" w:rsidRDefault="00847C22" w:rsidP="00C4226C">
      <w:pPr>
        <w:rPr>
          <w:szCs w:val="22"/>
        </w:rPr>
      </w:pPr>
      <w:r w:rsidRPr="00D00938">
        <w:rPr>
          <w:szCs w:val="22"/>
        </w:rPr>
        <w:t>На рис</w:t>
      </w:r>
      <w:r w:rsidR="00C739A1" w:rsidRPr="00D00938">
        <w:rPr>
          <w:szCs w:val="22"/>
        </w:rPr>
        <w:t>унке</w:t>
      </w:r>
      <w:r w:rsidRPr="00D00938">
        <w:rPr>
          <w:szCs w:val="22"/>
        </w:rPr>
        <w:t xml:space="preserve"> 2 представлена зависимость </w:t>
      </w:r>
      <w:r w:rsidR="00023469" w:rsidRPr="00D00938">
        <w:rPr>
          <w:i/>
          <w:szCs w:val="22"/>
        </w:rPr>
        <w:t>P</w:t>
      </w:r>
      <w:r w:rsidR="00023469" w:rsidRPr="00D00938">
        <w:rPr>
          <w:szCs w:val="22"/>
        </w:rPr>
        <w:t>,</w:t>
      </w:r>
      <w:r w:rsidRPr="00D00938">
        <w:rPr>
          <w:szCs w:val="22"/>
        </w:rPr>
        <w:t xml:space="preserve"> выраженного в процентах, </w:t>
      </w:r>
      <w:r w:rsidR="00023469" w:rsidRPr="00D00938">
        <w:rPr>
          <w:i/>
          <w:szCs w:val="22"/>
        </w:rPr>
        <w:t>p</w:t>
      </w:r>
      <w:r w:rsidR="00023469" w:rsidRPr="00D00938">
        <w:rPr>
          <w:szCs w:val="22"/>
        </w:rPr>
        <w:t>,</w:t>
      </w:r>
      <w:r w:rsidRPr="00D00938">
        <w:rPr>
          <w:szCs w:val="22"/>
        </w:rPr>
        <w:t xml:space="preserve"> от величины</w:t>
      </w:r>
      <w:r w:rsidR="00023469" w:rsidRPr="00D00938">
        <w:rPr>
          <w:szCs w:val="22"/>
        </w:rPr>
        <w:t xml:space="preserve"> </w:t>
      </w:r>
      <w:r w:rsidR="00023469" w:rsidRPr="00D00938">
        <w:rPr>
          <w:i/>
          <w:szCs w:val="22"/>
        </w:rPr>
        <w:t>dd</w:t>
      </w:r>
      <w:r w:rsidR="00023469" w:rsidRPr="00D00938">
        <w:rPr>
          <w:szCs w:val="22"/>
        </w:rPr>
        <w:t xml:space="preserve"> </w:t>
      </w:r>
      <w:r w:rsidRPr="00D00938">
        <w:rPr>
          <w:szCs w:val="22"/>
        </w:rPr>
        <w:t>при пороговом значении 5 дБ</w:t>
      </w:r>
      <w:r w:rsidR="00023469" w:rsidRPr="00D00938">
        <w:rPr>
          <w:szCs w:val="22"/>
        </w:rPr>
        <w:t>.</w:t>
      </w:r>
    </w:p>
    <w:p w:rsidR="00AE2169" w:rsidRPr="00D00938" w:rsidRDefault="00B60583" w:rsidP="00C4226C">
      <w:pPr>
        <w:rPr>
          <w:rFonts w:asciiTheme="majorBidi" w:hAnsiTheme="majorBidi" w:cstheme="majorBidi"/>
          <w:szCs w:val="22"/>
        </w:rPr>
      </w:pPr>
      <w:r w:rsidRPr="00D00938">
        <w:rPr>
          <w:szCs w:val="22"/>
        </w:rPr>
        <w:t>Модель, представленная уравнением (6), основана на измерениях, проведенных на трассах с углом места 51</w:t>
      </w:r>
      <w:r w:rsidRPr="00D00938">
        <w:rPr>
          <w:rFonts w:ascii="Symbol" w:hAnsi="Symbol"/>
          <w:szCs w:val="22"/>
        </w:rPr>
        <w:t></w:t>
      </w:r>
      <w:r w:rsidRPr="00D00938">
        <w:rPr>
          <w:rFonts w:ascii="Symbol" w:hAnsi="Symbol"/>
          <w:szCs w:val="22"/>
        </w:rPr>
        <w:t></w:t>
      </w:r>
      <w:r w:rsidRPr="00D00938">
        <w:rPr>
          <w:rFonts w:asciiTheme="majorBidi" w:hAnsiTheme="majorBidi" w:cstheme="majorBidi"/>
          <w:szCs w:val="22"/>
        </w:rPr>
        <w:t xml:space="preserve"> и применима в условиях умеренного и сильного затенения (процент оптичес</w:t>
      </w:r>
      <w:r w:rsidR="001579FA" w:rsidRPr="00D00938">
        <w:rPr>
          <w:rFonts w:asciiTheme="majorBidi" w:hAnsiTheme="majorBidi" w:cstheme="majorBidi"/>
          <w:szCs w:val="22"/>
        </w:rPr>
        <w:t>кого затенения 55%–</w:t>
      </w:r>
      <w:r w:rsidRPr="00D00938">
        <w:rPr>
          <w:rFonts w:asciiTheme="majorBidi" w:hAnsiTheme="majorBidi" w:cstheme="majorBidi"/>
          <w:szCs w:val="22"/>
        </w:rPr>
        <w:t xml:space="preserve">90%). Испытания при углах места </w:t>
      </w:r>
      <w:r w:rsidRPr="00D00938">
        <w:rPr>
          <w:szCs w:val="22"/>
        </w:rPr>
        <w:t>30</w:t>
      </w:r>
      <w:r w:rsidRPr="00D00938">
        <w:rPr>
          <w:rFonts w:ascii="Symbol" w:hAnsi="Symbol"/>
          <w:szCs w:val="22"/>
        </w:rPr>
        <w:t></w:t>
      </w:r>
      <w:r w:rsidRPr="00D00938">
        <w:rPr>
          <w:szCs w:val="22"/>
        </w:rPr>
        <w:t xml:space="preserve"> и 60</w:t>
      </w:r>
      <w:r w:rsidRPr="00D00938">
        <w:rPr>
          <w:rFonts w:ascii="Symbol" w:hAnsi="Symbol"/>
          <w:szCs w:val="22"/>
        </w:rPr>
        <w:t></w:t>
      </w:r>
      <w:r w:rsidRPr="00D00938">
        <w:rPr>
          <w:rFonts w:asciiTheme="majorBidi" w:hAnsiTheme="majorBidi" w:cstheme="majorBidi"/>
          <w:szCs w:val="22"/>
        </w:rPr>
        <w:t xml:space="preserve"> показали, что зависимость от угла места довольно проста: чем меньше угол места, тем больше продолжительность замирания для заданного процента. Например, для 30</w:t>
      </w:r>
      <w:r w:rsidRPr="00D00938">
        <w:rPr>
          <w:rFonts w:ascii="Symbol" w:hAnsi="Symbol"/>
          <w:szCs w:val="22"/>
        </w:rPr>
        <w:t></w:t>
      </w:r>
      <w:r w:rsidRPr="00D00938">
        <w:rPr>
          <w:rFonts w:asciiTheme="majorBidi" w:hAnsiTheme="majorBidi" w:cstheme="majorBidi"/>
          <w:szCs w:val="22"/>
        </w:rPr>
        <w:t xml:space="preserve"> длительность замирания оказалась примерно вдвое больше, чем для 60</w:t>
      </w:r>
      <w:r w:rsidRPr="00D00938">
        <w:rPr>
          <w:rFonts w:ascii="Symbol" w:hAnsi="Symbol"/>
          <w:szCs w:val="22"/>
        </w:rPr>
        <w:t></w:t>
      </w:r>
      <w:r w:rsidRPr="00D00938">
        <w:rPr>
          <w:rFonts w:asciiTheme="majorBidi" w:hAnsiTheme="majorBidi" w:cstheme="majorBidi"/>
          <w:szCs w:val="22"/>
        </w:rPr>
        <w:t>, при том же процентном уровне.</w:t>
      </w:r>
    </w:p>
    <w:p w:rsidR="00023469" w:rsidRPr="00D00938" w:rsidRDefault="00023469" w:rsidP="00C4226C">
      <w:pPr>
        <w:pStyle w:val="Heading3"/>
        <w:rPr>
          <w:sz w:val="22"/>
          <w:szCs w:val="22"/>
        </w:rPr>
      </w:pPr>
      <w:bookmarkStart w:id="16" w:name="_Toc398375647"/>
      <w:r w:rsidRPr="00D00938">
        <w:rPr>
          <w:sz w:val="22"/>
          <w:szCs w:val="22"/>
        </w:rPr>
        <w:t>4.1.3</w:t>
      </w:r>
      <w:r w:rsidRPr="00D00938">
        <w:rPr>
          <w:sz w:val="22"/>
          <w:szCs w:val="22"/>
        </w:rPr>
        <w:tab/>
      </w:r>
      <w:bookmarkEnd w:id="16"/>
      <w:r w:rsidR="00B60583" w:rsidRPr="00D00938">
        <w:rPr>
          <w:sz w:val="22"/>
          <w:szCs w:val="22"/>
        </w:rPr>
        <w:t>Модель распределения длительности не-замираний</w:t>
      </w:r>
    </w:p>
    <w:p w:rsidR="00023469" w:rsidRPr="00D00938" w:rsidRDefault="00B60583" w:rsidP="00C4226C">
      <w:pPr>
        <w:rPr>
          <w:szCs w:val="22"/>
        </w:rPr>
      </w:pPr>
      <w:r w:rsidRPr="00D00938">
        <w:rPr>
          <w:szCs w:val="22"/>
        </w:rPr>
        <w:t xml:space="preserve">Событие, которое называется "длительность не-замираний" на участке длиной </w:t>
      </w:r>
      <w:r w:rsidR="00023469" w:rsidRPr="00D00938">
        <w:rPr>
          <w:i/>
          <w:szCs w:val="22"/>
        </w:rPr>
        <w:t>dd</w:t>
      </w:r>
      <w:r w:rsidR="00023469" w:rsidRPr="00D00938">
        <w:rPr>
          <w:szCs w:val="22"/>
        </w:rPr>
        <w:t xml:space="preserve">, </w:t>
      </w:r>
      <w:r w:rsidRPr="00D00938">
        <w:rPr>
          <w:szCs w:val="22"/>
        </w:rPr>
        <w:t>определяется как расстояние, на котором уровень замираний остается ниже заданного порогового значения. Модель длительности не-замираний представлена следующим уравнением</w:t>
      </w:r>
      <w:r w:rsidR="00023469" w:rsidRPr="00D00938">
        <w:rPr>
          <w:szCs w:val="22"/>
        </w:rPr>
        <w:t>:</w:t>
      </w:r>
    </w:p>
    <w:p w:rsidR="00C4226C" w:rsidRPr="00D00938" w:rsidRDefault="00C4226C" w:rsidP="00C4226C">
      <w:pPr>
        <w:pStyle w:val="Blanc"/>
        <w:rPr>
          <w:lang w:val="ru-RU"/>
        </w:rPr>
      </w:pPr>
    </w:p>
    <w:p w:rsidR="00023469" w:rsidRPr="00D00938" w:rsidRDefault="00023469" w:rsidP="00C4226C">
      <w:pPr>
        <w:pStyle w:val="Equation"/>
        <w:spacing w:before="40"/>
        <w:rPr>
          <w:szCs w:val="22"/>
        </w:rPr>
      </w:pPr>
      <w:r w:rsidRPr="00D00938">
        <w:rPr>
          <w:szCs w:val="22"/>
        </w:rPr>
        <w:tab/>
      </w:r>
      <w:r w:rsidRPr="00D00938">
        <w:rPr>
          <w:szCs w:val="22"/>
        </w:rPr>
        <w:tab/>
      </w:r>
      <w:r w:rsidRPr="00D00938">
        <w:rPr>
          <w:position w:val="-16"/>
          <w:szCs w:val="22"/>
        </w:rPr>
        <w:object w:dxaOrig="3280" w:dyaOrig="480">
          <v:shape id="_x0000_i1199" type="#_x0000_t75" style="width:164.4pt;height:24pt" o:ole="">
            <v:imagedata r:id="rId26" o:title=""/>
          </v:shape>
          <o:OLEObject Type="Embed" ProgID="Equation.3" ShapeID="_x0000_i1199" DrawAspect="Content" ObjectID="_1334145829" r:id="rId27"/>
        </w:object>
      </w:r>
      <w:r w:rsidR="00B60583" w:rsidRPr="00D00938">
        <w:rPr>
          <w:szCs w:val="22"/>
        </w:rPr>
        <w:t>,</w:t>
      </w:r>
      <w:r w:rsidRPr="00D00938">
        <w:rPr>
          <w:szCs w:val="22"/>
        </w:rPr>
        <w:tab/>
        <w:t>(7)</w:t>
      </w:r>
    </w:p>
    <w:p w:rsidR="00023469" w:rsidRPr="00D00938" w:rsidRDefault="00B60583" w:rsidP="001579FA">
      <w:pPr>
        <w:rPr>
          <w:szCs w:val="22"/>
        </w:rPr>
      </w:pPr>
      <w:r w:rsidRPr="00D00938">
        <w:rPr>
          <w:szCs w:val="22"/>
        </w:rPr>
        <w:t>где</w:t>
      </w:r>
      <w:r w:rsidR="00023469" w:rsidRPr="00D00938">
        <w:rPr>
          <w:szCs w:val="22"/>
        </w:rPr>
        <w:t xml:space="preserve"> </w:t>
      </w:r>
      <w:r w:rsidR="00023469" w:rsidRPr="00D00938">
        <w:rPr>
          <w:position w:val="-16"/>
          <w:szCs w:val="22"/>
        </w:rPr>
        <w:object w:dxaOrig="2200" w:dyaOrig="400">
          <v:shape id="_x0000_i1032" type="#_x0000_t75" style="width:110.4pt;height:20.4pt" o:ole="">
            <v:imagedata r:id="rId28" o:title=""/>
          </v:shape>
          <o:OLEObject Type="Embed" ProgID="Equation.3" ShapeID="_x0000_i1032" DrawAspect="Content" ObjectID="_1334145830" r:id="rId29"/>
        </w:object>
      </w:r>
      <w:r w:rsidR="00023469" w:rsidRPr="00D00938">
        <w:rPr>
          <w:szCs w:val="22"/>
        </w:rPr>
        <w:t xml:space="preserve"> </w:t>
      </w:r>
      <w:r w:rsidRPr="00D00938">
        <w:rPr>
          <w:rFonts w:asciiTheme="majorBidi" w:hAnsiTheme="majorBidi" w:cstheme="majorBidi"/>
          <w:szCs w:val="22"/>
        </w:rPr>
        <w:t xml:space="preserve">– </w:t>
      </w:r>
      <w:r w:rsidRPr="00D00938">
        <w:rPr>
          <w:szCs w:val="22"/>
        </w:rPr>
        <w:t>процент вероятности того, что непрерывный участок, на котором возникает не-замирание,</w:t>
      </w:r>
      <w:r w:rsidR="00023469" w:rsidRPr="00D00938">
        <w:rPr>
          <w:szCs w:val="22"/>
        </w:rPr>
        <w:t xml:space="preserve"> </w:t>
      </w:r>
      <w:r w:rsidR="00023469" w:rsidRPr="00D00938">
        <w:rPr>
          <w:i/>
          <w:szCs w:val="22"/>
        </w:rPr>
        <w:t>NFD</w:t>
      </w:r>
      <w:r w:rsidR="00023469" w:rsidRPr="00D00938">
        <w:rPr>
          <w:szCs w:val="22"/>
        </w:rPr>
        <w:t>,</w:t>
      </w:r>
      <w:r w:rsidRPr="00D00938">
        <w:rPr>
          <w:szCs w:val="22"/>
        </w:rPr>
        <w:t xml:space="preserve"> превышает расстояние</w:t>
      </w:r>
      <w:r w:rsidR="00023469" w:rsidRPr="00D00938">
        <w:rPr>
          <w:szCs w:val="22"/>
        </w:rPr>
        <w:t xml:space="preserve"> </w:t>
      </w:r>
      <w:r w:rsidR="00023469" w:rsidRPr="00D00938">
        <w:rPr>
          <w:i/>
          <w:szCs w:val="22"/>
        </w:rPr>
        <w:t>dd</w:t>
      </w:r>
      <w:r w:rsidR="00023469" w:rsidRPr="00D00938">
        <w:rPr>
          <w:szCs w:val="22"/>
        </w:rPr>
        <w:t>,</w:t>
      </w:r>
      <w:r w:rsidRPr="00D00938">
        <w:rPr>
          <w:szCs w:val="22"/>
        </w:rPr>
        <w:t xml:space="preserve"> при условии, что уровень замирания остается ниже порогового значения</w:t>
      </w:r>
      <w:r w:rsidR="00023469" w:rsidRPr="00D00938">
        <w:rPr>
          <w:szCs w:val="22"/>
        </w:rPr>
        <w:t xml:space="preserve"> </w:t>
      </w:r>
      <w:r w:rsidR="00023469" w:rsidRPr="00D00938">
        <w:rPr>
          <w:i/>
          <w:szCs w:val="22"/>
        </w:rPr>
        <w:t>A</w:t>
      </w:r>
      <w:r w:rsidR="00023469" w:rsidRPr="00D00938">
        <w:rPr>
          <w:i/>
          <w:iCs/>
          <w:szCs w:val="22"/>
          <w:vertAlign w:val="subscript"/>
        </w:rPr>
        <w:t>q</w:t>
      </w:r>
      <w:r w:rsidR="00023469" w:rsidRPr="00D00938">
        <w:rPr>
          <w:szCs w:val="22"/>
        </w:rPr>
        <w:t xml:space="preserve">. </w:t>
      </w:r>
      <w:r w:rsidRPr="00D00938">
        <w:rPr>
          <w:szCs w:val="22"/>
        </w:rPr>
        <w:t>В таблице</w:t>
      </w:r>
      <w:r w:rsidR="00023469" w:rsidRPr="00D00938">
        <w:rPr>
          <w:szCs w:val="22"/>
        </w:rPr>
        <w:t xml:space="preserve"> 2 </w:t>
      </w:r>
      <w:r w:rsidRPr="00D00938">
        <w:rPr>
          <w:szCs w:val="22"/>
        </w:rPr>
        <w:t xml:space="preserve">представлены значения </w:t>
      </w:r>
      <w:r w:rsidR="00023469" w:rsidRPr="00D00938">
        <w:rPr>
          <w:rFonts w:ascii="Symbol" w:hAnsi="Symbol"/>
          <w:szCs w:val="22"/>
        </w:rPr>
        <w:t></w:t>
      </w:r>
      <w:r w:rsidR="00023469" w:rsidRPr="00D00938">
        <w:rPr>
          <w:szCs w:val="22"/>
        </w:rPr>
        <w:t xml:space="preserve"> </w:t>
      </w:r>
      <w:r w:rsidRPr="00D00938">
        <w:rPr>
          <w:szCs w:val="22"/>
        </w:rPr>
        <w:t>и</w:t>
      </w:r>
      <w:r w:rsidR="00023469" w:rsidRPr="00D00938">
        <w:rPr>
          <w:szCs w:val="22"/>
        </w:rPr>
        <w:t xml:space="preserve"> </w:t>
      </w:r>
      <w:r w:rsidR="00023469" w:rsidRPr="00D00938">
        <w:rPr>
          <w:rFonts w:ascii="Symbol" w:hAnsi="Symbol"/>
          <w:szCs w:val="22"/>
        </w:rPr>
        <w:t></w:t>
      </w:r>
      <w:r w:rsidR="00023469" w:rsidRPr="00D00938">
        <w:rPr>
          <w:szCs w:val="22"/>
        </w:rPr>
        <w:t xml:space="preserve"> </w:t>
      </w:r>
      <w:r w:rsidRPr="00D00938">
        <w:rPr>
          <w:szCs w:val="22"/>
        </w:rPr>
        <w:t>для дорог, на которых возникает "умеренное и сильное" затенение, т.</w:t>
      </w:r>
      <w:r w:rsidR="001579FA" w:rsidRPr="00D00938">
        <w:rPr>
          <w:szCs w:val="22"/>
        </w:rPr>
        <w:t> </w:t>
      </w:r>
      <w:r w:rsidRPr="00D00938">
        <w:rPr>
          <w:szCs w:val="22"/>
        </w:rPr>
        <w:t xml:space="preserve">е. процент оптического затенения меняется в диапазоне </w:t>
      </w:r>
      <w:r w:rsidR="00023469" w:rsidRPr="00D00938">
        <w:rPr>
          <w:szCs w:val="22"/>
        </w:rPr>
        <w:t>55%</w:t>
      </w:r>
      <w:r w:rsidRPr="00D00938">
        <w:rPr>
          <w:rFonts w:asciiTheme="majorBidi" w:hAnsiTheme="majorBidi" w:cstheme="majorBidi"/>
          <w:szCs w:val="22"/>
        </w:rPr>
        <w:t>–</w:t>
      </w:r>
      <w:r w:rsidR="00023469" w:rsidRPr="00D00938">
        <w:rPr>
          <w:szCs w:val="22"/>
        </w:rPr>
        <w:t xml:space="preserve">75% </w:t>
      </w:r>
      <w:r w:rsidRPr="00D00938">
        <w:rPr>
          <w:szCs w:val="22"/>
        </w:rPr>
        <w:t>и</w:t>
      </w:r>
      <w:r w:rsidR="00023469" w:rsidRPr="00D00938">
        <w:rPr>
          <w:szCs w:val="22"/>
        </w:rPr>
        <w:t xml:space="preserve"> 75%</w:t>
      </w:r>
      <w:r w:rsidRPr="00D00938">
        <w:rPr>
          <w:rFonts w:asciiTheme="majorBidi" w:hAnsiTheme="majorBidi" w:cstheme="majorBidi"/>
          <w:szCs w:val="22"/>
        </w:rPr>
        <w:t>–</w:t>
      </w:r>
      <w:r w:rsidRPr="00D00938">
        <w:rPr>
          <w:szCs w:val="22"/>
        </w:rPr>
        <w:t>90%, соответственно. Величина порогового значения замирания</w:t>
      </w:r>
      <w:r w:rsidR="00261F3A" w:rsidRPr="00D00938">
        <w:rPr>
          <w:szCs w:val="22"/>
        </w:rPr>
        <w:t>,</w:t>
      </w:r>
      <w:r w:rsidR="00023469" w:rsidRPr="00D00938">
        <w:rPr>
          <w:i/>
          <w:szCs w:val="22"/>
        </w:rPr>
        <w:t xml:space="preserve"> A</w:t>
      </w:r>
      <w:r w:rsidR="00023469" w:rsidRPr="00D00938">
        <w:rPr>
          <w:i/>
          <w:iCs/>
          <w:szCs w:val="22"/>
          <w:vertAlign w:val="subscript"/>
        </w:rPr>
        <w:t>q</w:t>
      </w:r>
      <w:r w:rsidR="00261F3A" w:rsidRPr="00D00938">
        <w:rPr>
          <w:szCs w:val="22"/>
        </w:rPr>
        <w:t>, равн</w:t>
      </w:r>
      <w:r w:rsidR="001579FA" w:rsidRPr="00D00938">
        <w:rPr>
          <w:szCs w:val="22"/>
        </w:rPr>
        <w:t>а</w:t>
      </w:r>
      <w:r w:rsidR="00261F3A" w:rsidRPr="00D00938">
        <w:rPr>
          <w:szCs w:val="22"/>
        </w:rPr>
        <w:t xml:space="preserve"> 5 дБ.</w:t>
      </w:r>
    </w:p>
    <w:p w:rsidR="001579FA" w:rsidRPr="00D00938" w:rsidRDefault="001579FA" w:rsidP="001579FA">
      <w:pPr>
        <w:pStyle w:val="FigureNo"/>
      </w:pPr>
      <w:r w:rsidRPr="00D00938">
        <w:lastRenderedPageBreak/>
        <w:t>РИСУНОК 2</w:t>
      </w:r>
    </w:p>
    <w:p w:rsidR="001579FA" w:rsidRPr="00D00938" w:rsidRDefault="001579FA" w:rsidP="001579FA">
      <w:pPr>
        <w:pStyle w:val="Figuretitle"/>
      </w:pPr>
      <w:r w:rsidRPr="00D00938">
        <w:t>Наилучшая аппроксимация кумулятивного распределения длительности замираний,</w:t>
      </w:r>
      <w:r w:rsidRPr="00D00938">
        <w:br/>
        <w:t>обусловленных затенением придорожными деревьями, при пороговом значении 5 дБ</w:t>
      </w:r>
    </w:p>
    <w:p w:rsidR="00B1417D" w:rsidRPr="00D00938" w:rsidRDefault="007607C2" w:rsidP="00555515">
      <w:pPr>
        <w:pStyle w:val="Figure"/>
        <w:rPr>
          <w:rFonts w:asciiTheme="majorBidi" w:hAnsiTheme="majorBidi" w:cstheme="majorBidi"/>
          <w:szCs w:val="22"/>
        </w:rPr>
      </w:pPr>
      <w:r w:rsidRPr="00D00938">
        <w:object w:dxaOrig="7615" w:dyaOrig="8875">
          <v:shape id="_x0000_i1033" type="#_x0000_t75" style="width:381pt;height:406.2pt" o:ole="" o:allowoverlap="f">
            <v:imagedata r:id="rId30" o:title="" croptop="5543f"/>
          </v:shape>
          <o:OLEObject Type="Embed" ProgID="CorelDRAW.Graphic.14" ShapeID="_x0000_i1033" DrawAspect="Content" ObjectID="_1334145831" r:id="rId31"/>
        </w:object>
      </w:r>
    </w:p>
    <w:p w:rsidR="002D2472" w:rsidRPr="00D00938" w:rsidRDefault="002D2472" w:rsidP="007607C2">
      <w:pPr>
        <w:pStyle w:val="Tablefin"/>
        <w:rPr>
          <w:lang w:val="ru-RU"/>
        </w:rPr>
      </w:pPr>
    </w:p>
    <w:p w:rsidR="00C739A1" w:rsidRPr="00D00938" w:rsidRDefault="00C739A1" w:rsidP="00837B2A">
      <w:pPr>
        <w:pStyle w:val="TableNo"/>
      </w:pPr>
      <w:r w:rsidRPr="00D00938">
        <w:t>ТАБЛИЦА 2</w:t>
      </w:r>
    </w:p>
    <w:p w:rsidR="00C739A1" w:rsidRPr="00D00938" w:rsidRDefault="00C739A1" w:rsidP="00837B2A">
      <w:pPr>
        <w:pStyle w:val="Tabletitle"/>
      </w:pPr>
      <w:r w:rsidRPr="00D00938">
        <w:t>Значения коэффициентов регрессии в уравнении для длительности не-замираний</w:t>
      </w:r>
      <w:r w:rsidRPr="00D00938">
        <w:br/>
        <w:t>при величине порога 5</w:t>
      </w:r>
      <w:r w:rsidR="00837B2A" w:rsidRPr="00D00938">
        <w:t xml:space="preserve"> </w:t>
      </w:r>
      <w:r w:rsidRPr="00D00938">
        <w:t>дБ и угле места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985"/>
        <w:gridCol w:w="1985"/>
      </w:tblGrid>
      <w:tr w:rsidR="00C739A1" w:rsidRPr="00D00938" w:rsidTr="00555515">
        <w:trPr>
          <w:cantSplit/>
          <w:jc w:val="center"/>
        </w:trPr>
        <w:tc>
          <w:tcPr>
            <w:tcW w:w="3402" w:type="dxa"/>
          </w:tcPr>
          <w:p w:rsidR="00C739A1" w:rsidRPr="00D00938" w:rsidRDefault="00C739A1" w:rsidP="00555515">
            <w:pPr>
              <w:pStyle w:val="Tablehead"/>
              <w:rPr>
                <w:bCs/>
                <w:sz w:val="20"/>
              </w:rPr>
            </w:pPr>
            <w:r w:rsidRPr="00D00938">
              <w:rPr>
                <w:bCs/>
                <w:sz w:val="20"/>
              </w:rPr>
              <w:t>Уровень затенения</w:t>
            </w:r>
          </w:p>
        </w:tc>
        <w:tc>
          <w:tcPr>
            <w:tcW w:w="1985" w:type="dxa"/>
          </w:tcPr>
          <w:p w:rsidR="00C739A1" w:rsidRPr="00D00938" w:rsidRDefault="00C739A1" w:rsidP="00555515">
            <w:pPr>
              <w:pStyle w:val="Tablehead"/>
              <w:rPr>
                <w:rFonts w:ascii="Symbol" w:hAnsi="Symbol"/>
                <w:b w:val="0"/>
                <w:sz w:val="20"/>
              </w:rPr>
            </w:pPr>
            <w:r w:rsidRPr="00D00938">
              <w:rPr>
                <w:rFonts w:ascii="Symbol" w:hAnsi="Symbol"/>
                <w:b w:val="0"/>
                <w:sz w:val="20"/>
              </w:rPr>
              <w:t></w:t>
            </w:r>
          </w:p>
        </w:tc>
        <w:tc>
          <w:tcPr>
            <w:tcW w:w="1985" w:type="dxa"/>
          </w:tcPr>
          <w:p w:rsidR="00C739A1" w:rsidRPr="00D00938" w:rsidRDefault="00C739A1" w:rsidP="00555515">
            <w:pPr>
              <w:pStyle w:val="Tablehead"/>
              <w:rPr>
                <w:rFonts w:ascii="Symbol" w:hAnsi="Symbol"/>
                <w:b w:val="0"/>
                <w:sz w:val="20"/>
              </w:rPr>
            </w:pPr>
            <w:r w:rsidRPr="00D00938">
              <w:rPr>
                <w:rFonts w:ascii="Symbol" w:hAnsi="Symbol"/>
                <w:b w:val="0"/>
                <w:sz w:val="20"/>
              </w:rPr>
              <w:t></w:t>
            </w:r>
          </w:p>
        </w:tc>
      </w:tr>
      <w:tr w:rsidR="00C739A1" w:rsidRPr="00D00938" w:rsidTr="00555515">
        <w:trPr>
          <w:cantSplit/>
          <w:jc w:val="center"/>
        </w:trPr>
        <w:tc>
          <w:tcPr>
            <w:tcW w:w="3402" w:type="dxa"/>
          </w:tcPr>
          <w:p w:rsidR="00C739A1" w:rsidRPr="00D00938" w:rsidRDefault="00C739A1" w:rsidP="00C739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0"/>
              </w:rPr>
            </w:pPr>
            <w:r w:rsidRPr="00D00938">
              <w:rPr>
                <w:sz w:val="20"/>
              </w:rPr>
              <w:t>Умеренный</w:t>
            </w:r>
          </w:p>
        </w:tc>
        <w:tc>
          <w:tcPr>
            <w:tcW w:w="1985" w:type="dxa"/>
          </w:tcPr>
          <w:p w:rsidR="00C739A1" w:rsidRPr="00D00938" w:rsidRDefault="00C739A1" w:rsidP="00C739A1">
            <w:pPr>
              <w:tabs>
                <w:tab w:val="clear" w:pos="794"/>
                <w:tab w:val="clear" w:pos="1191"/>
                <w:tab w:val="clear" w:pos="1588"/>
                <w:tab w:val="clear" w:pos="1985"/>
                <w:tab w:val="decimal" w:pos="851"/>
              </w:tabs>
              <w:spacing w:before="80" w:after="80"/>
              <w:jc w:val="left"/>
              <w:rPr>
                <w:sz w:val="20"/>
              </w:rPr>
            </w:pPr>
            <w:r w:rsidRPr="00D00938">
              <w:rPr>
                <w:sz w:val="20"/>
              </w:rPr>
              <w:t>20,54</w:t>
            </w:r>
          </w:p>
        </w:tc>
        <w:tc>
          <w:tcPr>
            <w:tcW w:w="1985" w:type="dxa"/>
          </w:tcPr>
          <w:p w:rsidR="00C739A1" w:rsidRPr="00D00938" w:rsidRDefault="00C739A1" w:rsidP="00C739A1">
            <w:pPr>
              <w:tabs>
                <w:tab w:val="clear" w:pos="794"/>
                <w:tab w:val="clear" w:pos="1191"/>
                <w:tab w:val="clear" w:pos="1588"/>
                <w:tab w:val="clear" w:pos="1985"/>
                <w:tab w:val="decimal" w:pos="851"/>
              </w:tabs>
              <w:spacing w:before="80" w:after="80"/>
              <w:jc w:val="left"/>
              <w:rPr>
                <w:sz w:val="20"/>
              </w:rPr>
            </w:pPr>
            <w:r w:rsidRPr="00D00938">
              <w:rPr>
                <w:sz w:val="20"/>
              </w:rPr>
              <w:t>0,58</w:t>
            </w:r>
          </w:p>
        </w:tc>
      </w:tr>
      <w:tr w:rsidR="00C739A1" w:rsidRPr="00D00938" w:rsidTr="00555515">
        <w:trPr>
          <w:cantSplit/>
          <w:jc w:val="center"/>
        </w:trPr>
        <w:tc>
          <w:tcPr>
            <w:tcW w:w="3402" w:type="dxa"/>
          </w:tcPr>
          <w:p w:rsidR="00C739A1" w:rsidRPr="00D00938" w:rsidRDefault="00C739A1" w:rsidP="00C739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0"/>
              </w:rPr>
            </w:pPr>
            <w:r w:rsidRPr="00D00938">
              <w:rPr>
                <w:sz w:val="20"/>
              </w:rPr>
              <w:t>Сильный</w:t>
            </w:r>
          </w:p>
        </w:tc>
        <w:tc>
          <w:tcPr>
            <w:tcW w:w="1985" w:type="dxa"/>
          </w:tcPr>
          <w:p w:rsidR="00C739A1" w:rsidRPr="00D00938" w:rsidRDefault="00C739A1" w:rsidP="00C739A1">
            <w:pPr>
              <w:tabs>
                <w:tab w:val="clear" w:pos="794"/>
                <w:tab w:val="clear" w:pos="1191"/>
                <w:tab w:val="clear" w:pos="1588"/>
                <w:tab w:val="clear" w:pos="1985"/>
                <w:tab w:val="decimal" w:pos="851"/>
              </w:tabs>
              <w:spacing w:before="80" w:after="80"/>
              <w:jc w:val="left"/>
              <w:rPr>
                <w:sz w:val="20"/>
              </w:rPr>
            </w:pPr>
            <w:r w:rsidRPr="00D00938">
              <w:rPr>
                <w:sz w:val="20"/>
              </w:rPr>
              <w:t>11,71</w:t>
            </w:r>
          </w:p>
        </w:tc>
        <w:tc>
          <w:tcPr>
            <w:tcW w:w="1985" w:type="dxa"/>
          </w:tcPr>
          <w:p w:rsidR="00C739A1" w:rsidRPr="00D00938" w:rsidRDefault="00C739A1" w:rsidP="00C739A1">
            <w:pPr>
              <w:tabs>
                <w:tab w:val="clear" w:pos="794"/>
                <w:tab w:val="clear" w:pos="1191"/>
                <w:tab w:val="clear" w:pos="1588"/>
                <w:tab w:val="clear" w:pos="1985"/>
                <w:tab w:val="decimal" w:pos="851"/>
              </w:tabs>
              <w:spacing w:before="80" w:after="80"/>
              <w:jc w:val="left"/>
              <w:rPr>
                <w:sz w:val="20"/>
              </w:rPr>
            </w:pPr>
            <w:r w:rsidRPr="00D00938">
              <w:rPr>
                <w:sz w:val="20"/>
              </w:rPr>
              <w:t>0,8371</w:t>
            </w:r>
          </w:p>
        </w:tc>
      </w:tr>
    </w:tbl>
    <w:p w:rsidR="00B1417D" w:rsidRPr="00D00938" w:rsidRDefault="00B1417D" w:rsidP="00837B2A">
      <w:pPr>
        <w:pStyle w:val="Tablefin"/>
        <w:rPr>
          <w:lang w:val="ru-RU"/>
        </w:rPr>
      </w:pPr>
    </w:p>
    <w:p w:rsidR="00B77B92" w:rsidRPr="00D00938" w:rsidRDefault="00B77B92" w:rsidP="00837B2A">
      <w:pPr>
        <w:pStyle w:val="Heading2"/>
      </w:pPr>
      <w:r w:rsidRPr="00D00938">
        <w:t>4.2</w:t>
      </w:r>
      <w:r w:rsidRPr="00D00938">
        <w:tab/>
      </w:r>
      <w:r w:rsidR="00A1438F" w:rsidRPr="00D00938">
        <w:t>Модель затенения придорожными зданиями</w:t>
      </w:r>
    </w:p>
    <w:p w:rsidR="00B77B92" w:rsidRPr="00D00938" w:rsidRDefault="00A1438F" w:rsidP="00A1438F">
      <w:r w:rsidRPr="00D00938">
        <w:t xml:space="preserve">Затенение придорожными зданиями в городской зоне может моделироваться путем применения </w:t>
      </w:r>
      <w:r w:rsidR="00687BE9" w:rsidRPr="00D00938">
        <w:t>р</w:t>
      </w:r>
      <w:r w:rsidRPr="00D00938">
        <w:t>елеевского распределения в отношении высоты зданий. На рисунке 3 показана геометрия модели</w:t>
      </w:r>
      <w:r w:rsidR="00B77B92" w:rsidRPr="00D00938">
        <w:t>.</w:t>
      </w:r>
    </w:p>
    <w:p w:rsidR="00822F70" w:rsidRPr="00D00938" w:rsidRDefault="00822F70" w:rsidP="00822F70">
      <w:pPr>
        <w:pStyle w:val="FigureNo"/>
      </w:pPr>
      <w:r w:rsidRPr="00D00938">
        <w:lastRenderedPageBreak/>
        <w:t>РИСУНОК 3</w:t>
      </w:r>
    </w:p>
    <w:p w:rsidR="00822F70" w:rsidRPr="00D00938" w:rsidRDefault="00822F70" w:rsidP="00822F70">
      <w:pPr>
        <w:pStyle w:val="Figuretitle"/>
      </w:pPr>
      <w:r w:rsidRPr="00D00938">
        <w:t>Геометрия модели затенения придорожными зданиями</w:t>
      </w:r>
    </w:p>
    <w:p w:rsidR="00B77B92" w:rsidRPr="00D00938" w:rsidRDefault="00BF140D" w:rsidP="00360BCF">
      <w:pPr>
        <w:pStyle w:val="Figure"/>
      </w:pPr>
      <w:r w:rsidRPr="00D00938">
        <w:object w:dxaOrig="9189" w:dyaOrig="5760">
          <v:shape id="_x0000_i1034" type="#_x0000_t75" style="width:459.6pt;height:248.4pt" o:ole="" o:allowoverlap="f">
            <v:imagedata r:id="rId32" o:title="" croptop="9057f"/>
          </v:shape>
          <o:OLEObject Type="Embed" ProgID="CorelDRAW.Graphic.14" ShapeID="_x0000_i1034" DrawAspect="Content" ObjectID="_1334145832" r:id="rId33"/>
        </w:object>
      </w:r>
    </w:p>
    <w:p w:rsidR="00B77B92" w:rsidRPr="00D00938" w:rsidRDefault="00F1510E" w:rsidP="002C4D00">
      <w:r w:rsidRPr="00D00938">
        <w:t xml:space="preserve">Процент вероятности </w:t>
      </w:r>
      <w:r w:rsidR="002C4D00" w:rsidRPr="00D00938">
        <w:t>перекрытия</w:t>
      </w:r>
      <w:r w:rsidR="00B77B92" w:rsidRPr="00D00938">
        <w:t xml:space="preserve"> </w:t>
      </w:r>
      <w:r w:rsidR="002C4D00" w:rsidRPr="00D00938">
        <w:t>зданиями определяется следующим образом</w:t>
      </w:r>
      <w:r w:rsidR="00B77B92" w:rsidRPr="00D00938">
        <w:t>:</w:t>
      </w:r>
    </w:p>
    <w:p w:rsidR="00B77B92" w:rsidRPr="00D00938" w:rsidRDefault="00B77B92" w:rsidP="00692BF2">
      <w:pPr>
        <w:pStyle w:val="Equation"/>
      </w:pPr>
      <w:r w:rsidRPr="00D00938">
        <w:tab/>
      </w:r>
      <w:r w:rsidRPr="00D00938">
        <w:tab/>
      </w:r>
      <w:r w:rsidR="009F5DB4" w:rsidRPr="00D00938">
        <w:rPr>
          <w:position w:val="-10"/>
        </w:rPr>
        <w:object w:dxaOrig="4780" w:dyaOrig="400">
          <v:shape id="_x0000_i1204" type="#_x0000_t75" style="width:238.8pt;height:20.4pt" o:ole="">
            <v:imagedata r:id="rId34" o:title=""/>
          </v:shape>
          <o:OLEObject Type="Embed" ProgID="Equation.3" ShapeID="_x0000_i1204" DrawAspect="Content" ObjectID="_1334145833" r:id="rId35"/>
        </w:object>
      </w:r>
      <w:r w:rsidR="002C4D00" w:rsidRPr="00D00938">
        <w:t>,</w:t>
      </w:r>
      <w:r w:rsidRPr="00D00938">
        <w:tab/>
        <w:t>(8)</w:t>
      </w:r>
    </w:p>
    <w:p w:rsidR="00B77B92" w:rsidRPr="00D00938" w:rsidRDefault="002C4D00" w:rsidP="00B77B92">
      <w:r w:rsidRPr="00D00938">
        <w:t>где</w:t>
      </w:r>
    </w:p>
    <w:p w:rsidR="00B77B92" w:rsidRPr="00D00938" w:rsidRDefault="00B77B92" w:rsidP="0048538F">
      <w:pPr>
        <w:pStyle w:val="Equationlegend"/>
        <w:rPr>
          <w:lang w:val="ru-RU"/>
        </w:rPr>
      </w:pPr>
      <w:r w:rsidRPr="00D00938">
        <w:rPr>
          <w:lang w:val="ru-RU"/>
        </w:rPr>
        <w:tab/>
      </w:r>
      <w:r w:rsidRPr="00D00938">
        <w:rPr>
          <w:i/>
          <w:iCs/>
          <w:lang w:val="ru-RU"/>
        </w:rPr>
        <w:t>h</w:t>
      </w:r>
      <w:r w:rsidRPr="00D00938">
        <w:rPr>
          <w:vertAlign w:val="subscript"/>
          <w:lang w:val="ru-RU"/>
        </w:rPr>
        <w:t>1</w:t>
      </w:r>
      <w:r w:rsidRPr="00D00938">
        <w:rPr>
          <w:rFonts w:ascii="Tms Rmn" w:hAnsi="Tms Rmn"/>
          <w:sz w:val="12"/>
          <w:lang w:val="ru-RU"/>
        </w:rPr>
        <w:t> </w:t>
      </w:r>
      <w:r w:rsidRPr="00D00938">
        <w:rPr>
          <w:lang w:val="ru-RU"/>
        </w:rPr>
        <w:t>:</w:t>
      </w:r>
      <w:r w:rsidRPr="00D00938">
        <w:rPr>
          <w:lang w:val="ru-RU"/>
        </w:rPr>
        <w:tab/>
      </w:r>
      <w:r w:rsidR="002C4D00" w:rsidRPr="00D00938">
        <w:rPr>
          <w:lang w:val="ru-RU"/>
        </w:rPr>
        <w:t>высота луча над землей у фасада здания, определяе</w:t>
      </w:r>
      <w:r w:rsidR="00CF189D" w:rsidRPr="00D00938">
        <w:rPr>
          <w:lang w:val="ru-RU"/>
        </w:rPr>
        <w:t>мая следующим образом</w:t>
      </w:r>
      <w:r w:rsidRPr="00D00938">
        <w:rPr>
          <w:lang w:val="ru-RU"/>
        </w:rPr>
        <w:t>:</w:t>
      </w:r>
    </w:p>
    <w:p w:rsidR="00B77B92" w:rsidRPr="00D00938" w:rsidRDefault="00B77B92" w:rsidP="00BE74B4">
      <w:pPr>
        <w:pStyle w:val="Equation"/>
      </w:pPr>
      <w:r w:rsidRPr="00D00938">
        <w:tab/>
      </w:r>
      <w:r w:rsidRPr="00D00938">
        <w:tab/>
      </w:r>
      <w:r w:rsidR="009F5DB4" w:rsidRPr="00D00938">
        <w:rPr>
          <w:position w:val="-10"/>
        </w:rPr>
        <w:object w:dxaOrig="2420" w:dyaOrig="340">
          <v:shape id="_x0000_i1036" type="#_x0000_t75" style="width:121.2pt;height:16.8pt" o:ole="">
            <v:imagedata r:id="rId36" o:title=""/>
          </v:shape>
          <o:OLEObject Type="Embed" ProgID="Equation.3" ShapeID="_x0000_i1036" DrawAspect="Content" ObjectID="_1334145834" r:id="rId37"/>
        </w:object>
      </w:r>
      <w:r w:rsidR="00EE27D8" w:rsidRPr="00D00938">
        <w:t>;</w:t>
      </w:r>
      <w:r w:rsidRPr="00D00938">
        <w:tab/>
        <w:t>(8a)</w:t>
      </w:r>
    </w:p>
    <w:p w:rsidR="00B77B92" w:rsidRPr="00D00938" w:rsidRDefault="00B77B92" w:rsidP="0048538F">
      <w:pPr>
        <w:pStyle w:val="Equationlegend"/>
        <w:rPr>
          <w:lang w:val="ru-RU"/>
        </w:rPr>
      </w:pPr>
      <w:r w:rsidRPr="00D00938">
        <w:rPr>
          <w:lang w:val="ru-RU"/>
        </w:rPr>
        <w:tab/>
      </w:r>
      <w:r w:rsidRPr="00D00938">
        <w:rPr>
          <w:i/>
          <w:iCs/>
          <w:lang w:val="ru-RU"/>
        </w:rPr>
        <w:t>h</w:t>
      </w:r>
      <w:r w:rsidRPr="00D00938">
        <w:rPr>
          <w:vertAlign w:val="subscript"/>
          <w:lang w:val="ru-RU"/>
        </w:rPr>
        <w:t>2</w:t>
      </w:r>
      <w:r w:rsidRPr="00D00938">
        <w:rPr>
          <w:rFonts w:ascii="Tms Rmn" w:hAnsi="Tms Rmn"/>
          <w:sz w:val="12"/>
          <w:lang w:val="ru-RU"/>
        </w:rPr>
        <w:t> </w:t>
      </w:r>
      <w:r w:rsidRPr="00D00938">
        <w:rPr>
          <w:lang w:val="ru-RU"/>
        </w:rPr>
        <w:t>:</w:t>
      </w:r>
      <w:r w:rsidRPr="00D00938">
        <w:rPr>
          <w:lang w:val="ru-RU"/>
        </w:rPr>
        <w:tab/>
      </w:r>
      <w:r w:rsidR="002C4D00" w:rsidRPr="00D00938">
        <w:rPr>
          <w:lang w:val="ru-RU"/>
        </w:rPr>
        <w:t>расстояние зазора Френеля, требуемого над здани</w:t>
      </w:r>
      <w:r w:rsidR="00D800FC" w:rsidRPr="00D00938">
        <w:rPr>
          <w:lang w:val="ru-RU"/>
        </w:rPr>
        <w:t>ями</w:t>
      </w:r>
      <w:r w:rsidR="002C4D00" w:rsidRPr="00D00938">
        <w:rPr>
          <w:lang w:val="ru-RU"/>
        </w:rPr>
        <w:t>, определяе</w:t>
      </w:r>
      <w:r w:rsidR="00CF189D" w:rsidRPr="00D00938">
        <w:rPr>
          <w:lang w:val="ru-RU"/>
        </w:rPr>
        <w:t>мое следующим образом</w:t>
      </w:r>
      <w:r w:rsidRPr="00D00938">
        <w:rPr>
          <w:lang w:val="ru-RU"/>
        </w:rPr>
        <w:t>:</w:t>
      </w:r>
    </w:p>
    <w:p w:rsidR="00B77B92" w:rsidRPr="00D00938" w:rsidRDefault="00B77B92" w:rsidP="00B77B92">
      <w:pPr>
        <w:pStyle w:val="Equation"/>
        <w:spacing w:before="0"/>
      </w:pPr>
      <w:r w:rsidRPr="00D00938">
        <w:tab/>
      </w:r>
      <w:r w:rsidRPr="00D00938">
        <w:tab/>
      </w:r>
      <w:r w:rsidR="0048538F" w:rsidRPr="00D00938">
        <w:rPr>
          <w:position w:val="-14"/>
        </w:rPr>
        <w:object w:dxaOrig="1540" w:dyaOrig="400">
          <v:shape id="_x0000_i1037" type="#_x0000_t75" style="width:78pt;height:20.4pt" o:ole="">
            <v:imagedata r:id="rId38" o:title=""/>
          </v:shape>
          <o:OLEObject Type="Embed" ProgID="Equation.3" ShapeID="_x0000_i1037" DrawAspect="Content" ObjectID="_1334145835" r:id="rId39"/>
        </w:object>
      </w:r>
      <w:r w:rsidR="00EE27D8" w:rsidRPr="00D00938">
        <w:t>;</w:t>
      </w:r>
      <w:r w:rsidRPr="00D00938">
        <w:tab/>
        <w:t>(8b)</w:t>
      </w:r>
    </w:p>
    <w:p w:rsidR="00B77B92" w:rsidRPr="00D00938" w:rsidRDefault="00B77B92" w:rsidP="0048538F">
      <w:pPr>
        <w:pStyle w:val="Equationlegend"/>
        <w:rPr>
          <w:lang w:val="ru-RU"/>
        </w:rPr>
      </w:pPr>
      <w:r w:rsidRPr="00D00938">
        <w:rPr>
          <w:lang w:val="ru-RU"/>
        </w:rPr>
        <w:tab/>
      </w:r>
      <w:r w:rsidRPr="00D00938">
        <w:rPr>
          <w:i/>
          <w:iCs/>
          <w:lang w:val="ru-RU"/>
        </w:rPr>
        <w:t>h</w:t>
      </w:r>
      <w:r w:rsidRPr="00D00938">
        <w:rPr>
          <w:i/>
          <w:iCs/>
          <w:vertAlign w:val="subscript"/>
          <w:lang w:val="ru-RU"/>
        </w:rPr>
        <w:t>b</w:t>
      </w:r>
      <w:r w:rsidRPr="00D00938">
        <w:rPr>
          <w:rFonts w:ascii="Tms Rmn" w:hAnsi="Tms Rmn"/>
          <w:sz w:val="12"/>
          <w:lang w:val="ru-RU"/>
        </w:rPr>
        <w:t> </w:t>
      </w:r>
      <w:r w:rsidRPr="00D00938">
        <w:rPr>
          <w:lang w:val="ru-RU"/>
        </w:rPr>
        <w:t>:</w:t>
      </w:r>
      <w:r w:rsidRPr="00D00938">
        <w:rPr>
          <w:lang w:val="ru-RU"/>
        </w:rPr>
        <w:tab/>
      </w:r>
      <w:r w:rsidR="00B22BC7" w:rsidRPr="00D00938">
        <w:rPr>
          <w:lang w:val="ru-RU"/>
        </w:rPr>
        <w:t>наиболее распространенная</w:t>
      </w:r>
      <w:r w:rsidRPr="00D00938">
        <w:rPr>
          <w:lang w:val="ru-RU"/>
        </w:rPr>
        <w:t xml:space="preserve"> (</w:t>
      </w:r>
      <w:r w:rsidR="00B22BC7" w:rsidRPr="00D00938">
        <w:rPr>
          <w:lang w:val="ru-RU"/>
        </w:rPr>
        <w:t>наиболее вероятная</w:t>
      </w:r>
      <w:r w:rsidRPr="00D00938">
        <w:rPr>
          <w:lang w:val="ru-RU"/>
        </w:rPr>
        <w:t xml:space="preserve">) </w:t>
      </w:r>
      <w:r w:rsidR="00B22BC7" w:rsidRPr="00D00938">
        <w:rPr>
          <w:lang w:val="ru-RU"/>
        </w:rPr>
        <w:t>высота здания;</w:t>
      </w:r>
    </w:p>
    <w:p w:rsidR="00B77B92" w:rsidRPr="00D00938" w:rsidRDefault="00B77B92" w:rsidP="0048538F">
      <w:pPr>
        <w:pStyle w:val="Equationlegend"/>
        <w:rPr>
          <w:lang w:val="ru-RU"/>
        </w:rPr>
      </w:pPr>
      <w:r w:rsidRPr="00D00938">
        <w:rPr>
          <w:lang w:val="ru-RU"/>
        </w:rPr>
        <w:tab/>
      </w:r>
      <w:r w:rsidRPr="00D00938">
        <w:rPr>
          <w:i/>
          <w:iCs/>
          <w:lang w:val="ru-RU"/>
        </w:rPr>
        <w:t>h</w:t>
      </w:r>
      <w:r w:rsidRPr="00D00938">
        <w:rPr>
          <w:i/>
          <w:iCs/>
          <w:vertAlign w:val="subscript"/>
          <w:lang w:val="ru-RU"/>
        </w:rPr>
        <w:t>m</w:t>
      </w:r>
      <w:r w:rsidRPr="00D00938">
        <w:rPr>
          <w:rFonts w:ascii="Tms Rmn" w:hAnsi="Tms Rmn"/>
          <w:sz w:val="12"/>
          <w:lang w:val="ru-RU"/>
        </w:rPr>
        <w:t> </w:t>
      </w:r>
      <w:r w:rsidRPr="00D00938">
        <w:rPr>
          <w:lang w:val="ru-RU"/>
        </w:rPr>
        <w:t>:</w:t>
      </w:r>
      <w:r w:rsidRPr="00D00938">
        <w:rPr>
          <w:lang w:val="ru-RU"/>
        </w:rPr>
        <w:tab/>
      </w:r>
      <w:r w:rsidR="00B22BC7" w:rsidRPr="00D00938">
        <w:rPr>
          <w:lang w:val="ru-RU"/>
        </w:rPr>
        <w:t xml:space="preserve">высота </w:t>
      </w:r>
      <w:r w:rsidR="003B60B7" w:rsidRPr="00D00938">
        <w:rPr>
          <w:lang w:val="ru-RU"/>
        </w:rPr>
        <w:t>подвижного</w:t>
      </w:r>
      <w:r w:rsidR="00B22BC7" w:rsidRPr="00D00938">
        <w:rPr>
          <w:lang w:val="ru-RU"/>
        </w:rPr>
        <w:t xml:space="preserve"> устройства над землей;</w:t>
      </w:r>
    </w:p>
    <w:p w:rsidR="00B77B92" w:rsidRPr="00D00938" w:rsidRDefault="00B77B92" w:rsidP="0048538F">
      <w:pPr>
        <w:pStyle w:val="Equationlegend"/>
        <w:rPr>
          <w:lang w:val="ru-RU"/>
        </w:rPr>
      </w:pPr>
      <w:r w:rsidRPr="00D00938">
        <w:rPr>
          <w:lang w:val="ru-RU"/>
        </w:rPr>
        <w:tab/>
      </w:r>
      <w:r w:rsidRPr="00D00938">
        <w:rPr>
          <w:rFonts w:ascii="Symbol" w:hAnsi="Symbol"/>
          <w:lang w:val="ru-RU"/>
        </w:rPr>
        <w:sym w:font="Symbol" w:char="F071"/>
      </w:r>
      <w:r w:rsidRPr="00D00938">
        <w:rPr>
          <w:rFonts w:ascii="Tms Rmn" w:hAnsi="Tms Rmn"/>
          <w:sz w:val="12"/>
          <w:lang w:val="ru-RU"/>
        </w:rPr>
        <w:t> </w:t>
      </w:r>
      <w:r w:rsidRPr="00D00938">
        <w:rPr>
          <w:lang w:val="ru-RU"/>
        </w:rPr>
        <w:t>:</w:t>
      </w:r>
      <w:r w:rsidRPr="00D00938">
        <w:rPr>
          <w:lang w:val="ru-RU"/>
        </w:rPr>
        <w:tab/>
      </w:r>
      <w:r w:rsidR="00B22BC7" w:rsidRPr="00D00938">
        <w:rPr>
          <w:lang w:val="ru-RU"/>
        </w:rPr>
        <w:t xml:space="preserve">угол места луча </w:t>
      </w:r>
      <w:r w:rsidR="002B545A" w:rsidRPr="00D00938">
        <w:rPr>
          <w:lang w:val="ru-RU"/>
        </w:rPr>
        <w:t xml:space="preserve">к </w:t>
      </w:r>
      <w:r w:rsidR="00B22BC7" w:rsidRPr="00D00938">
        <w:rPr>
          <w:lang w:val="ru-RU"/>
        </w:rPr>
        <w:t>спутник</w:t>
      </w:r>
      <w:r w:rsidR="002B545A" w:rsidRPr="00D00938">
        <w:rPr>
          <w:lang w:val="ru-RU"/>
        </w:rPr>
        <w:t>у относительно горизонтальной плоскости;</w:t>
      </w:r>
    </w:p>
    <w:p w:rsidR="00B77B92" w:rsidRPr="00D00938" w:rsidRDefault="00B77B92" w:rsidP="0048538F">
      <w:pPr>
        <w:pStyle w:val="Equationlegend"/>
        <w:rPr>
          <w:lang w:val="ru-RU"/>
        </w:rPr>
      </w:pPr>
      <w:r w:rsidRPr="00D00938">
        <w:rPr>
          <w:lang w:val="ru-RU"/>
        </w:rPr>
        <w:tab/>
      </w:r>
      <w:r w:rsidRPr="00D00938">
        <w:rPr>
          <w:rFonts w:ascii="Symbol" w:hAnsi="Symbol"/>
          <w:lang w:val="ru-RU"/>
        </w:rPr>
        <w:sym w:font="Symbol" w:char="F06A"/>
      </w:r>
      <w:r w:rsidRPr="00D00938">
        <w:rPr>
          <w:rFonts w:ascii="Tms Rmn" w:hAnsi="Tms Rmn"/>
          <w:sz w:val="12"/>
          <w:lang w:val="ru-RU"/>
        </w:rPr>
        <w:t> </w:t>
      </w:r>
      <w:r w:rsidRPr="00D00938">
        <w:rPr>
          <w:lang w:val="ru-RU"/>
        </w:rPr>
        <w:t>:</w:t>
      </w:r>
      <w:r w:rsidRPr="00D00938">
        <w:rPr>
          <w:lang w:val="ru-RU"/>
        </w:rPr>
        <w:tab/>
      </w:r>
      <w:r w:rsidR="002B545A" w:rsidRPr="00D00938">
        <w:rPr>
          <w:lang w:val="ru-RU"/>
        </w:rPr>
        <w:t>азимутальный угол луча относительно направления улиц</w:t>
      </w:r>
      <w:r w:rsidR="00182B21" w:rsidRPr="00D00938">
        <w:rPr>
          <w:lang w:val="ru-RU"/>
        </w:rPr>
        <w:t>ы</w:t>
      </w:r>
      <w:r w:rsidR="002B545A" w:rsidRPr="00D00938">
        <w:rPr>
          <w:lang w:val="ru-RU"/>
        </w:rPr>
        <w:t>;</w:t>
      </w:r>
    </w:p>
    <w:p w:rsidR="00B77B92" w:rsidRPr="00D00938" w:rsidRDefault="00B77B92" w:rsidP="0048538F">
      <w:pPr>
        <w:pStyle w:val="Equationlegend"/>
        <w:rPr>
          <w:lang w:val="ru-RU"/>
        </w:rPr>
      </w:pPr>
      <w:r w:rsidRPr="00D00938">
        <w:rPr>
          <w:lang w:val="ru-RU"/>
        </w:rPr>
        <w:tab/>
      </w:r>
      <w:r w:rsidRPr="00D00938">
        <w:rPr>
          <w:i/>
          <w:iCs/>
          <w:lang w:val="ru-RU"/>
        </w:rPr>
        <w:t>d</w:t>
      </w:r>
      <w:r w:rsidRPr="00D00938">
        <w:rPr>
          <w:i/>
          <w:iCs/>
          <w:vertAlign w:val="subscript"/>
          <w:lang w:val="ru-RU"/>
        </w:rPr>
        <w:t>m</w:t>
      </w:r>
      <w:r w:rsidRPr="00D00938">
        <w:rPr>
          <w:sz w:val="12"/>
          <w:lang w:val="ru-RU"/>
        </w:rPr>
        <w:t> </w:t>
      </w:r>
      <w:r w:rsidRPr="00D00938">
        <w:rPr>
          <w:lang w:val="ru-RU"/>
        </w:rPr>
        <w:t>:</w:t>
      </w:r>
      <w:r w:rsidRPr="00D00938">
        <w:rPr>
          <w:lang w:val="ru-RU"/>
        </w:rPr>
        <w:tab/>
      </w:r>
      <w:r w:rsidR="002B545A" w:rsidRPr="00D00938">
        <w:rPr>
          <w:lang w:val="ru-RU"/>
        </w:rPr>
        <w:t>дальность подвижного устройства от фасада здания;</w:t>
      </w:r>
    </w:p>
    <w:p w:rsidR="00B77B92" w:rsidRPr="00D00938" w:rsidRDefault="00B77B92" w:rsidP="0048538F">
      <w:pPr>
        <w:pStyle w:val="Equationlegend"/>
        <w:rPr>
          <w:lang w:val="ru-RU"/>
        </w:rPr>
      </w:pPr>
      <w:r w:rsidRPr="00D00938">
        <w:rPr>
          <w:lang w:val="ru-RU"/>
        </w:rPr>
        <w:tab/>
      </w:r>
      <w:r w:rsidRPr="00D00938">
        <w:rPr>
          <w:i/>
          <w:iCs/>
          <w:lang w:val="ru-RU"/>
        </w:rPr>
        <w:t>d</w:t>
      </w:r>
      <w:r w:rsidRPr="00D00938">
        <w:rPr>
          <w:i/>
          <w:iCs/>
          <w:vertAlign w:val="subscript"/>
          <w:lang w:val="ru-RU"/>
        </w:rPr>
        <w:t>r</w:t>
      </w:r>
      <w:r w:rsidRPr="00D00938">
        <w:rPr>
          <w:sz w:val="12"/>
          <w:lang w:val="ru-RU"/>
        </w:rPr>
        <w:t> </w:t>
      </w:r>
      <w:r w:rsidRPr="00D00938">
        <w:rPr>
          <w:lang w:val="ru-RU"/>
        </w:rPr>
        <w:t>:</w:t>
      </w:r>
      <w:r w:rsidRPr="00D00938">
        <w:rPr>
          <w:lang w:val="ru-RU"/>
        </w:rPr>
        <w:tab/>
      </w:r>
      <w:r w:rsidR="002B545A" w:rsidRPr="00D00938">
        <w:rPr>
          <w:lang w:val="ru-RU"/>
        </w:rPr>
        <w:t>наклонная дальность от подвижного устройства до позиции на луче, находящейся вертикально над фасадом здания, определя</w:t>
      </w:r>
      <w:r w:rsidR="00D521A3" w:rsidRPr="00D00938">
        <w:rPr>
          <w:lang w:val="ru-RU"/>
        </w:rPr>
        <w:t>е</w:t>
      </w:r>
      <w:r w:rsidR="0035754A" w:rsidRPr="00D00938">
        <w:rPr>
          <w:lang w:val="ru-RU"/>
        </w:rPr>
        <w:t>ма</w:t>
      </w:r>
      <w:r w:rsidR="002B545A" w:rsidRPr="00D00938">
        <w:rPr>
          <w:lang w:val="ru-RU"/>
        </w:rPr>
        <w:t>я следующим образом</w:t>
      </w:r>
      <w:r w:rsidRPr="00D00938">
        <w:rPr>
          <w:lang w:val="ru-RU"/>
        </w:rPr>
        <w:t>:</w:t>
      </w:r>
    </w:p>
    <w:p w:rsidR="00B77B92" w:rsidRPr="00D00938" w:rsidRDefault="00B77B92" w:rsidP="0048538F">
      <w:pPr>
        <w:pStyle w:val="Equation"/>
        <w:spacing w:before="0"/>
      </w:pPr>
      <w:r w:rsidRPr="00D00938">
        <w:tab/>
      </w:r>
      <w:r w:rsidRPr="00D00938">
        <w:tab/>
      </w:r>
      <w:r w:rsidRPr="00D00938">
        <w:rPr>
          <w:position w:val="-12"/>
        </w:rPr>
        <w:object w:dxaOrig="2320" w:dyaOrig="360">
          <v:shape id="_x0000_i1038" type="#_x0000_t75" style="width:115.8pt;height:17.4pt" o:ole="">
            <v:imagedata r:id="rId40" o:title=""/>
          </v:shape>
          <o:OLEObject Type="Embed" ProgID="Equation.3" ShapeID="_x0000_i1038" DrawAspect="Content" ObjectID="_1334145836" r:id="rId41"/>
        </w:object>
      </w:r>
      <w:r w:rsidR="00EE27D8" w:rsidRPr="00D00938">
        <w:t>;</w:t>
      </w:r>
      <w:r w:rsidRPr="00D00938">
        <w:tab/>
        <w:t>(8c)</w:t>
      </w:r>
    </w:p>
    <w:p w:rsidR="00B77B92" w:rsidRPr="00D00938" w:rsidRDefault="00B77B92" w:rsidP="0048538F">
      <w:pPr>
        <w:pStyle w:val="Equationlegend"/>
        <w:rPr>
          <w:lang w:val="ru-RU"/>
        </w:rPr>
      </w:pPr>
      <w:r w:rsidRPr="00D00938">
        <w:rPr>
          <w:lang w:val="ru-RU"/>
        </w:rPr>
        <w:tab/>
      </w:r>
      <w:r w:rsidRPr="00D00938">
        <w:rPr>
          <w:i/>
          <w:iCs/>
          <w:lang w:val="ru-RU"/>
        </w:rPr>
        <w:t>C</w:t>
      </w:r>
      <w:r w:rsidRPr="00D00938">
        <w:rPr>
          <w:i/>
          <w:iCs/>
          <w:vertAlign w:val="subscript"/>
          <w:lang w:val="ru-RU"/>
        </w:rPr>
        <w:t>f</w:t>
      </w:r>
      <w:r w:rsidRPr="00D00938">
        <w:rPr>
          <w:rFonts w:ascii="Tms Rmn" w:hAnsi="Tms Rmn"/>
          <w:sz w:val="12"/>
          <w:lang w:val="ru-RU"/>
        </w:rPr>
        <w:t> </w:t>
      </w:r>
      <w:r w:rsidRPr="00D00938">
        <w:rPr>
          <w:rFonts w:ascii="Tms Rmn" w:hAnsi="Tms Rmn"/>
          <w:lang w:val="ru-RU"/>
        </w:rPr>
        <w:t>:</w:t>
      </w:r>
      <w:r w:rsidRPr="00D00938">
        <w:rPr>
          <w:lang w:val="ru-RU"/>
        </w:rPr>
        <w:tab/>
      </w:r>
      <w:r w:rsidR="002B545A" w:rsidRPr="00D00938">
        <w:rPr>
          <w:lang w:val="ru-RU"/>
        </w:rPr>
        <w:t>требуемый зазор как часть первой зоны Френеля;</w:t>
      </w:r>
    </w:p>
    <w:p w:rsidR="00B77B92" w:rsidRPr="00D00938" w:rsidRDefault="00B77B92" w:rsidP="0048538F">
      <w:pPr>
        <w:pStyle w:val="Equationlegend"/>
        <w:rPr>
          <w:lang w:val="ru-RU"/>
        </w:rPr>
      </w:pPr>
      <w:r w:rsidRPr="00D00938">
        <w:rPr>
          <w:lang w:val="ru-RU"/>
        </w:rPr>
        <w:tab/>
      </w:r>
      <w:r w:rsidRPr="00D00938">
        <w:rPr>
          <w:rFonts w:ascii="Symbol" w:hAnsi="Symbol"/>
          <w:lang w:val="ru-RU"/>
        </w:rPr>
        <w:sym w:font="Symbol" w:char="F06C"/>
      </w:r>
      <w:r w:rsidRPr="00D00938">
        <w:rPr>
          <w:rFonts w:ascii="Tms Rmn" w:hAnsi="Tms Rmn"/>
          <w:sz w:val="12"/>
          <w:lang w:val="ru-RU"/>
        </w:rPr>
        <w:t> </w:t>
      </w:r>
      <w:r w:rsidRPr="00D00938">
        <w:rPr>
          <w:lang w:val="ru-RU"/>
        </w:rPr>
        <w:t>:</w:t>
      </w:r>
      <w:r w:rsidRPr="00D00938">
        <w:rPr>
          <w:lang w:val="ru-RU"/>
        </w:rPr>
        <w:tab/>
      </w:r>
      <w:r w:rsidR="0048538F" w:rsidRPr="00D00938">
        <w:rPr>
          <w:lang w:val="ru-RU"/>
        </w:rPr>
        <w:t>длина волны</w:t>
      </w:r>
    </w:p>
    <w:p w:rsidR="00B77B92" w:rsidRPr="00D00938" w:rsidRDefault="00EE27D8" w:rsidP="002B545A">
      <w:r w:rsidRPr="00D00938">
        <w:t>и</w:t>
      </w:r>
      <w:r w:rsidR="002B545A" w:rsidRPr="00D00938">
        <w:t xml:space="preserve"> где</w:t>
      </w:r>
      <w:r w:rsidR="00B77B92" w:rsidRPr="00D00938">
        <w:t xml:space="preserve"> </w:t>
      </w:r>
      <w:r w:rsidR="00B77B92" w:rsidRPr="00D00938">
        <w:rPr>
          <w:i/>
          <w:iCs/>
        </w:rPr>
        <w:t>h</w:t>
      </w:r>
      <w:r w:rsidR="00B77B92" w:rsidRPr="00D00938">
        <w:rPr>
          <w:vertAlign w:val="subscript"/>
        </w:rPr>
        <w:t>1</w:t>
      </w:r>
      <w:r w:rsidR="00B77B92" w:rsidRPr="00D00938">
        <w:t xml:space="preserve">, </w:t>
      </w:r>
      <w:r w:rsidR="00B77B92" w:rsidRPr="00D00938">
        <w:rPr>
          <w:i/>
          <w:iCs/>
        </w:rPr>
        <w:t>h</w:t>
      </w:r>
      <w:r w:rsidR="00B77B92" w:rsidRPr="00D00938">
        <w:rPr>
          <w:vertAlign w:val="subscript"/>
        </w:rPr>
        <w:t>2</w:t>
      </w:r>
      <w:r w:rsidR="00B77B92" w:rsidRPr="00D00938">
        <w:t xml:space="preserve">, </w:t>
      </w:r>
      <w:r w:rsidR="00B77B92" w:rsidRPr="00D00938">
        <w:rPr>
          <w:i/>
          <w:iCs/>
        </w:rPr>
        <w:t>h</w:t>
      </w:r>
      <w:r w:rsidR="00B77B92" w:rsidRPr="00D00938">
        <w:rPr>
          <w:i/>
          <w:iCs/>
          <w:vertAlign w:val="subscript"/>
        </w:rPr>
        <w:t>b</w:t>
      </w:r>
      <w:r w:rsidR="00B77B92" w:rsidRPr="00D00938">
        <w:t xml:space="preserve">, </w:t>
      </w:r>
      <w:r w:rsidR="00B77B92" w:rsidRPr="00D00938">
        <w:rPr>
          <w:i/>
          <w:iCs/>
        </w:rPr>
        <w:t>h</w:t>
      </w:r>
      <w:r w:rsidR="00B77B92" w:rsidRPr="00D00938">
        <w:rPr>
          <w:i/>
          <w:iCs/>
          <w:vertAlign w:val="subscript"/>
        </w:rPr>
        <w:t>m</w:t>
      </w:r>
      <w:r w:rsidR="00B77B92" w:rsidRPr="00D00938">
        <w:t xml:space="preserve">, </w:t>
      </w:r>
      <w:r w:rsidR="00B77B92" w:rsidRPr="00D00938">
        <w:rPr>
          <w:i/>
          <w:iCs/>
        </w:rPr>
        <w:t>d</w:t>
      </w:r>
      <w:r w:rsidR="00B77B92" w:rsidRPr="00D00938">
        <w:rPr>
          <w:i/>
          <w:iCs/>
          <w:vertAlign w:val="subscript"/>
        </w:rPr>
        <w:t>m</w:t>
      </w:r>
      <w:r w:rsidR="00B77B92" w:rsidRPr="00D00938">
        <w:t xml:space="preserve">, </w:t>
      </w:r>
      <w:r w:rsidR="00B77B92" w:rsidRPr="00D00938">
        <w:rPr>
          <w:i/>
          <w:iCs/>
        </w:rPr>
        <w:t>d</w:t>
      </w:r>
      <w:r w:rsidR="00B77B92" w:rsidRPr="00D00938">
        <w:rPr>
          <w:i/>
          <w:iCs/>
          <w:vertAlign w:val="subscript"/>
        </w:rPr>
        <w:t>r</w:t>
      </w:r>
      <w:r w:rsidR="00B77B92" w:rsidRPr="00D00938">
        <w:t xml:space="preserve"> </w:t>
      </w:r>
      <w:r w:rsidR="002B545A" w:rsidRPr="00D00938">
        <w:t>и</w:t>
      </w:r>
      <w:r w:rsidR="00B77B92" w:rsidRPr="00D00938">
        <w:t xml:space="preserve"> </w:t>
      </w:r>
      <w:r w:rsidR="00B77B92" w:rsidRPr="00D00938">
        <w:rPr>
          <w:rFonts w:ascii="Symbol" w:hAnsi="Symbol"/>
        </w:rPr>
        <w:sym w:font="Symbol" w:char="F06C"/>
      </w:r>
      <w:r w:rsidR="002B545A" w:rsidRPr="00D00938">
        <w:t> – постоянные единицы</w:t>
      </w:r>
      <w:r w:rsidRPr="00D00938">
        <w:t xml:space="preserve"> и</w:t>
      </w:r>
      <w:r w:rsidR="00B77B92" w:rsidRPr="00D00938">
        <w:t xml:space="preserve"> </w:t>
      </w:r>
      <w:r w:rsidR="00B77B92" w:rsidRPr="00D00938">
        <w:rPr>
          <w:i/>
          <w:iCs/>
        </w:rPr>
        <w:t>h</w:t>
      </w:r>
      <w:r w:rsidR="00B77B92" w:rsidRPr="00D00938">
        <w:rPr>
          <w:vertAlign w:val="subscript"/>
        </w:rPr>
        <w:t>1</w:t>
      </w:r>
      <w:r w:rsidR="00B77B92" w:rsidRPr="00D00938">
        <w:t> </w:t>
      </w:r>
      <w:r w:rsidR="00B77B92" w:rsidRPr="00D00938">
        <w:rPr>
          <w:rFonts w:ascii="Symbol" w:hAnsi="Symbol"/>
        </w:rPr>
        <w:t></w:t>
      </w:r>
      <w:r w:rsidR="00B77B92" w:rsidRPr="00D00938">
        <w:t> </w:t>
      </w:r>
      <w:r w:rsidR="00B77B92" w:rsidRPr="00D00938">
        <w:rPr>
          <w:i/>
          <w:iCs/>
        </w:rPr>
        <w:t>h</w:t>
      </w:r>
      <w:r w:rsidR="00B77B92" w:rsidRPr="00D00938">
        <w:rPr>
          <w:vertAlign w:val="subscript"/>
        </w:rPr>
        <w:t>2</w:t>
      </w:r>
      <w:r w:rsidR="00B77B92" w:rsidRPr="00D00938">
        <w:t>.</w:t>
      </w:r>
    </w:p>
    <w:p w:rsidR="00B77B92" w:rsidRPr="00D00938" w:rsidRDefault="000A39E0" w:rsidP="000A39E0">
      <w:r w:rsidRPr="00D00938">
        <w:t>Следует заметить, что уравнения</w:t>
      </w:r>
      <w:r w:rsidR="00B77B92" w:rsidRPr="00D00938">
        <w:t xml:space="preserve"> (8a), (8b) </w:t>
      </w:r>
      <w:r w:rsidRPr="00D00938">
        <w:t>и</w:t>
      </w:r>
      <w:r w:rsidR="00B77B92" w:rsidRPr="00D00938">
        <w:t xml:space="preserve"> (8c) </w:t>
      </w:r>
      <w:r w:rsidRPr="00D00938">
        <w:t>справедливы для</w:t>
      </w:r>
      <w:r w:rsidR="00B77B92" w:rsidRPr="00D00938">
        <w:t xml:space="preserve"> 0 </w:t>
      </w:r>
      <w:r w:rsidR="00B77B92" w:rsidRPr="00D00938">
        <w:rPr>
          <w:rFonts w:ascii="Symbol" w:hAnsi="Symbol"/>
        </w:rPr>
        <w:t></w:t>
      </w:r>
      <w:r w:rsidR="00B77B92" w:rsidRPr="00D00938">
        <w:t> </w:t>
      </w:r>
      <w:r w:rsidR="00B77B92" w:rsidRPr="00D00938">
        <w:rPr>
          <w:rFonts w:ascii="Symbol" w:hAnsi="Symbol"/>
        </w:rPr>
        <w:sym w:font="Symbol" w:char="F071"/>
      </w:r>
      <w:r w:rsidR="00B77B92" w:rsidRPr="00D00938">
        <w:t> </w:t>
      </w:r>
      <w:r w:rsidR="00B77B92" w:rsidRPr="00D00938">
        <w:rPr>
          <w:rFonts w:ascii="Symbol" w:hAnsi="Symbol"/>
        </w:rPr>
        <w:t></w:t>
      </w:r>
      <w:r w:rsidR="00B77B92" w:rsidRPr="00D00938">
        <w:t> 90</w:t>
      </w:r>
      <w:r w:rsidR="00B77B92" w:rsidRPr="00D00938">
        <w:rPr>
          <w:rFonts w:ascii="Symbol" w:hAnsi="Symbol"/>
        </w:rPr>
        <w:t></w:t>
      </w:r>
      <w:r w:rsidR="00B77B92" w:rsidRPr="00D00938">
        <w:t xml:space="preserve"> </w:t>
      </w:r>
      <w:r w:rsidRPr="00D00938">
        <w:t>и для</w:t>
      </w:r>
      <w:r w:rsidR="00B77B92" w:rsidRPr="00D00938">
        <w:t xml:space="preserve"> 0 </w:t>
      </w:r>
      <w:r w:rsidR="00B77B92" w:rsidRPr="00D00938">
        <w:rPr>
          <w:rFonts w:ascii="Symbol" w:hAnsi="Symbol"/>
        </w:rPr>
        <w:t></w:t>
      </w:r>
      <w:r w:rsidR="00B77B92" w:rsidRPr="00D00938">
        <w:t> </w:t>
      </w:r>
      <w:r w:rsidR="00B77B92" w:rsidRPr="00D00938">
        <w:rPr>
          <w:rFonts w:ascii="Symbol" w:hAnsi="Symbol"/>
        </w:rPr>
        <w:sym w:font="Symbol" w:char="F06A"/>
      </w:r>
      <w:r w:rsidR="00B77B92" w:rsidRPr="00D00938">
        <w:t> </w:t>
      </w:r>
      <w:r w:rsidR="00B77B92" w:rsidRPr="00D00938">
        <w:rPr>
          <w:rFonts w:ascii="Symbol" w:hAnsi="Symbol"/>
        </w:rPr>
        <w:t></w:t>
      </w:r>
      <w:r w:rsidR="00B77B92" w:rsidRPr="00D00938">
        <w:t> 180</w:t>
      </w:r>
      <w:r w:rsidR="00B77B92" w:rsidRPr="00D00938">
        <w:rPr>
          <w:rFonts w:ascii="Symbol" w:hAnsi="Symbol"/>
        </w:rPr>
        <w:t></w:t>
      </w:r>
      <w:r w:rsidR="00B77B92" w:rsidRPr="00D00938">
        <w:t xml:space="preserve">. </w:t>
      </w:r>
      <w:r w:rsidRPr="00D00938">
        <w:t>Фактические ограничивающие значения применяться не должны</w:t>
      </w:r>
      <w:r w:rsidR="00B77B92" w:rsidRPr="00D00938">
        <w:t>.</w:t>
      </w:r>
    </w:p>
    <w:p w:rsidR="00B77B92" w:rsidRPr="00D00938" w:rsidRDefault="0005142C" w:rsidP="0048538F">
      <w:r w:rsidRPr="00D00938">
        <w:br w:type="page"/>
      </w:r>
      <w:r w:rsidR="000A39E0" w:rsidRPr="00D00938">
        <w:lastRenderedPageBreak/>
        <w:t>На рисунке </w:t>
      </w:r>
      <w:r w:rsidR="00B77B92" w:rsidRPr="00D00938">
        <w:t xml:space="preserve">4 </w:t>
      </w:r>
      <w:r w:rsidR="000A39E0" w:rsidRPr="00D00938">
        <w:t>представлены примеры затенения придорожными зданиями, рассчитанные с помощью приведенных выше уравнений для</w:t>
      </w:r>
      <w:r w:rsidR="00B77B92" w:rsidRPr="00D00938">
        <w:t>:</w:t>
      </w:r>
    </w:p>
    <w:p w:rsidR="00B77B92" w:rsidRPr="00D00938" w:rsidRDefault="00B77B92" w:rsidP="000A39E0">
      <w:pPr>
        <w:pStyle w:val="enumlev1"/>
      </w:pPr>
      <w:r w:rsidRPr="00D00938">
        <w:tab/>
      </w:r>
      <w:r w:rsidRPr="00D00938">
        <w:rPr>
          <w:i/>
          <w:iCs/>
        </w:rPr>
        <w:t>h</w:t>
      </w:r>
      <w:r w:rsidRPr="00D00938">
        <w:rPr>
          <w:i/>
          <w:iCs/>
          <w:vertAlign w:val="subscript"/>
        </w:rPr>
        <w:t>b</w:t>
      </w:r>
      <w:r w:rsidRPr="00D00938">
        <w:t> </w:t>
      </w:r>
      <w:r w:rsidRPr="00D00938">
        <w:rPr>
          <w:rFonts w:ascii="Symbol" w:hAnsi="Symbol"/>
        </w:rPr>
        <w:t></w:t>
      </w:r>
      <w:r w:rsidRPr="00D00938">
        <w:t> 15 </w:t>
      </w:r>
      <w:r w:rsidR="000A39E0" w:rsidRPr="00D00938">
        <w:t>м</w:t>
      </w:r>
    </w:p>
    <w:p w:rsidR="00B77B92" w:rsidRPr="00D00938" w:rsidRDefault="00B77B92" w:rsidP="000A39E0">
      <w:pPr>
        <w:pStyle w:val="enumlev1"/>
      </w:pPr>
      <w:r w:rsidRPr="00D00938">
        <w:tab/>
      </w:r>
      <w:r w:rsidRPr="00D00938">
        <w:rPr>
          <w:i/>
          <w:iCs/>
        </w:rPr>
        <w:t>h</w:t>
      </w:r>
      <w:r w:rsidRPr="00D00938">
        <w:rPr>
          <w:i/>
          <w:iCs/>
          <w:vertAlign w:val="subscript"/>
        </w:rPr>
        <w:t>m</w:t>
      </w:r>
      <w:r w:rsidRPr="00D00938">
        <w:t> </w:t>
      </w:r>
      <w:r w:rsidRPr="00D00938">
        <w:rPr>
          <w:rFonts w:ascii="Symbol" w:hAnsi="Symbol"/>
        </w:rPr>
        <w:t></w:t>
      </w:r>
      <w:r w:rsidRPr="00D00938">
        <w:t> 1</w:t>
      </w:r>
      <w:r w:rsidR="000A39E0" w:rsidRPr="00D00938">
        <w:t>,</w:t>
      </w:r>
      <w:r w:rsidRPr="00D00938">
        <w:t>5 </w:t>
      </w:r>
      <w:r w:rsidR="000A39E0" w:rsidRPr="00D00938">
        <w:t>м</w:t>
      </w:r>
    </w:p>
    <w:p w:rsidR="00B77B92" w:rsidRPr="00D00938" w:rsidRDefault="00B77B92" w:rsidP="000A39E0">
      <w:pPr>
        <w:pStyle w:val="enumlev1"/>
      </w:pPr>
      <w:r w:rsidRPr="00D00938">
        <w:tab/>
      </w:r>
      <w:r w:rsidRPr="00D00938">
        <w:rPr>
          <w:i/>
          <w:iCs/>
        </w:rPr>
        <w:t>d</w:t>
      </w:r>
      <w:r w:rsidRPr="00D00938">
        <w:rPr>
          <w:i/>
          <w:iCs/>
          <w:vertAlign w:val="subscript"/>
        </w:rPr>
        <w:t>m</w:t>
      </w:r>
      <w:r w:rsidRPr="00D00938">
        <w:t> </w:t>
      </w:r>
      <w:r w:rsidRPr="00D00938">
        <w:rPr>
          <w:rFonts w:ascii="Symbol" w:hAnsi="Symbol"/>
        </w:rPr>
        <w:t></w:t>
      </w:r>
      <w:r w:rsidRPr="00D00938">
        <w:t> 17</w:t>
      </w:r>
      <w:r w:rsidR="000A39E0" w:rsidRPr="00D00938">
        <w:t>,</w:t>
      </w:r>
      <w:r w:rsidRPr="00D00938">
        <w:t>5 </w:t>
      </w:r>
      <w:r w:rsidR="000A39E0" w:rsidRPr="00D00938">
        <w:t>м</w:t>
      </w:r>
    </w:p>
    <w:p w:rsidR="00B77B92" w:rsidRPr="00D00938" w:rsidRDefault="002C25B1" w:rsidP="000A39E0">
      <w:pPr>
        <w:pStyle w:val="enumlev1"/>
      </w:pPr>
      <w:r w:rsidRPr="00D00938">
        <w:tab/>
      </w:r>
      <w:r w:rsidR="00E76F1F" w:rsidRPr="00D00938">
        <w:t>ч</w:t>
      </w:r>
      <w:r w:rsidR="000A39E0" w:rsidRPr="00D00938">
        <w:t>астота</w:t>
      </w:r>
      <w:r w:rsidR="00B77B92" w:rsidRPr="00D00938">
        <w:t> </w:t>
      </w:r>
      <w:r w:rsidR="00B77B92" w:rsidRPr="00D00938">
        <w:rPr>
          <w:rFonts w:ascii="Symbol" w:hAnsi="Symbol"/>
        </w:rPr>
        <w:t></w:t>
      </w:r>
      <w:r w:rsidR="00B77B92" w:rsidRPr="00D00938">
        <w:t> 1</w:t>
      </w:r>
      <w:r w:rsidR="000A39E0" w:rsidRPr="00D00938">
        <w:t>,</w:t>
      </w:r>
      <w:r w:rsidR="00B77B92" w:rsidRPr="00D00938">
        <w:t>6</w:t>
      </w:r>
      <w:r w:rsidR="008952DE" w:rsidRPr="00D00938">
        <w:t> ГГц</w:t>
      </w:r>
      <w:r w:rsidR="00B77B92" w:rsidRPr="00D00938">
        <w:t>.</w:t>
      </w:r>
    </w:p>
    <w:p w:rsidR="0048538F" w:rsidRPr="00D00938" w:rsidRDefault="0048538F" w:rsidP="00F208AC">
      <w:pPr>
        <w:pStyle w:val="FigureNo"/>
        <w:spacing w:before="240"/>
      </w:pPr>
      <w:r w:rsidRPr="00D00938">
        <w:t>РИСУНОК 4</w:t>
      </w:r>
    </w:p>
    <w:p w:rsidR="0048538F" w:rsidRPr="00D00938" w:rsidRDefault="0048538F" w:rsidP="0048538F">
      <w:pPr>
        <w:pStyle w:val="Figuretitle"/>
        <w:spacing w:after="0"/>
      </w:pPr>
      <w:r w:rsidRPr="00D00938">
        <w:t>Примеры затенения придорожными зданиями</w:t>
      </w:r>
    </w:p>
    <w:p w:rsidR="0048538F" w:rsidRPr="00D00938" w:rsidRDefault="0048538F" w:rsidP="0048538F">
      <w:pPr>
        <w:spacing w:before="0" w:after="120"/>
        <w:jc w:val="center"/>
        <w:rPr>
          <w:sz w:val="18"/>
          <w:szCs w:val="18"/>
        </w:rPr>
      </w:pPr>
      <w:r w:rsidRPr="00D00938">
        <w:rPr>
          <w:sz w:val="18"/>
          <w:szCs w:val="18"/>
        </w:rPr>
        <w:t>(значения параметров см. в тексте)</w:t>
      </w:r>
    </w:p>
    <w:p w:rsidR="00541476" w:rsidRPr="00D00938" w:rsidRDefault="00C36539" w:rsidP="00C36539">
      <w:pPr>
        <w:pStyle w:val="Figure"/>
      </w:pPr>
      <w:r w:rsidRPr="00D00938">
        <w:object w:dxaOrig="7576" w:dyaOrig="7579">
          <v:shape id="_x0000_i1039" type="#_x0000_t75" style="width:379.2pt;height:340.8pt" o:ole="" o:allowoverlap="f">
            <v:imagedata r:id="rId42" o:title="" croptop="6571f"/>
          </v:shape>
          <o:OLEObject Type="Embed" ProgID="CorelDRAW.Graphic.14" ShapeID="_x0000_i1039" DrawAspect="Content" ObjectID="_1334145837" r:id="rId43"/>
        </w:object>
      </w:r>
    </w:p>
    <w:p w:rsidR="00B77B92" w:rsidRPr="00D00938" w:rsidRDefault="00B6307E" w:rsidP="00EC69E7">
      <w:r w:rsidRPr="00D00938">
        <w:t>На рисунке </w:t>
      </w:r>
      <w:r w:rsidR="00B77B92" w:rsidRPr="00D00938">
        <w:t xml:space="preserve">4 </w:t>
      </w:r>
      <w:r w:rsidRPr="00D00938">
        <w:t xml:space="preserve">пунктирные линии означают, что перекрытие считается существующим, если зазор луча </w:t>
      </w:r>
      <w:r w:rsidR="00335A7F" w:rsidRPr="00D00938">
        <w:t xml:space="preserve">составляет </w:t>
      </w:r>
      <w:r w:rsidRPr="00D00938">
        <w:t>менее</w:t>
      </w:r>
      <w:r w:rsidR="00B77B92" w:rsidRPr="00D00938">
        <w:t xml:space="preserve"> 0</w:t>
      </w:r>
      <w:r w:rsidRPr="00D00938">
        <w:t>,</w:t>
      </w:r>
      <w:r w:rsidR="00B77B92" w:rsidRPr="00D00938">
        <w:t xml:space="preserve">7 </w:t>
      </w:r>
      <w:r w:rsidR="00A03E84" w:rsidRPr="00D00938">
        <w:t>первой зоны Френеля</w:t>
      </w:r>
      <w:r w:rsidR="00335A7F" w:rsidRPr="00D00938">
        <w:t>, рас</w:t>
      </w:r>
      <w:r w:rsidR="00A03E84" w:rsidRPr="00D00938">
        <w:t>п</w:t>
      </w:r>
      <w:r w:rsidR="00335A7F" w:rsidRPr="00D00938">
        <w:t>о</w:t>
      </w:r>
      <w:r w:rsidR="00A03E84" w:rsidRPr="00D00938">
        <w:t xml:space="preserve">ложенной вертикально над фасадом здания. </w:t>
      </w:r>
      <w:r w:rsidR="00EC69E7" w:rsidRPr="00D00938">
        <w:t>Сплошные линии означают, что перекрытие считается существующим, только в случае отсутствия прямой</w:t>
      </w:r>
      <w:r w:rsidR="00B77B92" w:rsidRPr="00D00938">
        <w:t xml:space="preserve"> </w:t>
      </w:r>
      <w:r w:rsidR="00EC69E7" w:rsidRPr="00D00938">
        <w:t>видимости</w:t>
      </w:r>
      <w:r w:rsidR="00B77B92" w:rsidRPr="00D00938">
        <w:t>.</w:t>
      </w:r>
    </w:p>
    <w:p w:rsidR="006B70FC" w:rsidRPr="00D00938" w:rsidRDefault="006B70FC" w:rsidP="00F63E40">
      <w:r w:rsidRPr="00D00938">
        <w:t xml:space="preserve">Несмотря на </w:t>
      </w:r>
      <w:r w:rsidR="00E0429A" w:rsidRPr="00D00938">
        <w:t>то</w:t>
      </w:r>
      <w:r w:rsidRPr="00D00938">
        <w:t xml:space="preserve"> что модель показывает отсутствие перекрытия при высших углах места трассы, пользователям следует знать, что возможны эпизодические затенение и перекрытие, вызываемые эстакадами, выступающими флагами, отводами и т. д.</w:t>
      </w:r>
    </w:p>
    <w:p w:rsidR="006B70FC" w:rsidRPr="00D00938" w:rsidRDefault="006B70FC" w:rsidP="00F63E40">
      <w:pPr>
        <w:pStyle w:val="Heading2"/>
      </w:pPr>
      <w:bookmarkStart w:id="17" w:name="_Toc398375648"/>
      <w:r w:rsidRPr="00D00938">
        <w:t>4.3</w:t>
      </w:r>
      <w:r w:rsidRPr="00D00938">
        <w:tab/>
        <w:t>Аспекты, связанные с портативными терминалами (перекрытие, вызываемое пользователем)</w:t>
      </w:r>
      <w:bookmarkEnd w:id="17"/>
    </w:p>
    <w:p w:rsidR="00B77B92" w:rsidRPr="00D00938" w:rsidRDefault="006B70FC" w:rsidP="00924801">
      <w:r w:rsidRPr="00D00938">
        <w:t>При использовании портативных терминалов связи голова или тело оператора, находясь в поле антенны, вызывает изменение диаграммы направленности антенны. Для случая систем со спутниками</w:t>
      </w:r>
      <w:r w:rsidR="00C64741" w:rsidRPr="00D00938">
        <w:t>,</w:t>
      </w:r>
      <w:r w:rsidRPr="00D00938">
        <w:t xml:space="preserve"> не</w:t>
      </w:r>
      <w:r w:rsidR="00C64741" w:rsidRPr="00D00938">
        <w:t xml:space="preserve"> </w:t>
      </w:r>
      <w:r w:rsidRPr="00D00938">
        <w:t>на</w:t>
      </w:r>
      <w:r w:rsidR="00C64741" w:rsidRPr="00D00938">
        <w:t>ходящимися</w:t>
      </w:r>
      <w:r w:rsidRPr="00D00938">
        <w:t xml:space="preserve"> </w:t>
      </w:r>
      <w:r w:rsidR="00C64741" w:rsidRPr="00D00938">
        <w:t>на</w:t>
      </w:r>
      <w:r w:rsidRPr="00D00938">
        <w:t xml:space="preserve"> околоземной орбите (</w:t>
      </w:r>
      <w:r w:rsidR="00C64741" w:rsidRPr="00D00938">
        <w:t>не-ОЗО</w:t>
      </w:r>
      <w:r w:rsidRPr="00D00938">
        <w:t xml:space="preserve">) </w:t>
      </w:r>
      <w:r w:rsidR="00B77B92" w:rsidRPr="00D00938">
        <w:t>(</w:t>
      </w:r>
      <w:r w:rsidR="00C64741" w:rsidRPr="00D00938">
        <w:t>ГСО</w:t>
      </w:r>
      <w:r w:rsidR="00B77B92" w:rsidRPr="00D00938">
        <w:t xml:space="preserve">, </w:t>
      </w:r>
      <w:r w:rsidR="00C64741" w:rsidRPr="00D00938">
        <w:t>высокая околоземная орбита</w:t>
      </w:r>
      <w:r w:rsidR="00B77B92" w:rsidRPr="00D00938">
        <w:t xml:space="preserve"> (</w:t>
      </w:r>
      <w:r w:rsidR="00C64741" w:rsidRPr="00D00938">
        <w:t>ВОО</w:t>
      </w:r>
      <w:r w:rsidR="00B77B92" w:rsidRPr="00D00938">
        <w:t xml:space="preserve">), ICO), </w:t>
      </w:r>
      <w:r w:rsidR="009F4D29" w:rsidRPr="00D00938">
        <w:t>предполагается, что позиция пользователя портативного терминала должна быть такова, чтобы ни его голова (или тело), ни окружающая среда не вызывали перекрытия</w:t>
      </w:r>
      <w:r w:rsidR="00B77B92" w:rsidRPr="00D00938">
        <w:t xml:space="preserve">. </w:t>
      </w:r>
      <w:r w:rsidR="009F4D29" w:rsidRPr="00D00938">
        <w:t xml:space="preserve">Для систем, </w:t>
      </w:r>
      <w:r w:rsidR="009F4D29" w:rsidRPr="00D00938">
        <w:lastRenderedPageBreak/>
        <w:t>использующих О</w:t>
      </w:r>
      <w:r w:rsidR="00924801" w:rsidRPr="00D00938">
        <w:t>З</w:t>
      </w:r>
      <w:r w:rsidR="009F4D29" w:rsidRPr="00D00938">
        <w:t>О, такое допущение сделать нельзя. Влияние головы (или тела) пользователя можно оценить, используя при расчете процента готовности линии методом, описанным в п. 4.1.1.2, модифицированную диаграмму направленности антенны (которую необходимо измерить</w:t>
      </w:r>
      <w:r w:rsidR="00F63E40" w:rsidRPr="00D00938">
        <w:t>)</w:t>
      </w:r>
      <w:r w:rsidR="00B77B92" w:rsidRPr="00D00938">
        <w:t xml:space="preserve">. </w:t>
      </w:r>
      <w:r w:rsidR="0021482B" w:rsidRPr="00D00938">
        <w:t>Допуская, что азимутальные углы, под которыми виден спутник, распределены равномерно, можно использовать усредненную по азимуту угломестную диаграмму направленности</w:t>
      </w:r>
      <w:r w:rsidR="00B77B92" w:rsidRPr="00D00938">
        <w:t xml:space="preserve">. </w:t>
      </w:r>
      <w:r w:rsidR="0021482B" w:rsidRPr="00D00938">
        <w:t>Незначительные движения головой или рукой, ведущие к изменению кажущегося угла места, также можно усреднить.</w:t>
      </w:r>
    </w:p>
    <w:p w:rsidR="00B77B92" w:rsidRPr="00D00938" w:rsidRDefault="00F95214" w:rsidP="00F63E40">
      <w:r w:rsidRPr="00D00938">
        <w:t>В</w:t>
      </w:r>
      <w:r w:rsidR="005D52D4" w:rsidRPr="00D00938">
        <w:t xml:space="preserve"> Японии был проведен полевой эксперимент для исследования этого явления. На рисунке </w:t>
      </w:r>
      <w:r w:rsidR="00B77B92" w:rsidRPr="00D00938">
        <w:t xml:space="preserve">5a </w:t>
      </w:r>
      <w:r w:rsidR="005D52D4" w:rsidRPr="00D00938">
        <w:t>показана геометрия расположения головы человека и антенны в этом эксперименте</w:t>
      </w:r>
      <w:r w:rsidR="00B77B92" w:rsidRPr="00D00938">
        <w:t xml:space="preserve">. </w:t>
      </w:r>
      <w:r w:rsidR="005D52D4" w:rsidRPr="00D00938">
        <w:t>Угол места спутника составляет</w:t>
      </w:r>
      <w:r w:rsidR="00B77B92" w:rsidRPr="00D00938">
        <w:t xml:space="preserve"> 32</w:t>
      </w:r>
      <w:r w:rsidR="00B77B92" w:rsidRPr="00D00938">
        <w:rPr>
          <w:rFonts w:ascii="Symbol" w:hAnsi="Symbol"/>
        </w:rPr>
        <w:t></w:t>
      </w:r>
      <w:r w:rsidR="005D52D4" w:rsidRPr="00D00938">
        <w:t>, а частота сигнала, передаваемого спутником</w:t>
      </w:r>
      <w:r w:rsidR="00E0429A" w:rsidRPr="00D00938">
        <w:t>,</w:t>
      </w:r>
      <w:r w:rsidR="005D52D4" w:rsidRPr="00D00938">
        <w:t> –</w:t>
      </w:r>
      <w:r w:rsidR="00B77B92" w:rsidRPr="00D00938">
        <w:t xml:space="preserve"> 1</w:t>
      </w:r>
      <w:r w:rsidR="005D52D4" w:rsidRPr="00D00938">
        <w:t>,</w:t>
      </w:r>
      <w:r w:rsidR="00B77B92" w:rsidRPr="00D00938">
        <w:t>5</w:t>
      </w:r>
      <w:r w:rsidR="008952DE" w:rsidRPr="00D00938">
        <w:t> ГГц</w:t>
      </w:r>
      <w:r w:rsidR="00B77B92" w:rsidRPr="00D00938">
        <w:t xml:space="preserve">. </w:t>
      </w:r>
      <w:r w:rsidR="005D52D4" w:rsidRPr="00D00938">
        <w:t>Усиление антенны</w:t>
      </w:r>
      <w:r w:rsidR="00B77B92" w:rsidRPr="00D00938">
        <w:t xml:space="preserve"> 1</w:t>
      </w:r>
      <w:r w:rsidR="005D52D4" w:rsidRPr="00D00938">
        <w:t> дБи при длине</w:t>
      </w:r>
      <w:r w:rsidR="00B77B92" w:rsidRPr="00D00938">
        <w:t xml:space="preserve"> 10</w:t>
      </w:r>
      <w:r w:rsidR="005D52D4" w:rsidRPr="00D00938">
        <w:t> см</w:t>
      </w:r>
      <w:r w:rsidR="00B77B92" w:rsidRPr="00D00938">
        <w:t xml:space="preserve">. </w:t>
      </w:r>
      <w:r w:rsidR="00F37AF3" w:rsidRPr="00D00938">
        <w:t>На рисунке</w:t>
      </w:r>
      <w:r w:rsidR="00B77B92" w:rsidRPr="00D00938">
        <w:t> 5</w:t>
      </w:r>
      <w:r w:rsidR="00F63E40" w:rsidRPr="00D00938">
        <w:t xml:space="preserve">b </w:t>
      </w:r>
      <w:r w:rsidR="00F37AF3" w:rsidRPr="00D00938">
        <w:t>показано изменение относительного уровня сигнала в зависимости от величины азимутального угла </w:t>
      </w:r>
      <w:r w:rsidR="00B77B92" w:rsidRPr="00D00938">
        <w:rPr>
          <w:rFonts w:ascii="Symbol" w:hAnsi="Symbol"/>
        </w:rPr>
        <w:t></w:t>
      </w:r>
      <w:r w:rsidR="00F63E40" w:rsidRPr="00D00938">
        <w:rPr>
          <w:rFonts w:asciiTheme="majorBidi" w:hAnsiTheme="majorBidi" w:cstheme="majorBidi"/>
        </w:rPr>
        <w:t xml:space="preserve"> на рисунке 5а</w:t>
      </w:r>
      <w:r w:rsidR="00B77B92" w:rsidRPr="00D00938">
        <w:t xml:space="preserve">. </w:t>
      </w:r>
      <w:r w:rsidR="00F37AF3" w:rsidRPr="00D00938">
        <w:t>Из рисунка</w:t>
      </w:r>
      <w:r w:rsidR="00B77B92" w:rsidRPr="00D00938">
        <w:t> 5b</w:t>
      </w:r>
      <w:r w:rsidR="00F37AF3" w:rsidRPr="00D00938">
        <w:t xml:space="preserve"> видно, что максимальное уменьшение уровня сигнала из-за перекрытия, вызываемого пользователем, составляет примерно</w:t>
      </w:r>
      <w:r w:rsidR="00B77B92" w:rsidRPr="00D00938">
        <w:t xml:space="preserve"> 6</w:t>
      </w:r>
      <w:r w:rsidR="00F37AF3" w:rsidRPr="00D00938">
        <w:t> дБ, когда устройство находится в области, затененной головой человека</w:t>
      </w:r>
      <w:r w:rsidR="00B77B92" w:rsidRPr="00D00938">
        <w:t>.</w:t>
      </w:r>
    </w:p>
    <w:p w:rsidR="00B77B92" w:rsidRPr="00D00938" w:rsidRDefault="008577D3" w:rsidP="00F95214">
      <w:r w:rsidRPr="00D00938">
        <w:t>Результаты, представленные на рисунке</w:t>
      </w:r>
      <w:r w:rsidR="00B77B92" w:rsidRPr="00D00938">
        <w:t> 5b</w:t>
      </w:r>
      <w:r w:rsidRPr="00D00938">
        <w:t>, следует считать лишь иллюстрацией, поскольку данные соответствуют только одному значению угла ме</w:t>
      </w:r>
      <w:r w:rsidR="00692BF2" w:rsidRPr="00D00938">
        <w:t>с</w:t>
      </w:r>
      <w:r w:rsidRPr="00D00938">
        <w:t xml:space="preserve">та и диаграммы направленности антенны и совершенно не учитываются </w:t>
      </w:r>
      <w:r w:rsidR="00F95214" w:rsidRPr="00D00938">
        <w:t>потенциально возможные эффекты зеркального отражения, которые могут играть весьма существенную роль в отношении окружающей среды портативного терминала при низкой направленности антенны</w:t>
      </w:r>
      <w:r w:rsidR="00B77B92" w:rsidRPr="00D00938">
        <w:t>.</w:t>
      </w:r>
    </w:p>
    <w:p w:rsidR="00B77B92" w:rsidRPr="00D00938" w:rsidRDefault="00E565DC" w:rsidP="00E565DC">
      <w:r w:rsidRPr="00D00938">
        <w:t>Данные распространения, относящиеся к потерям сигнала на входе при приеме внутри здания и транспортного средства, в частности для случая портативных терминалов, содержатся в Рекомендации МСЭ</w:t>
      </w:r>
      <w:r w:rsidR="00B77B92" w:rsidRPr="00D00938">
        <w:t>-R P.679.</w:t>
      </w:r>
    </w:p>
    <w:p w:rsidR="00B77B92" w:rsidRPr="00D00938" w:rsidRDefault="00B77B92" w:rsidP="00692BF2">
      <w:pPr>
        <w:pStyle w:val="Heading2"/>
      </w:pPr>
      <w:r w:rsidRPr="00D00938">
        <w:t>4.4</w:t>
      </w:r>
      <w:r w:rsidRPr="00D00938">
        <w:tab/>
      </w:r>
      <w:r w:rsidR="006B70FC" w:rsidRPr="00D00938">
        <w:t>Моделирование влияния перекрытия зданиями с использованием</w:t>
      </w:r>
      <w:r w:rsidR="00527212" w:rsidRPr="00D00938">
        <w:t xml:space="preserve"> функций </w:t>
      </w:r>
      <w:r w:rsidR="00234444" w:rsidRPr="00D00938">
        <w:t>экранирования</w:t>
      </w:r>
      <w:r w:rsidR="00527212" w:rsidRPr="00D00938">
        <w:t xml:space="preserve"> улицы</w:t>
      </w:r>
      <w:r w:rsidRPr="00D00938">
        <w:t xml:space="preserve"> (MKF)</w:t>
      </w:r>
    </w:p>
    <w:p w:rsidR="00B77B92" w:rsidRPr="00D00938" w:rsidRDefault="00527212" w:rsidP="00977CC0">
      <w:r w:rsidRPr="00D00938">
        <w:t xml:space="preserve">Влияние перекрытия зданиями может быть оценено количественно с помощью функций </w:t>
      </w:r>
      <w:r w:rsidR="00B77B92" w:rsidRPr="00D00938">
        <w:t>MKF</w:t>
      </w:r>
      <w:r w:rsidRPr="00D00938">
        <w:t xml:space="preserve"> улицы, указыва</w:t>
      </w:r>
      <w:r w:rsidR="007D1129" w:rsidRPr="00D00938">
        <w:t>ющей</w:t>
      </w:r>
      <w:r w:rsidRPr="00D00938">
        <w:t xml:space="preserve"> азимут и угол места, при которых линия связи может или не может быть полностью установлена</w:t>
      </w:r>
      <w:r w:rsidR="00B77B92" w:rsidRPr="00D00938">
        <w:t xml:space="preserve">. </w:t>
      </w:r>
      <w:r w:rsidRPr="00D00938">
        <w:t xml:space="preserve">Функции такого типа получают, как правило, путем фотограмметрических исследований или </w:t>
      </w:r>
      <w:r w:rsidR="00A47E94" w:rsidRPr="00D00938">
        <w:t>отслеживания траектории луча</w:t>
      </w:r>
      <w:r w:rsidR="00B77B92" w:rsidRPr="00D00938">
        <w:t xml:space="preserve">. </w:t>
      </w:r>
      <w:r w:rsidRPr="00D00938">
        <w:t>Концепция</w:t>
      </w:r>
      <w:r w:rsidR="00B77B92" w:rsidRPr="00D00938">
        <w:t xml:space="preserve"> MKF </w:t>
      </w:r>
      <w:r w:rsidRPr="00D00938">
        <w:t xml:space="preserve">может применяться для упрощенных сценариев в целях создания ограниченного числа функций MKF и, следовательно, для обеспечения возможности проведения быстрой примерной оценки </w:t>
      </w:r>
      <w:r w:rsidR="00977CC0" w:rsidRPr="00D00938">
        <w:t xml:space="preserve">общей </w:t>
      </w:r>
      <w:r w:rsidR="00A47E94" w:rsidRPr="00D00938">
        <w:t>готовности при разных конфигурациях с несколькими спутниками</w:t>
      </w:r>
      <w:r w:rsidR="004A6B2E" w:rsidRPr="00D00938">
        <w:t>.</w:t>
      </w:r>
    </w:p>
    <w:p w:rsidR="00B77B92" w:rsidRPr="00D00938" w:rsidRDefault="00977CC0" w:rsidP="00AB2F27">
      <w:r w:rsidRPr="00D00938">
        <w:t xml:space="preserve">Данная городская зона может быть описана, в первом приближении, с помощью среднего угла </w:t>
      </w:r>
      <w:r w:rsidR="00237F54" w:rsidRPr="00D00938">
        <w:t>экрани</w:t>
      </w:r>
      <w:r w:rsidR="00AB2F27" w:rsidRPr="00D00938">
        <w:t>рования</w:t>
      </w:r>
      <w:r w:rsidRPr="00D00938">
        <w:t xml:space="preserve"> </w:t>
      </w:r>
      <w:r w:rsidR="00B77B92" w:rsidRPr="00D00938">
        <w:t>(MKA) (</w:t>
      </w:r>
      <w:r w:rsidRPr="00D00938">
        <w:t>град.</w:t>
      </w:r>
      <w:r w:rsidR="00B77B92" w:rsidRPr="00D00938">
        <w:t>).</w:t>
      </w:r>
    </w:p>
    <w:p w:rsidR="00B77B92" w:rsidRPr="00D00938" w:rsidRDefault="00B77B92" w:rsidP="00E0429A">
      <w:r w:rsidRPr="00D00938">
        <w:rPr>
          <w:iCs/>
        </w:rPr>
        <w:t>MKA</w:t>
      </w:r>
      <w:r w:rsidRPr="00D00938">
        <w:t xml:space="preserve"> </w:t>
      </w:r>
      <w:r w:rsidR="00AB2F27" w:rsidRPr="00D00938">
        <w:t xml:space="preserve">определяется как угол места спутника для скользящего угла относительно верхних поверхностей зданий, когда линия связи перпендикулярна улице, </w:t>
      </w:r>
      <w:r w:rsidR="00FF5307" w:rsidRPr="00D00938">
        <w:t>что</w:t>
      </w:r>
      <w:r w:rsidR="00AB2F27" w:rsidRPr="00D00938">
        <w:t xml:space="preserve"> на языке математик</w:t>
      </w:r>
      <w:r w:rsidR="00E0429A" w:rsidRPr="00D00938">
        <w:t>и</w:t>
      </w:r>
      <w:r w:rsidR="00FF5307" w:rsidRPr="00D00938">
        <w:t xml:space="preserve"> означает</w:t>
      </w:r>
      <w:r w:rsidRPr="00D00938">
        <w:t>:</w:t>
      </w:r>
    </w:p>
    <w:p w:rsidR="00876043" w:rsidRPr="00D00938" w:rsidRDefault="00876043" w:rsidP="00876043">
      <w:pPr>
        <w:pStyle w:val="Blanc"/>
        <w:keepNext w:val="0"/>
        <w:keepLines w:val="0"/>
        <w:rPr>
          <w:lang w:val="ru-RU"/>
        </w:rPr>
      </w:pPr>
      <w:bookmarkStart w:id="18" w:name="OLE_LINK3"/>
      <w:bookmarkStart w:id="19" w:name="OLE_LINK4"/>
    </w:p>
    <w:bookmarkEnd w:id="18"/>
    <w:bookmarkEnd w:id="19"/>
    <w:p w:rsidR="00B77B92" w:rsidRPr="00D00938" w:rsidRDefault="00B77B92" w:rsidP="00692BF2">
      <w:pPr>
        <w:pStyle w:val="Equation"/>
        <w:tabs>
          <w:tab w:val="left" w:pos="6521"/>
        </w:tabs>
      </w:pPr>
      <w:r w:rsidRPr="00D00938">
        <w:tab/>
      </w:r>
      <w:r w:rsidRPr="00D00938">
        <w:tab/>
      </w:r>
      <w:r w:rsidR="00692BF2" w:rsidRPr="00D00938">
        <w:rPr>
          <w:position w:val="-26"/>
        </w:rPr>
        <w:object w:dxaOrig="2020" w:dyaOrig="639">
          <v:shape id="_x0000_i1040" type="#_x0000_t75" style="width:100.8pt;height:31.8pt" o:ole="" fillcolor="window">
            <v:imagedata r:id="rId44" o:title=""/>
          </v:shape>
          <o:OLEObject Type="Embed" ProgID="Equation.3" ShapeID="_x0000_i1040" DrawAspect="Content" ObjectID="_1334145838" r:id="rId45"/>
        </w:object>
      </w:r>
      <w:r w:rsidR="00692BF2" w:rsidRPr="00D00938">
        <w:tab/>
      </w:r>
      <w:r w:rsidR="00AB2F27" w:rsidRPr="00D00938">
        <w:t>град</w:t>
      </w:r>
      <w:r w:rsidR="00095E93" w:rsidRPr="00D00938">
        <w:t>.</w:t>
      </w:r>
      <w:r w:rsidR="00AB2F27" w:rsidRPr="00D00938">
        <w:t>,</w:t>
      </w:r>
      <w:r w:rsidRPr="00D00938">
        <w:tab/>
        <w:t>(9)</w:t>
      </w:r>
    </w:p>
    <w:p w:rsidR="00B77B92" w:rsidRPr="00D00938" w:rsidRDefault="00AB2F27" w:rsidP="00B77B92">
      <w:r w:rsidRPr="00D00938">
        <w:t>где</w:t>
      </w:r>
    </w:p>
    <w:p w:rsidR="00B77B92" w:rsidRPr="00D00938" w:rsidRDefault="00B77B92" w:rsidP="00692BF2">
      <w:pPr>
        <w:pStyle w:val="Equationlegend"/>
        <w:rPr>
          <w:lang w:val="ru-RU"/>
        </w:rPr>
      </w:pPr>
      <w:r w:rsidRPr="00D00938">
        <w:rPr>
          <w:lang w:val="ru-RU"/>
        </w:rPr>
        <w:tab/>
      </w:r>
      <w:r w:rsidRPr="00D00938">
        <w:rPr>
          <w:i/>
          <w:iCs/>
          <w:lang w:val="ru-RU"/>
        </w:rPr>
        <w:t>h</w:t>
      </w:r>
      <w:r w:rsidRPr="00D00938">
        <w:rPr>
          <w:rFonts w:ascii="Tms Rmn" w:hAnsi="Tms Rmn"/>
          <w:sz w:val="12"/>
          <w:lang w:val="ru-RU"/>
        </w:rPr>
        <w:t> </w:t>
      </w:r>
      <w:r w:rsidRPr="00D00938">
        <w:rPr>
          <w:lang w:val="ru-RU"/>
        </w:rPr>
        <w:t>:</w:t>
      </w:r>
      <w:r w:rsidRPr="00D00938">
        <w:rPr>
          <w:lang w:val="ru-RU"/>
        </w:rPr>
        <w:tab/>
      </w:r>
      <w:r w:rsidR="00AB2F27" w:rsidRPr="00D00938">
        <w:rPr>
          <w:lang w:val="ru-RU"/>
        </w:rPr>
        <w:t>средняя высота зданий;</w:t>
      </w:r>
    </w:p>
    <w:p w:rsidR="00B77B92" w:rsidRPr="00D00938" w:rsidRDefault="00B77B92" w:rsidP="00692BF2">
      <w:pPr>
        <w:pStyle w:val="Equationlegend"/>
        <w:rPr>
          <w:lang w:val="ru-RU"/>
        </w:rPr>
      </w:pPr>
      <w:r w:rsidRPr="00D00938">
        <w:rPr>
          <w:lang w:val="ru-RU"/>
        </w:rPr>
        <w:tab/>
      </w:r>
      <w:r w:rsidRPr="00D00938">
        <w:rPr>
          <w:i/>
          <w:iCs/>
          <w:lang w:val="ru-RU"/>
        </w:rPr>
        <w:t>w</w:t>
      </w:r>
      <w:r w:rsidRPr="00D00938">
        <w:rPr>
          <w:rFonts w:ascii="Tms Rmn" w:hAnsi="Tms Rmn"/>
          <w:sz w:val="12"/>
          <w:lang w:val="ru-RU"/>
        </w:rPr>
        <w:t> </w:t>
      </w:r>
      <w:r w:rsidRPr="00D00938">
        <w:rPr>
          <w:lang w:val="ru-RU"/>
        </w:rPr>
        <w:t>:</w:t>
      </w:r>
      <w:r w:rsidRPr="00D00938">
        <w:rPr>
          <w:lang w:val="ru-RU"/>
        </w:rPr>
        <w:tab/>
      </w:r>
      <w:r w:rsidR="00AB2F27" w:rsidRPr="00D00938">
        <w:rPr>
          <w:lang w:val="ru-RU"/>
        </w:rPr>
        <w:t>средняя ширина улицы.</w:t>
      </w:r>
    </w:p>
    <w:p w:rsidR="00B77B92" w:rsidRPr="00D00938" w:rsidRDefault="00AB2F27" w:rsidP="00692BF2">
      <w:r w:rsidRPr="00D00938">
        <w:t xml:space="preserve">Кроме того, может быть принят городской сценарий с </w:t>
      </w:r>
      <w:r w:rsidR="0006636C" w:rsidRPr="00D00938">
        <w:t>за</w:t>
      </w:r>
      <w:r w:rsidRPr="00D00938">
        <w:t>данным</w:t>
      </w:r>
      <w:r w:rsidR="00B77B92" w:rsidRPr="00D00938">
        <w:t xml:space="preserve"> MKA</w:t>
      </w:r>
      <w:r w:rsidRPr="00D00938">
        <w:t xml:space="preserve"> для создания набора небольшого числа типовых конфигураций</w:t>
      </w:r>
      <w:r w:rsidR="00B77B92" w:rsidRPr="00D00938">
        <w:t xml:space="preserve"> (</w:t>
      </w:r>
      <w:r w:rsidRPr="00D00938">
        <w:t>базовые/</w:t>
      </w:r>
      <w:r w:rsidR="007A1662" w:rsidRPr="00D00938">
        <w:t>образующие</w:t>
      </w:r>
      <w:r w:rsidRPr="00D00938">
        <w:t xml:space="preserve"> сценарии</w:t>
      </w:r>
      <w:r w:rsidR="00B77B92" w:rsidRPr="00D00938">
        <w:t xml:space="preserve">), </w:t>
      </w:r>
      <w:r w:rsidR="0006636C" w:rsidRPr="00D00938">
        <w:t>а именно: уличные каньоны</w:t>
      </w:r>
      <w:r w:rsidR="00B77B92" w:rsidRPr="00D00938">
        <w:t xml:space="preserve"> (scy), </w:t>
      </w:r>
      <w:r w:rsidR="0006636C" w:rsidRPr="00D00938">
        <w:t>уличные перекрестки</w:t>
      </w:r>
      <w:r w:rsidR="00B77B92" w:rsidRPr="00D00938">
        <w:t xml:space="preserve"> (scr), T-</w:t>
      </w:r>
      <w:r w:rsidR="0006636C" w:rsidRPr="00D00938">
        <w:t>образные перекрестки</w:t>
      </w:r>
      <w:r w:rsidR="00B77B92" w:rsidRPr="00D00938">
        <w:t xml:space="preserve"> (T-j) </w:t>
      </w:r>
      <w:r w:rsidR="0006636C" w:rsidRPr="00D00938">
        <w:t>и отдельно стоящие стены</w:t>
      </w:r>
      <w:r w:rsidR="00B77B92" w:rsidRPr="00D00938">
        <w:t xml:space="preserve"> (sw), </w:t>
      </w:r>
      <w:r w:rsidR="0006636C" w:rsidRPr="00D00938">
        <w:t>каждая из них характеризуется данной вероятностью появления</w:t>
      </w:r>
      <w:r w:rsidR="00B77B92" w:rsidRPr="00D00938">
        <w:t xml:space="preserve"> (</w:t>
      </w:r>
      <w:r w:rsidR="0006636C" w:rsidRPr="00D00938">
        <w:t>см. рисунок </w:t>
      </w:r>
      <w:r w:rsidR="00B77B92" w:rsidRPr="00D00938">
        <w:t>5).</w:t>
      </w:r>
      <w:r w:rsidR="00FF5307" w:rsidRPr="00D00938">
        <w:t xml:space="preserve"> </w:t>
      </w:r>
      <w:r w:rsidR="0006636C" w:rsidRPr="00D00938">
        <w:t>Аналогично может быть определен вектор структуры трассы</w:t>
      </w:r>
      <w:r w:rsidR="00B77B92" w:rsidRPr="00D00938">
        <w:t xml:space="preserve">, </w:t>
      </w:r>
      <w:r w:rsidR="00E0429A" w:rsidRPr="00D00938">
        <w:rPr>
          <w:rFonts w:ascii="Times" w:hAnsi="Times"/>
          <w:position w:val="-8"/>
          <w:vertAlign w:val="subscript"/>
        </w:rPr>
        <w:object w:dxaOrig="360" w:dyaOrig="520">
          <v:shape id="_x0000_i1041" type="#_x0000_t75" style="width:17.4pt;height:15.6pt" o:ole="">
            <v:imagedata r:id="rId46" o:title="" croptop="23989f" cropbottom="3339f"/>
          </v:shape>
          <o:OLEObject Type="Embed" ProgID="Equation.3" ShapeID="_x0000_i1041" DrawAspect="Content" ObjectID="_1334145839" r:id="rId47"/>
        </w:object>
      </w:r>
      <w:r w:rsidR="00B77B92" w:rsidRPr="00D00938">
        <w:t xml:space="preserve"> </w:t>
      </w:r>
      <w:r w:rsidR="00237F54" w:rsidRPr="00D00938">
        <w:t xml:space="preserve">указывающий </w:t>
      </w:r>
      <w:r w:rsidR="0006636C" w:rsidRPr="00D00938">
        <w:t xml:space="preserve">для данной </w:t>
      </w:r>
      <w:r w:rsidR="00237F54" w:rsidRPr="00D00938">
        <w:t>за</w:t>
      </w:r>
      <w:r w:rsidR="00FF5307" w:rsidRPr="00D00938">
        <w:t>с</w:t>
      </w:r>
      <w:r w:rsidR="00237F54" w:rsidRPr="00D00938">
        <w:t xml:space="preserve">троенной зоны вероятность появления каждого из </w:t>
      </w:r>
      <w:r w:rsidR="007A1662" w:rsidRPr="00D00938">
        <w:t>образующих</w:t>
      </w:r>
      <w:r w:rsidR="00237F54" w:rsidRPr="00D00938">
        <w:t xml:space="preserve"> сценариев</w:t>
      </w:r>
      <w:r w:rsidR="00B77B92" w:rsidRPr="00D00938">
        <w:t xml:space="preserve"> </w:t>
      </w:r>
      <w:r w:rsidR="00E0429A" w:rsidRPr="00D00938">
        <w:rPr>
          <w:position w:val="-4"/>
        </w:rPr>
        <w:object w:dxaOrig="320" w:dyaOrig="480">
          <v:shape id="_x0000_i1042" type="#_x0000_t75" style="width:16.2pt;height:15.6pt" o:ole="">
            <v:imagedata r:id="rId48" o:title="" croptop="23082f"/>
          </v:shape>
          <o:OLEObject Type="Embed" ProgID="Equation.3" ShapeID="_x0000_i1042" DrawAspect="Content" ObjectID="_1334145840" r:id="rId49"/>
        </w:object>
      </w:r>
      <w:r w:rsidR="00B77B92" w:rsidRPr="00D00938">
        <w:t>(</w:t>
      </w:r>
      <w:r w:rsidR="00B77B92" w:rsidRPr="00D00938">
        <w:rPr>
          <w:i/>
          <w:iCs/>
        </w:rPr>
        <w:t>w</w:t>
      </w:r>
      <w:r w:rsidR="00B77B92" w:rsidRPr="00D00938">
        <w:rPr>
          <w:i/>
          <w:iCs/>
          <w:vertAlign w:val="subscript"/>
        </w:rPr>
        <w:t>scy</w:t>
      </w:r>
      <w:r w:rsidR="00B77B92" w:rsidRPr="00D00938">
        <w:t xml:space="preserve">, </w:t>
      </w:r>
      <w:r w:rsidR="00B77B92" w:rsidRPr="00D00938">
        <w:rPr>
          <w:i/>
          <w:iCs/>
        </w:rPr>
        <w:t>w</w:t>
      </w:r>
      <w:r w:rsidR="00B77B92" w:rsidRPr="00D00938">
        <w:rPr>
          <w:i/>
          <w:iCs/>
          <w:vertAlign w:val="subscript"/>
        </w:rPr>
        <w:t>scr</w:t>
      </w:r>
      <w:r w:rsidR="00B77B92" w:rsidRPr="00D00938">
        <w:t xml:space="preserve">, </w:t>
      </w:r>
      <w:r w:rsidR="00B77B92" w:rsidRPr="00D00938">
        <w:rPr>
          <w:i/>
          <w:iCs/>
        </w:rPr>
        <w:t>w</w:t>
      </w:r>
      <w:r w:rsidR="00B77B92" w:rsidRPr="00D00938">
        <w:rPr>
          <w:i/>
          <w:iCs/>
          <w:vertAlign w:val="subscript"/>
        </w:rPr>
        <w:t>T-j</w:t>
      </w:r>
      <w:r w:rsidR="00B77B92" w:rsidRPr="00D00938">
        <w:t xml:space="preserve">, </w:t>
      </w:r>
      <w:r w:rsidR="00B77B92" w:rsidRPr="00D00938">
        <w:rPr>
          <w:i/>
          <w:iCs/>
        </w:rPr>
        <w:t>w</w:t>
      </w:r>
      <w:r w:rsidR="00B77B92" w:rsidRPr="00D00938">
        <w:rPr>
          <w:i/>
          <w:iCs/>
          <w:vertAlign w:val="subscript"/>
        </w:rPr>
        <w:t>sw</w:t>
      </w:r>
      <w:r w:rsidR="00B77B92" w:rsidRPr="00D00938">
        <w:t xml:space="preserve">), </w:t>
      </w:r>
      <w:r w:rsidR="00237F54" w:rsidRPr="00D00938">
        <w:t>при</w:t>
      </w:r>
      <w:r w:rsidR="00B77B92" w:rsidRPr="00D00938">
        <w:t xml:space="preserve"> </w:t>
      </w:r>
      <w:r w:rsidR="00B77B92" w:rsidRPr="00D00938">
        <w:rPr>
          <w:position w:val="-12"/>
        </w:rPr>
        <w:object w:dxaOrig="840" w:dyaOrig="360">
          <v:shape id="_x0000_i1043" type="#_x0000_t75" style="width:42pt;height:17.4pt" o:ole="">
            <v:imagedata r:id="rId50" o:title=""/>
          </v:shape>
          <o:OLEObject Type="Embed" ProgID="Equation.3" ShapeID="_x0000_i1043" DrawAspect="Content" ObjectID="_1334145841" r:id="rId51"/>
        </w:object>
      </w:r>
      <w:r w:rsidR="00B77B92" w:rsidRPr="00D00938">
        <w:t xml:space="preserve">. </w:t>
      </w:r>
      <w:r w:rsidR="00237F54" w:rsidRPr="00D00938">
        <w:t xml:space="preserve">Входные </w:t>
      </w:r>
      <w:r w:rsidR="00F8221E" w:rsidRPr="00D00938">
        <w:t>параметры</w:t>
      </w:r>
      <w:r w:rsidR="00237F54" w:rsidRPr="00D00938">
        <w:t xml:space="preserve"> для этой модели, </w:t>
      </w:r>
      <w:r w:rsidR="00692BF2" w:rsidRPr="00D00938">
        <w:t>т. е.</w:t>
      </w:r>
      <w:r w:rsidR="00B77B92" w:rsidRPr="00D00938">
        <w:t xml:space="preserve"> MKA, </w:t>
      </w:r>
      <w:r w:rsidR="00237F54" w:rsidRPr="00D00938">
        <w:t>могут быть получены путем обследования условий или по городским картам</w:t>
      </w:r>
      <w:r w:rsidR="00B77B92" w:rsidRPr="00D00938">
        <w:t>.</w:t>
      </w:r>
    </w:p>
    <w:p w:rsidR="00692BF2" w:rsidRPr="00D00938" w:rsidRDefault="00692BF2" w:rsidP="00692BF2">
      <w:pPr>
        <w:pStyle w:val="FigureNo"/>
      </w:pPr>
      <w:r w:rsidRPr="00D00938">
        <w:lastRenderedPageBreak/>
        <w:t>РИСУНОК 5</w:t>
      </w:r>
    </w:p>
    <w:p w:rsidR="00692BF2" w:rsidRPr="00D00938" w:rsidRDefault="00692BF2" w:rsidP="00692BF2">
      <w:pPr>
        <w:pStyle w:val="Figuretitle"/>
      </w:pPr>
      <w:r w:rsidRPr="00D00938">
        <w:t>Базовые/образующие сценарии, описывающие данную городскую зону</w:t>
      </w:r>
    </w:p>
    <w:p w:rsidR="002A1669" w:rsidRPr="00D00938" w:rsidRDefault="002A1669" w:rsidP="00593037">
      <w:pPr>
        <w:pStyle w:val="Figure"/>
      </w:pPr>
      <w:r w:rsidRPr="00D00938">
        <w:object w:dxaOrig="9713" w:dyaOrig="5882">
          <v:shape id="_x0000_i1044" type="#_x0000_t75" style="width:485.4pt;height:265.2pt" o:ole="" o:allowoverlap="f">
            <v:imagedata r:id="rId52" o:title="" croptop="6493f"/>
          </v:shape>
          <o:OLEObject Type="Embed" ProgID="CorelDRAW.Graphic.14" ShapeID="_x0000_i1044" DrawAspect="Content" ObjectID="_1334145842" r:id="rId53"/>
        </w:object>
      </w:r>
    </w:p>
    <w:p w:rsidR="00B77B92" w:rsidRPr="00D00938" w:rsidRDefault="000F5608" w:rsidP="002A1669">
      <w:r w:rsidRPr="00D00938">
        <w:t xml:space="preserve">Если </w:t>
      </w:r>
      <w:r w:rsidR="00D86B21" w:rsidRPr="00D00938">
        <w:t>получена</w:t>
      </w:r>
      <w:r w:rsidRPr="00D00938">
        <w:t xml:space="preserve"> вероятность готовности для этих четырех </w:t>
      </w:r>
      <w:r w:rsidR="007A1662" w:rsidRPr="00D00938">
        <w:t>образующих</w:t>
      </w:r>
      <w:r w:rsidRPr="00D00938">
        <w:t xml:space="preserve"> сценариев, общая готовность может быть приблизительно оценена как взвешенная сумма значений готовности каждого сценария</w:t>
      </w:r>
      <w:r w:rsidR="00B77B92" w:rsidRPr="00D00938">
        <w:t>:</w:t>
      </w:r>
    </w:p>
    <w:p w:rsidR="00876043" w:rsidRPr="00D00938" w:rsidRDefault="00876043" w:rsidP="002A1669">
      <w:pPr>
        <w:pStyle w:val="Blanc"/>
        <w:keepNext w:val="0"/>
        <w:keepLines w:val="0"/>
        <w:rPr>
          <w:lang w:val="ru-RU"/>
        </w:rPr>
      </w:pPr>
    </w:p>
    <w:p w:rsidR="00B77B92" w:rsidRPr="00D00938" w:rsidRDefault="00B77B92" w:rsidP="00B77B92">
      <w:pPr>
        <w:pStyle w:val="Equation"/>
      </w:pPr>
      <w:r w:rsidRPr="00D00938">
        <w:tab/>
      </w:r>
      <w:r w:rsidRPr="00D00938">
        <w:tab/>
      </w:r>
      <w:r w:rsidRPr="00D00938">
        <w:rPr>
          <w:position w:val="-16"/>
        </w:rPr>
        <w:object w:dxaOrig="4560" w:dyaOrig="400">
          <v:shape id="_x0000_i1045" type="#_x0000_t75" style="width:228.6pt;height:20.4pt" o:ole="">
            <v:imagedata r:id="rId54" o:title=""/>
          </v:shape>
          <o:OLEObject Type="Embed" ProgID="Equation.3" ShapeID="_x0000_i1045" DrawAspect="Content" ObjectID="_1334145843" r:id="rId55"/>
        </w:object>
      </w:r>
      <w:r w:rsidR="002A1669" w:rsidRPr="00D00938">
        <w:t>.</w:t>
      </w:r>
      <w:r w:rsidR="002A1669" w:rsidRPr="00D00938">
        <w:tab/>
      </w:r>
      <w:r w:rsidRPr="00D00938">
        <w:t>(10)</w:t>
      </w:r>
    </w:p>
    <w:p w:rsidR="00B77B92" w:rsidRPr="00D00938" w:rsidRDefault="00D86B21" w:rsidP="008362E8">
      <w:r w:rsidRPr="00D00938">
        <w:t xml:space="preserve">Функции </w:t>
      </w:r>
      <w:r w:rsidR="00B77B92" w:rsidRPr="00D00938">
        <w:t>MKF</w:t>
      </w:r>
      <w:r w:rsidRPr="00D00938">
        <w:t xml:space="preserve"> для этих четырех базовых сценарие</w:t>
      </w:r>
      <w:r w:rsidR="007A1662" w:rsidRPr="00D00938">
        <w:t xml:space="preserve">в были построены простым геометрическим </w:t>
      </w:r>
      <w:r w:rsidR="00AB1EB5" w:rsidRPr="00D00938">
        <w:t>способом</w:t>
      </w:r>
      <w:r w:rsidR="007A1662" w:rsidRPr="00D00938">
        <w:t xml:space="preserve"> при том допущении, что пользователь находится в </w:t>
      </w:r>
      <w:r w:rsidR="00327B20" w:rsidRPr="00D00938">
        <w:t>центре плана</w:t>
      </w:r>
      <w:r w:rsidR="00B77B92" w:rsidRPr="00D00938">
        <w:t xml:space="preserve"> (</w:t>
      </w:r>
      <w:r w:rsidR="007A1662" w:rsidRPr="00D00938">
        <w:t>см. рисунок </w:t>
      </w:r>
      <w:r w:rsidR="00B77B92" w:rsidRPr="00D00938">
        <w:t xml:space="preserve">5). </w:t>
      </w:r>
      <w:r w:rsidR="00E860F9" w:rsidRPr="00D00938">
        <w:t xml:space="preserve">На рисунке 6 представлены функции MKF четырех образующих сценариев </w:t>
      </w:r>
      <w:r w:rsidR="00AB1EB5" w:rsidRPr="00D00938">
        <w:t>для</w:t>
      </w:r>
      <w:r w:rsidR="00E860F9" w:rsidRPr="00D00938">
        <w:t xml:space="preserve"> простой модели распространения</w:t>
      </w:r>
      <w:r w:rsidR="007A1662" w:rsidRPr="00D00938">
        <w:t xml:space="preserve"> с прерываниями</w:t>
      </w:r>
      <w:r w:rsidR="00AA1C60" w:rsidRPr="00D00938">
        <w:t xml:space="preserve">, </w:t>
      </w:r>
      <w:r w:rsidR="008362E8" w:rsidRPr="00D00938">
        <w:t>т. е.</w:t>
      </w:r>
      <w:r w:rsidR="00AA1C60" w:rsidRPr="00D00938">
        <w:t xml:space="preserve"> </w:t>
      </w:r>
      <w:r w:rsidR="00327B20" w:rsidRPr="00D00938">
        <w:t xml:space="preserve">при </w:t>
      </w:r>
      <w:r w:rsidR="007A1662" w:rsidRPr="00D00938">
        <w:t>наличи</w:t>
      </w:r>
      <w:r w:rsidR="00327B20" w:rsidRPr="00D00938">
        <w:t>и</w:t>
      </w:r>
      <w:r w:rsidR="007A1662" w:rsidRPr="00D00938">
        <w:t xml:space="preserve"> прямой видимости – </w:t>
      </w:r>
      <w:r w:rsidR="00327B20" w:rsidRPr="00D00938">
        <w:t xml:space="preserve">в </w:t>
      </w:r>
      <w:r w:rsidR="007A1662" w:rsidRPr="00D00938">
        <w:t xml:space="preserve">отсутствие прямой видимости (аналогично п. 4.2 для случая </w:t>
      </w:r>
      <w:r w:rsidR="006313E0" w:rsidRPr="00D00938">
        <w:t xml:space="preserve">нулевого </w:t>
      </w:r>
      <w:r w:rsidR="007A1662" w:rsidRPr="00D00938">
        <w:t>зазора зоны Френеля</w:t>
      </w:r>
      <w:r w:rsidR="00E860F9" w:rsidRPr="00D00938">
        <w:t>), где по ординате указаны угол места, по абсциссе – азимут или, вернее, ориентирование улицы</w:t>
      </w:r>
      <w:r w:rsidR="00B77B92" w:rsidRPr="00D00938">
        <w:t xml:space="preserve">, </w:t>
      </w:r>
      <w:r w:rsidR="00B77B92" w:rsidRPr="00D00938">
        <w:rPr>
          <w:rFonts w:ascii="Symbol" w:hAnsi="Symbol"/>
        </w:rPr>
        <w:t></w:t>
      </w:r>
      <w:r w:rsidR="00B77B92" w:rsidRPr="00D00938">
        <w:t xml:space="preserve">, </w:t>
      </w:r>
      <w:r w:rsidR="00E860F9" w:rsidRPr="00D00938">
        <w:t>по отношению к линии связи</w:t>
      </w:r>
      <w:r w:rsidR="00B77B92" w:rsidRPr="00D00938">
        <w:t xml:space="preserve">. </w:t>
      </w:r>
      <w:r w:rsidR="00AB1EB5" w:rsidRPr="00D00938">
        <w:t>На верхней части диаграммы указаны положительные значения азимута, на нижней части – соответствующие отрицательные значения азимута</w:t>
      </w:r>
      <w:r w:rsidR="00B77B92" w:rsidRPr="00D00938">
        <w:t>. MKF</w:t>
      </w:r>
      <w:r w:rsidR="00AB1EB5" w:rsidRPr="00D00938">
        <w:t xml:space="preserve"> определяет районы</w:t>
      </w:r>
      <w:r w:rsidR="00B77B92" w:rsidRPr="00D00938">
        <w:t xml:space="preserve"> </w:t>
      </w:r>
      <w:r w:rsidR="00AB1EB5" w:rsidRPr="00D00938">
        <w:t>на небесной полусфере, в которых может быть (незатененные области) или не может быть (затененные области) установлена линия связи</w:t>
      </w:r>
      <w:r w:rsidR="00B77B92" w:rsidRPr="00D00938">
        <w:t xml:space="preserve">. </w:t>
      </w:r>
      <w:r w:rsidR="00327B20" w:rsidRPr="00D00938">
        <w:t xml:space="preserve">Границы "запрещенных" зон в </w:t>
      </w:r>
      <w:r w:rsidR="00B77B92" w:rsidRPr="00D00938">
        <w:t>MKF</w:t>
      </w:r>
      <w:r w:rsidR="00327B20" w:rsidRPr="00D00938">
        <w:t xml:space="preserve"> </w:t>
      </w:r>
      <w:r w:rsidR="00ED303B" w:rsidRPr="00D00938">
        <w:t>отмечены</w:t>
      </w:r>
      <w:r w:rsidR="00327B20" w:rsidRPr="00D00938">
        <w:t xml:space="preserve"> сегментами и точками</w:t>
      </w:r>
      <w:r w:rsidR="00B77B92" w:rsidRPr="00D00938">
        <w:t xml:space="preserve">. </w:t>
      </w:r>
      <w:r w:rsidR="00327B20" w:rsidRPr="00D00938">
        <w:t xml:space="preserve">Наиболее </w:t>
      </w:r>
      <w:r w:rsidR="00EF3BD8" w:rsidRPr="00D00938">
        <w:t>тип</w:t>
      </w:r>
      <w:r w:rsidR="00AA1C60" w:rsidRPr="00D00938">
        <w:t>ичные</w:t>
      </w:r>
      <w:r w:rsidR="00327B20" w:rsidRPr="00D00938">
        <w:t xml:space="preserve"> показаны на рисунке </w:t>
      </w:r>
      <w:r w:rsidR="00B77B92" w:rsidRPr="00D00938">
        <w:t>6</w:t>
      </w:r>
      <w:r w:rsidR="00327B20" w:rsidRPr="00D00938">
        <w:t xml:space="preserve"> и определяются следующими уравнениями</w:t>
      </w:r>
      <w:r w:rsidR="00B77B92" w:rsidRPr="00D00938">
        <w:t>:</w:t>
      </w:r>
    </w:p>
    <w:p w:rsidR="00876043" w:rsidRPr="00D00938" w:rsidRDefault="00876043" w:rsidP="00324325">
      <w:pPr>
        <w:pStyle w:val="Blanc"/>
        <w:rPr>
          <w:lang w:val="ru-RU"/>
        </w:rPr>
      </w:pPr>
    </w:p>
    <w:p w:rsidR="00876043" w:rsidRPr="00D00938" w:rsidRDefault="00B77B92" w:rsidP="00876043">
      <w:pPr>
        <w:pStyle w:val="Equation"/>
      </w:pPr>
      <w:r w:rsidRPr="00D00938">
        <w:tab/>
      </w:r>
      <w:r w:rsidRPr="00D00938">
        <w:tab/>
      </w:r>
      <w:r w:rsidRPr="00D00938">
        <w:rPr>
          <w:position w:val="-44"/>
        </w:rPr>
        <w:object w:dxaOrig="3879" w:dyaOrig="999">
          <v:shape id="_x0000_i1046" type="#_x0000_t75" style="width:193.8pt;height:49.8pt" o:ole="" fillcolor="window">
            <v:imagedata r:id="rId56" o:title=""/>
          </v:shape>
          <o:OLEObject Type="Embed" ProgID="Equation.3" ShapeID="_x0000_i1046" DrawAspect="Content" ObjectID="_1334145844" r:id="rId57"/>
        </w:object>
      </w:r>
      <w:r w:rsidR="008362E8" w:rsidRPr="00D00938">
        <w:t>,</w:t>
      </w:r>
      <w:r w:rsidR="008362E8" w:rsidRPr="00D00938">
        <w:tab/>
      </w:r>
      <w:r w:rsidRPr="00D00938">
        <w:t>(11a)</w:t>
      </w:r>
    </w:p>
    <w:p w:rsidR="00876043" w:rsidRPr="00D00938" w:rsidRDefault="00B77B92" w:rsidP="00876043">
      <w:pPr>
        <w:pStyle w:val="Equation"/>
      </w:pPr>
      <w:r w:rsidRPr="00D00938">
        <w:tab/>
      </w:r>
      <w:r w:rsidRPr="00D00938">
        <w:tab/>
      </w:r>
      <w:r w:rsidRPr="00D00938">
        <w:rPr>
          <w:position w:val="-30"/>
        </w:rPr>
        <w:object w:dxaOrig="3560" w:dyaOrig="720">
          <v:shape id="_x0000_i1047" type="#_x0000_t75" style="width:178.2pt;height:36.6pt" o:ole="">
            <v:imagedata r:id="rId58" o:title=""/>
          </v:shape>
          <o:OLEObject Type="Embed" ProgID="Equation.3" ShapeID="_x0000_i1047" DrawAspect="Content" ObjectID="_1334145845" r:id="rId59"/>
        </w:object>
      </w:r>
      <w:r w:rsidR="008362E8" w:rsidRPr="00D00938">
        <w:t>,</w:t>
      </w:r>
      <w:r w:rsidR="008362E8" w:rsidRPr="00D00938">
        <w:tab/>
      </w:r>
      <w:r w:rsidRPr="00D00938">
        <w:t>(11b)</w:t>
      </w:r>
    </w:p>
    <w:p w:rsidR="00876043" w:rsidRPr="00D00938" w:rsidRDefault="004612E8" w:rsidP="00F208AC">
      <w:pPr>
        <w:pStyle w:val="Equation"/>
        <w:spacing w:before="160"/>
      </w:pPr>
      <w:r w:rsidRPr="00D00938">
        <w:br w:type="page"/>
      </w:r>
      <w:r w:rsidR="00B77B92" w:rsidRPr="00D00938">
        <w:lastRenderedPageBreak/>
        <w:tab/>
      </w:r>
      <w:r w:rsidR="00B77B92" w:rsidRPr="00D00938">
        <w:tab/>
      </w:r>
      <w:r w:rsidR="00B77B92" w:rsidRPr="00D00938">
        <w:rPr>
          <w:position w:val="-44"/>
        </w:rPr>
        <w:object w:dxaOrig="4040" w:dyaOrig="999">
          <v:shape id="_x0000_i1048" type="#_x0000_t75" style="width:201.6pt;height:49.8pt" o:ole="" fillcolor="window">
            <v:imagedata r:id="rId60" o:title=""/>
          </v:shape>
          <o:OLEObject Type="Embed" ProgID="Equation.3" ShapeID="_x0000_i1048" DrawAspect="Content" ObjectID="_1334145846" r:id="rId61"/>
        </w:object>
      </w:r>
      <w:r w:rsidR="008362E8" w:rsidRPr="00D00938">
        <w:t>,</w:t>
      </w:r>
      <w:r w:rsidR="008362E8" w:rsidRPr="00D00938">
        <w:tab/>
      </w:r>
      <w:r w:rsidR="00B77B92" w:rsidRPr="00D00938">
        <w:t>(11c)</w:t>
      </w:r>
    </w:p>
    <w:p w:rsidR="00876043" w:rsidRPr="00D00938" w:rsidRDefault="00B77B92" w:rsidP="00F208AC">
      <w:pPr>
        <w:pStyle w:val="Equation"/>
        <w:spacing w:before="160"/>
      </w:pPr>
      <w:r w:rsidRPr="00D00938">
        <w:tab/>
      </w:r>
      <w:r w:rsidRPr="00D00938">
        <w:tab/>
      </w:r>
      <w:r w:rsidRPr="00D00938">
        <w:rPr>
          <w:position w:val="-44"/>
        </w:rPr>
        <w:object w:dxaOrig="4760" w:dyaOrig="999">
          <v:shape id="_x0000_i1049" type="#_x0000_t75" style="width:238.2pt;height:49.8pt" o:ole="" fillcolor="window">
            <v:imagedata r:id="rId62" o:title=""/>
          </v:shape>
          <o:OLEObject Type="Embed" ProgID="Equation.3" ShapeID="_x0000_i1049" DrawAspect="Content" ObjectID="_1334145847" r:id="rId63"/>
        </w:object>
      </w:r>
      <w:r w:rsidR="008362E8" w:rsidRPr="00D00938">
        <w:t>,</w:t>
      </w:r>
      <w:r w:rsidR="008362E8" w:rsidRPr="00D00938">
        <w:tab/>
      </w:r>
      <w:r w:rsidRPr="00D00938">
        <w:t>(11d)</w:t>
      </w:r>
    </w:p>
    <w:p w:rsidR="00876043" w:rsidRPr="00D00938" w:rsidRDefault="00B77B92" w:rsidP="00F208AC">
      <w:pPr>
        <w:pStyle w:val="Equation"/>
        <w:spacing w:before="160"/>
      </w:pPr>
      <w:r w:rsidRPr="00D00938">
        <w:tab/>
      </w:r>
      <w:r w:rsidRPr="00D00938">
        <w:tab/>
      </w:r>
      <w:r w:rsidRPr="00D00938">
        <w:rPr>
          <w:position w:val="-46"/>
        </w:rPr>
        <w:object w:dxaOrig="6340" w:dyaOrig="1040">
          <v:shape id="_x0000_i1050" type="#_x0000_t75" style="width:316.8pt;height:51.6pt" o:ole="" fillcolor="window">
            <v:imagedata r:id="rId64" o:title=""/>
          </v:shape>
          <o:OLEObject Type="Embed" ProgID="Equation.3" ShapeID="_x0000_i1050" DrawAspect="Content" ObjectID="_1334145848" r:id="rId65"/>
        </w:object>
      </w:r>
      <w:r w:rsidR="00977D28" w:rsidRPr="00D00938">
        <w:t>.</w:t>
      </w:r>
      <w:r w:rsidR="008362E8" w:rsidRPr="00D00938">
        <w:tab/>
      </w:r>
      <w:r w:rsidRPr="00D00938">
        <w:t>(11e)</w:t>
      </w:r>
    </w:p>
    <w:p w:rsidR="008362E8" w:rsidRPr="00D00938" w:rsidRDefault="00977D28" w:rsidP="00977D28">
      <w:pPr>
        <w:pStyle w:val="FigureNo"/>
      </w:pPr>
      <w:r w:rsidRPr="00D00938">
        <w:t>РИСУНОК 6</w:t>
      </w:r>
    </w:p>
    <w:p w:rsidR="00977D28" w:rsidRPr="00D00938" w:rsidRDefault="00977D28" w:rsidP="00977D28">
      <w:pPr>
        <w:pStyle w:val="Figuretitle"/>
      </w:pPr>
      <w:r w:rsidRPr="00D00938">
        <w:t>Функция MKF а) уличного каньона, b) отдельно стоящей стены</w:t>
      </w:r>
      <w:r w:rsidRPr="00D00938">
        <w:br/>
        <w:t>с) уличного перекрестка и d) Т-образного перекрестка</w:t>
      </w:r>
    </w:p>
    <w:p w:rsidR="00B77B92" w:rsidRPr="00D00938" w:rsidRDefault="00593037" w:rsidP="00593037">
      <w:pPr>
        <w:pStyle w:val="Figure"/>
      </w:pPr>
      <w:r w:rsidRPr="00D00938">
        <w:object w:dxaOrig="9747" w:dyaOrig="9392">
          <v:shape id="_x0000_i1051" type="#_x0000_t75" style="width:487.2pt;height:424.2pt" o:ole="" o:allowoverlap="f">
            <v:imagedata r:id="rId66" o:title="" croptop="6351f"/>
          </v:shape>
          <o:OLEObject Type="Embed" ProgID="CorelDRAW.Graphic.14" ShapeID="_x0000_i1051" DrawAspect="Content" ObjectID="_1334145849" r:id="rId67"/>
        </w:object>
      </w:r>
    </w:p>
    <w:p w:rsidR="008427E5" w:rsidRPr="00D00938" w:rsidRDefault="004612E8" w:rsidP="00593037">
      <w:bookmarkStart w:id="20" w:name="_Toc398375649"/>
      <w:r w:rsidRPr="00D00938">
        <w:br w:type="page"/>
      </w:r>
      <w:r w:rsidR="00EF3BD8" w:rsidRPr="00D00938">
        <w:lastRenderedPageBreak/>
        <w:t>Готовность</w:t>
      </w:r>
      <w:r w:rsidR="003B38D2" w:rsidRPr="00D00938">
        <w:t xml:space="preserve"> для</w:t>
      </w:r>
      <w:r w:rsidR="00EF3BD8" w:rsidRPr="00D00938">
        <w:t xml:space="preserve"> конкретного базового сценария и данного геостационарного (ГСО) спутника может быть рассчитана путем рассмотрения всех возможных вариантов ориентирования улицы</w:t>
      </w:r>
      <w:r w:rsidR="008427E5" w:rsidRPr="00D00938">
        <w:t xml:space="preserve"> </w:t>
      </w:r>
      <w:r w:rsidR="008427E5" w:rsidRPr="00D00938">
        <w:rPr>
          <w:rFonts w:ascii="Symbol" w:hAnsi="Symbol"/>
        </w:rPr>
        <w:t></w:t>
      </w:r>
      <w:r w:rsidR="00EF3BD8" w:rsidRPr="00D00938">
        <w:t xml:space="preserve"> относительно линии связи пользователь-спутник</w:t>
      </w:r>
      <w:r w:rsidR="008427E5" w:rsidRPr="00D00938">
        <w:t xml:space="preserve">. </w:t>
      </w:r>
      <w:r w:rsidR="00EF3BD8" w:rsidRPr="00D00938">
        <w:t xml:space="preserve">На рисунке 7 показано положение </w:t>
      </w:r>
      <w:r w:rsidR="001016BA" w:rsidRPr="00D00938">
        <w:t xml:space="preserve">ГСО </w:t>
      </w:r>
      <w:r w:rsidR="00EF3BD8" w:rsidRPr="00D00938">
        <w:t>спутника относительно Т-образного перекрестка</w:t>
      </w:r>
      <w:r w:rsidR="008427E5" w:rsidRPr="00D00938">
        <w:t xml:space="preserve">. </w:t>
      </w:r>
      <w:r w:rsidR="009906A0" w:rsidRPr="00D00938">
        <w:t xml:space="preserve">Для случая, показанного на данном рисунке, все возможные варианты ориентирования могут быть описаны </w:t>
      </w:r>
      <w:r w:rsidR="00050D59" w:rsidRPr="00D00938">
        <w:t>путем прохода по всем точкам на линии</w:t>
      </w:r>
      <w:r w:rsidR="008427E5" w:rsidRPr="00D00938">
        <w:t xml:space="preserve"> A-B</w:t>
      </w:r>
      <w:r w:rsidR="00050D59" w:rsidRPr="00D00938">
        <w:t>, соответствующим постоянному углу места и всем возможным вариантам ориентирования улицы</w:t>
      </w:r>
      <w:r w:rsidR="008427E5" w:rsidRPr="00D00938">
        <w:t xml:space="preserve">. </w:t>
      </w:r>
      <w:r w:rsidR="00CB091D" w:rsidRPr="00D00938">
        <w:t>Готовность – это часть прямой линии</w:t>
      </w:r>
      <w:r w:rsidR="008427E5" w:rsidRPr="00D00938">
        <w:t xml:space="preserve"> A-B </w:t>
      </w:r>
      <w:r w:rsidR="00CB091D" w:rsidRPr="00D00938">
        <w:t>в незатененной части</w:t>
      </w:r>
      <w:r w:rsidR="008427E5" w:rsidRPr="00D00938">
        <w:t xml:space="preserve"> MKF. </w:t>
      </w:r>
      <w:r w:rsidR="007B5699" w:rsidRPr="00D00938">
        <w:t xml:space="preserve">Аналогично на MKF может быть отображена траектория орбиты негеостационарного </w:t>
      </w:r>
      <w:r w:rsidR="00BD6C75" w:rsidRPr="00D00938">
        <w:t>(НГ</w:t>
      </w:r>
      <w:r w:rsidR="007B5699" w:rsidRPr="00D00938">
        <w:t>О</w:t>
      </w:r>
      <w:r w:rsidR="00BD6C75" w:rsidRPr="00D00938">
        <w:t>) спутника</w:t>
      </w:r>
      <w:r w:rsidR="008427E5" w:rsidRPr="00D00938">
        <w:t xml:space="preserve">. </w:t>
      </w:r>
      <w:r w:rsidR="007B5699" w:rsidRPr="00D00938">
        <w:t>Общая готовность может быть рассчитана в этом случае путем рассмотрения всех возможных вариантов ориентирования улицы относительно всех возможных направлений линии связи пользователь-спутник</w:t>
      </w:r>
      <w:r w:rsidR="008427E5" w:rsidRPr="00D00938">
        <w:t>.</w:t>
      </w:r>
    </w:p>
    <w:p w:rsidR="00593037" w:rsidRPr="00D00938" w:rsidRDefault="00593037" w:rsidP="00593037">
      <w:pPr>
        <w:pStyle w:val="FigureNo"/>
      </w:pPr>
      <w:r w:rsidRPr="00D00938">
        <w:t>РИСУНОК 7</w:t>
      </w:r>
    </w:p>
    <w:p w:rsidR="00593037" w:rsidRPr="00D00938" w:rsidRDefault="00593037" w:rsidP="00593037">
      <w:pPr>
        <w:pStyle w:val="Figuretitle"/>
      </w:pPr>
      <w:r w:rsidRPr="00D00938">
        <w:t>Расчет готовности для случая Т-образного перекрестка и спутника ГСО</w:t>
      </w:r>
    </w:p>
    <w:p w:rsidR="00B77B92" w:rsidRPr="00D00938" w:rsidRDefault="002C4C4E" w:rsidP="00593037">
      <w:pPr>
        <w:pStyle w:val="Figure"/>
      </w:pPr>
      <w:r w:rsidRPr="00D00938">
        <w:object w:dxaOrig="8687" w:dyaOrig="5345">
          <v:shape id="_x0000_i1052" type="#_x0000_t75" style="width:434.4pt;height:247.2pt" o:ole="" o:allowoverlap="f">
            <v:imagedata r:id="rId68" o:title="" croptop="4966f"/>
          </v:shape>
          <o:OLEObject Type="Embed" ProgID="CorelDRAW.Graphic.14" ShapeID="_x0000_i1052" DrawAspect="Content" ObjectID="_1334145850" r:id="rId69"/>
        </w:object>
      </w:r>
    </w:p>
    <w:p w:rsidR="00F122FF" w:rsidRPr="00D00938" w:rsidRDefault="00F122FF" w:rsidP="00227000">
      <w:pPr>
        <w:pStyle w:val="Heading1"/>
      </w:pPr>
      <w:r w:rsidRPr="00D00938">
        <w:t>5</w:t>
      </w:r>
      <w:r w:rsidRPr="00D00938">
        <w:tab/>
        <w:t>Модели многолучевости для линий прямой видимости без затенения</w:t>
      </w:r>
    </w:p>
    <w:p w:rsidR="00F122FF" w:rsidRPr="00D00938" w:rsidRDefault="00F122FF" w:rsidP="00F122FF">
      <w:r w:rsidRPr="00D00938">
        <w:t>Во многих случаях подвижный терминал связан с подвижным спутником линией прямой видимости (с пренебрежимо малыми затенениями). Однако и в этих условиях из-за многолучевости, возникающей вследствие отражения сигнала от поверхности Земли, может возникать искажение сигнала. Сигнал, принимаемый подвижным терминалом, представляет собой сумму фазоров прямого сигнала, передаваемого по линии прямой видимости, и нескольких многолучевых сигналов. Эта многолучевость может оказывать конструктивное или деструктивное влияние, приводя к усилению или ослаблению сигнала. Характеристики многолучевого сигнала зависят от поперечного сечения рассеяния многолучевого отражателя, числа лучей, расстояний до приемной антенны, вида их поляризации и коэффициента направленного действия приемной антенны.</w:t>
      </w:r>
    </w:p>
    <w:p w:rsidR="00F122FF" w:rsidRPr="00D00938" w:rsidRDefault="00F122FF" w:rsidP="00F122FF">
      <w:r w:rsidRPr="00D00938">
        <w:t>Модели, описывающие искажение сигнала вследствие многолучевости, представлены в следующих параграфах и основаны на результатах измерений с помощью антенны, имеющей следующие характеристики:</w:t>
      </w:r>
    </w:p>
    <w:p w:rsidR="00F122FF" w:rsidRPr="00D00938" w:rsidRDefault="00F122FF" w:rsidP="00F122FF">
      <w:pPr>
        <w:pStyle w:val="enumlev1"/>
      </w:pPr>
      <w:r w:rsidRPr="00D00938">
        <w:t>–</w:t>
      </w:r>
      <w:r w:rsidRPr="00D00938">
        <w:tab/>
        <w:t>ненаправленная по азимуту;</w:t>
      </w:r>
    </w:p>
    <w:p w:rsidR="00F122FF" w:rsidRPr="00D00938" w:rsidRDefault="00F122FF" w:rsidP="00F122FF">
      <w:pPr>
        <w:pStyle w:val="enumlev1"/>
      </w:pPr>
      <w:r w:rsidRPr="00D00938">
        <w:t>–</w:t>
      </w:r>
      <w:r w:rsidRPr="00D00938">
        <w:tab/>
        <w:t>усиление меняется менее чем на 3 дБ при изменении углов места от 15</w:t>
      </w:r>
      <w:r w:rsidRPr="00D00938">
        <w:rPr>
          <w:rFonts w:ascii="Symbol" w:hAnsi="Symbol"/>
        </w:rPr>
        <w:t></w:t>
      </w:r>
      <w:r w:rsidRPr="00D00938">
        <w:t xml:space="preserve"> до 75</w:t>
      </w:r>
      <w:r w:rsidRPr="00D00938">
        <w:rPr>
          <w:rFonts w:ascii="Symbol" w:hAnsi="Symbol"/>
        </w:rPr>
        <w:t></w:t>
      </w:r>
      <w:r w:rsidRPr="00D00938">
        <w:t>;</w:t>
      </w:r>
    </w:p>
    <w:p w:rsidR="00F122FF" w:rsidRPr="00D00938" w:rsidRDefault="00F122FF" w:rsidP="00F122FF">
      <w:pPr>
        <w:pStyle w:val="enumlev1"/>
      </w:pPr>
      <w:r w:rsidRPr="00D00938">
        <w:t>–</w:t>
      </w:r>
      <w:r w:rsidRPr="00D00938">
        <w:tab/>
        <w:t xml:space="preserve">ниже горизонта (отрицательный угол места) усиление антенны </w:t>
      </w:r>
      <w:r w:rsidR="00227000" w:rsidRPr="00D00938">
        <w:t>уменьшалось,</w:t>
      </w:r>
      <w:r w:rsidRPr="00D00938">
        <w:t xml:space="preserve"> по </w:t>
      </w:r>
      <w:r w:rsidR="00B87D5A" w:rsidRPr="00D00938">
        <w:t>крайней</w:t>
      </w:r>
      <w:r w:rsidRPr="00D00938">
        <w:t xml:space="preserve"> </w:t>
      </w:r>
      <w:r w:rsidR="00227000" w:rsidRPr="00D00938">
        <w:t>мере,</w:t>
      </w:r>
      <w:r w:rsidRPr="00D00938">
        <w:t xml:space="preserve"> на 10 дБ.</w:t>
      </w:r>
    </w:p>
    <w:p w:rsidR="00A910AF" w:rsidRPr="00D00938" w:rsidRDefault="00A910AF" w:rsidP="00274481">
      <w:pPr>
        <w:keepNext/>
        <w:spacing w:before="480" w:after="80"/>
        <w:jc w:val="center"/>
        <w:rPr>
          <w:sz w:val="18"/>
          <w:szCs w:val="18"/>
        </w:rPr>
      </w:pPr>
      <w:r w:rsidRPr="00D00938">
        <w:rPr>
          <w:sz w:val="18"/>
          <w:szCs w:val="18"/>
        </w:rPr>
        <w:lastRenderedPageBreak/>
        <w:t>РИСУНОК 8а</w:t>
      </w:r>
    </w:p>
    <w:p w:rsidR="00A910AF" w:rsidRPr="00D00938" w:rsidRDefault="00A910AF" w:rsidP="00A910AF">
      <w:pPr>
        <w:pStyle w:val="Figuretitle"/>
      </w:pPr>
      <w:r w:rsidRPr="00D00938">
        <w:t>Геометрия расположения головы человека и антенны</w:t>
      </w:r>
    </w:p>
    <w:p w:rsidR="00B87D5A" w:rsidRPr="00D00938" w:rsidRDefault="00274481" w:rsidP="00A910AF">
      <w:pPr>
        <w:pStyle w:val="Figure"/>
      </w:pPr>
      <w:r w:rsidRPr="00D00938">
        <w:object w:dxaOrig="8268" w:dyaOrig="5610">
          <v:shape id="_x0000_i1053" type="#_x0000_t75" style="width:347.4pt;height:259.8pt" o:ole="" o:allowoverlap="f">
            <v:imagedata r:id="rId70" o:title="" croptop="4848f" cropleft="10430f"/>
          </v:shape>
          <o:OLEObject Type="Embed" ProgID="CorelDRAW.Graphic.14" ShapeID="_x0000_i1053" DrawAspect="Content" ObjectID="_1334145851" r:id="rId71"/>
        </w:object>
      </w:r>
    </w:p>
    <w:bookmarkEnd w:id="20"/>
    <w:p w:rsidR="00A910AF" w:rsidRPr="00D00938" w:rsidRDefault="00A910AF" w:rsidP="00274481">
      <w:pPr>
        <w:keepNext/>
        <w:spacing w:before="480" w:after="80"/>
        <w:jc w:val="center"/>
        <w:rPr>
          <w:sz w:val="18"/>
          <w:szCs w:val="18"/>
        </w:rPr>
      </w:pPr>
      <w:r w:rsidRPr="00D00938">
        <w:rPr>
          <w:sz w:val="18"/>
          <w:szCs w:val="18"/>
        </w:rPr>
        <w:t>РИСУНОК 8b</w:t>
      </w:r>
    </w:p>
    <w:p w:rsidR="00A910AF" w:rsidRPr="00D00938" w:rsidRDefault="00A910AF" w:rsidP="00A910AF">
      <w:pPr>
        <w:pStyle w:val="Figuretitle"/>
      </w:pPr>
      <w:r w:rsidRPr="00D00938">
        <w:t>Относительный уровень сигнала в соответствии с конфигурацией, показанной на рис. 8а</w:t>
      </w:r>
    </w:p>
    <w:p w:rsidR="00274481" w:rsidRPr="00D00938" w:rsidRDefault="00274481" w:rsidP="00A910AF">
      <w:pPr>
        <w:pStyle w:val="Figure"/>
      </w:pPr>
      <w:r w:rsidRPr="00D00938">
        <w:object w:dxaOrig="9658" w:dyaOrig="6524">
          <v:shape id="_x0000_i1054" type="#_x0000_t75" style="width:483pt;height:330.6pt" o:ole="" o:allowoverlap="f">
            <v:imagedata r:id="rId72" o:title="" croptop="-975f"/>
          </v:shape>
          <o:OLEObject Type="Embed" ProgID="CorelDRAW.Graphic.14" ShapeID="_x0000_i1054" DrawAspect="Content" ObjectID="_1334145852" r:id="rId73"/>
        </w:object>
      </w:r>
    </w:p>
    <w:p w:rsidR="00890F98" w:rsidRPr="00D00938" w:rsidRDefault="00890F98" w:rsidP="00274481">
      <w:pPr>
        <w:pStyle w:val="Heading2"/>
      </w:pPr>
      <w:r w:rsidRPr="00D00938">
        <w:lastRenderedPageBreak/>
        <w:t>5.1</w:t>
      </w:r>
      <w:r w:rsidRPr="00D00938">
        <w:tab/>
        <w:t>Многолучевость в горных условиях</w:t>
      </w:r>
    </w:p>
    <w:p w:rsidR="00890F98" w:rsidRPr="00D00938" w:rsidRDefault="00890F98" w:rsidP="00890F98">
      <w:r w:rsidRPr="00D00938">
        <w:t>Распределение глубины замираний, вызванных многолучевостью, в горных условиях описывается следующим выражением:</w:t>
      </w:r>
    </w:p>
    <w:p w:rsidR="002C4C4E" w:rsidRPr="00D00938" w:rsidRDefault="002C4C4E" w:rsidP="002C4C4E">
      <w:pPr>
        <w:pStyle w:val="Blanc"/>
        <w:keepNext w:val="0"/>
        <w:keepLines w:val="0"/>
        <w:rPr>
          <w:lang w:val="ru-RU"/>
        </w:rPr>
      </w:pPr>
    </w:p>
    <w:p w:rsidR="00890F98" w:rsidRPr="00D00938" w:rsidRDefault="00890F98" w:rsidP="00890F98">
      <w:pPr>
        <w:pStyle w:val="Equation"/>
      </w:pPr>
      <w:r w:rsidRPr="00D00938">
        <w:tab/>
      </w:r>
      <w:r w:rsidRPr="00D00938">
        <w:tab/>
      </w:r>
      <w:r w:rsidRPr="00D00938">
        <w:rPr>
          <w:position w:val="-10"/>
        </w:rPr>
        <w:object w:dxaOrig="1040" w:dyaOrig="420">
          <v:shape id="_x0000_i1055" type="#_x0000_t75" style="width:51.6pt;height:21pt" o:ole="">
            <v:imagedata r:id="rId74" o:title=""/>
          </v:shape>
          <o:OLEObject Type="Embed" ProgID="Equation.3" ShapeID="_x0000_i1055" DrawAspect="Content" ObjectID="_1334145853" r:id="rId75"/>
        </w:object>
      </w:r>
      <w:r w:rsidRPr="00D00938">
        <w:tab/>
        <w:t>(12)</w:t>
      </w:r>
    </w:p>
    <w:p w:rsidR="00890F98" w:rsidRPr="00D00938" w:rsidRDefault="002C4C4E" w:rsidP="00890F98">
      <w:r w:rsidRPr="00D00938">
        <w:t>для</w:t>
      </w:r>
    </w:p>
    <w:p w:rsidR="00890F98" w:rsidRPr="00D00938" w:rsidRDefault="00890F98" w:rsidP="00890F98">
      <w:pPr>
        <w:pStyle w:val="Equation"/>
      </w:pPr>
      <w:r w:rsidRPr="00D00938">
        <w:tab/>
      </w:r>
      <w:r w:rsidRPr="00D00938">
        <w:tab/>
      </w:r>
      <w:r w:rsidRPr="00D00938">
        <w:rPr>
          <w:position w:val="-10"/>
        </w:rPr>
        <w:object w:dxaOrig="1420" w:dyaOrig="320">
          <v:shape id="_x0000_i1056" type="#_x0000_t75" style="width:70.8pt;height:16.2pt" o:ole="">
            <v:imagedata r:id="rId76" o:title=""/>
          </v:shape>
          <o:OLEObject Type="Embed" ProgID="Equation.3" ShapeID="_x0000_i1056" DrawAspect="Content" ObjectID="_1334145854" r:id="rId77"/>
        </w:object>
      </w:r>
      <w:r w:rsidRPr="00D00938">
        <w:t>,</w:t>
      </w:r>
    </w:p>
    <w:p w:rsidR="00890F98" w:rsidRPr="00D00938" w:rsidRDefault="002C4C4E" w:rsidP="00890F98">
      <w:r w:rsidRPr="00D00938">
        <w:t>где</w:t>
      </w:r>
    </w:p>
    <w:p w:rsidR="00890F98" w:rsidRPr="00D00938" w:rsidRDefault="00890F98" w:rsidP="00890F98">
      <w:pPr>
        <w:pStyle w:val="Equationlegend"/>
        <w:rPr>
          <w:lang w:val="ru-RU"/>
        </w:rPr>
      </w:pPr>
      <w:r w:rsidRPr="00D00938">
        <w:rPr>
          <w:lang w:val="ru-RU"/>
        </w:rPr>
        <w:tab/>
      </w:r>
      <w:r w:rsidRPr="00D00938">
        <w:rPr>
          <w:i/>
          <w:lang w:val="ru-RU"/>
        </w:rPr>
        <w:t>p</w:t>
      </w:r>
      <w:r w:rsidRPr="00D00938">
        <w:rPr>
          <w:sz w:val="12"/>
          <w:lang w:val="ru-RU"/>
        </w:rPr>
        <w:t> </w:t>
      </w:r>
      <w:r w:rsidRPr="00D00938">
        <w:rPr>
          <w:lang w:val="ru-RU"/>
        </w:rPr>
        <w:t>:</w:t>
      </w:r>
      <w:r w:rsidRPr="00D00938">
        <w:rPr>
          <w:lang w:val="ru-RU"/>
        </w:rPr>
        <w:tab/>
        <w:t>отрезок трассы, выраженный в процентах, на котором превышается данная глубина замирания;</w:t>
      </w:r>
    </w:p>
    <w:p w:rsidR="00890F98" w:rsidRPr="00D00938" w:rsidRDefault="00890F98" w:rsidP="00890F98">
      <w:pPr>
        <w:pStyle w:val="Equationlegend"/>
        <w:rPr>
          <w:lang w:val="ru-RU"/>
        </w:rPr>
      </w:pPr>
      <w:r w:rsidRPr="00D00938">
        <w:rPr>
          <w:lang w:val="ru-RU"/>
        </w:rPr>
        <w:tab/>
      </w:r>
      <w:r w:rsidRPr="00D00938">
        <w:rPr>
          <w:i/>
          <w:lang w:val="ru-RU"/>
        </w:rPr>
        <w:t>A</w:t>
      </w:r>
      <w:r w:rsidRPr="00D00938">
        <w:rPr>
          <w:sz w:val="12"/>
          <w:lang w:val="ru-RU"/>
        </w:rPr>
        <w:t> </w:t>
      </w:r>
      <w:r w:rsidRPr="00D00938">
        <w:rPr>
          <w:lang w:val="ru-RU"/>
        </w:rPr>
        <w:t>:</w:t>
      </w:r>
      <w:r w:rsidRPr="00D00938">
        <w:rPr>
          <w:lang w:val="ru-RU"/>
        </w:rPr>
        <w:tab/>
        <w:t>превышенная глубина замирания (дБ).</w:t>
      </w:r>
    </w:p>
    <w:p w:rsidR="00890F98" w:rsidRPr="00D00938" w:rsidRDefault="00890F98" w:rsidP="00890F98">
      <w:r w:rsidRPr="00D00938">
        <w:t xml:space="preserve">Параметры </w:t>
      </w:r>
      <w:r w:rsidRPr="00D00938">
        <w:rPr>
          <w:i/>
        </w:rPr>
        <w:t>a</w:t>
      </w:r>
      <w:r w:rsidRPr="00D00938">
        <w:t xml:space="preserve"> и </w:t>
      </w:r>
      <w:r w:rsidRPr="00D00938">
        <w:rPr>
          <w:i/>
        </w:rPr>
        <w:t>b</w:t>
      </w:r>
      <w:r w:rsidRPr="00D00938">
        <w:t xml:space="preserve"> для аппроксимации соответствующих кривых представлены в таблице 3 для частот 1,5 ГГц и 870 МГц. Заметим, что эта модель справедлива лишь в тех случаях, когда затенением можно пренебречь.</w:t>
      </w:r>
    </w:p>
    <w:p w:rsidR="00890F98" w:rsidRPr="00D00938" w:rsidRDefault="00890F98" w:rsidP="00890F98">
      <w:pPr>
        <w:pStyle w:val="TableNo"/>
      </w:pPr>
      <w:r w:rsidRPr="00D00938">
        <w:t>ТАБЛИЦА 3</w:t>
      </w:r>
    </w:p>
    <w:p w:rsidR="00890F98" w:rsidRPr="00D00938" w:rsidRDefault="00890F98" w:rsidP="00890F98">
      <w:pPr>
        <w:pStyle w:val="Tabletitle"/>
      </w:pPr>
      <w:r w:rsidRPr="00D00938">
        <w:t>Параметры наилучшей аппроксимации кривых кумулятивного распределения замираний,</w:t>
      </w:r>
      <w:r w:rsidRPr="00D00938">
        <w:br/>
        <w:t>вызванных многолучевостью, в горных условиях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34"/>
        <w:gridCol w:w="1134"/>
        <w:gridCol w:w="1134"/>
        <w:gridCol w:w="1134"/>
        <w:gridCol w:w="1134"/>
        <w:gridCol w:w="1134"/>
      </w:tblGrid>
      <w:tr w:rsidR="00890F98" w:rsidRPr="00D00938" w:rsidTr="002C4C4E">
        <w:trPr>
          <w:cantSplit/>
          <w:jc w:val="center"/>
        </w:trPr>
        <w:tc>
          <w:tcPr>
            <w:tcW w:w="1985" w:type="dxa"/>
            <w:vMerge w:val="restart"/>
            <w:vAlign w:val="center"/>
          </w:tcPr>
          <w:p w:rsidR="00890F98" w:rsidRPr="00D00938" w:rsidRDefault="00134FA5" w:rsidP="00134FA5">
            <w:pPr>
              <w:pStyle w:val="Tablehead"/>
              <w:rPr>
                <w:sz w:val="20"/>
              </w:rPr>
            </w:pPr>
            <w:r w:rsidRPr="00D00938">
              <w:rPr>
                <w:sz w:val="20"/>
              </w:rPr>
              <w:t>Частота</w:t>
            </w:r>
            <w:r w:rsidR="00890F98" w:rsidRPr="00D00938">
              <w:rPr>
                <w:sz w:val="20"/>
              </w:rPr>
              <w:br/>
              <w:t>(</w:t>
            </w:r>
            <w:r w:rsidRPr="00D00938">
              <w:rPr>
                <w:sz w:val="20"/>
              </w:rPr>
              <w:t>ГГц</w:t>
            </w:r>
            <w:r w:rsidR="00890F98" w:rsidRPr="00D00938">
              <w:rPr>
                <w:sz w:val="20"/>
              </w:rPr>
              <w:t>)</w:t>
            </w:r>
          </w:p>
        </w:tc>
        <w:tc>
          <w:tcPr>
            <w:tcW w:w="3402" w:type="dxa"/>
            <w:gridSpan w:val="3"/>
            <w:vAlign w:val="center"/>
          </w:tcPr>
          <w:p w:rsidR="00890F98" w:rsidRPr="00D00938" w:rsidRDefault="00134FA5" w:rsidP="00890F98">
            <w:pPr>
              <w:pStyle w:val="Tablehead"/>
              <w:rPr>
                <w:sz w:val="20"/>
              </w:rPr>
            </w:pPr>
            <w:r w:rsidRPr="00D00938">
              <w:rPr>
                <w:sz w:val="20"/>
              </w:rPr>
              <w:t>Угол места</w:t>
            </w:r>
            <w:r w:rsidR="00890F98" w:rsidRPr="00D00938">
              <w:rPr>
                <w:sz w:val="20"/>
              </w:rPr>
              <w:t xml:space="preserve"> </w:t>
            </w:r>
            <w:r w:rsidR="00890F98" w:rsidRPr="00D00938">
              <w:rPr>
                <w:rFonts w:ascii="Symbol" w:hAnsi="Symbol"/>
                <w:sz w:val="20"/>
              </w:rPr>
              <w:t></w:t>
            </w:r>
            <w:r w:rsidR="00890F98" w:rsidRPr="00D00938">
              <w:rPr>
                <w:sz w:val="20"/>
              </w:rPr>
              <w:t xml:space="preserve"> 30</w:t>
            </w:r>
            <w:r w:rsidR="00890F98" w:rsidRPr="00D00938">
              <w:rPr>
                <w:rFonts w:ascii="Symbol" w:hAnsi="Symbol"/>
                <w:sz w:val="20"/>
              </w:rPr>
              <w:t></w:t>
            </w:r>
          </w:p>
        </w:tc>
        <w:tc>
          <w:tcPr>
            <w:tcW w:w="3402" w:type="dxa"/>
            <w:gridSpan w:val="3"/>
            <w:vAlign w:val="center"/>
          </w:tcPr>
          <w:p w:rsidR="00890F98" w:rsidRPr="00D00938" w:rsidRDefault="00134FA5" w:rsidP="00890F98">
            <w:pPr>
              <w:pStyle w:val="Tablehead"/>
              <w:rPr>
                <w:sz w:val="20"/>
              </w:rPr>
            </w:pPr>
            <w:r w:rsidRPr="00D00938">
              <w:rPr>
                <w:sz w:val="20"/>
              </w:rPr>
              <w:t>Угол места</w:t>
            </w:r>
            <w:r w:rsidR="00890F98" w:rsidRPr="00D00938">
              <w:rPr>
                <w:sz w:val="20"/>
              </w:rPr>
              <w:t xml:space="preserve"> </w:t>
            </w:r>
            <w:r w:rsidR="00890F98" w:rsidRPr="00D00938">
              <w:rPr>
                <w:rFonts w:ascii="Symbol" w:hAnsi="Symbol"/>
                <w:sz w:val="20"/>
              </w:rPr>
              <w:t></w:t>
            </w:r>
            <w:r w:rsidR="00890F98" w:rsidRPr="00D00938">
              <w:rPr>
                <w:sz w:val="20"/>
              </w:rPr>
              <w:t xml:space="preserve"> 45</w:t>
            </w:r>
            <w:r w:rsidR="00890F98" w:rsidRPr="00D00938">
              <w:rPr>
                <w:rFonts w:ascii="Symbol" w:hAnsi="Symbol"/>
                <w:sz w:val="20"/>
              </w:rPr>
              <w:t></w:t>
            </w:r>
          </w:p>
        </w:tc>
      </w:tr>
      <w:tr w:rsidR="00890F98" w:rsidRPr="00D00938" w:rsidTr="002C4C4E">
        <w:trPr>
          <w:cantSplit/>
          <w:jc w:val="center"/>
        </w:trPr>
        <w:tc>
          <w:tcPr>
            <w:tcW w:w="1985" w:type="dxa"/>
            <w:vMerge/>
          </w:tcPr>
          <w:p w:rsidR="00890F98" w:rsidRPr="00D00938" w:rsidRDefault="00890F98" w:rsidP="00890F98">
            <w:pPr>
              <w:pStyle w:val="Tablehead"/>
              <w:rPr>
                <w:sz w:val="20"/>
              </w:rPr>
            </w:pPr>
          </w:p>
        </w:tc>
        <w:tc>
          <w:tcPr>
            <w:tcW w:w="1134" w:type="dxa"/>
            <w:vAlign w:val="center"/>
          </w:tcPr>
          <w:p w:rsidR="00890F98" w:rsidRPr="00D00938" w:rsidRDefault="00890F98" w:rsidP="00890F98">
            <w:pPr>
              <w:pStyle w:val="Tablehead"/>
              <w:rPr>
                <w:i/>
                <w:iCs/>
                <w:sz w:val="20"/>
              </w:rPr>
            </w:pPr>
            <w:r w:rsidRPr="00D00938">
              <w:rPr>
                <w:i/>
                <w:iCs/>
                <w:sz w:val="20"/>
              </w:rPr>
              <w:t>a</w:t>
            </w:r>
          </w:p>
        </w:tc>
        <w:tc>
          <w:tcPr>
            <w:tcW w:w="1134" w:type="dxa"/>
            <w:vAlign w:val="center"/>
          </w:tcPr>
          <w:p w:rsidR="00890F98" w:rsidRPr="00D00938" w:rsidRDefault="00890F98" w:rsidP="00890F98">
            <w:pPr>
              <w:pStyle w:val="Tablehead"/>
              <w:rPr>
                <w:i/>
                <w:iCs/>
                <w:sz w:val="20"/>
              </w:rPr>
            </w:pPr>
            <w:r w:rsidRPr="00D00938">
              <w:rPr>
                <w:i/>
                <w:iCs/>
                <w:sz w:val="20"/>
              </w:rPr>
              <w:t>b</w:t>
            </w:r>
          </w:p>
        </w:tc>
        <w:tc>
          <w:tcPr>
            <w:tcW w:w="1134" w:type="dxa"/>
            <w:vAlign w:val="center"/>
          </w:tcPr>
          <w:p w:rsidR="00890F98" w:rsidRPr="00D00938" w:rsidRDefault="00134FA5" w:rsidP="00890F98">
            <w:pPr>
              <w:pStyle w:val="Tablehead"/>
              <w:rPr>
                <w:sz w:val="20"/>
              </w:rPr>
            </w:pPr>
            <w:r w:rsidRPr="00D00938">
              <w:rPr>
                <w:sz w:val="20"/>
              </w:rPr>
              <w:t>Диапазон</w:t>
            </w:r>
            <w:r w:rsidRPr="00D00938">
              <w:rPr>
                <w:sz w:val="20"/>
              </w:rPr>
              <w:br/>
              <w:t>(дБ</w:t>
            </w:r>
            <w:r w:rsidR="00890F98" w:rsidRPr="00D00938">
              <w:rPr>
                <w:sz w:val="20"/>
              </w:rPr>
              <w:t>)</w:t>
            </w:r>
          </w:p>
        </w:tc>
        <w:tc>
          <w:tcPr>
            <w:tcW w:w="1134" w:type="dxa"/>
            <w:vAlign w:val="center"/>
          </w:tcPr>
          <w:p w:rsidR="00890F98" w:rsidRPr="00D00938" w:rsidRDefault="00890F98" w:rsidP="00890F98">
            <w:pPr>
              <w:pStyle w:val="Tablehead"/>
              <w:rPr>
                <w:i/>
                <w:iCs/>
                <w:sz w:val="20"/>
              </w:rPr>
            </w:pPr>
            <w:r w:rsidRPr="00D00938">
              <w:rPr>
                <w:i/>
                <w:iCs/>
                <w:sz w:val="20"/>
              </w:rPr>
              <w:t>a</w:t>
            </w:r>
          </w:p>
        </w:tc>
        <w:tc>
          <w:tcPr>
            <w:tcW w:w="1134" w:type="dxa"/>
            <w:vAlign w:val="center"/>
          </w:tcPr>
          <w:p w:rsidR="00890F98" w:rsidRPr="00D00938" w:rsidRDefault="00890F98" w:rsidP="00890F98">
            <w:pPr>
              <w:pStyle w:val="Tablehead"/>
              <w:rPr>
                <w:i/>
                <w:iCs/>
                <w:sz w:val="20"/>
              </w:rPr>
            </w:pPr>
            <w:r w:rsidRPr="00D00938">
              <w:rPr>
                <w:i/>
                <w:iCs/>
                <w:sz w:val="20"/>
              </w:rPr>
              <w:t>b</w:t>
            </w:r>
          </w:p>
        </w:tc>
        <w:tc>
          <w:tcPr>
            <w:tcW w:w="1134" w:type="dxa"/>
          </w:tcPr>
          <w:p w:rsidR="00890F98" w:rsidRPr="00D00938" w:rsidRDefault="00134FA5" w:rsidP="00890F98">
            <w:pPr>
              <w:pStyle w:val="Tablehead"/>
              <w:rPr>
                <w:sz w:val="20"/>
              </w:rPr>
            </w:pPr>
            <w:r w:rsidRPr="00D00938">
              <w:rPr>
                <w:sz w:val="20"/>
              </w:rPr>
              <w:t>Диапазон</w:t>
            </w:r>
            <w:r w:rsidRPr="00D00938">
              <w:rPr>
                <w:sz w:val="20"/>
              </w:rPr>
              <w:br/>
              <w:t>(дБ</w:t>
            </w:r>
            <w:r w:rsidR="00890F98" w:rsidRPr="00D00938">
              <w:rPr>
                <w:sz w:val="20"/>
              </w:rPr>
              <w:t>)</w:t>
            </w:r>
          </w:p>
        </w:tc>
      </w:tr>
      <w:tr w:rsidR="00890F98" w:rsidRPr="00D00938" w:rsidTr="002C4C4E">
        <w:trPr>
          <w:cantSplit/>
          <w:jc w:val="center"/>
        </w:trPr>
        <w:tc>
          <w:tcPr>
            <w:tcW w:w="1985" w:type="dxa"/>
          </w:tcPr>
          <w:p w:rsidR="00890F98" w:rsidRPr="00D00938" w:rsidRDefault="00890F98" w:rsidP="00890F98">
            <w:pPr>
              <w:pStyle w:val="Tabletext"/>
              <w:jc w:val="center"/>
              <w:rPr>
                <w:sz w:val="20"/>
              </w:rPr>
            </w:pPr>
            <w:r w:rsidRPr="00D00938">
              <w:rPr>
                <w:sz w:val="20"/>
              </w:rPr>
              <w:t>0</w:t>
            </w:r>
            <w:r w:rsidR="00134FA5" w:rsidRPr="00D00938">
              <w:rPr>
                <w:sz w:val="20"/>
              </w:rPr>
              <w:t>,</w:t>
            </w:r>
            <w:r w:rsidRPr="00D00938">
              <w:rPr>
                <w:sz w:val="20"/>
              </w:rPr>
              <w:t>87</w:t>
            </w:r>
          </w:p>
        </w:tc>
        <w:tc>
          <w:tcPr>
            <w:tcW w:w="1134" w:type="dxa"/>
          </w:tcPr>
          <w:p w:rsidR="00890F98" w:rsidRPr="00D00938" w:rsidRDefault="00890F98" w:rsidP="00890F98">
            <w:pPr>
              <w:pStyle w:val="Tabletext"/>
              <w:jc w:val="center"/>
              <w:rPr>
                <w:sz w:val="20"/>
              </w:rPr>
            </w:pPr>
            <w:r w:rsidRPr="00D00938">
              <w:rPr>
                <w:sz w:val="20"/>
              </w:rPr>
              <w:t>34</w:t>
            </w:r>
            <w:r w:rsidR="00134FA5" w:rsidRPr="00D00938">
              <w:rPr>
                <w:sz w:val="20"/>
              </w:rPr>
              <w:t>,</w:t>
            </w:r>
            <w:r w:rsidRPr="00D00938">
              <w:rPr>
                <w:sz w:val="20"/>
              </w:rPr>
              <w:t>52</w:t>
            </w:r>
          </w:p>
        </w:tc>
        <w:tc>
          <w:tcPr>
            <w:tcW w:w="1134" w:type="dxa"/>
          </w:tcPr>
          <w:p w:rsidR="00890F98" w:rsidRPr="00D00938" w:rsidRDefault="00890F98" w:rsidP="00890F98">
            <w:pPr>
              <w:pStyle w:val="Tabletext"/>
              <w:jc w:val="center"/>
              <w:rPr>
                <w:sz w:val="20"/>
              </w:rPr>
            </w:pPr>
            <w:r w:rsidRPr="00D00938">
              <w:rPr>
                <w:sz w:val="20"/>
              </w:rPr>
              <w:t>1</w:t>
            </w:r>
            <w:r w:rsidR="00134FA5" w:rsidRPr="00D00938">
              <w:rPr>
                <w:sz w:val="20"/>
              </w:rPr>
              <w:t>,</w:t>
            </w:r>
            <w:r w:rsidRPr="00D00938">
              <w:rPr>
                <w:sz w:val="20"/>
              </w:rPr>
              <w:t>855</w:t>
            </w:r>
          </w:p>
        </w:tc>
        <w:tc>
          <w:tcPr>
            <w:tcW w:w="1134" w:type="dxa"/>
          </w:tcPr>
          <w:p w:rsidR="00890F98" w:rsidRPr="00D00938" w:rsidRDefault="00890F98" w:rsidP="002C4C4E">
            <w:pPr>
              <w:pStyle w:val="Tabletext"/>
              <w:jc w:val="center"/>
              <w:rPr>
                <w:sz w:val="20"/>
              </w:rPr>
            </w:pPr>
            <w:r w:rsidRPr="00D00938">
              <w:rPr>
                <w:sz w:val="20"/>
              </w:rPr>
              <w:t>2</w:t>
            </w:r>
            <w:r w:rsidR="002C4C4E" w:rsidRPr="00D00938">
              <w:rPr>
                <w:sz w:val="20"/>
              </w:rPr>
              <w:sym w:font="Symbol" w:char="F02D"/>
            </w:r>
            <w:r w:rsidRPr="00D00938">
              <w:rPr>
                <w:sz w:val="20"/>
              </w:rPr>
              <w:t>7</w:t>
            </w:r>
          </w:p>
        </w:tc>
        <w:tc>
          <w:tcPr>
            <w:tcW w:w="1134" w:type="dxa"/>
          </w:tcPr>
          <w:p w:rsidR="00890F98" w:rsidRPr="00D00938" w:rsidRDefault="00890F98" w:rsidP="00890F98">
            <w:pPr>
              <w:pStyle w:val="Tabletext"/>
              <w:jc w:val="center"/>
              <w:rPr>
                <w:sz w:val="20"/>
              </w:rPr>
            </w:pPr>
            <w:r w:rsidRPr="00D00938">
              <w:rPr>
                <w:sz w:val="20"/>
              </w:rPr>
              <w:t>31</w:t>
            </w:r>
            <w:r w:rsidR="00134FA5" w:rsidRPr="00D00938">
              <w:rPr>
                <w:sz w:val="20"/>
              </w:rPr>
              <w:t>,</w:t>
            </w:r>
            <w:r w:rsidRPr="00D00938">
              <w:rPr>
                <w:sz w:val="20"/>
              </w:rPr>
              <w:t>64</w:t>
            </w:r>
          </w:p>
        </w:tc>
        <w:tc>
          <w:tcPr>
            <w:tcW w:w="1134" w:type="dxa"/>
          </w:tcPr>
          <w:p w:rsidR="00890F98" w:rsidRPr="00D00938" w:rsidRDefault="00890F98" w:rsidP="00890F98">
            <w:pPr>
              <w:pStyle w:val="Tabletext"/>
              <w:jc w:val="center"/>
              <w:rPr>
                <w:sz w:val="20"/>
              </w:rPr>
            </w:pPr>
            <w:r w:rsidRPr="00D00938">
              <w:rPr>
                <w:sz w:val="20"/>
              </w:rPr>
              <w:t>2</w:t>
            </w:r>
            <w:r w:rsidR="00134FA5" w:rsidRPr="00D00938">
              <w:rPr>
                <w:sz w:val="20"/>
              </w:rPr>
              <w:t>,</w:t>
            </w:r>
            <w:r w:rsidRPr="00D00938">
              <w:rPr>
                <w:sz w:val="20"/>
              </w:rPr>
              <w:t>464</w:t>
            </w:r>
          </w:p>
        </w:tc>
        <w:tc>
          <w:tcPr>
            <w:tcW w:w="1134" w:type="dxa"/>
          </w:tcPr>
          <w:p w:rsidR="00890F98" w:rsidRPr="00D00938" w:rsidRDefault="00890F98" w:rsidP="002C4C4E">
            <w:pPr>
              <w:pStyle w:val="Tabletext"/>
              <w:jc w:val="center"/>
              <w:rPr>
                <w:sz w:val="20"/>
              </w:rPr>
            </w:pPr>
            <w:r w:rsidRPr="00D00938">
              <w:rPr>
                <w:sz w:val="20"/>
              </w:rPr>
              <w:t>2</w:t>
            </w:r>
            <w:r w:rsidR="002C4C4E" w:rsidRPr="00D00938">
              <w:rPr>
                <w:sz w:val="20"/>
              </w:rPr>
              <w:sym w:font="Symbol" w:char="F02D"/>
            </w:r>
            <w:r w:rsidRPr="00D00938">
              <w:rPr>
                <w:sz w:val="20"/>
              </w:rPr>
              <w:t>4</w:t>
            </w:r>
          </w:p>
        </w:tc>
      </w:tr>
      <w:tr w:rsidR="00890F98" w:rsidRPr="00D00938" w:rsidTr="002C4C4E">
        <w:trPr>
          <w:cantSplit/>
          <w:jc w:val="center"/>
        </w:trPr>
        <w:tc>
          <w:tcPr>
            <w:tcW w:w="1985" w:type="dxa"/>
          </w:tcPr>
          <w:p w:rsidR="00890F98" w:rsidRPr="00D00938" w:rsidRDefault="00890F98" w:rsidP="00890F98">
            <w:pPr>
              <w:pStyle w:val="Tabletext"/>
              <w:jc w:val="center"/>
              <w:rPr>
                <w:sz w:val="20"/>
              </w:rPr>
            </w:pPr>
            <w:r w:rsidRPr="00D00938">
              <w:rPr>
                <w:sz w:val="20"/>
              </w:rPr>
              <w:t>1</w:t>
            </w:r>
            <w:r w:rsidR="00134FA5" w:rsidRPr="00D00938">
              <w:rPr>
                <w:sz w:val="20"/>
              </w:rPr>
              <w:t>,</w:t>
            </w:r>
            <w:r w:rsidRPr="00D00938">
              <w:rPr>
                <w:sz w:val="20"/>
              </w:rPr>
              <w:t>5</w:t>
            </w:r>
          </w:p>
        </w:tc>
        <w:tc>
          <w:tcPr>
            <w:tcW w:w="1134" w:type="dxa"/>
          </w:tcPr>
          <w:p w:rsidR="00890F98" w:rsidRPr="00D00938" w:rsidRDefault="00890F98" w:rsidP="00890F98">
            <w:pPr>
              <w:pStyle w:val="Tabletext"/>
              <w:jc w:val="center"/>
              <w:rPr>
                <w:sz w:val="20"/>
              </w:rPr>
            </w:pPr>
            <w:r w:rsidRPr="00D00938">
              <w:rPr>
                <w:sz w:val="20"/>
              </w:rPr>
              <w:t>33</w:t>
            </w:r>
            <w:r w:rsidR="00134FA5" w:rsidRPr="00D00938">
              <w:rPr>
                <w:sz w:val="20"/>
              </w:rPr>
              <w:t>,</w:t>
            </w:r>
            <w:r w:rsidRPr="00D00938">
              <w:rPr>
                <w:sz w:val="20"/>
              </w:rPr>
              <w:t>19</w:t>
            </w:r>
          </w:p>
        </w:tc>
        <w:tc>
          <w:tcPr>
            <w:tcW w:w="1134" w:type="dxa"/>
          </w:tcPr>
          <w:p w:rsidR="00890F98" w:rsidRPr="00D00938" w:rsidRDefault="00890F98" w:rsidP="00890F98">
            <w:pPr>
              <w:pStyle w:val="Tabletext"/>
              <w:jc w:val="center"/>
              <w:rPr>
                <w:sz w:val="20"/>
              </w:rPr>
            </w:pPr>
            <w:r w:rsidRPr="00D00938">
              <w:rPr>
                <w:sz w:val="20"/>
              </w:rPr>
              <w:t>1</w:t>
            </w:r>
            <w:r w:rsidR="00134FA5" w:rsidRPr="00D00938">
              <w:rPr>
                <w:sz w:val="20"/>
              </w:rPr>
              <w:t>,</w:t>
            </w:r>
            <w:r w:rsidRPr="00D00938">
              <w:rPr>
                <w:sz w:val="20"/>
              </w:rPr>
              <w:t>710</w:t>
            </w:r>
          </w:p>
        </w:tc>
        <w:tc>
          <w:tcPr>
            <w:tcW w:w="1134" w:type="dxa"/>
          </w:tcPr>
          <w:p w:rsidR="00890F98" w:rsidRPr="00D00938" w:rsidRDefault="00890F98" w:rsidP="002C4C4E">
            <w:pPr>
              <w:pStyle w:val="Tabletext"/>
              <w:jc w:val="center"/>
              <w:rPr>
                <w:sz w:val="20"/>
              </w:rPr>
            </w:pPr>
            <w:r w:rsidRPr="00D00938">
              <w:rPr>
                <w:sz w:val="20"/>
              </w:rPr>
              <w:t>2</w:t>
            </w:r>
            <w:r w:rsidR="002C4C4E" w:rsidRPr="00D00938">
              <w:rPr>
                <w:sz w:val="20"/>
              </w:rPr>
              <w:sym w:font="Symbol" w:char="F02D"/>
            </w:r>
            <w:r w:rsidRPr="00D00938">
              <w:rPr>
                <w:sz w:val="20"/>
              </w:rPr>
              <w:t>8</w:t>
            </w:r>
          </w:p>
        </w:tc>
        <w:tc>
          <w:tcPr>
            <w:tcW w:w="1134" w:type="dxa"/>
          </w:tcPr>
          <w:p w:rsidR="00890F98" w:rsidRPr="00D00938" w:rsidRDefault="00890F98" w:rsidP="00890F98">
            <w:pPr>
              <w:pStyle w:val="Tabletext"/>
              <w:jc w:val="center"/>
              <w:rPr>
                <w:sz w:val="20"/>
              </w:rPr>
            </w:pPr>
            <w:r w:rsidRPr="00D00938">
              <w:rPr>
                <w:sz w:val="20"/>
              </w:rPr>
              <w:t>39</w:t>
            </w:r>
            <w:r w:rsidR="00134FA5" w:rsidRPr="00D00938">
              <w:rPr>
                <w:sz w:val="20"/>
              </w:rPr>
              <w:t>,</w:t>
            </w:r>
            <w:r w:rsidRPr="00D00938">
              <w:rPr>
                <w:sz w:val="20"/>
              </w:rPr>
              <w:t>95</w:t>
            </w:r>
          </w:p>
        </w:tc>
        <w:tc>
          <w:tcPr>
            <w:tcW w:w="1134" w:type="dxa"/>
          </w:tcPr>
          <w:p w:rsidR="00890F98" w:rsidRPr="00D00938" w:rsidRDefault="00890F98" w:rsidP="00890F98">
            <w:pPr>
              <w:pStyle w:val="Tabletext"/>
              <w:jc w:val="center"/>
              <w:rPr>
                <w:sz w:val="20"/>
              </w:rPr>
            </w:pPr>
            <w:r w:rsidRPr="00D00938">
              <w:rPr>
                <w:sz w:val="20"/>
              </w:rPr>
              <w:t>2</w:t>
            </w:r>
            <w:r w:rsidR="00134FA5" w:rsidRPr="00D00938">
              <w:rPr>
                <w:sz w:val="20"/>
              </w:rPr>
              <w:t>,</w:t>
            </w:r>
            <w:r w:rsidRPr="00D00938">
              <w:rPr>
                <w:sz w:val="20"/>
              </w:rPr>
              <w:t>321</w:t>
            </w:r>
          </w:p>
        </w:tc>
        <w:tc>
          <w:tcPr>
            <w:tcW w:w="1134" w:type="dxa"/>
          </w:tcPr>
          <w:p w:rsidR="00890F98" w:rsidRPr="00D00938" w:rsidRDefault="00890F98" w:rsidP="002C4C4E">
            <w:pPr>
              <w:pStyle w:val="Tabletext"/>
              <w:jc w:val="center"/>
              <w:rPr>
                <w:sz w:val="20"/>
              </w:rPr>
            </w:pPr>
            <w:r w:rsidRPr="00D00938">
              <w:rPr>
                <w:sz w:val="20"/>
              </w:rPr>
              <w:t>2</w:t>
            </w:r>
            <w:r w:rsidR="002C4C4E" w:rsidRPr="00D00938">
              <w:rPr>
                <w:sz w:val="20"/>
              </w:rPr>
              <w:sym w:font="Symbol" w:char="F02D"/>
            </w:r>
            <w:r w:rsidRPr="00D00938">
              <w:rPr>
                <w:sz w:val="20"/>
              </w:rPr>
              <w:t>5</w:t>
            </w:r>
          </w:p>
        </w:tc>
      </w:tr>
    </w:tbl>
    <w:p w:rsidR="00890F98" w:rsidRPr="00D00938" w:rsidRDefault="00890F98" w:rsidP="00890F98">
      <w:pPr>
        <w:pStyle w:val="Tablefin"/>
        <w:rPr>
          <w:lang w:val="ru-RU"/>
        </w:rPr>
      </w:pPr>
    </w:p>
    <w:p w:rsidR="00134FA5" w:rsidRPr="00D00938" w:rsidRDefault="00134FA5" w:rsidP="00134FA5">
      <w:pPr>
        <w:rPr>
          <w:rFonts w:asciiTheme="majorBidi" w:hAnsiTheme="majorBidi" w:cstheme="majorBidi"/>
        </w:rPr>
      </w:pPr>
      <w:r w:rsidRPr="00D00938">
        <w:t>На рисунке 9 представлены кривые кумулятивных распределений замираний для углов места трасс 30</w:t>
      </w:r>
      <w:r w:rsidRPr="00D00938">
        <w:rPr>
          <w:rFonts w:ascii="Symbol" w:hAnsi="Symbol"/>
        </w:rPr>
        <w:t></w:t>
      </w:r>
      <w:r w:rsidRPr="00D00938">
        <w:t xml:space="preserve"> и 45</w:t>
      </w:r>
      <w:r w:rsidRPr="00D00938">
        <w:rPr>
          <w:rFonts w:ascii="Symbol" w:hAnsi="Symbol"/>
        </w:rPr>
        <w:t></w:t>
      </w:r>
      <w:r w:rsidRPr="00D00938">
        <w:rPr>
          <w:rFonts w:asciiTheme="majorBidi" w:hAnsiTheme="majorBidi" w:cstheme="majorBidi"/>
        </w:rPr>
        <w:t xml:space="preserve"> на частотах 1,5 ГГц и 870 МГц.</w:t>
      </w:r>
    </w:p>
    <w:p w:rsidR="00890F98" w:rsidRPr="00D00938" w:rsidRDefault="00890F98" w:rsidP="002C4C4E">
      <w:pPr>
        <w:pStyle w:val="Heading2"/>
      </w:pPr>
      <w:bookmarkStart w:id="21" w:name="_Toc398375651"/>
      <w:r w:rsidRPr="00D00938">
        <w:t>5.2</w:t>
      </w:r>
      <w:r w:rsidRPr="00D00938">
        <w:tab/>
      </w:r>
      <w:bookmarkEnd w:id="21"/>
      <w:r w:rsidR="00134FA5" w:rsidRPr="00D00938">
        <w:t>Многолучевость в условиях воздействия придорожных деревьев</w:t>
      </w:r>
    </w:p>
    <w:p w:rsidR="00134FA5" w:rsidRPr="00D00938" w:rsidRDefault="00134FA5" w:rsidP="002C4C4E">
      <w:r w:rsidRPr="00D00938">
        <w:t>Эксперименты, проведенные в Соединенных Штатах Америки вдоль дорог с растущими по обочинам</w:t>
      </w:r>
      <w:r w:rsidR="002C4C4E" w:rsidRPr="00D00938">
        <w:t xml:space="preserve"> деревьями показали, что многолу</w:t>
      </w:r>
      <w:r w:rsidRPr="00D00938">
        <w:t>чевое замирание мало зависит от угла места трассы в диапазоне 30</w:t>
      </w:r>
      <w:r w:rsidRPr="00D00938">
        <w:rPr>
          <w:rFonts w:ascii="Symbol" w:hAnsi="Symbol"/>
        </w:rPr>
        <w:t></w:t>
      </w:r>
      <w:r w:rsidR="002C4C4E" w:rsidRPr="00D00938">
        <w:rPr>
          <w:rFonts w:ascii="Symbol" w:hAnsi="Symbol"/>
        </w:rPr>
        <w:sym w:font="Symbol" w:char="F02D"/>
      </w:r>
      <w:r w:rsidRPr="00D00938">
        <w:t>60</w:t>
      </w:r>
      <w:r w:rsidRPr="00D00938">
        <w:rPr>
          <w:rFonts w:ascii="Symbol" w:hAnsi="Symbol"/>
        </w:rPr>
        <w:t></w:t>
      </w:r>
      <w:r w:rsidR="0015474A" w:rsidRPr="00D00938">
        <w:t>. На основе результатов измерений была разработана следующая модель:</w:t>
      </w:r>
    </w:p>
    <w:p w:rsidR="002C4C4E" w:rsidRPr="00D00938" w:rsidRDefault="002C4C4E" w:rsidP="002C4C4E">
      <w:pPr>
        <w:pStyle w:val="Blanc"/>
        <w:keepNext w:val="0"/>
        <w:keepLines w:val="0"/>
        <w:rPr>
          <w:lang w:val="ru-RU"/>
        </w:rPr>
      </w:pPr>
    </w:p>
    <w:p w:rsidR="00890F98" w:rsidRPr="00D00938" w:rsidRDefault="00890F98" w:rsidP="00517A09">
      <w:pPr>
        <w:pStyle w:val="StyleEquationLatinItalic"/>
      </w:pPr>
      <w:r w:rsidRPr="00D00938">
        <w:tab/>
      </w:r>
      <w:r w:rsidRPr="00D00938">
        <w:tab/>
        <w:t xml:space="preserve">p </w:t>
      </w:r>
      <w:r w:rsidRPr="00D00938">
        <w:rPr>
          <w:rFonts w:ascii="Symbol" w:hAnsi="Symbol"/>
        </w:rPr>
        <w:t></w:t>
      </w:r>
      <w:r w:rsidRPr="00D00938">
        <w:t xml:space="preserve"> u exp</w:t>
      </w:r>
      <w:r w:rsidRPr="00D00938">
        <w:rPr>
          <w:sz w:val="12"/>
        </w:rPr>
        <w:t> </w:t>
      </w:r>
      <w:r w:rsidRPr="00D00938">
        <w:t>(–</w:t>
      </w:r>
      <w:r w:rsidRPr="00D00938">
        <w:rPr>
          <w:sz w:val="12"/>
        </w:rPr>
        <w:t> </w:t>
      </w:r>
      <w:r w:rsidRPr="00D00938">
        <w:t>v</w:t>
      </w:r>
      <w:r w:rsidRPr="00D00938">
        <w:rPr>
          <w:sz w:val="12"/>
        </w:rPr>
        <w:t> </w:t>
      </w:r>
      <w:r w:rsidRPr="00D00938">
        <w:t>A)</w:t>
      </w:r>
      <w:r w:rsidRPr="00D00938">
        <w:tab/>
        <w:t>(13)</w:t>
      </w:r>
    </w:p>
    <w:p w:rsidR="00890F98" w:rsidRPr="00D00938" w:rsidRDefault="0015474A" w:rsidP="00890F98">
      <w:r w:rsidRPr="00D00938">
        <w:t>для</w:t>
      </w:r>
    </w:p>
    <w:p w:rsidR="00890F98" w:rsidRPr="00D00938" w:rsidRDefault="00890F98" w:rsidP="00517A09">
      <w:pPr>
        <w:pStyle w:val="StyleEquationLatinItalic"/>
      </w:pPr>
      <w:r w:rsidRPr="00D00938">
        <w:tab/>
      </w:r>
      <w:r w:rsidRPr="00D00938">
        <w:tab/>
        <w:t>1% </w:t>
      </w:r>
      <w:r w:rsidRPr="00D00938">
        <w:rPr>
          <w:rFonts w:ascii="Symbol" w:hAnsi="Symbol"/>
        </w:rPr>
        <w:t></w:t>
      </w:r>
      <w:r w:rsidRPr="00D00938">
        <w:t> p</w:t>
      </w:r>
      <w:r w:rsidRPr="00D00938">
        <w:rPr>
          <w:iCs/>
        </w:rPr>
        <w:t> </w:t>
      </w:r>
      <w:r w:rsidRPr="00D00938">
        <w:rPr>
          <w:rFonts w:ascii="Symbol" w:hAnsi="Symbol"/>
        </w:rPr>
        <w:t></w:t>
      </w:r>
      <w:r w:rsidRPr="00D00938">
        <w:t> 50%</w:t>
      </w:r>
      <w:r w:rsidR="0015474A" w:rsidRPr="00D00938">
        <w:t>,</w:t>
      </w:r>
    </w:p>
    <w:p w:rsidR="00890F98" w:rsidRPr="00D00938" w:rsidRDefault="0015474A" w:rsidP="00890F98">
      <w:r w:rsidRPr="00D00938">
        <w:t>где</w:t>
      </w:r>
    </w:p>
    <w:p w:rsidR="00890F98" w:rsidRPr="00D00938" w:rsidRDefault="00890F98" w:rsidP="0015474A">
      <w:pPr>
        <w:pStyle w:val="Equationlegend"/>
        <w:rPr>
          <w:lang w:val="ru-RU"/>
        </w:rPr>
      </w:pPr>
      <w:r w:rsidRPr="00D00938">
        <w:rPr>
          <w:lang w:val="ru-RU"/>
        </w:rPr>
        <w:tab/>
      </w:r>
      <w:r w:rsidRPr="00D00938">
        <w:rPr>
          <w:i/>
          <w:lang w:val="ru-RU"/>
        </w:rPr>
        <w:t>p</w:t>
      </w:r>
      <w:r w:rsidRPr="00D00938">
        <w:rPr>
          <w:sz w:val="12"/>
          <w:lang w:val="ru-RU"/>
        </w:rPr>
        <w:t> </w:t>
      </w:r>
      <w:r w:rsidRPr="00D00938">
        <w:rPr>
          <w:lang w:val="ru-RU"/>
        </w:rPr>
        <w:t>:</w:t>
      </w:r>
      <w:r w:rsidRPr="00D00938">
        <w:rPr>
          <w:lang w:val="ru-RU"/>
        </w:rPr>
        <w:tab/>
      </w:r>
      <w:r w:rsidR="0015474A" w:rsidRPr="00D00938">
        <w:rPr>
          <w:lang w:val="ru-RU"/>
        </w:rPr>
        <w:t>отрезок трассы, выраженный в процентах, на котором превышается данная глубина замирания;</w:t>
      </w:r>
    </w:p>
    <w:p w:rsidR="00890F98" w:rsidRPr="00D00938" w:rsidRDefault="00890F98" w:rsidP="0015474A">
      <w:pPr>
        <w:pStyle w:val="Equationlegend"/>
        <w:rPr>
          <w:lang w:val="ru-RU"/>
        </w:rPr>
      </w:pPr>
      <w:r w:rsidRPr="00D00938">
        <w:rPr>
          <w:lang w:val="ru-RU"/>
        </w:rPr>
        <w:tab/>
      </w:r>
      <w:r w:rsidRPr="00D00938">
        <w:rPr>
          <w:i/>
          <w:lang w:val="ru-RU"/>
        </w:rPr>
        <w:t>A</w:t>
      </w:r>
      <w:r w:rsidRPr="00D00938">
        <w:rPr>
          <w:sz w:val="12"/>
          <w:lang w:val="ru-RU"/>
        </w:rPr>
        <w:t> </w:t>
      </w:r>
      <w:r w:rsidRPr="00D00938">
        <w:rPr>
          <w:lang w:val="ru-RU"/>
        </w:rPr>
        <w:t>:</w:t>
      </w:r>
      <w:r w:rsidRPr="00D00938">
        <w:rPr>
          <w:lang w:val="ru-RU"/>
        </w:rPr>
        <w:tab/>
      </w:r>
      <w:r w:rsidR="0015474A" w:rsidRPr="00D00938">
        <w:rPr>
          <w:lang w:val="ru-RU"/>
        </w:rPr>
        <w:t>превышенная глубина замирания</w:t>
      </w:r>
      <w:r w:rsidRPr="00D00938">
        <w:rPr>
          <w:lang w:val="ru-RU"/>
        </w:rPr>
        <w:t xml:space="preserve"> (</w:t>
      </w:r>
      <w:r w:rsidR="0015474A" w:rsidRPr="00D00938">
        <w:rPr>
          <w:lang w:val="ru-RU"/>
        </w:rPr>
        <w:t>дБ</w:t>
      </w:r>
      <w:r w:rsidRPr="00D00938">
        <w:rPr>
          <w:lang w:val="ru-RU"/>
        </w:rPr>
        <w:t>).</w:t>
      </w:r>
    </w:p>
    <w:p w:rsidR="0015474A" w:rsidRPr="00D00938" w:rsidRDefault="0015474A" w:rsidP="0015474A">
      <w:pPr>
        <w:rPr>
          <w:iCs/>
        </w:rPr>
      </w:pPr>
      <w:r w:rsidRPr="00D00938">
        <w:t xml:space="preserve">Заметим, что в представленной выше модели предполагается, что затенение пренебрежимо мало. Параметры </w:t>
      </w:r>
      <w:r w:rsidRPr="00D00938">
        <w:rPr>
          <w:i/>
        </w:rPr>
        <w:t>u</w:t>
      </w:r>
      <w:r w:rsidRPr="00D00938">
        <w:t xml:space="preserve"> и </w:t>
      </w:r>
      <w:r w:rsidRPr="00D00938">
        <w:rPr>
          <w:i/>
        </w:rPr>
        <w:t>v</w:t>
      </w:r>
      <w:r w:rsidRPr="00D00938">
        <w:rPr>
          <w:iCs/>
        </w:rPr>
        <w:t xml:space="preserve"> для аппроксимации соответствующих кривых, представлены в таблице 4.</w:t>
      </w:r>
    </w:p>
    <w:p w:rsidR="002C4C4E" w:rsidRPr="00D00938" w:rsidRDefault="002C4C4E" w:rsidP="002C4C4E">
      <w:pPr>
        <w:pStyle w:val="FigureNo"/>
      </w:pPr>
      <w:r w:rsidRPr="00D00938">
        <w:lastRenderedPageBreak/>
        <w:t>РИСУНОК 9</w:t>
      </w:r>
    </w:p>
    <w:p w:rsidR="002C4C4E" w:rsidRPr="00D00938" w:rsidRDefault="002C4C4E" w:rsidP="002C4C4E">
      <w:pPr>
        <w:pStyle w:val="Figuretitle"/>
      </w:pPr>
      <w:r w:rsidRPr="00D00938">
        <w:t>Наилучшая аппроксимация кумулятивных распределений глубины замираний,</w:t>
      </w:r>
      <w:r w:rsidRPr="00D00938">
        <w:br/>
        <w:t>вызванных многолучевостью, в горных условиях</w:t>
      </w:r>
    </w:p>
    <w:p w:rsidR="00480084" w:rsidRPr="00D00938" w:rsidRDefault="002C4C4E" w:rsidP="00E57B6B">
      <w:pPr>
        <w:pStyle w:val="Figure"/>
      </w:pPr>
      <w:r w:rsidRPr="00D00938">
        <w:object w:dxaOrig="6278" w:dyaOrig="9186">
          <v:shape id="_x0000_i1057" type="#_x0000_t75" style="width:313.8pt;height:459.6pt" o:ole="" o:allowoverlap="f">
            <v:imagedata r:id="rId78" o:title=""/>
          </v:shape>
          <o:OLEObject Type="Embed" ProgID="CorelDRAW.Graphic.14" ShapeID="_x0000_i1057" DrawAspect="Content" ObjectID="_1334145855" r:id="rId79"/>
        </w:object>
      </w:r>
    </w:p>
    <w:p w:rsidR="00762FAC" w:rsidRPr="00D00938" w:rsidRDefault="00762FAC" w:rsidP="00E57B6B">
      <w:pPr>
        <w:pStyle w:val="Tablefin"/>
        <w:rPr>
          <w:lang w:val="ru-RU"/>
        </w:rPr>
      </w:pPr>
    </w:p>
    <w:p w:rsidR="00762FAC" w:rsidRPr="00D00938" w:rsidRDefault="00353E41" w:rsidP="00E57B6B">
      <w:pPr>
        <w:pStyle w:val="TableNo"/>
      </w:pPr>
      <w:r w:rsidRPr="00D00938">
        <w:t>ТАБЛИЦА</w:t>
      </w:r>
      <w:r w:rsidR="00762FAC" w:rsidRPr="00D00938">
        <w:t xml:space="preserve"> 4</w:t>
      </w:r>
    </w:p>
    <w:p w:rsidR="00762FAC" w:rsidRPr="00D00938" w:rsidRDefault="00353E41" w:rsidP="00353E41">
      <w:pPr>
        <w:pStyle w:val="Tabletitle"/>
      </w:pPr>
      <w:r w:rsidRPr="00D00938">
        <w:t xml:space="preserve">Параметры наилучшей экспоненциальной аппроксимации кривых кумулятивного </w:t>
      </w:r>
      <w:r w:rsidRPr="00D00938">
        <w:br/>
        <w:t xml:space="preserve">распределения замираний, вызванных многолучевостью, на дорогах с растущими </w:t>
      </w:r>
      <w:r w:rsidRPr="00D00938">
        <w:br/>
        <w:t>по обочинам деревьями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1985"/>
        <w:gridCol w:w="2694"/>
      </w:tblGrid>
      <w:tr w:rsidR="00762FAC" w:rsidRPr="00D00938" w:rsidTr="00F8757E">
        <w:trPr>
          <w:cantSplit/>
          <w:jc w:val="center"/>
        </w:trPr>
        <w:tc>
          <w:tcPr>
            <w:tcW w:w="1985" w:type="dxa"/>
            <w:vAlign w:val="center"/>
          </w:tcPr>
          <w:p w:rsidR="00762FAC" w:rsidRPr="00D00938" w:rsidRDefault="00C96CDE" w:rsidP="00C96CDE">
            <w:pPr>
              <w:pStyle w:val="Tablehead"/>
              <w:rPr>
                <w:sz w:val="20"/>
              </w:rPr>
            </w:pPr>
            <w:r w:rsidRPr="00D00938">
              <w:rPr>
                <w:sz w:val="20"/>
              </w:rPr>
              <w:t>Частота</w:t>
            </w:r>
            <w:r w:rsidR="00762FAC" w:rsidRPr="00D00938">
              <w:rPr>
                <w:sz w:val="20"/>
              </w:rPr>
              <w:br/>
              <w:t>(</w:t>
            </w:r>
            <w:r w:rsidR="00F8757E" w:rsidRPr="00D00938">
              <w:rPr>
                <w:sz w:val="20"/>
              </w:rPr>
              <w:t>ГГ</w:t>
            </w:r>
            <w:r w:rsidRPr="00D00938">
              <w:rPr>
                <w:sz w:val="20"/>
              </w:rPr>
              <w:t>ц</w:t>
            </w:r>
            <w:r w:rsidR="00762FAC" w:rsidRPr="00D00938">
              <w:rPr>
                <w:sz w:val="20"/>
              </w:rPr>
              <w:t>)</w:t>
            </w:r>
          </w:p>
        </w:tc>
        <w:tc>
          <w:tcPr>
            <w:tcW w:w="1985" w:type="dxa"/>
            <w:vAlign w:val="center"/>
          </w:tcPr>
          <w:p w:rsidR="00762FAC" w:rsidRPr="00D00938" w:rsidRDefault="00762FAC" w:rsidP="00762FAC">
            <w:pPr>
              <w:pStyle w:val="Tablehead"/>
              <w:rPr>
                <w:i/>
                <w:iCs/>
                <w:sz w:val="20"/>
              </w:rPr>
            </w:pPr>
            <w:r w:rsidRPr="00D00938">
              <w:rPr>
                <w:i/>
                <w:iCs/>
                <w:sz w:val="20"/>
              </w:rPr>
              <w:t>u</w:t>
            </w:r>
          </w:p>
        </w:tc>
        <w:tc>
          <w:tcPr>
            <w:tcW w:w="1985" w:type="dxa"/>
            <w:vAlign w:val="center"/>
          </w:tcPr>
          <w:p w:rsidR="00762FAC" w:rsidRPr="00D00938" w:rsidRDefault="00762FAC" w:rsidP="00762FAC">
            <w:pPr>
              <w:pStyle w:val="Tablehead"/>
              <w:rPr>
                <w:i/>
                <w:iCs/>
                <w:sz w:val="20"/>
              </w:rPr>
            </w:pPr>
            <w:r w:rsidRPr="00D00938">
              <w:rPr>
                <w:i/>
                <w:iCs/>
                <w:sz w:val="20"/>
              </w:rPr>
              <w:t>v</w:t>
            </w:r>
          </w:p>
        </w:tc>
        <w:tc>
          <w:tcPr>
            <w:tcW w:w="2694" w:type="dxa"/>
            <w:vAlign w:val="center"/>
          </w:tcPr>
          <w:p w:rsidR="00762FAC" w:rsidRPr="00D00938" w:rsidRDefault="00C96CDE" w:rsidP="00C96CDE">
            <w:pPr>
              <w:pStyle w:val="Tablehead"/>
              <w:rPr>
                <w:sz w:val="20"/>
              </w:rPr>
            </w:pPr>
            <w:r w:rsidRPr="00D00938">
              <w:rPr>
                <w:sz w:val="20"/>
              </w:rPr>
              <w:t>Диапазон замираний</w:t>
            </w:r>
            <w:r w:rsidR="00762FAC" w:rsidRPr="00D00938">
              <w:rPr>
                <w:sz w:val="20"/>
              </w:rPr>
              <w:br/>
              <w:t>(</w:t>
            </w:r>
            <w:r w:rsidRPr="00D00938">
              <w:rPr>
                <w:sz w:val="20"/>
              </w:rPr>
              <w:t>дБ</w:t>
            </w:r>
            <w:r w:rsidR="00762FAC" w:rsidRPr="00D00938">
              <w:rPr>
                <w:sz w:val="20"/>
              </w:rPr>
              <w:t>)</w:t>
            </w:r>
          </w:p>
        </w:tc>
      </w:tr>
      <w:tr w:rsidR="00762FAC" w:rsidRPr="00D00938" w:rsidTr="00F8757E">
        <w:trPr>
          <w:cantSplit/>
          <w:jc w:val="center"/>
        </w:trPr>
        <w:tc>
          <w:tcPr>
            <w:tcW w:w="1985" w:type="dxa"/>
          </w:tcPr>
          <w:p w:rsidR="00762FAC" w:rsidRPr="00D00938" w:rsidRDefault="00762FAC" w:rsidP="00762FAC">
            <w:pPr>
              <w:pStyle w:val="Tabletext"/>
              <w:jc w:val="center"/>
              <w:rPr>
                <w:sz w:val="20"/>
              </w:rPr>
            </w:pPr>
            <w:r w:rsidRPr="00D00938">
              <w:rPr>
                <w:sz w:val="20"/>
              </w:rPr>
              <w:t>0</w:t>
            </w:r>
            <w:r w:rsidR="003E0B04" w:rsidRPr="00D00938">
              <w:rPr>
                <w:sz w:val="20"/>
              </w:rPr>
              <w:t>,</w:t>
            </w:r>
            <w:r w:rsidRPr="00D00938">
              <w:rPr>
                <w:sz w:val="20"/>
              </w:rPr>
              <w:t>870</w:t>
            </w:r>
          </w:p>
        </w:tc>
        <w:tc>
          <w:tcPr>
            <w:tcW w:w="1985" w:type="dxa"/>
          </w:tcPr>
          <w:p w:rsidR="00762FAC" w:rsidRPr="00D00938" w:rsidRDefault="00762FAC" w:rsidP="00762FAC">
            <w:pPr>
              <w:pStyle w:val="Tabletext"/>
              <w:jc w:val="center"/>
              <w:rPr>
                <w:sz w:val="20"/>
              </w:rPr>
            </w:pPr>
            <w:r w:rsidRPr="00D00938">
              <w:rPr>
                <w:sz w:val="20"/>
              </w:rPr>
              <w:t>125</w:t>
            </w:r>
            <w:r w:rsidR="003E0B04" w:rsidRPr="00D00938">
              <w:rPr>
                <w:sz w:val="20"/>
              </w:rPr>
              <w:t>,</w:t>
            </w:r>
            <w:r w:rsidRPr="00D00938">
              <w:rPr>
                <w:sz w:val="20"/>
              </w:rPr>
              <w:t>6</w:t>
            </w:r>
          </w:p>
        </w:tc>
        <w:tc>
          <w:tcPr>
            <w:tcW w:w="1985" w:type="dxa"/>
          </w:tcPr>
          <w:p w:rsidR="00762FAC" w:rsidRPr="00D00938" w:rsidRDefault="00762FAC" w:rsidP="00762FAC">
            <w:pPr>
              <w:pStyle w:val="Tabletext"/>
              <w:jc w:val="center"/>
              <w:rPr>
                <w:sz w:val="20"/>
              </w:rPr>
            </w:pPr>
            <w:r w:rsidRPr="00D00938">
              <w:rPr>
                <w:sz w:val="20"/>
              </w:rPr>
              <w:t>1</w:t>
            </w:r>
            <w:r w:rsidR="003E0B04" w:rsidRPr="00D00938">
              <w:rPr>
                <w:sz w:val="20"/>
              </w:rPr>
              <w:t>,</w:t>
            </w:r>
            <w:r w:rsidRPr="00D00938">
              <w:rPr>
                <w:sz w:val="20"/>
              </w:rPr>
              <w:t>116</w:t>
            </w:r>
          </w:p>
        </w:tc>
        <w:tc>
          <w:tcPr>
            <w:tcW w:w="2694" w:type="dxa"/>
          </w:tcPr>
          <w:p w:rsidR="00762FAC" w:rsidRPr="00D00938" w:rsidRDefault="00762FAC" w:rsidP="00F8757E">
            <w:pPr>
              <w:pStyle w:val="Tabletext"/>
              <w:jc w:val="center"/>
              <w:rPr>
                <w:sz w:val="20"/>
              </w:rPr>
            </w:pPr>
            <w:r w:rsidRPr="00D00938">
              <w:rPr>
                <w:sz w:val="20"/>
              </w:rPr>
              <w:t>1</w:t>
            </w:r>
            <w:r w:rsidR="00F8757E" w:rsidRPr="00D00938">
              <w:rPr>
                <w:sz w:val="20"/>
              </w:rPr>
              <w:sym w:font="Symbol" w:char="F02D"/>
            </w:r>
            <w:r w:rsidRPr="00D00938">
              <w:rPr>
                <w:sz w:val="20"/>
              </w:rPr>
              <w:t>4</w:t>
            </w:r>
            <w:r w:rsidR="003E0B04" w:rsidRPr="00D00938">
              <w:rPr>
                <w:sz w:val="20"/>
              </w:rPr>
              <w:t>,</w:t>
            </w:r>
            <w:r w:rsidRPr="00D00938">
              <w:rPr>
                <w:sz w:val="20"/>
              </w:rPr>
              <w:t>5</w:t>
            </w:r>
          </w:p>
        </w:tc>
      </w:tr>
      <w:tr w:rsidR="00762FAC" w:rsidRPr="00D00938" w:rsidTr="00F8757E">
        <w:trPr>
          <w:cantSplit/>
          <w:jc w:val="center"/>
        </w:trPr>
        <w:tc>
          <w:tcPr>
            <w:tcW w:w="1985" w:type="dxa"/>
          </w:tcPr>
          <w:p w:rsidR="00762FAC" w:rsidRPr="00D00938" w:rsidRDefault="00762FAC" w:rsidP="00762FAC">
            <w:pPr>
              <w:pStyle w:val="Tabletext"/>
              <w:jc w:val="center"/>
              <w:rPr>
                <w:sz w:val="20"/>
              </w:rPr>
            </w:pPr>
            <w:r w:rsidRPr="00D00938">
              <w:rPr>
                <w:sz w:val="20"/>
              </w:rPr>
              <w:t>1</w:t>
            </w:r>
            <w:r w:rsidR="003E0B04" w:rsidRPr="00D00938">
              <w:rPr>
                <w:sz w:val="20"/>
              </w:rPr>
              <w:t>,</w:t>
            </w:r>
            <w:r w:rsidRPr="00D00938">
              <w:rPr>
                <w:sz w:val="20"/>
              </w:rPr>
              <w:t>5</w:t>
            </w:r>
          </w:p>
        </w:tc>
        <w:tc>
          <w:tcPr>
            <w:tcW w:w="1985" w:type="dxa"/>
          </w:tcPr>
          <w:p w:rsidR="00762FAC" w:rsidRPr="00D00938" w:rsidRDefault="00762FAC" w:rsidP="00762FAC">
            <w:pPr>
              <w:pStyle w:val="Tabletext"/>
              <w:jc w:val="center"/>
              <w:rPr>
                <w:sz w:val="20"/>
              </w:rPr>
            </w:pPr>
            <w:r w:rsidRPr="00D00938">
              <w:rPr>
                <w:sz w:val="20"/>
              </w:rPr>
              <w:t>127</w:t>
            </w:r>
            <w:r w:rsidR="003E0B04" w:rsidRPr="00D00938">
              <w:rPr>
                <w:sz w:val="20"/>
              </w:rPr>
              <w:t>,</w:t>
            </w:r>
            <w:r w:rsidRPr="00D00938">
              <w:rPr>
                <w:sz w:val="20"/>
              </w:rPr>
              <w:t>7</w:t>
            </w:r>
          </w:p>
        </w:tc>
        <w:tc>
          <w:tcPr>
            <w:tcW w:w="1985" w:type="dxa"/>
          </w:tcPr>
          <w:p w:rsidR="00762FAC" w:rsidRPr="00D00938" w:rsidRDefault="00762FAC" w:rsidP="00762FAC">
            <w:pPr>
              <w:pStyle w:val="Tabletext"/>
              <w:jc w:val="center"/>
              <w:rPr>
                <w:sz w:val="20"/>
              </w:rPr>
            </w:pPr>
            <w:r w:rsidRPr="00D00938">
              <w:rPr>
                <w:sz w:val="20"/>
              </w:rPr>
              <w:t>0</w:t>
            </w:r>
            <w:r w:rsidR="003E0B04" w:rsidRPr="00D00938">
              <w:rPr>
                <w:sz w:val="20"/>
              </w:rPr>
              <w:t>,</w:t>
            </w:r>
            <w:r w:rsidRPr="00D00938">
              <w:rPr>
                <w:sz w:val="20"/>
              </w:rPr>
              <w:t>8573</w:t>
            </w:r>
          </w:p>
        </w:tc>
        <w:tc>
          <w:tcPr>
            <w:tcW w:w="2694" w:type="dxa"/>
          </w:tcPr>
          <w:p w:rsidR="00762FAC" w:rsidRPr="00D00938" w:rsidRDefault="00762FAC" w:rsidP="00F8757E">
            <w:pPr>
              <w:pStyle w:val="Tabletext"/>
              <w:jc w:val="center"/>
              <w:rPr>
                <w:sz w:val="20"/>
              </w:rPr>
            </w:pPr>
            <w:r w:rsidRPr="00D00938">
              <w:rPr>
                <w:sz w:val="20"/>
              </w:rPr>
              <w:t>1</w:t>
            </w:r>
            <w:r w:rsidR="00F8757E" w:rsidRPr="00D00938">
              <w:rPr>
                <w:sz w:val="20"/>
              </w:rPr>
              <w:sym w:font="Symbol" w:char="F02D"/>
            </w:r>
            <w:r w:rsidRPr="00D00938">
              <w:rPr>
                <w:sz w:val="20"/>
              </w:rPr>
              <w:t>6</w:t>
            </w:r>
          </w:p>
        </w:tc>
      </w:tr>
    </w:tbl>
    <w:p w:rsidR="00746CFE" w:rsidRPr="00D00938" w:rsidRDefault="00746CFE" w:rsidP="00746CFE">
      <w:pPr>
        <w:pStyle w:val="Tablefin"/>
        <w:rPr>
          <w:lang w:val="ru-RU"/>
        </w:rPr>
      </w:pPr>
    </w:p>
    <w:p w:rsidR="00762FAC" w:rsidRPr="00D00938" w:rsidRDefault="003E0B04" w:rsidP="009653DD">
      <w:pPr>
        <w:pageBreakBefore/>
        <w:rPr>
          <w:rFonts w:asciiTheme="majorBidi" w:hAnsiTheme="majorBidi" w:cstheme="majorBidi"/>
        </w:rPr>
      </w:pPr>
      <w:r w:rsidRPr="00D00938">
        <w:rPr>
          <w:iCs/>
        </w:rPr>
        <w:lastRenderedPageBreak/>
        <w:t>На рисунке 10 представлены кривые кумулятивных распределений замираний на частотах 1,5 ГГц и 870 МГц. Замирание, усиленное из-за многолучевости, может возникнуть при более</w:t>
      </w:r>
      <w:r w:rsidR="00A86A26" w:rsidRPr="00D00938">
        <w:rPr>
          <w:iCs/>
        </w:rPr>
        <w:t xml:space="preserve"> низких углах места (5</w:t>
      </w:r>
      <w:r w:rsidR="00A86A26" w:rsidRPr="00D00938">
        <w:rPr>
          <w:rFonts w:ascii="Symbol" w:hAnsi="Symbol"/>
        </w:rPr>
        <w:t></w:t>
      </w:r>
      <w:r w:rsidR="00F8757E" w:rsidRPr="00D00938">
        <w:t>–</w:t>
      </w:r>
      <w:r w:rsidR="00A86A26" w:rsidRPr="00D00938">
        <w:rPr>
          <w:iCs/>
        </w:rPr>
        <w:t>30</w:t>
      </w:r>
      <w:r w:rsidR="00A86A26" w:rsidRPr="00D00938">
        <w:rPr>
          <w:rFonts w:ascii="Symbol" w:hAnsi="Symbol"/>
        </w:rPr>
        <w:t></w:t>
      </w:r>
      <w:r w:rsidR="00A86A26" w:rsidRPr="00D00938">
        <w:rPr>
          <w:rFonts w:ascii="Symbol" w:hAnsi="Symbol"/>
        </w:rPr>
        <w:t></w:t>
      </w:r>
      <w:r w:rsidR="00A86A26" w:rsidRPr="00D00938">
        <w:rPr>
          <w:rFonts w:ascii="Symbol" w:hAnsi="Symbol"/>
        </w:rPr>
        <w:t></w:t>
      </w:r>
      <w:r w:rsidR="00A86A26" w:rsidRPr="00D00938">
        <w:rPr>
          <w:rFonts w:asciiTheme="majorBidi" w:hAnsiTheme="majorBidi" w:cstheme="majorBidi"/>
        </w:rPr>
        <w:t xml:space="preserve"> когда лучи, рассеянные сравнительно гладкой холмистой земной поверхностью в прямом направлении, могут приниматься с больших расстояний.</w:t>
      </w:r>
    </w:p>
    <w:p w:rsidR="00F8757E" w:rsidRPr="00D00938" w:rsidRDefault="00F8757E" w:rsidP="009653DD">
      <w:pPr>
        <w:pStyle w:val="FigureNo"/>
        <w:spacing w:before="360"/>
      </w:pPr>
      <w:r w:rsidRPr="00D00938">
        <w:t>РИСУНОК 10</w:t>
      </w:r>
    </w:p>
    <w:p w:rsidR="00F8757E" w:rsidRPr="00D00938" w:rsidRDefault="00F8757E" w:rsidP="00F8757E">
      <w:pPr>
        <w:pStyle w:val="Figuretitle"/>
      </w:pPr>
      <w:r w:rsidRPr="00D00938">
        <w:t>Наилучшая аппроксимация кривых кумулятивного распределения замираний,</w:t>
      </w:r>
      <w:r w:rsidRPr="00D00938">
        <w:br/>
        <w:t>вызванных многолучевостью, на дорогах с растущими по обочинам деревьями</w:t>
      </w:r>
    </w:p>
    <w:p w:rsidR="00A86A26" w:rsidRPr="00D00938" w:rsidRDefault="00FA72E9" w:rsidP="00FA72E9">
      <w:pPr>
        <w:pStyle w:val="Figure"/>
      </w:pPr>
      <w:r w:rsidRPr="00D00938">
        <w:object w:dxaOrig="6291" w:dyaOrig="8258">
          <v:shape id="_x0000_i1058" type="#_x0000_t75" style="width:314.4pt;height:412.8pt" o:ole="" o:allowoverlap="f">
            <v:imagedata r:id="rId80" o:title=""/>
          </v:shape>
          <o:OLEObject Type="Embed" ProgID="CorelDRAW.Graphic.14" ShapeID="_x0000_i1058" DrawAspect="Content" ObjectID="_1334145856" r:id="rId81"/>
        </w:object>
      </w:r>
    </w:p>
    <w:p w:rsidR="00390F2D" w:rsidRPr="00D00938" w:rsidRDefault="00390F2D" w:rsidP="00390F2D">
      <w:pPr>
        <w:pStyle w:val="Tablefin"/>
        <w:rPr>
          <w:lang w:val="ru-RU"/>
        </w:rPr>
      </w:pPr>
    </w:p>
    <w:p w:rsidR="00B77B92" w:rsidRPr="00D00938" w:rsidRDefault="00B77B92" w:rsidP="009653DD">
      <w:pPr>
        <w:pStyle w:val="Heading1"/>
        <w:spacing w:before="240"/>
      </w:pPr>
      <w:r w:rsidRPr="00D00938">
        <w:t>6</w:t>
      </w:r>
      <w:r w:rsidRPr="00D00938">
        <w:tab/>
      </w:r>
      <w:r w:rsidR="00AE3017" w:rsidRPr="00D00938">
        <w:t>Статистическая модель для смешанных условий распространения</w:t>
      </w:r>
    </w:p>
    <w:p w:rsidR="00B77B92" w:rsidRPr="00D00938" w:rsidRDefault="00FC48BC" w:rsidP="00731BE6">
      <w:r w:rsidRPr="00D00938">
        <w:t>В пп.</w:t>
      </w:r>
      <w:r w:rsidR="00B77B92" w:rsidRPr="00D00938">
        <w:t> </w:t>
      </w:r>
      <w:r w:rsidR="004E5CDA" w:rsidRPr="00D00938">
        <w:t>4.1 </w:t>
      </w:r>
      <w:r w:rsidRPr="00D00938">
        <w:t>и </w:t>
      </w:r>
      <w:r w:rsidR="00B77B92" w:rsidRPr="00D00938">
        <w:t>5</w:t>
      </w:r>
      <w:r w:rsidRPr="00D00938">
        <w:t xml:space="preserve"> представлены модели для особых условий, которыми являются затенение пр</w:t>
      </w:r>
      <w:r w:rsidR="004C5929" w:rsidRPr="00D00938">
        <w:t>идорожными объектами и пря</w:t>
      </w:r>
      <w:r w:rsidRPr="00D00938">
        <w:t>м</w:t>
      </w:r>
      <w:r w:rsidR="004C5929" w:rsidRPr="00D00938">
        <w:t>ая</w:t>
      </w:r>
      <w:r w:rsidRPr="00D00938">
        <w:t xml:space="preserve"> видимост</w:t>
      </w:r>
      <w:r w:rsidR="004C5929" w:rsidRPr="00D00938">
        <w:t>ь</w:t>
      </w:r>
      <w:r w:rsidRPr="00D00938">
        <w:t xml:space="preserve"> без затенения в горных условиях, а также условия затенения придорожной растительностью</w:t>
      </w:r>
      <w:r w:rsidR="00B77B92" w:rsidRPr="00D00938">
        <w:t xml:space="preserve">. </w:t>
      </w:r>
      <w:r w:rsidRPr="00D00938">
        <w:t>В реальных условиях распространения</w:t>
      </w:r>
      <w:r w:rsidR="00B77B92" w:rsidRPr="00D00938">
        <w:t xml:space="preserve"> </w:t>
      </w:r>
      <w:r w:rsidRPr="00D00938">
        <w:t xml:space="preserve">СПСС, таких как городские и пригородные зоны, может </w:t>
      </w:r>
      <w:r w:rsidR="00463772" w:rsidRPr="00D00938">
        <w:t>возникать сочетание разных условий распространения</w:t>
      </w:r>
      <w:r w:rsidR="00B77B92" w:rsidRPr="00D00938">
        <w:t>.</w:t>
      </w:r>
      <w:r w:rsidR="00463772" w:rsidRPr="00D00938">
        <w:t xml:space="preserve"> </w:t>
      </w:r>
      <w:r w:rsidR="00AC6EA5" w:rsidRPr="00D00938">
        <w:t>Кумулятивная</w:t>
      </w:r>
      <w:r w:rsidR="00463772" w:rsidRPr="00D00938">
        <w:t xml:space="preserve"> функция распределения</w:t>
      </w:r>
      <w:r w:rsidR="00B77B92" w:rsidRPr="00D00938">
        <w:t xml:space="preserve"> (CDF)</w:t>
      </w:r>
      <w:r w:rsidR="00463772" w:rsidRPr="00D00938">
        <w:t xml:space="preserve"> уровней сигнала </w:t>
      </w:r>
      <w:r w:rsidR="00731BE6" w:rsidRPr="00D00938">
        <w:t>в таких комбинированных условиях может быть рассчитана на основе следующей модели с тремя состояниями, которая включает условия прямой видимости без затенения, условия слабого затенения и условия полного перекрытия</w:t>
      </w:r>
      <w:r w:rsidR="00B77B92" w:rsidRPr="00D00938">
        <w:t>.</w:t>
      </w:r>
      <w:r w:rsidR="008407A7" w:rsidRPr="00D00938">
        <w:t xml:space="preserve"> </w:t>
      </w:r>
      <w:r w:rsidR="00731BE6" w:rsidRPr="00D00938">
        <w:t>Это – статистическая модель, действительная для узкополосных СПСС, где частотная характеристика канала воздействует одинаковым образом на все частоты в пределах ширины полосы сигнала (не избирательные по частоте каналы</w:t>
      </w:r>
      <w:r w:rsidR="008407A7" w:rsidRPr="00D00938">
        <w:t>).</w:t>
      </w:r>
    </w:p>
    <w:p w:rsidR="00B77B92" w:rsidRPr="00D00938" w:rsidRDefault="007B618A" w:rsidP="005E0F6F">
      <w:bookmarkStart w:id="22" w:name="_Ref450638647"/>
      <w:bookmarkStart w:id="23" w:name="_Ref450710922"/>
      <w:r w:rsidRPr="00D00938">
        <w:lastRenderedPageBreak/>
        <w:t xml:space="preserve">Долговременные </w:t>
      </w:r>
      <w:r w:rsidR="00713693" w:rsidRPr="00D00938">
        <w:t>изменения</w:t>
      </w:r>
      <w:r w:rsidRPr="00D00938">
        <w:t xml:space="preserve"> принимаемого сигнала могут быть описаны цепочкой отдельных состояний</w:t>
      </w:r>
      <w:r w:rsidR="00B77B92" w:rsidRPr="00D00938">
        <w:t xml:space="preserve">. </w:t>
      </w:r>
      <w:r w:rsidRPr="00D00938">
        <w:t>Основная идея скрытых цепочек отражена на рисунке </w:t>
      </w:r>
      <w:r w:rsidR="00B77B92" w:rsidRPr="00D00938">
        <w:t xml:space="preserve">11a). </w:t>
      </w:r>
      <w:r w:rsidR="00713693" w:rsidRPr="00D00938">
        <w:t>П</w:t>
      </w:r>
      <w:r w:rsidRPr="00D00938">
        <w:t xml:space="preserve">оложение </w:t>
      </w:r>
      <w:r w:rsidR="0095730C" w:rsidRPr="00D00938">
        <w:t>ключа</w:t>
      </w:r>
      <w:r w:rsidRPr="00D00938">
        <w:t xml:space="preserve"> определяет, какой из стохастических процессов</w:t>
      </w:r>
      <w:r w:rsidR="00B77B92" w:rsidRPr="00D00938">
        <w:t xml:space="preserve"> </w:t>
      </w:r>
      <w:r w:rsidR="00B77B92" w:rsidRPr="00D00938">
        <w:rPr>
          <w:i/>
          <w:iCs/>
        </w:rPr>
        <w:t>x</w:t>
      </w:r>
      <w:r w:rsidR="00B77B92" w:rsidRPr="00D00938">
        <w:rPr>
          <w:i/>
          <w:iCs/>
          <w:vertAlign w:val="subscript"/>
        </w:rPr>
        <w:t>i</w:t>
      </w:r>
      <w:r w:rsidR="00B77B92" w:rsidRPr="00D00938">
        <w:t>[</w:t>
      </w:r>
      <w:r w:rsidR="00B77B92" w:rsidRPr="00D00938">
        <w:rPr>
          <w:i/>
          <w:iCs/>
        </w:rPr>
        <w:t>n</w:t>
      </w:r>
      <w:r w:rsidR="00B77B92" w:rsidRPr="00D00938">
        <w:t xml:space="preserve">] </w:t>
      </w:r>
      <w:r w:rsidRPr="00D00938">
        <w:t>наблюдается на выходе</w:t>
      </w:r>
      <w:r w:rsidR="00B77B92" w:rsidRPr="00D00938">
        <w:t xml:space="preserve">, </w:t>
      </w:r>
      <w:r w:rsidR="00D336C0" w:rsidRPr="00D00938">
        <w:t>где каждый процесс представляет конкретный сценарий распространения</w:t>
      </w:r>
      <w:r w:rsidR="00B77B92" w:rsidRPr="00D00938">
        <w:t xml:space="preserve">. </w:t>
      </w:r>
      <w:r w:rsidR="0095730C" w:rsidRPr="00D00938">
        <w:t xml:space="preserve">Кратковременные </w:t>
      </w:r>
      <w:r w:rsidR="00713693" w:rsidRPr="00D00938">
        <w:t>изменения</w:t>
      </w:r>
      <w:r w:rsidR="0095730C" w:rsidRPr="00D00938">
        <w:t xml:space="preserve"> в пределах каждого состояния могут моделироваться </w:t>
      </w:r>
      <w:r w:rsidR="00521645" w:rsidRPr="00D00938">
        <w:t xml:space="preserve">с помощью </w:t>
      </w:r>
      <w:r w:rsidR="0095730C" w:rsidRPr="00D00938">
        <w:t xml:space="preserve">аналоговых </w:t>
      </w:r>
      <w:r w:rsidR="005E0F6F" w:rsidRPr="00D00938">
        <w:t xml:space="preserve">моделей </w:t>
      </w:r>
      <w:r w:rsidR="0095730C" w:rsidRPr="00D00938">
        <w:t>каналов</w:t>
      </w:r>
      <w:r w:rsidR="00B77B92" w:rsidRPr="00D00938">
        <w:t xml:space="preserve">. </w:t>
      </w:r>
      <w:r w:rsidR="0095730C" w:rsidRPr="00D00938">
        <w:t>Три состояния используются для представления условий прямой видимости, затенения и перекрытия. Произвольный процесс</w:t>
      </w:r>
      <w:r w:rsidR="00B77B92" w:rsidRPr="00D00938">
        <w:t xml:space="preserve"> </w:t>
      </w:r>
      <w:r w:rsidR="00B77B92" w:rsidRPr="00D00938">
        <w:rPr>
          <w:i/>
          <w:iCs/>
        </w:rPr>
        <w:t>s</w:t>
      </w:r>
      <w:r w:rsidR="00B77B92" w:rsidRPr="00D00938">
        <w:t>[</w:t>
      </w:r>
      <w:r w:rsidR="00B77B92" w:rsidRPr="00D00938">
        <w:rPr>
          <w:i/>
          <w:iCs/>
        </w:rPr>
        <w:t>n</w:t>
      </w:r>
      <w:r w:rsidR="00B77B92" w:rsidRPr="00D00938">
        <w:t xml:space="preserve">] </w:t>
      </w:r>
      <w:r w:rsidR="0095730C" w:rsidRPr="00D00938">
        <w:t>представляет положение ключа, состояние которого характеризуется полу</w:t>
      </w:r>
      <w:r w:rsidR="001E31D8" w:rsidRPr="00D00938">
        <w:t>-</w:t>
      </w:r>
      <w:r w:rsidR="0095730C" w:rsidRPr="00D00938">
        <w:t>Марков</w:t>
      </w:r>
      <w:r w:rsidR="001E31D8" w:rsidRPr="00D00938">
        <w:t>ой цепью, диаграмма перехода состояний которой представлена на</w:t>
      </w:r>
      <w:r w:rsidR="0095730C" w:rsidRPr="00D00938">
        <w:t xml:space="preserve"> </w:t>
      </w:r>
      <w:r w:rsidR="001E31D8" w:rsidRPr="00D00938">
        <w:t>рисунке </w:t>
      </w:r>
      <w:r w:rsidR="00B77B92" w:rsidRPr="00D00938">
        <w:t>11b).</w:t>
      </w:r>
    </w:p>
    <w:p w:rsidR="00B77B92" w:rsidRPr="00D00938" w:rsidRDefault="003B6455" w:rsidP="009653DD">
      <w:pPr>
        <w:pStyle w:val="FigureNo"/>
        <w:spacing w:before="360"/>
      </w:pPr>
      <w:r w:rsidRPr="00D00938">
        <w:t>РИСУНОК 11</w:t>
      </w:r>
    </w:p>
    <w:p w:rsidR="003B6455" w:rsidRPr="00D00938" w:rsidRDefault="003B6455" w:rsidP="003B6455">
      <w:pPr>
        <w:pStyle w:val="Figuretitle"/>
      </w:pPr>
      <w:r w:rsidRPr="00D00938">
        <w:t>Генерирование наблюдаемой последовательности а) и</w:t>
      </w:r>
      <w:r w:rsidRPr="00D00938">
        <w:br/>
        <w:t>диаграмма перехода состояний полу-Марковой цепи b)</w:t>
      </w:r>
    </w:p>
    <w:p w:rsidR="00B77B92" w:rsidRPr="00D00938" w:rsidRDefault="00390F2D" w:rsidP="00390F2D">
      <w:pPr>
        <w:pStyle w:val="Figure"/>
      </w:pPr>
      <w:r w:rsidRPr="00D00938">
        <w:object w:dxaOrig="9479" w:dyaOrig="5128">
          <v:shape id="_x0000_i1059" type="#_x0000_t75" style="width:474pt;height:213pt" o:ole="" o:allowoverlap="f">
            <v:imagedata r:id="rId82" o:title="" croptop="11076f"/>
          </v:shape>
          <o:OLEObject Type="Embed" ProgID="CorelDRAW.Graphic.14" ShapeID="_x0000_i1059" DrawAspect="Content" ObjectID="_1334145857" r:id="rId83"/>
        </w:object>
      </w:r>
    </w:p>
    <w:p w:rsidR="00570163" w:rsidRPr="00D00938" w:rsidRDefault="00570163" w:rsidP="00390F2D">
      <w:pPr>
        <w:pStyle w:val="Tablefin"/>
        <w:rPr>
          <w:lang w:val="ru-RU"/>
        </w:rPr>
      </w:pPr>
    </w:p>
    <w:p w:rsidR="00B77B92" w:rsidRPr="00D00938" w:rsidRDefault="00B77B92" w:rsidP="009653DD">
      <w:pPr>
        <w:pStyle w:val="Heading2"/>
      </w:pPr>
      <w:r w:rsidRPr="00D00938">
        <w:t>6.1</w:t>
      </w:r>
      <w:r w:rsidRPr="00D00938">
        <w:tab/>
      </w:r>
      <w:r w:rsidR="001E31D8" w:rsidRPr="00D00938">
        <w:t xml:space="preserve">Прогнозирование статистики замираний для </w:t>
      </w:r>
      <w:r w:rsidR="007F134C" w:rsidRPr="00D00938">
        <w:t>линии связи с одним</w:t>
      </w:r>
      <w:r w:rsidR="001E31D8" w:rsidRPr="00D00938">
        <w:t xml:space="preserve"> спутнико</w:t>
      </w:r>
      <w:r w:rsidR="007F134C" w:rsidRPr="00D00938">
        <w:t>м</w:t>
      </w:r>
    </w:p>
    <w:p w:rsidR="00B77B92" w:rsidRPr="00D00938" w:rsidRDefault="0019367E" w:rsidP="00390F2D">
      <w:r w:rsidRPr="00D00938">
        <w:t xml:space="preserve">Представленная </w:t>
      </w:r>
      <w:r w:rsidR="00AA4AD3" w:rsidRPr="00D00938">
        <w:t>ниже</w:t>
      </w:r>
      <w:r w:rsidRPr="00D00938">
        <w:t xml:space="preserve"> процедура позволяет оценить общую статистику замираний на линии распространения СПСС для частот до</w:t>
      </w:r>
      <w:r w:rsidR="00B77B92" w:rsidRPr="00D00938">
        <w:t xml:space="preserve"> 30</w:t>
      </w:r>
      <w:r w:rsidR="008952DE" w:rsidRPr="00D00938">
        <w:t> ГГц</w:t>
      </w:r>
      <w:r w:rsidR="00B77B92" w:rsidRPr="00D00938">
        <w:t xml:space="preserve"> </w:t>
      </w:r>
      <w:r w:rsidRPr="00D00938">
        <w:t xml:space="preserve">при угле места от </w:t>
      </w:r>
      <w:r w:rsidR="00B77B92" w:rsidRPr="00D00938">
        <w:t xml:space="preserve">10° </w:t>
      </w:r>
      <w:r w:rsidRPr="00D00938">
        <w:t>до </w:t>
      </w:r>
      <w:r w:rsidR="00B77B92" w:rsidRPr="00D00938">
        <w:t xml:space="preserve">90°. </w:t>
      </w:r>
      <w:r w:rsidRPr="00D00938">
        <w:t xml:space="preserve">Вместе с тем, приведенные здесь предлагаемые значения параметров ограничивают применимый диапазон частот до </w:t>
      </w:r>
      <w:r w:rsidR="00B77B92" w:rsidRPr="00D00938">
        <w:t>1</w:t>
      </w:r>
      <w:r w:rsidRPr="00D00938">
        <w:t>,</w:t>
      </w:r>
      <w:r w:rsidR="00B77B92" w:rsidRPr="00D00938">
        <w:t>5</w:t>
      </w:r>
      <w:r w:rsidR="00390F2D" w:rsidRPr="00D00938">
        <w:sym w:font="Symbol" w:char="F02D"/>
      </w:r>
      <w:r w:rsidR="00B77B92" w:rsidRPr="00D00938">
        <w:t>2</w:t>
      </w:r>
      <w:r w:rsidR="00AA4AD3" w:rsidRPr="00D00938">
        <w:t>,</w:t>
      </w:r>
      <w:r w:rsidR="00B77B92" w:rsidRPr="00D00938">
        <w:t>5</w:t>
      </w:r>
      <w:r w:rsidR="008952DE" w:rsidRPr="00D00938">
        <w:t> ГГц</w:t>
      </w:r>
      <w:r w:rsidR="00B77B92" w:rsidRPr="00D00938">
        <w:t xml:space="preserve"> </w:t>
      </w:r>
      <w:r w:rsidR="00AA4AD3" w:rsidRPr="00D00938">
        <w:t>в городской и пригородной зонах</w:t>
      </w:r>
      <w:r w:rsidR="00B77B92" w:rsidRPr="00D00938">
        <w:t xml:space="preserve">. </w:t>
      </w:r>
      <w:r w:rsidR="00AA4AD3" w:rsidRPr="00D00938">
        <w:t>Усиление приемной антенны предполагается меньш</w:t>
      </w:r>
      <w:r w:rsidR="00390F2D" w:rsidRPr="00D00938">
        <w:t xml:space="preserve">е, чем приблизительно </w:t>
      </w:r>
      <w:r w:rsidR="00924801" w:rsidRPr="00D00938">
        <w:t>10 дБи</w:t>
      </w:r>
      <w:r w:rsidR="00B77B92" w:rsidRPr="00D00938">
        <w:t>.</w:t>
      </w:r>
    </w:p>
    <w:p w:rsidR="00B77B92" w:rsidRPr="00D00938" w:rsidRDefault="00F343E8" w:rsidP="00F343E8">
      <w:r w:rsidRPr="00D00938">
        <w:t>Определения состояний распространения</w:t>
      </w:r>
      <w:r w:rsidR="00B77B92" w:rsidRPr="00D00938">
        <w:t>:</w:t>
      </w:r>
    </w:p>
    <w:p w:rsidR="00B77B92" w:rsidRPr="00D00938" w:rsidRDefault="00390F2D" w:rsidP="00390F2D">
      <w:pPr>
        <w:pStyle w:val="enumlev1"/>
        <w:tabs>
          <w:tab w:val="clear" w:pos="794"/>
          <w:tab w:val="clear" w:pos="1191"/>
          <w:tab w:val="clear" w:pos="1588"/>
          <w:tab w:val="clear" w:pos="1985"/>
          <w:tab w:val="left" w:pos="1701"/>
        </w:tabs>
        <w:ind w:left="1701" w:hanging="1701"/>
      </w:pPr>
      <w:r w:rsidRPr="00D00938">
        <w:rPr>
          <w:i/>
          <w:iCs/>
        </w:rPr>
        <w:t>С</w:t>
      </w:r>
      <w:r w:rsidR="00F343E8" w:rsidRPr="00D00938">
        <w:rPr>
          <w:i/>
          <w:iCs/>
        </w:rPr>
        <w:t>остояние</w:t>
      </w:r>
      <w:r w:rsidR="00B77B92" w:rsidRPr="00D00938">
        <w:rPr>
          <w:i/>
          <w:iCs/>
        </w:rPr>
        <w:t xml:space="preserve"> A</w:t>
      </w:r>
      <w:r w:rsidR="00B77B92" w:rsidRPr="00D00938">
        <w:t>:</w:t>
      </w:r>
      <w:r w:rsidR="00B77B92" w:rsidRPr="00D00938">
        <w:tab/>
      </w:r>
      <w:r w:rsidR="005154CE" w:rsidRPr="00D00938">
        <w:t>условия прямой видимости без затенения</w:t>
      </w:r>
      <w:r w:rsidR="006845B6" w:rsidRPr="00D00938">
        <w:t>;</w:t>
      </w:r>
    </w:p>
    <w:p w:rsidR="00B77B92" w:rsidRPr="00D00938" w:rsidRDefault="00390F2D" w:rsidP="00390F2D">
      <w:pPr>
        <w:pStyle w:val="enumlev1"/>
        <w:tabs>
          <w:tab w:val="clear" w:pos="794"/>
          <w:tab w:val="clear" w:pos="1191"/>
          <w:tab w:val="clear" w:pos="1588"/>
          <w:tab w:val="clear" w:pos="1985"/>
          <w:tab w:val="left" w:pos="1701"/>
        </w:tabs>
        <w:ind w:left="1701" w:hanging="1701"/>
      </w:pPr>
      <w:r w:rsidRPr="00D00938">
        <w:rPr>
          <w:i/>
          <w:iCs/>
        </w:rPr>
        <w:t>С</w:t>
      </w:r>
      <w:r w:rsidR="00F343E8" w:rsidRPr="00D00938">
        <w:rPr>
          <w:i/>
          <w:iCs/>
        </w:rPr>
        <w:t>остояние</w:t>
      </w:r>
      <w:r w:rsidR="00B77B92" w:rsidRPr="00D00938">
        <w:rPr>
          <w:i/>
          <w:iCs/>
        </w:rPr>
        <w:t xml:space="preserve"> B</w:t>
      </w:r>
      <w:r w:rsidR="00B77B92" w:rsidRPr="00D00938">
        <w:t>:</w:t>
      </w:r>
      <w:r w:rsidR="00B77B92" w:rsidRPr="00D00938">
        <w:tab/>
      </w:r>
      <w:r w:rsidR="005154CE" w:rsidRPr="00D00938">
        <w:t>условия слабого затенения (деревьями и/или небольшими препятствиями, такими как опоры линий электропередачи</w:t>
      </w:r>
      <w:r w:rsidR="00B77B92" w:rsidRPr="00D00938">
        <w:t>)</w:t>
      </w:r>
      <w:r w:rsidR="006845B6" w:rsidRPr="00D00938">
        <w:t>;</w:t>
      </w:r>
    </w:p>
    <w:p w:rsidR="00B77B92" w:rsidRPr="00D00938" w:rsidRDefault="00390F2D" w:rsidP="00390F2D">
      <w:pPr>
        <w:pStyle w:val="enumlev1"/>
        <w:tabs>
          <w:tab w:val="clear" w:pos="794"/>
          <w:tab w:val="clear" w:pos="1191"/>
          <w:tab w:val="clear" w:pos="1588"/>
          <w:tab w:val="clear" w:pos="1985"/>
          <w:tab w:val="left" w:pos="1701"/>
        </w:tabs>
        <w:ind w:left="1701" w:hanging="1701"/>
      </w:pPr>
      <w:r w:rsidRPr="00D00938">
        <w:rPr>
          <w:i/>
          <w:iCs/>
        </w:rPr>
        <w:t>С</w:t>
      </w:r>
      <w:r w:rsidR="00F343E8" w:rsidRPr="00D00938">
        <w:rPr>
          <w:i/>
          <w:iCs/>
        </w:rPr>
        <w:t>осто</w:t>
      </w:r>
      <w:r w:rsidR="005154CE" w:rsidRPr="00D00938">
        <w:rPr>
          <w:i/>
          <w:iCs/>
        </w:rPr>
        <w:t>я</w:t>
      </w:r>
      <w:r w:rsidR="00F343E8" w:rsidRPr="00D00938">
        <w:rPr>
          <w:i/>
          <w:iCs/>
        </w:rPr>
        <w:t>ние</w:t>
      </w:r>
      <w:r w:rsidR="00B77B92" w:rsidRPr="00D00938">
        <w:rPr>
          <w:i/>
          <w:iCs/>
        </w:rPr>
        <w:t xml:space="preserve"> C</w:t>
      </w:r>
      <w:r w:rsidR="00B77B92" w:rsidRPr="00D00938">
        <w:t>:</w:t>
      </w:r>
      <w:r w:rsidR="00B77B92" w:rsidRPr="00D00938">
        <w:tab/>
      </w:r>
      <w:r w:rsidR="005154CE" w:rsidRPr="00D00938">
        <w:t>условия полного перекрытия (крупными препятствиями, такими как горы и здания</w:t>
      </w:r>
      <w:r w:rsidR="00B77B92" w:rsidRPr="00D00938">
        <w:t>).</w:t>
      </w:r>
    </w:p>
    <w:p w:rsidR="00B77B92" w:rsidRPr="00D00938" w:rsidRDefault="002C0E5B" w:rsidP="002C0E5B">
      <w:r w:rsidRPr="00D00938">
        <w:t>Необходимы следующие параметры</w:t>
      </w:r>
      <w:r w:rsidR="00B77B92" w:rsidRPr="00D00938">
        <w:t>:</w:t>
      </w:r>
    </w:p>
    <w:p w:rsidR="00B77B92" w:rsidRPr="00D00938" w:rsidRDefault="00B77B92" w:rsidP="00390F2D">
      <w:pPr>
        <w:pStyle w:val="enumlev1"/>
        <w:tabs>
          <w:tab w:val="clear" w:pos="794"/>
          <w:tab w:val="clear" w:pos="1191"/>
          <w:tab w:val="clear" w:pos="1588"/>
          <w:tab w:val="clear" w:pos="1985"/>
          <w:tab w:val="left" w:pos="2268"/>
        </w:tabs>
        <w:ind w:left="2268" w:hanging="2268"/>
      </w:pPr>
      <w:r w:rsidRPr="00D00938">
        <w:rPr>
          <w:i/>
        </w:rPr>
        <w:t>P</w:t>
      </w:r>
      <w:r w:rsidRPr="00D00938">
        <w:rPr>
          <w:i/>
          <w:vertAlign w:val="subscript"/>
        </w:rPr>
        <w:t>A</w:t>
      </w:r>
      <w:r w:rsidRPr="00D00938">
        <w:t xml:space="preserve">, </w:t>
      </w:r>
      <w:r w:rsidRPr="00D00938">
        <w:rPr>
          <w:i/>
        </w:rPr>
        <w:t>P</w:t>
      </w:r>
      <w:r w:rsidRPr="00D00938">
        <w:rPr>
          <w:i/>
          <w:vertAlign w:val="subscript"/>
        </w:rPr>
        <w:t>B</w:t>
      </w:r>
      <w:r w:rsidRPr="00D00938">
        <w:t xml:space="preserve"> </w:t>
      </w:r>
      <w:r w:rsidR="00292E62" w:rsidRPr="00D00938">
        <w:t>и</w:t>
      </w:r>
      <w:r w:rsidRPr="00D00938">
        <w:t xml:space="preserve"> </w:t>
      </w:r>
      <w:r w:rsidRPr="00D00938">
        <w:rPr>
          <w:i/>
        </w:rPr>
        <w:t>P</w:t>
      </w:r>
      <w:r w:rsidRPr="00D00938">
        <w:rPr>
          <w:i/>
          <w:vertAlign w:val="subscript"/>
        </w:rPr>
        <w:t>C</w:t>
      </w:r>
      <w:r w:rsidRPr="00D00938">
        <w:rPr>
          <w:rFonts w:ascii="Tms Rmn" w:hAnsi="Tms Rmn"/>
          <w:sz w:val="12"/>
        </w:rPr>
        <w:t> </w:t>
      </w:r>
      <w:r w:rsidRPr="00D00938">
        <w:t>:</w:t>
      </w:r>
      <w:r w:rsidRPr="00D00938">
        <w:tab/>
      </w:r>
      <w:r w:rsidR="000501B3" w:rsidRPr="00D00938">
        <w:t>вероятность возникновения состояний </w:t>
      </w:r>
      <w:r w:rsidRPr="00D00938">
        <w:t xml:space="preserve">A, B </w:t>
      </w:r>
      <w:r w:rsidR="000501B3" w:rsidRPr="00D00938">
        <w:t xml:space="preserve">и </w:t>
      </w:r>
      <w:r w:rsidRPr="00D00938">
        <w:t>C</w:t>
      </w:r>
      <w:r w:rsidR="000501B3" w:rsidRPr="00D00938">
        <w:t>;</w:t>
      </w:r>
    </w:p>
    <w:p w:rsidR="00B77B92" w:rsidRPr="00D00938" w:rsidRDefault="00B77B92" w:rsidP="00902F4E">
      <w:pPr>
        <w:pStyle w:val="enumlev1"/>
        <w:tabs>
          <w:tab w:val="clear" w:pos="794"/>
          <w:tab w:val="clear" w:pos="1191"/>
          <w:tab w:val="clear" w:pos="1588"/>
          <w:tab w:val="clear" w:pos="1985"/>
          <w:tab w:val="left" w:pos="2268"/>
        </w:tabs>
        <w:ind w:left="2268" w:hanging="2268"/>
      </w:pPr>
      <w:r w:rsidRPr="00D00938">
        <w:rPr>
          <w:i/>
        </w:rPr>
        <w:t>M</w:t>
      </w:r>
      <w:r w:rsidRPr="00D00938">
        <w:rPr>
          <w:i/>
          <w:vertAlign w:val="subscript"/>
        </w:rPr>
        <w:t>r,A</w:t>
      </w:r>
      <w:r w:rsidRPr="00D00938">
        <w:t xml:space="preserve">, </w:t>
      </w:r>
      <w:r w:rsidRPr="00D00938">
        <w:rPr>
          <w:i/>
        </w:rPr>
        <w:t>M</w:t>
      </w:r>
      <w:r w:rsidRPr="00D00938">
        <w:rPr>
          <w:i/>
          <w:vertAlign w:val="subscript"/>
        </w:rPr>
        <w:t>r,B</w:t>
      </w:r>
      <w:r w:rsidRPr="00D00938">
        <w:t xml:space="preserve"> </w:t>
      </w:r>
      <w:r w:rsidR="00292E62" w:rsidRPr="00D00938">
        <w:t>и</w:t>
      </w:r>
      <w:r w:rsidRPr="00D00938">
        <w:t xml:space="preserve"> </w:t>
      </w:r>
      <w:r w:rsidRPr="00D00938">
        <w:rPr>
          <w:i/>
        </w:rPr>
        <w:t>M</w:t>
      </w:r>
      <w:r w:rsidRPr="00D00938">
        <w:rPr>
          <w:i/>
          <w:vertAlign w:val="subscript"/>
        </w:rPr>
        <w:t>r,C</w:t>
      </w:r>
      <w:r w:rsidRPr="00D00938">
        <w:rPr>
          <w:rFonts w:ascii="Tms Rmn" w:hAnsi="Tms Rmn"/>
          <w:sz w:val="12"/>
        </w:rPr>
        <w:t> </w:t>
      </w:r>
      <w:r w:rsidRPr="00D00938">
        <w:t>:</w:t>
      </w:r>
      <w:r w:rsidRPr="00D00938">
        <w:tab/>
      </w:r>
      <w:r w:rsidR="00A24DD1" w:rsidRPr="00D00938">
        <w:t>средняя мощность многолучевого сигнала в условиях состояни</w:t>
      </w:r>
      <w:r w:rsidR="00902F4E" w:rsidRPr="00D00938">
        <w:t>й</w:t>
      </w:r>
      <w:r w:rsidR="00A24DD1" w:rsidRPr="00D00938">
        <w:t> </w:t>
      </w:r>
      <w:r w:rsidRPr="00D00938">
        <w:t xml:space="preserve">A, B </w:t>
      </w:r>
      <w:r w:rsidR="00A24DD1" w:rsidRPr="00D00938">
        <w:t>и </w:t>
      </w:r>
      <w:r w:rsidRPr="00D00938">
        <w:t>C</w:t>
      </w:r>
      <w:r w:rsidR="00EF40FB" w:rsidRPr="00D00938">
        <w:t>;</w:t>
      </w:r>
    </w:p>
    <w:p w:rsidR="00B77B92" w:rsidRPr="00D00938" w:rsidRDefault="00B77B92" w:rsidP="00390F2D">
      <w:pPr>
        <w:pStyle w:val="enumlev1"/>
        <w:tabs>
          <w:tab w:val="clear" w:pos="794"/>
          <w:tab w:val="clear" w:pos="1191"/>
          <w:tab w:val="clear" w:pos="1588"/>
          <w:tab w:val="clear" w:pos="1985"/>
          <w:tab w:val="left" w:pos="2268"/>
        </w:tabs>
        <w:ind w:left="2268" w:hanging="2268"/>
      </w:pPr>
      <w:r w:rsidRPr="00D00938">
        <w:rPr>
          <w:i/>
          <w:iCs/>
        </w:rPr>
        <w:t>m</w:t>
      </w:r>
      <w:r w:rsidRPr="00D00938">
        <w:t xml:space="preserve"> </w:t>
      </w:r>
      <w:r w:rsidR="00292E62" w:rsidRPr="00D00938">
        <w:t>и</w:t>
      </w:r>
      <w:r w:rsidRPr="00D00938">
        <w:t xml:space="preserve"> </w:t>
      </w:r>
      <w:r w:rsidRPr="00D00938">
        <w:rPr>
          <w:rFonts w:ascii="Symbol" w:hAnsi="Symbol"/>
        </w:rPr>
        <w:sym w:font="Symbol" w:char="F073"/>
      </w:r>
      <w:r w:rsidRPr="00D00938">
        <w:rPr>
          <w:rFonts w:ascii="Tms Rmn" w:hAnsi="Tms Rmn"/>
          <w:sz w:val="12"/>
        </w:rPr>
        <w:t> </w:t>
      </w:r>
      <w:r w:rsidRPr="00D00938">
        <w:t>:</w:t>
      </w:r>
      <w:r w:rsidRPr="00D00938">
        <w:tab/>
      </w:r>
      <w:r w:rsidR="004D2B44" w:rsidRPr="00D00938">
        <w:t>среднее и стандартное отклонение величины замираний сигнала (дБ) для компонента прямой волны в состоянии </w:t>
      </w:r>
      <w:r w:rsidRPr="00D00938">
        <w:t>B</w:t>
      </w:r>
      <w:r w:rsidR="004D2B44" w:rsidRPr="00D00938">
        <w:t>;</w:t>
      </w:r>
    </w:p>
    <w:p w:rsidR="00B77B92" w:rsidRPr="00D00938" w:rsidRDefault="00B77B92" w:rsidP="00390F2D">
      <w:pPr>
        <w:pStyle w:val="enumlev1"/>
        <w:tabs>
          <w:tab w:val="clear" w:pos="794"/>
          <w:tab w:val="clear" w:pos="1191"/>
          <w:tab w:val="clear" w:pos="1588"/>
          <w:tab w:val="clear" w:pos="1985"/>
          <w:tab w:val="left" w:pos="2268"/>
        </w:tabs>
        <w:ind w:left="2268" w:hanging="2268"/>
      </w:pPr>
      <w:r w:rsidRPr="00D00938">
        <w:rPr>
          <w:rFonts w:ascii="Symbol" w:hAnsi="Symbol"/>
        </w:rPr>
        <w:t></w:t>
      </w:r>
      <w:r w:rsidRPr="00D00938">
        <w:rPr>
          <w:sz w:val="12"/>
        </w:rPr>
        <w:t> </w:t>
      </w:r>
      <w:r w:rsidRPr="00D00938">
        <w:t>:</w:t>
      </w:r>
      <w:r w:rsidRPr="00D00938">
        <w:tab/>
      </w:r>
      <w:r w:rsidR="004D2B44" w:rsidRPr="00D00938">
        <w:t>угол места (град.)</w:t>
      </w:r>
      <w:r w:rsidRPr="00D00938">
        <w:t>.</w:t>
      </w:r>
    </w:p>
    <w:p w:rsidR="00B77B92" w:rsidRPr="00D00938" w:rsidRDefault="00B62021" w:rsidP="00902F4E">
      <w:r w:rsidRPr="00D00938">
        <w:lastRenderedPageBreak/>
        <w:t>Рекомендуемые значения вышеуказанных параметров как функция</w:t>
      </w:r>
      <w:r w:rsidR="00B77B92" w:rsidRPr="00D00938">
        <w:t xml:space="preserve"> </w:t>
      </w:r>
      <w:r w:rsidR="00B77B92" w:rsidRPr="00D00938">
        <w:rPr>
          <w:rFonts w:ascii="Symbol" w:hAnsi="Symbol"/>
        </w:rPr>
        <w:t></w:t>
      </w:r>
      <w:r w:rsidR="00B77B92" w:rsidRPr="00D00938">
        <w:t xml:space="preserve"> (</w:t>
      </w:r>
      <w:r w:rsidRPr="00D00938">
        <w:t>град.</w:t>
      </w:r>
      <w:r w:rsidR="00B77B92" w:rsidRPr="00D00938">
        <w:t xml:space="preserve">) </w:t>
      </w:r>
      <w:r w:rsidRPr="00D00938">
        <w:t>определяются следующим образом</w:t>
      </w:r>
      <w:r w:rsidR="00B77B92" w:rsidRPr="00D00938">
        <w:t>:</w:t>
      </w:r>
    </w:p>
    <w:p w:rsidR="008407A7" w:rsidRPr="00D00938" w:rsidRDefault="008407A7" w:rsidP="008407A7">
      <w:pPr>
        <w:pStyle w:val="Blanc"/>
        <w:rPr>
          <w:lang w:val="ru-RU"/>
        </w:rPr>
      </w:pPr>
    </w:p>
    <w:p w:rsidR="00F45077" w:rsidRPr="00D00938" w:rsidRDefault="00F45077" w:rsidP="00902F4E">
      <w:pPr>
        <w:pStyle w:val="Equation"/>
        <w:spacing w:before="40"/>
      </w:pPr>
      <w:r w:rsidRPr="00D00938">
        <w:tab/>
      </w:r>
      <w:r w:rsidRPr="00D00938">
        <w:tab/>
      </w:r>
      <w:r w:rsidR="002D7A35" w:rsidRPr="00D00938">
        <w:rPr>
          <w:position w:val="-10"/>
        </w:rPr>
        <w:object w:dxaOrig="4099" w:dyaOrig="360">
          <v:shape id="_x0000_i1060" type="#_x0000_t75" style="width:205.2pt;height:17.4pt" o:ole="">
            <v:imagedata r:id="rId84" o:title=""/>
          </v:shape>
          <o:OLEObject Type="Embed" ProgID="Equation.3" ShapeID="_x0000_i1060" DrawAspect="Content" ObjectID="_1334145858" r:id="rId85"/>
        </w:object>
      </w:r>
      <w:r w:rsidR="00633812" w:rsidRPr="00D00938">
        <w:t>,</w:t>
      </w:r>
      <w:r w:rsidRPr="00D00938">
        <w:tab/>
        <w:t>(14a)</w:t>
      </w:r>
    </w:p>
    <w:p w:rsidR="00B77B92" w:rsidRPr="00D00938" w:rsidRDefault="00840804" w:rsidP="00B77B92">
      <w:r w:rsidRPr="00D00938">
        <w:t>где</w:t>
      </w:r>
    </w:p>
    <w:p w:rsidR="00B77B92" w:rsidRPr="00D00938" w:rsidRDefault="00B77B92" w:rsidP="00840804">
      <w:pPr>
        <w:pStyle w:val="Equation"/>
        <w:tabs>
          <w:tab w:val="left" w:pos="1701"/>
          <w:tab w:val="left" w:pos="4309"/>
        </w:tabs>
        <w:spacing w:before="0"/>
      </w:pPr>
      <w:r w:rsidRPr="00D00938">
        <w:tab/>
      </w:r>
      <w:r w:rsidRPr="00D00938">
        <w:tab/>
      </w:r>
      <w:r w:rsidR="00902F4E" w:rsidRPr="00D00938">
        <w:rPr>
          <w:position w:val="-10"/>
        </w:rPr>
        <w:object w:dxaOrig="1300" w:dyaOrig="360">
          <v:shape id="_x0000_i1061" type="#_x0000_t75" style="width:64.8pt;height:18pt" o:ole="">
            <v:imagedata r:id="rId86" o:title=""/>
          </v:shape>
          <o:OLEObject Type="Embed" ProgID="Equation.3" ShapeID="_x0000_i1061" DrawAspect="Content" ObjectID="_1334145859" r:id="rId87"/>
        </w:object>
      </w:r>
      <w:r w:rsidRPr="00D00938">
        <w:tab/>
      </w:r>
      <w:r w:rsidR="00840804" w:rsidRPr="00D00938">
        <w:t>для городской зоны</w:t>
      </w:r>
      <w:r w:rsidR="00902F4E" w:rsidRPr="00D00938">
        <w:t>,</w:t>
      </w:r>
    </w:p>
    <w:p w:rsidR="008407A7" w:rsidRPr="00D00938" w:rsidRDefault="00B77B92" w:rsidP="00840804">
      <w:pPr>
        <w:pStyle w:val="Equation"/>
        <w:tabs>
          <w:tab w:val="left" w:pos="1701"/>
          <w:tab w:val="left" w:pos="4309"/>
        </w:tabs>
        <w:spacing w:before="0"/>
      </w:pPr>
      <w:r w:rsidRPr="00D00938">
        <w:tab/>
      </w:r>
      <w:r w:rsidRPr="00D00938">
        <w:tab/>
      </w:r>
      <w:r w:rsidR="00902F4E" w:rsidRPr="00D00938">
        <w:rPr>
          <w:position w:val="-10"/>
        </w:rPr>
        <w:object w:dxaOrig="1219" w:dyaOrig="360">
          <v:shape id="_x0000_i1062" type="#_x0000_t75" style="width:61.2pt;height:18pt" o:ole="">
            <v:imagedata r:id="rId88" o:title=""/>
          </v:shape>
          <o:OLEObject Type="Embed" ProgID="Equation.3" ShapeID="_x0000_i1062" DrawAspect="Content" ObjectID="_1334145860" r:id="rId89"/>
        </w:object>
      </w:r>
      <w:r w:rsidRPr="00D00938">
        <w:tab/>
      </w:r>
      <w:r w:rsidR="00840804" w:rsidRPr="00D00938">
        <w:t>для пригородной зоны</w:t>
      </w:r>
    </w:p>
    <w:p w:rsidR="00B77B92" w:rsidRPr="00D00938" w:rsidRDefault="00B77B92" w:rsidP="00902F4E">
      <w:pPr>
        <w:pStyle w:val="Equation"/>
      </w:pPr>
      <w:r w:rsidRPr="00D00938">
        <w:tab/>
      </w:r>
      <w:r w:rsidRPr="00D00938">
        <w:tab/>
      </w:r>
      <w:r w:rsidRPr="00D00938">
        <w:rPr>
          <w:i/>
          <w:iCs/>
        </w:rPr>
        <w:t>P</w:t>
      </w:r>
      <w:r w:rsidRPr="00D00938">
        <w:rPr>
          <w:i/>
          <w:iCs/>
          <w:vertAlign w:val="subscript"/>
        </w:rPr>
        <w:t>B</w:t>
      </w:r>
      <w:r w:rsidRPr="00D00938">
        <w:t xml:space="preserve"> </w:t>
      </w:r>
      <w:r w:rsidRPr="00D00938">
        <w:rPr>
          <w:rFonts w:ascii="Symbol" w:hAnsi="Symbol"/>
        </w:rPr>
        <w:t></w:t>
      </w:r>
      <w:r w:rsidRPr="00D00938">
        <w:t xml:space="preserve"> </w:t>
      </w:r>
      <w:r w:rsidRPr="00D00938">
        <w:rPr>
          <w:i/>
          <w:iCs/>
        </w:rPr>
        <w:t>b P</w:t>
      </w:r>
      <w:r w:rsidRPr="00D00938">
        <w:rPr>
          <w:i/>
          <w:iCs/>
          <w:vertAlign w:val="subscript"/>
        </w:rPr>
        <w:t>C</w:t>
      </w:r>
      <w:r w:rsidR="00902F4E" w:rsidRPr="00D00938">
        <w:t>,</w:t>
      </w:r>
      <w:r w:rsidR="00902F4E" w:rsidRPr="00D00938">
        <w:tab/>
      </w:r>
      <w:r w:rsidRPr="00D00938">
        <w:t>(14b)</w:t>
      </w:r>
    </w:p>
    <w:p w:rsidR="00B77B92" w:rsidRPr="00D00938" w:rsidRDefault="00840804" w:rsidP="00B77B92">
      <w:pPr>
        <w:spacing w:line="0" w:lineRule="atLeast"/>
      </w:pPr>
      <w:r w:rsidRPr="00D00938">
        <w:t>где</w:t>
      </w:r>
    </w:p>
    <w:p w:rsidR="008407A7" w:rsidRPr="00D00938" w:rsidRDefault="00B77B92" w:rsidP="00840804">
      <w:pPr>
        <w:pStyle w:val="Equation"/>
        <w:tabs>
          <w:tab w:val="left" w:pos="1701"/>
          <w:tab w:val="left" w:pos="4309"/>
        </w:tabs>
        <w:spacing w:before="0"/>
      </w:pPr>
      <w:r w:rsidRPr="00D00938">
        <w:tab/>
      </w:r>
      <w:r w:rsidRPr="00D00938">
        <w:tab/>
      </w:r>
      <w:r w:rsidR="002D7A35" w:rsidRPr="00D00938">
        <w:rPr>
          <w:position w:val="-10"/>
        </w:rPr>
        <w:object w:dxaOrig="700" w:dyaOrig="300">
          <v:shape id="_x0000_i1063" type="#_x0000_t75" style="width:35.4pt;height:15pt" o:ole="">
            <v:imagedata r:id="rId90" o:title=""/>
          </v:shape>
          <o:OLEObject Type="Embed" ProgID="Equation.3" ShapeID="_x0000_i1063" DrawAspect="Content" ObjectID="_1334145861" r:id="rId91"/>
        </w:object>
      </w:r>
      <w:r w:rsidRPr="00D00938">
        <w:tab/>
      </w:r>
      <w:r w:rsidR="00840804" w:rsidRPr="00D00938">
        <w:t>для городской зоны</w:t>
      </w:r>
      <w:r w:rsidR="00902F4E" w:rsidRPr="00D00938">
        <w:t>,</w:t>
      </w:r>
    </w:p>
    <w:p w:rsidR="008407A7" w:rsidRPr="00D00938" w:rsidRDefault="00B77B92" w:rsidP="008407A7">
      <w:pPr>
        <w:pStyle w:val="Equation"/>
        <w:tabs>
          <w:tab w:val="left" w:pos="1701"/>
          <w:tab w:val="left" w:pos="4309"/>
        </w:tabs>
        <w:spacing w:before="0"/>
      </w:pPr>
      <w:r w:rsidRPr="00D00938">
        <w:tab/>
      </w:r>
      <w:r w:rsidRPr="00D00938">
        <w:tab/>
      </w:r>
      <w:r w:rsidRPr="00D00938">
        <w:rPr>
          <w:position w:val="-10"/>
        </w:rPr>
        <w:object w:dxaOrig="560" w:dyaOrig="320">
          <v:shape id="_x0000_i1064" type="#_x0000_t75" style="width:28.2pt;height:16.2pt" o:ole="">
            <v:imagedata r:id="rId92" o:title=""/>
          </v:shape>
          <o:OLEObject Type="Embed" ProgID="Equation.3" ShapeID="_x0000_i1064" DrawAspect="Content" ObjectID="_1334145862" r:id="rId93"/>
        </w:object>
      </w:r>
      <w:r w:rsidRPr="00D00938">
        <w:tab/>
      </w:r>
      <w:r w:rsidR="00840804" w:rsidRPr="00D00938">
        <w:t>для пригородной зоны</w:t>
      </w:r>
    </w:p>
    <w:p w:rsidR="00B77B92" w:rsidRPr="00D00938" w:rsidRDefault="00840804" w:rsidP="00B77B92">
      <w:pPr>
        <w:spacing w:line="0" w:lineRule="atLeast"/>
      </w:pPr>
      <w:r w:rsidRPr="00D00938">
        <w:t>и где</w:t>
      </w:r>
    </w:p>
    <w:p w:rsidR="00B77B92" w:rsidRPr="00D00938" w:rsidRDefault="00B77B92" w:rsidP="00B77B92">
      <w:pPr>
        <w:pStyle w:val="Equation"/>
        <w:spacing w:before="0"/>
      </w:pPr>
      <w:r w:rsidRPr="00D00938">
        <w:tab/>
      </w:r>
      <w:r w:rsidRPr="00D00938">
        <w:tab/>
      </w:r>
      <w:r w:rsidRPr="00D00938">
        <w:rPr>
          <w:i/>
          <w:iCs/>
        </w:rPr>
        <w:t>P</w:t>
      </w:r>
      <w:r w:rsidRPr="00D00938">
        <w:rPr>
          <w:i/>
          <w:iCs/>
          <w:vertAlign w:val="subscript"/>
        </w:rPr>
        <w:t>C</w:t>
      </w:r>
      <w:r w:rsidRPr="00D00938">
        <w:t> </w:t>
      </w:r>
      <w:r w:rsidRPr="00D00938">
        <w:rPr>
          <w:rFonts w:ascii="Symbol" w:hAnsi="Symbol"/>
        </w:rPr>
        <w:t></w:t>
      </w:r>
      <w:r w:rsidRPr="00D00938">
        <w:t> (1 – </w:t>
      </w:r>
      <w:r w:rsidRPr="00D00938">
        <w:rPr>
          <w:i/>
          <w:iCs/>
        </w:rPr>
        <w:t>P</w:t>
      </w:r>
      <w:r w:rsidRPr="00D00938">
        <w:rPr>
          <w:i/>
          <w:iCs/>
          <w:vertAlign w:val="subscript"/>
        </w:rPr>
        <w:t>A</w:t>
      </w:r>
      <w:r w:rsidRPr="00D00938">
        <w:t>) / (1 </w:t>
      </w:r>
      <w:r w:rsidRPr="00D00938">
        <w:rPr>
          <w:rFonts w:ascii="Symbol" w:hAnsi="Symbol"/>
        </w:rPr>
        <w:t></w:t>
      </w:r>
      <w:r w:rsidRPr="00D00938">
        <w:t> </w:t>
      </w:r>
      <w:r w:rsidRPr="00D00938">
        <w:rPr>
          <w:i/>
          <w:iCs/>
        </w:rPr>
        <w:t>b</w:t>
      </w:r>
      <w:r w:rsidRPr="00D00938">
        <w:t>)</w:t>
      </w:r>
      <w:r w:rsidRPr="00D00938">
        <w:tab/>
        <w:t>(14c)</w:t>
      </w:r>
    </w:p>
    <w:p w:rsidR="00B77B92" w:rsidRPr="00D00938" w:rsidRDefault="00840804" w:rsidP="00B77B92">
      <w:pPr>
        <w:pStyle w:val="Normalaftertitle"/>
        <w:spacing w:before="120"/>
      </w:pPr>
      <w:r w:rsidRPr="00D00938">
        <w:t>и</w:t>
      </w:r>
    </w:p>
    <w:p w:rsidR="00B77B92" w:rsidRPr="00D00938" w:rsidRDefault="00B77B92" w:rsidP="00840804">
      <w:pPr>
        <w:pStyle w:val="Equation"/>
        <w:spacing w:before="0"/>
      </w:pPr>
      <w:r w:rsidRPr="00D00938">
        <w:tab/>
      </w:r>
      <w:r w:rsidRPr="00D00938">
        <w:tab/>
      </w:r>
      <w:r w:rsidRPr="00D00938">
        <w:rPr>
          <w:i/>
          <w:iCs/>
        </w:rPr>
        <w:t>m</w:t>
      </w:r>
      <w:r w:rsidRPr="00D00938">
        <w:t> </w:t>
      </w:r>
      <w:r w:rsidRPr="00D00938">
        <w:rPr>
          <w:rFonts w:ascii="Symbol" w:hAnsi="Symbol"/>
        </w:rPr>
        <w:t></w:t>
      </w:r>
      <w:r w:rsidRPr="00D00938">
        <w:t> –10 </w:t>
      </w:r>
      <w:r w:rsidR="00840804" w:rsidRPr="00D00938">
        <w:t>дБ</w:t>
      </w:r>
      <w:r w:rsidRPr="00D00938">
        <w:t xml:space="preserve">     </w:t>
      </w:r>
      <w:r w:rsidRPr="00D00938">
        <w:rPr>
          <w:rFonts w:ascii="Symbol" w:hAnsi="Symbol"/>
        </w:rPr>
        <w:t></w:t>
      </w:r>
      <w:r w:rsidRPr="00D00938">
        <w:t> </w:t>
      </w:r>
      <w:r w:rsidRPr="00D00938">
        <w:rPr>
          <w:rFonts w:ascii="Symbol" w:hAnsi="Symbol"/>
        </w:rPr>
        <w:t></w:t>
      </w:r>
      <w:r w:rsidRPr="00D00938">
        <w:t> 3 </w:t>
      </w:r>
      <w:r w:rsidR="00840804" w:rsidRPr="00D00938">
        <w:t>дБ</w:t>
      </w:r>
    </w:p>
    <w:p w:rsidR="00B77B92" w:rsidRPr="00D00938" w:rsidRDefault="00B77B92" w:rsidP="00840804">
      <w:pPr>
        <w:pStyle w:val="Equation"/>
      </w:pPr>
      <w:r w:rsidRPr="00D00938">
        <w:tab/>
      </w:r>
      <w:r w:rsidRPr="00D00938">
        <w:tab/>
      </w:r>
      <w:r w:rsidRPr="00D00938">
        <w:rPr>
          <w:i/>
          <w:iCs/>
        </w:rPr>
        <w:t>M</w:t>
      </w:r>
      <w:r w:rsidRPr="00D00938">
        <w:rPr>
          <w:i/>
          <w:iCs/>
          <w:vertAlign w:val="subscript"/>
        </w:rPr>
        <w:t>r,B</w:t>
      </w:r>
      <w:r w:rsidRPr="00D00938">
        <w:t> </w:t>
      </w:r>
      <w:r w:rsidRPr="00D00938">
        <w:rPr>
          <w:rFonts w:ascii="Symbol" w:hAnsi="Symbol"/>
        </w:rPr>
        <w:t></w:t>
      </w:r>
      <w:r w:rsidRPr="00D00938">
        <w:t> 0</w:t>
      </w:r>
      <w:r w:rsidR="00840804" w:rsidRPr="00D00938">
        <w:t>,</w:t>
      </w:r>
      <w:r w:rsidRPr="00D00938">
        <w:t>03162 (</w:t>
      </w:r>
      <w:r w:rsidRPr="00D00938">
        <w:rPr>
          <w:rFonts w:ascii="Symbol" w:hAnsi="Symbol"/>
        </w:rPr>
        <w:t></w:t>
      </w:r>
      <w:r w:rsidRPr="00D00938">
        <w:t> –15 </w:t>
      </w:r>
      <w:r w:rsidR="00840804" w:rsidRPr="00D00938">
        <w:t>дБ</w:t>
      </w:r>
      <w:r w:rsidRPr="00D00938">
        <w:t xml:space="preserve">)     </w:t>
      </w:r>
      <w:r w:rsidRPr="00D00938">
        <w:rPr>
          <w:i/>
          <w:iCs/>
        </w:rPr>
        <w:t>M</w:t>
      </w:r>
      <w:r w:rsidRPr="00D00938">
        <w:rPr>
          <w:i/>
          <w:iCs/>
          <w:vertAlign w:val="subscript"/>
        </w:rPr>
        <w:t>r,C</w:t>
      </w:r>
      <w:r w:rsidRPr="00D00938">
        <w:t> </w:t>
      </w:r>
      <w:r w:rsidRPr="00D00938">
        <w:rPr>
          <w:rFonts w:ascii="Symbol" w:hAnsi="Symbol"/>
        </w:rPr>
        <w:t></w:t>
      </w:r>
      <w:r w:rsidRPr="00D00938">
        <w:t> 0</w:t>
      </w:r>
      <w:r w:rsidR="00840804" w:rsidRPr="00D00938">
        <w:t>,</w:t>
      </w:r>
      <w:r w:rsidRPr="00D00938">
        <w:t>01 (</w:t>
      </w:r>
      <w:r w:rsidRPr="00D00938">
        <w:rPr>
          <w:rFonts w:ascii="Symbol" w:hAnsi="Symbol"/>
        </w:rPr>
        <w:t></w:t>
      </w:r>
      <w:r w:rsidRPr="00D00938">
        <w:t> –20 </w:t>
      </w:r>
      <w:r w:rsidR="00840804" w:rsidRPr="00D00938">
        <w:t>дБ</w:t>
      </w:r>
      <w:r w:rsidRPr="00D00938">
        <w:t>)</w:t>
      </w:r>
      <w:r w:rsidR="00902F4E" w:rsidRPr="00D00938">
        <w:t>.</w:t>
      </w:r>
    </w:p>
    <w:p w:rsidR="00B77B92" w:rsidRPr="00D00938" w:rsidRDefault="008110AE" w:rsidP="008110AE">
      <w:r w:rsidRPr="00D00938">
        <w:t>Предлагаемое значение</w:t>
      </w:r>
      <w:r w:rsidR="00B77B92" w:rsidRPr="00D00938">
        <w:t xml:space="preserve"> </w:t>
      </w:r>
      <w:r w:rsidR="00B77B92" w:rsidRPr="00D00938">
        <w:rPr>
          <w:i/>
          <w:iCs/>
        </w:rPr>
        <w:t>M</w:t>
      </w:r>
      <w:r w:rsidR="00B77B92" w:rsidRPr="00D00938">
        <w:rPr>
          <w:i/>
          <w:iCs/>
          <w:vertAlign w:val="subscript"/>
        </w:rPr>
        <w:t>r,A</w:t>
      </w:r>
      <w:r w:rsidR="00B77B92" w:rsidRPr="00D00938">
        <w:t xml:space="preserve"> </w:t>
      </w:r>
      <w:r w:rsidRPr="00D00938">
        <w:t>зависит от указанного ниже типа области. Для углов места между</w:t>
      </w:r>
      <w:r w:rsidR="00B77B92" w:rsidRPr="00D00938">
        <w:t xml:space="preserve"> 10</w:t>
      </w:r>
      <w:r w:rsidR="00B77B92" w:rsidRPr="00D00938">
        <w:rPr>
          <w:rFonts w:ascii="Symbol" w:hAnsi="Symbol"/>
        </w:rPr>
        <w:t></w:t>
      </w:r>
      <w:r w:rsidR="00B77B92" w:rsidRPr="00D00938">
        <w:t xml:space="preserve"> </w:t>
      </w:r>
      <w:r w:rsidRPr="00D00938">
        <w:t>и</w:t>
      </w:r>
      <w:r w:rsidR="00B77B92" w:rsidRPr="00D00938">
        <w:t xml:space="preserve"> 45</w:t>
      </w:r>
      <w:r w:rsidR="00B77B92" w:rsidRPr="00D00938">
        <w:rPr>
          <w:rFonts w:ascii="Symbol" w:hAnsi="Symbol"/>
        </w:rPr>
        <w:t></w:t>
      </w:r>
      <w:r w:rsidRPr="00D00938">
        <w:t xml:space="preserve"> это значение может быть получено путем линейной интерполяци</w:t>
      </w:r>
      <w:r w:rsidR="00941231" w:rsidRPr="00D00938">
        <w:t>и</w:t>
      </w:r>
      <w:r w:rsidRPr="00D00938">
        <w:t xml:space="preserve"> или экстраполяци</w:t>
      </w:r>
      <w:r w:rsidR="00941231" w:rsidRPr="00D00938">
        <w:t>и</w:t>
      </w:r>
      <w:r w:rsidRPr="00D00938">
        <w:t xml:space="preserve"> значений в дБ при</w:t>
      </w:r>
      <w:r w:rsidR="00B77B92" w:rsidRPr="00D00938">
        <w:t xml:space="preserve"> </w:t>
      </w:r>
      <w:r w:rsidR="00B77B92" w:rsidRPr="00D00938">
        <w:rPr>
          <w:rFonts w:ascii="Symbol" w:hAnsi="Symbol"/>
        </w:rPr>
        <w:t></w:t>
      </w:r>
      <w:r w:rsidR="00B77B92" w:rsidRPr="00D00938">
        <w:t> </w:t>
      </w:r>
      <w:r w:rsidR="00B77B92" w:rsidRPr="00D00938">
        <w:rPr>
          <w:rFonts w:ascii="Symbol" w:hAnsi="Symbol"/>
        </w:rPr>
        <w:t></w:t>
      </w:r>
      <w:r w:rsidR="00B77B92" w:rsidRPr="00D00938">
        <w:t> 30</w:t>
      </w:r>
      <w:r w:rsidR="00B77B92" w:rsidRPr="00D00938">
        <w:rPr>
          <w:rFonts w:ascii="Symbol" w:hAnsi="Symbol"/>
        </w:rPr>
        <w:t></w:t>
      </w:r>
      <w:r w:rsidR="00B77B92" w:rsidRPr="00D00938">
        <w:t xml:space="preserve"> </w:t>
      </w:r>
      <w:r w:rsidRPr="00D00938">
        <w:t>и</w:t>
      </w:r>
      <w:r w:rsidR="00B77B92" w:rsidRPr="00D00938">
        <w:t xml:space="preserve"> </w:t>
      </w:r>
      <w:r w:rsidR="00B77B92" w:rsidRPr="00D00938">
        <w:rPr>
          <w:rFonts w:ascii="Symbol" w:hAnsi="Symbol"/>
        </w:rPr>
        <w:t></w:t>
      </w:r>
      <w:r w:rsidR="00B77B92" w:rsidRPr="00D00938">
        <w:t> </w:t>
      </w:r>
      <w:r w:rsidR="00B77B92" w:rsidRPr="00D00938">
        <w:rPr>
          <w:rFonts w:ascii="Symbol" w:hAnsi="Symbol"/>
        </w:rPr>
        <w:t></w:t>
      </w:r>
      <w:r w:rsidR="00B77B92" w:rsidRPr="00D00938">
        <w:t> 45</w:t>
      </w:r>
      <w:r w:rsidR="00B77B92" w:rsidRPr="00D00938">
        <w:rPr>
          <w:rFonts w:ascii="Symbol" w:hAnsi="Symbol"/>
        </w:rPr>
        <w:t></w:t>
      </w:r>
      <w:r w:rsidR="00B77B92" w:rsidRPr="00D00938">
        <w:t>.</w:t>
      </w:r>
    </w:p>
    <w:p w:rsidR="00B77B92" w:rsidRPr="00D00938" w:rsidRDefault="00823D40" w:rsidP="00B77B92">
      <w:r w:rsidRPr="00D00938">
        <w:t>Для городской зоны</w:t>
      </w:r>
      <w:r w:rsidR="00B77B92" w:rsidRPr="00D00938">
        <w:t>:</w:t>
      </w:r>
    </w:p>
    <w:p w:rsidR="008407A7" w:rsidRPr="00D00938" w:rsidRDefault="008407A7" w:rsidP="008407A7">
      <w:pPr>
        <w:pStyle w:val="Blanc"/>
        <w:rPr>
          <w:lang w:val="ru-RU"/>
        </w:rPr>
      </w:pPr>
    </w:p>
    <w:p w:rsidR="00B77B92" w:rsidRPr="00D00938" w:rsidRDefault="00B77B92" w:rsidP="002D7A35">
      <w:pPr>
        <w:pStyle w:val="Equation"/>
        <w:tabs>
          <w:tab w:val="clear" w:pos="4820"/>
          <w:tab w:val="center" w:pos="4536"/>
          <w:tab w:val="left" w:pos="6237"/>
        </w:tabs>
      </w:pPr>
      <w:r w:rsidRPr="00D00938">
        <w:tab/>
      </w:r>
      <w:r w:rsidRPr="00D00938">
        <w:tab/>
      </w:r>
      <w:r w:rsidR="002D7A35" w:rsidRPr="00D00938">
        <w:rPr>
          <w:position w:val="-12"/>
        </w:rPr>
        <w:object w:dxaOrig="2060" w:dyaOrig="340">
          <v:shape id="_x0000_i1065" type="#_x0000_t75" style="width:101.4pt;height:17.4pt" o:ole="">
            <v:imagedata r:id="rId94" o:title=""/>
          </v:shape>
          <o:OLEObject Type="Embed" ProgID="Equation.3" ShapeID="_x0000_i1065" DrawAspect="Content" ObjectID="_1334145863" r:id="rId95"/>
        </w:object>
      </w:r>
      <w:r w:rsidR="00941231" w:rsidRPr="00D00938">
        <w:tab/>
        <w:t>для</w:t>
      </w:r>
      <w:r w:rsidRPr="00D00938">
        <w:t xml:space="preserve"> </w:t>
      </w:r>
      <w:r w:rsidRPr="00D00938">
        <w:rPr>
          <w:rFonts w:ascii="Symbol" w:hAnsi="Symbol"/>
        </w:rPr>
        <w:t></w:t>
      </w:r>
      <w:r w:rsidRPr="00D00938">
        <w:t xml:space="preserve">  </w:t>
      </w:r>
      <w:r w:rsidRPr="00D00938">
        <w:rPr>
          <w:rFonts w:ascii="Symbol" w:hAnsi="Symbol"/>
        </w:rPr>
        <w:t></w:t>
      </w:r>
      <w:r w:rsidRPr="00D00938">
        <w:t xml:space="preserve">  30</w:t>
      </w:r>
      <w:r w:rsidRPr="00D00938">
        <w:rPr>
          <w:rFonts w:ascii="Symbol" w:hAnsi="Symbol"/>
        </w:rPr>
        <w:t></w:t>
      </w:r>
    </w:p>
    <w:p w:rsidR="00B77B92" w:rsidRPr="00D00938" w:rsidRDefault="00B77B92" w:rsidP="002D7A35">
      <w:pPr>
        <w:pStyle w:val="Equation"/>
        <w:tabs>
          <w:tab w:val="clear" w:pos="4820"/>
          <w:tab w:val="left" w:pos="3969"/>
          <w:tab w:val="left" w:pos="6237"/>
        </w:tabs>
      </w:pPr>
      <w:r w:rsidRPr="00D00938">
        <w:tab/>
      </w:r>
      <w:r w:rsidRPr="00D00938">
        <w:tab/>
      </w:r>
      <w:r w:rsidR="002D7A35" w:rsidRPr="00D00938">
        <w:rPr>
          <w:position w:val="-10"/>
        </w:rPr>
        <w:object w:dxaOrig="1719" w:dyaOrig="300">
          <v:shape id="_x0000_i1066" type="#_x0000_t75" style="width:88.2pt;height:14.4pt" o:ole="">
            <v:imagedata r:id="rId96" o:title=""/>
          </v:shape>
          <o:OLEObject Type="Embed" ProgID="Equation.3" ShapeID="_x0000_i1066" DrawAspect="Content" ObjectID="_1334145864" r:id="rId97"/>
        </w:object>
      </w:r>
      <w:r w:rsidR="00633812" w:rsidRPr="00D00938">
        <w:tab/>
      </w:r>
      <w:r w:rsidR="00823D40" w:rsidRPr="00D00938">
        <w:t>для</w:t>
      </w:r>
      <w:r w:rsidRPr="00D00938">
        <w:t xml:space="preserve"> </w:t>
      </w:r>
      <w:r w:rsidRPr="00D00938">
        <w:rPr>
          <w:rFonts w:ascii="Symbol" w:hAnsi="Symbol"/>
        </w:rPr>
        <w:t></w:t>
      </w:r>
      <w:r w:rsidRPr="00D00938">
        <w:t xml:space="preserve">  </w:t>
      </w:r>
      <w:r w:rsidRPr="00D00938">
        <w:rPr>
          <w:rFonts w:ascii="Symbol" w:hAnsi="Symbol"/>
        </w:rPr>
        <w:sym w:font="Symbol" w:char="F0B3"/>
      </w:r>
      <w:r w:rsidRPr="00D00938">
        <w:t xml:space="preserve">  45</w:t>
      </w:r>
      <w:r w:rsidRPr="00D00938">
        <w:rPr>
          <w:rFonts w:ascii="Symbol" w:hAnsi="Symbol"/>
        </w:rPr>
        <w:t></w:t>
      </w:r>
    </w:p>
    <w:p w:rsidR="00B77B92" w:rsidRPr="00D00938" w:rsidRDefault="00D904AB" w:rsidP="00B77B92">
      <w:r w:rsidRPr="00D00938">
        <w:t>и</w:t>
      </w:r>
      <w:r w:rsidR="00823D40" w:rsidRPr="00D00938">
        <w:t xml:space="preserve"> для пригородной зоны</w:t>
      </w:r>
      <w:r w:rsidR="00B77B92" w:rsidRPr="00D00938">
        <w:t>:</w:t>
      </w:r>
    </w:p>
    <w:p w:rsidR="008407A7" w:rsidRPr="00D00938" w:rsidRDefault="008407A7" w:rsidP="008407A7">
      <w:pPr>
        <w:pStyle w:val="Blanc"/>
        <w:rPr>
          <w:lang w:val="ru-RU"/>
        </w:rPr>
      </w:pPr>
    </w:p>
    <w:p w:rsidR="00B77B92" w:rsidRPr="00D00938" w:rsidRDefault="00B77B92" w:rsidP="00CD5C56">
      <w:pPr>
        <w:pStyle w:val="Equation"/>
        <w:tabs>
          <w:tab w:val="clear" w:pos="4820"/>
          <w:tab w:val="center" w:pos="4621"/>
          <w:tab w:val="left" w:pos="6237"/>
        </w:tabs>
      </w:pPr>
      <w:r w:rsidRPr="00D00938">
        <w:tab/>
      </w:r>
      <w:r w:rsidRPr="00D00938">
        <w:tab/>
      </w:r>
      <w:r w:rsidR="00D904AB" w:rsidRPr="00D00938">
        <w:rPr>
          <w:position w:val="-12"/>
        </w:rPr>
        <w:object w:dxaOrig="2480" w:dyaOrig="360">
          <v:shape id="_x0000_i1067" type="#_x0000_t75" style="width:107.4pt;height:16.2pt;mso-position-horizontal:absolute" o:ole="" o:allowoverlap="f">
            <v:imagedata r:id="rId98" o:title=""/>
          </v:shape>
          <o:OLEObject Type="Embed" ProgID="Equation.3" ShapeID="_x0000_i1067" DrawAspect="Content" ObjectID="_1334145865" r:id="rId99"/>
        </w:object>
      </w:r>
      <w:r w:rsidRPr="00D00938">
        <w:tab/>
      </w:r>
      <w:r w:rsidR="00823D40" w:rsidRPr="00D00938">
        <w:t>для</w:t>
      </w:r>
      <w:r w:rsidRPr="00D00938">
        <w:t xml:space="preserve"> </w:t>
      </w:r>
      <w:r w:rsidRPr="00D00938">
        <w:rPr>
          <w:rFonts w:ascii="Symbol" w:hAnsi="Symbol"/>
        </w:rPr>
        <w:t></w:t>
      </w:r>
      <w:r w:rsidRPr="00D00938">
        <w:t xml:space="preserve">  </w:t>
      </w:r>
      <w:r w:rsidRPr="00D00938">
        <w:rPr>
          <w:rFonts w:ascii="Symbol" w:hAnsi="Symbol"/>
        </w:rPr>
        <w:t></w:t>
      </w:r>
      <w:r w:rsidRPr="00D00938">
        <w:t xml:space="preserve">  30</w:t>
      </w:r>
      <w:r w:rsidRPr="00D00938">
        <w:rPr>
          <w:rFonts w:ascii="Symbol" w:hAnsi="Symbol"/>
        </w:rPr>
        <w:t></w:t>
      </w:r>
    </w:p>
    <w:p w:rsidR="00B77B92" w:rsidRPr="00D00938" w:rsidRDefault="00B77B92" w:rsidP="00CD5C56">
      <w:pPr>
        <w:pStyle w:val="Equation"/>
        <w:tabs>
          <w:tab w:val="clear" w:pos="4820"/>
          <w:tab w:val="left" w:pos="3969"/>
          <w:tab w:val="left" w:pos="6237"/>
        </w:tabs>
      </w:pPr>
      <w:r w:rsidRPr="00D00938">
        <w:tab/>
      </w:r>
      <w:r w:rsidRPr="00D00938">
        <w:tab/>
      </w:r>
      <w:r w:rsidR="00D904AB" w:rsidRPr="00D00938">
        <w:rPr>
          <w:position w:val="-10"/>
        </w:rPr>
        <w:object w:dxaOrig="2040" w:dyaOrig="320">
          <v:shape id="_x0000_i1068" type="#_x0000_t75" style="width:90pt;height:14.4pt;mso-position-vertical:absolute" o:ole="">
            <v:imagedata r:id="rId100" o:title=""/>
          </v:shape>
          <o:OLEObject Type="Embed" ProgID="Equation.3" ShapeID="_x0000_i1068" DrawAspect="Content" ObjectID="_1334145866" r:id="rId101"/>
        </w:object>
      </w:r>
      <w:r w:rsidRPr="00D00938">
        <w:tab/>
      </w:r>
      <w:r w:rsidR="00823D40" w:rsidRPr="00D00938">
        <w:t>для</w:t>
      </w:r>
      <w:r w:rsidRPr="00D00938">
        <w:t xml:space="preserve"> </w:t>
      </w:r>
      <w:r w:rsidRPr="00D00938">
        <w:rPr>
          <w:rFonts w:ascii="Symbol" w:hAnsi="Symbol"/>
        </w:rPr>
        <w:t></w:t>
      </w:r>
      <w:r w:rsidRPr="00D00938">
        <w:t xml:space="preserve">  </w:t>
      </w:r>
      <w:r w:rsidRPr="00D00938">
        <w:rPr>
          <w:rFonts w:ascii="Symbol" w:hAnsi="Symbol"/>
        </w:rPr>
        <w:sym w:font="Symbol" w:char="F0B3"/>
      </w:r>
      <w:r w:rsidRPr="00D00938">
        <w:t xml:space="preserve">  45</w:t>
      </w:r>
      <w:r w:rsidRPr="00D00938">
        <w:rPr>
          <w:rFonts w:ascii="Symbol" w:hAnsi="Symbol"/>
        </w:rPr>
        <w:t></w:t>
      </w:r>
      <w:r w:rsidR="00CD5C56" w:rsidRPr="00D00938">
        <w:rPr>
          <w:rFonts w:ascii="Symbol" w:hAnsi="Symbol"/>
        </w:rPr>
        <w:t></w:t>
      </w:r>
    </w:p>
    <w:p w:rsidR="00B77B92" w:rsidRPr="00D00938" w:rsidRDefault="00D11437" w:rsidP="00D11437">
      <w:r w:rsidRPr="00D00938">
        <w:t>Ниже приведена пошаговая процедура</w:t>
      </w:r>
      <w:r w:rsidR="00B77B92" w:rsidRPr="00D00938">
        <w:t>:</w:t>
      </w:r>
    </w:p>
    <w:p w:rsidR="00B77B92" w:rsidRPr="00D00938" w:rsidRDefault="00D11437" w:rsidP="00D11437">
      <w:r w:rsidRPr="00D00938">
        <w:rPr>
          <w:i/>
        </w:rPr>
        <w:t>Шаг</w:t>
      </w:r>
      <w:r w:rsidR="00B77B92" w:rsidRPr="00D00938">
        <w:rPr>
          <w:i/>
        </w:rPr>
        <w:t> 1</w:t>
      </w:r>
      <w:r w:rsidR="00B77B92" w:rsidRPr="00D00938">
        <w:t>:</w:t>
      </w:r>
      <w:r w:rsidR="004A6B2E" w:rsidRPr="00D00938">
        <w:t xml:space="preserve"> </w:t>
      </w:r>
      <w:r w:rsidRPr="00D00938">
        <w:t>Рассчитывается кумулятивное распределение уровня сигнала</w:t>
      </w:r>
      <w:r w:rsidR="00B77B92" w:rsidRPr="00D00938">
        <w:t xml:space="preserve"> </w:t>
      </w:r>
      <w:r w:rsidR="00B77B92" w:rsidRPr="00D00938">
        <w:rPr>
          <w:i/>
          <w:iCs/>
        </w:rPr>
        <w:t>x</w:t>
      </w:r>
      <w:r w:rsidR="00B77B92" w:rsidRPr="00D00938">
        <w:t xml:space="preserve"> </w:t>
      </w:r>
      <w:r w:rsidRPr="00D00938">
        <w:t>в состоянии </w:t>
      </w:r>
      <w:r w:rsidR="00B77B92" w:rsidRPr="00D00938">
        <w:t>A (</w:t>
      </w:r>
      <w:r w:rsidR="00B77B92" w:rsidRPr="00D00938">
        <w:rPr>
          <w:i/>
          <w:iCs/>
        </w:rPr>
        <w:t>x</w:t>
      </w:r>
      <w:r w:rsidR="00B77B92" w:rsidRPr="00D00938">
        <w:t> </w:t>
      </w:r>
      <w:r w:rsidR="00B77B92" w:rsidRPr="00D00938">
        <w:rPr>
          <w:rFonts w:ascii="Symbol" w:hAnsi="Symbol"/>
        </w:rPr>
        <w:t></w:t>
      </w:r>
      <w:r w:rsidR="00B77B92" w:rsidRPr="00D00938">
        <w:t xml:space="preserve"> 1 </w:t>
      </w:r>
      <w:r w:rsidRPr="00D00938">
        <w:t>для компонента прямой волны</w:t>
      </w:r>
      <w:r w:rsidR="00B77B92" w:rsidRPr="00D00938">
        <w:t>):</w:t>
      </w:r>
    </w:p>
    <w:p w:rsidR="009D3A5A" w:rsidRPr="00D00938" w:rsidRDefault="009D3A5A" w:rsidP="009D3A5A">
      <w:pPr>
        <w:pStyle w:val="Blanc"/>
        <w:rPr>
          <w:lang w:val="ru-RU"/>
        </w:rPr>
      </w:pPr>
    </w:p>
    <w:p w:rsidR="00B77B92" w:rsidRPr="00D00938" w:rsidRDefault="00B77B92" w:rsidP="00B77B92">
      <w:pPr>
        <w:pStyle w:val="Equation"/>
      </w:pPr>
      <w:r w:rsidRPr="00D00938">
        <w:tab/>
      </w:r>
      <w:r w:rsidRPr="00D00938">
        <w:tab/>
      </w:r>
      <w:r w:rsidRPr="00D00938">
        <w:rPr>
          <w:position w:val="-36"/>
        </w:rPr>
        <w:object w:dxaOrig="5360" w:dyaOrig="840">
          <v:shape id="_x0000_i1069" type="#_x0000_t75" style="width:268.8pt;height:42pt" o:ole="">
            <v:imagedata r:id="rId102" o:title=""/>
          </v:shape>
          <o:OLEObject Type="Embed" ProgID="Equation.3" ShapeID="_x0000_i1069" DrawAspect="Content" ObjectID="_1334145867" r:id="rId103"/>
        </w:object>
      </w:r>
      <w:r w:rsidR="00D11437" w:rsidRPr="00D00938">
        <w:t>,</w:t>
      </w:r>
      <w:r w:rsidRPr="00D00938">
        <w:tab/>
        <w:t>(15)</w:t>
      </w:r>
    </w:p>
    <w:p w:rsidR="00B77B92" w:rsidRPr="00D00938" w:rsidRDefault="00D11437" w:rsidP="00D11437">
      <w:r w:rsidRPr="00D00938">
        <w:t>где</w:t>
      </w:r>
      <w:r w:rsidR="00B77B92" w:rsidRPr="00D00938">
        <w:t xml:space="preserve"> </w:t>
      </w:r>
      <w:r w:rsidR="00B77B92" w:rsidRPr="00D00938">
        <w:rPr>
          <w:i/>
          <w:iCs/>
        </w:rPr>
        <w:t>I</w:t>
      </w:r>
      <w:r w:rsidR="00B77B92" w:rsidRPr="00D00938">
        <w:rPr>
          <w:vertAlign w:val="subscript"/>
        </w:rPr>
        <w:t>0</w:t>
      </w:r>
      <w:r w:rsidRPr="00D00938">
        <w:t> –</w:t>
      </w:r>
      <w:r w:rsidR="00B77B92" w:rsidRPr="00D00938">
        <w:t xml:space="preserve"> </w:t>
      </w:r>
      <w:r w:rsidRPr="00D00938">
        <w:t>модифицированная функция Бесселя первого рода нулевого порядка</w:t>
      </w:r>
      <w:r w:rsidR="00B77B92" w:rsidRPr="00D00938">
        <w:t xml:space="preserve">. </w:t>
      </w:r>
    </w:p>
    <w:p w:rsidR="00B77B92" w:rsidRPr="00D00938" w:rsidRDefault="00E07838" w:rsidP="009D3A5A">
      <w:pPr>
        <w:pStyle w:val="Note"/>
      </w:pPr>
      <w:r w:rsidRPr="00D00938">
        <w:t>ПРИМЕЧАНИЕ</w:t>
      </w:r>
      <w:r w:rsidR="00B77B92" w:rsidRPr="00D00938">
        <w:t> 1</w:t>
      </w:r>
      <w:r w:rsidRPr="00D00938">
        <w:t>.</w:t>
      </w:r>
      <w:r w:rsidR="00B77B92" w:rsidRPr="00D00938">
        <w:t> – </w:t>
      </w:r>
      <w:r w:rsidR="001C3C4B" w:rsidRPr="00D00938">
        <w:t xml:space="preserve">Это распределение является распределением Никагами-Райса с </w:t>
      </w:r>
      <w:r w:rsidR="00B77B92" w:rsidRPr="00D00938">
        <w:rPr>
          <w:i/>
          <w:iCs/>
        </w:rPr>
        <w:t>a</w:t>
      </w:r>
      <w:r w:rsidR="00B77B92" w:rsidRPr="00D00938">
        <w:t> </w:t>
      </w:r>
      <w:r w:rsidR="00B77B92" w:rsidRPr="00D00938">
        <w:rPr>
          <w:rFonts w:ascii="Symbol" w:hAnsi="Symbol"/>
        </w:rPr>
        <w:t></w:t>
      </w:r>
      <w:r w:rsidR="00B77B92" w:rsidRPr="00D00938">
        <w:t> 1</w:t>
      </w:r>
      <w:r w:rsidR="00941231" w:rsidRPr="00D00938">
        <w:t xml:space="preserve"> и</w:t>
      </w:r>
      <w:r w:rsidR="00B77B92" w:rsidRPr="00D00938">
        <w:t xml:space="preserve"> 2</w:t>
      </w:r>
      <w:r w:rsidR="00B77B92" w:rsidRPr="00D00938">
        <w:rPr>
          <w:rFonts w:ascii="Symbol" w:hAnsi="Symbol"/>
        </w:rPr>
        <w:t></w:t>
      </w:r>
      <w:r w:rsidR="00B77B92" w:rsidRPr="00D00938">
        <w:rPr>
          <w:sz w:val="26"/>
          <w:vertAlign w:val="superscript"/>
        </w:rPr>
        <w:t>2</w:t>
      </w:r>
      <w:r w:rsidR="00B77B92" w:rsidRPr="00D00938">
        <w:t> </w:t>
      </w:r>
      <w:r w:rsidR="00B77B92" w:rsidRPr="00D00938">
        <w:rPr>
          <w:rFonts w:ascii="Symbol" w:hAnsi="Symbol"/>
        </w:rPr>
        <w:t></w:t>
      </w:r>
      <w:r w:rsidR="00B77B92" w:rsidRPr="00D00938">
        <w:t> </w:t>
      </w:r>
      <w:r w:rsidR="00B77B92" w:rsidRPr="00D00938">
        <w:rPr>
          <w:i/>
          <w:iCs/>
        </w:rPr>
        <w:t>M</w:t>
      </w:r>
      <w:r w:rsidR="00B77B92" w:rsidRPr="00D00938">
        <w:rPr>
          <w:i/>
          <w:iCs/>
          <w:vertAlign w:val="subscript"/>
        </w:rPr>
        <w:t>r,A</w:t>
      </w:r>
      <w:r w:rsidR="001C3C4B" w:rsidRPr="00D00938">
        <w:t>, описанное в Рекомендации МСЭ</w:t>
      </w:r>
      <w:r w:rsidR="00B77B92" w:rsidRPr="00D00938">
        <w:t>-R P.1057.</w:t>
      </w:r>
    </w:p>
    <w:p w:rsidR="00B77B92" w:rsidRPr="00D00938" w:rsidRDefault="00D11437" w:rsidP="001C3C4B">
      <w:r w:rsidRPr="00D00938">
        <w:rPr>
          <w:i/>
        </w:rPr>
        <w:t>Шаг</w:t>
      </w:r>
      <w:r w:rsidR="00B77B92" w:rsidRPr="00D00938">
        <w:rPr>
          <w:i/>
        </w:rPr>
        <w:t> 2</w:t>
      </w:r>
      <w:r w:rsidR="00B77B92" w:rsidRPr="00D00938">
        <w:t>:</w:t>
      </w:r>
      <w:r w:rsidR="004A6B2E" w:rsidRPr="00D00938">
        <w:t xml:space="preserve"> </w:t>
      </w:r>
      <w:r w:rsidR="001C3C4B" w:rsidRPr="00D00938">
        <w:t>Рассчитывается кумулятивное распределение уровня сигнала</w:t>
      </w:r>
      <w:r w:rsidR="00B77B92" w:rsidRPr="00D00938">
        <w:t xml:space="preserve"> </w:t>
      </w:r>
      <w:r w:rsidR="00B77B92" w:rsidRPr="00D00938">
        <w:rPr>
          <w:i/>
          <w:iCs/>
        </w:rPr>
        <w:t>x</w:t>
      </w:r>
      <w:r w:rsidR="00B77B92" w:rsidRPr="00D00938">
        <w:t xml:space="preserve"> </w:t>
      </w:r>
      <w:r w:rsidR="001C3C4B" w:rsidRPr="00D00938">
        <w:t>в состоянии </w:t>
      </w:r>
      <w:r w:rsidR="00B77B92" w:rsidRPr="00D00938">
        <w:t>B:</w:t>
      </w:r>
    </w:p>
    <w:p w:rsidR="008407A7" w:rsidRPr="00D00938" w:rsidRDefault="008407A7" w:rsidP="008407A7">
      <w:pPr>
        <w:pStyle w:val="Blanc"/>
        <w:rPr>
          <w:lang w:val="ru-RU"/>
        </w:rPr>
      </w:pPr>
    </w:p>
    <w:p w:rsidR="00B77B92" w:rsidRPr="00D00938" w:rsidRDefault="00B77B92" w:rsidP="00B77B92">
      <w:pPr>
        <w:pStyle w:val="Equation"/>
        <w:tabs>
          <w:tab w:val="clear" w:pos="794"/>
          <w:tab w:val="left" w:pos="567"/>
        </w:tabs>
      </w:pPr>
      <w:r w:rsidRPr="00D00938">
        <w:tab/>
      </w:r>
      <w:r w:rsidR="00530DF0" w:rsidRPr="00D00938">
        <w:rPr>
          <w:position w:val="-32"/>
        </w:rPr>
        <w:object w:dxaOrig="7380" w:dyaOrig="740">
          <v:shape id="_x0000_i1070" type="#_x0000_t75" style="width:369.6pt;height:36.6pt" o:ole="">
            <v:imagedata r:id="rId104" o:title=""/>
          </v:shape>
          <o:OLEObject Type="Embed" ProgID="Equation.3" ShapeID="_x0000_i1070" DrawAspect="Content" ObjectID="_1334145868" r:id="rId105"/>
        </w:object>
      </w:r>
      <w:r w:rsidR="00BF6871" w:rsidRPr="00D00938">
        <w:t>,</w:t>
      </w:r>
      <w:r w:rsidRPr="00D00938">
        <w:tab/>
        <w:t>(16)</w:t>
      </w:r>
    </w:p>
    <w:p w:rsidR="00B77B92" w:rsidRPr="00D00938" w:rsidRDefault="0093734B" w:rsidP="0093734B">
      <w:r w:rsidRPr="00D00938">
        <w:t xml:space="preserve">где </w:t>
      </w:r>
      <w:r w:rsidR="00B77B92" w:rsidRPr="00D00938">
        <w:rPr>
          <w:rFonts w:ascii="Symbol" w:hAnsi="Symbol"/>
        </w:rPr>
        <w:t></w:t>
      </w:r>
      <w:r w:rsidR="00B77B92" w:rsidRPr="00D00938">
        <w:t xml:space="preserve"> </w:t>
      </w:r>
      <w:r w:rsidRPr="00D00938">
        <w:t>является весьма малым, но отличным от нуля</w:t>
      </w:r>
      <w:r w:rsidR="00B77B92" w:rsidRPr="00D00938">
        <w:t xml:space="preserve"> </w:t>
      </w:r>
      <w:r w:rsidR="00086854" w:rsidRPr="00D00938">
        <w:t xml:space="preserve">значением </w:t>
      </w:r>
      <w:r w:rsidR="00B77B92" w:rsidRPr="00D00938">
        <w:t>(</w:t>
      </w:r>
      <w:r w:rsidRPr="00D00938">
        <w:t xml:space="preserve">предлагается </w:t>
      </w:r>
      <w:r w:rsidR="00B77B92" w:rsidRPr="00D00938">
        <w:rPr>
          <w:rFonts w:ascii="Symbol" w:hAnsi="Symbol"/>
        </w:rPr>
        <w:t></w:t>
      </w:r>
      <w:r w:rsidR="00B77B92" w:rsidRPr="00D00938">
        <w:t> </w:t>
      </w:r>
      <w:r w:rsidR="00B77B92" w:rsidRPr="00D00938">
        <w:rPr>
          <w:rFonts w:ascii="Symbol" w:hAnsi="Symbol"/>
        </w:rPr>
        <w:t></w:t>
      </w:r>
      <w:r w:rsidR="00B77B92" w:rsidRPr="00D00938">
        <w:t> 0</w:t>
      </w:r>
      <w:r w:rsidRPr="00D00938">
        <w:t>,</w:t>
      </w:r>
      <w:r w:rsidR="00B77B92" w:rsidRPr="00D00938">
        <w:t>001).</w:t>
      </w:r>
    </w:p>
    <w:p w:rsidR="00B77B92" w:rsidRPr="00D00938" w:rsidRDefault="00F45077" w:rsidP="0093734B">
      <w:pPr>
        <w:pStyle w:val="Note"/>
      </w:pPr>
      <w:r w:rsidRPr="00D00938">
        <w:br w:type="page"/>
      </w:r>
      <w:r w:rsidR="0093734B" w:rsidRPr="00D00938">
        <w:lastRenderedPageBreak/>
        <w:t>ПРИМЕЧАНИЕ</w:t>
      </w:r>
      <w:r w:rsidR="00B77B92" w:rsidRPr="00D00938">
        <w:t> </w:t>
      </w:r>
      <w:r w:rsidR="00AE53D1" w:rsidRPr="00D00938">
        <w:t>1</w:t>
      </w:r>
      <w:r w:rsidR="0093734B" w:rsidRPr="00D00938">
        <w:t>.</w:t>
      </w:r>
      <w:r w:rsidR="00B77B92" w:rsidRPr="00D00938">
        <w:t> – </w:t>
      </w:r>
      <w:r w:rsidR="0093734B" w:rsidRPr="00D00938">
        <w:t>Это распределение известно как распределение</w:t>
      </w:r>
      <w:r w:rsidR="00B77B92" w:rsidRPr="00D00938">
        <w:t xml:space="preserve"> </w:t>
      </w:r>
      <w:r w:rsidR="0093734B" w:rsidRPr="00D00938">
        <w:t>Лу</w:t>
      </w:r>
      <w:r w:rsidR="00B77B92" w:rsidRPr="00D00938">
        <w:t>.</w:t>
      </w:r>
    </w:p>
    <w:p w:rsidR="00B77B92" w:rsidRPr="00D00938" w:rsidRDefault="00D11437" w:rsidP="0093734B">
      <w:r w:rsidRPr="00D00938">
        <w:rPr>
          <w:i/>
        </w:rPr>
        <w:t>Шаг</w:t>
      </w:r>
      <w:r w:rsidR="00B77B92" w:rsidRPr="00D00938">
        <w:rPr>
          <w:i/>
        </w:rPr>
        <w:t> 3</w:t>
      </w:r>
      <w:r w:rsidR="00B77B92" w:rsidRPr="00D00938">
        <w:t>:</w:t>
      </w:r>
      <w:r w:rsidR="004A6B2E" w:rsidRPr="00D00938">
        <w:t xml:space="preserve"> </w:t>
      </w:r>
      <w:r w:rsidR="0093734B" w:rsidRPr="00D00938">
        <w:t>Рассчитывается кумулятивное распределение уровня сигнала</w:t>
      </w:r>
      <w:r w:rsidR="00B77B92" w:rsidRPr="00D00938">
        <w:t xml:space="preserve"> </w:t>
      </w:r>
      <w:r w:rsidR="00B77B92" w:rsidRPr="00D00938">
        <w:rPr>
          <w:i/>
          <w:iCs/>
        </w:rPr>
        <w:t>x</w:t>
      </w:r>
      <w:r w:rsidR="00B77B92" w:rsidRPr="00D00938">
        <w:t xml:space="preserve"> </w:t>
      </w:r>
      <w:r w:rsidR="0093734B" w:rsidRPr="00D00938">
        <w:t>в состоянии </w:t>
      </w:r>
      <w:r w:rsidR="00B77B92" w:rsidRPr="00D00938">
        <w:t>C:</w:t>
      </w:r>
    </w:p>
    <w:p w:rsidR="008407A7" w:rsidRPr="00D00938" w:rsidRDefault="008407A7" w:rsidP="008407A7">
      <w:pPr>
        <w:pStyle w:val="Blanc"/>
        <w:rPr>
          <w:lang w:val="ru-RU"/>
        </w:rPr>
      </w:pPr>
    </w:p>
    <w:p w:rsidR="00B77B92" w:rsidRPr="00D00938" w:rsidRDefault="00B77B92" w:rsidP="00B77B92">
      <w:pPr>
        <w:pStyle w:val="Equation"/>
      </w:pPr>
      <w:r w:rsidRPr="00D00938">
        <w:tab/>
      </w:r>
      <w:r w:rsidRPr="00D00938">
        <w:tab/>
      </w:r>
      <w:r w:rsidRPr="00D00938">
        <w:rPr>
          <w:position w:val="-36"/>
        </w:rPr>
        <w:object w:dxaOrig="3080" w:dyaOrig="840">
          <v:shape id="_x0000_i1071" type="#_x0000_t75" style="width:153.6pt;height:42pt" o:ole="">
            <v:imagedata r:id="rId106" o:title=""/>
          </v:shape>
          <o:OLEObject Type="Embed" ProgID="Equation.3" ShapeID="_x0000_i1071" DrawAspect="Content" ObjectID="_1334145869" r:id="rId107"/>
        </w:object>
      </w:r>
      <w:r w:rsidR="00530DF0" w:rsidRPr="00D00938">
        <w:t>.</w:t>
      </w:r>
      <w:r w:rsidR="00530DF0" w:rsidRPr="00D00938">
        <w:tab/>
      </w:r>
      <w:r w:rsidRPr="00D00938">
        <w:t>(17)</w:t>
      </w:r>
    </w:p>
    <w:p w:rsidR="008407A7" w:rsidRPr="00D00938" w:rsidRDefault="008407A7" w:rsidP="008407A7">
      <w:pPr>
        <w:pStyle w:val="Blanc"/>
        <w:rPr>
          <w:lang w:val="ru-RU"/>
        </w:rPr>
      </w:pPr>
    </w:p>
    <w:p w:rsidR="00B77B92" w:rsidRPr="00D00938" w:rsidRDefault="0093734B" w:rsidP="004612E8">
      <w:pPr>
        <w:pStyle w:val="Note"/>
        <w:rPr>
          <w:rFonts w:asciiTheme="majorBidi" w:hAnsiTheme="majorBidi" w:cstheme="majorBidi"/>
        </w:rPr>
      </w:pPr>
      <w:r w:rsidRPr="00D00938">
        <w:rPr>
          <w:rFonts w:asciiTheme="majorBidi" w:hAnsiTheme="majorBidi" w:cstheme="majorBidi"/>
        </w:rPr>
        <w:t>ПРИМЕЧАНИЕ</w:t>
      </w:r>
      <w:r w:rsidR="00B77B92" w:rsidRPr="00D00938">
        <w:rPr>
          <w:rFonts w:asciiTheme="majorBidi" w:hAnsiTheme="majorBidi" w:cstheme="majorBidi"/>
        </w:rPr>
        <w:t> </w:t>
      </w:r>
      <w:r w:rsidR="00AE53D1" w:rsidRPr="00D00938">
        <w:rPr>
          <w:rFonts w:asciiTheme="majorBidi" w:hAnsiTheme="majorBidi" w:cstheme="majorBidi"/>
        </w:rPr>
        <w:t>1</w:t>
      </w:r>
      <w:r w:rsidR="00530DF0" w:rsidRPr="00D00938">
        <w:rPr>
          <w:rFonts w:asciiTheme="majorBidi" w:hAnsiTheme="majorBidi" w:cstheme="majorBidi"/>
        </w:rPr>
        <w:t>.</w:t>
      </w:r>
      <w:r w:rsidR="00B77B92" w:rsidRPr="00D00938">
        <w:rPr>
          <w:rFonts w:asciiTheme="majorBidi" w:hAnsiTheme="majorBidi" w:cstheme="majorBidi"/>
        </w:rPr>
        <w:t> – </w:t>
      </w:r>
      <w:r w:rsidRPr="00D00938">
        <w:rPr>
          <w:rFonts w:asciiTheme="majorBidi" w:hAnsiTheme="majorBidi" w:cstheme="majorBidi"/>
        </w:rPr>
        <w:t xml:space="preserve">Это </w:t>
      </w:r>
      <w:r w:rsidR="00F147FB" w:rsidRPr="00D00938">
        <w:rPr>
          <w:rFonts w:asciiTheme="majorBidi" w:hAnsiTheme="majorBidi" w:cstheme="majorBidi"/>
        </w:rPr>
        <w:t>р</w:t>
      </w:r>
      <w:r w:rsidRPr="00D00938">
        <w:rPr>
          <w:rFonts w:asciiTheme="majorBidi" w:hAnsiTheme="majorBidi" w:cstheme="majorBidi"/>
        </w:rPr>
        <w:t xml:space="preserve">еелевское распределение с </w:t>
      </w:r>
      <w:r w:rsidR="00B77B92" w:rsidRPr="00D00938">
        <w:rPr>
          <w:rFonts w:asciiTheme="majorBidi" w:hAnsiTheme="majorBidi" w:cstheme="majorBidi"/>
        </w:rPr>
        <w:t>2</w:t>
      </w:r>
      <w:r w:rsidR="00B77B92" w:rsidRPr="00D00938">
        <w:rPr>
          <w:rFonts w:asciiTheme="majorBidi" w:hAnsiTheme="majorBidi" w:cstheme="majorBidi"/>
          <w:i/>
          <w:iCs/>
        </w:rPr>
        <w:t>q</w:t>
      </w:r>
      <w:r w:rsidR="00B77B92" w:rsidRPr="00D00938">
        <w:rPr>
          <w:rFonts w:asciiTheme="majorBidi" w:hAnsiTheme="majorBidi" w:cstheme="majorBidi"/>
          <w:vertAlign w:val="superscript"/>
        </w:rPr>
        <w:t>2</w:t>
      </w:r>
      <w:r w:rsidR="00B77B92" w:rsidRPr="00D00938">
        <w:rPr>
          <w:rFonts w:asciiTheme="majorBidi" w:hAnsiTheme="majorBidi" w:cstheme="majorBidi"/>
        </w:rPr>
        <w:t> </w:t>
      </w:r>
      <w:r w:rsidR="004612E8" w:rsidRPr="00D00938">
        <w:rPr>
          <w:rFonts w:asciiTheme="majorBidi" w:hAnsiTheme="majorBidi" w:cstheme="majorBidi"/>
        </w:rPr>
        <w:t>=</w:t>
      </w:r>
      <w:r w:rsidR="00B77B92" w:rsidRPr="00D00938">
        <w:rPr>
          <w:rFonts w:asciiTheme="majorBidi" w:hAnsiTheme="majorBidi" w:cstheme="majorBidi"/>
        </w:rPr>
        <w:t> </w:t>
      </w:r>
      <w:r w:rsidR="00B77B92" w:rsidRPr="00D00938">
        <w:rPr>
          <w:rFonts w:asciiTheme="majorBidi" w:hAnsiTheme="majorBidi" w:cstheme="majorBidi"/>
          <w:i/>
          <w:iCs/>
        </w:rPr>
        <w:t>M</w:t>
      </w:r>
      <w:r w:rsidR="00B77B92" w:rsidRPr="00D00938">
        <w:rPr>
          <w:rFonts w:asciiTheme="majorBidi" w:hAnsiTheme="majorBidi" w:cstheme="majorBidi"/>
          <w:i/>
          <w:iCs/>
          <w:vertAlign w:val="subscript"/>
        </w:rPr>
        <w:t>r,C</w:t>
      </w:r>
      <w:r w:rsidRPr="00D00938">
        <w:rPr>
          <w:rFonts w:asciiTheme="majorBidi" w:hAnsiTheme="majorBidi" w:cstheme="majorBidi"/>
        </w:rPr>
        <w:t>, описанное в Рекомендации МСЭ</w:t>
      </w:r>
      <w:r w:rsidR="004612E8" w:rsidRPr="00D00938">
        <w:rPr>
          <w:rFonts w:asciiTheme="majorBidi" w:hAnsiTheme="majorBidi" w:cstheme="majorBidi"/>
        </w:rPr>
        <w:t>-</w:t>
      </w:r>
      <w:r w:rsidR="00B77B92" w:rsidRPr="00D00938">
        <w:rPr>
          <w:rFonts w:asciiTheme="majorBidi" w:hAnsiTheme="majorBidi" w:cstheme="majorBidi"/>
        </w:rPr>
        <w:t>R P.1057.</w:t>
      </w:r>
    </w:p>
    <w:p w:rsidR="00B77B92" w:rsidRPr="00D00938" w:rsidRDefault="00D11437" w:rsidP="0093734B">
      <w:r w:rsidRPr="00D00938">
        <w:rPr>
          <w:i/>
        </w:rPr>
        <w:t>Шаг</w:t>
      </w:r>
      <w:r w:rsidR="00B77B92" w:rsidRPr="00D00938">
        <w:rPr>
          <w:i/>
        </w:rPr>
        <w:t> 4</w:t>
      </w:r>
      <w:r w:rsidR="00B77B92" w:rsidRPr="00D00938">
        <w:t>:</w:t>
      </w:r>
      <w:r w:rsidR="004A6B2E" w:rsidRPr="00D00938">
        <w:t xml:space="preserve"> </w:t>
      </w:r>
      <w:r w:rsidR="0093734B" w:rsidRPr="00D00938">
        <w:t xml:space="preserve">Функция </w:t>
      </w:r>
      <w:r w:rsidR="00B77B92" w:rsidRPr="00D00938">
        <w:t xml:space="preserve">CDF, </w:t>
      </w:r>
      <w:r w:rsidR="0093734B" w:rsidRPr="00D00938">
        <w:t>в которой уровень сигнала </w:t>
      </w:r>
      <w:r w:rsidR="00B77B92" w:rsidRPr="00D00938">
        <w:rPr>
          <w:i/>
          <w:iCs/>
        </w:rPr>
        <w:t>x</w:t>
      </w:r>
      <w:r w:rsidR="00B77B92" w:rsidRPr="00D00938">
        <w:t xml:space="preserve"> </w:t>
      </w:r>
      <w:r w:rsidR="0093734B" w:rsidRPr="00D00938">
        <w:t>меньше порогового уровня</w:t>
      </w:r>
      <w:r w:rsidR="00B77B92" w:rsidRPr="00D00938">
        <w:t xml:space="preserve"> </w:t>
      </w:r>
      <w:r w:rsidR="00B77B92" w:rsidRPr="00D00938">
        <w:rPr>
          <w:i/>
          <w:iCs/>
        </w:rPr>
        <w:t>x</w:t>
      </w:r>
      <w:r w:rsidR="00B77B92" w:rsidRPr="00D00938">
        <w:rPr>
          <w:vertAlign w:val="subscript"/>
        </w:rPr>
        <w:t>0</w:t>
      </w:r>
      <w:r w:rsidR="00B77B92" w:rsidRPr="00D00938">
        <w:t xml:space="preserve"> </w:t>
      </w:r>
      <w:r w:rsidR="0093734B" w:rsidRPr="00D00938">
        <w:t>с вероятностью </w:t>
      </w:r>
      <w:r w:rsidR="00B77B92" w:rsidRPr="00D00938">
        <w:rPr>
          <w:i/>
          <w:iCs/>
        </w:rPr>
        <w:t>P</w:t>
      </w:r>
      <w:r w:rsidR="00B77B92" w:rsidRPr="00D00938">
        <w:t xml:space="preserve"> </w:t>
      </w:r>
      <w:r w:rsidR="0093734B" w:rsidRPr="00D00938">
        <w:t>в смешанных условиях распространения, может быть определена следующим образом</w:t>
      </w:r>
      <w:r w:rsidR="00B77B92" w:rsidRPr="00D00938">
        <w:t>:</w:t>
      </w:r>
    </w:p>
    <w:p w:rsidR="008407A7" w:rsidRPr="00D00938" w:rsidRDefault="008407A7" w:rsidP="008407A7">
      <w:pPr>
        <w:pStyle w:val="Blanc"/>
        <w:rPr>
          <w:lang w:val="ru-RU"/>
        </w:rPr>
      </w:pPr>
    </w:p>
    <w:p w:rsidR="00B77B92" w:rsidRPr="00D00938" w:rsidRDefault="00B77B92" w:rsidP="00B77B92">
      <w:pPr>
        <w:pStyle w:val="Equation"/>
      </w:pPr>
      <w:r w:rsidRPr="00D00938">
        <w:tab/>
      </w:r>
      <w:r w:rsidRPr="00D00938">
        <w:tab/>
      </w:r>
      <w:r w:rsidRPr="00D00938">
        <w:rPr>
          <w:i/>
          <w:iCs/>
        </w:rPr>
        <w:t>P</w:t>
      </w:r>
      <w:r w:rsidRPr="00D00938">
        <w:t>(</w:t>
      </w:r>
      <w:r w:rsidRPr="00D00938">
        <w:rPr>
          <w:i/>
          <w:iCs/>
        </w:rPr>
        <w:t>x</w:t>
      </w:r>
      <w:r w:rsidRPr="00D00938">
        <w:t> </w:t>
      </w:r>
      <w:r w:rsidRPr="00D00938">
        <w:rPr>
          <w:rFonts w:ascii="Symbol" w:hAnsi="Symbol"/>
        </w:rPr>
        <w:sym w:font="Symbol" w:char="F0A3"/>
      </w:r>
      <w:r w:rsidRPr="00D00938">
        <w:t> </w:t>
      </w:r>
      <w:r w:rsidRPr="00D00938">
        <w:rPr>
          <w:i/>
          <w:iCs/>
        </w:rPr>
        <w:t>x</w:t>
      </w:r>
      <w:r w:rsidRPr="00D00938">
        <w:rPr>
          <w:vertAlign w:val="subscript"/>
        </w:rPr>
        <w:t>0</w:t>
      </w:r>
      <w:r w:rsidRPr="00D00938">
        <w:t>) </w:t>
      </w:r>
      <w:r w:rsidRPr="00D00938">
        <w:rPr>
          <w:rFonts w:ascii="Symbol" w:hAnsi="Symbol"/>
        </w:rPr>
        <w:t></w:t>
      </w:r>
      <w:r w:rsidRPr="00D00938">
        <w:t> </w:t>
      </w:r>
      <w:r w:rsidRPr="00D00938">
        <w:rPr>
          <w:i/>
          <w:iCs/>
        </w:rPr>
        <w:t>P</w:t>
      </w:r>
      <w:r w:rsidRPr="00D00938">
        <w:rPr>
          <w:i/>
          <w:iCs/>
          <w:vertAlign w:val="subscript"/>
        </w:rPr>
        <w:t>A</w:t>
      </w:r>
      <w:r w:rsidRPr="00D00938">
        <w:t xml:space="preserve">  </w:t>
      </w:r>
      <w:r w:rsidRPr="00D00938">
        <w:rPr>
          <w:i/>
          <w:iCs/>
        </w:rPr>
        <w:t>f</w:t>
      </w:r>
      <w:r w:rsidRPr="00D00938">
        <w:rPr>
          <w:i/>
          <w:iCs/>
          <w:vertAlign w:val="subscript"/>
        </w:rPr>
        <w:t>A</w:t>
      </w:r>
      <w:r w:rsidRPr="00D00938">
        <w:t xml:space="preserve"> </w:t>
      </w:r>
      <w:r w:rsidRPr="00D00938">
        <w:rPr>
          <w:rFonts w:ascii="Symbol" w:hAnsi="Symbol"/>
        </w:rPr>
        <w:t></w:t>
      </w:r>
      <w:r w:rsidRPr="00D00938">
        <w:t> </w:t>
      </w:r>
      <w:r w:rsidRPr="00D00938">
        <w:rPr>
          <w:i/>
          <w:iCs/>
        </w:rPr>
        <w:t>P</w:t>
      </w:r>
      <w:r w:rsidRPr="00D00938">
        <w:rPr>
          <w:i/>
          <w:iCs/>
          <w:vertAlign w:val="subscript"/>
        </w:rPr>
        <w:t>B</w:t>
      </w:r>
      <w:r w:rsidRPr="00D00938">
        <w:t xml:space="preserve">  </w:t>
      </w:r>
      <w:r w:rsidRPr="00D00938">
        <w:rPr>
          <w:i/>
          <w:iCs/>
        </w:rPr>
        <w:t>f</w:t>
      </w:r>
      <w:r w:rsidRPr="00D00938">
        <w:rPr>
          <w:i/>
          <w:iCs/>
          <w:vertAlign w:val="subscript"/>
        </w:rPr>
        <w:t>B</w:t>
      </w:r>
      <w:r w:rsidRPr="00D00938">
        <w:t> </w:t>
      </w:r>
      <w:r w:rsidRPr="00D00938">
        <w:rPr>
          <w:rFonts w:ascii="Symbol" w:hAnsi="Symbol"/>
        </w:rPr>
        <w:t></w:t>
      </w:r>
      <w:r w:rsidRPr="00D00938">
        <w:t> </w:t>
      </w:r>
      <w:r w:rsidRPr="00D00938">
        <w:rPr>
          <w:i/>
          <w:iCs/>
        </w:rPr>
        <w:t>P</w:t>
      </w:r>
      <w:r w:rsidRPr="00D00938">
        <w:rPr>
          <w:i/>
          <w:iCs/>
          <w:vertAlign w:val="subscript"/>
        </w:rPr>
        <w:t>C</w:t>
      </w:r>
      <w:r w:rsidRPr="00D00938">
        <w:t xml:space="preserve">  </w:t>
      </w:r>
      <w:r w:rsidRPr="00D00938">
        <w:rPr>
          <w:i/>
          <w:iCs/>
        </w:rPr>
        <w:t>f</w:t>
      </w:r>
      <w:r w:rsidRPr="00D00938">
        <w:rPr>
          <w:i/>
          <w:iCs/>
          <w:vertAlign w:val="subscript"/>
        </w:rPr>
        <w:t>C</w:t>
      </w:r>
      <w:r w:rsidR="00E9113F" w:rsidRPr="00D00938">
        <w:t>.</w:t>
      </w:r>
      <w:r w:rsidR="00E9113F" w:rsidRPr="00D00938">
        <w:tab/>
      </w:r>
      <w:r w:rsidRPr="00D00938">
        <w:t>(18)</w:t>
      </w:r>
    </w:p>
    <w:p w:rsidR="008407A7" w:rsidRPr="00D00938" w:rsidRDefault="008407A7" w:rsidP="008407A7">
      <w:pPr>
        <w:pStyle w:val="Blanc"/>
        <w:rPr>
          <w:lang w:val="ru-RU"/>
        </w:rPr>
      </w:pPr>
    </w:p>
    <w:p w:rsidR="00B77B92" w:rsidRPr="00D00938" w:rsidRDefault="0093734B" w:rsidP="0093734B">
      <w:r w:rsidRPr="00D00938">
        <w:t>На рисунке</w:t>
      </w:r>
      <w:r w:rsidR="008407A7" w:rsidRPr="00D00938">
        <w:t> </w:t>
      </w:r>
      <w:r w:rsidR="00B77B92" w:rsidRPr="00D00938">
        <w:t xml:space="preserve">12 </w:t>
      </w:r>
      <w:r w:rsidRPr="00D00938">
        <w:t>показаны примеры рассчитанных функций CDF для значений параметров, данных выше, значение вероятности преобразовано в значение процентов времени</w:t>
      </w:r>
      <w:r w:rsidR="00B77B92" w:rsidRPr="00D00938">
        <w:t>.</w:t>
      </w:r>
    </w:p>
    <w:p w:rsidR="008741B2" w:rsidRPr="00D00938" w:rsidRDefault="008741B2" w:rsidP="008741B2">
      <w:pPr>
        <w:pStyle w:val="FigureNo"/>
      </w:pPr>
      <w:r w:rsidRPr="00D00938">
        <w:t>РИСУНОК 12</w:t>
      </w:r>
    </w:p>
    <w:p w:rsidR="008741B2" w:rsidRPr="00D00938" w:rsidRDefault="008741B2" w:rsidP="008741B2">
      <w:pPr>
        <w:pStyle w:val="Figuretitle"/>
      </w:pPr>
      <w:r w:rsidRPr="00D00938">
        <w:t>Примеры расчета глубины замирания в городской и пригородной зонах</w:t>
      </w:r>
      <w:r w:rsidRPr="00D00938">
        <w:br/>
        <w:t>при углах места 30</w:t>
      </w:r>
      <w:r w:rsidRPr="00D00938">
        <w:rPr>
          <w:rFonts w:ascii="Times New Roman" w:hAnsi="Times New Roman"/>
        </w:rPr>
        <w:t>°</w:t>
      </w:r>
      <w:r w:rsidRPr="00D00938">
        <w:t xml:space="preserve"> и 45</w:t>
      </w:r>
      <w:r w:rsidRPr="00D00938">
        <w:rPr>
          <w:rFonts w:ascii="Times New Roman" w:hAnsi="Times New Roman"/>
        </w:rPr>
        <w:t>°</w:t>
      </w:r>
      <w:r w:rsidRPr="00D00938">
        <w:t xml:space="preserve"> (1,5</w:t>
      </w:r>
      <w:r w:rsidRPr="00D00938">
        <w:sym w:font="Symbol" w:char="F02D"/>
      </w:r>
      <w:r w:rsidR="002C0E77" w:rsidRPr="00D00938">
        <w:t>2,5 ГГ</w:t>
      </w:r>
      <w:r w:rsidRPr="00D00938">
        <w:t xml:space="preserve">ц, усиление антенны </w:t>
      </w:r>
      <w:r w:rsidRPr="00D00938">
        <w:rPr>
          <w:rFonts w:cs="Times New Roman Bold"/>
        </w:rPr>
        <w:t>≤</w:t>
      </w:r>
      <w:r w:rsidRPr="00D00938">
        <w:t>10 дБ)</w:t>
      </w:r>
    </w:p>
    <w:p w:rsidR="00B77B92" w:rsidRPr="00D00938" w:rsidRDefault="002C0E77" w:rsidP="002C0E77">
      <w:pPr>
        <w:pStyle w:val="Figure"/>
      </w:pPr>
      <w:r w:rsidRPr="00D00938">
        <w:object w:dxaOrig="7671" w:dyaOrig="8223">
          <v:shape id="_x0000_i1072" type="#_x0000_t75" style="width:383.4pt;height:381pt" o:ole="" o:allowoverlap="f">
            <v:imagedata r:id="rId108" o:title="" croptop="4852f"/>
          </v:shape>
          <o:OLEObject Type="Embed" ProgID="CorelDRAW.Graphic.14" ShapeID="_x0000_i1072" DrawAspect="Content" ObjectID="_1334145870" r:id="rId109"/>
        </w:object>
      </w:r>
    </w:p>
    <w:bookmarkEnd w:id="22"/>
    <w:bookmarkEnd w:id="23"/>
    <w:p w:rsidR="00B77B92" w:rsidRPr="00D00938" w:rsidRDefault="00B77B92" w:rsidP="002C0E77">
      <w:pPr>
        <w:pStyle w:val="Heading2"/>
      </w:pPr>
      <w:r w:rsidRPr="00D00938">
        <w:lastRenderedPageBreak/>
        <w:t>6.2</w:t>
      </w:r>
      <w:r w:rsidRPr="00D00938">
        <w:tab/>
      </w:r>
      <w:r w:rsidR="0036796F" w:rsidRPr="00D00938">
        <w:t xml:space="preserve">Прогноз статистики </w:t>
      </w:r>
      <w:r w:rsidR="00417F68" w:rsidRPr="00D00938">
        <w:t>продолжительности</w:t>
      </w:r>
      <w:r w:rsidR="0036796F" w:rsidRPr="00D00938">
        <w:t xml:space="preserve"> состояний для одной линии связи</w:t>
      </w:r>
    </w:p>
    <w:p w:rsidR="00B77B92" w:rsidRPr="00D00938" w:rsidRDefault="0036796F" w:rsidP="004E7A0F">
      <w:r w:rsidRPr="00D00938">
        <w:t xml:space="preserve">Для имитации и оценки характеристик приемников СПСС необходимо знать </w:t>
      </w:r>
      <w:r w:rsidR="00417F68" w:rsidRPr="00D00938">
        <w:t>продолжительность</w:t>
      </w:r>
      <w:r w:rsidRPr="00D00938">
        <w:t xml:space="preserve"> по времени или</w:t>
      </w:r>
      <w:r w:rsidR="007E68E4" w:rsidRPr="00D00938">
        <w:t>, что то же самое,</w:t>
      </w:r>
      <w:r w:rsidRPr="00D00938">
        <w:t xml:space="preserve"> расстояние, пройденное в каждом из трех состояний</w:t>
      </w:r>
      <w:r w:rsidR="007E68E4" w:rsidRPr="00D00938">
        <w:t>, классифицируемых как открытое, затененное и перекрытое</w:t>
      </w:r>
      <w:r w:rsidR="00B77B92" w:rsidRPr="00D00938">
        <w:t xml:space="preserve">. </w:t>
      </w:r>
      <w:r w:rsidR="007E68E4" w:rsidRPr="00D00938">
        <w:t>Наряду с вероятностью перехода состояний в модели полу-Маркова состояния для имитации канала СПСС для одного спутника</w:t>
      </w:r>
      <w:r w:rsidR="000154BB" w:rsidRPr="00D00938">
        <w:t xml:space="preserve"> </w:t>
      </w:r>
      <w:r w:rsidR="004E7A0F" w:rsidRPr="00D00938">
        <w:t xml:space="preserve">ГСО </w:t>
      </w:r>
      <w:r w:rsidR="000154BB" w:rsidRPr="00D00938">
        <w:t>может использоваться распределение продолжительности состояния</w:t>
      </w:r>
      <w:r w:rsidR="00B77B92" w:rsidRPr="00D00938">
        <w:t>.</w:t>
      </w:r>
    </w:p>
    <w:p w:rsidR="00B77B92" w:rsidRPr="00D00938" w:rsidRDefault="00417F68" w:rsidP="004E7A0F">
      <w:r w:rsidRPr="00D00938">
        <w:t xml:space="preserve">Распределение продолжительности </w:t>
      </w:r>
      <w:r w:rsidR="00B77B92" w:rsidRPr="00D00938">
        <w:rPr>
          <w:i/>
          <w:iCs/>
        </w:rPr>
        <w:t xml:space="preserve">D </w:t>
      </w:r>
      <w:r w:rsidR="00B77B92" w:rsidRPr="00D00938">
        <w:t>(</w:t>
      </w:r>
      <w:r w:rsidRPr="00D00938">
        <w:t>м)</w:t>
      </w:r>
      <w:r w:rsidR="00B77B92" w:rsidRPr="00D00938">
        <w:t xml:space="preserve"> </w:t>
      </w:r>
      <w:r w:rsidRPr="00D00938">
        <w:t>нахождения в каждом из состояний </w:t>
      </w:r>
      <w:r w:rsidR="00B77B92" w:rsidRPr="00D00938">
        <w:t>A, B</w:t>
      </w:r>
      <w:r w:rsidRPr="00D00938">
        <w:t xml:space="preserve"> и </w:t>
      </w:r>
      <w:r w:rsidR="00B77B92" w:rsidRPr="00D00938">
        <w:t>C</w:t>
      </w:r>
      <w:r w:rsidRPr="00D00938">
        <w:t xml:space="preserve"> было выведено на основании результатов набора придорожных измерений</w:t>
      </w:r>
      <w:r w:rsidR="00E96B57" w:rsidRPr="00D00938">
        <w:t>, выполненных в Соединенном Королевстве в зимние месяцы, в которых использовалась частота</w:t>
      </w:r>
      <w:r w:rsidRPr="00D00938">
        <w:t xml:space="preserve"> </w:t>
      </w:r>
      <w:r w:rsidR="00E96B57" w:rsidRPr="00D00938">
        <w:t>примерно</w:t>
      </w:r>
      <w:r w:rsidR="00B77B92" w:rsidRPr="00D00938">
        <w:t xml:space="preserve"> 1</w:t>
      </w:r>
      <w:r w:rsidR="00E96B57" w:rsidRPr="00D00938">
        <w:t>,</w:t>
      </w:r>
      <w:r w:rsidR="00B77B92" w:rsidRPr="00D00938">
        <w:t>5</w:t>
      </w:r>
      <w:r w:rsidR="008952DE" w:rsidRPr="00D00938">
        <w:t> ГГц</w:t>
      </w:r>
      <w:r w:rsidR="00B77B92" w:rsidRPr="00D00938">
        <w:t xml:space="preserve"> </w:t>
      </w:r>
      <w:r w:rsidR="00E96B57" w:rsidRPr="00D00938">
        <w:t>и спутник</w:t>
      </w:r>
      <w:r w:rsidR="004E7A0F" w:rsidRPr="00D00938">
        <w:t xml:space="preserve"> ГСО</w:t>
      </w:r>
      <w:r w:rsidR="00B77B92" w:rsidRPr="00D00938">
        <w:t xml:space="preserve">. </w:t>
      </w:r>
      <w:r w:rsidR="00E96B57" w:rsidRPr="00D00938">
        <w:t>Измерения проводились в пригородах Лондона в двух разных условиях: пригород, в котором имеются открытые области, неплотно окруженные деревьями дороги и двухэтажные дома; и густо покрытый лесом пригород</w:t>
      </w:r>
      <w:r w:rsidR="00B77B92" w:rsidRPr="00D00938">
        <w:t xml:space="preserve">. </w:t>
      </w:r>
      <w:r w:rsidR="00E96B57" w:rsidRPr="00D00938">
        <w:t>Угол места на спутник составлял</w:t>
      </w:r>
      <w:r w:rsidR="00B77B92" w:rsidRPr="00D00938">
        <w:t xml:space="preserve"> 29° </w:t>
      </w:r>
      <w:r w:rsidR="00E96B57" w:rsidRPr="00D00938">
        <w:t>для одного набора измерений в пригороде и лесной зоне</w:t>
      </w:r>
      <w:r w:rsidR="00B77B92" w:rsidRPr="00D00938">
        <w:t xml:space="preserve"> (</w:t>
      </w:r>
      <w:r w:rsidR="00E96B57" w:rsidRPr="00D00938">
        <w:t>пригород </w:t>
      </w:r>
      <w:r w:rsidR="00B77B92" w:rsidRPr="00D00938">
        <w:t xml:space="preserve">(I) </w:t>
      </w:r>
      <w:r w:rsidR="00E96B57" w:rsidRPr="00D00938">
        <w:t>и лесная зона</w:t>
      </w:r>
      <w:r w:rsidR="00B77B92" w:rsidRPr="00D00938">
        <w:t xml:space="preserve">) </w:t>
      </w:r>
      <w:r w:rsidR="00E96B57" w:rsidRPr="00D00938">
        <w:t>и</w:t>
      </w:r>
      <w:r w:rsidR="00B77B92" w:rsidRPr="00D00938">
        <w:t xml:space="preserve"> 13° </w:t>
      </w:r>
      <w:r w:rsidR="00E96B57" w:rsidRPr="00D00938">
        <w:t>для второго набора измерений в пригороде</w:t>
      </w:r>
      <w:r w:rsidR="00B77B92" w:rsidRPr="00D00938">
        <w:t xml:space="preserve"> (</w:t>
      </w:r>
      <w:r w:rsidR="00E96B57" w:rsidRPr="00D00938">
        <w:t>пригород </w:t>
      </w:r>
      <w:r w:rsidR="00B77B92" w:rsidRPr="00D00938">
        <w:t xml:space="preserve">(II)). </w:t>
      </w:r>
      <w:r w:rsidR="00E96B57" w:rsidRPr="00D00938">
        <w:t>Использовалась всенаправленная антенна, установленная на автофургоне</w:t>
      </w:r>
      <w:r w:rsidR="00B77B92" w:rsidRPr="00D00938">
        <w:t xml:space="preserve">. </w:t>
      </w:r>
      <w:r w:rsidR="00DF7C94" w:rsidRPr="00D00938">
        <w:t xml:space="preserve">Для сортировки результатов измерений по трем состояниям в отношении среднего уровня мощности применялись пороговые значения </w:t>
      </w:r>
      <w:r w:rsidR="00B77B92" w:rsidRPr="00D00938">
        <w:t xml:space="preserve">5 </w:t>
      </w:r>
      <w:r w:rsidR="00DF7C94" w:rsidRPr="00D00938">
        <w:t>и</w:t>
      </w:r>
      <w:r w:rsidR="00B77B92" w:rsidRPr="00D00938">
        <w:t xml:space="preserve"> 10</w:t>
      </w:r>
      <w:r w:rsidR="00DF7C94" w:rsidRPr="00D00938">
        <w:t> дБ</w:t>
      </w:r>
      <w:r w:rsidR="00B77B92" w:rsidRPr="00D00938">
        <w:t xml:space="preserve"> (</w:t>
      </w:r>
      <w:r w:rsidR="00DF7C94" w:rsidRPr="00D00938">
        <w:t>см. таблицу</w:t>
      </w:r>
      <w:r w:rsidR="00B77B92" w:rsidRPr="00D00938">
        <w:t> 5).</w:t>
      </w:r>
    </w:p>
    <w:p w:rsidR="00B77B92" w:rsidRPr="00D00938" w:rsidRDefault="00DF7C94" w:rsidP="00DF7C94">
      <w:r w:rsidRPr="00D00938">
        <w:t>На основании сравнения с длительностью замираний и длительностью незамираний, данными в п.</w:t>
      </w:r>
      <w:r w:rsidR="00B77B92" w:rsidRPr="00D00938">
        <w:t xml:space="preserve"> 4.1, </w:t>
      </w:r>
      <w:r w:rsidRPr="00D00938">
        <w:t>были получены следующие распределения продолжительности состояния</w:t>
      </w:r>
      <w:r w:rsidR="00B77B92" w:rsidRPr="00D00938">
        <w:t>:</w:t>
      </w:r>
    </w:p>
    <w:p w:rsidR="00B77B92" w:rsidRPr="00D00938" w:rsidRDefault="00DF7C94" w:rsidP="00DF7C94">
      <w:r w:rsidRPr="00D00938">
        <w:t xml:space="preserve">Распределение </w:t>
      </w:r>
      <w:r w:rsidR="00D830F9" w:rsidRPr="00D00938">
        <w:t>степенного типа</w:t>
      </w:r>
      <w:r w:rsidRPr="00D00938">
        <w:t xml:space="preserve"> для продолжительности состояния А</w:t>
      </w:r>
      <w:r w:rsidR="00B77B92" w:rsidRPr="00D00938">
        <w:t>:</w:t>
      </w:r>
    </w:p>
    <w:p w:rsidR="002D35E6" w:rsidRPr="00D00938" w:rsidRDefault="002D35E6" w:rsidP="002D35E6">
      <w:pPr>
        <w:pStyle w:val="Blanc"/>
        <w:rPr>
          <w:lang w:val="ru-RU"/>
        </w:rPr>
      </w:pPr>
    </w:p>
    <w:p w:rsidR="00B77B92" w:rsidRPr="00D00938" w:rsidRDefault="00B77B92" w:rsidP="00B77B92">
      <w:pPr>
        <w:pStyle w:val="Equation"/>
      </w:pPr>
      <w:r w:rsidRPr="00D00938">
        <w:tab/>
      </w:r>
      <w:r w:rsidRPr="00D00938">
        <w:tab/>
      </w:r>
      <w:r w:rsidRPr="00D00938">
        <w:rPr>
          <w:position w:val="-10"/>
        </w:rPr>
        <w:object w:dxaOrig="2120" w:dyaOrig="420">
          <v:shape id="_x0000_i1073" type="#_x0000_t75" style="width:105.6pt;height:21pt" o:ole="">
            <v:imagedata r:id="rId110" o:title=""/>
          </v:shape>
          <o:OLEObject Type="Embed" ProgID="Equation.3" ShapeID="_x0000_i1073" DrawAspect="Content" ObjectID="_1334145871" r:id="rId111"/>
        </w:object>
      </w:r>
      <w:r w:rsidR="00DF7C94" w:rsidRPr="00D00938">
        <w:t>,</w:t>
      </w:r>
      <w:r w:rsidRPr="00D00938">
        <w:tab/>
        <w:t>(19)</w:t>
      </w:r>
    </w:p>
    <w:p w:rsidR="00B77B92" w:rsidRPr="00D00938" w:rsidRDefault="00E52AAF" w:rsidP="00DF7C94">
      <w:pPr>
        <w:pStyle w:val="Equationlegend"/>
        <w:rPr>
          <w:lang w:val="ru-RU"/>
        </w:rPr>
      </w:pPr>
      <w:r w:rsidRPr="00D00938">
        <w:rPr>
          <w:lang w:val="ru-RU"/>
        </w:rPr>
        <w:t>г</w:t>
      </w:r>
      <w:r w:rsidR="00DF7C94" w:rsidRPr="00D00938">
        <w:rPr>
          <w:lang w:val="ru-RU"/>
        </w:rPr>
        <w:t>де параметры</w:t>
      </w:r>
      <w:r w:rsidR="00B77B92" w:rsidRPr="00D00938">
        <w:rPr>
          <w:lang w:val="ru-RU"/>
        </w:rPr>
        <w:t xml:space="preserve"> </w:t>
      </w:r>
      <w:r w:rsidR="00B77B92" w:rsidRPr="00D00938">
        <w:rPr>
          <w:iCs/>
          <w:lang w:val="ru-RU"/>
        </w:rPr>
        <w:sym w:font="Symbol" w:char="F062"/>
      </w:r>
      <w:r w:rsidR="00B77B92" w:rsidRPr="00D00938">
        <w:rPr>
          <w:lang w:val="ru-RU"/>
        </w:rPr>
        <w:t xml:space="preserve"> </w:t>
      </w:r>
      <w:r w:rsidR="00DF7C94" w:rsidRPr="00D00938">
        <w:rPr>
          <w:lang w:val="ru-RU"/>
        </w:rPr>
        <w:t>и</w:t>
      </w:r>
      <w:r w:rsidR="00B77B92" w:rsidRPr="00D00938">
        <w:rPr>
          <w:lang w:val="ru-RU"/>
        </w:rPr>
        <w:t xml:space="preserve"> </w:t>
      </w:r>
      <w:r w:rsidR="00B77B92" w:rsidRPr="00D00938">
        <w:rPr>
          <w:iCs/>
          <w:lang w:val="ru-RU"/>
        </w:rPr>
        <w:sym w:font="Symbol" w:char="F067"/>
      </w:r>
      <w:r w:rsidR="004A6B2E" w:rsidRPr="00D00938">
        <w:rPr>
          <w:i/>
          <w:lang w:val="ru-RU"/>
        </w:rPr>
        <w:t xml:space="preserve"> </w:t>
      </w:r>
      <w:r w:rsidR="00DF7C94" w:rsidRPr="00D00938">
        <w:rPr>
          <w:lang w:val="ru-RU"/>
        </w:rPr>
        <w:t>зависят от степени оптич</w:t>
      </w:r>
      <w:r w:rsidR="002C0E77" w:rsidRPr="00D00938">
        <w:rPr>
          <w:lang w:val="ru-RU"/>
        </w:rPr>
        <w:t>еского затенения</w:t>
      </w:r>
      <w:r w:rsidR="00DF7C94" w:rsidRPr="00D00938">
        <w:rPr>
          <w:lang w:val="ru-RU"/>
        </w:rPr>
        <w:t xml:space="preserve"> и </w:t>
      </w:r>
      <w:r w:rsidR="00B77B92" w:rsidRPr="00D00938">
        <w:rPr>
          <w:position w:val="-10"/>
          <w:lang w:val="ru-RU"/>
        </w:rPr>
        <w:object w:dxaOrig="880" w:dyaOrig="420">
          <v:shape id="_x0000_i1074" type="#_x0000_t75" style="width:43.8pt;height:21pt" o:ole="">
            <v:imagedata r:id="rId112" o:title=""/>
          </v:shape>
          <o:OLEObject Type="Embed" ProgID="Equation.3" ShapeID="_x0000_i1074" DrawAspect="Content" ObjectID="_1334145872" r:id="rId113"/>
        </w:object>
      </w:r>
    </w:p>
    <w:p w:rsidR="00B77B92" w:rsidRPr="00D00938" w:rsidRDefault="00DF7C94" w:rsidP="002C0E77">
      <w:r w:rsidRPr="00D00938">
        <w:t>Распределение продолжительности для состояний </w:t>
      </w:r>
      <w:r w:rsidR="00B77B92" w:rsidRPr="00D00938">
        <w:t xml:space="preserve">B </w:t>
      </w:r>
      <w:r w:rsidRPr="00D00938">
        <w:t>и </w:t>
      </w:r>
      <w:r w:rsidR="00B77B92" w:rsidRPr="00D00938">
        <w:t xml:space="preserve">C </w:t>
      </w:r>
      <w:r w:rsidRPr="00D00938">
        <w:t xml:space="preserve">является логарифмически нормальной моделью, действительной для </w:t>
      </w:r>
      <w:r w:rsidR="00B77B92" w:rsidRPr="00D00938">
        <w:rPr>
          <w:i/>
        </w:rPr>
        <w:t>d</w:t>
      </w:r>
      <w:r w:rsidR="00B77B92" w:rsidRPr="00D00938">
        <w:t xml:space="preserve"> </w:t>
      </w:r>
      <w:r w:rsidR="00B77B92" w:rsidRPr="00D00938">
        <w:sym w:font="Symbol" w:char="F0B3"/>
      </w:r>
      <w:r w:rsidR="00B77B92" w:rsidRPr="00D00938">
        <w:t xml:space="preserve"> 0</w:t>
      </w:r>
      <w:r w:rsidRPr="00D00938">
        <w:t>,</w:t>
      </w:r>
      <w:r w:rsidR="00B77B92" w:rsidRPr="00D00938">
        <w:t>1</w:t>
      </w:r>
      <w:r w:rsidRPr="00D00938">
        <w:t> м</w:t>
      </w:r>
      <w:r w:rsidR="00B77B92" w:rsidRPr="00D00938">
        <w:t>:</w:t>
      </w:r>
    </w:p>
    <w:p w:rsidR="002D35E6" w:rsidRPr="00D00938" w:rsidRDefault="002D35E6" w:rsidP="002D35E6">
      <w:pPr>
        <w:pStyle w:val="Blanc"/>
        <w:rPr>
          <w:lang w:val="ru-RU"/>
        </w:rPr>
      </w:pPr>
    </w:p>
    <w:p w:rsidR="00B77B92" w:rsidRPr="00D00938" w:rsidRDefault="00B77B92" w:rsidP="00B77B92">
      <w:pPr>
        <w:pStyle w:val="Equation"/>
      </w:pPr>
      <w:r w:rsidRPr="00D00938">
        <w:tab/>
      </w:r>
      <w:r w:rsidRPr="00D00938">
        <w:tab/>
      </w:r>
      <w:r w:rsidRPr="00D00938">
        <w:rPr>
          <w:position w:val="-14"/>
        </w:rPr>
        <w:object w:dxaOrig="4640" w:dyaOrig="420">
          <v:shape id="_x0000_i1075" type="#_x0000_t75" style="width:232.2pt;height:21pt" o:ole="">
            <v:imagedata r:id="rId114" o:title=""/>
          </v:shape>
          <o:OLEObject Type="Embed" ProgID="Equation.3" ShapeID="_x0000_i1075" DrawAspect="Content" ObjectID="_1334145873" r:id="rId115"/>
        </w:object>
      </w:r>
      <w:r w:rsidR="00DF7C94" w:rsidRPr="00D00938">
        <w:t>,</w:t>
      </w:r>
      <w:r w:rsidRPr="00D00938">
        <w:tab/>
        <w:t>(20)</w:t>
      </w:r>
    </w:p>
    <w:p w:rsidR="00B77B92" w:rsidRPr="00D00938" w:rsidRDefault="00DF7C94" w:rsidP="00DF7C94">
      <w:pPr>
        <w:pStyle w:val="Equationlegend"/>
        <w:ind w:left="0" w:firstLine="0"/>
        <w:rPr>
          <w:lang w:val="ru-RU"/>
        </w:rPr>
      </w:pPr>
      <w:r w:rsidRPr="00D00938">
        <w:rPr>
          <w:lang w:val="ru-RU"/>
        </w:rPr>
        <w:t>где</w:t>
      </w:r>
      <w:r w:rsidR="00B77B92" w:rsidRPr="00D00938">
        <w:rPr>
          <w:lang w:val="ru-RU"/>
        </w:rPr>
        <w:t xml:space="preserve"> </w:t>
      </w:r>
      <w:r w:rsidR="00B77B92" w:rsidRPr="00D00938">
        <w:rPr>
          <w:iCs/>
          <w:lang w:val="ru-RU"/>
        </w:rPr>
        <w:sym w:font="Symbol" w:char="F073"/>
      </w:r>
      <w:r w:rsidRPr="00D00938">
        <w:rPr>
          <w:iCs/>
          <w:lang w:val="ru-RU"/>
        </w:rPr>
        <w:t> – стандартное отклонение</w:t>
      </w:r>
      <w:r w:rsidR="00B77B92" w:rsidRPr="00D00938">
        <w:rPr>
          <w:lang w:val="ru-RU"/>
        </w:rPr>
        <w:t xml:space="preserve"> ln(</w:t>
      </w:r>
      <w:r w:rsidR="00B77B92" w:rsidRPr="00D00938">
        <w:rPr>
          <w:i/>
          <w:iCs/>
          <w:lang w:val="ru-RU"/>
        </w:rPr>
        <w:t>d</w:t>
      </w:r>
      <w:r w:rsidR="00B77B92" w:rsidRPr="00D00938">
        <w:rPr>
          <w:rFonts w:ascii="Tms Rmn" w:hAnsi="Tms Rmn"/>
          <w:sz w:val="12"/>
          <w:lang w:val="ru-RU"/>
        </w:rPr>
        <w:t> </w:t>
      </w:r>
      <w:r w:rsidR="00B77B92" w:rsidRPr="00D00938">
        <w:rPr>
          <w:lang w:val="ru-RU"/>
        </w:rPr>
        <w:t>), ln(</w:t>
      </w:r>
      <w:r w:rsidR="00B77B92" w:rsidRPr="00D00938">
        <w:rPr>
          <w:lang w:val="ru-RU"/>
        </w:rPr>
        <w:sym w:font="Symbol" w:char="F061"/>
      </w:r>
      <w:r w:rsidR="00B77B92" w:rsidRPr="00D00938">
        <w:rPr>
          <w:lang w:val="ru-RU"/>
        </w:rPr>
        <w:t>)</w:t>
      </w:r>
      <w:r w:rsidRPr="00D00938">
        <w:rPr>
          <w:lang w:val="ru-RU"/>
        </w:rPr>
        <w:t xml:space="preserve"> – среднее значение </w:t>
      </w:r>
      <w:r w:rsidR="00B77B92" w:rsidRPr="00D00938">
        <w:rPr>
          <w:lang w:val="ru-RU"/>
        </w:rPr>
        <w:t>ln(</w:t>
      </w:r>
      <w:r w:rsidR="00B77B92" w:rsidRPr="00D00938">
        <w:rPr>
          <w:i/>
          <w:iCs/>
          <w:lang w:val="ru-RU"/>
        </w:rPr>
        <w:t>d</w:t>
      </w:r>
      <w:r w:rsidR="00B77B92" w:rsidRPr="00D00938">
        <w:rPr>
          <w:rFonts w:ascii="Tms Rmn" w:hAnsi="Tms Rmn"/>
          <w:sz w:val="12"/>
          <w:lang w:val="ru-RU"/>
        </w:rPr>
        <w:t> </w:t>
      </w:r>
      <w:r w:rsidR="00B77B92" w:rsidRPr="00D00938">
        <w:rPr>
          <w:lang w:val="ru-RU"/>
        </w:rPr>
        <w:t>)</w:t>
      </w:r>
      <w:r w:rsidRPr="00D00938">
        <w:rPr>
          <w:lang w:val="ru-RU"/>
        </w:rPr>
        <w:t xml:space="preserve">, а </w:t>
      </w:r>
      <w:r w:rsidR="00B77B92" w:rsidRPr="00D00938">
        <w:rPr>
          <w:lang w:val="ru-RU"/>
        </w:rPr>
        <w:t>erf</w:t>
      </w:r>
      <w:r w:rsidRPr="00D00938">
        <w:rPr>
          <w:lang w:val="ru-RU"/>
        </w:rPr>
        <w:t> – определено в Рекомендации</w:t>
      </w:r>
      <w:r w:rsidR="00B77B92" w:rsidRPr="00D00938">
        <w:rPr>
          <w:lang w:val="ru-RU"/>
        </w:rPr>
        <w:t xml:space="preserve"> </w:t>
      </w:r>
      <w:r w:rsidRPr="00D00938">
        <w:rPr>
          <w:lang w:val="ru-RU"/>
        </w:rPr>
        <w:t>МСЭ</w:t>
      </w:r>
      <w:r w:rsidR="00B77B92" w:rsidRPr="00D00938">
        <w:rPr>
          <w:lang w:val="ru-RU"/>
        </w:rPr>
        <w:t>-R P.1057.</w:t>
      </w:r>
    </w:p>
    <w:p w:rsidR="00B77B92" w:rsidRPr="00D00938" w:rsidRDefault="00914333" w:rsidP="00910682">
      <w:r w:rsidRPr="00D00938">
        <w:t>Выведенные значения параметров для распределений продолжительности трех состояний и соответствующие вероятности перехода состояни</w:t>
      </w:r>
      <w:r w:rsidR="00910682" w:rsidRPr="00D00938">
        <w:t>й</w:t>
      </w:r>
      <w:r w:rsidRPr="00D00938">
        <w:t xml:space="preserve"> представлены в таблице </w:t>
      </w:r>
      <w:r w:rsidR="00B77B92" w:rsidRPr="00D00938">
        <w:t>5.</w:t>
      </w:r>
    </w:p>
    <w:p w:rsidR="00B77B92" w:rsidRPr="00D00938" w:rsidRDefault="00F946F3" w:rsidP="002C0E77">
      <w:pPr>
        <w:pStyle w:val="TableNo"/>
      </w:pPr>
      <w:r w:rsidRPr="00D00938">
        <w:t>ТАБЛИЦА</w:t>
      </w:r>
      <w:r w:rsidR="00B77B92" w:rsidRPr="00D00938">
        <w:t xml:space="preserve"> 5</w:t>
      </w:r>
    </w:p>
    <w:p w:rsidR="00B77B92" w:rsidRPr="00D00938" w:rsidRDefault="00F946F3" w:rsidP="00F946F3">
      <w:pPr>
        <w:pStyle w:val="Tabletitle"/>
      </w:pPr>
      <w:r w:rsidRPr="00D00938">
        <w:t xml:space="preserve">Параметры для распределений продолжительности состояний и </w:t>
      </w:r>
      <w:r w:rsidRPr="00D00938">
        <w:br/>
        <w:t>вероятностей перехода состояний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F"/>
      </w:tblPr>
      <w:tblGrid>
        <w:gridCol w:w="1701"/>
        <w:gridCol w:w="685"/>
        <w:gridCol w:w="685"/>
        <w:gridCol w:w="680"/>
        <w:gridCol w:w="680"/>
        <w:gridCol w:w="685"/>
        <w:gridCol w:w="685"/>
        <w:gridCol w:w="641"/>
        <w:gridCol w:w="641"/>
        <w:gridCol w:w="641"/>
        <w:gridCol w:w="641"/>
        <w:gridCol w:w="641"/>
        <w:gridCol w:w="641"/>
      </w:tblGrid>
      <w:tr w:rsidR="00B77B92" w:rsidRPr="00D00938">
        <w:trPr>
          <w:trHeight w:val="180"/>
          <w:jc w:val="center"/>
        </w:trPr>
        <w:tc>
          <w:tcPr>
            <w:tcW w:w="1701" w:type="dxa"/>
          </w:tcPr>
          <w:p w:rsidR="00B77B92" w:rsidRPr="00D00938" w:rsidRDefault="00B77B92" w:rsidP="002D35E6">
            <w:pPr>
              <w:pStyle w:val="Tablehead"/>
              <w:rPr>
                <w:sz w:val="20"/>
              </w:rPr>
            </w:pPr>
          </w:p>
        </w:tc>
        <w:tc>
          <w:tcPr>
            <w:tcW w:w="0" w:type="auto"/>
            <w:gridSpan w:val="2"/>
          </w:tcPr>
          <w:p w:rsidR="00B77B92" w:rsidRPr="00D00938" w:rsidRDefault="001152DD" w:rsidP="002D35E6">
            <w:pPr>
              <w:pStyle w:val="Tablehead"/>
              <w:rPr>
                <w:bCs/>
                <w:sz w:val="20"/>
              </w:rPr>
            </w:pPr>
            <w:r w:rsidRPr="00D00938">
              <w:rPr>
                <w:bCs/>
                <w:sz w:val="20"/>
              </w:rPr>
              <w:t>Состояние</w:t>
            </w:r>
            <w:r w:rsidR="00B77B92" w:rsidRPr="00D00938">
              <w:rPr>
                <w:bCs/>
                <w:sz w:val="20"/>
              </w:rPr>
              <w:t xml:space="preserve"> A</w:t>
            </w:r>
          </w:p>
        </w:tc>
        <w:tc>
          <w:tcPr>
            <w:tcW w:w="0" w:type="auto"/>
            <w:gridSpan w:val="2"/>
          </w:tcPr>
          <w:p w:rsidR="00B77B92" w:rsidRPr="00D00938" w:rsidRDefault="001152DD" w:rsidP="002D35E6">
            <w:pPr>
              <w:pStyle w:val="Tablehead"/>
              <w:rPr>
                <w:bCs/>
                <w:sz w:val="20"/>
              </w:rPr>
            </w:pPr>
            <w:r w:rsidRPr="00D00938">
              <w:rPr>
                <w:bCs/>
                <w:sz w:val="20"/>
              </w:rPr>
              <w:t>Состояние</w:t>
            </w:r>
            <w:r w:rsidR="00B77B92" w:rsidRPr="00D00938">
              <w:rPr>
                <w:bCs/>
                <w:sz w:val="20"/>
              </w:rPr>
              <w:t xml:space="preserve"> B</w:t>
            </w:r>
          </w:p>
        </w:tc>
        <w:tc>
          <w:tcPr>
            <w:tcW w:w="0" w:type="auto"/>
            <w:gridSpan w:val="2"/>
          </w:tcPr>
          <w:p w:rsidR="00B77B92" w:rsidRPr="00D00938" w:rsidRDefault="001152DD" w:rsidP="002D35E6">
            <w:pPr>
              <w:pStyle w:val="Tablehead"/>
              <w:rPr>
                <w:bCs/>
                <w:sz w:val="20"/>
              </w:rPr>
            </w:pPr>
            <w:r w:rsidRPr="00D00938">
              <w:rPr>
                <w:bCs/>
                <w:sz w:val="20"/>
              </w:rPr>
              <w:t>Состояние</w:t>
            </w:r>
            <w:r w:rsidR="00B77B92" w:rsidRPr="00D00938">
              <w:rPr>
                <w:bCs/>
                <w:sz w:val="20"/>
              </w:rPr>
              <w:t xml:space="preserve"> C</w:t>
            </w:r>
          </w:p>
        </w:tc>
        <w:tc>
          <w:tcPr>
            <w:tcW w:w="0" w:type="auto"/>
            <w:gridSpan w:val="6"/>
          </w:tcPr>
          <w:p w:rsidR="00B77B92" w:rsidRPr="00D00938" w:rsidRDefault="001152DD" w:rsidP="002D35E6">
            <w:pPr>
              <w:pStyle w:val="Tablehead"/>
              <w:rPr>
                <w:bCs/>
                <w:sz w:val="20"/>
              </w:rPr>
            </w:pPr>
            <w:r w:rsidRPr="00D00938">
              <w:rPr>
                <w:bCs/>
                <w:sz w:val="20"/>
              </w:rPr>
              <w:t>Вероятности перехода состояни</w:t>
            </w:r>
            <w:r w:rsidR="002C0E77" w:rsidRPr="00D00938">
              <w:rPr>
                <w:bCs/>
                <w:sz w:val="20"/>
              </w:rPr>
              <w:t>й</w:t>
            </w:r>
          </w:p>
        </w:tc>
      </w:tr>
      <w:tr w:rsidR="00B77B92" w:rsidRPr="00D00938">
        <w:trPr>
          <w:trHeight w:val="180"/>
          <w:jc w:val="center"/>
        </w:trPr>
        <w:tc>
          <w:tcPr>
            <w:tcW w:w="1701" w:type="dxa"/>
          </w:tcPr>
          <w:p w:rsidR="00B77B92" w:rsidRPr="00D00938" w:rsidRDefault="00910682" w:rsidP="002D35E6">
            <w:pPr>
              <w:pStyle w:val="Tabletext"/>
              <w:rPr>
                <w:b/>
                <w:bCs/>
                <w:sz w:val="20"/>
              </w:rPr>
            </w:pPr>
            <w:r w:rsidRPr="00D00938">
              <w:rPr>
                <w:b/>
                <w:bCs/>
                <w:sz w:val="20"/>
              </w:rPr>
              <w:t>Условия</w:t>
            </w:r>
          </w:p>
        </w:tc>
        <w:tc>
          <w:tcPr>
            <w:tcW w:w="0" w:type="auto"/>
          </w:tcPr>
          <w:p w:rsidR="00B77B92" w:rsidRPr="00D00938" w:rsidRDefault="00B77B92" w:rsidP="002D35E6">
            <w:pPr>
              <w:pStyle w:val="Tabletext"/>
              <w:jc w:val="center"/>
              <w:rPr>
                <w:b/>
                <w:bCs/>
                <w:sz w:val="20"/>
              </w:rPr>
            </w:pPr>
            <w:r w:rsidRPr="00D00938">
              <w:rPr>
                <w:rFonts w:ascii="Symbol" w:hAnsi="Symbol"/>
                <w:b/>
                <w:bCs/>
                <w:sz w:val="20"/>
              </w:rPr>
              <w:t></w:t>
            </w:r>
          </w:p>
        </w:tc>
        <w:tc>
          <w:tcPr>
            <w:tcW w:w="0" w:type="auto"/>
          </w:tcPr>
          <w:p w:rsidR="00B77B92" w:rsidRPr="00D00938" w:rsidRDefault="00B77B92" w:rsidP="002D35E6">
            <w:pPr>
              <w:pStyle w:val="Tabletext"/>
              <w:jc w:val="center"/>
              <w:rPr>
                <w:b/>
                <w:bCs/>
                <w:sz w:val="20"/>
              </w:rPr>
            </w:pPr>
            <w:r w:rsidRPr="00D00938">
              <w:rPr>
                <w:rFonts w:ascii="Symbol" w:hAnsi="Symbol"/>
                <w:b/>
                <w:bCs/>
                <w:sz w:val="20"/>
              </w:rPr>
              <w:t></w:t>
            </w:r>
          </w:p>
        </w:tc>
        <w:tc>
          <w:tcPr>
            <w:tcW w:w="0" w:type="auto"/>
          </w:tcPr>
          <w:p w:rsidR="00B77B92" w:rsidRPr="00D00938" w:rsidRDefault="00B77B92" w:rsidP="002D35E6">
            <w:pPr>
              <w:pStyle w:val="Tabletext"/>
              <w:jc w:val="center"/>
              <w:rPr>
                <w:b/>
                <w:bCs/>
                <w:sz w:val="20"/>
              </w:rPr>
            </w:pPr>
            <w:r w:rsidRPr="00D00938">
              <w:rPr>
                <w:rFonts w:ascii="Symbol" w:hAnsi="Symbol"/>
                <w:b/>
                <w:bCs/>
                <w:sz w:val="20"/>
              </w:rPr>
              <w:t></w:t>
            </w:r>
          </w:p>
        </w:tc>
        <w:tc>
          <w:tcPr>
            <w:tcW w:w="0" w:type="auto"/>
          </w:tcPr>
          <w:p w:rsidR="00B77B92" w:rsidRPr="00D00938" w:rsidRDefault="00B77B92" w:rsidP="002D35E6">
            <w:pPr>
              <w:pStyle w:val="Tabletext"/>
              <w:jc w:val="center"/>
              <w:rPr>
                <w:b/>
                <w:bCs/>
                <w:sz w:val="20"/>
              </w:rPr>
            </w:pPr>
            <w:r w:rsidRPr="00D00938">
              <w:rPr>
                <w:rFonts w:ascii="Symbol" w:hAnsi="Symbol"/>
                <w:b/>
                <w:bCs/>
                <w:sz w:val="20"/>
              </w:rPr>
              <w:sym w:font="Symbol" w:char="F073"/>
            </w:r>
          </w:p>
        </w:tc>
        <w:tc>
          <w:tcPr>
            <w:tcW w:w="0" w:type="auto"/>
          </w:tcPr>
          <w:p w:rsidR="00B77B92" w:rsidRPr="00D00938" w:rsidRDefault="00B77B92" w:rsidP="002D35E6">
            <w:pPr>
              <w:pStyle w:val="Tabletext"/>
              <w:jc w:val="center"/>
              <w:rPr>
                <w:b/>
                <w:bCs/>
                <w:sz w:val="20"/>
              </w:rPr>
            </w:pPr>
            <w:r w:rsidRPr="00D00938">
              <w:rPr>
                <w:rFonts w:ascii="Symbol" w:hAnsi="Symbol"/>
                <w:b/>
                <w:bCs/>
                <w:sz w:val="20"/>
              </w:rPr>
              <w:sym w:font="Symbol" w:char="F061"/>
            </w:r>
          </w:p>
        </w:tc>
        <w:tc>
          <w:tcPr>
            <w:tcW w:w="0" w:type="auto"/>
          </w:tcPr>
          <w:p w:rsidR="00B77B92" w:rsidRPr="00D00938" w:rsidRDefault="00B77B92" w:rsidP="002D35E6">
            <w:pPr>
              <w:pStyle w:val="Tabletext"/>
              <w:jc w:val="center"/>
              <w:rPr>
                <w:b/>
                <w:bCs/>
                <w:sz w:val="20"/>
              </w:rPr>
            </w:pPr>
            <w:r w:rsidRPr="00D00938">
              <w:rPr>
                <w:rFonts w:ascii="Symbol" w:hAnsi="Symbol"/>
                <w:b/>
                <w:bCs/>
                <w:sz w:val="20"/>
              </w:rPr>
              <w:sym w:font="Symbol" w:char="F073"/>
            </w:r>
          </w:p>
        </w:tc>
        <w:tc>
          <w:tcPr>
            <w:tcW w:w="0" w:type="auto"/>
          </w:tcPr>
          <w:p w:rsidR="00B77B92" w:rsidRPr="00D00938" w:rsidRDefault="00B77B92" w:rsidP="002D35E6">
            <w:pPr>
              <w:pStyle w:val="Tabletext"/>
              <w:jc w:val="center"/>
              <w:rPr>
                <w:b/>
                <w:bCs/>
                <w:sz w:val="20"/>
              </w:rPr>
            </w:pPr>
            <w:r w:rsidRPr="00D00938">
              <w:rPr>
                <w:b/>
                <w:bCs/>
                <w:i/>
                <w:iCs/>
                <w:sz w:val="20"/>
              </w:rPr>
              <w:t>P</w:t>
            </w:r>
            <w:r w:rsidRPr="00D00938">
              <w:rPr>
                <w:b/>
                <w:bCs/>
                <w:i/>
                <w:iCs/>
                <w:sz w:val="20"/>
                <w:vertAlign w:val="subscript"/>
              </w:rPr>
              <w:t>A</w:t>
            </w:r>
            <w:r w:rsidRPr="00D00938">
              <w:rPr>
                <w:b/>
                <w:bCs/>
                <w:sz w:val="20"/>
                <w:vertAlign w:val="subscript"/>
              </w:rPr>
              <w:sym w:font="Symbol" w:char="F0AE"/>
            </w:r>
            <w:r w:rsidRPr="00D00938">
              <w:rPr>
                <w:b/>
                <w:bCs/>
                <w:i/>
                <w:iCs/>
                <w:sz w:val="20"/>
                <w:vertAlign w:val="subscript"/>
              </w:rPr>
              <w:t>B</w:t>
            </w:r>
          </w:p>
        </w:tc>
        <w:tc>
          <w:tcPr>
            <w:tcW w:w="0" w:type="auto"/>
          </w:tcPr>
          <w:p w:rsidR="00B77B92" w:rsidRPr="00D00938" w:rsidRDefault="00B77B92" w:rsidP="002D35E6">
            <w:pPr>
              <w:pStyle w:val="Tabletext"/>
              <w:jc w:val="center"/>
              <w:rPr>
                <w:b/>
                <w:bCs/>
                <w:sz w:val="20"/>
              </w:rPr>
            </w:pPr>
            <w:r w:rsidRPr="00D00938">
              <w:rPr>
                <w:b/>
                <w:bCs/>
                <w:i/>
                <w:iCs/>
                <w:sz w:val="20"/>
              </w:rPr>
              <w:t>P</w:t>
            </w:r>
            <w:r w:rsidRPr="00D00938">
              <w:rPr>
                <w:b/>
                <w:bCs/>
                <w:i/>
                <w:iCs/>
                <w:sz w:val="20"/>
                <w:vertAlign w:val="subscript"/>
              </w:rPr>
              <w:t>A</w:t>
            </w:r>
            <w:r w:rsidRPr="00D00938">
              <w:rPr>
                <w:b/>
                <w:bCs/>
                <w:sz w:val="20"/>
                <w:vertAlign w:val="subscript"/>
              </w:rPr>
              <w:sym w:font="Symbol" w:char="F0AE"/>
            </w:r>
            <w:r w:rsidRPr="00D00938">
              <w:rPr>
                <w:b/>
                <w:bCs/>
                <w:i/>
                <w:iCs/>
                <w:sz w:val="20"/>
                <w:vertAlign w:val="subscript"/>
              </w:rPr>
              <w:t>C</w:t>
            </w:r>
          </w:p>
        </w:tc>
        <w:tc>
          <w:tcPr>
            <w:tcW w:w="0" w:type="auto"/>
          </w:tcPr>
          <w:p w:rsidR="00B77B92" w:rsidRPr="00D00938" w:rsidRDefault="00B77B92" w:rsidP="002D35E6">
            <w:pPr>
              <w:pStyle w:val="Tabletext"/>
              <w:jc w:val="center"/>
              <w:rPr>
                <w:b/>
                <w:bCs/>
                <w:sz w:val="20"/>
              </w:rPr>
            </w:pPr>
            <w:r w:rsidRPr="00D00938">
              <w:rPr>
                <w:b/>
                <w:bCs/>
                <w:i/>
                <w:iCs/>
                <w:sz w:val="20"/>
              </w:rPr>
              <w:t>P</w:t>
            </w:r>
            <w:r w:rsidRPr="00D00938">
              <w:rPr>
                <w:b/>
                <w:bCs/>
                <w:i/>
                <w:iCs/>
                <w:sz w:val="20"/>
                <w:vertAlign w:val="subscript"/>
              </w:rPr>
              <w:t>B</w:t>
            </w:r>
            <w:r w:rsidRPr="00D00938">
              <w:rPr>
                <w:b/>
                <w:bCs/>
                <w:sz w:val="20"/>
                <w:vertAlign w:val="subscript"/>
              </w:rPr>
              <w:sym w:font="Symbol" w:char="F0AE"/>
            </w:r>
            <w:r w:rsidRPr="00D00938">
              <w:rPr>
                <w:b/>
                <w:bCs/>
                <w:i/>
                <w:iCs/>
                <w:sz w:val="20"/>
                <w:vertAlign w:val="subscript"/>
              </w:rPr>
              <w:t>A</w:t>
            </w:r>
          </w:p>
        </w:tc>
        <w:tc>
          <w:tcPr>
            <w:tcW w:w="0" w:type="auto"/>
          </w:tcPr>
          <w:p w:rsidR="00B77B92" w:rsidRPr="00D00938" w:rsidRDefault="00B77B92" w:rsidP="002D35E6">
            <w:pPr>
              <w:pStyle w:val="Tabletext"/>
              <w:jc w:val="center"/>
              <w:rPr>
                <w:b/>
                <w:bCs/>
                <w:sz w:val="20"/>
              </w:rPr>
            </w:pPr>
            <w:r w:rsidRPr="00D00938">
              <w:rPr>
                <w:b/>
                <w:bCs/>
                <w:i/>
                <w:iCs/>
                <w:sz w:val="20"/>
              </w:rPr>
              <w:t>P</w:t>
            </w:r>
            <w:r w:rsidRPr="00D00938">
              <w:rPr>
                <w:b/>
                <w:bCs/>
                <w:i/>
                <w:iCs/>
                <w:sz w:val="20"/>
                <w:vertAlign w:val="subscript"/>
              </w:rPr>
              <w:t>B</w:t>
            </w:r>
            <w:r w:rsidRPr="00D00938">
              <w:rPr>
                <w:b/>
                <w:bCs/>
                <w:sz w:val="20"/>
                <w:vertAlign w:val="subscript"/>
              </w:rPr>
              <w:sym w:font="Symbol" w:char="F0AE"/>
            </w:r>
            <w:r w:rsidRPr="00D00938">
              <w:rPr>
                <w:b/>
                <w:bCs/>
                <w:i/>
                <w:iCs/>
                <w:sz w:val="20"/>
                <w:vertAlign w:val="subscript"/>
              </w:rPr>
              <w:t>C</w:t>
            </w:r>
          </w:p>
        </w:tc>
        <w:tc>
          <w:tcPr>
            <w:tcW w:w="0" w:type="auto"/>
          </w:tcPr>
          <w:p w:rsidR="00B77B92" w:rsidRPr="00D00938" w:rsidRDefault="00B77B92" w:rsidP="002D35E6">
            <w:pPr>
              <w:pStyle w:val="Tabletext"/>
              <w:jc w:val="center"/>
              <w:rPr>
                <w:b/>
                <w:bCs/>
                <w:sz w:val="20"/>
              </w:rPr>
            </w:pPr>
            <w:r w:rsidRPr="00D00938">
              <w:rPr>
                <w:b/>
                <w:bCs/>
                <w:i/>
                <w:iCs/>
                <w:sz w:val="20"/>
              </w:rPr>
              <w:t>P</w:t>
            </w:r>
            <w:r w:rsidRPr="00D00938">
              <w:rPr>
                <w:b/>
                <w:bCs/>
                <w:i/>
                <w:iCs/>
                <w:sz w:val="20"/>
                <w:vertAlign w:val="subscript"/>
              </w:rPr>
              <w:t>C</w:t>
            </w:r>
            <w:r w:rsidRPr="00D00938">
              <w:rPr>
                <w:b/>
                <w:bCs/>
                <w:sz w:val="20"/>
                <w:vertAlign w:val="subscript"/>
              </w:rPr>
              <w:sym w:font="Symbol" w:char="F0AE"/>
            </w:r>
            <w:r w:rsidRPr="00D00938">
              <w:rPr>
                <w:b/>
                <w:bCs/>
                <w:i/>
                <w:iCs/>
                <w:sz w:val="20"/>
                <w:vertAlign w:val="subscript"/>
              </w:rPr>
              <w:t>A</w:t>
            </w:r>
          </w:p>
        </w:tc>
        <w:tc>
          <w:tcPr>
            <w:tcW w:w="0" w:type="auto"/>
          </w:tcPr>
          <w:p w:rsidR="00B77B92" w:rsidRPr="00D00938" w:rsidRDefault="00B77B92" w:rsidP="002D35E6">
            <w:pPr>
              <w:pStyle w:val="Tabletext"/>
              <w:jc w:val="center"/>
              <w:rPr>
                <w:b/>
                <w:bCs/>
                <w:sz w:val="20"/>
              </w:rPr>
            </w:pPr>
            <w:r w:rsidRPr="00D00938">
              <w:rPr>
                <w:b/>
                <w:bCs/>
                <w:i/>
                <w:iCs/>
                <w:sz w:val="20"/>
              </w:rPr>
              <w:t>P</w:t>
            </w:r>
            <w:r w:rsidRPr="00D00938">
              <w:rPr>
                <w:b/>
                <w:bCs/>
                <w:i/>
                <w:iCs/>
                <w:sz w:val="20"/>
                <w:vertAlign w:val="subscript"/>
              </w:rPr>
              <w:t>C</w:t>
            </w:r>
            <w:r w:rsidRPr="00D00938">
              <w:rPr>
                <w:b/>
                <w:bCs/>
                <w:sz w:val="20"/>
                <w:vertAlign w:val="subscript"/>
              </w:rPr>
              <w:sym w:font="Symbol" w:char="F0AE"/>
            </w:r>
            <w:r w:rsidRPr="00D00938">
              <w:rPr>
                <w:b/>
                <w:bCs/>
                <w:i/>
                <w:iCs/>
                <w:sz w:val="20"/>
                <w:vertAlign w:val="subscript"/>
              </w:rPr>
              <w:t>B</w:t>
            </w:r>
          </w:p>
        </w:tc>
      </w:tr>
      <w:tr w:rsidR="00B77B92" w:rsidRPr="00D00938">
        <w:trPr>
          <w:trHeight w:val="180"/>
          <w:jc w:val="center"/>
        </w:trPr>
        <w:tc>
          <w:tcPr>
            <w:tcW w:w="1701" w:type="dxa"/>
          </w:tcPr>
          <w:p w:rsidR="00B77B92" w:rsidRPr="00D00938" w:rsidRDefault="00910682" w:rsidP="002D35E6">
            <w:pPr>
              <w:pStyle w:val="Tabletext"/>
              <w:rPr>
                <w:b/>
                <w:bCs/>
                <w:sz w:val="20"/>
              </w:rPr>
            </w:pPr>
            <w:r w:rsidRPr="00D00938">
              <w:rPr>
                <w:b/>
                <w:bCs/>
                <w:sz w:val="20"/>
              </w:rPr>
              <w:t>Пригород</w:t>
            </w:r>
            <w:r w:rsidR="00B77B92" w:rsidRPr="00D00938">
              <w:rPr>
                <w:b/>
                <w:bCs/>
                <w:sz w:val="20"/>
              </w:rPr>
              <w:t xml:space="preserve"> (I)</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88</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61</w:t>
            </w:r>
          </w:p>
        </w:tc>
        <w:tc>
          <w:tcPr>
            <w:tcW w:w="0" w:type="auto"/>
          </w:tcPr>
          <w:p w:rsidR="00B77B92" w:rsidRPr="00D00938" w:rsidRDefault="00B77B92" w:rsidP="002D35E6">
            <w:pPr>
              <w:pStyle w:val="Tabletext"/>
              <w:jc w:val="center"/>
              <w:rPr>
                <w:sz w:val="20"/>
              </w:rPr>
            </w:pPr>
            <w:r w:rsidRPr="00D00938">
              <w:rPr>
                <w:sz w:val="20"/>
              </w:rPr>
              <w:t>1</w:t>
            </w:r>
            <w:r w:rsidR="00910682" w:rsidRPr="00D00938">
              <w:rPr>
                <w:sz w:val="20"/>
              </w:rPr>
              <w:t>,</w:t>
            </w:r>
            <w:r w:rsidRPr="00D00938">
              <w:rPr>
                <w:sz w:val="20"/>
              </w:rPr>
              <w:t>73</w:t>
            </w:r>
          </w:p>
        </w:tc>
        <w:tc>
          <w:tcPr>
            <w:tcW w:w="0" w:type="auto"/>
          </w:tcPr>
          <w:p w:rsidR="00B77B92" w:rsidRPr="00D00938" w:rsidRDefault="00B77B92" w:rsidP="002D35E6">
            <w:pPr>
              <w:pStyle w:val="Tabletext"/>
              <w:jc w:val="center"/>
              <w:rPr>
                <w:sz w:val="20"/>
              </w:rPr>
            </w:pPr>
            <w:r w:rsidRPr="00D00938">
              <w:rPr>
                <w:sz w:val="20"/>
              </w:rPr>
              <w:t>1</w:t>
            </w:r>
            <w:r w:rsidR="00910682" w:rsidRPr="00D00938">
              <w:rPr>
                <w:sz w:val="20"/>
              </w:rPr>
              <w:t>,</w:t>
            </w:r>
            <w:r w:rsidRPr="00D00938">
              <w:rPr>
                <w:sz w:val="20"/>
              </w:rPr>
              <w:t>11</w:t>
            </w:r>
          </w:p>
        </w:tc>
        <w:tc>
          <w:tcPr>
            <w:tcW w:w="0" w:type="auto"/>
          </w:tcPr>
          <w:p w:rsidR="00B77B92" w:rsidRPr="00D00938" w:rsidRDefault="00B77B92" w:rsidP="002D35E6">
            <w:pPr>
              <w:pStyle w:val="Tabletext"/>
              <w:jc w:val="center"/>
              <w:rPr>
                <w:sz w:val="20"/>
              </w:rPr>
            </w:pPr>
            <w:r w:rsidRPr="00D00938">
              <w:rPr>
                <w:sz w:val="20"/>
              </w:rPr>
              <w:t>2</w:t>
            </w:r>
            <w:r w:rsidR="00910682" w:rsidRPr="00D00938">
              <w:rPr>
                <w:sz w:val="20"/>
              </w:rPr>
              <w:t>,</w:t>
            </w:r>
            <w:r w:rsidRPr="00D00938">
              <w:rPr>
                <w:sz w:val="20"/>
              </w:rPr>
              <w:t>62</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98</w:t>
            </w:r>
          </w:p>
        </w:tc>
        <w:tc>
          <w:tcPr>
            <w:tcW w:w="0" w:type="auto"/>
          </w:tcPr>
          <w:p w:rsidR="00B77B92" w:rsidRPr="00D00938" w:rsidRDefault="00B77B92" w:rsidP="002D35E6">
            <w:pPr>
              <w:pStyle w:val="Tabletext"/>
              <w:jc w:val="center"/>
              <w:rPr>
                <w:sz w:val="20"/>
              </w:rPr>
            </w:pPr>
            <w:r w:rsidRPr="00D00938">
              <w:rPr>
                <w:sz w:val="20"/>
              </w:rPr>
              <w:t>1</w:t>
            </w:r>
          </w:p>
        </w:tc>
        <w:tc>
          <w:tcPr>
            <w:tcW w:w="0" w:type="auto"/>
          </w:tcPr>
          <w:p w:rsidR="00B77B92" w:rsidRPr="00D00938" w:rsidRDefault="00B77B92" w:rsidP="002D35E6">
            <w:pPr>
              <w:pStyle w:val="Tabletext"/>
              <w:jc w:val="center"/>
              <w:rPr>
                <w:sz w:val="20"/>
              </w:rPr>
            </w:pPr>
            <w:r w:rsidRPr="00D00938">
              <w:rPr>
                <w:sz w:val="20"/>
              </w:rPr>
              <w:t>0</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65</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35</w:t>
            </w:r>
          </w:p>
        </w:tc>
        <w:tc>
          <w:tcPr>
            <w:tcW w:w="0" w:type="auto"/>
          </w:tcPr>
          <w:p w:rsidR="00B77B92" w:rsidRPr="00D00938" w:rsidRDefault="00B77B92" w:rsidP="002D35E6">
            <w:pPr>
              <w:pStyle w:val="Tabletext"/>
              <w:jc w:val="center"/>
              <w:rPr>
                <w:sz w:val="20"/>
              </w:rPr>
            </w:pPr>
            <w:r w:rsidRPr="00D00938">
              <w:rPr>
                <w:sz w:val="20"/>
              </w:rPr>
              <w:t>0</w:t>
            </w:r>
          </w:p>
        </w:tc>
        <w:tc>
          <w:tcPr>
            <w:tcW w:w="0" w:type="auto"/>
          </w:tcPr>
          <w:p w:rsidR="00B77B92" w:rsidRPr="00D00938" w:rsidRDefault="00B77B92" w:rsidP="002D35E6">
            <w:pPr>
              <w:pStyle w:val="Tabletext"/>
              <w:jc w:val="center"/>
              <w:rPr>
                <w:sz w:val="20"/>
              </w:rPr>
            </w:pPr>
            <w:r w:rsidRPr="00D00938">
              <w:rPr>
                <w:sz w:val="20"/>
              </w:rPr>
              <w:t>1</w:t>
            </w:r>
          </w:p>
        </w:tc>
      </w:tr>
      <w:tr w:rsidR="00B77B92" w:rsidRPr="00D00938">
        <w:trPr>
          <w:trHeight w:val="180"/>
          <w:jc w:val="center"/>
        </w:trPr>
        <w:tc>
          <w:tcPr>
            <w:tcW w:w="1701" w:type="dxa"/>
          </w:tcPr>
          <w:p w:rsidR="00B77B92" w:rsidRPr="00D00938" w:rsidRDefault="00910682" w:rsidP="002D35E6">
            <w:pPr>
              <w:pStyle w:val="Tabletext"/>
              <w:rPr>
                <w:b/>
                <w:bCs/>
                <w:sz w:val="20"/>
              </w:rPr>
            </w:pPr>
            <w:r w:rsidRPr="00D00938">
              <w:rPr>
                <w:b/>
                <w:bCs/>
                <w:sz w:val="20"/>
              </w:rPr>
              <w:t>Пригород</w:t>
            </w:r>
            <w:r w:rsidR="00B77B92" w:rsidRPr="00D00938">
              <w:rPr>
                <w:b/>
                <w:bCs/>
                <w:sz w:val="20"/>
              </w:rPr>
              <w:t xml:space="preserve"> (II)</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83</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66</w:t>
            </w:r>
          </w:p>
        </w:tc>
        <w:tc>
          <w:tcPr>
            <w:tcW w:w="0" w:type="auto"/>
          </w:tcPr>
          <w:p w:rsidR="00B77B92" w:rsidRPr="00D00938" w:rsidRDefault="00B77B92" w:rsidP="002D35E6">
            <w:pPr>
              <w:pStyle w:val="Tabletext"/>
              <w:jc w:val="center"/>
              <w:rPr>
                <w:sz w:val="20"/>
              </w:rPr>
            </w:pPr>
            <w:r w:rsidRPr="00D00938">
              <w:rPr>
                <w:sz w:val="20"/>
              </w:rPr>
              <w:t>1</w:t>
            </w:r>
            <w:r w:rsidR="00910682" w:rsidRPr="00D00938">
              <w:rPr>
                <w:sz w:val="20"/>
              </w:rPr>
              <w:t>,</w:t>
            </w:r>
            <w:r w:rsidRPr="00D00938">
              <w:rPr>
                <w:sz w:val="20"/>
              </w:rPr>
              <w:t>89</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93</w:t>
            </w:r>
          </w:p>
        </w:tc>
        <w:tc>
          <w:tcPr>
            <w:tcW w:w="0" w:type="auto"/>
          </w:tcPr>
          <w:p w:rsidR="00B77B92" w:rsidRPr="00D00938" w:rsidRDefault="00B77B92" w:rsidP="002D35E6">
            <w:pPr>
              <w:pStyle w:val="Tabletext"/>
              <w:jc w:val="center"/>
              <w:rPr>
                <w:sz w:val="20"/>
              </w:rPr>
            </w:pPr>
            <w:r w:rsidRPr="00D00938">
              <w:rPr>
                <w:sz w:val="20"/>
              </w:rPr>
              <w:t>3</w:t>
            </w:r>
            <w:r w:rsidR="00910682" w:rsidRPr="00D00938">
              <w:rPr>
                <w:sz w:val="20"/>
              </w:rPr>
              <w:t>,</w:t>
            </w:r>
            <w:r w:rsidRPr="00D00938">
              <w:rPr>
                <w:sz w:val="20"/>
              </w:rPr>
              <w:t>28</w:t>
            </w:r>
          </w:p>
        </w:tc>
        <w:tc>
          <w:tcPr>
            <w:tcW w:w="0" w:type="auto"/>
          </w:tcPr>
          <w:p w:rsidR="00B77B92" w:rsidRPr="00D00938" w:rsidRDefault="00B77B92" w:rsidP="002D35E6">
            <w:pPr>
              <w:pStyle w:val="Tabletext"/>
              <w:jc w:val="center"/>
              <w:rPr>
                <w:sz w:val="20"/>
              </w:rPr>
            </w:pPr>
            <w:r w:rsidRPr="00D00938">
              <w:rPr>
                <w:sz w:val="20"/>
              </w:rPr>
              <w:t>1</w:t>
            </w:r>
            <w:r w:rsidR="00910682" w:rsidRPr="00D00938">
              <w:rPr>
                <w:sz w:val="20"/>
              </w:rPr>
              <w:t>,</w:t>
            </w:r>
            <w:r w:rsidRPr="00D00938">
              <w:rPr>
                <w:sz w:val="20"/>
              </w:rPr>
              <w:t>04</w:t>
            </w:r>
          </w:p>
        </w:tc>
        <w:tc>
          <w:tcPr>
            <w:tcW w:w="0" w:type="auto"/>
          </w:tcPr>
          <w:p w:rsidR="00B77B92" w:rsidRPr="00D00938" w:rsidRDefault="00B77B92" w:rsidP="002D35E6">
            <w:pPr>
              <w:pStyle w:val="Tabletext"/>
              <w:jc w:val="center"/>
              <w:rPr>
                <w:sz w:val="20"/>
              </w:rPr>
            </w:pPr>
            <w:r w:rsidRPr="00D00938">
              <w:rPr>
                <w:sz w:val="20"/>
              </w:rPr>
              <w:t>1</w:t>
            </w:r>
          </w:p>
        </w:tc>
        <w:tc>
          <w:tcPr>
            <w:tcW w:w="0" w:type="auto"/>
          </w:tcPr>
          <w:p w:rsidR="00B77B92" w:rsidRPr="00D00938" w:rsidRDefault="00B77B92" w:rsidP="002D35E6">
            <w:pPr>
              <w:pStyle w:val="Tabletext"/>
              <w:jc w:val="center"/>
              <w:rPr>
                <w:sz w:val="20"/>
              </w:rPr>
            </w:pPr>
            <w:r w:rsidRPr="00D00938">
              <w:rPr>
                <w:sz w:val="20"/>
              </w:rPr>
              <w:t>0</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65</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35</w:t>
            </w:r>
          </w:p>
        </w:tc>
        <w:tc>
          <w:tcPr>
            <w:tcW w:w="0" w:type="auto"/>
          </w:tcPr>
          <w:p w:rsidR="00B77B92" w:rsidRPr="00D00938" w:rsidRDefault="00B77B92" w:rsidP="002D35E6">
            <w:pPr>
              <w:pStyle w:val="Tabletext"/>
              <w:jc w:val="center"/>
              <w:rPr>
                <w:sz w:val="20"/>
              </w:rPr>
            </w:pPr>
            <w:r w:rsidRPr="00D00938">
              <w:rPr>
                <w:sz w:val="20"/>
              </w:rPr>
              <w:t>0</w:t>
            </w:r>
          </w:p>
        </w:tc>
        <w:tc>
          <w:tcPr>
            <w:tcW w:w="0" w:type="auto"/>
          </w:tcPr>
          <w:p w:rsidR="00B77B92" w:rsidRPr="00D00938" w:rsidRDefault="00B77B92" w:rsidP="002D35E6">
            <w:pPr>
              <w:pStyle w:val="Tabletext"/>
              <w:jc w:val="center"/>
              <w:rPr>
                <w:sz w:val="20"/>
              </w:rPr>
            </w:pPr>
            <w:r w:rsidRPr="00D00938">
              <w:rPr>
                <w:sz w:val="20"/>
              </w:rPr>
              <w:t>1</w:t>
            </w:r>
          </w:p>
        </w:tc>
      </w:tr>
      <w:tr w:rsidR="00B77B92" w:rsidRPr="00D00938">
        <w:trPr>
          <w:trHeight w:val="180"/>
          <w:jc w:val="center"/>
        </w:trPr>
        <w:tc>
          <w:tcPr>
            <w:tcW w:w="1701" w:type="dxa"/>
          </w:tcPr>
          <w:p w:rsidR="00B77B92" w:rsidRPr="00D00938" w:rsidRDefault="00910682" w:rsidP="002D35E6">
            <w:pPr>
              <w:pStyle w:val="Tabletext"/>
              <w:rPr>
                <w:b/>
                <w:bCs/>
                <w:sz w:val="20"/>
              </w:rPr>
            </w:pPr>
            <w:r w:rsidRPr="00D00938">
              <w:rPr>
                <w:b/>
                <w:bCs/>
                <w:sz w:val="20"/>
              </w:rPr>
              <w:t>Лесная зона</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60</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84</w:t>
            </w:r>
          </w:p>
        </w:tc>
        <w:tc>
          <w:tcPr>
            <w:tcW w:w="0" w:type="auto"/>
          </w:tcPr>
          <w:p w:rsidR="00B77B92" w:rsidRPr="00D00938" w:rsidRDefault="00B77B92" w:rsidP="002D35E6">
            <w:pPr>
              <w:pStyle w:val="Tabletext"/>
              <w:jc w:val="center"/>
              <w:rPr>
                <w:sz w:val="20"/>
              </w:rPr>
            </w:pPr>
            <w:r w:rsidRPr="00D00938">
              <w:rPr>
                <w:sz w:val="20"/>
              </w:rPr>
              <w:t>2</w:t>
            </w:r>
            <w:r w:rsidR="00910682" w:rsidRPr="00D00938">
              <w:rPr>
                <w:sz w:val="20"/>
              </w:rPr>
              <w:t>,</w:t>
            </w:r>
            <w:r w:rsidRPr="00D00938">
              <w:rPr>
                <w:sz w:val="20"/>
              </w:rPr>
              <w:t>05</w:t>
            </w:r>
          </w:p>
        </w:tc>
        <w:tc>
          <w:tcPr>
            <w:tcW w:w="0" w:type="auto"/>
          </w:tcPr>
          <w:p w:rsidR="00B77B92" w:rsidRPr="00D00938" w:rsidRDefault="00B77B92" w:rsidP="002D35E6">
            <w:pPr>
              <w:pStyle w:val="Tabletext"/>
              <w:jc w:val="center"/>
              <w:rPr>
                <w:sz w:val="20"/>
              </w:rPr>
            </w:pPr>
            <w:r w:rsidRPr="00D00938">
              <w:rPr>
                <w:sz w:val="20"/>
              </w:rPr>
              <w:t>1</w:t>
            </w:r>
            <w:r w:rsidR="00910682" w:rsidRPr="00D00938">
              <w:rPr>
                <w:sz w:val="20"/>
              </w:rPr>
              <w:t>,</w:t>
            </w:r>
            <w:r w:rsidRPr="00D00938">
              <w:rPr>
                <w:sz w:val="20"/>
              </w:rPr>
              <w:t>05</w:t>
            </w:r>
          </w:p>
        </w:tc>
        <w:tc>
          <w:tcPr>
            <w:tcW w:w="0" w:type="auto"/>
          </w:tcPr>
          <w:p w:rsidR="00B77B92" w:rsidRPr="00D00938" w:rsidRDefault="00B77B92" w:rsidP="002D35E6">
            <w:pPr>
              <w:pStyle w:val="Tabletext"/>
              <w:jc w:val="center"/>
              <w:rPr>
                <w:sz w:val="20"/>
              </w:rPr>
            </w:pPr>
            <w:r w:rsidRPr="00D00938">
              <w:rPr>
                <w:sz w:val="20"/>
              </w:rPr>
              <w:t>1</w:t>
            </w:r>
            <w:r w:rsidR="00910682" w:rsidRPr="00D00938">
              <w:rPr>
                <w:sz w:val="20"/>
              </w:rPr>
              <w:t>,</w:t>
            </w:r>
            <w:r w:rsidRPr="00D00938">
              <w:rPr>
                <w:sz w:val="20"/>
              </w:rPr>
              <w:t>55</w:t>
            </w:r>
          </w:p>
        </w:tc>
        <w:tc>
          <w:tcPr>
            <w:tcW w:w="0" w:type="auto"/>
          </w:tcPr>
          <w:p w:rsidR="00B77B92" w:rsidRPr="00D00938" w:rsidRDefault="00B77B92" w:rsidP="002D35E6">
            <w:pPr>
              <w:pStyle w:val="Tabletext"/>
              <w:jc w:val="center"/>
              <w:rPr>
                <w:sz w:val="20"/>
              </w:rPr>
            </w:pPr>
            <w:r w:rsidRPr="00D00938">
              <w:rPr>
                <w:sz w:val="20"/>
              </w:rPr>
              <w:t>1</w:t>
            </w:r>
            <w:r w:rsidR="00910682" w:rsidRPr="00D00938">
              <w:rPr>
                <w:sz w:val="20"/>
              </w:rPr>
              <w:t>,</w:t>
            </w:r>
            <w:r w:rsidRPr="00D00938">
              <w:rPr>
                <w:sz w:val="20"/>
              </w:rPr>
              <w:t>02</w:t>
            </w:r>
          </w:p>
        </w:tc>
        <w:tc>
          <w:tcPr>
            <w:tcW w:w="0" w:type="auto"/>
          </w:tcPr>
          <w:p w:rsidR="00B77B92" w:rsidRPr="00D00938" w:rsidRDefault="00B77B92" w:rsidP="002D35E6">
            <w:pPr>
              <w:pStyle w:val="Tabletext"/>
              <w:jc w:val="center"/>
              <w:rPr>
                <w:sz w:val="20"/>
              </w:rPr>
            </w:pPr>
            <w:r w:rsidRPr="00D00938">
              <w:rPr>
                <w:sz w:val="20"/>
              </w:rPr>
              <w:t>1</w:t>
            </w:r>
          </w:p>
        </w:tc>
        <w:tc>
          <w:tcPr>
            <w:tcW w:w="0" w:type="auto"/>
          </w:tcPr>
          <w:p w:rsidR="00B77B92" w:rsidRPr="00D00938" w:rsidRDefault="00B77B92" w:rsidP="002D35E6">
            <w:pPr>
              <w:pStyle w:val="Tabletext"/>
              <w:jc w:val="center"/>
              <w:rPr>
                <w:sz w:val="20"/>
              </w:rPr>
            </w:pPr>
            <w:r w:rsidRPr="00D00938">
              <w:rPr>
                <w:sz w:val="20"/>
              </w:rPr>
              <w:t>0</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42</w:t>
            </w:r>
          </w:p>
        </w:tc>
        <w:tc>
          <w:tcPr>
            <w:tcW w:w="0" w:type="auto"/>
          </w:tcPr>
          <w:p w:rsidR="00B77B92" w:rsidRPr="00D00938" w:rsidRDefault="00B77B92" w:rsidP="002D35E6">
            <w:pPr>
              <w:pStyle w:val="Tabletext"/>
              <w:jc w:val="center"/>
              <w:rPr>
                <w:sz w:val="20"/>
              </w:rPr>
            </w:pPr>
            <w:r w:rsidRPr="00D00938">
              <w:rPr>
                <w:sz w:val="20"/>
              </w:rPr>
              <w:t>0</w:t>
            </w:r>
            <w:r w:rsidR="00910682" w:rsidRPr="00D00938">
              <w:rPr>
                <w:sz w:val="20"/>
              </w:rPr>
              <w:t>,</w:t>
            </w:r>
            <w:r w:rsidRPr="00D00938">
              <w:rPr>
                <w:sz w:val="20"/>
              </w:rPr>
              <w:t>58</w:t>
            </w:r>
          </w:p>
        </w:tc>
        <w:tc>
          <w:tcPr>
            <w:tcW w:w="0" w:type="auto"/>
          </w:tcPr>
          <w:p w:rsidR="00B77B92" w:rsidRPr="00D00938" w:rsidRDefault="00B77B92" w:rsidP="002D35E6">
            <w:pPr>
              <w:pStyle w:val="Tabletext"/>
              <w:jc w:val="center"/>
              <w:rPr>
                <w:sz w:val="20"/>
              </w:rPr>
            </w:pPr>
            <w:r w:rsidRPr="00D00938">
              <w:rPr>
                <w:sz w:val="20"/>
              </w:rPr>
              <w:t>0</w:t>
            </w:r>
          </w:p>
        </w:tc>
        <w:tc>
          <w:tcPr>
            <w:tcW w:w="0" w:type="auto"/>
          </w:tcPr>
          <w:p w:rsidR="00B77B92" w:rsidRPr="00D00938" w:rsidRDefault="00B77B92" w:rsidP="002D35E6">
            <w:pPr>
              <w:pStyle w:val="Tabletext"/>
              <w:jc w:val="center"/>
              <w:rPr>
                <w:sz w:val="20"/>
              </w:rPr>
            </w:pPr>
            <w:r w:rsidRPr="00D00938">
              <w:rPr>
                <w:sz w:val="20"/>
              </w:rPr>
              <w:t>1</w:t>
            </w:r>
          </w:p>
        </w:tc>
      </w:tr>
    </w:tbl>
    <w:p w:rsidR="00B77B92" w:rsidRPr="00D00938" w:rsidRDefault="00B77B92" w:rsidP="00746CFE">
      <w:pPr>
        <w:pStyle w:val="Tablefin"/>
        <w:rPr>
          <w:lang w:val="ru-RU"/>
        </w:rPr>
      </w:pPr>
    </w:p>
    <w:p w:rsidR="002D35E6" w:rsidRPr="00D00938" w:rsidRDefault="002D35E6" w:rsidP="004612E8">
      <w:pPr>
        <w:pStyle w:val="Heading1"/>
        <w:keepLines w:val="0"/>
        <w:pageBreakBefore/>
        <w:spacing w:before="240"/>
      </w:pPr>
      <w:r w:rsidRPr="00D00938">
        <w:lastRenderedPageBreak/>
        <w:t>7</w:t>
      </w:r>
      <w:r w:rsidRPr="00D00938">
        <w:tab/>
      </w:r>
      <w:r w:rsidR="003157D3" w:rsidRPr="00D00938">
        <w:t>Физико-статистическая широкополосная модель для смешанных условий распространения</w:t>
      </w:r>
    </w:p>
    <w:p w:rsidR="002D35E6" w:rsidRPr="00D00938" w:rsidRDefault="00C30D9D" w:rsidP="00CC72AC">
      <w:r w:rsidRPr="00D00938">
        <w:t>В п.</w:t>
      </w:r>
      <w:r w:rsidR="002D35E6" w:rsidRPr="00D00938">
        <w:t> 6</w:t>
      </w:r>
      <w:r w:rsidRPr="00D00938">
        <w:t xml:space="preserve"> приведена статистическая узкополосная модель для СПСС в различных условиях. Для широкополосных СПСС с канало</w:t>
      </w:r>
      <w:r w:rsidR="005915DF" w:rsidRPr="00D00938">
        <w:t>м многолучевого распространения</w:t>
      </w:r>
      <w:r w:rsidR="002D35E6" w:rsidRPr="00D00938">
        <w:t>,</w:t>
      </w:r>
      <w:r w:rsidR="005915DF" w:rsidRPr="00D00938">
        <w:t xml:space="preserve"> где канал по-разному воздействует на разные частоты в пределах ширины полосы сигнала</w:t>
      </w:r>
      <w:r w:rsidR="002D35E6" w:rsidRPr="00D00938">
        <w:t xml:space="preserve"> (</w:t>
      </w:r>
      <w:r w:rsidR="005915DF" w:rsidRPr="00D00938">
        <w:t>частотно-избирательные каналы</w:t>
      </w:r>
      <w:r w:rsidR="002D35E6" w:rsidRPr="00D00938">
        <w:t xml:space="preserve">), </w:t>
      </w:r>
      <w:r w:rsidR="00311150" w:rsidRPr="00D00938">
        <w:t>более пригодна генеративная модель, реализующая линейный трансверсальный фильтр, выход</w:t>
      </w:r>
      <w:r w:rsidR="004B03BF" w:rsidRPr="00D00938">
        <w:t>ным параметром</w:t>
      </w:r>
      <w:r w:rsidR="00311150" w:rsidRPr="00D00938">
        <w:t xml:space="preserve"> которого является сигнал, представляющий собой сумму задержанного входного сигнала, ослабленного входного сигнала и входного сигнала с до</w:t>
      </w:r>
      <w:r w:rsidR="00746CFE" w:rsidRPr="00D00938">
        <w:t>п</w:t>
      </w:r>
      <w:r w:rsidR="00311150" w:rsidRPr="00D00938">
        <w:t>плеровским сдвигом частоты</w:t>
      </w:r>
      <w:r w:rsidR="002D35E6" w:rsidRPr="00D00938">
        <w:t xml:space="preserve"> (</w:t>
      </w:r>
      <w:r w:rsidR="00BD1C89" w:rsidRPr="00D00938">
        <w:t>широкополосная модель</w:t>
      </w:r>
      <w:r w:rsidR="002D35E6" w:rsidRPr="00D00938">
        <w:t xml:space="preserve">). </w:t>
      </w:r>
      <w:r w:rsidR="00BD1C89" w:rsidRPr="00D00938">
        <w:t>Определения терминов, связанных с многолучевым распространением, содержатся в Рекомендации МСЭ</w:t>
      </w:r>
      <w:r w:rsidR="002D35E6" w:rsidRPr="00D00938">
        <w:t>-R P.1407.</w:t>
      </w:r>
    </w:p>
    <w:p w:rsidR="002D35E6" w:rsidRPr="00D00938" w:rsidRDefault="00A641B0" w:rsidP="00A653A3">
      <w:r w:rsidRPr="00D00938">
        <w:t>Модель применима к ситуации, когда спутник, находясь в известной позиции, ведет передачу сигналов на приемник на земле, а угол места</w:t>
      </w:r>
      <w:r w:rsidR="002D35E6" w:rsidRPr="00D00938">
        <w:t xml:space="preserve"> ε </w:t>
      </w:r>
      <w:r w:rsidRPr="00D00938">
        <w:t>и азимут</w:t>
      </w:r>
      <w:r w:rsidR="002D35E6" w:rsidRPr="00D00938">
        <w:t xml:space="preserve"> φ </w:t>
      </w:r>
      <w:r w:rsidRPr="00D00938">
        <w:t>могут быть вычислены относительно направления и позиции приемника</w:t>
      </w:r>
      <w:r w:rsidR="002D35E6" w:rsidRPr="00D00938">
        <w:t xml:space="preserve">. </w:t>
      </w:r>
      <w:r w:rsidR="0004088C" w:rsidRPr="00D00938">
        <w:t>Модель применима для частот между</w:t>
      </w:r>
      <w:r w:rsidR="002D35E6" w:rsidRPr="00D00938">
        <w:t xml:space="preserve"> 1 </w:t>
      </w:r>
      <w:r w:rsidR="0004088C" w:rsidRPr="00D00938">
        <w:t>и</w:t>
      </w:r>
      <w:r w:rsidR="002D35E6" w:rsidRPr="00D00938">
        <w:t xml:space="preserve"> 2</w:t>
      </w:r>
      <w:r w:rsidR="008952DE" w:rsidRPr="00D00938">
        <w:t> ГГц</w:t>
      </w:r>
      <w:r w:rsidR="002D35E6" w:rsidRPr="00D00938">
        <w:t xml:space="preserve"> </w:t>
      </w:r>
      <w:r w:rsidR="0004088C" w:rsidRPr="00D00938">
        <w:t>и справедлива для широкополосных систем с шириной полосы до</w:t>
      </w:r>
      <w:r w:rsidR="002D35E6" w:rsidRPr="00D00938">
        <w:t xml:space="preserve"> 100</w:t>
      </w:r>
      <w:r w:rsidR="008952DE" w:rsidRPr="00D00938">
        <w:t> МГц</w:t>
      </w:r>
      <w:r w:rsidR="002D35E6" w:rsidRPr="00D00938">
        <w:t xml:space="preserve">. </w:t>
      </w:r>
      <w:r w:rsidR="001920FD" w:rsidRPr="00D00938">
        <w:t>Модель базируется на детерминистических и стохастических параметрах и может генерировать векторы, включающие временные ряды комплексных огибающих прямого и отраженного сигналов, и соответствующие векторы задержки на трассе</w:t>
      </w:r>
      <w:r w:rsidR="002D35E6" w:rsidRPr="00D00938">
        <w:t xml:space="preserve">. </w:t>
      </w:r>
      <w:r w:rsidR="00A653A3" w:rsidRPr="00D00938">
        <w:t>Параметры, определяющие стохастический режим модели, выводятся по результатам измерений, полученным для данного сценария. Геометрия модели основана на синтетическом представлении условий</w:t>
      </w:r>
      <w:r w:rsidR="002D35E6" w:rsidRPr="00D00938">
        <w:t xml:space="preserve">. </w:t>
      </w:r>
    </w:p>
    <w:p w:rsidR="002D35E6" w:rsidRPr="00D00938" w:rsidRDefault="00A653A3" w:rsidP="00B26E5C">
      <w:pPr>
        <w:tabs>
          <w:tab w:val="left" w:pos="8280"/>
        </w:tabs>
      </w:pPr>
      <w:r w:rsidRPr="00D00938">
        <w:t xml:space="preserve">Модель канала содержит набор следующих частей </w:t>
      </w:r>
      <w:r w:rsidR="002D35E6" w:rsidRPr="00D00938">
        <w:t>(</w:t>
      </w:r>
      <w:r w:rsidRPr="00D00938">
        <w:t>определенных для поддержки имитации реалистического режима распространения для большого числа представляющих интерес сценариев и проверенных далее путем эмпирического анализа на основе данных измерений</w:t>
      </w:r>
      <w:r w:rsidR="002D35E6" w:rsidRPr="00D00938">
        <w:t>):</w:t>
      </w:r>
    </w:p>
    <w:p w:rsidR="002D35E6" w:rsidRPr="00D00938" w:rsidRDefault="002D35E6" w:rsidP="00B84896">
      <w:pPr>
        <w:pStyle w:val="enumlev1"/>
      </w:pPr>
      <w:r w:rsidRPr="00D00938">
        <w:t>–</w:t>
      </w:r>
      <w:r w:rsidRPr="00D00938">
        <w:tab/>
      </w:r>
      <w:r w:rsidR="00B84896" w:rsidRPr="00D00938">
        <w:t>затенение прямого сигнала</w:t>
      </w:r>
      <w:r w:rsidRPr="00D00938">
        <w:t>:</w:t>
      </w:r>
    </w:p>
    <w:p w:rsidR="002D35E6" w:rsidRPr="00D00938" w:rsidRDefault="002D35E6" w:rsidP="00B84896">
      <w:pPr>
        <w:pStyle w:val="enumlev2"/>
        <w:spacing w:before="40"/>
      </w:pPr>
      <w:r w:rsidRPr="00D00938">
        <w:t>–</w:t>
      </w:r>
      <w:r w:rsidRPr="00D00938">
        <w:tab/>
      </w:r>
      <w:r w:rsidR="00B84896" w:rsidRPr="00D00938">
        <w:t>модуль фасада здания,</w:t>
      </w:r>
    </w:p>
    <w:p w:rsidR="002D35E6" w:rsidRPr="00D00938" w:rsidRDefault="002D35E6" w:rsidP="00B84896">
      <w:pPr>
        <w:pStyle w:val="enumlev2"/>
        <w:spacing w:before="40"/>
      </w:pPr>
      <w:r w:rsidRPr="00D00938">
        <w:t>–</w:t>
      </w:r>
      <w:r w:rsidRPr="00D00938">
        <w:tab/>
      </w:r>
      <w:r w:rsidR="00B84896" w:rsidRPr="00D00938">
        <w:t>модуль дерева,</w:t>
      </w:r>
    </w:p>
    <w:p w:rsidR="002D35E6" w:rsidRPr="00D00938" w:rsidRDefault="002D35E6" w:rsidP="00B84896">
      <w:pPr>
        <w:pStyle w:val="enumlev2"/>
        <w:spacing w:before="40"/>
      </w:pPr>
      <w:r w:rsidRPr="00D00938">
        <w:t>–</w:t>
      </w:r>
      <w:r w:rsidRPr="00D00938">
        <w:tab/>
      </w:r>
      <w:r w:rsidR="00B84896" w:rsidRPr="00D00938">
        <w:t>модуль легкой опоры;</w:t>
      </w:r>
    </w:p>
    <w:p w:rsidR="002D35E6" w:rsidRPr="00D00938" w:rsidRDefault="002D35E6" w:rsidP="00B84896">
      <w:pPr>
        <w:pStyle w:val="enumlev1"/>
        <w:spacing w:before="120"/>
      </w:pPr>
      <w:r w:rsidRPr="00D00938">
        <w:t>–</w:t>
      </w:r>
      <w:r w:rsidRPr="00D00938">
        <w:tab/>
      </w:r>
      <w:r w:rsidR="00B84896" w:rsidRPr="00D00938">
        <w:t>модуль отражений</w:t>
      </w:r>
      <w:r w:rsidRPr="00D00938">
        <w:t>.</w:t>
      </w:r>
    </w:p>
    <w:p w:rsidR="002D35E6" w:rsidRPr="00D00938" w:rsidRDefault="00B84896" w:rsidP="00B26E5C">
      <w:r w:rsidRPr="00D00938">
        <w:t>Структура модели представлена на рисунке </w:t>
      </w:r>
      <w:r w:rsidR="002D35E6" w:rsidRPr="00D00938">
        <w:t>13</w:t>
      </w:r>
      <w:r w:rsidRPr="00D00938">
        <w:t>, включая следующие входные, промежуточные и выходные изменяющиеся во времени сигналы</w:t>
      </w:r>
      <w:r w:rsidR="002D35E6" w:rsidRPr="00D00938">
        <w:t>:</w:t>
      </w:r>
    </w:p>
    <w:p w:rsidR="002D35E6" w:rsidRPr="00D00938" w:rsidRDefault="002D35E6" w:rsidP="00B84896">
      <w:pPr>
        <w:pStyle w:val="enumlev1"/>
      </w:pPr>
      <w:r w:rsidRPr="00D00938">
        <w:tab/>
        <w:t>v</w:t>
      </w:r>
      <w:r w:rsidRPr="00D00938">
        <w:rPr>
          <w:vertAlign w:val="subscript"/>
        </w:rPr>
        <w:t>u</w:t>
      </w:r>
      <w:r w:rsidRPr="00D00938">
        <w:t xml:space="preserve">(t): </w:t>
      </w:r>
      <w:r w:rsidRPr="00D00938">
        <w:tab/>
      </w:r>
      <w:r w:rsidR="00B84896" w:rsidRPr="00D00938">
        <w:t>скорость движения пользователя;</w:t>
      </w:r>
    </w:p>
    <w:p w:rsidR="002D35E6" w:rsidRPr="00D00938" w:rsidRDefault="002D35E6" w:rsidP="00B84896">
      <w:pPr>
        <w:pStyle w:val="enumlev1"/>
      </w:pPr>
      <w:r w:rsidRPr="00D00938">
        <w:tab/>
        <w:t>hd</w:t>
      </w:r>
      <w:r w:rsidRPr="00D00938">
        <w:rPr>
          <w:vertAlign w:val="subscript"/>
        </w:rPr>
        <w:t>u</w:t>
      </w:r>
      <w:r w:rsidRPr="00D00938">
        <w:t xml:space="preserve">(t): </w:t>
      </w:r>
      <w:r w:rsidRPr="00D00938">
        <w:tab/>
      </w:r>
      <w:r w:rsidR="00B84896" w:rsidRPr="00D00938">
        <w:t>направление движения пользователя;</w:t>
      </w:r>
    </w:p>
    <w:p w:rsidR="002D35E6" w:rsidRPr="00D00938" w:rsidRDefault="002D35E6" w:rsidP="00B84896">
      <w:pPr>
        <w:pStyle w:val="enumlev1"/>
      </w:pPr>
      <w:r w:rsidRPr="00D00938">
        <w:tab/>
        <w:t>el</w:t>
      </w:r>
      <w:r w:rsidRPr="00D00938">
        <w:rPr>
          <w:vertAlign w:val="subscript"/>
        </w:rPr>
        <w:t>s</w:t>
      </w:r>
      <w:r w:rsidRPr="00D00938">
        <w:t>(t):</w:t>
      </w:r>
      <w:r w:rsidRPr="00D00938">
        <w:tab/>
      </w:r>
      <w:r w:rsidR="00B84896" w:rsidRPr="00D00938">
        <w:t>угол места спутника;</w:t>
      </w:r>
    </w:p>
    <w:p w:rsidR="002D35E6" w:rsidRPr="00D00938" w:rsidRDefault="002D35E6" w:rsidP="00B84896">
      <w:pPr>
        <w:pStyle w:val="enumlev1"/>
      </w:pPr>
      <w:r w:rsidRPr="00D00938">
        <w:tab/>
        <w:t>az</w:t>
      </w:r>
      <w:r w:rsidRPr="00D00938">
        <w:rPr>
          <w:vertAlign w:val="subscript"/>
        </w:rPr>
        <w:t>s</w:t>
      </w:r>
      <w:r w:rsidRPr="00D00938">
        <w:t>(t):</w:t>
      </w:r>
      <w:r w:rsidRPr="00D00938">
        <w:tab/>
      </w:r>
      <w:r w:rsidR="00B84896" w:rsidRPr="00D00938">
        <w:t>азимут спутника;</w:t>
      </w:r>
    </w:p>
    <w:p w:rsidR="002D35E6" w:rsidRPr="00D00938" w:rsidRDefault="002D35E6" w:rsidP="00B84896">
      <w:pPr>
        <w:pStyle w:val="enumlev1"/>
      </w:pPr>
      <w:r w:rsidRPr="00D00938">
        <w:tab/>
        <w:t>x</w:t>
      </w:r>
      <w:r w:rsidRPr="00D00938">
        <w:rPr>
          <w:vertAlign w:val="subscript"/>
        </w:rPr>
        <w:t>u</w:t>
      </w:r>
      <w:r w:rsidRPr="00D00938">
        <w:t>(t):</w:t>
      </w:r>
      <w:r w:rsidRPr="00D00938">
        <w:tab/>
      </w:r>
      <w:r w:rsidR="00B84896" w:rsidRPr="00D00938">
        <w:t>позиция пользователя по оси x</w:t>
      </w:r>
      <w:r w:rsidRPr="00D00938">
        <w:t xml:space="preserve"> (</w:t>
      </w:r>
      <w:r w:rsidR="00B84896" w:rsidRPr="00D00938">
        <w:t xml:space="preserve">оси </w:t>
      </w:r>
      <w:r w:rsidRPr="00D00938">
        <w:t xml:space="preserve">y </w:t>
      </w:r>
      <w:r w:rsidR="00B84896" w:rsidRPr="00D00938">
        <w:t>и</w:t>
      </w:r>
      <w:r w:rsidRPr="00D00938">
        <w:t xml:space="preserve"> z </w:t>
      </w:r>
      <w:r w:rsidR="00B84896" w:rsidRPr="00D00938">
        <w:t>считаются постоянными</w:t>
      </w:r>
      <w:r w:rsidRPr="00D00938">
        <w:t>)</w:t>
      </w:r>
      <w:r w:rsidR="00B84896" w:rsidRPr="00D00938">
        <w:t>;</w:t>
      </w:r>
    </w:p>
    <w:p w:rsidR="002D35E6" w:rsidRPr="00D00938" w:rsidRDefault="002D35E6" w:rsidP="00B656E4">
      <w:pPr>
        <w:pStyle w:val="enumlev1"/>
      </w:pPr>
      <w:r w:rsidRPr="00D00938">
        <w:tab/>
        <w:t>az</w:t>
      </w:r>
      <w:r w:rsidRPr="00D00938">
        <w:rPr>
          <w:vertAlign w:val="subscript"/>
        </w:rPr>
        <w:t>u</w:t>
      </w:r>
      <w:r w:rsidRPr="00D00938">
        <w:t>(t):</w:t>
      </w:r>
      <w:r w:rsidRPr="00D00938">
        <w:tab/>
      </w:r>
      <w:r w:rsidR="00B656E4" w:rsidRPr="00D00938">
        <w:t>азимут пользователя;</w:t>
      </w:r>
    </w:p>
    <w:p w:rsidR="002D35E6" w:rsidRPr="00D00938" w:rsidRDefault="002D35E6" w:rsidP="00B26E5C">
      <w:pPr>
        <w:pStyle w:val="enumlev1"/>
      </w:pPr>
      <w:r w:rsidRPr="00D00938">
        <w:tab/>
        <w:t>y</w:t>
      </w:r>
      <w:r w:rsidRPr="00D00938">
        <w:rPr>
          <w:vertAlign w:val="subscript"/>
        </w:rPr>
        <w:t>i</w:t>
      </w:r>
      <w:r w:rsidRPr="00D00938">
        <w:t>(t):</w:t>
      </w:r>
      <w:r w:rsidRPr="00D00938">
        <w:tab/>
      </w:r>
      <w:r w:rsidR="00B656E4" w:rsidRPr="00D00938">
        <w:t>выходные сигналы, где каждый</w:t>
      </w:r>
      <w:r w:rsidRPr="00D00938">
        <w:t xml:space="preserve"> </w:t>
      </w:r>
      <w:r w:rsidRPr="00D00938">
        <w:rPr>
          <w:i/>
        </w:rPr>
        <w:t>i</w:t>
      </w:r>
      <w:r w:rsidRPr="00D00938">
        <w:t xml:space="preserve"> </w:t>
      </w:r>
      <w:r w:rsidR="00B656E4" w:rsidRPr="00D00938">
        <w:t xml:space="preserve">связан с прямым </w:t>
      </w:r>
      <w:r w:rsidR="00B26E5C" w:rsidRPr="00D00938">
        <w:t xml:space="preserve">сигналом </w:t>
      </w:r>
      <w:r w:rsidR="00B656E4" w:rsidRPr="00D00938">
        <w:t>и отраж</w:t>
      </w:r>
      <w:r w:rsidR="00B26E5C" w:rsidRPr="00D00938">
        <w:t>ателем</w:t>
      </w:r>
      <w:r w:rsidRPr="00D00938">
        <w:t>.</w:t>
      </w:r>
    </w:p>
    <w:p w:rsidR="00F84C7B" w:rsidRPr="00D00938" w:rsidRDefault="00F84C7B" w:rsidP="00B26E5C">
      <w:r w:rsidRPr="00D00938">
        <w:t>Учитываемые в модели механизмы распространения и синтетические условия показаны на рисунке 14</w:t>
      </w:r>
      <w:r w:rsidR="002D35E6" w:rsidRPr="00D00938">
        <w:t>.</w:t>
      </w:r>
    </w:p>
    <w:p w:rsidR="002D35E6" w:rsidRPr="00D00938" w:rsidRDefault="00F84C7B" w:rsidP="00746CFE">
      <w:r w:rsidRPr="00D00938">
        <w:t>Структура модели действительна для нескольких сценариев: автотранспортное средство в городе, пешеход в городе, автотранспортное средство в пригороде, пешеход в пригороде</w:t>
      </w:r>
      <w:r w:rsidR="002D35E6" w:rsidRPr="00D00938">
        <w:t xml:space="preserve">. </w:t>
      </w:r>
      <w:r w:rsidR="00D46207" w:rsidRPr="00D00938">
        <w:t>Модель построена на основании данных измерений в условиях городского и пригородного сценариев, проведенных в городе Мюнхене, Германия, и вблизи него</w:t>
      </w:r>
      <w:r w:rsidR="002D35E6" w:rsidRPr="00D00938">
        <w:t xml:space="preserve">. </w:t>
      </w:r>
      <w:r w:rsidR="00D46207" w:rsidRPr="00D00938">
        <w:t xml:space="preserve">Программное обеспечение для реализации модели доступно на веб-сайте 3-й Исследовательской комиссии </w:t>
      </w:r>
      <w:r w:rsidR="00746CFE" w:rsidRPr="00D00938">
        <w:t>по</w:t>
      </w:r>
      <w:r w:rsidR="00D46207" w:rsidRPr="00D00938">
        <w:t xml:space="preserve"> радиосвязи</w:t>
      </w:r>
      <w:r w:rsidR="002D35E6" w:rsidRPr="00D00938">
        <w:t xml:space="preserve">. </w:t>
      </w:r>
      <w:r w:rsidR="00D46207" w:rsidRPr="00D00938">
        <w:t xml:space="preserve">Полное описание реализации модели и ее использования содержатся в размещенном на веб-сайте указанной </w:t>
      </w:r>
      <w:r w:rsidR="00746CFE" w:rsidRPr="00D00938">
        <w:t>и</w:t>
      </w:r>
      <w:r w:rsidR="00D46207" w:rsidRPr="00D00938">
        <w:t>сследовательской комиссии МСЭ</w:t>
      </w:r>
      <w:r w:rsidR="002D35E6" w:rsidRPr="00D00938">
        <w:t xml:space="preserve">-R </w:t>
      </w:r>
      <w:r w:rsidR="00D46207" w:rsidRPr="00D00938">
        <w:t>Отчете о физико-статистической модели широкополосной СПСС</w:t>
      </w:r>
      <w:r w:rsidR="002D35E6" w:rsidRPr="00D00938">
        <w:t>.</w:t>
      </w:r>
    </w:p>
    <w:p w:rsidR="00C17074" w:rsidRPr="00D00938" w:rsidRDefault="00C17074" w:rsidP="00C17074">
      <w:pPr>
        <w:pStyle w:val="FigureNo"/>
      </w:pPr>
      <w:r w:rsidRPr="00D00938">
        <w:lastRenderedPageBreak/>
        <w:t>РИСУНОК 13</w:t>
      </w:r>
    </w:p>
    <w:p w:rsidR="00C17074" w:rsidRPr="00D00938" w:rsidRDefault="00C17074" w:rsidP="00C17074">
      <w:pPr>
        <w:pStyle w:val="Figuretitle"/>
      </w:pPr>
      <w:r w:rsidRPr="00D00938">
        <w:t>Структура модели</w:t>
      </w:r>
    </w:p>
    <w:p w:rsidR="006124D5" w:rsidRPr="00D00938" w:rsidRDefault="003A2086" w:rsidP="00C17074">
      <w:pPr>
        <w:pStyle w:val="Figure"/>
      </w:pPr>
      <w:r w:rsidRPr="00D00938">
        <w:pict>
          <v:shape id="_x0000_i1076" type="#_x0000_t75" style="width:411.6pt;height:245.4pt">
            <v:imagedata r:id="rId116" o:title=""/>
          </v:shape>
        </w:pict>
      </w:r>
    </w:p>
    <w:p w:rsidR="00B1064A" w:rsidRPr="00D00938" w:rsidRDefault="00B1064A" w:rsidP="00C17074">
      <w:pPr>
        <w:pStyle w:val="Tablefin"/>
        <w:rPr>
          <w:lang w:val="ru-RU"/>
        </w:rPr>
      </w:pPr>
    </w:p>
    <w:p w:rsidR="00B1064A" w:rsidRPr="00D00938" w:rsidRDefault="00C17074" w:rsidP="00C17074">
      <w:pPr>
        <w:pStyle w:val="FigureNo"/>
      </w:pPr>
      <w:r w:rsidRPr="00D00938">
        <w:t>РИСУНОК 14</w:t>
      </w:r>
    </w:p>
    <w:p w:rsidR="00C17074" w:rsidRPr="00D00938" w:rsidRDefault="00C17074" w:rsidP="00C17074">
      <w:pPr>
        <w:pStyle w:val="Figuretitle"/>
      </w:pPr>
      <w:r w:rsidRPr="00D00938">
        <w:t>Механизмы распространения и синтетические условия</w:t>
      </w:r>
    </w:p>
    <w:p w:rsidR="006124D5" w:rsidRPr="00D00938" w:rsidRDefault="00C17074" w:rsidP="006124D5">
      <w:pPr>
        <w:jc w:val="center"/>
      </w:pPr>
      <w:r w:rsidRPr="00D00938">
        <w:object w:dxaOrig="10326" w:dyaOrig="6999">
          <v:shape id="_x0000_i1077" type="#_x0000_t75" style="width:413.4pt;height:280.8pt" o:ole="">
            <v:imagedata r:id="rId117" o:title=""/>
          </v:shape>
          <o:OLEObject Type="Embed" ProgID="CorelDRAW.Graphic.14" ShapeID="_x0000_i1077" DrawAspect="Content" ObjectID="_1334145874" r:id="rId118"/>
        </w:object>
      </w:r>
    </w:p>
    <w:p w:rsidR="00AA7521" w:rsidRPr="00D00938" w:rsidRDefault="00AA7521" w:rsidP="00AA7521">
      <w:pPr>
        <w:pStyle w:val="Tablefin"/>
        <w:rPr>
          <w:lang w:val="ru-RU"/>
        </w:rPr>
      </w:pPr>
    </w:p>
    <w:p w:rsidR="006124D5" w:rsidRPr="00D00938" w:rsidRDefault="006124D5" w:rsidP="004612E8">
      <w:pPr>
        <w:pStyle w:val="Heading2"/>
        <w:pageBreakBefore/>
        <w:spacing w:before="0"/>
      </w:pPr>
      <w:r w:rsidRPr="00D00938">
        <w:lastRenderedPageBreak/>
        <w:t>7.1</w:t>
      </w:r>
      <w:r w:rsidRPr="00D00938">
        <w:tab/>
      </w:r>
      <w:r w:rsidR="000F1CA9" w:rsidRPr="00D00938">
        <w:t>Входные параметры модели</w:t>
      </w:r>
    </w:p>
    <w:p w:rsidR="006124D5" w:rsidRPr="00D00938" w:rsidRDefault="001F22E6" w:rsidP="006F109B">
      <w:r w:rsidRPr="00D00938">
        <w:t>Для каждой входной выборки должен быть задан ряд входных параметров модели</w:t>
      </w:r>
      <w:r w:rsidR="006124D5" w:rsidRPr="00D00938">
        <w:t>:</w:t>
      </w:r>
    </w:p>
    <w:p w:rsidR="006124D5" w:rsidRPr="00D00938" w:rsidRDefault="00021D97" w:rsidP="006F109B">
      <w:pPr>
        <w:pStyle w:val="enumlev1"/>
      </w:pPr>
      <w:r w:rsidRPr="00D00938">
        <w:t>–</w:t>
      </w:r>
      <w:r w:rsidR="006124D5" w:rsidRPr="00D00938">
        <w:tab/>
      </w:r>
      <w:r w:rsidR="001F22E6" w:rsidRPr="00D00938">
        <w:t>угол места спутника;</w:t>
      </w:r>
    </w:p>
    <w:p w:rsidR="006124D5" w:rsidRPr="00D00938" w:rsidRDefault="00021D97" w:rsidP="006F109B">
      <w:pPr>
        <w:pStyle w:val="enumlev1"/>
      </w:pPr>
      <w:r w:rsidRPr="00D00938">
        <w:t>–</w:t>
      </w:r>
      <w:r w:rsidR="006124D5" w:rsidRPr="00D00938">
        <w:tab/>
      </w:r>
      <w:r w:rsidR="001F22E6" w:rsidRPr="00D00938">
        <w:t>азимут спутника;</w:t>
      </w:r>
    </w:p>
    <w:p w:rsidR="006124D5" w:rsidRPr="00D00938" w:rsidRDefault="00021D97" w:rsidP="006124D5">
      <w:pPr>
        <w:pStyle w:val="enumlev1"/>
      </w:pPr>
      <w:r w:rsidRPr="00D00938">
        <w:t>–</w:t>
      </w:r>
      <w:r w:rsidR="006124D5" w:rsidRPr="00D00938">
        <w:tab/>
      </w:r>
      <w:r w:rsidR="001F22E6" w:rsidRPr="00D00938">
        <w:t>скорость движения пользователя;</w:t>
      </w:r>
    </w:p>
    <w:p w:rsidR="006124D5" w:rsidRPr="00D00938" w:rsidRDefault="00021D97" w:rsidP="006124D5">
      <w:pPr>
        <w:pStyle w:val="enumlev1"/>
      </w:pPr>
      <w:r w:rsidRPr="00D00938">
        <w:t>–</w:t>
      </w:r>
      <w:r w:rsidRPr="00D00938">
        <w:tab/>
      </w:r>
      <w:r w:rsidR="00F2594C" w:rsidRPr="00D00938">
        <w:t>направление движения пользователя</w:t>
      </w:r>
      <w:r w:rsidRPr="00D00938">
        <w:t>.</w:t>
      </w:r>
    </w:p>
    <w:p w:rsidR="006124D5" w:rsidRPr="00D00938" w:rsidRDefault="00F2594C" w:rsidP="006124D5">
      <w:r w:rsidRPr="00D00938">
        <w:t xml:space="preserve">Следует заметить, что максимальная скорость пользователя ограничивается </w:t>
      </w:r>
      <w:r w:rsidR="00740CD4" w:rsidRPr="00D00938">
        <w:t xml:space="preserve">частотой </w:t>
      </w:r>
      <w:r w:rsidR="008874E6" w:rsidRPr="00D00938">
        <w:t>дискретизации</w:t>
      </w:r>
      <w:r w:rsidR="00740CD4" w:rsidRPr="00D00938">
        <w:t xml:space="preserve"> импульсной характеристики канала</w:t>
      </w:r>
      <w:r w:rsidR="006124D5" w:rsidRPr="00D00938">
        <w:t>:</w:t>
      </w:r>
    </w:p>
    <w:p w:rsidR="00AA7521" w:rsidRPr="00D00938" w:rsidRDefault="00AA7521" w:rsidP="00AA7521">
      <w:pPr>
        <w:pStyle w:val="Blanc"/>
        <w:rPr>
          <w:lang w:val="ru-RU"/>
        </w:rPr>
      </w:pPr>
    </w:p>
    <w:p w:rsidR="006124D5" w:rsidRPr="00D00938" w:rsidRDefault="006124D5" w:rsidP="00021D97">
      <w:pPr>
        <w:pStyle w:val="Equation"/>
      </w:pPr>
      <w:r w:rsidRPr="00D00938">
        <w:tab/>
      </w:r>
      <w:r w:rsidRPr="00D00938">
        <w:tab/>
      </w:r>
      <w:r w:rsidRPr="00D00938">
        <w:rPr>
          <w:position w:val="-30"/>
        </w:rPr>
        <w:object w:dxaOrig="1140" w:dyaOrig="720">
          <v:shape id="_x0000_i1078" type="#_x0000_t75" style="width:57pt;height:36.6pt" o:ole="">
            <v:imagedata r:id="rId119" o:title=""/>
          </v:shape>
          <o:OLEObject Type="Embed" ProgID="Equation.3" ShapeID="_x0000_i1078" DrawAspect="Content" ObjectID="_1334145875" r:id="rId120"/>
        </w:object>
      </w:r>
      <w:r w:rsidR="00740CD4" w:rsidRPr="00D00938">
        <w:t>,</w:t>
      </w:r>
      <w:r w:rsidRPr="00D00938">
        <w:tab/>
        <w:t>(</w:t>
      </w:r>
      <w:r w:rsidR="00021D97" w:rsidRPr="00D00938">
        <w:t>21</w:t>
      </w:r>
      <w:r w:rsidRPr="00D00938">
        <w:t>)</w:t>
      </w:r>
    </w:p>
    <w:p w:rsidR="00021D97" w:rsidRPr="00D00938" w:rsidRDefault="00740CD4" w:rsidP="00021D97">
      <w:r w:rsidRPr="00D00938">
        <w:t>где</w:t>
      </w:r>
    </w:p>
    <w:p w:rsidR="00021D97" w:rsidRPr="00D00938" w:rsidRDefault="00021D97" w:rsidP="008C3E0E">
      <w:pPr>
        <w:pStyle w:val="Equationlegend"/>
        <w:spacing w:before="0"/>
        <w:rPr>
          <w:position w:val="-14"/>
          <w:lang w:val="ru-RU"/>
        </w:rPr>
      </w:pPr>
      <w:r w:rsidRPr="00D00938">
        <w:rPr>
          <w:lang w:val="ru-RU"/>
        </w:rPr>
        <w:tab/>
      </w:r>
      <w:r w:rsidR="006124D5" w:rsidRPr="00D00938">
        <w:rPr>
          <w:position w:val="-14"/>
          <w:lang w:val="ru-RU"/>
        </w:rPr>
        <w:object w:dxaOrig="499" w:dyaOrig="380">
          <v:shape id="_x0000_i1079" type="#_x0000_t75" style="width:24.6pt;height:19.2pt" o:ole="">
            <v:imagedata r:id="rId121" o:title=""/>
          </v:shape>
          <o:OLEObject Type="Embed" ProgID="Equation.DSMT4" ShapeID="_x0000_i1079" DrawAspect="Content" ObjectID="_1334145876" r:id="rId122"/>
        </w:object>
      </w:r>
      <w:r w:rsidR="00AA7521" w:rsidRPr="00D00938">
        <w:rPr>
          <w:lang w:val="ru-RU"/>
        </w:rPr>
        <w:t xml:space="preserve"> :</w:t>
      </w:r>
      <w:r w:rsidRPr="00D00938">
        <w:rPr>
          <w:lang w:val="ru-RU"/>
        </w:rPr>
        <w:tab/>
      </w:r>
      <w:r w:rsidR="00740CD4" w:rsidRPr="00D00938">
        <w:rPr>
          <w:lang w:val="ru-RU"/>
        </w:rPr>
        <w:t xml:space="preserve">частота </w:t>
      </w:r>
      <w:r w:rsidR="008874E6" w:rsidRPr="00D00938">
        <w:rPr>
          <w:lang w:val="ru-RU"/>
        </w:rPr>
        <w:t>дискретизации</w:t>
      </w:r>
      <w:r w:rsidR="00740CD4" w:rsidRPr="00D00938">
        <w:rPr>
          <w:lang w:val="ru-RU"/>
        </w:rPr>
        <w:t>;</w:t>
      </w:r>
    </w:p>
    <w:p w:rsidR="00021D97" w:rsidRPr="00D00938" w:rsidRDefault="00021D97" w:rsidP="008C3E0E">
      <w:pPr>
        <w:pStyle w:val="Equationlegend"/>
        <w:spacing w:before="0"/>
        <w:rPr>
          <w:lang w:val="ru-RU"/>
        </w:rPr>
      </w:pPr>
      <w:r w:rsidRPr="00D00938">
        <w:rPr>
          <w:lang w:val="ru-RU"/>
        </w:rPr>
        <w:tab/>
      </w:r>
      <w:r w:rsidR="006124D5" w:rsidRPr="00D00938">
        <w:rPr>
          <w:position w:val="-12"/>
          <w:lang w:val="ru-RU"/>
        </w:rPr>
        <w:object w:dxaOrig="260" w:dyaOrig="360">
          <v:shape id="_x0000_i1080" type="#_x0000_t75" style="width:13.2pt;height:17.4pt" o:ole="">
            <v:imagedata r:id="rId123" o:title=""/>
          </v:shape>
          <o:OLEObject Type="Embed" ProgID="Equation.DSMT4" ShapeID="_x0000_i1080" DrawAspect="Content" ObjectID="_1334145877" r:id="rId124"/>
        </w:object>
      </w:r>
      <w:r w:rsidR="00AA7521" w:rsidRPr="00D00938">
        <w:rPr>
          <w:lang w:val="ru-RU"/>
        </w:rPr>
        <w:t xml:space="preserve"> :</w:t>
      </w:r>
      <w:r w:rsidRPr="00D00938">
        <w:rPr>
          <w:lang w:val="ru-RU"/>
        </w:rPr>
        <w:tab/>
      </w:r>
      <w:r w:rsidR="00740CD4" w:rsidRPr="00D00938">
        <w:rPr>
          <w:lang w:val="ru-RU"/>
        </w:rPr>
        <w:t>несущая частота;</w:t>
      </w:r>
    </w:p>
    <w:p w:rsidR="00021D97" w:rsidRPr="00D00938" w:rsidRDefault="00021D97" w:rsidP="008C3E0E">
      <w:pPr>
        <w:pStyle w:val="Equationlegend"/>
        <w:spacing w:before="0"/>
        <w:rPr>
          <w:lang w:val="ru-RU"/>
        </w:rPr>
      </w:pPr>
      <w:r w:rsidRPr="00D00938">
        <w:rPr>
          <w:lang w:val="ru-RU"/>
        </w:rPr>
        <w:tab/>
      </w:r>
      <w:r w:rsidR="006124D5" w:rsidRPr="00D00938">
        <w:rPr>
          <w:position w:val="-12"/>
          <w:lang w:val="ru-RU"/>
        </w:rPr>
        <w:object w:dxaOrig="240" w:dyaOrig="360">
          <v:shape id="_x0000_i1081" type="#_x0000_t75" style="width:11.4pt;height:17.4pt" o:ole="">
            <v:imagedata r:id="rId125" o:title=""/>
          </v:shape>
          <o:OLEObject Type="Embed" ProgID="Equation.DSMT4" ShapeID="_x0000_i1081" DrawAspect="Content" ObjectID="_1334145878" r:id="rId126"/>
        </w:object>
      </w:r>
      <w:r w:rsidR="00AA7521" w:rsidRPr="00D00938">
        <w:rPr>
          <w:lang w:val="ru-RU"/>
        </w:rPr>
        <w:t xml:space="preserve"> :</w:t>
      </w:r>
      <w:r w:rsidRPr="00D00938">
        <w:rPr>
          <w:lang w:val="ru-RU"/>
        </w:rPr>
        <w:tab/>
      </w:r>
      <w:r w:rsidR="00740CD4" w:rsidRPr="00D00938">
        <w:rPr>
          <w:lang w:val="ru-RU"/>
        </w:rPr>
        <w:t>скорость света</w:t>
      </w:r>
      <w:r w:rsidRPr="00D00938">
        <w:rPr>
          <w:lang w:val="ru-RU"/>
        </w:rPr>
        <w:t>.</w:t>
      </w:r>
    </w:p>
    <w:p w:rsidR="006124D5" w:rsidRPr="00D00938" w:rsidRDefault="008874E6" w:rsidP="00AA7521">
      <w:r w:rsidRPr="00D00938">
        <w:t xml:space="preserve">Рекомендуется использовать корректный коэффициент </w:t>
      </w:r>
      <w:r w:rsidR="009008DE" w:rsidRPr="00D00938">
        <w:t>пе</w:t>
      </w:r>
      <w:r w:rsidRPr="00D00938">
        <w:t>редис</w:t>
      </w:r>
      <w:r w:rsidR="00AA7521" w:rsidRPr="00D00938">
        <w:t>к</w:t>
      </w:r>
      <w:r w:rsidRPr="00D00938">
        <w:t>ретизации, например</w:t>
      </w:r>
      <w:r w:rsidR="00CB54E5" w:rsidRPr="00D00938">
        <w:t xml:space="preserve"> 4. </w:t>
      </w:r>
    </w:p>
    <w:p w:rsidR="006124D5" w:rsidRPr="00D00938" w:rsidRDefault="00021D97" w:rsidP="008C3E0E">
      <w:pPr>
        <w:pStyle w:val="Heading2"/>
        <w:spacing w:before="240"/>
      </w:pPr>
      <w:r w:rsidRPr="00D00938">
        <w:t>7.2</w:t>
      </w:r>
      <w:r w:rsidRPr="00D00938">
        <w:tab/>
      </w:r>
      <w:r w:rsidR="00735D78" w:rsidRPr="00D00938">
        <w:t>Выходные параметры модели</w:t>
      </w:r>
    </w:p>
    <w:p w:rsidR="006124D5" w:rsidRPr="00D00938" w:rsidRDefault="00735D78" w:rsidP="003A17C3">
      <w:pPr>
        <w:rPr>
          <w:rStyle w:val="apple-style-span"/>
          <w:color w:val="000000"/>
        </w:rPr>
      </w:pPr>
      <w:r w:rsidRPr="00D00938">
        <w:t xml:space="preserve">Выходными параметрами модели являются вектор </w:t>
      </w:r>
      <w:r w:rsidR="00067864" w:rsidRPr="00D00938">
        <w:rPr>
          <w:i/>
        </w:rPr>
        <w:t>N</w:t>
      </w:r>
      <w:r w:rsidR="00067864" w:rsidRPr="00D00938">
        <w:t xml:space="preserve"> </w:t>
      </w:r>
      <w:r w:rsidR="006F7494" w:rsidRPr="00D00938">
        <w:t xml:space="preserve">задержек </w:t>
      </w:r>
      <w:r w:rsidR="006C0B84" w:rsidRPr="00D00938">
        <w:sym w:font="Symbol" w:char="F074"/>
      </w:r>
      <w:r w:rsidR="006C0B84" w:rsidRPr="00D00938">
        <w:rPr>
          <w:i/>
          <w:iCs/>
          <w:vertAlign w:val="subscript"/>
        </w:rPr>
        <w:t>i</w:t>
      </w:r>
      <w:r w:rsidR="006C0B84" w:rsidRPr="00D00938">
        <w:t xml:space="preserve"> </w:t>
      </w:r>
      <w:r w:rsidR="00622954" w:rsidRPr="00D00938">
        <w:t xml:space="preserve">на </w:t>
      </w:r>
      <w:r w:rsidR="006F7494" w:rsidRPr="00D00938">
        <w:t>трасс</w:t>
      </w:r>
      <w:r w:rsidR="00622954" w:rsidRPr="00D00938">
        <w:t>е</w:t>
      </w:r>
      <w:r w:rsidR="006F7494" w:rsidRPr="00D00938">
        <w:t xml:space="preserve"> и </w:t>
      </w:r>
      <w:r w:rsidR="006124D5" w:rsidRPr="00D00938">
        <w:rPr>
          <w:i/>
        </w:rPr>
        <w:t xml:space="preserve">N </w:t>
      </w:r>
      <w:r w:rsidR="006F7494" w:rsidRPr="00D00938">
        <w:t>комплексных значений</w:t>
      </w:r>
      <w:r w:rsidR="006C0B84" w:rsidRPr="00D00938">
        <w:t xml:space="preserve"> </w:t>
      </w:r>
      <w:r w:rsidR="006C0B84" w:rsidRPr="00D00938">
        <w:rPr>
          <w:i/>
          <w:iCs/>
        </w:rPr>
        <w:t>A</w:t>
      </w:r>
      <w:r w:rsidR="006C0B84" w:rsidRPr="00D00938">
        <w:rPr>
          <w:i/>
          <w:iCs/>
          <w:vertAlign w:val="subscript"/>
        </w:rPr>
        <w:t>i</w:t>
      </w:r>
      <w:r w:rsidR="006C0B84" w:rsidRPr="00D00938">
        <w:t>(</w:t>
      </w:r>
      <w:r w:rsidR="006C0B84" w:rsidRPr="00D00938">
        <w:rPr>
          <w:i/>
          <w:iCs/>
        </w:rPr>
        <w:t>t</w:t>
      </w:r>
      <w:r w:rsidR="006C0B84" w:rsidRPr="00D00938">
        <w:t>)</w:t>
      </w:r>
      <w:r w:rsidR="006124D5" w:rsidRPr="00D00938">
        <w:t xml:space="preserve"> </w:t>
      </w:r>
      <w:r w:rsidR="006F7494" w:rsidRPr="00D00938">
        <w:t>для каждого</w:t>
      </w:r>
      <w:r w:rsidR="00434535" w:rsidRPr="00D00938">
        <w:t xml:space="preserve"> момента времени</w:t>
      </w:r>
      <w:r w:rsidR="006124D5" w:rsidRPr="00D00938">
        <w:t xml:space="preserve">. </w:t>
      </w:r>
      <w:r w:rsidR="002861E5" w:rsidRPr="00D00938">
        <w:t xml:space="preserve">Эквивалентная импульсная характеристика </w:t>
      </w:r>
      <w:r w:rsidR="009F446C" w:rsidRPr="00D00938">
        <w:t xml:space="preserve">канала </w:t>
      </w:r>
      <w:r w:rsidR="003A17C3" w:rsidRPr="00D00938">
        <w:rPr>
          <w:rStyle w:val="apple-style-span"/>
          <w:color w:val="000000"/>
        </w:rPr>
        <w:t>группового сигнала</w:t>
      </w:r>
      <w:r w:rsidR="006124D5" w:rsidRPr="00D00938">
        <w:rPr>
          <w:rStyle w:val="apple-style-span"/>
          <w:color w:val="000000"/>
        </w:rPr>
        <w:t xml:space="preserve"> </w:t>
      </w:r>
      <w:r w:rsidR="009F446C" w:rsidRPr="00D00938">
        <w:rPr>
          <w:rStyle w:val="apple-style-span"/>
          <w:color w:val="000000"/>
        </w:rPr>
        <w:t>определяется следующим образом</w:t>
      </w:r>
      <w:r w:rsidR="006124D5" w:rsidRPr="00D00938">
        <w:rPr>
          <w:rStyle w:val="apple-style-span"/>
          <w:color w:val="000000"/>
        </w:rPr>
        <w:t>:</w:t>
      </w:r>
    </w:p>
    <w:p w:rsidR="00954C2F" w:rsidRPr="00D00938" w:rsidRDefault="00954C2F" w:rsidP="00954C2F">
      <w:pPr>
        <w:pStyle w:val="Blanc"/>
        <w:rPr>
          <w:rStyle w:val="apple-style-span"/>
          <w:color w:val="000000"/>
          <w:lang w:val="ru-RU"/>
        </w:rPr>
      </w:pPr>
    </w:p>
    <w:p w:rsidR="006124D5" w:rsidRPr="00D00938" w:rsidRDefault="006124D5" w:rsidP="00954C2F">
      <w:pPr>
        <w:pStyle w:val="Equation"/>
        <w:spacing w:before="0"/>
      </w:pPr>
      <w:r w:rsidRPr="00D00938">
        <w:tab/>
      </w:r>
      <w:r w:rsidRPr="00D00938">
        <w:tab/>
      </w:r>
      <w:r w:rsidR="004419D2" w:rsidRPr="00D00938">
        <w:rPr>
          <w:position w:val="-22"/>
        </w:rPr>
        <w:object w:dxaOrig="2980" w:dyaOrig="560">
          <v:shape id="_x0000_i1082" type="#_x0000_t75" style="width:149.4pt;height:28.2pt" o:ole="">
            <v:imagedata r:id="rId127" o:title=""/>
          </v:shape>
          <o:OLEObject Type="Embed" ProgID="Equation.3" ShapeID="_x0000_i1082" DrawAspect="Content" ObjectID="_1334145879" r:id="rId128"/>
        </w:object>
      </w:r>
      <w:r w:rsidR="009F446C" w:rsidRPr="00D00938">
        <w:t>,</w:t>
      </w:r>
      <w:r w:rsidRPr="00D00938">
        <w:tab/>
        <w:t>(</w:t>
      </w:r>
      <w:r w:rsidR="006C0B84" w:rsidRPr="00D00938">
        <w:t>22</w:t>
      </w:r>
      <w:r w:rsidRPr="00D00938">
        <w:t>)</w:t>
      </w:r>
    </w:p>
    <w:p w:rsidR="006124D5" w:rsidRPr="00D00938" w:rsidRDefault="009F446C" w:rsidP="00954C2F">
      <w:pPr>
        <w:pStyle w:val="Equationlegend"/>
        <w:ind w:left="0" w:firstLine="0"/>
        <w:rPr>
          <w:lang w:val="ru-RU"/>
        </w:rPr>
      </w:pPr>
      <w:r w:rsidRPr="00D00938">
        <w:rPr>
          <w:lang w:val="ru-RU"/>
        </w:rPr>
        <w:t xml:space="preserve">где </w:t>
      </w:r>
      <w:r w:rsidR="006124D5" w:rsidRPr="00D00938">
        <w:rPr>
          <w:i/>
          <w:lang w:val="ru-RU"/>
        </w:rPr>
        <w:t xml:space="preserve">t </w:t>
      </w:r>
      <w:r w:rsidR="00CC50E7" w:rsidRPr="00D00938">
        <w:rPr>
          <w:lang w:val="ru-RU"/>
        </w:rPr>
        <w:t>и</w:t>
      </w:r>
      <w:r w:rsidR="006124D5" w:rsidRPr="00D00938">
        <w:rPr>
          <w:i/>
          <w:lang w:val="ru-RU"/>
        </w:rPr>
        <w:t xml:space="preserve"> </w:t>
      </w:r>
      <w:r w:rsidR="006C0B84" w:rsidRPr="00D00938">
        <w:rPr>
          <w:lang w:val="ru-RU"/>
        </w:rPr>
        <w:sym w:font="Symbol" w:char="F074"/>
      </w:r>
      <w:r w:rsidR="006C0B84" w:rsidRPr="00D00938">
        <w:rPr>
          <w:lang w:val="ru-RU"/>
        </w:rPr>
        <w:t xml:space="preserve"> </w:t>
      </w:r>
      <w:r w:rsidR="00CC50E7" w:rsidRPr="00D00938">
        <w:rPr>
          <w:lang w:val="ru-RU"/>
        </w:rPr>
        <w:t>означают оси врем</w:t>
      </w:r>
      <w:r w:rsidR="00954C2F" w:rsidRPr="00D00938">
        <w:rPr>
          <w:lang w:val="ru-RU"/>
        </w:rPr>
        <w:t>ени</w:t>
      </w:r>
      <w:r w:rsidR="00CC50E7" w:rsidRPr="00D00938">
        <w:rPr>
          <w:lang w:val="ru-RU"/>
        </w:rPr>
        <w:t xml:space="preserve"> и задержки, соответственно</w:t>
      </w:r>
      <w:r w:rsidR="006124D5" w:rsidRPr="00D00938">
        <w:rPr>
          <w:lang w:val="ru-RU"/>
        </w:rPr>
        <w:t xml:space="preserve">. </w:t>
      </w:r>
      <w:r w:rsidR="00CC50E7" w:rsidRPr="00D00938">
        <w:rPr>
          <w:lang w:val="ru-RU"/>
        </w:rPr>
        <w:t>Следует заметить, что задержки на трассе</w:t>
      </w:r>
      <w:r w:rsidR="006C0B84" w:rsidRPr="00D00938">
        <w:rPr>
          <w:lang w:val="ru-RU"/>
        </w:rPr>
        <w:t xml:space="preserve"> </w:t>
      </w:r>
      <w:r w:rsidR="006C0B84" w:rsidRPr="00D00938">
        <w:rPr>
          <w:lang w:val="ru-RU"/>
        </w:rPr>
        <w:sym w:font="Symbol" w:char="F074"/>
      </w:r>
      <w:r w:rsidR="006C0B84" w:rsidRPr="00D00938">
        <w:rPr>
          <w:i/>
          <w:iCs/>
          <w:vertAlign w:val="subscript"/>
          <w:lang w:val="ru-RU"/>
        </w:rPr>
        <w:t>i</w:t>
      </w:r>
      <w:r w:rsidR="006C0B84" w:rsidRPr="00D00938">
        <w:rPr>
          <w:lang w:val="ru-RU"/>
        </w:rPr>
        <w:t>(</w:t>
      </w:r>
      <w:r w:rsidR="006C0B84" w:rsidRPr="00D00938">
        <w:rPr>
          <w:i/>
          <w:iCs/>
          <w:lang w:val="ru-RU"/>
        </w:rPr>
        <w:t>t</w:t>
      </w:r>
      <w:r w:rsidR="006C0B84" w:rsidRPr="00D00938">
        <w:rPr>
          <w:lang w:val="ru-RU"/>
        </w:rPr>
        <w:t>)</w:t>
      </w:r>
      <w:r w:rsidR="006124D5" w:rsidRPr="00D00938">
        <w:rPr>
          <w:lang w:val="ru-RU"/>
        </w:rPr>
        <w:t xml:space="preserve"> </w:t>
      </w:r>
      <w:r w:rsidR="00EB1AA6" w:rsidRPr="00D00938">
        <w:rPr>
          <w:lang w:val="ru-RU"/>
        </w:rPr>
        <w:t xml:space="preserve">являются переменными во времени и могут </w:t>
      </w:r>
      <w:r w:rsidR="00C77FFA" w:rsidRPr="00D00938">
        <w:rPr>
          <w:lang w:val="ru-RU"/>
        </w:rPr>
        <w:t>достигать произвольных значений</w:t>
      </w:r>
      <w:r w:rsidR="006C0B84" w:rsidRPr="00D00938">
        <w:rPr>
          <w:lang w:val="ru-RU"/>
        </w:rPr>
        <w:t>.</w:t>
      </w:r>
    </w:p>
    <w:p w:rsidR="006124D5" w:rsidRPr="00D00938" w:rsidRDefault="00021D97" w:rsidP="008C3E0E">
      <w:pPr>
        <w:pStyle w:val="Heading2"/>
        <w:spacing w:before="240"/>
      </w:pPr>
      <w:r w:rsidRPr="00D00938">
        <w:t>7.3</w:t>
      </w:r>
      <w:r w:rsidRPr="00D00938">
        <w:tab/>
      </w:r>
      <w:r w:rsidR="00E954C2" w:rsidRPr="00D00938">
        <w:t>Использование выходных параметров модели</w:t>
      </w:r>
    </w:p>
    <w:p w:rsidR="006124D5" w:rsidRPr="00D00938" w:rsidRDefault="00E954C2" w:rsidP="003A17C3">
      <w:r w:rsidRPr="00D00938">
        <w:t>Пусть</w:t>
      </w:r>
      <w:r w:rsidR="006124D5" w:rsidRPr="00D00938">
        <w:t xml:space="preserve"> </w:t>
      </w:r>
      <w:r w:rsidR="006124D5" w:rsidRPr="00D00938">
        <w:rPr>
          <w:i/>
          <w:iCs/>
        </w:rPr>
        <w:t>s</w:t>
      </w:r>
      <w:r w:rsidR="006124D5" w:rsidRPr="00D00938">
        <w:t>(</w:t>
      </w:r>
      <w:r w:rsidR="006124D5" w:rsidRPr="00D00938">
        <w:rPr>
          <w:i/>
          <w:iCs/>
        </w:rPr>
        <w:t>t</w:t>
      </w:r>
      <w:r w:rsidR="006124D5" w:rsidRPr="00D00938">
        <w:t>)</w:t>
      </w:r>
      <w:r w:rsidRPr="00D00938">
        <w:t xml:space="preserve"> – передаваемый эквивалентный </w:t>
      </w:r>
      <w:r w:rsidR="00DD6597" w:rsidRPr="00D00938">
        <w:t>групповой сигнал</w:t>
      </w:r>
      <w:r w:rsidR="006124D5" w:rsidRPr="00D00938">
        <w:t xml:space="preserve">, </w:t>
      </w:r>
      <w:r w:rsidR="00DD6597" w:rsidRPr="00D00938">
        <w:t>тогда принимаемый сигнал</w:t>
      </w:r>
      <w:r w:rsidR="006124D5" w:rsidRPr="00D00938">
        <w:t xml:space="preserve"> </w:t>
      </w:r>
      <w:r w:rsidR="006124D5" w:rsidRPr="00D00938">
        <w:rPr>
          <w:i/>
          <w:iCs/>
        </w:rPr>
        <w:t>r</w:t>
      </w:r>
      <w:r w:rsidR="006124D5" w:rsidRPr="00D00938">
        <w:t>(</w:t>
      </w:r>
      <w:r w:rsidR="006124D5" w:rsidRPr="00D00938">
        <w:rPr>
          <w:i/>
          <w:iCs/>
        </w:rPr>
        <w:t>t</w:t>
      </w:r>
      <w:r w:rsidR="006124D5" w:rsidRPr="00D00938">
        <w:t xml:space="preserve">) </w:t>
      </w:r>
      <w:r w:rsidR="00F80D7A" w:rsidRPr="00D00938">
        <w:t xml:space="preserve">может быть рассчитан обычным образом путем конволюции передаваемого сигнала </w:t>
      </w:r>
      <w:r w:rsidR="008010E1" w:rsidRPr="00D00938">
        <w:t>с импульсной характеристикой канала следующим образом</w:t>
      </w:r>
      <w:r w:rsidR="006124D5" w:rsidRPr="00D00938">
        <w:t>:</w:t>
      </w:r>
    </w:p>
    <w:p w:rsidR="00954C2F" w:rsidRPr="00D00938" w:rsidRDefault="00954C2F" w:rsidP="00954C2F">
      <w:pPr>
        <w:pStyle w:val="Blanc"/>
        <w:rPr>
          <w:lang w:val="ru-RU"/>
        </w:rPr>
      </w:pPr>
    </w:p>
    <w:p w:rsidR="006C0B84" w:rsidRPr="00D00938" w:rsidRDefault="006C0B84" w:rsidP="00954C2F">
      <w:pPr>
        <w:pStyle w:val="Equation"/>
      </w:pPr>
      <w:r w:rsidRPr="00D00938">
        <w:tab/>
      </w:r>
      <w:r w:rsidRPr="00D00938">
        <w:tab/>
        <w:t xml:space="preserve">r(t) = s(t) * h(t, </w:t>
      </w:r>
      <w:r w:rsidRPr="00D00938">
        <w:sym w:font="Symbol" w:char="F074"/>
      </w:r>
      <w:r w:rsidRPr="00D00938">
        <w:t>)</w:t>
      </w:r>
      <w:r w:rsidR="006F109B" w:rsidRPr="00D00938">
        <w:t>.</w:t>
      </w:r>
      <w:r w:rsidRPr="00D00938">
        <w:tab/>
        <w:t>(23)</w:t>
      </w:r>
    </w:p>
    <w:p w:rsidR="006124D5" w:rsidRPr="00D00938" w:rsidRDefault="00D7331D" w:rsidP="006124D5">
      <w:r w:rsidRPr="00D00938">
        <w:t>Импульсные характеристики канала как выходные параметры модели обновляются со скоростью, задаваемой</w:t>
      </w:r>
      <w:r w:rsidR="006124D5" w:rsidRPr="00D00938">
        <w:t xml:space="preserve"> </w:t>
      </w:r>
      <w:r w:rsidR="006124D5" w:rsidRPr="00D00938">
        <w:rPr>
          <w:position w:val="-14"/>
        </w:rPr>
        <w:object w:dxaOrig="499" w:dyaOrig="380">
          <v:shape id="_x0000_i1083" type="#_x0000_t75" style="width:24.6pt;height:19.2pt" o:ole="">
            <v:imagedata r:id="rId121" o:title=""/>
          </v:shape>
          <o:OLEObject Type="Embed" ProgID="Equation.DSMT4" ShapeID="_x0000_i1083" DrawAspect="Content" ObjectID="_1334145880" r:id="rId129"/>
        </w:object>
      </w:r>
      <w:r w:rsidR="006124D5" w:rsidRPr="00D00938">
        <w:t>.</w:t>
      </w:r>
    </w:p>
    <w:p w:rsidR="00B77B92" w:rsidRPr="00D00938" w:rsidRDefault="006C0B84" w:rsidP="00954C2F">
      <w:pPr>
        <w:pStyle w:val="Heading1"/>
      </w:pPr>
      <w:r w:rsidRPr="00D00938">
        <w:t>8</w:t>
      </w:r>
      <w:r w:rsidR="00B77B92" w:rsidRPr="00D00938">
        <w:tab/>
      </w:r>
      <w:r w:rsidR="00AA534E" w:rsidRPr="00D00938">
        <w:t>Разнесение спутников</w:t>
      </w:r>
      <w:r w:rsidR="00B77B92" w:rsidRPr="00D00938">
        <w:t xml:space="preserve"> </w:t>
      </w:r>
    </w:p>
    <w:p w:rsidR="00B77B92" w:rsidRPr="00D00938" w:rsidRDefault="00AA534E" w:rsidP="00954C2F">
      <w:r w:rsidRPr="00D00938">
        <w:t>В предыдущих разделах рассматривались линии связи с одним спутником. Для улучшения показателя готовности</w:t>
      </w:r>
      <w:r w:rsidR="00855561" w:rsidRPr="00D00938">
        <w:t xml:space="preserve"> в системах с </w:t>
      </w:r>
      <w:r w:rsidR="00AE313B" w:rsidRPr="00D00938">
        <w:t>несколькими</w:t>
      </w:r>
      <w:r w:rsidR="00855561" w:rsidRPr="00D00938">
        <w:t xml:space="preserve"> спутник</w:t>
      </w:r>
      <w:r w:rsidR="00AE313B" w:rsidRPr="00D00938">
        <w:t>ами</w:t>
      </w:r>
      <w:r w:rsidR="00855561" w:rsidRPr="00D00938">
        <w:t xml:space="preserve"> может использоваться разнесение линий связи. В данном разделе рассматривает</w:t>
      </w:r>
      <w:r w:rsidR="00684602" w:rsidRPr="00D00938">
        <w:t>ся</w:t>
      </w:r>
      <w:r w:rsidR="00855561" w:rsidRPr="00D00938">
        <w:t xml:space="preserve"> объединение/коммутирование сигналов, поступающих от разных спутников</w:t>
      </w:r>
      <w:r w:rsidR="00B77B92" w:rsidRPr="00D00938">
        <w:t xml:space="preserve">. </w:t>
      </w:r>
      <w:r w:rsidR="00684602" w:rsidRPr="00D00938">
        <w:t xml:space="preserve">Рассматриваются два случая: случай отсутствия корреляции, когда предполагается, что </w:t>
      </w:r>
      <w:r w:rsidR="00B010BE" w:rsidRPr="00D00938">
        <w:t>последствия</w:t>
      </w:r>
      <w:r w:rsidR="00084B07" w:rsidRPr="00D00938">
        <w:t xml:space="preserve"> затенение</w:t>
      </w:r>
      <w:r w:rsidR="00B010BE" w:rsidRPr="00D00938">
        <w:t>,</w:t>
      </w:r>
      <w:r w:rsidR="00084B07" w:rsidRPr="00D00938">
        <w:t xml:space="preserve"> затрагива</w:t>
      </w:r>
      <w:r w:rsidR="00B010BE" w:rsidRPr="00D00938">
        <w:t>ющие</w:t>
      </w:r>
      <w:r w:rsidR="00084B07" w:rsidRPr="00D00938">
        <w:t xml:space="preserve"> принимаемые сигналы</w:t>
      </w:r>
      <w:r w:rsidR="00B010BE" w:rsidRPr="00D00938">
        <w:t xml:space="preserve"> от вид</w:t>
      </w:r>
      <w:r w:rsidR="004D42CE" w:rsidRPr="00D00938">
        <w:t>имых спутников, являются некоррелированными</w:t>
      </w:r>
      <w:r w:rsidR="00B010BE" w:rsidRPr="00D00938">
        <w:t xml:space="preserve">; и случай </w:t>
      </w:r>
      <w:r w:rsidR="004D42CE" w:rsidRPr="00D00938">
        <w:t>наличия корреляции, когда существует определенная степень корреляции</w:t>
      </w:r>
      <w:r w:rsidR="00B77B92" w:rsidRPr="00D00938">
        <w:t>.</w:t>
      </w:r>
      <w:r w:rsidR="004D42CE" w:rsidRPr="00D00938">
        <w:t xml:space="preserve"> В обеих ситуациях </w:t>
      </w:r>
      <w:r w:rsidR="004015C6" w:rsidRPr="00D00938">
        <w:t>обусловливаемые многолучевостью отклонения сигнала</w:t>
      </w:r>
      <w:r w:rsidR="00954C2F" w:rsidRPr="00D00938">
        <w:t xml:space="preserve"> рассматриваю</w:t>
      </w:r>
      <w:r w:rsidR="004015C6" w:rsidRPr="00D00938">
        <w:t>тся как некоррелированные</w:t>
      </w:r>
      <w:r w:rsidR="00B77B92" w:rsidRPr="00D00938">
        <w:t xml:space="preserve">. </w:t>
      </w:r>
    </w:p>
    <w:p w:rsidR="00B77B92" w:rsidRPr="00D00938" w:rsidRDefault="006C0B84" w:rsidP="00B77B92">
      <w:pPr>
        <w:pStyle w:val="Heading2"/>
      </w:pPr>
      <w:r w:rsidRPr="00D00938">
        <w:lastRenderedPageBreak/>
        <w:t>8</w:t>
      </w:r>
      <w:r w:rsidR="00B77B92" w:rsidRPr="00D00938">
        <w:t>.1</w:t>
      </w:r>
      <w:r w:rsidR="00B77B92" w:rsidRPr="00D00938">
        <w:tab/>
      </w:r>
      <w:r w:rsidR="004015C6" w:rsidRPr="00D00938">
        <w:t>Случа</w:t>
      </w:r>
      <w:r w:rsidR="00F508DA" w:rsidRPr="00D00938">
        <w:t>й</w:t>
      </w:r>
      <w:r w:rsidR="004015C6" w:rsidRPr="00D00938">
        <w:t xml:space="preserve"> отсутствия корреляции</w:t>
      </w:r>
    </w:p>
    <w:p w:rsidR="00B77B92" w:rsidRPr="00D00938" w:rsidRDefault="0071415C" w:rsidP="00954C2F">
      <w:r w:rsidRPr="00D00938">
        <w:t>Модель, представленная в разделе</w:t>
      </w:r>
      <w:r w:rsidR="00B77B92" w:rsidRPr="00D00938">
        <w:t> 6</w:t>
      </w:r>
      <w:r w:rsidRPr="00D00938">
        <w:t xml:space="preserve">, </w:t>
      </w:r>
      <w:r w:rsidR="006A1339" w:rsidRPr="00D00938">
        <w:t>обладает возможностью оценки воздействия разнесения спутников в случае группировок спутников</w:t>
      </w:r>
      <w:r w:rsidR="00917CD4" w:rsidRPr="00D00938">
        <w:t>, в которых видимыми являются несколько спутников (</w:t>
      </w:r>
      <w:r w:rsidR="00352536" w:rsidRPr="00D00938">
        <w:t xml:space="preserve">т. е. </w:t>
      </w:r>
      <w:r w:rsidR="00917CD4" w:rsidRPr="00D00938">
        <w:t xml:space="preserve">происходит переключение на наименее поврежденную </w:t>
      </w:r>
      <w:r w:rsidR="00571F28" w:rsidRPr="00D00938">
        <w:t>трассу)</w:t>
      </w:r>
      <w:r w:rsidR="00B77B92" w:rsidRPr="00D00938">
        <w:t xml:space="preserve">. </w:t>
      </w:r>
      <w:r w:rsidR="00571F28" w:rsidRPr="00D00938">
        <w:t xml:space="preserve">Для систем ГСО вероятности </w:t>
      </w:r>
      <w:r w:rsidR="005529B9" w:rsidRPr="00D00938">
        <w:t>возникновения</w:t>
      </w:r>
      <w:r w:rsidR="00571F28" w:rsidRPr="00D00938">
        <w:t xml:space="preserve"> каждого состояния для каждой спутниковой линии связи</w:t>
      </w:r>
      <w:r w:rsidR="00B77B92" w:rsidRPr="00D00938">
        <w:t xml:space="preserve">, </w:t>
      </w:r>
      <w:r w:rsidR="00954C2F" w:rsidRPr="00D00938">
        <w:t>т. е.</w:t>
      </w:r>
      <w:r w:rsidR="00B77B92" w:rsidRPr="00D00938">
        <w:t xml:space="preserve"> </w:t>
      </w:r>
      <w:r w:rsidR="00B77B92" w:rsidRPr="00D00938">
        <w:rPr>
          <w:i/>
          <w:iCs/>
          <w:spacing w:val="-18"/>
        </w:rPr>
        <w:t>P</w:t>
      </w:r>
      <w:r w:rsidR="00B77B92" w:rsidRPr="00D00938">
        <w:rPr>
          <w:i/>
          <w:iCs/>
          <w:vertAlign w:val="subscript"/>
        </w:rPr>
        <w:t>An</w:t>
      </w:r>
      <w:r w:rsidR="00B77B92" w:rsidRPr="00D00938">
        <w:t xml:space="preserve">, </w:t>
      </w:r>
      <w:r w:rsidR="00B77B92" w:rsidRPr="00D00938">
        <w:rPr>
          <w:i/>
          <w:iCs/>
          <w:spacing w:val="-18"/>
        </w:rPr>
        <w:t>P</w:t>
      </w:r>
      <w:r w:rsidR="00B77B92" w:rsidRPr="00D00938">
        <w:rPr>
          <w:i/>
          <w:iCs/>
          <w:vertAlign w:val="subscript"/>
        </w:rPr>
        <w:t>Bn</w:t>
      </w:r>
      <w:r w:rsidR="00B77B92" w:rsidRPr="00D00938">
        <w:t xml:space="preserve"> </w:t>
      </w:r>
      <w:r w:rsidR="00571F28" w:rsidRPr="00D00938">
        <w:t>и</w:t>
      </w:r>
      <w:r w:rsidR="00B77B92" w:rsidRPr="00D00938">
        <w:t xml:space="preserve"> </w:t>
      </w:r>
      <w:r w:rsidR="00B77B92" w:rsidRPr="00D00938">
        <w:rPr>
          <w:i/>
          <w:iCs/>
          <w:spacing w:val="-18"/>
        </w:rPr>
        <w:t>P</w:t>
      </w:r>
      <w:r w:rsidR="00B77B92" w:rsidRPr="00D00938">
        <w:rPr>
          <w:i/>
          <w:iCs/>
          <w:vertAlign w:val="subscript"/>
        </w:rPr>
        <w:t>Cn</w:t>
      </w:r>
      <w:r w:rsidR="00B77B92" w:rsidRPr="00D00938">
        <w:t xml:space="preserve"> (</w:t>
      </w:r>
      <w:r w:rsidR="00B77B92" w:rsidRPr="00D00938">
        <w:rPr>
          <w:i/>
        </w:rPr>
        <w:t>n</w:t>
      </w:r>
      <w:r w:rsidR="00B77B92" w:rsidRPr="00D00938">
        <w:t> </w:t>
      </w:r>
      <w:r w:rsidR="00B77B92" w:rsidRPr="00D00938">
        <w:rPr>
          <w:rFonts w:ascii="Symbol" w:hAnsi="Symbol"/>
        </w:rPr>
        <w:t></w:t>
      </w:r>
      <w:r w:rsidR="00770969" w:rsidRPr="00D00938">
        <w:t> 1, 2, </w:t>
      </w:r>
      <w:r w:rsidR="00B77B92" w:rsidRPr="00D00938">
        <w:t xml:space="preserve">..., </w:t>
      </w:r>
      <w:r w:rsidR="00B77B92" w:rsidRPr="00D00938">
        <w:rPr>
          <w:i/>
        </w:rPr>
        <w:t>N</w:t>
      </w:r>
      <w:r w:rsidR="00B77B92" w:rsidRPr="00D00938">
        <w:t xml:space="preserve">; </w:t>
      </w:r>
      <w:r w:rsidR="00B77B92" w:rsidRPr="00D00938">
        <w:rPr>
          <w:i/>
        </w:rPr>
        <w:t>N</w:t>
      </w:r>
      <w:r w:rsidR="00571F28" w:rsidRPr="00D00938">
        <w:rPr>
          <w:i/>
        </w:rPr>
        <w:t> </w:t>
      </w:r>
      <w:r w:rsidR="00571F28" w:rsidRPr="00D00938">
        <w:t xml:space="preserve">– </w:t>
      </w:r>
      <w:r w:rsidR="00FB377F" w:rsidRPr="00D00938">
        <w:t>число видимых спутников</w:t>
      </w:r>
      <w:r w:rsidR="00B77B92" w:rsidRPr="00D00938">
        <w:t>)</w:t>
      </w:r>
      <w:r w:rsidR="00264377" w:rsidRPr="00D00938">
        <w:t>,</w:t>
      </w:r>
      <w:r w:rsidR="00B77B92" w:rsidRPr="00D00938">
        <w:t xml:space="preserve"> </w:t>
      </w:r>
      <w:r w:rsidR="00FB377F" w:rsidRPr="00D00938">
        <w:t>зависят от угла места каждого спутника</w:t>
      </w:r>
      <w:r w:rsidR="00B77B92" w:rsidRPr="00D00938">
        <w:t xml:space="preserve"> </w:t>
      </w:r>
      <w:r w:rsidR="00B77B92" w:rsidRPr="00D00938">
        <w:rPr>
          <w:rFonts w:ascii="Symbol" w:hAnsi="Symbol"/>
        </w:rPr>
        <w:t></w:t>
      </w:r>
      <w:r w:rsidR="00B77B92" w:rsidRPr="00D00938">
        <w:rPr>
          <w:i/>
          <w:iCs/>
          <w:vertAlign w:val="subscript"/>
        </w:rPr>
        <w:t>n</w:t>
      </w:r>
      <w:r w:rsidR="00FB377F" w:rsidRPr="00D00938">
        <w:rPr>
          <w:iCs/>
        </w:rPr>
        <w:t>.</w:t>
      </w:r>
      <w:r w:rsidR="00B77B92" w:rsidRPr="00D00938">
        <w:t xml:space="preserve"> </w:t>
      </w:r>
      <w:r w:rsidR="00FB377F" w:rsidRPr="00D00938">
        <w:t xml:space="preserve">Вероятности </w:t>
      </w:r>
      <w:r w:rsidR="005529B9" w:rsidRPr="00D00938">
        <w:t>возникновения</w:t>
      </w:r>
      <w:r w:rsidR="00FB377F" w:rsidRPr="00D00938">
        <w:t xml:space="preserve"> состояния</w:t>
      </w:r>
      <w:r w:rsidR="007A0416" w:rsidRPr="00D00938">
        <w:t xml:space="preserve"> </w:t>
      </w:r>
      <w:r w:rsidR="00561102" w:rsidRPr="00D00938">
        <w:t xml:space="preserve">после </w:t>
      </w:r>
      <w:r w:rsidR="001978F3" w:rsidRPr="00D00938">
        <w:t>разнесения на основе выбора состояни</w:t>
      </w:r>
      <w:r w:rsidR="00E95E7F" w:rsidRPr="00D00938">
        <w:t>я</w:t>
      </w:r>
      <w:r w:rsidR="00B77B92" w:rsidRPr="00D00938">
        <w:t xml:space="preserve">, </w:t>
      </w:r>
      <w:r w:rsidR="00B77B92" w:rsidRPr="00D00938">
        <w:rPr>
          <w:i/>
          <w:iCs/>
          <w:spacing w:val="-18"/>
        </w:rPr>
        <w:t>P</w:t>
      </w:r>
      <w:r w:rsidR="00B77B92" w:rsidRPr="00D00938">
        <w:rPr>
          <w:i/>
          <w:iCs/>
          <w:vertAlign w:val="subscript"/>
        </w:rPr>
        <w:t>A:div</w:t>
      </w:r>
      <w:r w:rsidR="00B77B92" w:rsidRPr="00D00938">
        <w:t xml:space="preserve">, </w:t>
      </w:r>
      <w:r w:rsidR="00B77B92" w:rsidRPr="00D00938">
        <w:rPr>
          <w:i/>
          <w:iCs/>
          <w:spacing w:val="-18"/>
        </w:rPr>
        <w:t>P</w:t>
      </w:r>
      <w:r w:rsidR="00B77B92" w:rsidRPr="00D00938">
        <w:rPr>
          <w:i/>
          <w:iCs/>
          <w:vertAlign w:val="subscript"/>
        </w:rPr>
        <w:t>B:div</w:t>
      </w:r>
      <w:r w:rsidR="00B77B92" w:rsidRPr="00D00938">
        <w:t xml:space="preserve"> </w:t>
      </w:r>
      <w:r w:rsidR="00561102" w:rsidRPr="00D00938">
        <w:t>и</w:t>
      </w:r>
      <w:r w:rsidR="00B77B92" w:rsidRPr="00D00938">
        <w:t xml:space="preserve"> </w:t>
      </w:r>
      <w:r w:rsidR="00B77B92" w:rsidRPr="00D00938">
        <w:rPr>
          <w:i/>
          <w:iCs/>
          <w:spacing w:val="-18"/>
        </w:rPr>
        <w:t>P</w:t>
      </w:r>
      <w:r w:rsidR="00B77B92" w:rsidRPr="00D00938">
        <w:rPr>
          <w:i/>
          <w:iCs/>
          <w:vertAlign w:val="subscript"/>
        </w:rPr>
        <w:t>C:div</w:t>
      </w:r>
      <w:r w:rsidR="00264377" w:rsidRPr="00D00938">
        <w:t xml:space="preserve">, </w:t>
      </w:r>
      <w:r w:rsidR="00561102" w:rsidRPr="00D00938">
        <w:t>определяются следующим образом</w:t>
      </w:r>
      <w:r w:rsidR="00B77B92" w:rsidRPr="00D00938">
        <w:t>:</w:t>
      </w:r>
    </w:p>
    <w:p w:rsidR="002D35E6" w:rsidRPr="00D00938" w:rsidRDefault="002D35E6" w:rsidP="002D35E6">
      <w:pPr>
        <w:pStyle w:val="Blanc"/>
        <w:rPr>
          <w:lang w:val="ru-RU"/>
        </w:rPr>
      </w:pPr>
    </w:p>
    <w:p w:rsidR="00B77B92" w:rsidRPr="00D00938" w:rsidRDefault="00B77B92" w:rsidP="006C0B84">
      <w:pPr>
        <w:pStyle w:val="Equation"/>
        <w:spacing w:before="0"/>
      </w:pPr>
      <w:r w:rsidRPr="00D00938">
        <w:tab/>
      </w:r>
      <w:r w:rsidRPr="00D00938">
        <w:tab/>
      </w:r>
      <w:r w:rsidR="004419D2" w:rsidRPr="00D00938">
        <w:rPr>
          <w:position w:val="-38"/>
        </w:rPr>
        <w:object w:dxaOrig="2840" w:dyaOrig="840">
          <v:shape id="_x0000_i1084" type="#_x0000_t75" style="width:142.2pt;height:42pt" o:ole="">
            <v:imagedata r:id="rId130" o:title=""/>
          </v:shape>
          <o:OLEObject Type="Embed" ProgID="Equation.3" ShapeID="_x0000_i1084" DrawAspect="Content" ObjectID="_1334145881" r:id="rId131"/>
        </w:object>
      </w:r>
      <w:r w:rsidR="00954C2F" w:rsidRPr="00D00938">
        <w:t>,</w:t>
      </w:r>
      <w:r w:rsidR="00954C2F" w:rsidRPr="00D00938">
        <w:tab/>
      </w:r>
      <w:r w:rsidRPr="00D00938">
        <w:t>(2</w:t>
      </w:r>
      <w:r w:rsidR="006C0B84" w:rsidRPr="00D00938">
        <w:t>4</w:t>
      </w:r>
      <w:r w:rsidRPr="00D00938">
        <w:t>a)</w:t>
      </w:r>
    </w:p>
    <w:p w:rsidR="002D35E6" w:rsidRPr="00D00938" w:rsidRDefault="002D35E6" w:rsidP="002D35E6">
      <w:pPr>
        <w:pStyle w:val="Blanc"/>
        <w:rPr>
          <w:lang w:val="ru-RU"/>
        </w:rPr>
      </w:pPr>
    </w:p>
    <w:p w:rsidR="00B77B92" w:rsidRPr="00D00938" w:rsidRDefault="00B77B92" w:rsidP="006C0B84">
      <w:pPr>
        <w:pStyle w:val="Equation"/>
        <w:spacing w:before="40"/>
      </w:pPr>
      <w:r w:rsidRPr="00D00938">
        <w:tab/>
      </w:r>
      <w:r w:rsidRPr="00D00938">
        <w:tab/>
      </w:r>
      <w:r w:rsidRPr="00D00938">
        <w:rPr>
          <w:position w:val="-12"/>
        </w:rPr>
        <w:object w:dxaOrig="2540" w:dyaOrig="360">
          <v:shape id="_x0000_i1085" type="#_x0000_t75" style="width:127.2pt;height:17.4pt" o:ole="">
            <v:imagedata r:id="rId132" o:title=""/>
          </v:shape>
          <o:OLEObject Type="Embed" ProgID="Equation.3" ShapeID="_x0000_i1085" DrawAspect="Content" ObjectID="_1334145882" r:id="rId133"/>
        </w:object>
      </w:r>
      <w:r w:rsidR="00954C2F" w:rsidRPr="00D00938">
        <w:t>,</w:t>
      </w:r>
      <w:r w:rsidR="00954C2F" w:rsidRPr="00D00938">
        <w:tab/>
      </w:r>
      <w:r w:rsidRPr="00D00938">
        <w:t>(2</w:t>
      </w:r>
      <w:r w:rsidR="006C0B84" w:rsidRPr="00D00938">
        <w:t>4</w:t>
      </w:r>
      <w:r w:rsidRPr="00D00938">
        <w:t>b)</w:t>
      </w:r>
    </w:p>
    <w:p w:rsidR="002D35E6" w:rsidRPr="00D00938" w:rsidRDefault="002D35E6" w:rsidP="002D35E6">
      <w:pPr>
        <w:pStyle w:val="Blanc"/>
        <w:rPr>
          <w:lang w:val="ru-RU"/>
        </w:rPr>
      </w:pPr>
    </w:p>
    <w:p w:rsidR="00B77B92" w:rsidRPr="00D00938" w:rsidRDefault="00B77B92" w:rsidP="00954C2F">
      <w:pPr>
        <w:pStyle w:val="Equation"/>
        <w:spacing w:before="40"/>
      </w:pPr>
      <w:r w:rsidRPr="00D00938">
        <w:tab/>
      </w:r>
      <w:r w:rsidRPr="00D00938">
        <w:tab/>
      </w:r>
      <w:r w:rsidRPr="00D00938">
        <w:rPr>
          <w:position w:val="-38"/>
        </w:rPr>
        <w:object w:dxaOrig="2180" w:dyaOrig="840">
          <v:shape id="_x0000_i1086" type="#_x0000_t75" style="width:109.8pt;height:42pt" o:ole="">
            <v:imagedata r:id="rId134" o:title=""/>
          </v:shape>
          <o:OLEObject Type="Embed" ProgID="Equation.3" ShapeID="_x0000_i1086" DrawAspect="Content" ObjectID="_1334145883" r:id="rId135"/>
        </w:object>
      </w:r>
      <w:r w:rsidR="00954C2F" w:rsidRPr="00D00938">
        <w:t>.</w:t>
      </w:r>
      <w:r w:rsidR="00954C2F" w:rsidRPr="00D00938">
        <w:tab/>
      </w:r>
      <w:r w:rsidRPr="00D00938">
        <w:t>(2</w:t>
      </w:r>
      <w:r w:rsidR="006C0B84" w:rsidRPr="00D00938">
        <w:t>4</w:t>
      </w:r>
      <w:r w:rsidRPr="00D00938">
        <w:t>c)</w:t>
      </w:r>
    </w:p>
    <w:p w:rsidR="002D35E6" w:rsidRPr="00D00938" w:rsidRDefault="002D35E6" w:rsidP="002D35E6">
      <w:pPr>
        <w:pStyle w:val="Blanc"/>
        <w:rPr>
          <w:lang w:val="ru-RU"/>
        </w:rPr>
      </w:pPr>
    </w:p>
    <w:p w:rsidR="00B77B92" w:rsidRPr="00D00938" w:rsidRDefault="001978F3" w:rsidP="00352536">
      <w:pPr>
        <w:rPr>
          <w:spacing w:val="-4"/>
        </w:rPr>
      </w:pPr>
      <w:r w:rsidRPr="00D00938">
        <w:rPr>
          <w:spacing w:val="-4"/>
        </w:rPr>
        <w:t>В случае систем</w:t>
      </w:r>
      <w:r w:rsidR="004E7A0F" w:rsidRPr="00D00938">
        <w:rPr>
          <w:spacing w:val="-4"/>
        </w:rPr>
        <w:t xml:space="preserve"> НГ</w:t>
      </w:r>
      <w:r w:rsidR="00954C2F" w:rsidRPr="00D00938">
        <w:rPr>
          <w:spacing w:val="-4"/>
        </w:rPr>
        <w:t>С</w:t>
      </w:r>
      <w:r w:rsidR="004E7A0F" w:rsidRPr="00D00938">
        <w:rPr>
          <w:spacing w:val="-4"/>
        </w:rPr>
        <w:t>О</w:t>
      </w:r>
      <w:r w:rsidRPr="00D00938">
        <w:rPr>
          <w:spacing w:val="-4"/>
        </w:rPr>
        <w:t xml:space="preserve">, таких как </w:t>
      </w:r>
      <w:r w:rsidR="004E7A0F" w:rsidRPr="00D00938">
        <w:rPr>
          <w:spacing w:val="-4"/>
        </w:rPr>
        <w:t>ОЗО и СОО,</w:t>
      </w:r>
      <w:r w:rsidR="00B77B92" w:rsidRPr="00D00938">
        <w:rPr>
          <w:spacing w:val="-4"/>
        </w:rPr>
        <w:t xml:space="preserve"> </w:t>
      </w:r>
      <w:r w:rsidR="00525B43" w:rsidRPr="00D00938">
        <w:rPr>
          <w:spacing w:val="-4"/>
        </w:rPr>
        <w:t>вероятности возникновения различных состояний для каждой спутниковой линии связи изменяются во времени в зависимости от изменяем</w:t>
      </w:r>
      <w:r w:rsidR="00E17E98" w:rsidRPr="00D00938">
        <w:rPr>
          <w:spacing w:val="-4"/>
        </w:rPr>
        <w:t>ых</w:t>
      </w:r>
      <w:r w:rsidR="00525B43" w:rsidRPr="00D00938">
        <w:rPr>
          <w:spacing w:val="-4"/>
        </w:rPr>
        <w:t xml:space="preserve"> во времени </w:t>
      </w:r>
      <w:r w:rsidR="00E17E98" w:rsidRPr="00D00938">
        <w:rPr>
          <w:spacing w:val="-4"/>
        </w:rPr>
        <w:t xml:space="preserve">значений </w:t>
      </w:r>
      <w:r w:rsidR="00525B43" w:rsidRPr="00D00938">
        <w:rPr>
          <w:spacing w:val="-4"/>
        </w:rPr>
        <w:t>угла места спутников</w:t>
      </w:r>
      <w:r w:rsidR="00B77B92" w:rsidRPr="00D00938">
        <w:rPr>
          <w:spacing w:val="-4"/>
        </w:rPr>
        <w:t xml:space="preserve">. </w:t>
      </w:r>
      <w:r w:rsidR="00E17E98" w:rsidRPr="00D00938">
        <w:rPr>
          <w:spacing w:val="-4"/>
        </w:rPr>
        <w:t xml:space="preserve">Среднее значение вероятности возникновения состояния, </w:t>
      </w:r>
      <w:r w:rsidR="00352536" w:rsidRPr="00D00938">
        <w:rPr>
          <w:spacing w:val="-4"/>
        </w:rPr>
        <w:t xml:space="preserve"> </w:t>
      </w:r>
      <w:r w:rsidR="00B77B92" w:rsidRPr="00D00938">
        <w:rPr>
          <w:rFonts w:ascii="Symbol" w:hAnsi="Symbol"/>
        </w:rPr>
        <w:t></w:t>
      </w:r>
      <w:r w:rsidR="00B77B92" w:rsidRPr="00D00938">
        <w:rPr>
          <w:i/>
          <w:iCs/>
          <w:spacing w:val="-18"/>
        </w:rPr>
        <w:t>P</w:t>
      </w:r>
      <w:r w:rsidR="00B77B92" w:rsidRPr="00D00938">
        <w:rPr>
          <w:i/>
          <w:iCs/>
          <w:vertAlign w:val="subscript"/>
        </w:rPr>
        <w:t>A:div</w:t>
      </w:r>
      <w:r w:rsidR="00B77B92" w:rsidRPr="00D00938">
        <w:rPr>
          <w:rFonts w:ascii="Symbol" w:hAnsi="Symbol"/>
        </w:rPr>
        <w:t></w:t>
      </w:r>
      <w:r w:rsidR="00B77B92" w:rsidRPr="00D00938">
        <w:t xml:space="preserve">, </w:t>
      </w:r>
      <w:r w:rsidR="00B77B92" w:rsidRPr="00D00938">
        <w:rPr>
          <w:rFonts w:ascii="Symbol" w:hAnsi="Symbol"/>
        </w:rPr>
        <w:t></w:t>
      </w:r>
      <w:r w:rsidR="00B77B92" w:rsidRPr="00D00938">
        <w:rPr>
          <w:i/>
          <w:iCs/>
          <w:spacing w:val="-18"/>
        </w:rPr>
        <w:t>P</w:t>
      </w:r>
      <w:r w:rsidR="00B77B92" w:rsidRPr="00D00938">
        <w:rPr>
          <w:i/>
          <w:iCs/>
          <w:vertAlign w:val="subscript"/>
        </w:rPr>
        <w:t>B:div</w:t>
      </w:r>
      <w:r w:rsidR="00B77B92" w:rsidRPr="00D00938">
        <w:rPr>
          <w:rFonts w:ascii="Symbol" w:hAnsi="Symbol"/>
        </w:rPr>
        <w:t></w:t>
      </w:r>
      <w:r w:rsidR="00B77B92" w:rsidRPr="00D00938">
        <w:t xml:space="preserve"> </w:t>
      </w:r>
      <w:r w:rsidR="00E17E98" w:rsidRPr="00D00938">
        <w:t>и</w:t>
      </w:r>
      <w:r w:rsidR="00B77B92" w:rsidRPr="00D00938">
        <w:t xml:space="preserve"> </w:t>
      </w:r>
      <w:r w:rsidR="00B77B92" w:rsidRPr="00D00938">
        <w:rPr>
          <w:rFonts w:ascii="Symbol" w:hAnsi="Symbol"/>
        </w:rPr>
        <w:t></w:t>
      </w:r>
      <w:r w:rsidR="00B77B92" w:rsidRPr="00D00938">
        <w:rPr>
          <w:i/>
          <w:iCs/>
          <w:spacing w:val="-18"/>
        </w:rPr>
        <w:t>P</w:t>
      </w:r>
      <w:r w:rsidR="00B77B92" w:rsidRPr="00D00938">
        <w:rPr>
          <w:i/>
          <w:iCs/>
          <w:vertAlign w:val="subscript"/>
        </w:rPr>
        <w:t>C:div</w:t>
      </w:r>
      <w:r w:rsidR="00B77B92" w:rsidRPr="00D00938">
        <w:rPr>
          <w:rFonts w:ascii="Symbol" w:hAnsi="Symbol"/>
        </w:rPr>
        <w:t></w:t>
      </w:r>
      <w:r w:rsidR="00264377" w:rsidRPr="00D00938">
        <w:rPr>
          <w:rFonts w:ascii="Symbol" w:hAnsi="Symbol"/>
        </w:rPr>
        <w:t></w:t>
      </w:r>
      <w:r w:rsidR="00E17E98" w:rsidRPr="00D00938">
        <w:t xml:space="preserve"> после разнесения рабочих спутников</w:t>
      </w:r>
      <w:r w:rsidR="004D7F7E" w:rsidRPr="00D00938">
        <w:t xml:space="preserve"> в период времени от</w:t>
      </w:r>
      <w:r w:rsidR="00B77B92" w:rsidRPr="00D00938">
        <w:rPr>
          <w:spacing w:val="-4"/>
        </w:rPr>
        <w:t xml:space="preserve"> </w:t>
      </w:r>
      <w:r w:rsidR="00B77B92" w:rsidRPr="00D00938">
        <w:rPr>
          <w:i/>
          <w:spacing w:val="-4"/>
        </w:rPr>
        <w:t>t</w:t>
      </w:r>
      <w:r w:rsidR="00B77B92" w:rsidRPr="00D00938">
        <w:rPr>
          <w:spacing w:val="-4"/>
          <w:vertAlign w:val="subscript"/>
        </w:rPr>
        <w:t>1</w:t>
      </w:r>
      <w:r w:rsidR="00B77B92" w:rsidRPr="00D00938">
        <w:rPr>
          <w:spacing w:val="-4"/>
        </w:rPr>
        <w:t xml:space="preserve"> </w:t>
      </w:r>
      <w:r w:rsidR="004D7F7E" w:rsidRPr="00D00938">
        <w:rPr>
          <w:spacing w:val="-4"/>
        </w:rPr>
        <w:t>до</w:t>
      </w:r>
      <w:r w:rsidR="00B77B92" w:rsidRPr="00D00938">
        <w:rPr>
          <w:spacing w:val="-4"/>
        </w:rPr>
        <w:t xml:space="preserve"> </w:t>
      </w:r>
      <w:r w:rsidR="00B77B92" w:rsidRPr="00D00938">
        <w:rPr>
          <w:i/>
          <w:spacing w:val="-4"/>
        </w:rPr>
        <w:t>t</w:t>
      </w:r>
      <w:r w:rsidR="00B77B92" w:rsidRPr="00D00938">
        <w:rPr>
          <w:spacing w:val="-4"/>
          <w:vertAlign w:val="subscript"/>
        </w:rPr>
        <w:t>2</w:t>
      </w:r>
      <w:r w:rsidR="00B77B92" w:rsidRPr="00D00938">
        <w:rPr>
          <w:spacing w:val="-4"/>
        </w:rPr>
        <w:t xml:space="preserve"> </w:t>
      </w:r>
      <w:r w:rsidR="004D7F7E" w:rsidRPr="00D00938">
        <w:rPr>
          <w:spacing w:val="-4"/>
        </w:rPr>
        <w:t>определяются следующим образом</w:t>
      </w:r>
      <w:r w:rsidR="00B77B92" w:rsidRPr="00D00938">
        <w:rPr>
          <w:spacing w:val="-4"/>
        </w:rPr>
        <w:t>:</w:t>
      </w:r>
    </w:p>
    <w:p w:rsidR="002D35E6" w:rsidRPr="00D00938" w:rsidRDefault="002D35E6" w:rsidP="002D35E6">
      <w:pPr>
        <w:pStyle w:val="Blanc"/>
        <w:rPr>
          <w:lang w:val="ru-RU"/>
        </w:rPr>
      </w:pPr>
    </w:p>
    <w:p w:rsidR="00B77B92" w:rsidRPr="00D00938" w:rsidRDefault="00B77B92" w:rsidP="00761D96">
      <w:pPr>
        <w:pStyle w:val="Equation"/>
        <w:spacing w:before="0"/>
      </w:pPr>
      <w:r w:rsidRPr="00D00938">
        <w:tab/>
      </w:r>
      <w:r w:rsidRPr="00D00938">
        <w:tab/>
      </w:r>
      <w:r w:rsidR="00954C2F" w:rsidRPr="00D00938">
        <w:rPr>
          <w:position w:val="-30"/>
        </w:rPr>
        <w:object w:dxaOrig="4380" w:dyaOrig="720">
          <v:shape id="_x0000_i1087" type="#_x0000_t75" style="width:219.6pt;height:36pt" o:ole="">
            <v:imagedata r:id="rId136" o:title=""/>
          </v:shape>
          <o:OLEObject Type="Embed" ProgID="Equation.3" ShapeID="_x0000_i1087" DrawAspect="Content" ObjectID="_1334145884" r:id="rId137"/>
        </w:object>
      </w:r>
      <w:r w:rsidR="00761D96" w:rsidRPr="00D00938">
        <w:t>.</w:t>
      </w:r>
      <w:r w:rsidR="00761D96" w:rsidRPr="00D00938">
        <w:tab/>
      </w:r>
      <w:r w:rsidRPr="00D00938">
        <w:t>(2</w:t>
      </w:r>
      <w:r w:rsidR="006C0B84" w:rsidRPr="00D00938">
        <w:t>5</w:t>
      </w:r>
      <w:r w:rsidRPr="00D00938">
        <w:t>)</w:t>
      </w:r>
    </w:p>
    <w:p w:rsidR="002D35E6" w:rsidRPr="00D00938" w:rsidRDefault="002D35E6" w:rsidP="002D35E6">
      <w:pPr>
        <w:pStyle w:val="Blanc"/>
        <w:rPr>
          <w:lang w:val="ru-RU"/>
        </w:rPr>
      </w:pPr>
    </w:p>
    <w:p w:rsidR="00B77B92" w:rsidRPr="00D00938" w:rsidRDefault="006734AB" w:rsidP="00264377">
      <w:r w:rsidRPr="00D00938">
        <w:t>Заменив</w:t>
      </w:r>
      <w:r w:rsidR="00B77B92" w:rsidRPr="00D00938">
        <w:t xml:space="preserve"> </w:t>
      </w:r>
      <w:r w:rsidR="00B77B92" w:rsidRPr="00D00938">
        <w:rPr>
          <w:i/>
          <w:iCs/>
          <w:spacing w:val="-18"/>
        </w:rPr>
        <w:t>P</w:t>
      </w:r>
      <w:r w:rsidR="00B77B92" w:rsidRPr="00D00938">
        <w:rPr>
          <w:i/>
          <w:iCs/>
          <w:vertAlign w:val="subscript"/>
        </w:rPr>
        <w:t>A</w:t>
      </w:r>
      <w:r w:rsidR="00B77B92" w:rsidRPr="00D00938">
        <w:t xml:space="preserve">, </w:t>
      </w:r>
      <w:r w:rsidR="00B77B92" w:rsidRPr="00D00938">
        <w:rPr>
          <w:i/>
          <w:iCs/>
          <w:spacing w:val="-18"/>
        </w:rPr>
        <w:t>P</w:t>
      </w:r>
      <w:r w:rsidR="00B77B92" w:rsidRPr="00D00938">
        <w:rPr>
          <w:i/>
          <w:iCs/>
          <w:vertAlign w:val="subscript"/>
        </w:rPr>
        <w:t>B</w:t>
      </w:r>
      <w:r w:rsidR="00B77B92" w:rsidRPr="00D00938">
        <w:t xml:space="preserve"> </w:t>
      </w:r>
      <w:r w:rsidRPr="00D00938">
        <w:t>и</w:t>
      </w:r>
      <w:r w:rsidR="00B77B92" w:rsidRPr="00D00938">
        <w:t xml:space="preserve"> </w:t>
      </w:r>
      <w:r w:rsidR="00B77B92" w:rsidRPr="00D00938">
        <w:rPr>
          <w:i/>
          <w:iCs/>
          <w:spacing w:val="-18"/>
        </w:rPr>
        <w:t>P</w:t>
      </w:r>
      <w:r w:rsidR="00B77B92" w:rsidRPr="00D00938">
        <w:rPr>
          <w:i/>
          <w:iCs/>
          <w:vertAlign w:val="subscript"/>
        </w:rPr>
        <w:t>C</w:t>
      </w:r>
      <w:r w:rsidR="00B77B92" w:rsidRPr="00D00938">
        <w:t xml:space="preserve"> </w:t>
      </w:r>
      <w:r w:rsidRPr="00D00938">
        <w:t>в уравнении</w:t>
      </w:r>
      <w:r w:rsidR="00B77B92" w:rsidRPr="00D00938">
        <w:t xml:space="preserve"> (11) </w:t>
      </w:r>
      <w:r w:rsidRPr="00D00938">
        <w:t>на</w:t>
      </w:r>
      <w:r w:rsidR="00B77B92" w:rsidRPr="00D00938">
        <w:t xml:space="preserve"> </w:t>
      </w:r>
      <w:r w:rsidR="00B77B92" w:rsidRPr="00D00938">
        <w:rPr>
          <w:i/>
          <w:iCs/>
          <w:spacing w:val="-18"/>
        </w:rPr>
        <w:t>P</w:t>
      </w:r>
      <w:r w:rsidR="00B77B92" w:rsidRPr="00D00938">
        <w:rPr>
          <w:i/>
          <w:iCs/>
          <w:vertAlign w:val="subscript"/>
        </w:rPr>
        <w:t>A:div</w:t>
      </w:r>
      <w:r w:rsidR="00B77B92" w:rsidRPr="00D00938">
        <w:t xml:space="preserve">, </w:t>
      </w:r>
      <w:r w:rsidR="00B77B92" w:rsidRPr="00D00938">
        <w:rPr>
          <w:i/>
          <w:iCs/>
          <w:spacing w:val="-18"/>
        </w:rPr>
        <w:t>P</w:t>
      </w:r>
      <w:r w:rsidR="00B77B92" w:rsidRPr="00D00938">
        <w:rPr>
          <w:i/>
          <w:iCs/>
          <w:vertAlign w:val="subscript"/>
        </w:rPr>
        <w:t>B:div</w:t>
      </w:r>
      <w:r w:rsidR="00B77B92" w:rsidRPr="00D00938">
        <w:t xml:space="preserve"> </w:t>
      </w:r>
      <w:r w:rsidRPr="00D00938">
        <w:t>и</w:t>
      </w:r>
      <w:r w:rsidR="00B77B92" w:rsidRPr="00D00938">
        <w:t xml:space="preserve"> </w:t>
      </w:r>
      <w:r w:rsidR="00B77B92" w:rsidRPr="00D00938">
        <w:rPr>
          <w:i/>
          <w:iCs/>
          <w:spacing w:val="-18"/>
        </w:rPr>
        <w:t>P</w:t>
      </w:r>
      <w:r w:rsidR="00B77B92" w:rsidRPr="00D00938">
        <w:rPr>
          <w:i/>
          <w:iCs/>
          <w:vertAlign w:val="subscript"/>
        </w:rPr>
        <w:t>C:div</w:t>
      </w:r>
      <w:r w:rsidR="00B77B92" w:rsidRPr="00D00938">
        <w:t xml:space="preserve"> (</w:t>
      </w:r>
      <w:r w:rsidRPr="00D00938">
        <w:t>в случае систем</w:t>
      </w:r>
      <w:r w:rsidR="004E7A0F" w:rsidRPr="00D00938">
        <w:t xml:space="preserve"> ГСО</w:t>
      </w:r>
      <w:r w:rsidR="00B77B92" w:rsidRPr="00D00938">
        <w:t xml:space="preserve">) </w:t>
      </w:r>
      <w:r w:rsidRPr="00D00938">
        <w:t>или</w:t>
      </w:r>
      <w:r w:rsidR="00B77B92" w:rsidRPr="00D00938">
        <w:t xml:space="preserve"> </w:t>
      </w:r>
      <w:r w:rsidR="00B77B92" w:rsidRPr="00D00938">
        <w:rPr>
          <w:rFonts w:ascii="Symbol" w:hAnsi="Symbol"/>
        </w:rPr>
        <w:t></w:t>
      </w:r>
      <w:r w:rsidR="00B77B92" w:rsidRPr="00D00938">
        <w:rPr>
          <w:i/>
          <w:iCs/>
          <w:spacing w:val="-18"/>
        </w:rPr>
        <w:t>P</w:t>
      </w:r>
      <w:r w:rsidR="00B77B92" w:rsidRPr="00D00938">
        <w:rPr>
          <w:i/>
          <w:iCs/>
          <w:vertAlign w:val="subscript"/>
        </w:rPr>
        <w:t>A:div</w:t>
      </w:r>
      <w:r w:rsidR="00B77B92" w:rsidRPr="00D00938">
        <w:rPr>
          <w:rFonts w:ascii="Symbol" w:hAnsi="Symbol"/>
        </w:rPr>
        <w:t></w:t>
      </w:r>
      <w:r w:rsidR="00B77B92" w:rsidRPr="00D00938">
        <w:t xml:space="preserve">, </w:t>
      </w:r>
      <w:r w:rsidR="00B77B92" w:rsidRPr="00D00938">
        <w:rPr>
          <w:rFonts w:ascii="Symbol" w:hAnsi="Symbol"/>
        </w:rPr>
        <w:t></w:t>
      </w:r>
      <w:r w:rsidR="00B77B92" w:rsidRPr="00D00938">
        <w:rPr>
          <w:i/>
          <w:iCs/>
          <w:spacing w:val="-18"/>
        </w:rPr>
        <w:t>P</w:t>
      </w:r>
      <w:r w:rsidR="00B77B92" w:rsidRPr="00D00938">
        <w:rPr>
          <w:i/>
          <w:iCs/>
          <w:vertAlign w:val="subscript"/>
        </w:rPr>
        <w:t>B:div</w:t>
      </w:r>
      <w:r w:rsidR="00B77B92" w:rsidRPr="00D00938">
        <w:rPr>
          <w:rFonts w:ascii="Symbol" w:hAnsi="Symbol"/>
        </w:rPr>
        <w:t></w:t>
      </w:r>
      <w:r w:rsidR="00B77B92" w:rsidRPr="00D00938">
        <w:t xml:space="preserve"> </w:t>
      </w:r>
      <w:r w:rsidRPr="00D00938">
        <w:t>и</w:t>
      </w:r>
      <w:r w:rsidR="00B77B92" w:rsidRPr="00D00938">
        <w:t xml:space="preserve"> </w:t>
      </w:r>
      <w:r w:rsidR="00B77B92" w:rsidRPr="00D00938">
        <w:rPr>
          <w:rFonts w:ascii="Symbol" w:hAnsi="Symbol"/>
        </w:rPr>
        <w:t></w:t>
      </w:r>
      <w:r w:rsidR="00B77B92" w:rsidRPr="00D00938">
        <w:rPr>
          <w:i/>
          <w:iCs/>
          <w:spacing w:val="-18"/>
        </w:rPr>
        <w:t>P</w:t>
      </w:r>
      <w:r w:rsidR="00B77B92" w:rsidRPr="00D00938">
        <w:rPr>
          <w:i/>
          <w:iCs/>
          <w:vertAlign w:val="subscript"/>
        </w:rPr>
        <w:t>C:div</w:t>
      </w:r>
      <w:r w:rsidR="00B77B92" w:rsidRPr="00D00938">
        <w:rPr>
          <w:rFonts w:ascii="Symbol" w:hAnsi="Symbol"/>
        </w:rPr>
        <w:t></w:t>
      </w:r>
      <w:r w:rsidR="00B77B92" w:rsidRPr="00D00938">
        <w:t xml:space="preserve"> (</w:t>
      </w:r>
      <w:r w:rsidRPr="00D00938">
        <w:t>в случае систем</w:t>
      </w:r>
      <w:r w:rsidR="004E7A0F" w:rsidRPr="00D00938">
        <w:t xml:space="preserve"> НГ</w:t>
      </w:r>
      <w:r w:rsidR="00761D96" w:rsidRPr="00D00938">
        <w:t>С</w:t>
      </w:r>
      <w:r w:rsidR="004E7A0F" w:rsidRPr="00D00938">
        <w:t>О</w:t>
      </w:r>
      <w:r w:rsidR="00B77B92" w:rsidRPr="00D00938">
        <w:t xml:space="preserve">), </w:t>
      </w:r>
      <w:r w:rsidR="00E116C1" w:rsidRPr="00D00938">
        <w:t xml:space="preserve">кумулятивная </w:t>
      </w:r>
      <w:r w:rsidR="003A4C9C" w:rsidRPr="00D00938">
        <w:t>ф</w:t>
      </w:r>
      <w:r w:rsidR="00E116C1" w:rsidRPr="00D00938">
        <w:t>у</w:t>
      </w:r>
      <w:r w:rsidR="003A4C9C" w:rsidRPr="00D00938">
        <w:t xml:space="preserve">нкция </w:t>
      </w:r>
      <w:r w:rsidR="00E116C1" w:rsidRPr="00D00938">
        <w:t>распределения после разнесения спутников на основе выбора состояния может быть рассчитана аналогичным образом</w:t>
      </w:r>
      <w:r w:rsidR="00B77B92" w:rsidRPr="00D00938">
        <w:t xml:space="preserve">. </w:t>
      </w:r>
      <w:r w:rsidR="00E116C1" w:rsidRPr="00D00938">
        <w:t xml:space="preserve">В этом случае </w:t>
      </w:r>
      <w:r w:rsidR="00416373" w:rsidRPr="00D00938">
        <w:t xml:space="preserve">другие </w:t>
      </w:r>
      <w:r w:rsidR="00E116C1" w:rsidRPr="00D00938">
        <w:t>значения параметров</w:t>
      </w:r>
      <w:r w:rsidR="00416373" w:rsidRPr="00D00938">
        <w:t xml:space="preserve"> должны сохраняться постоянными при</w:t>
      </w:r>
      <w:r w:rsidR="00B77B92" w:rsidRPr="00D00938">
        <w:t xml:space="preserve"> </w:t>
      </w:r>
      <w:r w:rsidR="00B77B92" w:rsidRPr="00D00938">
        <w:rPr>
          <w:rFonts w:ascii="Symbol" w:hAnsi="Symbol"/>
        </w:rPr>
        <w:sym w:font="Symbol" w:char="F071"/>
      </w:r>
      <w:r w:rsidR="00B77B92" w:rsidRPr="00D00938">
        <w:t> </w:t>
      </w:r>
      <w:r w:rsidR="00B77B92" w:rsidRPr="00D00938">
        <w:rPr>
          <w:rFonts w:ascii="Symbol" w:hAnsi="Symbol"/>
        </w:rPr>
        <w:t></w:t>
      </w:r>
      <w:r w:rsidR="00B77B92" w:rsidRPr="00D00938">
        <w:t> 30</w:t>
      </w:r>
      <w:r w:rsidR="00B77B92" w:rsidRPr="00D00938">
        <w:rPr>
          <w:rFonts w:ascii="Symbol" w:hAnsi="Symbol"/>
        </w:rPr>
        <w:t></w:t>
      </w:r>
      <w:r w:rsidR="00B77B92" w:rsidRPr="00D00938">
        <w:t xml:space="preserve"> </w:t>
      </w:r>
      <w:r w:rsidR="00416373" w:rsidRPr="00D00938">
        <w:t>для промежуточного использования</w:t>
      </w:r>
      <w:r w:rsidR="00B77B92" w:rsidRPr="00D00938">
        <w:t>.</w:t>
      </w:r>
    </w:p>
    <w:p w:rsidR="00B77B92" w:rsidRPr="00D00938" w:rsidRDefault="006C0B84" w:rsidP="00B77B92">
      <w:pPr>
        <w:pStyle w:val="Heading2"/>
      </w:pPr>
      <w:r w:rsidRPr="00D00938">
        <w:t>8</w:t>
      </w:r>
      <w:r w:rsidR="00B77B92" w:rsidRPr="00D00938">
        <w:t>.2</w:t>
      </w:r>
      <w:r w:rsidR="00B77B92" w:rsidRPr="00D00938">
        <w:tab/>
      </w:r>
      <w:r w:rsidR="00A12151" w:rsidRPr="00D00938">
        <w:t>Случай наличия корреляции</w:t>
      </w:r>
    </w:p>
    <w:p w:rsidR="00B77B92" w:rsidRPr="00D00938" w:rsidRDefault="00A12151" w:rsidP="003A17C3">
      <w:r w:rsidRPr="00D00938">
        <w:t xml:space="preserve">Во </w:t>
      </w:r>
      <w:r w:rsidR="00B00E96" w:rsidRPr="00D00938">
        <w:t>мног</w:t>
      </w:r>
      <w:r w:rsidRPr="00D00938">
        <w:t>их случаях</w:t>
      </w:r>
      <w:r w:rsidR="00B00E96" w:rsidRPr="00D00938">
        <w:t xml:space="preserve"> </w:t>
      </w:r>
      <w:r w:rsidR="003A17C3" w:rsidRPr="00D00938">
        <w:t>события</w:t>
      </w:r>
      <w:r w:rsidR="0016388E" w:rsidRPr="00D00938">
        <w:t xml:space="preserve"> </w:t>
      </w:r>
      <w:r w:rsidR="00B00E96" w:rsidRPr="00D00938">
        <w:t>затенения</w:t>
      </w:r>
      <w:r w:rsidR="0016388E" w:rsidRPr="00D00938">
        <w:t>,</w:t>
      </w:r>
      <w:r w:rsidR="00B00E96" w:rsidRPr="00D00938">
        <w:t xml:space="preserve"> затрагива</w:t>
      </w:r>
      <w:r w:rsidR="0016388E" w:rsidRPr="00D00938">
        <w:t>ющие</w:t>
      </w:r>
      <w:r w:rsidR="00B00E96" w:rsidRPr="00D00938">
        <w:t xml:space="preserve"> две линии связи с данным угло</w:t>
      </w:r>
      <w:r w:rsidR="00870412" w:rsidRPr="00D00938">
        <w:t>вым разносом</w:t>
      </w:r>
      <w:r w:rsidR="0016388E" w:rsidRPr="00D00938">
        <w:t xml:space="preserve">, представляют определенную степень корреляции, которую необходимо оценить количественно для обеспечения более точных оценок общей готовности, ожидаемой </w:t>
      </w:r>
      <w:r w:rsidR="00C803FD" w:rsidRPr="00D00938">
        <w:t>в</w:t>
      </w:r>
      <w:r w:rsidR="0027543A" w:rsidRPr="00D00938">
        <w:t xml:space="preserve"> отношении</w:t>
      </w:r>
      <w:r w:rsidR="0016388E" w:rsidRPr="00D00938">
        <w:t xml:space="preserve"> систем</w:t>
      </w:r>
      <w:r w:rsidR="0027543A" w:rsidRPr="00D00938">
        <w:t>ы</w:t>
      </w:r>
      <w:r w:rsidR="0016388E" w:rsidRPr="00D00938">
        <w:t xml:space="preserve"> с несколькими спутниками</w:t>
      </w:r>
      <w:r w:rsidR="00B77B92" w:rsidRPr="00D00938">
        <w:t xml:space="preserve">. </w:t>
      </w:r>
      <w:r w:rsidR="00663C6F" w:rsidRPr="00D00938">
        <w:t>Для этой цели используется к</w:t>
      </w:r>
      <w:r w:rsidR="004D0204" w:rsidRPr="00D00938">
        <w:t xml:space="preserve">оэффициент </w:t>
      </w:r>
      <w:r w:rsidR="008F0F31" w:rsidRPr="00D00938">
        <w:t>кросс-</w:t>
      </w:r>
      <w:r w:rsidR="004D0204" w:rsidRPr="00D00938">
        <w:t>корреляции затенения</w:t>
      </w:r>
      <w:r w:rsidR="00B77B92" w:rsidRPr="00D00938">
        <w:t xml:space="preserve">. </w:t>
      </w:r>
      <w:r w:rsidR="000778DE" w:rsidRPr="00D00938">
        <w:t>Этот параметр может принимать значения в диапазоне</w:t>
      </w:r>
      <w:r w:rsidR="00B77B92" w:rsidRPr="00D00938">
        <w:t xml:space="preserve"> </w:t>
      </w:r>
      <w:r w:rsidR="00B77B92" w:rsidRPr="00D00938">
        <w:rPr>
          <w:rFonts w:ascii="Symbol" w:hAnsi="Symbol"/>
        </w:rPr>
        <w:sym w:font="Symbol" w:char="F0B1"/>
      </w:r>
      <w:r w:rsidR="00B77B92" w:rsidRPr="00D00938">
        <w:t>1</w:t>
      </w:r>
      <w:r w:rsidR="000778DE" w:rsidRPr="00D00938">
        <w:t xml:space="preserve"> начиная от положительного значения, близкого к</w:t>
      </w:r>
      <w:r w:rsidR="00B77B92" w:rsidRPr="00D00938">
        <w:t xml:space="preserve"> </w:t>
      </w:r>
      <w:r w:rsidR="00B77B92" w:rsidRPr="00D00938">
        <w:rPr>
          <w:rFonts w:ascii="Symbol" w:hAnsi="Symbol"/>
        </w:rPr>
        <w:t></w:t>
      </w:r>
      <w:r w:rsidR="00B77B92" w:rsidRPr="00D00938">
        <w:t>1</w:t>
      </w:r>
      <w:r w:rsidR="00264377" w:rsidRPr="00D00938">
        <w:t>,</w:t>
      </w:r>
      <w:r w:rsidR="004013A8" w:rsidRPr="00D00938">
        <w:t xml:space="preserve"> для м</w:t>
      </w:r>
      <w:r w:rsidR="006D3578" w:rsidRPr="00D00938">
        <w:t xml:space="preserve">алого </w:t>
      </w:r>
      <w:r w:rsidR="004013A8" w:rsidRPr="00D00938">
        <w:t>углового разноса</w:t>
      </w:r>
      <w:r w:rsidR="00B77B92" w:rsidRPr="00D00938">
        <w:t xml:space="preserve">, </w:t>
      </w:r>
      <w:r w:rsidR="004013A8" w:rsidRPr="00D00938">
        <w:t>до даже отрицательных значени</w:t>
      </w:r>
      <w:r w:rsidR="0027543A" w:rsidRPr="00D00938">
        <w:t>й</w:t>
      </w:r>
      <w:r w:rsidR="004013A8" w:rsidRPr="00D00938">
        <w:t xml:space="preserve"> для больших величин углового разноса</w:t>
      </w:r>
      <w:r w:rsidR="00B77B92" w:rsidRPr="00D00938">
        <w:t>.</w:t>
      </w:r>
    </w:p>
    <w:p w:rsidR="00B77B92" w:rsidRPr="00D00938" w:rsidRDefault="006C0B84" w:rsidP="00761D96">
      <w:pPr>
        <w:pStyle w:val="Heading3"/>
        <w:rPr>
          <w:sz w:val="22"/>
          <w:szCs w:val="22"/>
        </w:rPr>
      </w:pPr>
      <w:r w:rsidRPr="00D00938">
        <w:rPr>
          <w:sz w:val="22"/>
          <w:szCs w:val="22"/>
        </w:rPr>
        <w:t>8</w:t>
      </w:r>
      <w:r w:rsidR="00B77B92" w:rsidRPr="00D00938">
        <w:rPr>
          <w:sz w:val="22"/>
          <w:szCs w:val="22"/>
        </w:rPr>
        <w:t>.2.1</w:t>
      </w:r>
      <w:r w:rsidR="00B77B92" w:rsidRPr="00D00938">
        <w:rPr>
          <w:sz w:val="22"/>
          <w:szCs w:val="22"/>
        </w:rPr>
        <w:tab/>
      </w:r>
      <w:r w:rsidR="0027543A" w:rsidRPr="00D00938">
        <w:rPr>
          <w:sz w:val="22"/>
          <w:szCs w:val="22"/>
        </w:rPr>
        <w:t xml:space="preserve">Количественная оценка </w:t>
      </w:r>
      <w:r w:rsidR="00C62B2E" w:rsidRPr="00D00938">
        <w:rPr>
          <w:sz w:val="22"/>
          <w:szCs w:val="22"/>
        </w:rPr>
        <w:t xml:space="preserve">коэффициента </w:t>
      </w:r>
      <w:r w:rsidR="00E12E21" w:rsidRPr="00D00938">
        <w:rPr>
          <w:sz w:val="22"/>
          <w:szCs w:val="22"/>
        </w:rPr>
        <w:t>кросс-</w:t>
      </w:r>
      <w:r w:rsidR="00C62B2E" w:rsidRPr="00D00938">
        <w:rPr>
          <w:sz w:val="22"/>
          <w:szCs w:val="22"/>
        </w:rPr>
        <w:t>корреляции затенения в городских зонах</w:t>
      </w:r>
    </w:p>
    <w:p w:rsidR="00B77B92" w:rsidRPr="00D00938" w:rsidRDefault="00C62B2E" w:rsidP="003A17C3">
      <w:r w:rsidRPr="00D00938">
        <w:t xml:space="preserve">Ниже описывается простая трехсегментная модель </w:t>
      </w:r>
      <w:r w:rsidR="00647939" w:rsidRPr="00D00938">
        <w:t xml:space="preserve">количественной оценки коэффициента корреляции между </w:t>
      </w:r>
      <w:r w:rsidR="003A17C3" w:rsidRPr="00D00938">
        <w:t>событиями затенения</w:t>
      </w:r>
      <w:r w:rsidR="00B77B92" w:rsidRPr="00D00938">
        <w:t xml:space="preserve"> </w:t>
      </w:r>
      <w:r w:rsidR="00647939" w:rsidRPr="00D00938">
        <w:t>в городских зонах</w:t>
      </w:r>
      <w:r w:rsidR="00B77B92" w:rsidRPr="00D00938">
        <w:t>.</w:t>
      </w:r>
      <w:r w:rsidR="00383299" w:rsidRPr="00D00938">
        <w:t xml:space="preserve"> Используется коническая геометрия городской зоны – "уличный каньон"</w:t>
      </w:r>
      <w:r w:rsidR="00B77B92" w:rsidRPr="00D00938">
        <w:t xml:space="preserve">. </w:t>
      </w:r>
      <w:r w:rsidR="00AF2EB5" w:rsidRPr="00D00938">
        <w:t xml:space="preserve">Задача заключается в количественном определении коэффициента </w:t>
      </w:r>
      <w:r w:rsidR="00E12E21" w:rsidRPr="00D00938">
        <w:t>кросс-</w:t>
      </w:r>
      <w:r w:rsidR="00AF2EB5" w:rsidRPr="00D00938">
        <w:t xml:space="preserve">корреляции </w:t>
      </w:r>
      <w:r w:rsidR="00B77B92" w:rsidRPr="00D00938">
        <w:rPr>
          <w:rFonts w:ascii="Symbol" w:hAnsi="Symbol"/>
          <w:iCs/>
        </w:rPr>
        <w:sym w:font="Symbol" w:char="F072"/>
      </w:r>
      <w:r w:rsidR="00B77B92" w:rsidRPr="00D00938">
        <w:rPr>
          <w:i/>
          <w:vertAlign w:val="subscript"/>
        </w:rPr>
        <w:t> </w:t>
      </w:r>
      <w:r w:rsidR="00B77B92" w:rsidRPr="00D00938">
        <w:t>(</w:t>
      </w:r>
      <w:r w:rsidR="00B77B92" w:rsidRPr="00D00938">
        <w:rPr>
          <w:rFonts w:ascii="Symbol" w:hAnsi="Symbol"/>
          <w:iCs/>
        </w:rPr>
        <w:sym w:font="Symbol" w:char="F067"/>
      </w:r>
      <w:r w:rsidR="00B77B92" w:rsidRPr="00D00938">
        <w:t>)</w:t>
      </w:r>
      <w:r w:rsidR="00EE602F" w:rsidRPr="00D00938">
        <w:t>, при</w:t>
      </w:r>
      <w:r w:rsidR="00B77B92" w:rsidRPr="00D00938">
        <w:t xml:space="preserve"> </w:t>
      </w:r>
      <w:r w:rsidR="00EE602F" w:rsidRPr="00D00938">
        <w:t xml:space="preserve">этом </w:t>
      </w:r>
      <w:r w:rsidR="00B77B92" w:rsidRPr="00D00938">
        <w:rPr>
          <w:rFonts w:ascii="Symbol" w:hAnsi="Symbol"/>
          <w:iCs/>
        </w:rPr>
        <w:sym w:font="Symbol" w:char="F067"/>
      </w:r>
      <w:r w:rsidR="00B77B92" w:rsidRPr="00D00938">
        <w:t xml:space="preserve"> </w:t>
      </w:r>
      <w:r w:rsidR="00EE602F" w:rsidRPr="00D00938">
        <w:t xml:space="preserve">является угловым разносом между двумя отдельными линиями связи </w:t>
      </w:r>
      <w:r w:rsidR="00637B32" w:rsidRPr="00D00938">
        <w:t xml:space="preserve">спутник-подвижный терминал в уличных каньонах, которые описаны  </w:t>
      </w:r>
      <w:r w:rsidR="001A556B" w:rsidRPr="00D00938">
        <w:t>с помощью их</w:t>
      </w:r>
      <w:r w:rsidR="00B77B92" w:rsidRPr="00D00938">
        <w:t xml:space="preserve"> MKA.</w:t>
      </w:r>
    </w:p>
    <w:p w:rsidR="00B77B92" w:rsidRPr="00D00938" w:rsidRDefault="001A556B" w:rsidP="00761D96">
      <w:pPr>
        <w:keepNext/>
      </w:pPr>
      <w:r w:rsidRPr="00D00938">
        <w:lastRenderedPageBreak/>
        <w:t>Геометрия представлена на рисунке </w:t>
      </w:r>
      <w:r w:rsidR="00B77B92" w:rsidRPr="00D00938">
        <w:t>1</w:t>
      </w:r>
      <w:r w:rsidR="006C0B84" w:rsidRPr="00D00938">
        <w:t>5</w:t>
      </w:r>
      <w:r w:rsidRPr="00D00938">
        <w:t>, где</w:t>
      </w:r>
      <w:r w:rsidR="00B77B92" w:rsidRPr="00D00938">
        <w:t>:</w:t>
      </w:r>
    </w:p>
    <w:p w:rsidR="00B77B92" w:rsidRPr="00D00938" w:rsidRDefault="00B77B92" w:rsidP="00D96038">
      <w:pPr>
        <w:pStyle w:val="enumlev1"/>
        <w:keepNext/>
        <w:keepLines/>
      </w:pPr>
      <w:r w:rsidRPr="00D00938">
        <w:tab/>
      </w:r>
      <w:r w:rsidRPr="00D00938">
        <w:sym w:font="Symbol" w:char="F071"/>
      </w:r>
      <w:r w:rsidRPr="00D00938">
        <w:rPr>
          <w:vertAlign w:val="subscript"/>
        </w:rPr>
        <w:t>1</w:t>
      </w:r>
      <w:r w:rsidRPr="00D00938">
        <w:t xml:space="preserve">, </w:t>
      </w:r>
      <w:r w:rsidRPr="00D00938">
        <w:sym w:font="Symbol" w:char="F071"/>
      </w:r>
      <w:r w:rsidRPr="00D00938">
        <w:rPr>
          <w:vertAlign w:val="subscript"/>
        </w:rPr>
        <w:t>2</w:t>
      </w:r>
      <w:r w:rsidRPr="00D00938">
        <w:rPr>
          <w:rFonts w:ascii="Tms Rmn" w:hAnsi="Tms Rmn"/>
          <w:sz w:val="12"/>
        </w:rPr>
        <w:t> </w:t>
      </w:r>
      <w:r w:rsidRPr="00D00938">
        <w:t>:</w:t>
      </w:r>
      <w:r w:rsidRPr="00D00938">
        <w:tab/>
      </w:r>
      <w:r w:rsidR="00310B07" w:rsidRPr="00D00938">
        <w:t>угол места спутника;</w:t>
      </w:r>
    </w:p>
    <w:p w:rsidR="00B77B92" w:rsidRPr="00D00938" w:rsidRDefault="00B77B92" w:rsidP="00D96038">
      <w:pPr>
        <w:pStyle w:val="enumlev1"/>
        <w:keepNext/>
        <w:keepLines/>
      </w:pPr>
      <w:r w:rsidRPr="00D00938">
        <w:tab/>
      </w:r>
      <w:r w:rsidRPr="00D00938">
        <w:rPr>
          <w:i/>
          <w:iCs/>
        </w:rPr>
        <w:t>w</w:t>
      </w:r>
      <w:r w:rsidRPr="00D00938">
        <w:rPr>
          <w:rFonts w:ascii="Tms Rmn" w:hAnsi="Tms Rmn"/>
          <w:sz w:val="12"/>
        </w:rPr>
        <w:t> </w:t>
      </w:r>
      <w:r w:rsidRPr="00D00938">
        <w:t>:</w:t>
      </w:r>
      <w:r w:rsidRPr="00D00938">
        <w:tab/>
      </w:r>
      <w:r w:rsidRPr="00D00938">
        <w:tab/>
      </w:r>
      <w:r w:rsidR="00310B07" w:rsidRPr="00D00938">
        <w:t>средняя ширина улицы;</w:t>
      </w:r>
    </w:p>
    <w:p w:rsidR="00B77B92" w:rsidRPr="00D00938" w:rsidRDefault="00B77B92" w:rsidP="00D96038">
      <w:pPr>
        <w:pStyle w:val="enumlev1"/>
        <w:keepNext/>
        <w:keepLines/>
      </w:pPr>
      <w:r w:rsidRPr="00D00938">
        <w:tab/>
      </w:r>
      <w:r w:rsidRPr="00D00938">
        <w:rPr>
          <w:i/>
          <w:iCs/>
        </w:rPr>
        <w:t>h</w:t>
      </w:r>
      <w:r w:rsidRPr="00D00938">
        <w:rPr>
          <w:rFonts w:ascii="Tms Rmn" w:hAnsi="Tms Rmn"/>
          <w:sz w:val="12"/>
        </w:rPr>
        <w:t> </w:t>
      </w:r>
      <w:r w:rsidRPr="00D00938">
        <w:t>:</w:t>
      </w:r>
      <w:r w:rsidRPr="00D00938">
        <w:tab/>
      </w:r>
      <w:r w:rsidRPr="00D00938">
        <w:tab/>
      </w:r>
      <w:r w:rsidR="00310B07" w:rsidRPr="00D00938">
        <w:t>средняя высота здания;</w:t>
      </w:r>
    </w:p>
    <w:p w:rsidR="00B77B92" w:rsidRPr="00D00938" w:rsidRDefault="00B77B92" w:rsidP="00D96038">
      <w:pPr>
        <w:pStyle w:val="enumlev1"/>
        <w:keepNext/>
        <w:keepLines/>
      </w:pPr>
      <w:r w:rsidRPr="00D00938">
        <w:rPr>
          <w:rFonts w:ascii="Symbol" w:hAnsi="Symbol"/>
        </w:rPr>
        <w:tab/>
      </w:r>
      <w:r w:rsidRPr="00D00938">
        <w:rPr>
          <w:i/>
          <w:iCs/>
        </w:rPr>
        <w:t>l</w:t>
      </w:r>
      <w:r w:rsidRPr="00D00938">
        <w:rPr>
          <w:rFonts w:ascii="Tms Rmn" w:hAnsi="Tms Rmn"/>
          <w:sz w:val="12"/>
        </w:rPr>
        <w:t> </w:t>
      </w:r>
      <w:r w:rsidRPr="00D00938">
        <w:t>:</w:t>
      </w:r>
      <w:r w:rsidRPr="00D00938">
        <w:tab/>
      </w:r>
      <w:r w:rsidRPr="00D00938">
        <w:tab/>
      </w:r>
      <w:r w:rsidR="00310B07" w:rsidRPr="00D00938">
        <w:t>длина рассматриваемой улицы</w:t>
      </w:r>
      <w:r w:rsidRPr="00D00938">
        <w:t>.</w:t>
      </w:r>
    </w:p>
    <w:p w:rsidR="00555AAE" w:rsidRPr="00D00938" w:rsidRDefault="00761D96" w:rsidP="00761D96">
      <w:pPr>
        <w:pStyle w:val="FigureNo"/>
      </w:pPr>
      <w:r w:rsidRPr="00D00938">
        <w:t>РИСУНОК 15</w:t>
      </w:r>
    </w:p>
    <w:p w:rsidR="00761D96" w:rsidRPr="00D00938" w:rsidRDefault="00761D96" w:rsidP="00761D96">
      <w:pPr>
        <w:pStyle w:val="Figuretitle"/>
      </w:pPr>
      <w:r w:rsidRPr="00D00938">
        <w:t>Геометрия уличного каньона</w:t>
      </w:r>
    </w:p>
    <w:p w:rsidR="00B77B92" w:rsidRPr="00D00938" w:rsidRDefault="00761D96" w:rsidP="009D39B6">
      <w:pPr>
        <w:pStyle w:val="Figure"/>
      </w:pPr>
      <w:r w:rsidRPr="00D00938">
        <w:object w:dxaOrig="8687" w:dyaOrig="5645">
          <v:shape id="_x0000_i1088" type="#_x0000_t75" style="width:347.4pt;height:225.6pt" o:ole="">
            <v:imagedata r:id="rId138" o:title=""/>
          </v:shape>
          <o:OLEObject Type="Embed" ProgID="CorelDRAW.Graphic.14" ShapeID="_x0000_i1088" DrawAspect="Content" ObjectID="_1334145885" r:id="rId139"/>
        </w:object>
      </w:r>
    </w:p>
    <w:p w:rsidR="00E1002D" w:rsidRPr="00D00938" w:rsidRDefault="00E1002D" w:rsidP="00761D96">
      <w:pPr>
        <w:pStyle w:val="Tablefin"/>
        <w:rPr>
          <w:lang w:val="ru-RU"/>
        </w:rPr>
      </w:pPr>
    </w:p>
    <w:p w:rsidR="00B77B92" w:rsidRPr="00D00938" w:rsidRDefault="00E1002D" w:rsidP="00761D96">
      <w:r w:rsidRPr="00D00938">
        <w:t>Угловой разнос между двумя линиями связи</w:t>
      </w:r>
      <w:r w:rsidR="00B77B92" w:rsidRPr="00D00938">
        <w:t xml:space="preserve">, </w:t>
      </w:r>
      <w:r w:rsidR="00B77B92" w:rsidRPr="00D00938">
        <w:rPr>
          <w:iCs/>
        </w:rPr>
        <w:sym w:font="Symbol" w:char="F067"/>
      </w:r>
      <w:r w:rsidR="00B77B92" w:rsidRPr="00D00938">
        <w:t xml:space="preserve">, </w:t>
      </w:r>
      <w:r w:rsidR="00D93A5A" w:rsidRPr="00D00938">
        <w:t>может быть выражен в более традиционных угловых терминах</w:t>
      </w:r>
      <w:r w:rsidR="00B77B92" w:rsidRPr="00D00938">
        <w:t xml:space="preserve">: </w:t>
      </w:r>
      <w:r w:rsidR="00D93A5A" w:rsidRPr="00D00938">
        <w:t>углы места двух спутников</w:t>
      </w:r>
      <w:r w:rsidR="00B77B92" w:rsidRPr="00D00938">
        <w:t xml:space="preserve">, </w:t>
      </w:r>
      <w:r w:rsidR="00B77B92" w:rsidRPr="00D00938">
        <w:rPr>
          <w:rFonts w:ascii="Symbol" w:hAnsi="Symbol"/>
          <w:iCs/>
        </w:rPr>
        <w:sym w:font="Symbol" w:char="F071"/>
      </w:r>
      <w:r w:rsidR="00B77B92" w:rsidRPr="00D00938">
        <w:rPr>
          <w:i/>
          <w:iCs/>
          <w:vertAlign w:val="subscript"/>
        </w:rPr>
        <w:t>i</w:t>
      </w:r>
      <w:r w:rsidR="00B77B92" w:rsidRPr="00D00938">
        <w:rPr>
          <w:i/>
          <w:vertAlign w:val="subscript"/>
        </w:rPr>
        <w:t xml:space="preserve"> </w:t>
      </w:r>
      <w:r w:rsidR="00D93A5A" w:rsidRPr="00D00938">
        <w:t>и</w:t>
      </w:r>
      <w:r w:rsidR="00B77B92" w:rsidRPr="00D00938">
        <w:rPr>
          <w:i/>
        </w:rPr>
        <w:t xml:space="preserve"> </w:t>
      </w:r>
      <w:r w:rsidR="00B77B92" w:rsidRPr="00D00938">
        <w:rPr>
          <w:rFonts w:ascii="Symbol" w:hAnsi="Symbol"/>
          <w:iCs/>
        </w:rPr>
        <w:sym w:font="Symbol" w:char="F071"/>
      </w:r>
      <w:r w:rsidR="00B77B92" w:rsidRPr="00D00938">
        <w:rPr>
          <w:i/>
          <w:iCs/>
          <w:vertAlign w:val="subscript"/>
        </w:rPr>
        <w:t>j</w:t>
      </w:r>
      <w:r w:rsidR="00B77B92" w:rsidRPr="00D00938">
        <w:t xml:space="preserve">, </w:t>
      </w:r>
      <w:r w:rsidR="00D93A5A" w:rsidRPr="00D00938">
        <w:t>и разнос по азимуту между ними</w:t>
      </w:r>
      <w:r w:rsidR="00B77B92" w:rsidRPr="00D00938">
        <w:t xml:space="preserve">, </w:t>
      </w:r>
      <w:r w:rsidR="00B77B92" w:rsidRPr="00D00938">
        <w:rPr>
          <w:rFonts w:ascii="Symbol" w:hAnsi="Symbol"/>
        </w:rPr>
        <w:sym w:font="Symbol" w:char="F044"/>
      </w:r>
      <w:r w:rsidR="00B77B92" w:rsidRPr="00D00938">
        <w:rPr>
          <w:rFonts w:ascii="Symbol" w:hAnsi="Symbol"/>
        </w:rPr>
        <w:t></w:t>
      </w:r>
      <w:r w:rsidR="00B77B92" w:rsidRPr="00D00938">
        <w:t xml:space="preserve">, </w:t>
      </w:r>
      <w:r w:rsidR="00761D96" w:rsidRPr="00D00938">
        <w:t>т. е.</w:t>
      </w:r>
      <w:r w:rsidR="00D93A5A" w:rsidRPr="00D00938">
        <w:t xml:space="preserve"> коэффициент кросс-корреляции затенения может быть выражен как</w:t>
      </w:r>
      <w:r w:rsidR="00B77B92" w:rsidRPr="00D00938">
        <w:t xml:space="preserve"> </w:t>
      </w:r>
      <w:r w:rsidR="00B77B92" w:rsidRPr="00D00938">
        <w:rPr>
          <w:rFonts w:ascii="Symbol" w:hAnsi="Symbol"/>
        </w:rPr>
        <w:sym w:font="Symbol" w:char="F072"/>
      </w:r>
      <w:r w:rsidR="00B77B92" w:rsidRPr="00D00938">
        <w:t xml:space="preserve"> (</w:t>
      </w:r>
      <w:r w:rsidR="00B77B92" w:rsidRPr="00D00938">
        <w:rPr>
          <w:rFonts w:ascii="Symbol" w:hAnsi="Symbol"/>
        </w:rPr>
        <w:sym w:font="Symbol" w:char="F071"/>
      </w:r>
      <w:r w:rsidR="00B77B92" w:rsidRPr="00D00938">
        <w:rPr>
          <w:i/>
          <w:iCs/>
          <w:vertAlign w:val="subscript"/>
        </w:rPr>
        <w:t>i</w:t>
      </w:r>
      <w:r w:rsidR="00B77B92" w:rsidRPr="00D00938">
        <w:t xml:space="preserve">, </w:t>
      </w:r>
      <w:r w:rsidR="00B77B92" w:rsidRPr="00D00938">
        <w:rPr>
          <w:rFonts w:ascii="Symbol" w:hAnsi="Symbol"/>
        </w:rPr>
        <w:sym w:font="Symbol" w:char="F071"/>
      </w:r>
      <w:r w:rsidR="00B77B92" w:rsidRPr="00D00938">
        <w:rPr>
          <w:i/>
          <w:iCs/>
          <w:vertAlign w:val="subscript"/>
        </w:rPr>
        <w:t>j</w:t>
      </w:r>
      <w:r w:rsidR="00B77B92" w:rsidRPr="00D00938">
        <w:t xml:space="preserve">, </w:t>
      </w:r>
      <w:r w:rsidR="00B77B92" w:rsidRPr="00D00938">
        <w:rPr>
          <w:rFonts w:ascii="Symbol" w:hAnsi="Symbol"/>
        </w:rPr>
        <w:sym w:font="Symbol" w:char="F044"/>
      </w:r>
      <w:r w:rsidR="00B77B92" w:rsidRPr="00D00938">
        <w:rPr>
          <w:rFonts w:ascii="Symbol" w:hAnsi="Symbol"/>
        </w:rPr>
        <w:t></w:t>
      </w:r>
      <w:r w:rsidR="00B77B92" w:rsidRPr="00D00938">
        <w:t>).</w:t>
      </w:r>
    </w:p>
    <w:p w:rsidR="00B77B92" w:rsidRPr="00D00938" w:rsidRDefault="006F0535" w:rsidP="00761D96">
      <w:r w:rsidRPr="00D00938">
        <w:t>На рисунке 16 схематически представлены типовые результаты, полученные с помощью данной модели, на которой показан</w:t>
      </w:r>
      <w:r w:rsidR="00B77B92" w:rsidRPr="00D00938">
        <w:t xml:space="preserve"> </w:t>
      </w:r>
      <w:r w:rsidR="00AB228A" w:rsidRPr="00D00938">
        <w:t xml:space="preserve">общий режим </w:t>
      </w:r>
      <w:r w:rsidR="00D15FB2" w:rsidRPr="00D00938">
        <w:t>в виде</w:t>
      </w:r>
      <w:r w:rsidR="00AB228A" w:rsidRPr="00D00938">
        <w:t xml:space="preserve"> трехсегментной </w:t>
      </w:r>
      <w:r w:rsidR="00D15FB2" w:rsidRPr="00D00938">
        <w:t>диаграммы, обозначенной точками</w:t>
      </w:r>
      <w:r w:rsidR="00B77B92" w:rsidRPr="00D00938">
        <w:t xml:space="preserve"> A, B, C </w:t>
      </w:r>
      <w:r w:rsidR="00D15FB2" w:rsidRPr="00D00938">
        <w:t>и</w:t>
      </w:r>
      <w:r w:rsidR="00B77B92" w:rsidRPr="00D00938">
        <w:t xml:space="preserve"> D. </w:t>
      </w:r>
      <w:r w:rsidR="00B13F8A" w:rsidRPr="00D00938">
        <w:t xml:space="preserve">В дополнение к этой общей диаграмме представлены несколько </w:t>
      </w:r>
      <w:r w:rsidR="009E6D00" w:rsidRPr="00D00938">
        <w:t>частных</w:t>
      </w:r>
      <w:r w:rsidR="00B13F8A" w:rsidRPr="00D00938">
        <w:t xml:space="preserve"> случаев, в которых объединены</w:t>
      </w:r>
      <w:r w:rsidR="00D51A88" w:rsidRPr="00D00938">
        <w:t xml:space="preserve"> две или более из </w:t>
      </w:r>
      <w:r w:rsidR="000A3369" w:rsidRPr="00D00938">
        <w:t xml:space="preserve">этих </w:t>
      </w:r>
      <w:r w:rsidR="00D51A88" w:rsidRPr="00D00938">
        <w:t>четырех точек</w:t>
      </w:r>
      <w:r w:rsidR="00B77B92" w:rsidRPr="00D00938">
        <w:t>.</w:t>
      </w:r>
    </w:p>
    <w:p w:rsidR="00B77B92" w:rsidRPr="00D00938" w:rsidRDefault="000A3369" w:rsidP="00761D96">
      <w:r w:rsidRPr="00D00938">
        <w:t>На рисунке</w:t>
      </w:r>
      <w:r w:rsidR="001C1F0B" w:rsidRPr="00D00938">
        <w:t> 16</w:t>
      </w:r>
      <w:r w:rsidRPr="00D00938">
        <w:t xml:space="preserve"> показано, что, в целом, </w:t>
      </w:r>
      <w:r w:rsidR="0075308F" w:rsidRPr="00D00938">
        <w:t>обычно существуют главный лепесток положительных уменьшающихся значений кросс-корреляции для малого азимутального разноса</w:t>
      </w:r>
      <w:r w:rsidR="00B77B92" w:rsidRPr="00D00938">
        <w:t xml:space="preserve"> (</w:t>
      </w:r>
      <w:r w:rsidR="002246C4" w:rsidRPr="00D00938">
        <w:t>как правило,</w:t>
      </w:r>
      <w:r w:rsidR="00B77B92" w:rsidRPr="00D00938">
        <w:t xml:space="preserve"> </w:t>
      </w:r>
      <w:r w:rsidR="00B77B92" w:rsidRPr="00D00938">
        <w:rPr>
          <w:rFonts w:ascii="Symbol" w:hAnsi="Symbol"/>
        </w:rPr>
        <w:sym w:font="Symbol" w:char="F044"/>
      </w:r>
      <w:r w:rsidR="00B77B92" w:rsidRPr="00D00938">
        <w:rPr>
          <w:rFonts w:ascii="Symbol" w:hAnsi="Symbol"/>
        </w:rPr>
        <w:t></w:t>
      </w:r>
      <w:r w:rsidR="00B77B92" w:rsidRPr="00D00938">
        <w:rPr>
          <w:i/>
        </w:rPr>
        <w:t> </w:t>
      </w:r>
      <w:r w:rsidR="00B77B92" w:rsidRPr="00D00938">
        <w:rPr>
          <w:rFonts w:ascii="Symbol" w:hAnsi="Symbol"/>
        </w:rPr>
        <w:t></w:t>
      </w:r>
      <w:r w:rsidR="00B77B92" w:rsidRPr="00D00938">
        <w:t> 30</w:t>
      </w:r>
      <w:r w:rsidR="00761D96" w:rsidRPr="00D00938">
        <w:t>°</w:t>
      </w:r>
      <w:r w:rsidR="00B77B92" w:rsidRPr="00D00938">
        <w:t>)</w:t>
      </w:r>
      <w:r w:rsidR="0075308F" w:rsidRPr="00D00938">
        <w:t>, в то время как для б</w:t>
      </w:r>
      <w:r w:rsidR="002E6E5B" w:rsidRPr="00D00938">
        <w:t>ó</w:t>
      </w:r>
      <w:r w:rsidR="0075308F" w:rsidRPr="00D00938">
        <w:t>л</w:t>
      </w:r>
      <w:r w:rsidR="002E6E5B" w:rsidRPr="00D00938">
        <w:t>ьших</w:t>
      </w:r>
      <w:r w:rsidR="00127AFA" w:rsidRPr="00D00938">
        <w:t xml:space="preserve"> значений</w:t>
      </w:r>
      <w:r w:rsidR="00B77B92" w:rsidRPr="00D00938">
        <w:t> </w:t>
      </w:r>
      <w:r w:rsidR="00B77B92" w:rsidRPr="00D00938">
        <w:rPr>
          <w:rFonts w:ascii="Symbol" w:hAnsi="Symbol"/>
        </w:rPr>
        <w:sym w:font="Symbol" w:char="F044"/>
      </w:r>
      <w:r w:rsidR="00B77B92" w:rsidRPr="00D00938">
        <w:rPr>
          <w:rFonts w:ascii="Symbol" w:hAnsi="Symbol"/>
        </w:rPr>
        <w:t></w:t>
      </w:r>
      <w:r w:rsidR="009616FA" w:rsidRPr="00D00938">
        <w:t xml:space="preserve"> этот коэффициент стремиться принять постоянное отрицательное значение</w:t>
      </w:r>
      <w:r w:rsidR="00B77B92" w:rsidRPr="00D00938">
        <w:t xml:space="preserve">. </w:t>
      </w:r>
      <w:r w:rsidR="005721AC" w:rsidRPr="00D00938">
        <w:t xml:space="preserve">Этот лепесток представляет высший максимум, когда два спутника </w:t>
      </w:r>
      <w:r w:rsidR="00E91751" w:rsidRPr="00D00938">
        <w:t xml:space="preserve">находятся </w:t>
      </w:r>
      <w:r w:rsidR="005721AC" w:rsidRPr="00D00938">
        <w:t>на одинаковых углах места. При увеличении разницы между углами места</w:t>
      </w:r>
      <w:r w:rsidR="00B77B92" w:rsidRPr="00D00938">
        <w:t xml:space="preserve"> (</w:t>
      </w:r>
      <w:r w:rsidR="00B77B92" w:rsidRPr="00D00938">
        <w:rPr>
          <w:rFonts w:ascii="Symbol" w:hAnsi="Symbol"/>
          <w:iCs/>
        </w:rPr>
        <w:sym w:font="Symbol" w:char="F071"/>
      </w:r>
      <w:r w:rsidR="00B77B92" w:rsidRPr="00D00938">
        <w:rPr>
          <w:i/>
          <w:iCs/>
          <w:vertAlign w:val="subscript"/>
        </w:rPr>
        <w:t>i</w:t>
      </w:r>
      <w:r w:rsidR="00B77B92" w:rsidRPr="00D00938">
        <w:t> </w:t>
      </w:r>
      <w:r w:rsidR="00B77B92" w:rsidRPr="00D00938">
        <w:rPr>
          <w:rFonts w:ascii="Symbol" w:hAnsi="Symbol"/>
        </w:rPr>
        <w:t></w:t>
      </w:r>
      <w:r w:rsidR="00B77B92" w:rsidRPr="00D00938">
        <w:rPr>
          <w:rFonts w:ascii="Symbol" w:hAnsi="Symbol"/>
        </w:rPr>
        <w:t></w:t>
      </w:r>
      <w:r w:rsidR="00B77B92" w:rsidRPr="00D00938">
        <w:rPr>
          <w:i/>
        </w:rPr>
        <w:t> </w:t>
      </w:r>
      <w:r w:rsidR="00B77B92" w:rsidRPr="00D00938">
        <w:rPr>
          <w:rFonts w:ascii="Symbol" w:hAnsi="Symbol"/>
          <w:iCs/>
        </w:rPr>
        <w:sym w:font="Symbol" w:char="F071"/>
      </w:r>
      <w:r w:rsidR="00B77B92" w:rsidRPr="00D00938">
        <w:rPr>
          <w:i/>
          <w:iCs/>
          <w:vertAlign w:val="subscript"/>
        </w:rPr>
        <w:t>j</w:t>
      </w:r>
      <w:r w:rsidR="00B77B92" w:rsidRPr="00D00938">
        <w:t>)</w:t>
      </w:r>
      <w:r w:rsidR="005721AC" w:rsidRPr="00D00938">
        <w:t xml:space="preserve"> </w:t>
      </w:r>
      <w:r w:rsidR="00981170" w:rsidRPr="00D00938">
        <w:t>лепесток будет показывать значительно более низкий максимум</w:t>
      </w:r>
      <w:r w:rsidR="00B77B92" w:rsidRPr="00D00938">
        <w:t>.</w:t>
      </w:r>
    </w:p>
    <w:p w:rsidR="009D39B6" w:rsidRPr="00D00938" w:rsidRDefault="00E91751" w:rsidP="00761D96">
      <w:pPr>
        <w:pStyle w:val="FigureNo"/>
        <w:spacing w:before="120" w:after="0"/>
      </w:pPr>
      <w:r w:rsidRPr="00D00938">
        <w:lastRenderedPageBreak/>
        <w:t>РИСУНОК</w:t>
      </w:r>
      <w:r w:rsidR="009D39B6" w:rsidRPr="00D00938">
        <w:t xml:space="preserve"> 16</w:t>
      </w:r>
    </w:p>
    <w:p w:rsidR="009D39B6" w:rsidRPr="00D00938" w:rsidRDefault="009E6D00" w:rsidP="00761D96">
      <w:pPr>
        <w:pStyle w:val="Figuretitle"/>
        <w:spacing w:before="120" w:after="0"/>
      </w:pPr>
      <w:r w:rsidRPr="00D00938">
        <w:rPr>
          <w:rFonts w:ascii="Times New Roman" w:hAnsi="Times New Roman"/>
        </w:rPr>
        <w:t>Трех</w:t>
      </w:r>
      <w:r w:rsidR="00761D96" w:rsidRPr="00D00938">
        <w:rPr>
          <w:rFonts w:ascii="Times New Roman" w:hAnsi="Times New Roman"/>
        </w:rPr>
        <w:t>с</w:t>
      </w:r>
      <w:r w:rsidRPr="00D00938">
        <w:rPr>
          <w:rFonts w:ascii="Times New Roman" w:hAnsi="Times New Roman"/>
        </w:rPr>
        <w:t>ег</w:t>
      </w:r>
      <w:r w:rsidR="00E81636" w:rsidRPr="00D00938">
        <w:rPr>
          <w:rFonts w:ascii="Times New Roman" w:hAnsi="Times New Roman"/>
        </w:rPr>
        <w:t>ментная модель коэффициента кросс-корелляции</w:t>
      </w:r>
    </w:p>
    <w:p w:rsidR="00B77B92" w:rsidRPr="00D00938" w:rsidRDefault="00761D96" w:rsidP="009F2571">
      <w:pPr>
        <w:pStyle w:val="Figure"/>
        <w:spacing w:before="120" w:after="0"/>
      </w:pPr>
      <w:r w:rsidRPr="00D00938">
        <w:object w:dxaOrig="7500" w:dyaOrig="8834">
          <v:shape id="_x0000_i1089" type="#_x0000_t75" style="width:300.6pt;height:354pt" o:ole="">
            <v:imagedata r:id="rId140" o:title=""/>
          </v:shape>
          <o:OLEObject Type="Embed" ProgID="CorelDRAW.Graphic.14" ShapeID="_x0000_i1089" DrawAspect="Content" ObjectID="_1334145886" r:id="rId141"/>
        </w:object>
      </w:r>
    </w:p>
    <w:p w:rsidR="00761D96" w:rsidRPr="00D00938" w:rsidRDefault="00761D96" w:rsidP="00761D96">
      <w:pPr>
        <w:pStyle w:val="Tablefin"/>
        <w:rPr>
          <w:lang w:val="ru-RU"/>
        </w:rPr>
      </w:pPr>
    </w:p>
    <w:p w:rsidR="00B77B92" w:rsidRPr="00D00938" w:rsidRDefault="00A73357" w:rsidP="0084651C">
      <w:r w:rsidRPr="00D00938">
        <w:t>Также были определены частные случаи данной трехсегментной модели</w:t>
      </w:r>
      <w:r w:rsidR="00B77B92" w:rsidRPr="00D00938">
        <w:t xml:space="preserve">: </w:t>
      </w:r>
      <w:r w:rsidRPr="00D00938">
        <w:t>частный случай </w:t>
      </w:r>
      <w:r w:rsidR="00B77B92" w:rsidRPr="00D00938">
        <w:t xml:space="preserve">1 </w:t>
      </w:r>
      <w:r w:rsidRPr="00D00938">
        <w:t xml:space="preserve">возникает, когда оба спутника </w:t>
      </w:r>
      <w:r w:rsidR="001861D1" w:rsidRPr="00D00938">
        <w:t xml:space="preserve">находятся выше </w:t>
      </w:r>
      <w:r w:rsidR="0084651C" w:rsidRPr="00D00938">
        <w:t>MKA</w:t>
      </w:r>
      <w:r w:rsidR="0052291F" w:rsidRPr="00D00938">
        <w:t xml:space="preserve"> </w:t>
      </w:r>
      <w:r w:rsidR="00AC301F" w:rsidRPr="00D00938">
        <w:t>для любого азимутального разноса</w:t>
      </w:r>
      <w:r w:rsidR="00B77B92" w:rsidRPr="00D00938">
        <w:rPr>
          <w:i/>
        </w:rPr>
        <w:t>.</w:t>
      </w:r>
      <w:r w:rsidR="00B77B92" w:rsidRPr="00D00938">
        <w:t xml:space="preserve"> </w:t>
      </w:r>
      <w:r w:rsidR="00703025" w:rsidRPr="00D00938">
        <w:t>В этом случае коэффициент корреляции принимает постоянное положительное значение</w:t>
      </w:r>
      <w:r w:rsidR="00B77B92" w:rsidRPr="00D00938">
        <w:t xml:space="preserve"> </w:t>
      </w:r>
      <w:r w:rsidR="00B77B92" w:rsidRPr="00D00938">
        <w:rPr>
          <w:rFonts w:ascii="Symbol" w:hAnsi="Symbol"/>
        </w:rPr>
        <w:t></w:t>
      </w:r>
      <w:r w:rsidR="00B77B92" w:rsidRPr="00D00938">
        <w:t xml:space="preserve">1 </w:t>
      </w:r>
      <w:r w:rsidR="00703025" w:rsidRPr="00D00938">
        <w:t>для любого</w:t>
      </w:r>
      <w:r w:rsidR="00B77B92" w:rsidRPr="00D00938">
        <w:t xml:space="preserve"> </w:t>
      </w:r>
      <w:r w:rsidR="00B77B92" w:rsidRPr="00D00938">
        <w:rPr>
          <w:rFonts w:ascii="Symbol" w:hAnsi="Symbol"/>
        </w:rPr>
        <w:sym w:font="Symbol" w:char="F044"/>
      </w:r>
      <w:r w:rsidR="00B77B92" w:rsidRPr="00D00938">
        <w:rPr>
          <w:rFonts w:ascii="Symbol" w:hAnsi="Symbol"/>
        </w:rPr>
        <w:t></w:t>
      </w:r>
      <w:r w:rsidR="00B77B92" w:rsidRPr="00D00938">
        <w:t xml:space="preserve">. </w:t>
      </w:r>
      <w:r w:rsidR="002017BB" w:rsidRPr="00D00938">
        <w:t>Это не</w:t>
      </w:r>
      <w:r w:rsidR="00A6515B" w:rsidRPr="00D00938">
        <w:t>релевантный случай, поскольку в этой ситуации не требуется разнесение спутников</w:t>
      </w:r>
      <w:r w:rsidR="00B77B92" w:rsidRPr="00D00938">
        <w:t xml:space="preserve">. </w:t>
      </w:r>
      <w:r w:rsidR="00A6515B" w:rsidRPr="00D00938">
        <w:t>Частный случай </w:t>
      </w:r>
      <w:r w:rsidR="00B77B92" w:rsidRPr="00D00938">
        <w:t xml:space="preserve">2 </w:t>
      </w:r>
      <w:r w:rsidR="00A6515B" w:rsidRPr="00D00938">
        <w:t xml:space="preserve">возникает, когда один спутник всегда находится выше </w:t>
      </w:r>
      <w:r w:rsidR="00B77B92" w:rsidRPr="00D00938">
        <w:rPr>
          <w:iCs/>
        </w:rPr>
        <w:t>MKA</w:t>
      </w:r>
      <w:r w:rsidR="00A6515B" w:rsidRPr="00D00938">
        <w:rPr>
          <w:iCs/>
        </w:rPr>
        <w:t xml:space="preserve">, а другой – всегда ниже </w:t>
      </w:r>
      <w:r w:rsidR="0084651C" w:rsidRPr="00D00938">
        <w:t xml:space="preserve">MKA </w:t>
      </w:r>
      <w:r w:rsidR="00B77B92" w:rsidRPr="00D00938">
        <w:t>(</w:t>
      </w:r>
      <w:r w:rsidR="004D0AAF" w:rsidRPr="00D00938">
        <w:t>за</w:t>
      </w:r>
      <w:r w:rsidR="00F96C9C" w:rsidRPr="00D00938">
        <w:t xml:space="preserve"> исключением обоих концов каньона</w:t>
      </w:r>
      <w:r w:rsidR="00B77B92" w:rsidRPr="00D00938">
        <w:t xml:space="preserve">). </w:t>
      </w:r>
      <w:r w:rsidR="004D0AAF" w:rsidRPr="00D00938">
        <w:t>В этом случае коэффициент корреляции принимает постоянное отрицательное значение</w:t>
      </w:r>
      <w:r w:rsidR="00B77B92" w:rsidRPr="00D00938">
        <w:t xml:space="preserve">. </w:t>
      </w:r>
      <w:r w:rsidR="00AA28D2" w:rsidRPr="00D00938">
        <w:t>Частный случай </w:t>
      </w:r>
      <w:r w:rsidR="00B77B92" w:rsidRPr="00D00938">
        <w:t xml:space="preserve">3 </w:t>
      </w:r>
      <w:r w:rsidR="00AA28D2" w:rsidRPr="00D00938">
        <w:t>возникает, когда два спутника находятся на том же угле места</w:t>
      </w:r>
      <w:r w:rsidR="00B77B92" w:rsidRPr="00D00938">
        <w:t xml:space="preserve">. </w:t>
      </w:r>
      <w:r w:rsidR="00FD2542" w:rsidRPr="00D00938">
        <w:t xml:space="preserve">В этой ситуации лепесток корреляции начинает </w:t>
      </w:r>
      <w:r w:rsidR="009A6702" w:rsidRPr="00D00938">
        <w:t>уменьшаться относительно своего максимального значения, равного</w:t>
      </w:r>
      <w:r w:rsidR="00D96038" w:rsidRPr="00D00938">
        <w:t> </w:t>
      </w:r>
      <w:r w:rsidR="00B77B92" w:rsidRPr="00D00938">
        <w:rPr>
          <w:rFonts w:ascii="Symbol" w:hAnsi="Symbol"/>
        </w:rPr>
        <w:t></w:t>
      </w:r>
      <w:r w:rsidR="00B77B92" w:rsidRPr="00D00938">
        <w:t>1 (</w:t>
      </w:r>
      <w:r w:rsidR="009A6702" w:rsidRPr="00D00938">
        <w:t xml:space="preserve">то есть, </w:t>
      </w:r>
      <w:r w:rsidR="005E0F6F" w:rsidRPr="00D00938">
        <w:t>спутники расположены под одним и тем же углом</w:t>
      </w:r>
      <w:r w:rsidR="00B77B92" w:rsidRPr="00D00938">
        <w:t xml:space="preserve">). </w:t>
      </w:r>
      <w:r w:rsidR="009A6702" w:rsidRPr="00D00938">
        <w:t>Этот частный случай применим к системам, базирующимся на спутниках</w:t>
      </w:r>
      <w:r w:rsidR="004E7A0F" w:rsidRPr="00D00938">
        <w:t xml:space="preserve"> ГСО</w:t>
      </w:r>
      <w:r w:rsidR="009A6702" w:rsidRPr="00D00938">
        <w:t>, имеющих широкий разнос по азимуту</w:t>
      </w:r>
      <w:r w:rsidR="00EC4C02" w:rsidRPr="00D00938">
        <w:t>, но весьма сходные углы места</w:t>
      </w:r>
      <w:r w:rsidR="00B77B92" w:rsidRPr="00D00938">
        <w:t xml:space="preserve">. </w:t>
      </w:r>
      <w:r w:rsidR="00657AEF" w:rsidRPr="00D00938">
        <w:t>Наконец, частный случай</w:t>
      </w:r>
      <w:r w:rsidR="00B77B92" w:rsidRPr="00D00938">
        <w:t xml:space="preserve"> 4 </w:t>
      </w:r>
      <w:r w:rsidR="00657AEF" w:rsidRPr="00D00938">
        <w:t xml:space="preserve">возникает, когда спутники имеют </w:t>
      </w:r>
      <w:r w:rsidR="006D2F1E" w:rsidRPr="00D00938">
        <w:t>очень</w:t>
      </w:r>
      <w:r w:rsidR="00657AEF" w:rsidRPr="00D00938">
        <w:t xml:space="preserve"> разные </w:t>
      </w:r>
      <w:r w:rsidR="006D2F1E" w:rsidRPr="00D00938">
        <w:t>углы места</w:t>
      </w:r>
      <w:r w:rsidR="00B77B92" w:rsidRPr="00D00938">
        <w:t xml:space="preserve"> (</w:t>
      </w:r>
      <w:r w:rsidR="00B77B92" w:rsidRPr="00D00938">
        <w:rPr>
          <w:rFonts w:ascii="Symbol" w:hAnsi="Symbol"/>
          <w:iCs/>
        </w:rPr>
        <w:sym w:font="Symbol" w:char="F071"/>
      </w:r>
      <w:r w:rsidR="00B77B92" w:rsidRPr="00D00938">
        <w:rPr>
          <w:i/>
          <w:iCs/>
          <w:vertAlign w:val="subscript"/>
        </w:rPr>
        <w:t>i</w:t>
      </w:r>
      <w:r w:rsidR="00B77B92" w:rsidRPr="00D00938">
        <w:t> </w:t>
      </w:r>
      <w:r w:rsidR="00B77B92" w:rsidRPr="00D00938">
        <w:rPr>
          <w:rFonts w:ascii="Symbol" w:hAnsi="Symbol"/>
        </w:rPr>
        <w:t></w:t>
      </w:r>
      <w:r w:rsidR="00B77B92" w:rsidRPr="00D00938">
        <w:rPr>
          <w:rFonts w:ascii="Symbol" w:hAnsi="Symbol"/>
        </w:rPr>
        <w:t></w:t>
      </w:r>
      <w:r w:rsidR="00B77B92" w:rsidRPr="00D00938">
        <w:rPr>
          <w:i/>
        </w:rPr>
        <w:t> </w:t>
      </w:r>
      <w:r w:rsidR="00B77B92" w:rsidRPr="00D00938">
        <w:rPr>
          <w:rFonts w:ascii="Symbol" w:hAnsi="Symbol"/>
          <w:iCs/>
        </w:rPr>
        <w:sym w:font="Symbol" w:char="F071"/>
      </w:r>
      <w:r w:rsidR="00B77B92" w:rsidRPr="00D00938">
        <w:rPr>
          <w:i/>
          <w:iCs/>
          <w:vertAlign w:val="subscript"/>
        </w:rPr>
        <w:t>j</w:t>
      </w:r>
      <w:r w:rsidR="00B77B92" w:rsidRPr="00D00938">
        <w:t xml:space="preserve">). </w:t>
      </w:r>
      <w:r w:rsidR="006D2F1E" w:rsidRPr="00D00938">
        <w:t>В этом случае лепесток корреляции расширяется на очень широкий диапазон значений азимутального разноса, но показывает малые положительные корреляци</w:t>
      </w:r>
      <w:r w:rsidR="00192BF0" w:rsidRPr="00D00938">
        <w:t>онные значения</w:t>
      </w:r>
      <w:r w:rsidR="006D2F1E" w:rsidRPr="00D00938">
        <w:t xml:space="preserve">. </w:t>
      </w:r>
    </w:p>
    <w:p w:rsidR="00B77B92" w:rsidRPr="00D00938" w:rsidRDefault="000D4EB0" w:rsidP="009F2571">
      <w:r w:rsidRPr="00D00938">
        <w:t>Следует отметить, что, учитывая геометрию данного сценария (уличный каньон) и допущение</w:t>
      </w:r>
      <w:r w:rsidR="001F70A0" w:rsidRPr="00D00938">
        <w:t xml:space="preserve"> о том</w:t>
      </w:r>
      <w:r w:rsidRPr="00D00938">
        <w:t>, что</w:t>
      </w:r>
      <w:r w:rsidR="001F70A0" w:rsidRPr="00D00938">
        <w:t xml:space="preserve"> пользователь находится в середине улицы</w:t>
      </w:r>
      <w:r w:rsidR="009C0E0B" w:rsidRPr="00D00938">
        <w:t>, корреляционные значения являются симметричными для всех четырех квадрантов</w:t>
      </w:r>
      <w:r w:rsidR="00B77B92" w:rsidRPr="00D00938">
        <w:t xml:space="preserve"> </w:t>
      </w:r>
      <w:r w:rsidR="00B77B92" w:rsidRPr="00D00938">
        <w:rPr>
          <w:rFonts w:ascii="Symbol" w:hAnsi="Symbol"/>
        </w:rPr>
        <w:sym w:font="Symbol" w:char="F044"/>
      </w:r>
      <w:r w:rsidR="00B77B92" w:rsidRPr="00D00938">
        <w:rPr>
          <w:rFonts w:ascii="Symbol" w:hAnsi="Symbol"/>
        </w:rPr>
        <w:t></w:t>
      </w:r>
      <w:r w:rsidR="00B77B92" w:rsidRPr="00D00938">
        <w:t xml:space="preserve">; </w:t>
      </w:r>
      <w:r w:rsidR="009C0E0B" w:rsidRPr="00D00938">
        <w:t>поэтому на рисунке 16 показан только один квадрант</w:t>
      </w:r>
      <w:r w:rsidR="00B77B92" w:rsidRPr="00D00938">
        <w:t>.</w:t>
      </w:r>
    </w:p>
    <w:p w:rsidR="00B77B92" w:rsidRPr="00D00938" w:rsidRDefault="00B45240" w:rsidP="0084651C">
      <w:r w:rsidRPr="00D00938">
        <w:t>Что касается рисунка 15, в модели использовались следующие входные параметры</w:t>
      </w:r>
      <w:r w:rsidR="00B77B92" w:rsidRPr="00D00938">
        <w:t xml:space="preserve">: </w:t>
      </w:r>
      <w:r w:rsidRPr="00D00938">
        <w:t>углы места спутников</w:t>
      </w:r>
      <w:r w:rsidR="00B77B92" w:rsidRPr="00D00938">
        <w:t xml:space="preserve">, </w:t>
      </w:r>
      <w:r w:rsidR="00B77B92" w:rsidRPr="00D00938">
        <w:rPr>
          <w:rFonts w:ascii="Symbol" w:hAnsi="Symbol"/>
        </w:rPr>
        <w:sym w:font="Symbol" w:char="F071"/>
      </w:r>
      <w:r w:rsidR="00B77B92" w:rsidRPr="00D00938">
        <w:rPr>
          <w:vertAlign w:val="subscript"/>
        </w:rPr>
        <w:t>1</w:t>
      </w:r>
      <w:r w:rsidR="00B77B92" w:rsidRPr="00D00938">
        <w:t xml:space="preserve"> </w:t>
      </w:r>
      <w:r w:rsidRPr="00D00938">
        <w:t>и</w:t>
      </w:r>
      <w:r w:rsidR="00B77B92" w:rsidRPr="00D00938">
        <w:t xml:space="preserve"> </w:t>
      </w:r>
      <w:r w:rsidR="00B77B92" w:rsidRPr="00D00938">
        <w:rPr>
          <w:rFonts w:ascii="Symbol" w:hAnsi="Symbol"/>
        </w:rPr>
        <w:sym w:font="Symbol" w:char="F071"/>
      </w:r>
      <w:r w:rsidR="00B77B92" w:rsidRPr="00D00938">
        <w:rPr>
          <w:vertAlign w:val="subscript"/>
        </w:rPr>
        <w:t>2</w:t>
      </w:r>
      <w:r w:rsidR="00B77B92" w:rsidRPr="00D00938">
        <w:t> (</w:t>
      </w:r>
      <w:r w:rsidRPr="00D00938">
        <w:t>град.</w:t>
      </w:r>
      <w:r w:rsidR="00B77B92" w:rsidRPr="00D00938">
        <w:t xml:space="preserve">), </w:t>
      </w:r>
      <w:r w:rsidR="004A4633" w:rsidRPr="00D00938">
        <w:t xml:space="preserve">средняя высота </w:t>
      </w:r>
      <w:r w:rsidR="003240B0" w:rsidRPr="00D00938">
        <w:t>з</w:t>
      </w:r>
      <w:r w:rsidR="004A4633" w:rsidRPr="00D00938">
        <w:t>дания</w:t>
      </w:r>
      <w:r w:rsidR="00B77B92" w:rsidRPr="00D00938">
        <w:t xml:space="preserve">, </w:t>
      </w:r>
      <w:r w:rsidR="00B77B92" w:rsidRPr="00D00938">
        <w:rPr>
          <w:i/>
        </w:rPr>
        <w:t>h</w:t>
      </w:r>
      <w:r w:rsidR="00AC31A1" w:rsidRPr="00D00938">
        <w:rPr>
          <w:iCs/>
        </w:rPr>
        <w:t> </w:t>
      </w:r>
      <w:r w:rsidR="00B77B92" w:rsidRPr="00D00938">
        <w:rPr>
          <w:iCs/>
        </w:rPr>
        <w:t>(</w:t>
      </w:r>
      <w:r w:rsidR="00AC31A1" w:rsidRPr="00D00938">
        <w:rPr>
          <w:iCs/>
        </w:rPr>
        <w:t>м</w:t>
      </w:r>
      <w:r w:rsidR="00B77B92" w:rsidRPr="00D00938">
        <w:rPr>
          <w:iCs/>
        </w:rPr>
        <w:t>)</w:t>
      </w:r>
      <w:r w:rsidR="00B77B92" w:rsidRPr="00D00938">
        <w:t xml:space="preserve">, </w:t>
      </w:r>
      <w:r w:rsidR="003240B0" w:rsidRPr="00D00938">
        <w:t>средняя ширина улицы</w:t>
      </w:r>
      <w:r w:rsidR="00B77B92" w:rsidRPr="00D00938">
        <w:t xml:space="preserve">, </w:t>
      </w:r>
      <w:r w:rsidR="00B77B92" w:rsidRPr="00D00938">
        <w:rPr>
          <w:i/>
        </w:rPr>
        <w:t>w</w:t>
      </w:r>
      <w:r w:rsidR="00AC31A1" w:rsidRPr="00D00938">
        <w:rPr>
          <w:i/>
        </w:rPr>
        <w:t> </w:t>
      </w:r>
      <w:r w:rsidR="00B77B92" w:rsidRPr="00D00938">
        <w:rPr>
          <w:iCs/>
        </w:rPr>
        <w:t>(</w:t>
      </w:r>
      <w:r w:rsidR="00AC31A1" w:rsidRPr="00D00938">
        <w:rPr>
          <w:iCs/>
        </w:rPr>
        <w:t>м</w:t>
      </w:r>
      <w:r w:rsidR="00B77B92" w:rsidRPr="00D00938">
        <w:rPr>
          <w:iCs/>
        </w:rPr>
        <w:t>)</w:t>
      </w:r>
      <w:r w:rsidR="00B77B92" w:rsidRPr="00D00938">
        <w:t xml:space="preserve">, </w:t>
      </w:r>
      <w:r w:rsidR="003240B0" w:rsidRPr="00D00938">
        <w:t>и длина рассматриваемой улицы</w:t>
      </w:r>
      <w:r w:rsidR="00B77B92" w:rsidRPr="00D00938">
        <w:t xml:space="preserve">, </w:t>
      </w:r>
      <w:r w:rsidR="00B77B92" w:rsidRPr="00D00938">
        <w:rPr>
          <w:i/>
        </w:rPr>
        <w:t>l</w:t>
      </w:r>
      <w:r w:rsidR="00AC31A1" w:rsidRPr="00D00938">
        <w:rPr>
          <w:iCs/>
        </w:rPr>
        <w:t> </w:t>
      </w:r>
      <w:r w:rsidR="00B77B92" w:rsidRPr="00D00938">
        <w:rPr>
          <w:iCs/>
        </w:rPr>
        <w:t>(</w:t>
      </w:r>
      <w:r w:rsidR="00AC31A1" w:rsidRPr="00D00938">
        <w:rPr>
          <w:iCs/>
        </w:rPr>
        <w:t>м</w:t>
      </w:r>
      <w:r w:rsidR="00B77B92" w:rsidRPr="00D00938">
        <w:rPr>
          <w:iCs/>
        </w:rPr>
        <w:t>)</w:t>
      </w:r>
      <w:r w:rsidR="00B77B92" w:rsidRPr="00D00938">
        <w:t xml:space="preserve">. </w:t>
      </w:r>
      <w:r w:rsidR="00F67AE1" w:rsidRPr="00D00938">
        <w:t>Для этого последнего параметра рекомендуется выбирать большое значение,</w:t>
      </w:r>
      <w:r w:rsidR="0084651C" w:rsidRPr="00D00938">
        <w:t xml:space="preserve"> т. е.</w:t>
      </w:r>
      <w:r w:rsidR="00B77B92" w:rsidRPr="00D00938">
        <w:t xml:space="preserve"> </w:t>
      </w:r>
      <w:r w:rsidR="00B77B92" w:rsidRPr="00D00938">
        <w:rPr>
          <w:i/>
        </w:rPr>
        <w:t>l</w:t>
      </w:r>
      <w:r w:rsidR="00D96038" w:rsidRPr="00D00938">
        <w:t> </w:t>
      </w:r>
      <w:r w:rsidR="00B77B92" w:rsidRPr="00D00938">
        <w:rPr>
          <w:rFonts w:ascii="Symbol" w:hAnsi="Symbol"/>
        </w:rPr>
        <w:sym w:font="Symbol" w:char="F0B3"/>
      </w:r>
      <w:r w:rsidR="00D96038" w:rsidRPr="00D00938">
        <w:t> </w:t>
      </w:r>
      <w:r w:rsidR="00B77B92" w:rsidRPr="00D00938">
        <w:t>200</w:t>
      </w:r>
      <w:r w:rsidR="00D96038" w:rsidRPr="00D00938">
        <w:t> </w:t>
      </w:r>
      <w:r w:rsidR="00AC31A1" w:rsidRPr="00D00938">
        <w:t>м</w:t>
      </w:r>
      <w:r w:rsidR="00B77B92" w:rsidRPr="00D00938">
        <w:t xml:space="preserve">. </w:t>
      </w:r>
      <w:r w:rsidR="00223643" w:rsidRPr="00D00938">
        <w:t xml:space="preserve">Далее, предполагается, что </w:t>
      </w:r>
      <w:r w:rsidR="00B77B92" w:rsidRPr="00D00938">
        <w:rPr>
          <w:rFonts w:ascii="Symbol" w:hAnsi="Symbol"/>
        </w:rPr>
        <w:sym w:font="Symbol" w:char="F071"/>
      </w:r>
      <w:r w:rsidR="00B77B92" w:rsidRPr="00D00938">
        <w:rPr>
          <w:vertAlign w:val="subscript"/>
        </w:rPr>
        <w:t>2</w:t>
      </w:r>
      <w:r w:rsidR="00B77B92" w:rsidRPr="00D00938">
        <w:t> </w:t>
      </w:r>
      <w:r w:rsidR="00B77B92" w:rsidRPr="00D00938">
        <w:rPr>
          <w:rFonts w:ascii="Symbol" w:hAnsi="Symbol"/>
        </w:rPr>
        <w:sym w:font="Symbol" w:char="F0B3"/>
      </w:r>
      <w:r w:rsidR="00B77B92" w:rsidRPr="00D00938">
        <w:t> </w:t>
      </w:r>
      <w:r w:rsidR="00B77B92" w:rsidRPr="00D00938">
        <w:rPr>
          <w:rFonts w:ascii="Symbol" w:hAnsi="Symbol"/>
        </w:rPr>
        <w:sym w:font="Symbol" w:char="F071"/>
      </w:r>
      <w:r w:rsidR="00B77B92" w:rsidRPr="00D00938">
        <w:rPr>
          <w:vertAlign w:val="subscript"/>
        </w:rPr>
        <w:t>1</w:t>
      </w:r>
      <w:r w:rsidR="00B77B92" w:rsidRPr="00D00938">
        <w:t xml:space="preserve">. </w:t>
      </w:r>
      <w:r w:rsidR="00806043" w:rsidRPr="00D00938">
        <w:t>Разрешение азимутального разноса в модели</w:t>
      </w:r>
      <w:r w:rsidR="00B77B92" w:rsidRPr="00D00938">
        <w:t xml:space="preserve">, </w:t>
      </w:r>
      <w:r w:rsidR="00B77B92" w:rsidRPr="00D00938">
        <w:rPr>
          <w:rFonts w:ascii="Symbol" w:hAnsi="Symbol"/>
        </w:rPr>
        <w:sym w:font="Symbol" w:char="F044"/>
      </w:r>
      <w:r w:rsidR="00B77B92" w:rsidRPr="00D00938">
        <w:rPr>
          <w:rFonts w:ascii="Symbol" w:hAnsi="Symbol"/>
        </w:rPr>
        <w:t></w:t>
      </w:r>
      <w:r w:rsidR="00B77B92" w:rsidRPr="00D00938">
        <w:t xml:space="preserve">, </w:t>
      </w:r>
      <w:r w:rsidR="00806043" w:rsidRPr="00D00938">
        <w:t>составляет</w:t>
      </w:r>
      <w:r w:rsidR="00B77B92" w:rsidRPr="00D00938">
        <w:t xml:space="preserve"> 1</w:t>
      </w:r>
      <w:r w:rsidR="00B77B92" w:rsidRPr="00D00938">
        <w:rPr>
          <w:rFonts w:ascii="Symbol" w:hAnsi="Symbol"/>
        </w:rPr>
        <w:t></w:t>
      </w:r>
      <w:r w:rsidR="00B77B92" w:rsidRPr="00D00938">
        <w:t xml:space="preserve"> </w:t>
      </w:r>
      <w:r w:rsidR="00806043" w:rsidRPr="00D00938">
        <w:t>и действительно для всех полос частот, хотя оно становится более точным для полос частот выше</w:t>
      </w:r>
      <w:r w:rsidR="00B77B92" w:rsidRPr="00D00938">
        <w:t xml:space="preserve"> 10</w:t>
      </w:r>
      <w:r w:rsidR="008952DE" w:rsidRPr="00D00938">
        <w:t> ГГц</w:t>
      </w:r>
      <w:r w:rsidR="00B77B92" w:rsidRPr="00D00938">
        <w:t xml:space="preserve">. </w:t>
      </w:r>
    </w:p>
    <w:p w:rsidR="00B77B92" w:rsidRPr="00D00938" w:rsidRDefault="00806043" w:rsidP="00B77B92">
      <w:r w:rsidRPr="00D00938">
        <w:lastRenderedPageBreak/>
        <w:t>Для расчета значений коэффициента кросс-корреляции</w:t>
      </w:r>
      <w:r w:rsidR="00C43CCA" w:rsidRPr="00D00938">
        <w:t xml:space="preserve"> и азимутального разноса, соответствующих точкам модели</w:t>
      </w:r>
      <w:r w:rsidR="00B77B92" w:rsidRPr="00D00938">
        <w:t xml:space="preserve"> A, B, C </w:t>
      </w:r>
      <w:r w:rsidR="00C43CCA" w:rsidRPr="00D00938">
        <w:t>и</w:t>
      </w:r>
      <w:r w:rsidR="00B77B92" w:rsidRPr="00D00938">
        <w:t xml:space="preserve"> D</w:t>
      </w:r>
      <w:r w:rsidR="00C43CCA" w:rsidRPr="00D00938">
        <w:t>, необходимо выполнить следующие шаги</w:t>
      </w:r>
      <w:r w:rsidR="00B77B92" w:rsidRPr="00D00938">
        <w:t>:</w:t>
      </w:r>
    </w:p>
    <w:p w:rsidR="00B77B92" w:rsidRPr="00D00938" w:rsidRDefault="00C43CCA" w:rsidP="004A6B2E">
      <w:r w:rsidRPr="00D00938">
        <w:rPr>
          <w:i/>
          <w:iCs/>
        </w:rPr>
        <w:t>Шаг</w:t>
      </w:r>
      <w:r w:rsidR="00B77B92" w:rsidRPr="00D00938">
        <w:rPr>
          <w:i/>
          <w:iCs/>
        </w:rPr>
        <w:t xml:space="preserve"> 1</w:t>
      </w:r>
      <w:r w:rsidR="00B77B92" w:rsidRPr="00D00938">
        <w:t>:</w:t>
      </w:r>
      <w:r w:rsidR="004A6B2E" w:rsidRPr="00D00938">
        <w:t xml:space="preserve"> </w:t>
      </w:r>
      <w:r w:rsidR="008312DF" w:rsidRPr="00D00938">
        <w:t>Расч</w:t>
      </w:r>
      <w:r w:rsidR="00FE5893" w:rsidRPr="00D00938">
        <w:t>ет</w:t>
      </w:r>
      <w:r w:rsidR="008312DF" w:rsidRPr="00D00938">
        <w:t xml:space="preserve"> дополнительны</w:t>
      </w:r>
      <w:r w:rsidR="00FE5893" w:rsidRPr="00D00938">
        <w:t>х</w:t>
      </w:r>
      <w:r w:rsidR="008312DF" w:rsidRPr="00D00938">
        <w:t xml:space="preserve"> значени</w:t>
      </w:r>
      <w:r w:rsidR="00FE5893" w:rsidRPr="00D00938">
        <w:t>й</w:t>
      </w:r>
      <w:r w:rsidR="00B77B92" w:rsidRPr="00D00938">
        <w:t xml:space="preserve"> </w:t>
      </w:r>
      <w:r w:rsidR="00B77B92" w:rsidRPr="00D00938">
        <w:rPr>
          <w:i/>
        </w:rPr>
        <w:t>x</w:t>
      </w:r>
      <w:r w:rsidR="00B77B92" w:rsidRPr="00D00938">
        <w:rPr>
          <w:vertAlign w:val="subscript"/>
        </w:rPr>
        <w:t>1</w:t>
      </w:r>
      <w:r w:rsidR="00B77B92" w:rsidRPr="00D00938">
        <w:t xml:space="preserve">, </w:t>
      </w:r>
      <w:r w:rsidR="00B77B92" w:rsidRPr="00D00938">
        <w:rPr>
          <w:i/>
        </w:rPr>
        <w:t>x</w:t>
      </w:r>
      <w:r w:rsidR="00B77B92" w:rsidRPr="00D00938">
        <w:rPr>
          <w:vertAlign w:val="subscript"/>
        </w:rPr>
        <w:t>2</w:t>
      </w:r>
      <w:r w:rsidR="00B77B92" w:rsidRPr="00D00938">
        <w:t xml:space="preserve">, </w:t>
      </w:r>
      <w:r w:rsidR="00B77B92" w:rsidRPr="00D00938">
        <w:rPr>
          <w:i/>
        </w:rPr>
        <w:t>M</w:t>
      </w:r>
      <w:r w:rsidR="00B77B92" w:rsidRPr="00D00938">
        <w:rPr>
          <w:vertAlign w:val="subscript"/>
        </w:rPr>
        <w:t>1</w:t>
      </w:r>
      <w:r w:rsidR="00B77B92" w:rsidRPr="00D00938">
        <w:t xml:space="preserve"> </w:t>
      </w:r>
      <w:r w:rsidR="008312DF" w:rsidRPr="00D00938">
        <w:t>и</w:t>
      </w:r>
      <w:r w:rsidR="00B77B92" w:rsidRPr="00D00938">
        <w:t xml:space="preserve"> </w:t>
      </w:r>
      <w:r w:rsidR="00B77B92" w:rsidRPr="00D00938">
        <w:rPr>
          <w:i/>
        </w:rPr>
        <w:t>M</w:t>
      </w:r>
      <w:r w:rsidR="00B77B92" w:rsidRPr="00D00938">
        <w:rPr>
          <w:vertAlign w:val="subscript"/>
        </w:rPr>
        <w:t>2</w:t>
      </w:r>
      <w:r w:rsidR="00B77B92" w:rsidRPr="00D00938">
        <w:t xml:space="preserve"> </w:t>
      </w:r>
      <w:r w:rsidR="008312DF" w:rsidRPr="00D00938">
        <w:t>и угл</w:t>
      </w:r>
      <w:r w:rsidR="00FE5893" w:rsidRPr="00D00938">
        <w:t>ов</w:t>
      </w:r>
      <w:r w:rsidR="00B77B92" w:rsidRPr="00D00938">
        <w:t xml:space="preserve"> </w:t>
      </w:r>
      <w:r w:rsidR="00B77B92" w:rsidRPr="00D00938">
        <w:rPr>
          <w:rFonts w:ascii="Symbol" w:hAnsi="Symbol"/>
        </w:rPr>
        <w:t></w:t>
      </w:r>
      <w:r w:rsidR="00B77B92" w:rsidRPr="00D00938">
        <w:rPr>
          <w:vertAlign w:val="subscript"/>
        </w:rPr>
        <w:t>1</w:t>
      </w:r>
      <w:r w:rsidR="00B77B92" w:rsidRPr="00D00938">
        <w:t xml:space="preserve"> </w:t>
      </w:r>
      <w:r w:rsidR="008312DF" w:rsidRPr="00D00938">
        <w:t>и</w:t>
      </w:r>
      <w:r w:rsidR="00B77B92" w:rsidRPr="00D00938">
        <w:t xml:space="preserve"> </w:t>
      </w:r>
      <w:r w:rsidR="00B77B92" w:rsidRPr="00D00938">
        <w:rPr>
          <w:rFonts w:ascii="Symbol" w:hAnsi="Symbol"/>
        </w:rPr>
        <w:t></w:t>
      </w:r>
      <w:r w:rsidR="00B77B92" w:rsidRPr="00D00938">
        <w:rPr>
          <w:vertAlign w:val="subscript"/>
        </w:rPr>
        <w:t>2</w:t>
      </w:r>
      <w:r w:rsidR="00B77B92" w:rsidRPr="00D00938">
        <w:t xml:space="preserve"> (</w:t>
      </w:r>
      <w:r w:rsidR="008312DF" w:rsidRPr="00D00938">
        <w:t>см. рисунок</w:t>
      </w:r>
      <w:r w:rsidR="00B77B92" w:rsidRPr="00D00938">
        <w:t> 1</w:t>
      </w:r>
      <w:r w:rsidR="001C1F0B" w:rsidRPr="00D00938">
        <w:t>5</w:t>
      </w:r>
      <w:r w:rsidR="00B77B92" w:rsidRPr="00D00938">
        <w:t>):</w:t>
      </w:r>
    </w:p>
    <w:p w:rsidR="002561A6" w:rsidRPr="00D00938" w:rsidRDefault="002561A6" w:rsidP="002561A6">
      <w:pPr>
        <w:pStyle w:val="Blanc"/>
        <w:rPr>
          <w:lang w:val="ru-RU"/>
        </w:rPr>
      </w:pPr>
    </w:p>
    <w:p w:rsidR="00B77B92" w:rsidRPr="00D00938" w:rsidRDefault="00B77B92" w:rsidP="00770969">
      <w:pPr>
        <w:pStyle w:val="Equation"/>
        <w:spacing w:before="200"/>
      </w:pPr>
      <w:r w:rsidRPr="00D00938">
        <w:tab/>
      </w:r>
      <w:r w:rsidRPr="00D00938">
        <w:tab/>
      </w:r>
      <w:r w:rsidR="00961380" w:rsidRPr="00D00938">
        <w:rPr>
          <w:position w:val="-34"/>
        </w:rPr>
        <w:object w:dxaOrig="5640" w:dyaOrig="880">
          <v:shape id="_x0000_i1090" type="#_x0000_t75" style="width:282pt;height:43.8pt" o:ole="">
            <v:imagedata r:id="rId142" o:title=""/>
          </v:shape>
          <o:OLEObject Type="Embed" ProgID="Equation.3" ShapeID="_x0000_i1090" DrawAspect="Content" ObjectID="_1334145887" r:id="rId143"/>
        </w:object>
      </w:r>
      <w:r w:rsidR="00770969" w:rsidRPr="00D00938">
        <w:t>.</w:t>
      </w:r>
      <w:r w:rsidR="00770969" w:rsidRPr="00D00938">
        <w:tab/>
      </w:r>
      <w:r w:rsidRPr="00D00938">
        <w:t>(2</w:t>
      </w:r>
      <w:r w:rsidR="00761DE9" w:rsidRPr="00D00938">
        <w:t>6</w:t>
      </w:r>
      <w:r w:rsidRPr="00D00938">
        <w:t>)</w:t>
      </w:r>
    </w:p>
    <w:p w:rsidR="00B77B92" w:rsidRPr="00D00938" w:rsidRDefault="00B77B92" w:rsidP="003A17C3">
      <w:pPr>
        <w:pStyle w:val="enumlev1"/>
      </w:pPr>
      <w:r w:rsidRPr="00D00938">
        <w:t>–</w:t>
      </w:r>
      <w:r w:rsidRPr="00D00938">
        <w:tab/>
      </w:r>
      <w:r w:rsidR="00961380" w:rsidRPr="00D00938">
        <w:t>Если</w:t>
      </w:r>
      <w:r w:rsidRPr="00D00938">
        <w:t xml:space="preserve"> (</w:t>
      </w:r>
      <w:r w:rsidRPr="00D00938">
        <w:rPr>
          <w:i/>
        </w:rPr>
        <w:t>x</w:t>
      </w:r>
      <w:r w:rsidRPr="00D00938">
        <w:rPr>
          <w:vertAlign w:val="subscript"/>
        </w:rPr>
        <w:t>1,2</w:t>
      </w:r>
      <w:r w:rsidRPr="00D00938">
        <w:t>)</w:t>
      </w:r>
      <w:r w:rsidRPr="00D00938">
        <w:rPr>
          <w:vertAlign w:val="superscript"/>
        </w:rPr>
        <w:t>2</w:t>
      </w:r>
      <w:r w:rsidRPr="00D00938">
        <w:t> </w:t>
      </w:r>
      <w:r w:rsidRPr="00D00938">
        <w:rPr>
          <w:rFonts w:ascii="Symbol" w:hAnsi="Symbol"/>
        </w:rPr>
        <w:t></w:t>
      </w:r>
      <w:r w:rsidRPr="00D00938">
        <w:t xml:space="preserve"> 0 </w:t>
      </w:r>
      <w:r w:rsidR="00961380" w:rsidRPr="00D00938">
        <w:t>перейти к шагу </w:t>
      </w:r>
      <w:r w:rsidRPr="00D00938">
        <w:t xml:space="preserve">6. </w:t>
      </w:r>
      <w:r w:rsidR="00961380" w:rsidRPr="00D00938">
        <w:t>Эта ситуация возникает, когда спутник 1 и/или 2 всегда наход</w:t>
      </w:r>
      <w:r w:rsidR="00A32B5C" w:rsidRPr="00D00938">
        <w:t>и</w:t>
      </w:r>
      <w:r w:rsidR="00961380" w:rsidRPr="00D00938">
        <w:t>тся в условиях прямой видимости для любого азимутального разноса</w:t>
      </w:r>
      <w:r w:rsidRPr="00D00938">
        <w:t>.</w:t>
      </w:r>
    </w:p>
    <w:p w:rsidR="00B77B92" w:rsidRPr="00D00938" w:rsidRDefault="00B77B92" w:rsidP="00B77B92">
      <w:pPr>
        <w:pStyle w:val="enumlev1"/>
      </w:pPr>
      <w:r w:rsidRPr="00D00938">
        <w:t>–</w:t>
      </w:r>
      <w:r w:rsidRPr="00D00938">
        <w:tab/>
      </w:r>
      <w:r w:rsidR="00920F3D" w:rsidRPr="00D00938">
        <w:t>Если</w:t>
      </w:r>
      <w:r w:rsidRPr="00D00938">
        <w:t xml:space="preserve"> </w:t>
      </w:r>
      <w:r w:rsidRPr="00D00938">
        <w:rPr>
          <w:i/>
        </w:rPr>
        <w:t>x</w:t>
      </w:r>
      <w:r w:rsidRPr="00D00938">
        <w:rPr>
          <w:vertAlign w:val="subscript"/>
        </w:rPr>
        <w:t>1,2</w:t>
      </w:r>
      <w:r w:rsidRPr="00D00938">
        <w:t> </w:t>
      </w:r>
      <w:r w:rsidRPr="00D00938">
        <w:rPr>
          <w:rFonts w:ascii="Symbol" w:hAnsi="Symbol"/>
        </w:rPr>
        <w:t></w:t>
      </w:r>
      <w:r w:rsidRPr="00D00938">
        <w:t> </w:t>
      </w:r>
      <w:r w:rsidRPr="00D00938">
        <w:rPr>
          <w:i/>
        </w:rPr>
        <w:t>l</w:t>
      </w:r>
      <w:r w:rsidRPr="00D00938">
        <w:t xml:space="preserve">/2, </w:t>
      </w:r>
      <w:r w:rsidR="00920F3D" w:rsidRPr="00D00938">
        <w:t>установить</w:t>
      </w:r>
      <w:r w:rsidRPr="00D00938">
        <w:t xml:space="preserve"> </w:t>
      </w:r>
      <w:r w:rsidRPr="00D00938">
        <w:rPr>
          <w:i/>
        </w:rPr>
        <w:t>x</w:t>
      </w:r>
      <w:r w:rsidRPr="00D00938">
        <w:rPr>
          <w:vertAlign w:val="subscript"/>
        </w:rPr>
        <w:t>1,2</w:t>
      </w:r>
      <w:r w:rsidRPr="00D00938">
        <w:t> </w:t>
      </w:r>
      <w:r w:rsidRPr="00D00938">
        <w:rPr>
          <w:rFonts w:ascii="Symbol" w:hAnsi="Symbol"/>
        </w:rPr>
        <w:t></w:t>
      </w:r>
      <w:r w:rsidRPr="00D00938">
        <w:t> </w:t>
      </w:r>
      <w:r w:rsidRPr="00D00938">
        <w:rPr>
          <w:i/>
        </w:rPr>
        <w:t>l</w:t>
      </w:r>
      <w:r w:rsidRPr="00D00938">
        <w:t xml:space="preserve">/2. </w:t>
      </w:r>
      <w:r w:rsidR="00920F3D" w:rsidRPr="00D00938">
        <w:t xml:space="preserve">Эта ситуация возникает, если </w:t>
      </w:r>
      <w:r w:rsidR="00190F21" w:rsidRPr="00D00938">
        <w:t>спутник 1 и/или 2 является видимым только на обоих концах улицы.</w:t>
      </w:r>
    </w:p>
    <w:p w:rsidR="002561A6" w:rsidRPr="00D00938" w:rsidRDefault="002561A6" w:rsidP="002561A6">
      <w:pPr>
        <w:pStyle w:val="Blanc"/>
        <w:rPr>
          <w:lang w:val="ru-RU"/>
        </w:rPr>
      </w:pPr>
    </w:p>
    <w:p w:rsidR="00B77B92" w:rsidRPr="00D00938" w:rsidRDefault="00B77B92" w:rsidP="00761DE9">
      <w:pPr>
        <w:pStyle w:val="Equation"/>
      </w:pPr>
      <w:r w:rsidRPr="00D00938">
        <w:tab/>
      </w:r>
      <w:r w:rsidRPr="00D00938">
        <w:tab/>
      </w:r>
      <w:r w:rsidR="00A318F8" w:rsidRPr="00D00938">
        <w:rPr>
          <w:position w:val="-32"/>
        </w:rPr>
        <w:object w:dxaOrig="5539" w:dyaOrig="760">
          <v:shape id="_x0000_i1091" type="#_x0000_t75" style="width:276.6pt;height:37.8pt" o:ole="">
            <v:imagedata r:id="rId144" o:title=""/>
          </v:shape>
          <o:OLEObject Type="Embed" ProgID="Equation.3" ShapeID="_x0000_i1091" DrawAspect="Content" ObjectID="_1334145888" r:id="rId145"/>
        </w:object>
      </w:r>
      <w:r w:rsidR="00770969" w:rsidRPr="00D00938">
        <w:t>.</w:t>
      </w:r>
      <w:r w:rsidR="00770969" w:rsidRPr="00D00938">
        <w:tab/>
      </w:r>
      <w:r w:rsidRPr="00D00938">
        <w:t>(2</w:t>
      </w:r>
      <w:r w:rsidR="00761DE9" w:rsidRPr="00D00938">
        <w:t>7</w:t>
      </w:r>
      <w:r w:rsidRPr="00D00938">
        <w:t>)</w:t>
      </w:r>
    </w:p>
    <w:p w:rsidR="002561A6" w:rsidRPr="00D00938" w:rsidRDefault="002561A6" w:rsidP="002561A6">
      <w:pPr>
        <w:pStyle w:val="Blanc"/>
        <w:rPr>
          <w:lang w:val="ru-RU"/>
        </w:rPr>
      </w:pPr>
    </w:p>
    <w:p w:rsidR="00B77B92" w:rsidRPr="00D00938" w:rsidRDefault="00B77B92" w:rsidP="00761DE9">
      <w:pPr>
        <w:pStyle w:val="Equation"/>
      </w:pPr>
      <w:r w:rsidRPr="00D00938">
        <w:tab/>
      </w:r>
      <w:r w:rsidRPr="00D00938">
        <w:tab/>
      </w:r>
      <w:r w:rsidR="00285722" w:rsidRPr="00D00938">
        <w:rPr>
          <w:position w:val="-24"/>
        </w:rPr>
        <w:object w:dxaOrig="3480" w:dyaOrig="620">
          <v:shape id="_x0000_i1092" type="#_x0000_t75" style="width:174pt;height:31.2pt" o:ole="">
            <v:imagedata r:id="rId146" o:title=""/>
          </v:shape>
          <o:OLEObject Type="Embed" ProgID="Equation.3" ShapeID="_x0000_i1092" DrawAspect="Content" ObjectID="_1334145889" r:id="rId147"/>
        </w:object>
      </w:r>
      <w:r w:rsidR="00190F21" w:rsidRPr="00D00938">
        <w:t>,</w:t>
      </w:r>
      <w:r w:rsidRPr="00D00938">
        <w:tab/>
        <w:t>(2</w:t>
      </w:r>
      <w:r w:rsidR="00761DE9" w:rsidRPr="00D00938">
        <w:t>8</w:t>
      </w:r>
      <w:r w:rsidRPr="00D00938">
        <w:t>)</w:t>
      </w:r>
    </w:p>
    <w:p w:rsidR="00B77B92" w:rsidRPr="00D00938" w:rsidRDefault="00190F21" w:rsidP="00B77B92">
      <w:r w:rsidRPr="00D00938">
        <w:t>где</w:t>
      </w:r>
      <w:r w:rsidR="00B77B92" w:rsidRPr="00D00938">
        <w:t xml:space="preserve"> </w:t>
      </w:r>
      <w:r w:rsidRPr="00D00938">
        <w:t>"</w:t>
      </w:r>
      <w:r w:rsidR="00B77B92" w:rsidRPr="00D00938">
        <w:t>round</w:t>
      </w:r>
      <w:r w:rsidRPr="00D00938">
        <w:t>" означает округление до ближайшей целой величины (град.)</w:t>
      </w:r>
      <w:r w:rsidR="00B77B92" w:rsidRPr="00D00938">
        <w:t>.</w:t>
      </w:r>
    </w:p>
    <w:p w:rsidR="00B77B92" w:rsidRPr="00D00938" w:rsidRDefault="00190F21" w:rsidP="004A6B2E">
      <w:r w:rsidRPr="00D00938">
        <w:rPr>
          <w:i/>
          <w:iCs/>
        </w:rPr>
        <w:t>Шаг</w:t>
      </w:r>
      <w:r w:rsidR="00B77B92" w:rsidRPr="00D00938">
        <w:rPr>
          <w:i/>
          <w:iCs/>
        </w:rPr>
        <w:t> 2</w:t>
      </w:r>
      <w:r w:rsidR="00B77B92" w:rsidRPr="00D00938">
        <w:t>:</w:t>
      </w:r>
      <w:r w:rsidR="004A6B2E" w:rsidRPr="00D00938">
        <w:t xml:space="preserve"> </w:t>
      </w:r>
      <w:r w:rsidRPr="00D00938">
        <w:t>Расчет дополнительных данных, связанных с точками А и D модели</w:t>
      </w:r>
      <w:r w:rsidR="00B77B92" w:rsidRPr="00D00938">
        <w:t>.</w:t>
      </w:r>
    </w:p>
    <w:p w:rsidR="00B77B92" w:rsidRPr="00D00938" w:rsidRDefault="00190F21" w:rsidP="00B77B92">
      <w:r w:rsidRPr="00D00938">
        <w:t>Для точки</w:t>
      </w:r>
      <w:r w:rsidR="00B77B92" w:rsidRPr="00D00938">
        <w:t xml:space="preserve"> A:</w:t>
      </w:r>
    </w:p>
    <w:p w:rsidR="002561A6" w:rsidRPr="00D00938" w:rsidRDefault="002561A6" w:rsidP="002561A6">
      <w:pPr>
        <w:pStyle w:val="Blanc"/>
        <w:rPr>
          <w:lang w:val="ru-RU"/>
        </w:rPr>
      </w:pPr>
    </w:p>
    <w:p w:rsidR="00B77B92" w:rsidRPr="00D00938" w:rsidRDefault="00B77B92" w:rsidP="00761DE9">
      <w:pPr>
        <w:pStyle w:val="Equation"/>
      </w:pPr>
      <w:r w:rsidRPr="00D00938">
        <w:tab/>
      </w:r>
      <w:r w:rsidRPr="00D00938">
        <w:tab/>
      </w:r>
      <w:r w:rsidRPr="00D00938">
        <w:rPr>
          <w:position w:val="-12"/>
        </w:rPr>
        <w:object w:dxaOrig="6640" w:dyaOrig="360">
          <v:shape id="_x0000_i1093" type="#_x0000_t75" style="width:331.8pt;height:17.4pt" o:ole="" fillcolor="window">
            <v:imagedata r:id="rId148" o:title=""/>
          </v:shape>
          <o:OLEObject Type="Embed" ProgID="Equation.3" ShapeID="_x0000_i1093" DrawAspect="Content" ObjectID="_1334145890" r:id="rId149"/>
        </w:object>
      </w:r>
      <w:r w:rsidR="00770969" w:rsidRPr="00D00938">
        <w:t>.</w:t>
      </w:r>
      <w:r w:rsidR="00770969" w:rsidRPr="00D00938">
        <w:tab/>
      </w:r>
      <w:r w:rsidRPr="00D00938">
        <w:t>(2</w:t>
      </w:r>
      <w:r w:rsidR="00761DE9" w:rsidRPr="00D00938">
        <w:t>9</w:t>
      </w:r>
      <w:r w:rsidRPr="00D00938">
        <w:t>)</w:t>
      </w:r>
    </w:p>
    <w:p w:rsidR="002561A6" w:rsidRPr="00D00938" w:rsidRDefault="002561A6" w:rsidP="002561A6">
      <w:pPr>
        <w:pStyle w:val="Blanc"/>
        <w:rPr>
          <w:lang w:val="ru-RU"/>
        </w:rPr>
      </w:pPr>
    </w:p>
    <w:p w:rsidR="00B77B92" w:rsidRPr="00D00938" w:rsidRDefault="00190F21" w:rsidP="008B1DBF">
      <w:r w:rsidRPr="00D00938">
        <w:t>Для точки</w:t>
      </w:r>
      <w:r w:rsidR="00770969" w:rsidRPr="00D00938">
        <w:t xml:space="preserve"> </w:t>
      </w:r>
      <w:r w:rsidR="00B77B92" w:rsidRPr="00D00938">
        <w:t>D:</w:t>
      </w:r>
    </w:p>
    <w:p w:rsidR="00B77B92" w:rsidRPr="00D00938" w:rsidRDefault="00B77B92" w:rsidP="008B1DBF">
      <w:pPr>
        <w:pStyle w:val="enumlev1"/>
        <w:spacing w:before="120"/>
      </w:pPr>
      <w:r w:rsidRPr="00D00938">
        <w:t>–</w:t>
      </w:r>
      <w:r w:rsidRPr="00D00938">
        <w:tab/>
      </w:r>
      <w:r w:rsidR="00C25EA6" w:rsidRPr="00D00938">
        <w:t>если</w:t>
      </w:r>
      <w:r w:rsidRPr="00D00938">
        <w:t xml:space="preserve"> </w:t>
      </w:r>
      <w:r w:rsidRPr="00D00938">
        <w:rPr>
          <w:rFonts w:ascii="Symbol" w:hAnsi="Symbol"/>
        </w:rPr>
        <w:t></w:t>
      </w:r>
      <w:r w:rsidRPr="00D00938">
        <w:rPr>
          <w:vertAlign w:val="subscript"/>
        </w:rPr>
        <w:t>1</w:t>
      </w:r>
      <w:r w:rsidRPr="00D00938">
        <w:t> </w:t>
      </w:r>
      <w:r w:rsidRPr="00D00938">
        <w:rPr>
          <w:rFonts w:ascii="Symbol" w:hAnsi="Symbol"/>
        </w:rPr>
        <w:t></w:t>
      </w:r>
      <w:r w:rsidRPr="00D00938">
        <w:t> </w:t>
      </w:r>
      <w:r w:rsidRPr="00D00938">
        <w:sym w:font="Symbol" w:char="F078"/>
      </w:r>
      <w:r w:rsidRPr="00D00938">
        <w:rPr>
          <w:vertAlign w:val="subscript"/>
        </w:rPr>
        <w:t>2</w:t>
      </w:r>
      <w:r w:rsidRPr="00D00938">
        <w:t> </w:t>
      </w:r>
      <w:r w:rsidRPr="00D00938">
        <w:sym w:font="Symbol" w:char="F0A3"/>
      </w:r>
      <w:r w:rsidRPr="00D00938">
        <w:t> 90,</w:t>
      </w:r>
    </w:p>
    <w:p w:rsidR="00B77B92" w:rsidRPr="00D00938" w:rsidRDefault="00B77B92" w:rsidP="008B1DBF">
      <w:pPr>
        <w:pStyle w:val="Equation"/>
      </w:pPr>
      <w:r w:rsidRPr="00D00938">
        <w:tab/>
      </w:r>
      <w:r w:rsidRPr="00D00938">
        <w:tab/>
      </w:r>
      <w:r w:rsidRPr="00D00938">
        <w:rPr>
          <w:position w:val="-12"/>
        </w:rPr>
        <w:object w:dxaOrig="6960" w:dyaOrig="360">
          <v:shape id="_x0000_i1094" type="#_x0000_t75" style="width:348.6pt;height:17.4pt" o:ole="" fillcolor="window">
            <v:imagedata r:id="rId150" o:title=""/>
          </v:shape>
          <o:OLEObject Type="Embed" ProgID="Equation.3" ShapeID="_x0000_i1094" DrawAspect="Content" ObjectID="_1334145891" r:id="rId151"/>
        </w:object>
      </w:r>
      <w:r w:rsidR="00770969" w:rsidRPr="00D00938">
        <w:t>;</w:t>
      </w:r>
      <w:r w:rsidR="00770969" w:rsidRPr="00D00938">
        <w:tab/>
      </w:r>
      <w:r w:rsidRPr="00D00938">
        <w:t>(</w:t>
      </w:r>
      <w:r w:rsidR="00761DE9" w:rsidRPr="00D00938">
        <w:t>30</w:t>
      </w:r>
      <w:r w:rsidRPr="00D00938">
        <w:t>a)</w:t>
      </w:r>
    </w:p>
    <w:p w:rsidR="00B77B92" w:rsidRPr="00D00938" w:rsidRDefault="00B77B92" w:rsidP="008B1DBF">
      <w:pPr>
        <w:pStyle w:val="enumlev1"/>
        <w:spacing w:before="120"/>
      </w:pPr>
      <w:r w:rsidRPr="00D00938">
        <w:t>–</w:t>
      </w:r>
      <w:r w:rsidRPr="00D00938">
        <w:tab/>
      </w:r>
      <w:r w:rsidR="00C25EA6" w:rsidRPr="00D00938">
        <w:t>если</w:t>
      </w:r>
      <w:r w:rsidRPr="00D00938">
        <w:t xml:space="preserve"> </w:t>
      </w:r>
      <w:r w:rsidRPr="00D00938">
        <w:rPr>
          <w:rFonts w:ascii="Symbol" w:hAnsi="Symbol"/>
        </w:rPr>
        <w:t></w:t>
      </w:r>
      <w:r w:rsidRPr="00D00938">
        <w:rPr>
          <w:vertAlign w:val="subscript"/>
        </w:rPr>
        <w:t>1</w:t>
      </w:r>
      <w:r w:rsidRPr="00D00938">
        <w:t> </w:t>
      </w:r>
      <w:r w:rsidRPr="00D00938">
        <w:rPr>
          <w:rFonts w:ascii="Symbol" w:hAnsi="Symbol"/>
        </w:rPr>
        <w:t></w:t>
      </w:r>
      <w:r w:rsidRPr="00D00938">
        <w:t> </w:t>
      </w:r>
      <w:r w:rsidRPr="00D00938">
        <w:sym w:font="Symbol" w:char="F078"/>
      </w:r>
      <w:r w:rsidRPr="00D00938">
        <w:rPr>
          <w:vertAlign w:val="subscript"/>
        </w:rPr>
        <w:t>2</w:t>
      </w:r>
      <w:r w:rsidRPr="00D00938">
        <w:t> &gt; 90,</w:t>
      </w:r>
    </w:p>
    <w:p w:rsidR="00B77B92" w:rsidRPr="00D00938" w:rsidRDefault="00B77B92" w:rsidP="008B1DBF">
      <w:pPr>
        <w:pStyle w:val="Equation"/>
      </w:pPr>
      <w:r w:rsidRPr="00D00938">
        <w:tab/>
      </w:r>
      <w:r w:rsidRPr="00D00938">
        <w:tab/>
      </w:r>
      <w:r w:rsidRPr="00D00938">
        <w:rPr>
          <w:position w:val="-12"/>
        </w:rPr>
        <w:object w:dxaOrig="7740" w:dyaOrig="360">
          <v:shape id="_x0000_i1095" type="#_x0000_t75" style="width:387.6pt;height:17.4pt" o:ole="" fillcolor="window">
            <v:imagedata r:id="rId152" o:title=""/>
          </v:shape>
          <o:OLEObject Type="Embed" ProgID="Equation.3" ShapeID="_x0000_i1095" DrawAspect="Content" ObjectID="_1334145892" r:id="rId153"/>
        </w:object>
      </w:r>
      <w:r w:rsidR="00770969" w:rsidRPr="00D00938">
        <w:t>.</w:t>
      </w:r>
      <w:r w:rsidR="00770969" w:rsidRPr="00D00938">
        <w:tab/>
      </w:r>
      <w:r w:rsidRPr="00D00938">
        <w:t>(</w:t>
      </w:r>
      <w:r w:rsidR="00761DE9" w:rsidRPr="00D00938">
        <w:t>30</w:t>
      </w:r>
      <w:r w:rsidRPr="00D00938">
        <w:t>b)</w:t>
      </w:r>
    </w:p>
    <w:p w:rsidR="00B77B92" w:rsidRPr="00D00938" w:rsidRDefault="00190F21" w:rsidP="008B1DBF">
      <w:r w:rsidRPr="00D00938">
        <w:rPr>
          <w:i/>
          <w:iCs/>
        </w:rPr>
        <w:t>Шаг</w:t>
      </w:r>
      <w:r w:rsidR="00B77B92" w:rsidRPr="00D00938">
        <w:rPr>
          <w:i/>
          <w:iCs/>
        </w:rPr>
        <w:t> 3</w:t>
      </w:r>
      <w:r w:rsidR="00B77B92" w:rsidRPr="00D00938">
        <w:t>:</w:t>
      </w:r>
      <w:r w:rsidR="004A6B2E" w:rsidRPr="00D00938">
        <w:t xml:space="preserve"> </w:t>
      </w:r>
      <w:r w:rsidRPr="00D00938">
        <w:t xml:space="preserve">Расчет коэффициента кросс-корреляции в точках </w:t>
      </w:r>
      <w:r w:rsidR="00B77B92" w:rsidRPr="00D00938">
        <w:t xml:space="preserve">A </w:t>
      </w:r>
      <w:r w:rsidRPr="00D00938">
        <w:t>и</w:t>
      </w:r>
      <w:r w:rsidR="00B77B92" w:rsidRPr="00D00938">
        <w:t xml:space="preserve"> D:</w:t>
      </w:r>
    </w:p>
    <w:p w:rsidR="002561A6" w:rsidRPr="00D00938" w:rsidRDefault="002561A6" w:rsidP="002561A6">
      <w:pPr>
        <w:pStyle w:val="Blanc"/>
        <w:rPr>
          <w:lang w:val="ru-RU"/>
        </w:rPr>
      </w:pPr>
    </w:p>
    <w:p w:rsidR="00B77B92" w:rsidRPr="00D00938" w:rsidRDefault="00B77B92" w:rsidP="00761DE9">
      <w:pPr>
        <w:pStyle w:val="Equation"/>
        <w:tabs>
          <w:tab w:val="clear" w:pos="794"/>
          <w:tab w:val="left" w:pos="426"/>
        </w:tabs>
        <w:spacing w:before="200"/>
      </w:pPr>
      <w:r w:rsidRPr="00D00938">
        <w:tab/>
      </w:r>
      <w:r w:rsidRPr="00D00938">
        <w:rPr>
          <w:position w:val="-28"/>
        </w:rPr>
        <w:object w:dxaOrig="8520" w:dyaOrig="680">
          <v:shape id="_x0000_i1096" type="#_x0000_t75" style="width:426pt;height:34.2pt" o:ole="">
            <v:imagedata r:id="rId154" o:title=""/>
          </v:shape>
          <o:OLEObject Type="Embed" ProgID="Equation.3" ShapeID="_x0000_i1096" DrawAspect="Content" ObjectID="_1334145893" r:id="rId155"/>
        </w:object>
      </w:r>
      <w:r w:rsidR="00770969" w:rsidRPr="00D00938">
        <w:t>;</w:t>
      </w:r>
      <w:r w:rsidR="00770969" w:rsidRPr="00D00938">
        <w:tab/>
      </w:r>
      <w:r w:rsidRPr="00D00938">
        <w:t>(</w:t>
      </w:r>
      <w:r w:rsidR="00761DE9" w:rsidRPr="00D00938">
        <w:t>31</w:t>
      </w:r>
      <w:r w:rsidRPr="00D00938">
        <w:t>)</w:t>
      </w:r>
    </w:p>
    <w:p w:rsidR="002561A6" w:rsidRPr="00D00938" w:rsidRDefault="002561A6" w:rsidP="002561A6">
      <w:pPr>
        <w:pStyle w:val="Blanc"/>
        <w:rPr>
          <w:lang w:val="ru-RU"/>
        </w:rPr>
      </w:pPr>
    </w:p>
    <w:p w:rsidR="00B77B92" w:rsidRPr="00D00938" w:rsidRDefault="00B77B92" w:rsidP="00761DE9">
      <w:pPr>
        <w:pStyle w:val="Equation"/>
      </w:pPr>
      <w:r w:rsidRPr="00D00938">
        <w:tab/>
      </w:r>
      <w:r w:rsidRPr="00D00938">
        <w:tab/>
      </w:r>
      <w:r w:rsidRPr="00D00938">
        <w:rPr>
          <w:position w:val="-24"/>
        </w:rPr>
        <w:object w:dxaOrig="5580" w:dyaOrig="720">
          <v:shape id="_x0000_i1097" type="#_x0000_t75" style="width:279pt;height:36.6pt" o:ole="">
            <v:imagedata r:id="rId156" o:title=""/>
          </v:shape>
          <o:OLEObject Type="Embed" ProgID="Equation.3" ShapeID="_x0000_i1097" DrawAspect="Content" ObjectID="_1334145894" r:id="rId157"/>
        </w:object>
      </w:r>
      <w:r w:rsidR="00770969" w:rsidRPr="00D00938">
        <w:t>;</w:t>
      </w:r>
      <w:r w:rsidR="00770969" w:rsidRPr="00D00938">
        <w:tab/>
      </w:r>
      <w:r w:rsidRPr="00D00938">
        <w:t>(</w:t>
      </w:r>
      <w:r w:rsidR="00761DE9" w:rsidRPr="00D00938">
        <w:t>32</w:t>
      </w:r>
      <w:r w:rsidRPr="00D00938">
        <w:t>a)</w:t>
      </w:r>
    </w:p>
    <w:p w:rsidR="002561A6" w:rsidRPr="00D00938" w:rsidRDefault="002561A6" w:rsidP="002561A6">
      <w:pPr>
        <w:pStyle w:val="Blanc"/>
        <w:rPr>
          <w:lang w:val="ru-RU"/>
        </w:rPr>
      </w:pPr>
    </w:p>
    <w:p w:rsidR="00B77B92" w:rsidRPr="00D00938" w:rsidRDefault="00B77B92" w:rsidP="00761DE9">
      <w:pPr>
        <w:pStyle w:val="Equation"/>
      </w:pPr>
      <w:r w:rsidRPr="00D00938">
        <w:tab/>
      </w:r>
      <w:r w:rsidRPr="00D00938">
        <w:tab/>
      </w:r>
      <w:r w:rsidRPr="00D00938">
        <w:rPr>
          <w:position w:val="-24"/>
        </w:rPr>
        <w:object w:dxaOrig="5760" w:dyaOrig="720">
          <v:shape id="_x0000_i1098" type="#_x0000_t75" style="width:4in;height:36.6pt" o:ole="">
            <v:imagedata r:id="rId158" o:title=""/>
          </v:shape>
          <o:OLEObject Type="Embed" ProgID="Equation.3" ShapeID="_x0000_i1098" DrawAspect="Content" ObjectID="_1334145895" r:id="rId159"/>
        </w:object>
      </w:r>
      <w:r w:rsidR="00770969" w:rsidRPr="00D00938">
        <w:t>.</w:t>
      </w:r>
      <w:r w:rsidR="00770969" w:rsidRPr="00D00938">
        <w:tab/>
      </w:r>
      <w:r w:rsidRPr="00D00938">
        <w:t>(</w:t>
      </w:r>
      <w:r w:rsidR="00761DE9" w:rsidRPr="00D00938">
        <w:t>32</w:t>
      </w:r>
      <w:r w:rsidRPr="00D00938">
        <w:t>b)</w:t>
      </w:r>
    </w:p>
    <w:p w:rsidR="002561A6" w:rsidRPr="00D00938" w:rsidRDefault="002561A6" w:rsidP="002561A6">
      <w:pPr>
        <w:pStyle w:val="Blanc"/>
        <w:keepNext w:val="0"/>
        <w:keepLines w:val="0"/>
        <w:rPr>
          <w:lang w:val="ru-RU"/>
        </w:rPr>
      </w:pPr>
    </w:p>
    <w:p w:rsidR="00B77B92" w:rsidRPr="00D00938" w:rsidRDefault="00FE5893" w:rsidP="004A6B2E">
      <w:pPr>
        <w:keepNext/>
        <w:keepLines/>
      </w:pPr>
      <w:r w:rsidRPr="00D00938">
        <w:rPr>
          <w:i/>
          <w:iCs/>
        </w:rPr>
        <w:lastRenderedPageBreak/>
        <w:t>Шаг</w:t>
      </w:r>
      <w:r w:rsidR="00B77B92" w:rsidRPr="00D00938">
        <w:rPr>
          <w:i/>
          <w:iCs/>
        </w:rPr>
        <w:t> 4</w:t>
      </w:r>
      <w:r w:rsidR="00B77B92" w:rsidRPr="00D00938">
        <w:t>:</w:t>
      </w:r>
      <w:r w:rsidR="004A6B2E" w:rsidRPr="00D00938">
        <w:t xml:space="preserve"> </w:t>
      </w:r>
      <w:r w:rsidRPr="00D00938">
        <w:t>В точке</w:t>
      </w:r>
      <w:r w:rsidR="00285722" w:rsidRPr="00D00938">
        <w:t> </w:t>
      </w:r>
      <w:r w:rsidR="00B77B92" w:rsidRPr="00D00938">
        <w:t>B</w:t>
      </w:r>
      <w:r w:rsidRPr="00D00938">
        <w:t xml:space="preserve"> коэффициент корреляции такой же, как и в точке А, а разнос по азимуту</w:t>
      </w:r>
      <w:r w:rsidR="00B77B92" w:rsidRPr="00D00938">
        <w:t xml:space="preserve">, </w:t>
      </w:r>
      <w:r w:rsidR="00B77B92" w:rsidRPr="00D00938">
        <w:rPr>
          <w:rFonts w:ascii="Symbol" w:hAnsi="Symbol"/>
        </w:rPr>
        <w:sym w:font="Symbol" w:char="F044"/>
      </w:r>
      <w:r w:rsidR="00B77B92" w:rsidRPr="00D00938">
        <w:rPr>
          <w:rFonts w:ascii="Symbol" w:hAnsi="Symbol"/>
        </w:rPr>
        <w:t></w:t>
      </w:r>
      <w:r w:rsidR="00B77B92" w:rsidRPr="00D00938">
        <w:t xml:space="preserve">, </w:t>
      </w:r>
      <w:r w:rsidRPr="00D00938">
        <w:t>определяется следующим образом</w:t>
      </w:r>
      <w:r w:rsidR="00B77B92" w:rsidRPr="00D00938">
        <w:t xml:space="preserve">: </w:t>
      </w:r>
    </w:p>
    <w:p w:rsidR="002561A6" w:rsidRPr="00D00938" w:rsidRDefault="002561A6" w:rsidP="002561A6">
      <w:pPr>
        <w:pStyle w:val="Blanc"/>
        <w:rPr>
          <w:lang w:val="ru-RU"/>
        </w:rPr>
      </w:pPr>
    </w:p>
    <w:p w:rsidR="00B77B92" w:rsidRPr="00D00938" w:rsidRDefault="00B77B92" w:rsidP="00D96038">
      <w:pPr>
        <w:pStyle w:val="Equation"/>
        <w:tabs>
          <w:tab w:val="left" w:pos="6691"/>
        </w:tabs>
      </w:pPr>
      <w:r w:rsidRPr="00D00938">
        <w:tab/>
      </w:r>
      <w:r w:rsidRPr="00D00938">
        <w:tab/>
      </w:r>
      <w:r w:rsidR="00770969" w:rsidRPr="00D00938">
        <w:rPr>
          <w:position w:val="-14"/>
        </w:rPr>
        <w:object w:dxaOrig="2220" w:dyaOrig="360">
          <v:shape id="_x0000_i1099" type="#_x0000_t75" style="width:110.4pt;height:18.6pt" o:ole="">
            <v:imagedata r:id="rId160" o:title=""/>
          </v:shape>
          <o:OLEObject Type="Embed" ProgID="Equation.3" ShapeID="_x0000_i1099" DrawAspect="Content" ObjectID="_1334145896" r:id="rId161"/>
        </w:object>
      </w:r>
      <w:r w:rsidR="00D96038" w:rsidRPr="00D00938">
        <w:tab/>
      </w:r>
      <w:r w:rsidR="009166A5" w:rsidRPr="00D00938">
        <w:t>град.</w:t>
      </w:r>
      <w:r w:rsidRPr="00D00938">
        <w:tab/>
        <w:t>(</w:t>
      </w:r>
      <w:r w:rsidR="00761DE9" w:rsidRPr="00D00938">
        <w:t>33</w:t>
      </w:r>
      <w:r w:rsidRPr="00D00938">
        <w:t>)</w:t>
      </w:r>
    </w:p>
    <w:p w:rsidR="002561A6" w:rsidRPr="00D00938" w:rsidRDefault="002561A6" w:rsidP="002561A6">
      <w:pPr>
        <w:pStyle w:val="Blanc"/>
        <w:rPr>
          <w:lang w:val="ru-RU"/>
        </w:rPr>
      </w:pPr>
    </w:p>
    <w:p w:rsidR="00B77B92" w:rsidRPr="00D00938" w:rsidRDefault="00FE5893" w:rsidP="004A6B2E">
      <w:r w:rsidRPr="00D00938">
        <w:rPr>
          <w:i/>
          <w:iCs/>
        </w:rPr>
        <w:t>Шаг</w:t>
      </w:r>
      <w:r w:rsidR="00B77B92" w:rsidRPr="00D00938">
        <w:rPr>
          <w:i/>
          <w:iCs/>
        </w:rPr>
        <w:t> 5</w:t>
      </w:r>
      <w:r w:rsidR="00B77B92" w:rsidRPr="00D00938">
        <w:t>:</w:t>
      </w:r>
      <w:r w:rsidR="004A6B2E" w:rsidRPr="00D00938">
        <w:t xml:space="preserve"> </w:t>
      </w:r>
      <w:r w:rsidRPr="00D00938">
        <w:t>В точке</w:t>
      </w:r>
      <w:r w:rsidR="00285722" w:rsidRPr="00D00938">
        <w:t> </w:t>
      </w:r>
      <w:r w:rsidR="00B77B92" w:rsidRPr="00D00938">
        <w:t>C</w:t>
      </w:r>
      <w:r w:rsidRPr="00D00938">
        <w:t xml:space="preserve"> коэффициент корреляции такой же, как и в точке D, а разнос по азимуту, </w:t>
      </w:r>
      <w:r w:rsidRPr="00D00938">
        <w:rPr>
          <w:rFonts w:ascii="Symbol" w:hAnsi="Symbol"/>
        </w:rPr>
        <w:sym w:font="Symbol" w:char="F044"/>
      </w:r>
      <w:r w:rsidRPr="00D00938">
        <w:rPr>
          <w:rFonts w:ascii="Symbol" w:hAnsi="Symbol"/>
        </w:rPr>
        <w:t></w:t>
      </w:r>
      <w:r w:rsidRPr="00D00938">
        <w:t>, определяется следующим образом</w:t>
      </w:r>
      <w:r w:rsidR="00B77B92" w:rsidRPr="00D00938">
        <w:t>:</w:t>
      </w:r>
    </w:p>
    <w:p w:rsidR="002561A6" w:rsidRPr="00D00938" w:rsidRDefault="002561A6" w:rsidP="002561A6">
      <w:pPr>
        <w:pStyle w:val="Blanc"/>
        <w:rPr>
          <w:lang w:val="ru-RU"/>
        </w:rPr>
      </w:pPr>
    </w:p>
    <w:p w:rsidR="00D96038" w:rsidRPr="00D00938" w:rsidRDefault="00B77B92" w:rsidP="008B1DBF">
      <w:pPr>
        <w:pStyle w:val="Equation"/>
        <w:tabs>
          <w:tab w:val="left" w:pos="2835"/>
          <w:tab w:val="left" w:pos="6691"/>
        </w:tabs>
      </w:pPr>
      <w:r w:rsidRPr="00D00938">
        <w:t>–</w:t>
      </w:r>
      <w:r w:rsidRPr="00D00938">
        <w:tab/>
      </w:r>
      <w:r w:rsidR="00986252" w:rsidRPr="00D00938">
        <w:t>е</w:t>
      </w:r>
      <w:r w:rsidR="00A74573" w:rsidRPr="00D00938">
        <w:t>сли</w:t>
      </w:r>
      <w:r w:rsidRPr="00D00938">
        <w:t xml:space="preserve"> </w:t>
      </w:r>
      <w:r w:rsidRPr="00D00938">
        <w:sym w:font="Symbol" w:char="F078"/>
      </w:r>
      <w:r w:rsidRPr="00D00938">
        <w:rPr>
          <w:vertAlign w:val="subscript"/>
        </w:rPr>
        <w:t>1</w:t>
      </w:r>
      <w:r w:rsidRPr="00D00938">
        <w:t> </w:t>
      </w:r>
      <w:r w:rsidRPr="00D00938">
        <w:rPr>
          <w:rFonts w:ascii="Symbol" w:hAnsi="Symbol"/>
        </w:rPr>
        <w:t></w:t>
      </w:r>
      <w:r w:rsidRPr="00D00938">
        <w:t> </w:t>
      </w:r>
      <w:r w:rsidRPr="00D00938">
        <w:sym w:font="Symbol" w:char="F078"/>
      </w:r>
      <w:r w:rsidRPr="00D00938">
        <w:rPr>
          <w:vertAlign w:val="subscript"/>
        </w:rPr>
        <w:t>2</w:t>
      </w:r>
      <w:r w:rsidRPr="00D00938">
        <w:t> </w:t>
      </w:r>
      <w:r w:rsidRPr="00D00938">
        <w:rPr>
          <w:rFonts w:ascii="Symbol" w:hAnsi="Symbol"/>
        </w:rPr>
        <w:sym w:font="Symbol" w:char="F0A3"/>
      </w:r>
      <w:r w:rsidRPr="00D00938">
        <w:t xml:space="preserve"> 90, </w:t>
      </w:r>
      <w:r w:rsidRPr="00D00938">
        <w:tab/>
      </w:r>
      <w:r w:rsidR="00770969" w:rsidRPr="00D00938">
        <w:rPr>
          <w:position w:val="-14"/>
        </w:rPr>
        <w:object w:dxaOrig="2220" w:dyaOrig="360">
          <v:shape id="_x0000_i1100" type="#_x0000_t75" style="width:110.4pt;height:18.6pt" o:ole="">
            <v:imagedata r:id="rId162" o:title=""/>
          </v:shape>
          <o:OLEObject Type="Embed" ProgID="Equation.3" ShapeID="_x0000_i1100" DrawAspect="Content" ObjectID="_1334145897" r:id="rId163"/>
        </w:object>
      </w:r>
      <w:r w:rsidR="004A6B2E" w:rsidRPr="00D00938">
        <w:tab/>
      </w:r>
      <w:r w:rsidR="00A74573" w:rsidRPr="00D00938">
        <w:t>град.</w:t>
      </w:r>
      <w:r w:rsidRPr="00D00938">
        <w:tab/>
        <w:t>(3</w:t>
      </w:r>
      <w:r w:rsidR="00761DE9" w:rsidRPr="00D00938">
        <w:t>4</w:t>
      </w:r>
      <w:r w:rsidRPr="00D00938">
        <w:t>a)</w:t>
      </w:r>
    </w:p>
    <w:p w:rsidR="004A6B2E" w:rsidRPr="00D00938" w:rsidRDefault="00B77B92" w:rsidP="008B1DBF">
      <w:pPr>
        <w:pStyle w:val="Equation"/>
        <w:tabs>
          <w:tab w:val="left" w:pos="2835"/>
          <w:tab w:val="left" w:pos="6691"/>
        </w:tabs>
      </w:pPr>
      <w:r w:rsidRPr="00D00938">
        <w:t>–</w:t>
      </w:r>
      <w:r w:rsidRPr="00D00938">
        <w:tab/>
      </w:r>
      <w:r w:rsidR="00986252" w:rsidRPr="00D00938">
        <w:t>е</w:t>
      </w:r>
      <w:r w:rsidR="00A74573" w:rsidRPr="00D00938">
        <w:t>сли</w:t>
      </w:r>
      <w:r w:rsidRPr="00D00938">
        <w:t xml:space="preserve"> </w:t>
      </w:r>
      <w:r w:rsidRPr="00D00938">
        <w:sym w:font="Symbol" w:char="F078"/>
      </w:r>
      <w:r w:rsidRPr="00D00938">
        <w:rPr>
          <w:vertAlign w:val="subscript"/>
        </w:rPr>
        <w:t>1</w:t>
      </w:r>
      <w:r w:rsidRPr="00D00938">
        <w:t> </w:t>
      </w:r>
      <w:r w:rsidRPr="00D00938">
        <w:rPr>
          <w:rFonts w:ascii="Symbol" w:hAnsi="Symbol"/>
        </w:rPr>
        <w:t></w:t>
      </w:r>
      <w:r w:rsidRPr="00D00938">
        <w:t> </w:t>
      </w:r>
      <w:r w:rsidRPr="00D00938">
        <w:sym w:font="Symbol" w:char="F078"/>
      </w:r>
      <w:r w:rsidRPr="00D00938">
        <w:rPr>
          <w:vertAlign w:val="subscript"/>
        </w:rPr>
        <w:t>2</w:t>
      </w:r>
      <w:r w:rsidRPr="00D00938">
        <w:t> </w:t>
      </w:r>
      <w:r w:rsidRPr="00D00938">
        <w:rPr>
          <w:rFonts w:ascii="Symbol" w:hAnsi="Symbol"/>
        </w:rPr>
        <w:t></w:t>
      </w:r>
      <w:r w:rsidRPr="00D00938">
        <w:t xml:space="preserve"> 90, </w:t>
      </w:r>
      <w:r w:rsidRPr="00D00938">
        <w:tab/>
      </w:r>
      <w:r w:rsidR="00770969" w:rsidRPr="00D00938">
        <w:rPr>
          <w:position w:val="-14"/>
        </w:rPr>
        <w:object w:dxaOrig="2720" w:dyaOrig="360">
          <v:shape id="_x0000_i1101" type="#_x0000_t75" style="width:136.2pt;height:18.6pt" o:ole="">
            <v:imagedata r:id="rId164" o:title=""/>
          </v:shape>
          <o:OLEObject Type="Embed" ProgID="Equation.3" ShapeID="_x0000_i1101" DrawAspect="Content" ObjectID="_1334145898" r:id="rId165"/>
        </w:object>
      </w:r>
      <w:r w:rsidR="004A6B2E" w:rsidRPr="00D00938">
        <w:tab/>
      </w:r>
      <w:r w:rsidR="00A74573" w:rsidRPr="00D00938">
        <w:t>град.</w:t>
      </w:r>
      <w:r w:rsidRPr="00D00938">
        <w:tab/>
        <w:t>(3</w:t>
      </w:r>
      <w:r w:rsidR="00761DE9" w:rsidRPr="00D00938">
        <w:t>4</w:t>
      </w:r>
      <w:r w:rsidRPr="00D00938">
        <w:t>b)</w:t>
      </w:r>
    </w:p>
    <w:p w:rsidR="002561A6" w:rsidRPr="00D00938" w:rsidRDefault="002561A6" w:rsidP="002561A6">
      <w:pPr>
        <w:pStyle w:val="Blanc"/>
        <w:rPr>
          <w:lang w:val="ru-RU"/>
        </w:rPr>
      </w:pPr>
    </w:p>
    <w:p w:rsidR="00B77B92" w:rsidRPr="00D00938" w:rsidRDefault="00FE5893" w:rsidP="009B45A0">
      <w:r w:rsidRPr="00D00938">
        <w:rPr>
          <w:i/>
          <w:iCs/>
        </w:rPr>
        <w:t>Шаг</w:t>
      </w:r>
      <w:r w:rsidR="00B77B92" w:rsidRPr="00D00938">
        <w:rPr>
          <w:i/>
          <w:iCs/>
        </w:rPr>
        <w:t> 6</w:t>
      </w:r>
      <w:r w:rsidR="00B77B92" w:rsidRPr="00D00938">
        <w:t>:</w:t>
      </w:r>
      <w:r w:rsidR="009B45A0" w:rsidRPr="00D00938">
        <w:t> </w:t>
      </w:r>
      <w:r w:rsidR="002E6D3B" w:rsidRPr="00D00938">
        <w:t>Это случай, когда для одного или обоих углов места всегда существуют условия прямой видимости</w:t>
      </w:r>
      <w:r w:rsidR="00B77B92" w:rsidRPr="00D00938">
        <w:t xml:space="preserve">. </w:t>
      </w:r>
      <w:r w:rsidR="002E6D3B" w:rsidRPr="00D00938">
        <w:t>В этом случае коэффициент корреляции рассчитывается несколько иным образом</w:t>
      </w:r>
      <w:r w:rsidR="00444583" w:rsidRPr="00D00938">
        <w:t xml:space="preserve"> по сравнению </w:t>
      </w:r>
      <w:r w:rsidR="001F3E91" w:rsidRPr="00D00938">
        <w:t>с</w:t>
      </w:r>
      <w:r w:rsidR="00444583" w:rsidRPr="00D00938">
        <w:t xml:space="preserve"> шагом 3</w:t>
      </w:r>
      <w:r w:rsidR="00B77B92" w:rsidRPr="00D00938">
        <w:t>:</w:t>
      </w:r>
    </w:p>
    <w:p w:rsidR="00B77B92" w:rsidRPr="00D00938" w:rsidRDefault="00B77B92" w:rsidP="00B77B92">
      <w:pPr>
        <w:pStyle w:val="enumlev1"/>
      </w:pPr>
      <w:r w:rsidRPr="00D00938">
        <w:t>–</w:t>
      </w:r>
      <w:r w:rsidRPr="00D00938">
        <w:tab/>
      </w:r>
      <w:r w:rsidR="00986252" w:rsidRPr="00D00938">
        <w:t>если оба спутника всегда являются видимыми, коэффициент кросс-корреляции постоянны</w:t>
      </w:r>
      <w:r w:rsidR="001F3E91" w:rsidRPr="00D00938">
        <w:t>й</w:t>
      </w:r>
      <w:r w:rsidR="00986252" w:rsidRPr="00D00938">
        <w:t xml:space="preserve"> и равен</w:t>
      </w:r>
      <w:r w:rsidRPr="00D00938">
        <w:t> </w:t>
      </w:r>
      <w:r w:rsidRPr="00D00938">
        <w:rPr>
          <w:rFonts w:ascii="Symbol" w:hAnsi="Symbol"/>
        </w:rPr>
        <w:t></w:t>
      </w:r>
      <w:r w:rsidRPr="00D00938">
        <w:t xml:space="preserve">1 </w:t>
      </w:r>
      <w:r w:rsidR="00986252" w:rsidRPr="00D00938">
        <w:t>для любого</w:t>
      </w:r>
      <w:r w:rsidRPr="00D00938">
        <w:t xml:space="preserve"> </w:t>
      </w:r>
      <w:r w:rsidRPr="00D00938">
        <w:rPr>
          <w:rFonts w:ascii="Symbol" w:hAnsi="Symbol"/>
        </w:rPr>
        <w:sym w:font="Symbol" w:char="F044"/>
      </w:r>
      <w:r w:rsidRPr="00D00938">
        <w:rPr>
          <w:rFonts w:ascii="Symbol" w:hAnsi="Symbol"/>
        </w:rPr>
        <w:t></w:t>
      </w:r>
      <w:r w:rsidR="00986252" w:rsidRPr="00D00938">
        <w:t>;</w:t>
      </w:r>
    </w:p>
    <w:p w:rsidR="00B77B92" w:rsidRPr="00D00938" w:rsidRDefault="00B77B92" w:rsidP="00B77B92">
      <w:pPr>
        <w:pStyle w:val="enumlev1"/>
      </w:pPr>
      <w:r w:rsidRPr="00D00938">
        <w:t>–</w:t>
      </w:r>
      <w:r w:rsidRPr="00D00938">
        <w:tab/>
      </w:r>
      <w:r w:rsidR="00986252" w:rsidRPr="00D00938">
        <w:t xml:space="preserve">если </w:t>
      </w:r>
      <w:r w:rsidR="00C61C95" w:rsidRPr="00D00938">
        <w:t>один из спутников всегда является видимым, коэффициент кросс-корреляции также постоянный и имеет следующий вид</w:t>
      </w:r>
      <w:r w:rsidRPr="00D00938">
        <w:t>:</w:t>
      </w:r>
    </w:p>
    <w:p w:rsidR="00770969" w:rsidRPr="00D00938" w:rsidRDefault="00770969" w:rsidP="00770969">
      <w:pPr>
        <w:pStyle w:val="Blanc"/>
        <w:rPr>
          <w:lang w:val="ru-RU"/>
        </w:rPr>
      </w:pPr>
    </w:p>
    <w:p w:rsidR="00B77B92" w:rsidRPr="00D00938" w:rsidRDefault="00B77B92" w:rsidP="008B1DBF">
      <w:pPr>
        <w:pStyle w:val="Equation"/>
      </w:pPr>
      <w:r w:rsidRPr="00D00938">
        <w:tab/>
      </w:r>
      <w:r w:rsidRPr="00D00938">
        <w:tab/>
      </w:r>
      <w:r w:rsidRPr="00D00938">
        <w:rPr>
          <w:position w:val="-28"/>
        </w:rPr>
        <w:object w:dxaOrig="1359" w:dyaOrig="680">
          <v:shape id="_x0000_i1102" type="#_x0000_t75" style="width:68.4pt;height:34.2pt" o:ole="">
            <v:imagedata r:id="rId166" o:title=""/>
          </v:shape>
          <o:OLEObject Type="Embed" ProgID="Equation.3" ShapeID="_x0000_i1102" DrawAspect="Content" ObjectID="_1334145899" r:id="rId167"/>
        </w:object>
      </w:r>
      <w:r w:rsidR="00C61C95" w:rsidRPr="00D00938">
        <w:t>,</w:t>
      </w:r>
      <w:r w:rsidRPr="00D00938">
        <w:tab/>
        <w:t>(3</w:t>
      </w:r>
      <w:r w:rsidR="00761DE9" w:rsidRPr="00D00938">
        <w:t>5</w:t>
      </w:r>
      <w:r w:rsidRPr="00D00938">
        <w:t>)</w:t>
      </w:r>
    </w:p>
    <w:p w:rsidR="00B77B92" w:rsidRPr="00D00938" w:rsidRDefault="00C61C95" w:rsidP="00B77B92">
      <w:pPr>
        <w:rPr>
          <w:b/>
        </w:rPr>
      </w:pPr>
      <w:r w:rsidRPr="00D00938">
        <w:t>где</w:t>
      </w:r>
      <w:r w:rsidR="00B77B92" w:rsidRPr="00D00938">
        <w:t xml:space="preserve"> </w:t>
      </w:r>
      <w:r w:rsidR="00B77B92" w:rsidRPr="00D00938">
        <w:rPr>
          <w:i/>
          <w:iCs/>
        </w:rPr>
        <w:t>N</w:t>
      </w:r>
      <w:r w:rsidR="00B77B92" w:rsidRPr="00D00938">
        <w:rPr>
          <w:vertAlign w:val="subscript"/>
        </w:rPr>
        <w:t>11</w:t>
      </w:r>
      <w:r w:rsidR="00B77B92" w:rsidRPr="00D00938">
        <w:t> </w:t>
      </w:r>
      <w:r w:rsidR="00B77B92" w:rsidRPr="00D00938">
        <w:rPr>
          <w:rFonts w:ascii="Symbol" w:hAnsi="Symbol"/>
        </w:rPr>
        <w:t></w:t>
      </w:r>
      <w:r w:rsidR="00B77B92" w:rsidRPr="00D00938">
        <w:t> 4</w:t>
      </w:r>
      <w:r w:rsidR="00B77B92" w:rsidRPr="00D00938">
        <w:rPr>
          <w:rFonts w:ascii="Symbol" w:hAnsi="Symbol"/>
        </w:rPr>
        <w:t></w:t>
      </w:r>
      <w:r w:rsidR="00B77B92" w:rsidRPr="00D00938">
        <w:rPr>
          <w:vertAlign w:val="subscript"/>
        </w:rPr>
        <w:t>1</w:t>
      </w:r>
      <w:r w:rsidR="00B77B92" w:rsidRPr="00D00938">
        <w:t> </w:t>
      </w:r>
      <w:r w:rsidR="00B77B92" w:rsidRPr="00D00938">
        <w:rPr>
          <w:rFonts w:ascii="Symbol" w:hAnsi="Symbol"/>
        </w:rPr>
        <w:t></w:t>
      </w:r>
      <w:r w:rsidR="00B77B92" w:rsidRPr="00D00938">
        <w:t xml:space="preserve"> 2, </w:t>
      </w:r>
      <w:r w:rsidRPr="00D00938">
        <w:t>а</w:t>
      </w:r>
      <w:r w:rsidR="00B77B92" w:rsidRPr="00D00938">
        <w:t xml:space="preserve"> </w:t>
      </w:r>
      <w:r w:rsidR="00B77B92" w:rsidRPr="00D00938">
        <w:rPr>
          <w:rFonts w:ascii="Symbol" w:hAnsi="Symbol"/>
        </w:rPr>
        <w:t></w:t>
      </w:r>
      <w:r w:rsidR="00B77B92" w:rsidRPr="00D00938">
        <w:rPr>
          <w:vertAlign w:val="subscript"/>
        </w:rPr>
        <w:t>1</w:t>
      </w:r>
      <w:r w:rsidR="00B77B92" w:rsidRPr="00D00938">
        <w:t xml:space="preserve"> </w:t>
      </w:r>
      <w:r w:rsidRPr="00D00938">
        <w:t>рассчитывается также как на шаге </w:t>
      </w:r>
      <w:r w:rsidR="00B77B92" w:rsidRPr="00D00938">
        <w:t>1.</w:t>
      </w:r>
    </w:p>
    <w:p w:rsidR="00B77B92" w:rsidRPr="00D00938" w:rsidRDefault="002561A6" w:rsidP="00F2441D">
      <w:pPr>
        <w:pStyle w:val="Heading3"/>
        <w:rPr>
          <w:sz w:val="22"/>
          <w:szCs w:val="22"/>
        </w:rPr>
      </w:pPr>
      <w:r w:rsidRPr="00D00938">
        <w:rPr>
          <w:sz w:val="22"/>
          <w:szCs w:val="22"/>
        </w:rPr>
        <w:t>8</w:t>
      </w:r>
      <w:r w:rsidR="00B77B92" w:rsidRPr="00D00938">
        <w:rPr>
          <w:sz w:val="22"/>
          <w:szCs w:val="22"/>
        </w:rPr>
        <w:t>.2.2</w:t>
      </w:r>
      <w:r w:rsidR="00B77B92" w:rsidRPr="00D00938">
        <w:rPr>
          <w:sz w:val="22"/>
          <w:szCs w:val="22"/>
        </w:rPr>
        <w:tab/>
      </w:r>
      <w:r w:rsidR="00C61C95" w:rsidRPr="00D00938">
        <w:rPr>
          <w:sz w:val="22"/>
          <w:szCs w:val="22"/>
        </w:rPr>
        <w:t>Расчет готовности</w:t>
      </w:r>
    </w:p>
    <w:p w:rsidR="00B77B92" w:rsidRPr="00D00938" w:rsidRDefault="005579C5" w:rsidP="00F2441D">
      <w:r w:rsidRPr="00D00938">
        <w:t>После того как коэффициент кросс-корреляции определен, возможно вычислить, насколько улучшается показатель готовности в результате применения разнесения спутников</w:t>
      </w:r>
      <w:r w:rsidR="00B77B92" w:rsidRPr="00D00938">
        <w:t xml:space="preserve">. </w:t>
      </w:r>
      <w:r w:rsidR="00626CE6" w:rsidRPr="00D00938">
        <w:t>В данном пункте представлены выражения для расчета готовности системы при разнесении двух спутников</w:t>
      </w:r>
      <w:r w:rsidR="00B77B92" w:rsidRPr="00D00938">
        <w:t xml:space="preserve">. </w:t>
      </w:r>
      <w:r w:rsidR="00E13AF1" w:rsidRPr="00D00938">
        <w:t>Учитывая малые, как правило, запасы</w:t>
      </w:r>
      <w:r w:rsidR="00B77B92" w:rsidRPr="00D00938">
        <w:t xml:space="preserve"> (</w:t>
      </w:r>
      <w:r w:rsidR="00F74614" w:rsidRPr="00D00938">
        <w:t>или диапазоны регулирования мощности</w:t>
      </w:r>
      <w:r w:rsidR="00B77B92" w:rsidRPr="00D00938">
        <w:t>)</w:t>
      </w:r>
      <w:r w:rsidR="00F74614" w:rsidRPr="00D00938">
        <w:t>, используемые в сухопутных подвижных спутниковых системах, необходимо рассматривать только воздействие затенения</w:t>
      </w:r>
      <w:r w:rsidR="00B77B92" w:rsidRPr="00D00938">
        <w:t xml:space="preserve">. </w:t>
      </w:r>
      <w:r w:rsidR="00906460" w:rsidRPr="00D00938">
        <w:t>Это обоснованная рабочая гипотеза, поскольку значения готовности будут соответствовать линиям связи в условиях прямой видимости</w:t>
      </w:r>
      <w:r w:rsidR="00AA36E2" w:rsidRPr="00D00938">
        <w:t>, в каковых случаях изменения, обусловливаемые многолучевостью,</w:t>
      </w:r>
      <w:r w:rsidR="001961CB" w:rsidRPr="00D00938">
        <w:t xml:space="preserve"> </w:t>
      </w:r>
      <w:r w:rsidR="00897AD2" w:rsidRPr="00D00938">
        <w:t>имеют</w:t>
      </w:r>
      <w:r w:rsidR="001961CB" w:rsidRPr="00D00938">
        <w:t xml:space="preserve"> райсов</w:t>
      </w:r>
      <w:r w:rsidR="00897AD2" w:rsidRPr="00D00938">
        <w:t>ское</w:t>
      </w:r>
      <w:r w:rsidR="001961CB" w:rsidRPr="00D00938">
        <w:t xml:space="preserve"> распределени</w:t>
      </w:r>
      <w:r w:rsidR="00897AD2" w:rsidRPr="00D00938">
        <w:t xml:space="preserve">е и, следовательно, </w:t>
      </w:r>
      <w:r w:rsidR="009B35AB" w:rsidRPr="00D00938">
        <w:t>весьма малы</w:t>
      </w:r>
      <w:r w:rsidR="00B77B92" w:rsidRPr="00D00938">
        <w:t xml:space="preserve">. </w:t>
      </w:r>
      <w:r w:rsidR="009B35AB" w:rsidRPr="00D00938">
        <w:t xml:space="preserve">В случае условий затенения (сильного или слабого) </w:t>
      </w:r>
      <w:r w:rsidR="00332633" w:rsidRPr="00D00938">
        <w:t>линии связи будут находиться в нерабочем состоянии</w:t>
      </w:r>
      <w:r w:rsidR="000B1133" w:rsidRPr="00D00938">
        <w:t>, даже если многолучевость значительно усиливает сигнал</w:t>
      </w:r>
      <w:r w:rsidR="00B77B92" w:rsidRPr="00D00938">
        <w:t xml:space="preserve">. </w:t>
      </w:r>
    </w:p>
    <w:p w:rsidR="00B77B92" w:rsidRPr="00D00938" w:rsidRDefault="003E6612" w:rsidP="00F2441D">
      <w:r w:rsidRPr="00D00938">
        <w:t>Для двух лини</w:t>
      </w:r>
      <w:r w:rsidR="00F2441D" w:rsidRPr="00D00938">
        <w:t>й</w:t>
      </w:r>
      <w:r w:rsidRPr="00D00938">
        <w:t xml:space="preserve"> с разносом по углу</w:t>
      </w:r>
      <w:r w:rsidR="00FF2ADC" w:rsidRPr="00D00938">
        <w:t>,</w:t>
      </w:r>
      <w:r w:rsidRPr="00D00938">
        <w:t xml:space="preserve"> значениями вероятности неготовности</w:t>
      </w:r>
      <w:r w:rsidR="008B1DBF" w:rsidRPr="00D00938">
        <w:t>,</w:t>
      </w:r>
      <w:r w:rsidR="00B77B92" w:rsidRPr="00D00938">
        <w:t xml:space="preserve"> </w:t>
      </w:r>
      <w:r w:rsidR="00B77B92" w:rsidRPr="00D00938">
        <w:rPr>
          <w:i/>
        </w:rPr>
        <w:t>p</w:t>
      </w:r>
      <w:r w:rsidR="00B77B92" w:rsidRPr="00D00938">
        <w:rPr>
          <w:vertAlign w:val="subscript"/>
        </w:rPr>
        <w:t>1</w:t>
      </w:r>
      <w:r w:rsidR="00B77B92" w:rsidRPr="00D00938">
        <w:t xml:space="preserve"> </w:t>
      </w:r>
      <w:r w:rsidRPr="00D00938">
        <w:t>и</w:t>
      </w:r>
      <w:r w:rsidR="00B77B92" w:rsidRPr="00D00938">
        <w:t xml:space="preserve"> </w:t>
      </w:r>
      <w:r w:rsidR="00B77B92" w:rsidRPr="00D00938">
        <w:rPr>
          <w:i/>
        </w:rPr>
        <w:t>p</w:t>
      </w:r>
      <w:r w:rsidR="00B77B92" w:rsidRPr="00D00938">
        <w:rPr>
          <w:vertAlign w:val="subscript"/>
        </w:rPr>
        <w:t>2</w:t>
      </w:r>
      <w:r w:rsidR="008B1DBF" w:rsidRPr="00D00938">
        <w:t>,</w:t>
      </w:r>
      <w:r w:rsidR="00B77B92" w:rsidRPr="00D00938">
        <w:t xml:space="preserve"> </w:t>
      </w:r>
      <w:r w:rsidR="00FF2ADC" w:rsidRPr="00D00938">
        <w:t>и коэффициентом кросс-корреляции затенения</w:t>
      </w:r>
      <w:r w:rsidR="008B1DBF" w:rsidRPr="00D00938">
        <w:t>,</w:t>
      </w:r>
      <w:r w:rsidR="00FF2ADC" w:rsidRPr="00D00938">
        <w:t xml:space="preserve"> </w:t>
      </w:r>
      <w:r w:rsidR="00B77B92" w:rsidRPr="00D00938">
        <w:rPr>
          <w:rFonts w:ascii="Symbol" w:hAnsi="Symbol"/>
        </w:rPr>
        <w:sym w:font="Symbol" w:char="F072"/>
      </w:r>
      <w:r w:rsidR="008B1DBF" w:rsidRPr="00D00938">
        <w:rPr>
          <w:rFonts w:ascii="Symbol" w:hAnsi="Symbol"/>
        </w:rPr>
        <w:t></w:t>
      </w:r>
      <w:r w:rsidR="00B77B92" w:rsidRPr="00D00938">
        <w:t xml:space="preserve"> </w:t>
      </w:r>
      <w:r w:rsidR="00FF2ADC" w:rsidRPr="00D00938">
        <w:t xml:space="preserve">общая невероятность готовности после применения разнесения спутников будет определяться следующим </w:t>
      </w:r>
      <w:r w:rsidR="00E016B1" w:rsidRPr="00D00938">
        <w:t>обр</w:t>
      </w:r>
      <w:r w:rsidR="00FF2ADC" w:rsidRPr="00D00938">
        <w:t>азом</w:t>
      </w:r>
      <w:r w:rsidR="00B77B92" w:rsidRPr="00D00938">
        <w:t>:</w:t>
      </w:r>
    </w:p>
    <w:p w:rsidR="002561A6" w:rsidRPr="00D00938" w:rsidRDefault="002561A6" w:rsidP="002561A6">
      <w:pPr>
        <w:pStyle w:val="Blanc"/>
        <w:rPr>
          <w:lang w:val="ru-RU"/>
        </w:rPr>
      </w:pPr>
    </w:p>
    <w:p w:rsidR="00B77B92" w:rsidRPr="00D00938" w:rsidRDefault="00B77B92" w:rsidP="00761DE9">
      <w:pPr>
        <w:pStyle w:val="Equation"/>
      </w:pPr>
      <w:r w:rsidRPr="00D00938">
        <w:tab/>
      </w:r>
      <w:r w:rsidRPr="00D00938">
        <w:tab/>
      </w:r>
      <w:r w:rsidRPr="00D00938">
        <w:rPr>
          <w:position w:val="-12"/>
        </w:rPr>
        <w:object w:dxaOrig="3900" w:dyaOrig="400">
          <v:shape id="_x0000_i1103" type="#_x0000_t75" style="width:195.6pt;height:20.4pt" o:ole="" fillcolor="window">
            <v:imagedata r:id="rId168" o:title=""/>
          </v:shape>
          <o:OLEObject Type="Embed" ProgID="Equation.3" ShapeID="_x0000_i1103" DrawAspect="Content" ObjectID="_1334145900" r:id="rId169"/>
        </w:object>
      </w:r>
      <w:r w:rsidR="0045394C" w:rsidRPr="00D00938">
        <w:t>,</w:t>
      </w:r>
      <w:r w:rsidRPr="00D00938">
        <w:tab/>
        <w:t>(3</w:t>
      </w:r>
      <w:r w:rsidR="00761DE9" w:rsidRPr="00D00938">
        <w:t>6</w:t>
      </w:r>
      <w:r w:rsidRPr="00D00938">
        <w:t>)</w:t>
      </w:r>
    </w:p>
    <w:p w:rsidR="002561A6" w:rsidRPr="00D00938" w:rsidRDefault="002561A6" w:rsidP="002561A6">
      <w:pPr>
        <w:pStyle w:val="Blanc"/>
        <w:rPr>
          <w:lang w:val="ru-RU"/>
        </w:rPr>
      </w:pPr>
    </w:p>
    <w:p w:rsidR="00B77B92" w:rsidRPr="00D00938" w:rsidRDefault="0045394C" w:rsidP="00761DE9">
      <w:r w:rsidRPr="00D00938">
        <w:t>а</w:t>
      </w:r>
      <w:r w:rsidR="008001EF" w:rsidRPr="00D00938">
        <w:t xml:space="preserve"> вероятность готовности будет составлять</w:t>
      </w:r>
      <w:r w:rsidR="00B77B92" w:rsidRPr="00D00938">
        <w:t xml:space="preserve"> 1 –</w:t>
      </w:r>
      <w:r w:rsidR="00B77B92" w:rsidRPr="00D00938">
        <w:rPr>
          <w:i/>
        </w:rPr>
        <w:t> p</w:t>
      </w:r>
      <w:r w:rsidR="00B77B92" w:rsidRPr="00D00938">
        <w:rPr>
          <w:vertAlign w:val="subscript"/>
        </w:rPr>
        <w:t>0</w:t>
      </w:r>
      <w:r w:rsidR="00B77B92" w:rsidRPr="00D00938">
        <w:t xml:space="preserve">. </w:t>
      </w:r>
      <w:r w:rsidR="00696D28" w:rsidRPr="00D00938">
        <w:t>Действительные значения</w:t>
      </w:r>
      <w:r w:rsidR="00B77B92" w:rsidRPr="00D00938">
        <w:t xml:space="preserve"> </w:t>
      </w:r>
      <w:r w:rsidR="00B77B92" w:rsidRPr="00D00938">
        <w:rPr>
          <w:rFonts w:ascii="Symbol" w:hAnsi="Symbol"/>
        </w:rPr>
        <w:sym w:font="Symbol" w:char="F072"/>
      </w:r>
      <w:r w:rsidR="00B77B92" w:rsidRPr="00D00938">
        <w:t xml:space="preserve"> </w:t>
      </w:r>
      <w:r w:rsidR="00696D28" w:rsidRPr="00D00938">
        <w:t>в уравнении</w:t>
      </w:r>
      <w:r w:rsidR="00B77B92" w:rsidRPr="00D00938">
        <w:t xml:space="preserve"> (3</w:t>
      </w:r>
      <w:r w:rsidR="00761DE9" w:rsidRPr="00D00938">
        <w:t>6</w:t>
      </w:r>
      <w:r w:rsidR="00B77B92" w:rsidRPr="00D00938">
        <w:t xml:space="preserve">) </w:t>
      </w:r>
      <w:r w:rsidR="00696D28" w:rsidRPr="00D00938">
        <w:t>ограничиваются</w:t>
      </w:r>
      <w:r w:rsidR="009301E9" w:rsidRPr="00D00938">
        <w:t xml:space="preserve"> значениями, обусловливающими неотрицательные значения для</w:t>
      </w:r>
      <w:r w:rsidR="00B77B92" w:rsidRPr="00D00938">
        <w:t xml:space="preserve"> </w:t>
      </w:r>
      <w:r w:rsidR="00B77B92" w:rsidRPr="00D00938">
        <w:rPr>
          <w:i/>
        </w:rPr>
        <w:t>p</w:t>
      </w:r>
      <w:r w:rsidR="00B77B92" w:rsidRPr="00D00938">
        <w:rPr>
          <w:vertAlign w:val="subscript"/>
        </w:rPr>
        <w:t>0</w:t>
      </w:r>
      <w:r w:rsidR="00B77B92" w:rsidRPr="00D00938">
        <w:t xml:space="preserve">. </w:t>
      </w:r>
      <w:r w:rsidR="009301E9" w:rsidRPr="00D00938">
        <w:t>Вероятности</w:t>
      </w:r>
      <w:r w:rsidR="00B77B92" w:rsidRPr="00D00938">
        <w:t xml:space="preserve"> </w:t>
      </w:r>
      <w:r w:rsidR="00B77B92" w:rsidRPr="00D00938">
        <w:rPr>
          <w:i/>
        </w:rPr>
        <w:t>p</w:t>
      </w:r>
      <w:r w:rsidR="00B77B92" w:rsidRPr="00D00938">
        <w:rPr>
          <w:vertAlign w:val="subscript"/>
        </w:rPr>
        <w:t>1</w:t>
      </w:r>
      <w:r w:rsidR="00B77B92" w:rsidRPr="00D00938">
        <w:t xml:space="preserve"> </w:t>
      </w:r>
      <w:r w:rsidR="009301E9" w:rsidRPr="00D00938">
        <w:t>и</w:t>
      </w:r>
      <w:r w:rsidR="00B77B92" w:rsidRPr="00D00938">
        <w:t xml:space="preserve"> </w:t>
      </w:r>
      <w:r w:rsidR="00B77B92" w:rsidRPr="00D00938">
        <w:rPr>
          <w:i/>
        </w:rPr>
        <w:t>p</w:t>
      </w:r>
      <w:r w:rsidR="00B77B92" w:rsidRPr="00D00938">
        <w:rPr>
          <w:vertAlign w:val="subscript"/>
        </w:rPr>
        <w:t>2</w:t>
      </w:r>
      <w:r w:rsidR="00B77B92" w:rsidRPr="00D00938">
        <w:t xml:space="preserve"> </w:t>
      </w:r>
      <w:r w:rsidR="009301E9" w:rsidRPr="00D00938">
        <w:t>для городских зон могут быть рассчитаны с помощью модели, описанной в п.</w:t>
      </w:r>
      <w:r w:rsidR="00B77B92" w:rsidRPr="00D00938">
        <w:t> 4.2.</w:t>
      </w:r>
    </w:p>
    <w:p w:rsidR="00B77B92" w:rsidRPr="00D00938" w:rsidRDefault="00257D0B" w:rsidP="00B77B92">
      <w:r w:rsidRPr="00D00938">
        <w:t>Общий расчет для данного временного интервала или для полного периода группировки</w:t>
      </w:r>
      <w:r w:rsidR="00721C44" w:rsidRPr="00D00938">
        <w:t xml:space="preserve"> требует расчета взвешенных средних значений по всем позициям (азимуты и углы места) двух спутников</w:t>
      </w:r>
      <w:r w:rsidR="00490D29" w:rsidRPr="00D00938">
        <w:t xml:space="preserve"> относительно терминала пользователя</w:t>
      </w:r>
      <w:r w:rsidR="00B77B92" w:rsidRPr="00D00938">
        <w:t>.</w:t>
      </w:r>
    </w:p>
    <w:p w:rsidR="00B77B92" w:rsidRPr="00D00938" w:rsidRDefault="00761DE9" w:rsidP="00761DE9">
      <w:pPr>
        <w:pStyle w:val="Heading2"/>
      </w:pPr>
      <w:r w:rsidRPr="00D00938">
        <w:lastRenderedPageBreak/>
        <w:t>8</w:t>
      </w:r>
      <w:r w:rsidR="00B77B92" w:rsidRPr="00D00938">
        <w:t>.3</w:t>
      </w:r>
      <w:r w:rsidR="00B77B92" w:rsidRPr="00D00938">
        <w:tab/>
      </w:r>
      <w:r w:rsidR="00AE4862" w:rsidRPr="00D00938">
        <w:t xml:space="preserve">Моделирование </w:t>
      </w:r>
      <w:r w:rsidR="001515FA" w:rsidRPr="00D00938">
        <w:t>воздействия разнесения спутников с использованием функций</w:t>
      </w:r>
      <w:r w:rsidR="00B77B92" w:rsidRPr="00D00938">
        <w:t xml:space="preserve"> </w:t>
      </w:r>
      <w:r w:rsidR="001515FA" w:rsidRPr="00D00938">
        <w:t>MKF</w:t>
      </w:r>
    </w:p>
    <w:p w:rsidR="00B77B92" w:rsidRPr="00D00938" w:rsidRDefault="001515FA" w:rsidP="00D00938">
      <w:r w:rsidRPr="00D00938">
        <w:t xml:space="preserve">В расчетах значений готовности систем с несколькими спутниками может использоваться функция </w:t>
      </w:r>
      <w:r w:rsidR="00B77B92" w:rsidRPr="00D00938">
        <w:t>MKF</w:t>
      </w:r>
      <w:r w:rsidRPr="00D00938">
        <w:t>, определение которой содержится в п.</w:t>
      </w:r>
      <w:r w:rsidR="00B77B92" w:rsidRPr="00D00938">
        <w:t xml:space="preserve"> 4.4. </w:t>
      </w:r>
      <w:r w:rsidR="00513F06" w:rsidRPr="00D00938">
        <w:t>В геометрии сам</w:t>
      </w:r>
      <w:r w:rsidR="003A17C3" w:rsidRPr="00D00938">
        <w:t>ого экранирования</w:t>
      </w:r>
      <w:r w:rsidR="00513F06" w:rsidRPr="00D00938">
        <w:t xml:space="preserve"> уже содержится возможная частичная корреляция влияния перекрытия</w:t>
      </w:r>
      <w:r w:rsidR="007F10B4" w:rsidRPr="00D00938">
        <w:t xml:space="preserve"> между разными линиями связи</w:t>
      </w:r>
      <w:r w:rsidR="00B77B92" w:rsidRPr="00D00938">
        <w:t xml:space="preserve">. </w:t>
      </w:r>
      <w:r w:rsidR="0044407F" w:rsidRPr="00D00938">
        <w:t>Рисунок </w:t>
      </w:r>
      <w:r w:rsidR="00B77B92" w:rsidRPr="00D00938">
        <w:t>1</w:t>
      </w:r>
      <w:r w:rsidR="00761DE9" w:rsidRPr="00D00938">
        <w:t>7</w:t>
      </w:r>
      <w:r w:rsidR="00B77B92" w:rsidRPr="00D00938">
        <w:t xml:space="preserve"> </w:t>
      </w:r>
      <w:r w:rsidR="0044407F" w:rsidRPr="00D00938">
        <w:t>является иллюстрацией расчета готовности системы, в состав которой входят два спутника</w:t>
      </w:r>
      <w:r w:rsidR="004E7A0F" w:rsidRPr="00D00938">
        <w:t xml:space="preserve"> ГСО</w:t>
      </w:r>
      <w:r w:rsidR="00B77B92" w:rsidRPr="00D00938">
        <w:t xml:space="preserve">. </w:t>
      </w:r>
      <w:r w:rsidR="008C568D" w:rsidRPr="00D00938">
        <w:t>Линии</w:t>
      </w:r>
      <w:r w:rsidR="00B77B92" w:rsidRPr="00D00938">
        <w:t xml:space="preserve"> A</w:t>
      </w:r>
      <w:r w:rsidR="00D00938">
        <w:rPr>
          <w:lang w:val="en-US"/>
        </w:rPr>
        <w:t>–</w:t>
      </w:r>
      <w:r w:rsidR="00B77B92" w:rsidRPr="00D00938">
        <w:t xml:space="preserve">B </w:t>
      </w:r>
      <w:r w:rsidR="008C568D" w:rsidRPr="00D00938">
        <w:t>и</w:t>
      </w:r>
      <w:r w:rsidR="00B77B92" w:rsidRPr="00D00938">
        <w:t xml:space="preserve"> C</w:t>
      </w:r>
      <w:r w:rsidR="00D00938">
        <w:rPr>
          <w:lang w:val="en-US"/>
        </w:rPr>
        <w:t>–</w:t>
      </w:r>
      <w:r w:rsidR="00B77B92" w:rsidRPr="00D00938">
        <w:t xml:space="preserve">D </w:t>
      </w:r>
      <w:r w:rsidR="008C568D" w:rsidRPr="00D00938">
        <w:t xml:space="preserve">показывают ход развертки, которому необходимо следовать при расчете </w:t>
      </w:r>
      <w:r w:rsidR="00824FA2" w:rsidRPr="00D00938">
        <w:t>суммарной готовности</w:t>
      </w:r>
      <w:r w:rsidR="00B77B92" w:rsidRPr="00D00938">
        <w:t xml:space="preserve">. </w:t>
      </w:r>
      <w:r w:rsidR="00824FA2" w:rsidRPr="00D00938">
        <w:t>Линия</w:t>
      </w:r>
      <w:r w:rsidR="00B77B92" w:rsidRPr="00D00938">
        <w:t xml:space="preserve"> A</w:t>
      </w:r>
      <w:r w:rsidR="00D00938">
        <w:rPr>
          <w:lang w:val="en-US"/>
        </w:rPr>
        <w:t>–</w:t>
      </w:r>
      <w:r w:rsidR="00B77B92" w:rsidRPr="00D00938">
        <w:t xml:space="preserve">B </w:t>
      </w:r>
      <w:r w:rsidR="00824FA2" w:rsidRPr="00D00938">
        <w:t>показывает развертку азимута</w:t>
      </w:r>
      <w:r w:rsidR="00B77B92" w:rsidRPr="00D00938">
        <w:t xml:space="preserve"> 360</w:t>
      </w:r>
      <w:r w:rsidR="00F2441D" w:rsidRPr="00D00938">
        <w:t>°</w:t>
      </w:r>
      <w:r w:rsidR="00B77B92" w:rsidRPr="00D00938">
        <w:t xml:space="preserve"> </w:t>
      </w:r>
      <w:r w:rsidR="00824FA2" w:rsidRPr="00D00938">
        <w:t>при угле места</w:t>
      </w:r>
      <w:r w:rsidR="00B77B92" w:rsidRPr="00D00938">
        <w:t xml:space="preserve"> </w:t>
      </w:r>
      <w:r w:rsidR="00B77B92" w:rsidRPr="00D00938">
        <w:sym w:font="Symbol" w:char="F071"/>
      </w:r>
      <w:r w:rsidR="00B77B92" w:rsidRPr="00D00938">
        <w:rPr>
          <w:vertAlign w:val="subscript"/>
        </w:rPr>
        <w:t>1</w:t>
      </w:r>
      <w:r w:rsidR="00824FA2" w:rsidRPr="00D00938">
        <w:t>, соответствующему спутнику 1,</w:t>
      </w:r>
      <w:r w:rsidR="00B77B92" w:rsidRPr="00D00938">
        <w:t xml:space="preserve"> </w:t>
      </w:r>
      <w:r w:rsidR="00824FA2" w:rsidRPr="00D00938">
        <w:t>а линия</w:t>
      </w:r>
      <w:r w:rsidR="00B77B92" w:rsidRPr="00D00938">
        <w:t xml:space="preserve"> C</w:t>
      </w:r>
      <w:r w:rsidR="00D00938">
        <w:rPr>
          <w:lang w:val="en-US"/>
        </w:rPr>
        <w:t>–</w:t>
      </w:r>
      <w:r w:rsidR="00B77B92" w:rsidRPr="00D00938">
        <w:t xml:space="preserve">D </w:t>
      </w:r>
      <w:r w:rsidR="00525A2C" w:rsidRPr="00D00938">
        <w:t>показывает развертку азимута 360</w:t>
      </w:r>
      <w:r w:rsidR="00F2441D" w:rsidRPr="00D00938">
        <w:t>°</w:t>
      </w:r>
      <w:r w:rsidR="00525A2C" w:rsidRPr="00D00938">
        <w:t xml:space="preserve"> при угле места </w:t>
      </w:r>
      <w:r w:rsidR="00525A2C" w:rsidRPr="00D00938">
        <w:sym w:font="Symbol" w:char="F071"/>
      </w:r>
      <w:r w:rsidR="00525A2C" w:rsidRPr="00D00938">
        <w:rPr>
          <w:vertAlign w:val="subscript"/>
        </w:rPr>
        <w:t>2</w:t>
      </w:r>
      <w:r w:rsidR="00525A2C" w:rsidRPr="00D00938">
        <w:t>, соответствующему спутнику 2</w:t>
      </w:r>
      <w:r w:rsidR="00B77B92" w:rsidRPr="00D00938">
        <w:t xml:space="preserve">. </w:t>
      </w:r>
      <w:r w:rsidR="00525A2C" w:rsidRPr="00D00938">
        <w:t>Для учета возможной кросс-корреляции перекрытия развертка</w:t>
      </w:r>
      <w:r w:rsidR="00B77B92" w:rsidRPr="00D00938">
        <w:t xml:space="preserve"> 360</w:t>
      </w:r>
      <w:r w:rsidR="00F2441D" w:rsidRPr="00D00938">
        <w:t>°</w:t>
      </w:r>
      <w:r w:rsidR="00B77B92" w:rsidRPr="00D00938">
        <w:t xml:space="preserve"> </w:t>
      </w:r>
      <w:r w:rsidR="00525A2C" w:rsidRPr="00D00938">
        <w:t>должна выполняться с сохранением разнесения по азимуту</w:t>
      </w:r>
      <w:r w:rsidR="00B77B92" w:rsidRPr="00D00938">
        <w:t xml:space="preserve">, </w:t>
      </w:r>
      <w:r w:rsidR="00B77B92" w:rsidRPr="00D00938">
        <w:rPr>
          <w:rFonts w:ascii="Symbol" w:hAnsi="Symbol"/>
        </w:rPr>
        <w:t></w:t>
      </w:r>
      <w:r w:rsidR="00B77B92" w:rsidRPr="00D00938">
        <w:rPr>
          <w:rFonts w:ascii="Symbol" w:hAnsi="Symbol"/>
        </w:rPr>
        <w:t></w:t>
      </w:r>
      <w:r w:rsidR="00B77B92" w:rsidRPr="00D00938">
        <w:t xml:space="preserve">, </w:t>
      </w:r>
      <w:r w:rsidR="00525A2C" w:rsidRPr="00D00938">
        <w:t>между двумя спутниками</w:t>
      </w:r>
      <w:r w:rsidR="00B77B92" w:rsidRPr="00D00938">
        <w:t>.</w:t>
      </w:r>
    </w:p>
    <w:p w:rsidR="00B77B92" w:rsidRPr="00D00938" w:rsidRDefault="0084674C" w:rsidP="00F2441D">
      <w:r w:rsidRPr="00D00938">
        <w:t xml:space="preserve">Функции </w:t>
      </w:r>
      <w:r w:rsidR="00B77B92" w:rsidRPr="00D00938">
        <w:t>MKF</w:t>
      </w:r>
      <w:r w:rsidRPr="00D00938">
        <w:t xml:space="preserve"> улицы также могут использоваться для систем с несколькими спутниками </w:t>
      </w:r>
      <w:r w:rsidR="004E7A0F" w:rsidRPr="00D00938">
        <w:t xml:space="preserve">ГСО </w:t>
      </w:r>
      <w:r w:rsidRPr="00D00938">
        <w:t xml:space="preserve">и в случае группировки спутников </w:t>
      </w:r>
      <w:r w:rsidR="004E7A0F" w:rsidRPr="00D00938">
        <w:t>НГ</w:t>
      </w:r>
      <w:r w:rsidR="00F2441D" w:rsidRPr="00D00938">
        <w:t>С</w:t>
      </w:r>
      <w:r w:rsidR="004E7A0F" w:rsidRPr="00D00938">
        <w:t>О</w:t>
      </w:r>
      <w:r w:rsidR="00B77B92" w:rsidRPr="00D00938">
        <w:t xml:space="preserve">. </w:t>
      </w:r>
      <w:r w:rsidRPr="00D00938">
        <w:t xml:space="preserve">В последнем случае </w:t>
      </w:r>
      <w:r w:rsidR="00141D23" w:rsidRPr="00D00938">
        <w:t xml:space="preserve">исследования будут включать повторяющиеся расчеты разверток </w:t>
      </w:r>
      <w:r w:rsidR="00011C1E" w:rsidRPr="00D00938">
        <w:t>360</w:t>
      </w:r>
      <w:r w:rsidR="00F2441D" w:rsidRPr="00D00938">
        <w:t>°</w:t>
      </w:r>
      <w:r w:rsidR="00011C1E" w:rsidRPr="00D00938">
        <w:t xml:space="preserve"> </w:t>
      </w:r>
      <w:r w:rsidR="00141D23" w:rsidRPr="00D00938">
        <w:t xml:space="preserve">направления ориентирования улицы </w:t>
      </w:r>
      <w:r w:rsidR="00011C1E" w:rsidRPr="00D00938">
        <w:t xml:space="preserve">для достаточно большого числа </w:t>
      </w:r>
      <w:r w:rsidR="00F258FB" w:rsidRPr="00D00938">
        <w:t>мгновенных состояний группировки спутников</w:t>
      </w:r>
      <w:r w:rsidR="00B77B92" w:rsidRPr="00D00938">
        <w:t xml:space="preserve">. </w:t>
      </w:r>
      <w:r w:rsidR="00F258FB" w:rsidRPr="00D00938">
        <w:t>Мгновенное состояние в данном контексте означает фактические позиции</w:t>
      </w:r>
      <w:r w:rsidR="00B77B92" w:rsidRPr="00D00938">
        <w:t xml:space="preserve"> (</w:t>
      </w:r>
      <w:r w:rsidR="00F258FB" w:rsidRPr="00D00938">
        <w:t>азимуты и углы места</w:t>
      </w:r>
      <w:r w:rsidR="00B77B92" w:rsidRPr="00D00938">
        <w:t xml:space="preserve">) </w:t>
      </w:r>
      <w:r w:rsidR="00F258FB" w:rsidRPr="00D00938">
        <w:t>различных спутников выше минимального рабочего угла места</w:t>
      </w:r>
      <w:r w:rsidR="00B77B92" w:rsidRPr="00D00938">
        <w:t xml:space="preserve">, </w:t>
      </w:r>
      <w:r w:rsidR="00B77B92" w:rsidRPr="00D00938">
        <w:sym w:font="Symbol" w:char="F071"/>
      </w:r>
      <w:r w:rsidR="00B77B92" w:rsidRPr="00D00938">
        <w:rPr>
          <w:i/>
          <w:iCs/>
          <w:vertAlign w:val="subscript"/>
        </w:rPr>
        <w:t>min</w:t>
      </w:r>
      <w:r w:rsidR="00B77B92" w:rsidRPr="00D00938">
        <w:t xml:space="preserve">. </w:t>
      </w:r>
      <w:r w:rsidR="003572FD" w:rsidRPr="00D00938">
        <w:t>При определении соответствующих интервала шага</w:t>
      </w:r>
      <w:r w:rsidR="00B77B92" w:rsidRPr="00D00938">
        <w:t xml:space="preserve">, </w:t>
      </w:r>
      <w:r w:rsidR="00B77B92" w:rsidRPr="00D00938">
        <w:sym w:font="Symbol" w:char="F044"/>
      </w:r>
      <w:r w:rsidR="00B77B92" w:rsidRPr="00D00938">
        <w:rPr>
          <w:i/>
          <w:iCs/>
        </w:rPr>
        <w:t>T</w:t>
      </w:r>
      <w:r w:rsidR="00B77B92" w:rsidRPr="00D00938">
        <w:t>,</w:t>
      </w:r>
      <w:r w:rsidR="00B77B92" w:rsidRPr="00D00938">
        <w:rPr>
          <w:i/>
          <w:iCs/>
        </w:rPr>
        <w:t xml:space="preserve"> </w:t>
      </w:r>
      <w:r w:rsidR="003572FD" w:rsidRPr="00D00938">
        <w:t>и периода наблюдения</w:t>
      </w:r>
      <w:r w:rsidR="00B77B92" w:rsidRPr="00D00938">
        <w:t xml:space="preserve">, </w:t>
      </w:r>
      <w:r w:rsidR="00B77B92" w:rsidRPr="00D00938">
        <w:rPr>
          <w:i/>
          <w:iCs/>
        </w:rPr>
        <w:t>T</w:t>
      </w:r>
      <w:r w:rsidR="00B77B92" w:rsidRPr="00D00938">
        <w:rPr>
          <w:i/>
          <w:iCs/>
          <w:vertAlign w:val="subscript"/>
        </w:rPr>
        <w:t>obs</w:t>
      </w:r>
      <w:r w:rsidR="00B77B92" w:rsidRPr="00D00938">
        <w:t xml:space="preserve">, </w:t>
      </w:r>
      <w:r w:rsidR="00D54F7E" w:rsidRPr="00D00938">
        <w:t>готовность может быть рассчитана как среднее, взвешенное по</w:t>
      </w:r>
      <w:r w:rsidR="00F2441D" w:rsidRPr="00D00938">
        <w:t xml:space="preserve"> времени и ориентированию улицы</w:t>
      </w:r>
      <w:r w:rsidR="00D54F7E" w:rsidRPr="00D00938">
        <w:t xml:space="preserve"> значение полученных результатов</w:t>
      </w:r>
      <w:r w:rsidR="002E0D10" w:rsidRPr="00D00938">
        <w:t xml:space="preserve"> для каждого мгновенного состояния. </w:t>
      </w:r>
      <w:r w:rsidR="00427C87" w:rsidRPr="00D00938">
        <w:t>Достоверные результаты обеспечиваются з</w:t>
      </w:r>
      <w:r w:rsidR="002E0D10" w:rsidRPr="00D00938">
        <w:t>начения</w:t>
      </w:r>
      <w:r w:rsidR="00427C87" w:rsidRPr="00D00938">
        <w:t>ми</w:t>
      </w:r>
      <w:r w:rsidR="00B77B92" w:rsidRPr="00D00938">
        <w:t xml:space="preserve"> </w:t>
      </w:r>
      <w:r w:rsidR="00B77B92" w:rsidRPr="00D00938">
        <w:rPr>
          <w:rFonts w:ascii="Symbol" w:hAnsi="Symbol"/>
        </w:rPr>
        <w:t></w:t>
      </w:r>
      <w:r w:rsidR="00B77B92" w:rsidRPr="00D00938">
        <w:rPr>
          <w:i/>
          <w:iCs/>
        </w:rPr>
        <w:t>T</w:t>
      </w:r>
      <w:r w:rsidR="00B77B92" w:rsidRPr="00D00938">
        <w:t> </w:t>
      </w:r>
      <w:r w:rsidR="00B77B92" w:rsidRPr="00D00938">
        <w:rPr>
          <w:rFonts w:ascii="Symbol" w:hAnsi="Symbol"/>
        </w:rPr>
        <w:t></w:t>
      </w:r>
      <w:r w:rsidR="00B77B92" w:rsidRPr="00D00938">
        <w:t> 1 </w:t>
      </w:r>
      <w:r w:rsidR="002E0D10" w:rsidRPr="00D00938">
        <w:t>мин.</w:t>
      </w:r>
      <w:r w:rsidR="00B77B92" w:rsidRPr="00D00938">
        <w:t xml:space="preserve"> </w:t>
      </w:r>
      <w:r w:rsidR="002E0D10" w:rsidRPr="00D00938">
        <w:t>и</w:t>
      </w:r>
      <w:r w:rsidR="00B77B92" w:rsidRPr="00D00938">
        <w:t xml:space="preserve"> </w:t>
      </w:r>
      <w:r w:rsidR="00B77B92" w:rsidRPr="00D00938">
        <w:rPr>
          <w:i/>
          <w:iCs/>
        </w:rPr>
        <w:t>T</w:t>
      </w:r>
      <w:r w:rsidR="00B77B92" w:rsidRPr="00D00938">
        <w:rPr>
          <w:i/>
          <w:iCs/>
          <w:vertAlign w:val="subscript"/>
        </w:rPr>
        <w:t>obs</w:t>
      </w:r>
      <w:r w:rsidR="00427C87" w:rsidRPr="00D00938">
        <w:rPr>
          <w:iCs/>
        </w:rPr>
        <w:t xml:space="preserve">, </w:t>
      </w:r>
      <w:r w:rsidR="00427C87" w:rsidRPr="00D00938">
        <w:t>равного</w:t>
      </w:r>
      <w:r w:rsidR="00B77B92" w:rsidRPr="00D00938">
        <w:t xml:space="preserve"> </w:t>
      </w:r>
      <w:r w:rsidR="00427C87" w:rsidRPr="00D00938">
        <w:t>периоду группировки</w:t>
      </w:r>
      <w:r w:rsidR="00B77B92" w:rsidRPr="00D00938">
        <w:t>.</w:t>
      </w:r>
    </w:p>
    <w:p w:rsidR="0000742D" w:rsidRPr="00D00938" w:rsidRDefault="00EC2EBB" w:rsidP="0000742D">
      <w:pPr>
        <w:pStyle w:val="FigureNo"/>
      </w:pPr>
      <w:r w:rsidRPr="00D00938">
        <w:t>РИСУНОК</w:t>
      </w:r>
      <w:r w:rsidR="0000742D" w:rsidRPr="00D00938">
        <w:t xml:space="preserve"> 17</w:t>
      </w:r>
    </w:p>
    <w:p w:rsidR="0000742D" w:rsidRPr="00D00938" w:rsidRDefault="00EC2EBB" w:rsidP="004E7A0F">
      <w:pPr>
        <w:pStyle w:val="Figuretitle"/>
        <w:rPr>
          <w:rFonts w:ascii="Times New Roman" w:hAnsi="Times New Roman"/>
        </w:rPr>
      </w:pPr>
      <w:r w:rsidRPr="00D00938">
        <w:rPr>
          <w:rFonts w:ascii="Times New Roman" w:hAnsi="Times New Roman"/>
        </w:rPr>
        <w:t xml:space="preserve">Расчет общей готовности системы для группировки, </w:t>
      </w:r>
      <w:r w:rsidRPr="00D00938">
        <w:rPr>
          <w:rFonts w:ascii="Times New Roman" w:hAnsi="Times New Roman"/>
        </w:rPr>
        <w:br/>
        <w:t>состоящей из двух спутников</w:t>
      </w:r>
      <w:r w:rsidR="004E7A0F" w:rsidRPr="00D00938">
        <w:rPr>
          <w:rFonts w:ascii="Times New Roman" w:hAnsi="Times New Roman"/>
        </w:rPr>
        <w:t xml:space="preserve"> ГСО</w:t>
      </w:r>
      <w:r w:rsidRPr="00D00938">
        <w:rPr>
          <w:rFonts w:ascii="Times New Roman" w:hAnsi="Times New Roman"/>
        </w:rPr>
        <w:t>, относительно Т-образного перекрестка</w:t>
      </w:r>
    </w:p>
    <w:p w:rsidR="00B77B92" w:rsidRPr="00D00938" w:rsidRDefault="00F2441D" w:rsidP="0000742D">
      <w:pPr>
        <w:pStyle w:val="Figure"/>
      </w:pPr>
      <w:r w:rsidRPr="00D00938">
        <w:object w:dxaOrig="11991" w:dyaOrig="5326">
          <v:shape id="_x0000_i1104" type="#_x0000_t75" style="width:480pt;height:213.6pt" o:ole="">
            <v:imagedata r:id="rId170" o:title=""/>
          </v:shape>
          <o:OLEObject Type="Embed" ProgID="CorelDRAW.Graphic.14" ShapeID="_x0000_i1104" DrawAspect="Content" ObjectID="_1334145901" r:id="rId171"/>
        </w:object>
      </w:r>
    </w:p>
    <w:p w:rsidR="004E5446" w:rsidRPr="00D00938" w:rsidRDefault="004E5446" w:rsidP="004E5446"/>
    <w:p w:rsidR="00F2441D" w:rsidRPr="00D00938" w:rsidRDefault="00F2441D">
      <w:pPr>
        <w:jc w:val="center"/>
      </w:pPr>
      <w:r w:rsidRPr="00D00938">
        <w:t>______________</w:t>
      </w:r>
    </w:p>
    <w:p w:rsidR="004E5446" w:rsidRPr="00D00938" w:rsidRDefault="004E5446" w:rsidP="004E5446"/>
    <w:sectPr w:rsidR="004E5446" w:rsidRPr="00D00938" w:rsidSect="000211B7">
      <w:headerReference w:type="even" r:id="rId172"/>
      <w:headerReference w:type="default" r:id="rId17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42C" w:rsidRDefault="0005142C">
      <w:r>
        <w:separator/>
      </w:r>
    </w:p>
  </w:endnote>
  <w:endnote w:type="continuationSeparator" w:id="0">
    <w:p w:rsidR="0005142C" w:rsidRDefault="000514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42C" w:rsidRDefault="0005142C">
      <w:r>
        <w:separator/>
      </w:r>
    </w:p>
  </w:footnote>
  <w:footnote w:type="continuationSeparator" w:id="0">
    <w:p w:rsidR="0005142C" w:rsidRDefault="0005142C">
      <w:r>
        <w:continuationSeparator/>
      </w:r>
    </w:p>
  </w:footnote>
  <w:footnote w:id="1">
    <w:p w:rsidR="0005142C" w:rsidRPr="002D134A" w:rsidRDefault="0005142C" w:rsidP="003B597A">
      <w:pPr>
        <w:pStyle w:val="FootnoteText"/>
        <w:tabs>
          <w:tab w:val="clear" w:pos="255"/>
        </w:tabs>
        <w:ind w:left="284" w:hanging="284"/>
        <w:rPr>
          <w:sz w:val="20"/>
        </w:rPr>
      </w:pPr>
      <w:r w:rsidRPr="002D134A">
        <w:rPr>
          <w:rStyle w:val="FootnoteReference"/>
          <w:sz w:val="16"/>
          <w:szCs w:val="16"/>
        </w:rPr>
        <w:t>*</w:t>
      </w:r>
      <w:r w:rsidRPr="002D134A">
        <w:rPr>
          <w:sz w:val="20"/>
        </w:rPr>
        <w:tab/>
        <w:t>Настоящую Рекомендацию необходимо довести до сведения 8-й Исследовательской комиссии по радиосвязи.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42C" w:rsidRDefault="0005142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42C" w:rsidRDefault="0005142C" w:rsidP="003B597A">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42C" w:rsidRPr="006513EB" w:rsidRDefault="0005142C" w:rsidP="006513EB">
    <w:pPr>
      <w:pStyle w:val="Header"/>
      <w:jc w:val="left"/>
      <w:rPr>
        <w:sz w:val="22"/>
        <w:szCs w:val="22"/>
        <w:lang w:val="en-US"/>
      </w:rPr>
    </w:pPr>
    <w:r w:rsidRPr="006513EB">
      <w:rPr>
        <w:rStyle w:val="PageNumber"/>
        <w:b/>
        <w:bCs/>
        <w:sz w:val="22"/>
        <w:szCs w:val="22"/>
      </w:rPr>
      <w:fldChar w:fldCharType="begin"/>
    </w:r>
    <w:r w:rsidRPr="006513EB">
      <w:rPr>
        <w:rStyle w:val="PageNumber"/>
        <w:b/>
        <w:bCs/>
        <w:sz w:val="22"/>
        <w:szCs w:val="22"/>
        <w:lang w:val="en-US"/>
      </w:rPr>
      <w:instrText xml:space="preserve"> PAGE </w:instrText>
    </w:r>
    <w:r w:rsidRPr="006513EB">
      <w:rPr>
        <w:rStyle w:val="PageNumber"/>
        <w:b/>
        <w:bCs/>
        <w:sz w:val="22"/>
        <w:szCs w:val="22"/>
      </w:rPr>
      <w:fldChar w:fldCharType="separate"/>
    </w:r>
    <w:r w:rsidR="00D00938">
      <w:rPr>
        <w:rStyle w:val="PageNumber"/>
        <w:b/>
        <w:bCs/>
        <w:noProof/>
        <w:sz w:val="22"/>
        <w:szCs w:val="22"/>
        <w:lang w:val="en-US"/>
      </w:rPr>
      <w:t>ii</w:t>
    </w:r>
    <w:r w:rsidRPr="006513EB">
      <w:rPr>
        <w:rStyle w:val="PageNumber"/>
        <w:b/>
        <w:bCs/>
        <w:sz w:val="22"/>
        <w:szCs w:val="22"/>
      </w:rPr>
      <w:fldChar w:fldCharType="end"/>
    </w:r>
    <w:r w:rsidRPr="006513EB">
      <w:rPr>
        <w:sz w:val="22"/>
        <w:szCs w:val="22"/>
        <w:lang w:val="en-US"/>
      </w:rPr>
      <w:tab/>
    </w:r>
    <w:r w:rsidRPr="0056543D">
      <w:rPr>
        <w:b/>
        <w:bCs/>
        <w:sz w:val="22"/>
        <w:szCs w:val="22"/>
      </w:rPr>
      <w:t xml:space="preserve">Рек. </w:t>
    </w:r>
    <w:r>
      <w:rPr>
        <w:b/>
        <w:bCs/>
        <w:sz w:val="22"/>
        <w:szCs w:val="22"/>
      </w:rPr>
      <w:t xml:space="preserve"> </w:t>
    </w:r>
    <w:r w:rsidRPr="0056543D">
      <w:rPr>
        <w:b/>
        <w:bCs/>
        <w:sz w:val="22"/>
        <w:szCs w:val="22"/>
      </w:rPr>
      <w:fldChar w:fldCharType="begin"/>
    </w:r>
    <w:r w:rsidRPr="0056543D">
      <w:rPr>
        <w:b/>
        <w:bCs/>
        <w:sz w:val="22"/>
        <w:szCs w:val="22"/>
        <w:lang w:val="en-US"/>
      </w:rPr>
      <w:instrText>styleref href</w:instrText>
    </w:r>
    <w:r w:rsidRPr="0056543D">
      <w:rPr>
        <w:b/>
        <w:bCs/>
        <w:sz w:val="22"/>
        <w:szCs w:val="22"/>
      </w:rPr>
      <w:fldChar w:fldCharType="separate"/>
    </w:r>
    <w:r w:rsidR="00D00938">
      <w:rPr>
        <w:b/>
        <w:bCs/>
        <w:noProof/>
        <w:sz w:val="22"/>
        <w:szCs w:val="22"/>
      </w:rPr>
      <w:t>МСЭ-R  P.681-7</w:t>
    </w:r>
    <w:r w:rsidRPr="0056543D">
      <w:rPr>
        <w:b/>
        <w:bCs/>
        <w:sz w:val="22"/>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42C" w:rsidRPr="0056543D" w:rsidRDefault="001C0ED9" w:rsidP="001C0ED9">
    <w:pPr>
      <w:pStyle w:val="Header"/>
      <w:jc w:val="left"/>
      <w:rPr>
        <w:b/>
        <w:bCs/>
      </w:rPr>
    </w:pPr>
    <w:r w:rsidRPr="0056543D">
      <w:rPr>
        <w:rStyle w:val="PageNumber"/>
        <w:b/>
        <w:bCs/>
        <w:sz w:val="22"/>
        <w:szCs w:val="22"/>
      </w:rPr>
      <w:fldChar w:fldCharType="begin"/>
    </w:r>
    <w:r w:rsidRPr="0056543D">
      <w:rPr>
        <w:rStyle w:val="PageNumber"/>
        <w:b/>
        <w:bCs/>
        <w:sz w:val="22"/>
        <w:szCs w:val="22"/>
      </w:rPr>
      <w:instrText xml:space="preserve"> PAGE </w:instrText>
    </w:r>
    <w:r w:rsidRPr="0056543D">
      <w:rPr>
        <w:rStyle w:val="PageNumber"/>
        <w:b/>
        <w:bCs/>
        <w:sz w:val="22"/>
        <w:szCs w:val="22"/>
      </w:rPr>
      <w:fldChar w:fldCharType="separate"/>
    </w:r>
    <w:r>
      <w:rPr>
        <w:rStyle w:val="PageNumber"/>
        <w:b/>
        <w:bCs/>
        <w:noProof/>
        <w:sz w:val="22"/>
        <w:szCs w:val="22"/>
      </w:rPr>
      <w:t>1</w:t>
    </w:r>
    <w:r w:rsidRPr="0056543D">
      <w:rPr>
        <w:rStyle w:val="PageNumber"/>
        <w:b/>
        <w:bCs/>
        <w:sz w:val="22"/>
        <w:szCs w:val="22"/>
      </w:rPr>
      <w:fldChar w:fldCharType="end"/>
    </w:r>
    <w:r w:rsidR="0005142C" w:rsidRPr="0056543D">
      <w:rPr>
        <w:b/>
        <w:bCs/>
      </w:rPr>
      <w:tab/>
    </w:r>
    <w:r w:rsidR="0005142C" w:rsidRPr="0056543D">
      <w:rPr>
        <w:b/>
        <w:bCs/>
        <w:sz w:val="22"/>
        <w:szCs w:val="22"/>
      </w:rPr>
      <w:t xml:space="preserve">Рек. </w:t>
    </w:r>
    <w:r>
      <w:rPr>
        <w:b/>
        <w:bCs/>
        <w:sz w:val="22"/>
        <w:szCs w:val="22"/>
        <w:lang w:val="en-US"/>
      </w:rPr>
      <w:t xml:space="preserve"> </w:t>
    </w:r>
    <w:fldSimple w:instr=" STYLEREF  href  \* MERGEFORMAT ">
      <w:r w:rsidRPr="001C0ED9">
        <w:rPr>
          <w:b/>
          <w:bCs/>
          <w:noProof/>
          <w:sz w:val="22"/>
          <w:szCs w:val="22"/>
        </w:rPr>
        <w:t>МСЭ-R  P.681-7</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ED9" w:rsidRPr="006513EB" w:rsidRDefault="001C0ED9" w:rsidP="006513EB">
    <w:pPr>
      <w:pStyle w:val="Header"/>
      <w:jc w:val="left"/>
      <w:rPr>
        <w:sz w:val="22"/>
        <w:szCs w:val="22"/>
        <w:lang w:val="en-US"/>
      </w:rPr>
    </w:pPr>
    <w:r w:rsidRPr="006513EB">
      <w:rPr>
        <w:rStyle w:val="PageNumber"/>
        <w:b/>
        <w:bCs/>
        <w:sz w:val="22"/>
        <w:szCs w:val="22"/>
      </w:rPr>
      <w:fldChar w:fldCharType="begin"/>
    </w:r>
    <w:r w:rsidRPr="006513EB">
      <w:rPr>
        <w:rStyle w:val="PageNumber"/>
        <w:b/>
        <w:bCs/>
        <w:sz w:val="22"/>
        <w:szCs w:val="22"/>
        <w:lang w:val="en-US"/>
      </w:rPr>
      <w:instrText xml:space="preserve"> PAGE </w:instrText>
    </w:r>
    <w:r w:rsidRPr="006513EB">
      <w:rPr>
        <w:rStyle w:val="PageNumber"/>
        <w:b/>
        <w:bCs/>
        <w:sz w:val="22"/>
        <w:szCs w:val="22"/>
      </w:rPr>
      <w:fldChar w:fldCharType="separate"/>
    </w:r>
    <w:r w:rsidR="00D00938">
      <w:rPr>
        <w:rStyle w:val="PageNumber"/>
        <w:b/>
        <w:bCs/>
        <w:noProof/>
        <w:sz w:val="22"/>
        <w:szCs w:val="22"/>
        <w:lang w:val="en-US"/>
      </w:rPr>
      <w:t>10</w:t>
    </w:r>
    <w:r w:rsidRPr="006513EB">
      <w:rPr>
        <w:rStyle w:val="PageNumber"/>
        <w:b/>
        <w:bCs/>
        <w:sz w:val="22"/>
        <w:szCs w:val="22"/>
      </w:rPr>
      <w:fldChar w:fldCharType="end"/>
    </w:r>
    <w:r w:rsidRPr="006513EB">
      <w:rPr>
        <w:sz w:val="22"/>
        <w:szCs w:val="22"/>
        <w:lang w:val="en-US"/>
      </w:rPr>
      <w:tab/>
    </w:r>
    <w:r w:rsidRPr="0056543D">
      <w:rPr>
        <w:b/>
        <w:bCs/>
        <w:sz w:val="22"/>
        <w:szCs w:val="22"/>
      </w:rPr>
      <w:t xml:space="preserve">Рек. </w:t>
    </w:r>
    <w:r>
      <w:rPr>
        <w:b/>
        <w:bCs/>
        <w:sz w:val="22"/>
        <w:szCs w:val="22"/>
      </w:rPr>
      <w:t xml:space="preserve"> </w:t>
    </w:r>
    <w:r w:rsidRPr="0056543D">
      <w:rPr>
        <w:b/>
        <w:bCs/>
        <w:sz w:val="22"/>
        <w:szCs w:val="22"/>
      </w:rPr>
      <w:fldChar w:fldCharType="begin"/>
    </w:r>
    <w:r w:rsidRPr="0056543D">
      <w:rPr>
        <w:b/>
        <w:bCs/>
        <w:sz w:val="22"/>
        <w:szCs w:val="22"/>
        <w:lang w:val="en-US"/>
      </w:rPr>
      <w:instrText>styleref href</w:instrText>
    </w:r>
    <w:r w:rsidRPr="0056543D">
      <w:rPr>
        <w:b/>
        <w:bCs/>
        <w:sz w:val="22"/>
        <w:szCs w:val="22"/>
      </w:rPr>
      <w:fldChar w:fldCharType="separate"/>
    </w:r>
    <w:r w:rsidR="00D00938">
      <w:rPr>
        <w:b/>
        <w:bCs/>
        <w:noProof/>
        <w:sz w:val="22"/>
        <w:szCs w:val="22"/>
      </w:rPr>
      <w:t>МСЭ-R  P.681-7</w:t>
    </w:r>
    <w:r w:rsidRPr="0056543D">
      <w:rPr>
        <w:b/>
        <w:bCs/>
        <w:sz w:val="22"/>
        <w:szCs w:val="22"/>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ED9" w:rsidRPr="0056543D" w:rsidRDefault="001C0ED9" w:rsidP="001C0ED9">
    <w:pPr>
      <w:pStyle w:val="Header"/>
      <w:tabs>
        <w:tab w:val="clear" w:pos="9696"/>
        <w:tab w:val="right" w:pos="9639"/>
      </w:tabs>
      <w:rPr>
        <w:b/>
        <w:bCs/>
      </w:rPr>
    </w:pPr>
    <w:r w:rsidRPr="0056543D">
      <w:rPr>
        <w:b/>
        <w:bCs/>
      </w:rPr>
      <w:tab/>
    </w:r>
    <w:r w:rsidRPr="0056543D">
      <w:rPr>
        <w:b/>
        <w:bCs/>
        <w:sz w:val="22"/>
        <w:szCs w:val="22"/>
      </w:rPr>
      <w:t xml:space="preserve">Рек. </w:t>
    </w:r>
    <w:r>
      <w:rPr>
        <w:b/>
        <w:bCs/>
        <w:sz w:val="22"/>
        <w:szCs w:val="22"/>
      </w:rPr>
      <w:t xml:space="preserve"> </w:t>
    </w:r>
    <w:fldSimple w:instr=" STYLEREF  href  \* MERGEFORMAT ">
      <w:r w:rsidR="00D00938" w:rsidRPr="00D00938">
        <w:rPr>
          <w:b/>
          <w:bCs/>
          <w:noProof/>
          <w:sz w:val="22"/>
          <w:szCs w:val="22"/>
        </w:rPr>
        <w:t>МСЭ-R  P.681-7</w:t>
      </w:r>
    </w:fldSimple>
    <w:r w:rsidRPr="0056543D">
      <w:rPr>
        <w:b/>
        <w:bCs/>
      </w:rPr>
      <w:tab/>
    </w:r>
    <w:r w:rsidRPr="0056543D">
      <w:rPr>
        <w:rStyle w:val="PageNumber"/>
        <w:b/>
        <w:bCs/>
        <w:sz w:val="22"/>
        <w:szCs w:val="22"/>
      </w:rPr>
      <w:fldChar w:fldCharType="begin"/>
    </w:r>
    <w:r w:rsidRPr="0056543D">
      <w:rPr>
        <w:rStyle w:val="PageNumber"/>
        <w:b/>
        <w:bCs/>
        <w:sz w:val="22"/>
        <w:szCs w:val="22"/>
      </w:rPr>
      <w:instrText xml:space="preserve"> PAGE </w:instrText>
    </w:r>
    <w:r w:rsidRPr="0056543D">
      <w:rPr>
        <w:rStyle w:val="PageNumber"/>
        <w:b/>
        <w:bCs/>
        <w:sz w:val="22"/>
        <w:szCs w:val="22"/>
      </w:rPr>
      <w:fldChar w:fldCharType="separate"/>
    </w:r>
    <w:r w:rsidR="00D00938">
      <w:rPr>
        <w:rStyle w:val="PageNumber"/>
        <w:b/>
        <w:bCs/>
        <w:noProof/>
        <w:sz w:val="22"/>
        <w:szCs w:val="22"/>
      </w:rPr>
      <w:t>9</w:t>
    </w:r>
    <w:r w:rsidRPr="0056543D">
      <w:rPr>
        <w:rStyle w:val="PageNumber"/>
        <w:b/>
        <w:bCs/>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42884"/>
    <w:multiLevelType w:val="hybridMultilevel"/>
    <w:tmpl w:val="057A8E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6C48C7"/>
    <w:multiLevelType w:val="hybridMultilevel"/>
    <w:tmpl w:val="9FFE51B6"/>
    <w:lvl w:ilvl="0" w:tplc="040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7F5F40"/>
    <w:multiLevelType w:val="hybridMultilevel"/>
    <w:tmpl w:val="BFCA2F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8E52E6B"/>
    <w:multiLevelType w:val="hybridMultilevel"/>
    <w:tmpl w:val="E5C08E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46F3B3A"/>
    <w:multiLevelType w:val="hybridMultilevel"/>
    <w:tmpl w:val="DBE21B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27E18B6"/>
    <w:multiLevelType w:val="hybridMultilevel"/>
    <w:tmpl w:val="8774FE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3564AAD"/>
    <w:multiLevelType w:val="hybridMultilevel"/>
    <w:tmpl w:val="3110A1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2A67F3"/>
    <w:multiLevelType w:val="hybridMultilevel"/>
    <w:tmpl w:val="3ECCAC10"/>
    <w:lvl w:ilvl="0" w:tplc="040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78A4697"/>
    <w:multiLevelType w:val="hybridMultilevel"/>
    <w:tmpl w:val="B07AD6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FEC6650"/>
    <w:multiLevelType w:val="hybridMultilevel"/>
    <w:tmpl w:val="89AC32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0"/>
  </w:num>
  <w:num w:numId="3">
    <w:abstractNumId w:val="7"/>
  </w:num>
  <w:num w:numId="4">
    <w:abstractNumId w:val="0"/>
  </w:num>
  <w:num w:numId="5">
    <w:abstractNumId w:val="2"/>
  </w:num>
  <w:num w:numId="6">
    <w:abstractNumId w:val="9"/>
  </w:num>
  <w:num w:numId="7">
    <w:abstractNumId w:val="3"/>
  </w:num>
  <w:num w:numId="8">
    <w:abstractNumId w:val="5"/>
  </w:num>
  <w:num w:numId="9">
    <w:abstractNumId w:val="6"/>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ru-RU" w:vendorID="1" w:dllVersion="512" w:checkStyle="1"/>
  <w:proofState w:spelling="clean"/>
  <w:attachedTemplate r:id="rId1"/>
  <w:stylePaneFormatFilter w:val="3F01"/>
  <w:doNotTrackMoves/>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F295B"/>
    <w:rsid w:val="00006416"/>
    <w:rsid w:val="0000742D"/>
    <w:rsid w:val="00011C1E"/>
    <w:rsid w:val="000154BB"/>
    <w:rsid w:val="000211B7"/>
    <w:rsid w:val="00021D97"/>
    <w:rsid w:val="00023469"/>
    <w:rsid w:val="0002416B"/>
    <w:rsid w:val="00024876"/>
    <w:rsid w:val="0004088C"/>
    <w:rsid w:val="000501B3"/>
    <w:rsid w:val="00050D59"/>
    <w:rsid w:val="0005142C"/>
    <w:rsid w:val="000518C9"/>
    <w:rsid w:val="00052295"/>
    <w:rsid w:val="000551C7"/>
    <w:rsid w:val="0006636C"/>
    <w:rsid w:val="00067864"/>
    <w:rsid w:val="000778DE"/>
    <w:rsid w:val="00080C35"/>
    <w:rsid w:val="00083F9B"/>
    <w:rsid w:val="00084B07"/>
    <w:rsid w:val="00086854"/>
    <w:rsid w:val="00095E93"/>
    <w:rsid w:val="000A3369"/>
    <w:rsid w:val="000A39E0"/>
    <w:rsid w:val="000A5F9E"/>
    <w:rsid w:val="000B1133"/>
    <w:rsid w:val="000B5EA9"/>
    <w:rsid w:val="000C638D"/>
    <w:rsid w:val="000C7EAE"/>
    <w:rsid w:val="000D0404"/>
    <w:rsid w:val="000D4CE4"/>
    <w:rsid w:val="000D4EB0"/>
    <w:rsid w:val="000E0C43"/>
    <w:rsid w:val="000E0F6E"/>
    <w:rsid w:val="000F1CA9"/>
    <w:rsid w:val="000F4BAC"/>
    <w:rsid w:val="000F5608"/>
    <w:rsid w:val="0010032E"/>
    <w:rsid w:val="001016BA"/>
    <w:rsid w:val="001152DD"/>
    <w:rsid w:val="00116A00"/>
    <w:rsid w:val="00116FE4"/>
    <w:rsid w:val="00117ED1"/>
    <w:rsid w:val="00127AFA"/>
    <w:rsid w:val="00134FA5"/>
    <w:rsid w:val="00141D23"/>
    <w:rsid w:val="001515FA"/>
    <w:rsid w:val="0015474A"/>
    <w:rsid w:val="0015589D"/>
    <w:rsid w:val="001579FA"/>
    <w:rsid w:val="00163516"/>
    <w:rsid w:val="0016388E"/>
    <w:rsid w:val="00177761"/>
    <w:rsid w:val="00182B21"/>
    <w:rsid w:val="0018550A"/>
    <w:rsid w:val="001861D1"/>
    <w:rsid w:val="00190F21"/>
    <w:rsid w:val="001920FD"/>
    <w:rsid w:val="00192BF0"/>
    <w:rsid w:val="0019367E"/>
    <w:rsid w:val="001961CB"/>
    <w:rsid w:val="001978F3"/>
    <w:rsid w:val="001A556B"/>
    <w:rsid w:val="001C0326"/>
    <w:rsid w:val="001C0ED9"/>
    <w:rsid w:val="001C1F0B"/>
    <w:rsid w:val="001C3C4B"/>
    <w:rsid w:val="001E0467"/>
    <w:rsid w:val="001E102A"/>
    <w:rsid w:val="001E31D8"/>
    <w:rsid w:val="001F22E6"/>
    <w:rsid w:val="001F3E91"/>
    <w:rsid w:val="001F70A0"/>
    <w:rsid w:val="002017BB"/>
    <w:rsid w:val="00207752"/>
    <w:rsid w:val="002128A7"/>
    <w:rsid w:val="0021482B"/>
    <w:rsid w:val="00221E42"/>
    <w:rsid w:val="00222B3C"/>
    <w:rsid w:val="00223643"/>
    <w:rsid w:val="002246C4"/>
    <w:rsid w:val="002259F8"/>
    <w:rsid w:val="00227000"/>
    <w:rsid w:val="00234444"/>
    <w:rsid w:val="00237764"/>
    <w:rsid w:val="00237F54"/>
    <w:rsid w:val="00242C0B"/>
    <w:rsid w:val="002454F5"/>
    <w:rsid w:val="0025564A"/>
    <w:rsid w:val="002561A6"/>
    <w:rsid w:val="00257D0B"/>
    <w:rsid w:val="00260610"/>
    <w:rsid w:val="00261F3A"/>
    <w:rsid w:val="00264377"/>
    <w:rsid w:val="002649F1"/>
    <w:rsid w:val="0027108B"/>
    <w:rsid w:val="00274481"/>
    <w:rsid w:val="0027543A"/>
    <w:rsid w:val="00285722"/>
    <w:rsid w:val="002861E5"/>
    <w:rsid w:val="00292E62"/>
    <w:rsid w:val="002A1669"/>
    <w:rsid w:val="002B545A"/>
    <w:rsid w:val="002C0E5B"/>
    <w:rsid w:val="002C0E77"/>
    <w:rsid w:val="002C25B1"/>
    <w:rsid w:val="002C4C4E"/>
    <w:rsid w:val="002C4D00"/>
    <w:rsid w:val="002D0484"/>
    <w:rsid w:val="002D0DDB"/>
    <w:rsid w:val="002D134A"/>
    <w:rsid w:val="002D2472"/>
    <w:rsid w:val="002D35E6"/>
    <w:rsid w:val="002D7438"/>
    <w:rsid w:val="002D76C4"/>
    <w:rsid w:val="002D7A35"/>
    <w:rsid w:val="002E0D10"/>
    <w:rsid w:val="002E4071"/>
    <w:rsid w:val="002E6D3B"/>
    <w:rsid w:val="002E6E5B"/>
    <w:rsid w:val="00303AC0"/>
    <w:rsid w:val="00310B07"/>
    <w:rsid w:val="00311150"/>
    <w:rsid w:val="003157D3"/>
    <w:rsid w:val="003240B0"/>
    <w:rsid w:val="00324325"/>
    <w:rsid w:val="00327B20"/>
    <w:rsid w:val="00332633"/>
    <w:rsid w:val="0033279A"/>
    <w:rsid w:val="00335A7F"/>
    <w:rsid w:val="0034469F"/>
    <w:rsid w:val="00352536"/>
    <w:rsid w:val="00353E41"/>
    <w:rsid w:val="003572FD"/>
    <w:rsid w:val="0035754A"/>
    <w:rsid w:val="00360BCF"/>
    <w:rsid w:val="003613D3"/>
    <w:rsid w:val="0036796F"/>
    <w:rsid w:val="003725D0"/>
    <w:rsid w:val="00383299"/>
    <w:rsid w:val="003871A3"/>
    <w:rsid w:val="00390F2D"/>
    <w:rsid w:val="003A17C3"/>
    <w:rsid w:val="003A1C45"/>
    <w:rsid w:val="003A2086"/>
    <w:rsid w:val="003A4C9C"/>
    <w:rsid w:val="003A7BD3"/>
    <w:rsid w:val="003B38D2"/>
    <w:rsid w:val="003B4C92"/>
    <w:rsid w:val="003B597A"/>
    <w:rsid w:val="003B60B7"/>
    <w:rsid w:val="003B6455"/>
    <w:rsid w:val="003B75C5"/>
    <w:rsid w:val="003D2A61"/>
    <w:rsid w:val="003D7CF8"/>
    <w:rsid w:val="003E0B04"/>
    <w:rsid w:val="003E654C"/>
    <w:rsid w:val="003E6612"/>
    <w:rsid w:val="003F1ABD"/>
    <w:rsid w:val="004013A8"/>
    <w:rsid w:val="004015C6"/>
    <w:rsid w:val="00410BB8"/>
    <w:rsid w:val="00416373"/>
    <w:rsid w:val="00417F68"/>
    <w:rsid w:val="00427C87"/>
    <w:rsid w:val="00434535"/>
    <w:rsid w:val="0043477A"/>
    <w:rsid w:val="004348C2"/>
    <w:rsid w:val="004419D2"/>
    <w:rsid w:val="0044407F"/>
    <w:rsid w:val="00444583"/>
    <w:rsid w:val="00445D6C"/>
    <w:rsid w:val="0045394C"/>
    <w:rsid w:val="00460FFD"/>
    <w:rsid w:val="004612E8"/>
    <w:rsid w:val="00463772"/>
    <w:rsid w:val="00480084"/>
    <w:rsid w:val="0048538F"/>
    <w:rsid w:val="00490D29"/>
    <w:rsid w:val="00495102"/>
    <w:rsid w:val="004A4633"/>
    <w:rsid w:val="004A6B2E"/>
    <w:rsid w:val="004B03BF"/>
    <w:rsid w:val="004B69E0"/>
    <w:rsid w:val="004C5929"/>
    <w:rsid w:val="004D0204"/>
    <w:rsid w:val="004D0AAF"/>
    <w:rsid w:val="004D0CF7"/>
    <w:rsid w:val="004D2B44"/>
    <w:rsid w:val="004D42CE"/>
    <w:rsid w:val="004D7F7E"/>
    <w:rsid w:val="004E30AF"/>
    <w:rsid w:val="004E5446"/>
    <w:rsid w:val="004E5CDA"/>
    <w:rsid w:val="004E7A0F"/>
    <w:rsid w:val="00513F06"/>
    <w:rsid w:val="005154CE"/>
    <w:rsid w:val="00517A09"/>
    <w:rsid w:val="00521645"/>
    <w:rsid w:val="0052291F"/>
    <w:rsid w:val="00525A2C"/>
    <w:rsid w:val="00525B43"/>
    <w:rsid w:val="00526250"/>
    <w:rsid w:val="00527212"/>
    <w:rsid w:val="00530DF0"/>
    <w:rsid w:val="00541476"/>
    <w:rsid w:val="005452B9"/>
    <w:rsid w:val="005529B9"/>
    <w:rsid w:val="00555515"/>
    <w:rsid w:val="00555AAE"/>
    <w:rsid w:val="0055669C"/>
    <w:rsid w:val="005579C5"/>
    <w:rsid w:val="00561102"/>
    <w:rsid w:val="0056543D"/>
    <w:rsid w:val="00570163"/>
    <w:rsid w:val="00571F28"/>
    <w:rsid w:val="005721AC"/>
    <w:rsid w:val="00573B86"/>
    <w:rsid w:val="00575822"/>
    <w:rsid w:val="005915DF"/>
    <w:rsid w:val="00593037"/>
    <w:rsid w:val="005971CC"/>
    <w:rsid w:val="005A1946"/>
    <w:rsid w:val="005A2847"/>
    <w:rsid w:val="005A6467"/>
    <w:rsid w:val="005D0DBF"/>
    <w:rsid w:val="005D52D4"/>
    <w:rsid w:val="005E0F6F"/>
    <w:rsid w:val="005E7FF1"/>
    <w:rsid w:val="005F2B37"/>
    <w:rsid w:val="005F4258"/>
    <w:rsid w:val="00607D68"/>
    <w:rsid w:val="006124D5"/>
    <w:rsid w:val="00622954"/>
    <w:rsid w:val="006231E3"/>
    <w:rsid w:val="00626CE6"/>
    <w:rsid w:val="006313E0"/>
    <w:rsid w:val="00633812"/>
    <w:rsid w:val="00637B32"/>
    <w:rsid w:val="006404F2"/>
    <w:rsid w:val="00647939"/>
    <w:rsid w:val="006513EB"/>
    <w:rsid w:val="00657AEF"/>
    <w:rsid w:val="00663C6F"/>
    <w:rsid w:val="006734AB"/>
    <w:rsid w:val="00676E90"/>
    <w:rsid w:val="006845B6"/>
    <w:rsid w:val="00684602"/>
    <w:rsid w:val="00687BE9"/>
    <w:rsid w:val="00692BF2"/>
    <w:rsid w:val="006948FE"/>
    <w:rsid w:val="00696D28"/>
    <w:rsid w:val="006A1339"/>
    <w:rsid w:val="006B70FC"/>
    <w:rsid w:val="006C0B84"/>
    <w:rsid w:val="006C0D26"/>
    <w:rsid w:val="006D2F1E"/>
    <w:rsid w:val="006D3578"/>
    <w:rsid w:val="006D4F78"/>
    <w:rsid w:val="006F0535"/>
    <w:rsid w:val="006F109B"/>
    <w:rsid w:val="006F58D0"/>
    <w:rsid w:val="006F7494"/>
    <w:rsid w:val="00703025"/>
    <w:rsid w:val="007118BD"/>
    <w:rsid w:val="00713693"/>
    <w:rsid w:val="0071415C"/>
    <w:rsid w:val="007142FA"/>
    <w:rsid w:val="00720323"/>
    <w:rsid w:val="00721C44"/>
    <w:rsid w:val="007242E1"/>
    <w:rsid w:val="00731BE6"/>
    <w:rsid w:val="00735D78"/>
    <w:rsid w:val="00740CD4"/>
    <w:rsid w:val="00745316"/>
    <w:rsid w:val="007468DA"/>
    <w:rsid w:val="00746CFE"/>
    <w:rsid w:val="0075308F"/>
    <w:rsid w:val="00757897"/>
    <w:rsid w:val="007607C2"/>
    <w:rsid w:val="00761D96"/>
    <w:rsid w:val="00761DE9"/>
    <w:rsid w:val="00761E42"/>
    <w:rsid w:val="00761EC0"/>
    <w:rsid w:val="00762FAC"/>
    <w:rsid w:val="0076554A"/>
    <w:rsid w:val="00770969"/>
    <w:rsid w:val="007719D7"/>
    <w:rsid w:val="00783F38"/>
    <w:rsid w:val="007A0416"/>
    <w:rsid w:val="007A1662"/>
    <w:rsid w:val="007A200D"/>
    <w:rsid w:val="007A29C9"/>
    <w:rsid w:val="007B098C"/>
    <w:rsid w:val="007B1021"/>
    <w:rsid w:val="007B5699"/>
    <w:rsid w:val="007B618A"/>
    <w:rsid w:val="007C1E8D"/>
    <w:rsid w:val="007D1129"/>
    <w:rsid w:val="007E30D5"/>
    <w:rsid w:val="007E68E4"/>
    <w:rsid w:val="007F10B4"/>
    <w:rsid w:val="007F134C"/>
    <w:rsid w:val="008001EF"/>
    <w:rsid w:val="008010E1"/>
    <w:rsid w:val="00806043"/>
    <w:rsid w:val="008110AE"/>
    <w:rsid w:val="00814B17"/>
    <w:rsid w:val="008212D4"/>
    <w:rsid w:val="00822F70"/>
    <w:rsid w:val="00823D40"/>
    <w:rsid w:val="00824FA2"/>
    <w:rsid w:val="008312DF"/>
    <w:rsid w:val="008362E8"/>
    <w:rsid w:val="00837B2A"/>
    <w:rsid w:val="008407A7"/>
    <w:rsid w:val="00840804"/>
    <w:rsid w:val="00840A01"/>
    <w:rsid w:val="008427E5"/>
    <w:rsid w:val="0084651C"/>
    <w:rsid w:val="0084674C"/>
    <w:rsid w:val="00847C22"/>
    <w:rsid w:val="008534CD"/>
    <w:rsid w:val="00853C72"/>
    <w:rsid w:val="00855561"/>
    <w:rsid w:val="008577D3"/>
    <w:rsid w:val="00870412"/>
    <w:rsid w:val="008741B2"/>
    <w:rsid w:val="00876043"/>
    <w:rsid w:val="00876263"/>
    <w:rsid w:val="0087784C"/>
    <w:rsid w:val="008804B1"/>
    <w:rsid w:val="008874E6"/>
    <w:rsid w:val="00890F98"/>
    <w:rsid w:val="008952DE"/>
    <w:rsid w:val="00897AD2"/>
    <w:rsid w:val="008B1DBF"/>
    <w:rsid w:val="008C3E0E"/>
    <w:rsid w:val="008C568D"/>
    <w:rsid w:val="008C7D8B"/>
    <w:rsid w:val="008D59A4"/>
    <w:rsid w:val="008F0F31"/>
    <w:rsid w:val="009008DE"/>
    <w:rsid w:val="009011CE"/>
    <w:rsid w:val="00902F4E"/>
    <w:rsid w:val="00906460"/>
    <w:rsid w:val="00910682"/>
    <w:rsid w:val="009130CE"/>
    <w:rsid w:val="00914333"/>
    <w:rsid w:val="009166A5"/>
    <w:rsid w:val="00917CD4"/>
    <w:rsid w:val="00920F3D"/>
    <w:rsid w:val="00921F33"/>
    <w:rsid w:val="00924801"/>
    <w:rsid w:val="009301E9"/>
    <w:rsid w:val="0093734B"/>
    <w:rsid w:val="00941231"/>
    <w:rsid w:val="009463A8"/>
    <w:rsid w:val="00954C2F"/>
    <w:rsid w:val="0095730C"/>
    <w:rsid w:val="00961380"/>
    <w:rsid w:val="009616FA"/>
    <w:rsid w:val="009653DD"/>
    <w:rsid w:val="00967803"/>
    <w:rsid w:val="00977CC0"/>
    <w:rsid w:val="00977D28"/>
    <w:rsid w:val="00981170"/>
    <w:rsid w:val="0098313A"/>
    <w:rsid w:val="00986252"/>
    <w:rsid w:val="009906A0"/>
    <w:rsid w:val="009979DA"/>
    <w:rsid w:val="009A3D45"/>
    <w:rsid w:val="009A6702"/>
    <w:rsid w:val="009B11F2"/>
    <w:rsid w:val="009B35AB"/>
    <w:rsid w:val="009B45A0"/>
    <w:rsid w:val="009C0E0B"/>
    <w:rsid w:val="009C66E0"/>
    <w:rsid w:val="009D39B6"/>
    <w:rsid w:val="009D3A5A"/>
    <w:rsid w:val="009E3C61"/>
    <w:rsid w:val="009E599D"/>
    <w:rsid w:val="009E6337"/>
    <w:rsid w:val="009E6D00"/>
    <w:rsid w:val="009F2571"/>
    <w:rsid w:val="009F446C"/>
    <w:rsid w:val="009F4D29"/>
    <w:rsid w:val="009F5DB4"/>
    <w:rsid w:val="00A0174B"/>
    <w:rsid w:val="00A03E84"/>
    <w:rsid w:val="00A03F85"/>
    <w:rsid w:val="00A12151"/>
    <w:rsid w:val="00A1438F"/>
    <w:rsid w:val="00A24A4C"/>
    <w:rsid w:val="00A24DD1"/>
    <w:rsid w:val="00A276B6"/>
    <w:rsid w:val="00A318F8"/>
    <w:rsid w:val="00A32B5C"/>
    <w:rsid w:val="00A37BAB"/>
    <w:rsid w:val="00A47E94"/>
    <w:rsid w:val="00A51FE7"/>
    <w:rsid w:val="00A550BE"/>
    <w:rsid w:val="00A57753"/>
    <w:rsid w:val="00A63FBD"/>
    <w:rsid w:val="00A641B0"/>
    <w:rsid w:val="00A6515B"/>
    <w:rsid w:val="00A653A3"/>
    <w:rsid w:val="00A6617B"/>
    <w:rsid w:val="00A73357"/>
    <w:rsid w:val="00A74573"/>
    <w:rsid w:val="00A85C69"/>
    <w:rsid w:val="00A86A26"/>
    <w:rsid w:val="00A8737F"/>
    <w:rsid w:val="00A910AF"/>
    <w:rsid w:val="00AA1C60"/>
    <w:rsid w:val="00AA28D2"/>
    <w:rsid w:val="00AA36E2"/>
    <w:rsid w:val="00AA4AD3"/>
    <w:rsid w:val="00AA534E"/>
    <w:rsid w:val="00AA657A"/>
    <w:rsid w:val="00AA7521"/>
    <w:rsid w:val="00AB0DC8"/>
    <w:rsid w:val="00AB1EB5"/>
    <w:rsid w:val="00AB228A"/>
    <w:rsid w:val="00AB2F27"/>
    <w:rsid w:val="00AC301F"/>
    <w:rsid w:val="00AC31A1"/>
    <w:rsid w:val="00AC6EA5"/>
    <w:rsid w:val="00AD553B"/>
    <w:rsid w:val="00AE137D"/>
    <w:rsid w:val="00AE2169"/>
    <w:rsid w:val="00AE3017"/>
    <w:rsid w:val="00AE313B"/>
    <w:rsid w:val="00AE432C"/>
    <w:rsid w:val="00AE4862"/>
    <w:rsid w:val="00AE53D1"/>
    <w:rsid w:val="00AF295B"/>
    <w:rsid w:val="00AF2EB5"/>
    <w:rsid w:val="00B00E96"/>
    <w:rsid w:val="00B010BE"/>
    <w:rsid w:val="00B1064A"/>
    <w:rsid w:val="00B13F8A"/>
    <w:rsid w:val="00B1417D"/>
    <w:rsid w:val="00B16C7D"/>
    <w:rsid w:val="00B17232"/>
    <w:rsid w:val="00B22BC7"/>
    <w:rsid w:val="00B24AE0"/>
    <w:rsid w:val="00B26E5C"/>
    <w:rsid w:val="00B33BBA"/>
    <w:rsid w:val="00B44E24"/>
    <w:rsid w:val="00B45240"/>
    <w:rsid w:val="00B52432"/>
    <w:rsid w:val="00B547A9"/>
    <w:rsid w:val="00B60583"/>
    <w:rsid w:val="00B62021"/>
    <w:rsid w:val="00B62A0B"/>
    <w:rsid w:val="00B6307E"/>
    <w:rsid w:val="00B656E4"/>
    <w:rsid w:val="00B749CB"/>
    <w:rsid w:val="00B77B92"/>
    <w:rsid w:val="00B84896"/>
    <w:rsid w:val="00B87D5A"/>
    <w:rsid w:val="00B93740"/>
    <w:rsid w:val="00BA5178"/>
    <w:rsid w:val="00BC32F8"/>
    <w:rsid w:val="00BD1C89"/>
    <w:rsid w:val="00BD6C75"/>
    <w:rsid w:val="00BE74B4"/>
    <w:rsid w:val="00BF140D"/>
    <w:rsid w:val="00BF3ABA"/>
    <w:rsid w:val="00BF4D76"/>
    <w:rsid w:val="00BF6871"/>
    <w:rsid w:val="00C17074"/>
    <w:rsid w:val="00C25EA6"/>
    <w:rsid w:val="00C30D9D"/>
    <w:rsid w:val="00C35542"/>
    <w:rsid w:val="00C36539"/>
    <w:rsid w:val="00C4226C"/>
    <w:rsid w:val="00C43CCA"/>
    <w:rsid w:val="00C61C95"/>
    <w:rsid w:val="00C62B2E"/>
    <w:rsid w:val="00C64741"/>
    <w:rsid w:val="00C66ECE"/>
    <w:rsid w:val="00C739A1"/>
    <w:rsid w:val="00C779BF"/>
    <w:rsid w:val="00C77FFA"/>
    <w:rsid w:val="00C803FD"/>
    <w:rsid w:val="00C96CDE"/>
    <w:rsid w:val="00CA02F2"/>
    <w:rsid w:val="00CB091D"/>
    <w:rsid w:val="00CB54E5"/>
    <w:rsid w:val="00CC50E7"/>
    <w:rsid w:val="00CC72AC"/>
    <w:rsid w:val="00CD15B1"/>
    <w:rsid w:val="00CD5C56"/>
    <w:rsid w:val="00CD6105"/>
    <w:rsid w:val="00CE5866"/>
    <w:rsid w:val="00CE60F7"/>
    <w:rsid w:val="00CE75CC"/>
    <w:rsid w:val="00CF189D"/>
    <w:rsid w:val="00D00938"/>
    <w:rsid w:val="00D07F25"/>
    <w:rsid w:val="00D11437"/>
    <w:rsid w:val="00D1543D"/>
    <w:rsid w:val="00D15FB2"/>
    <w:rsid w:val="00D32935"/>
    <w:rsid w:val="00D336C0"/>
    <w:rsid w:val="00D4368A"/>
    <w:rsid w:val="00D46207"/>
    <w:rsid w:val="00D51A88"/>
    <w:rsid w:val="00D521A3"/>
    <w:rsid w:val="00D54F7E"/>
    <w:rsid w:val="00D72DA0"/>
    <w:rsid w:val="00D7331D"/>
    <w:rsid w:val="00D800FC"/>
    <w:rsid w:val="00D80205"/>
    <w:rsid w:val="00D82A1D"/>
    <w:rsid w:val="00D830F9"/>
    <w:rsid w:val="00D842C3"/>
    <w:rsid w:val="00D86B21"/>
    <w:rsid w:val="00D87CB3"/>
    <w:rsid w:val="00D904AB"/>
    <w:rsid w:val="00D922AF"/>
    <w:rsid w:val="00D93A5A"/>
    <w:rsid w:val="00D96038"/>
    <w:rsid w:val="00D96BBB"/>
    <w:rsid w:val="00DC79E0"/>
    <w:rsid w:val="00DD06D8"/>
    <w:rsid w:val="00DD6597"/>
    <w:rsid w:val="00DE7072"/>
    <w:rsid w:val="00DF4176"/>
    <w:rsid w:val="00DF7C94"/>
    <w:rsid w:val="00DF7EED"/>
    <w:rsid w:val="00E016B1"/>
    <w:rsid w:val="00E0429A"/>
    <w:rsid w:val="00E07838"/>
    <w:rsid w:val="00E1002D"/>
    <w:rsid w:val="00E116C1"/>
    <w:rsid w:val="00E12E21"/>
    <w:rsid w:val="00E13AF1"/>
    <w:rsid w:val="00E17E98"/>
    <w:rsid w:val="00E44472"/>
    <w:rsid w:val="00E52AAF"/>
    <w:rsid w:val="00E565DC"/>
    <w:rsid w:val="00E57B6B"/>
    <w:rsid w:val="00E60F89"/>
    <w:rsid w:val="00E76F1F"/>
    <w:rsid w:val="00E77CCB"/>
    <w:rsid w:val="00E81636"/>
    <w:rsid w:val="00E860F9"/>
    <w:rsid w:val="00E8673F"/>
    <w:rsid w:val="00E90BDA"/>
    <w:rsid w:val="00E9113F"/>
    <w:rsid w:val="00E91751"/>
    <w:rsid w:val="00E954C2"/>
    <w:rsid w:val="00E95E7F"/>
    <w:rsid w:val="00E96B57"/>
    <w:rsid w:val="00EA1546"/>
    <w:rsid w:val="00EB199F"/>
    <w:rsid w:val="00EB1AA6"/>
    <w:rsid w:val="00EB2456"/>
    <w:rsid w:val="00EC2EBB"/>
    <w:rsid w:val="00EC4C02"/>
    <w:rsid w:val="00EC69E7"/>
    <w:rsid w:val="00ED2D44"/>
    <w:rsid w:val="00ED303B"/>
    <w:rsid w:val="00EE223D"/>
    <w:rsid w:val="00EE27D8"/>
    <w:rsid w:val="00EE602F"/>
    <w:rsid w:val="00EF3BD8"/>
    <w:rsid w:val="00EF40FB"/>
    <w:rsid w:val="00EF435A"/>
    <w:rsid w:val="00F116D9"/>
    <w:rsid w:val="00F122FF"/>
    <w:rsid w:val="00F147FB"/>
    <w:rsid w:val="00F1510E"/>
    <w:rsid w:val="00F208AC"/>
    <w:rsid w:val="00F2441D"/>
    <w:rsid w:val="00F258FB"/>
    <w:rsid w:val="00F2594C"/>
    <w:rsid w:val="00F2710D"/>
    <w:rsid w:val="00F343E8"/>
    <w:rsid w:val="00F37624"/>
    <w:rsid w:val="00F37AF3"/>
    <w:rsid w:val="00F45077"/>
    <w:rsid w:val="00F455ED"/>
    <w:rsid w:val="00F471C8"/>
    <w:rsid w:val="00F508DA"/>
    <w:rsid w:val="00F52B55"/>
    <w:rsid w:val="00F63E40"/>
    <w:rsid w:val="00F64CB9"/>
    <w:rsid w:val="00F67AE1"/>
    <w:rsid w:val="00F74614"/>
    <w:rsid w:val="00F80D7A"/>
    <w:rsid w:val="00F8221E"/>
    <w:rsid w:val="00F84C7B"/>
    <w:rsid w:val="00F8757E"/>
    <w:rsid w:val="00F946F3"/>
    <w:rsid w:val="00F95214"/>
    <w:rsid w:val="00F96C9C"/>
    <w:rsid w:val="00FA72E9"/>
    <w:rsid w:val="00FB377F"/>
    <w:rsid w:val="00FB694D"/>
    <w:rsid w:val="00FC2E3F"/>
    <w:rsid w:val="00FC48BC"/>
    <w:rsid w:val="00FC67AF"/>
    <w:rsid w:val="00FD2542"/>
    <w:rsid w:val="00FE0EDF"/>
    <w:rsid w:val="00FE5893"/>
    <w:rsid w:val="00FF0782"/>
    <w:rsid w:val="00FF2ADC"/>
    <w:rsid w:val="00FF530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6E5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qFormat/>
    <w:rsid w:val="006D4F78"/>
    <w:pPr>
      <w:keepNext/>
      <w:keepLines/>
      <w:spacing w:before="480"/>
      <w:ind w:left="794" w:hanging="794"/>
      <w:outlineLvl w:val="0"/>
    </w:pPr>
    <w:rPr>
      <w:b/>
    </w:rPr>
  </w:style>
  <w:style w:type="paragraph" w:styleId="Heading2">
    <w:name w:val="heading 2"/>
    <w:basedOn w:val="Heading1"/>
    <w:next w:val="Normal"/>
    <w:qFormat/>
    <w:rsid w:val="00B26E5C"/>
    <w:pPr>
      <w:spacing w:before="320"/>
      <w:outlineLvl w:val="1"/>
    </w:pPr>
  </w:style>
  <w:style w:type="paragraph" w:styleId="Heading3">
    <w:name w:val="heading 3"/>
    <w:basedOn w:val="Heading1"/>
    <w:next w:val="Normal"/>
    <w:qFormat/>
    <w:rsid w:val="006D4F78"/>
    <w:pPr>
      <w:spacing w:before="200"/>
      <w:outlineLvl w:val="2"/>
    </w:pPr>
    <w:rPr>
      <w:sz w:val="24"/>
    </w:rPr>
  </w:style>
  <w:style w:type="paragraph" w:styleId="Heading4">
    <w:name w:val="heading 4"/>
    <w:basedOn w:val="Heading3"/>
    <w:next w:val="Normal"/>
    <w:qFormat/>
    <w:rsid w:val="006D4F78"/>
    <w:pPr>
      <w:tabs>
        <w:tab w:val="clear" w:pos="794"/>
        <w:tab w:val="left" w:pos="992"/>
      </w:tabs>
      <w:ind w:left="992" w:hanging="992"/>
      <w:outlineLvl w:val="3"/>
    </w:pPr>
  </w:style>
  <w:style w:type="paragraph" w:styleId="Heading5">
    <w:name w:val="heading 5"/>
    <w:basedOn w:val="Heading4"/>
    <w:next w:val="Normal"/>
    <w:qFormat/>
    <w:rsid w:val="006D4F78"/>
    <w:pPr>
      <w:outlineLvl w:val="4"/>
    </w:pPr>
  </w:style>
  <w:style w:type="paragraph" w:styleId="Heading6">
    <w:name w:val="heading 6"/>
    <w:basedOn w:val="Heading4"/>
    <w:next w:val="Normal"/>
    <w:qFormat/>
    <w:rsid w:val="006D4F78"/>
    <w:pPr>
      <w:tabs>
        <w:tab w:val="clear" w:pos="992"/>
        <w:tab w:val="clear" w:pos="1191"/>
      </w:tabs>
      <w:ind w:left="1588" w:hanging="1588"/>
      <w:outlineLvl w:val="5"/>
    </w:pPr>
  </w:style>
  <w:style w:type="paragraph" w:styleId="Heading7">
    <w:name w:val="heading 7"/>
    <w:basedOn w:val="Heading6"/>
    <w:next w:val="Normal"/>
    <w:qFormat/>
    <w:rsid w:val="006D4F78"/>
    <w:pPr>
      <w:outlineLvl w:val="6"/>
    </w:pPr>
  </w:style>
  <w:style w:type="paragraph" w:styleId="Heading8">
    <w:name w:val="heading 8"/>
    <w:basedOn w:val="Heading6"/>
    <w:next w:val="Normal"/>
    <w:qFormat/>
    <w:rsid w:val="006D4F78"/>
    <w:pPr>
      <w:outlineLvl w:val="7"/>
    </w:pPr>
  </w:style>
  <w:style w:type="paragraph" w:styleId="Heading9">
    <w:name w:val="heading 9"/>
    <w:basedOn w:val="Heading6"/>
    <w:next w:val="Normal"/>
    <w:qFormat/>
    <w:rsid w:val="006D4F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6D4F78"/>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rsid w:val="006D4F7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4F78"/>
  </w:style>
  <w:style w:type="paragraph" w:customStyle="1" w:styleId="Headingb">
    <w:name w:val="Heading_b"/>
    <w:basedOn w:val="Heading3"/>
    <w:next w:val="Normal"/>
    <w:rsid w:val="006D4F78"/>
    <w:pPr>
      <w:spacing w:before="160"/>
      <w:ind w:left="0" w:firstLine="0"/>
      <w:outlineLvl w:val="9"/>
    </w:pPr>
  </w:style>
  <w:style w:type="paragraph" w:customStyle="1" w:styleId="Headingi">
    <w:name w:val="Heading_i"/>
    <w:basedOn w:val="Heading3"/>
    <w:next w:val="Normal"/>
    <w:rsid w:val="006D4F78"/>
    <w:pPr>
      <w:spacing w:before="160"/>
      <w:ind w:left="0" w:firstLine="0"/>
    </w:pPr>
    <w:rPr>
      <w:b w:val="0"/>
      <w:i/>
    </w:rPr>
  </w:style>
  <w:style w:type="character" w:customStyle="1" w:styleId="href">
    <w:name w:val="href"/>
    <w:basedOn w:val="DefaultParagraphFont"/>
    <w:rsid w:val="006D4F78"/>
  </w:style>
  <w:style w:type="paragraph" w:customStyle="1" w:styleId="enumlev1">
    <w:name w:val="enumlev1"/>
    <w:basedOn w:val="Normal"/>
    <w:rsid w:val="00B26E5C"/>
    <w:pPr>
      <w:spacing w:before="80"/>
      <w:ind w:left="794" w:hanging="794"/>
    </w:pPr>
  </w:style>
  <w:style w:type="paragraph" w:customStyle="1" w:styleId="enumlev2">
    <w:name w:val="enumlev2"/>
    <w:basedOn w:val="enumlev1"/>
    <w:rsid w:val="006D4F78"/>
    <w:pPr>
      <w:ind w:left="1191" w:hanging="397"/>
    </w:pPr>
  </w:style>
  <w:style w:type="paragraph" w:customStyle="1" w:styleId="enumlev3">
    <w:name w:val="enumlev3"/>
    <w:basedOn w:val="enumlev2"/>
    <w:rsid w:val="006D4F78"/>
    <w:pPr>
      <w:ind w:left="1588"/>
    </w:pPr>
  </w:style>
  <w:style w:type="paragraph" w:customStyle="1" w:styleId="Normalaftertitle">
    <w:name w:val="Normal_after_title"/>
    <w:basedOn w:val="Normal"/>
    <w:next w:val="Normal"/>
    <w:rsid w:val="006D4F78"/>
    <w:pPr>
      <w:spacing w:before="320"/>
    </w:pPr>
  </w:style>
  <w:style w:type="paragraph" w:customStyle="1" w:styleId="Note">
    <w:name w:val="Note"/>
    <w:basedOn w:val="Normal"/>
    <w:rsid w:val="00530DF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D4F7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D4F78"/>
    <w:pPr>
      <w:spacing w:before="240"/>
    </w:pPr>
    <w:rPr>
      <w:sz w:val="22"/>
      <w:lang w:val="es-ES_tradnl"/>
    </w:rPr>
  </w:style>
  <w:style w:type="paragraph" w:customStyle="1" w:styleId="Recref">
    <w:name w:val="Rec_ref"/>
    <w:basedOn w:val="Normal"/>
    <w:next w:val="Recdate"/>
    <w:rsid w:val="006D4F78"/>
    <w:pPr>
      <w:jc w:val="center"/>
    </w:pPr>
  </w:style>
  <w:style w:type="paragraph" w:customStyle="1" w:styleId="Recdate">
    <w:name w:val="Rec_date"/>
    <w:basedOn w:val="Recref"/>
    <w:next w:val="Normalaftertitle"/>
    <w:rsid w:val="006D4F78"/>
    <w:pPr>
      <w:jc w:val="right"/>
    </w:pPr>
  </w:style>
  <w:style w:type="paragraph" w:customStyle="1" w:styleId="AnnexNoTitle">
    <w:name w:val="Annex_NoTitle"/>
    <w:basedOn w:val="Normal"/>
    <w:next w:val="Normalaftertitle"/>
    <w:rsid w:val="006D4F78"/>
    <w:pPr>
      <w:keepNext/>
      <w:keepLines/>
      <w:spacing w:before="480" w:after="80"/>
      <w:jc w:val="center"/>
    </w:pPr>
    <w:rPr>
      <w:b/>
      <w:sz w:val="28"/>
    </w:rPr>
  </w:style>
  <w:style w:type="paragraph" w:customStyle="1" w:styleId="AppendixNoTitle">
    <w:name w:val="Appendix_NoTitle_"/>
    <w:basedOn w:val="AnnexNoTitle"/>
    <w:next w:val="Normal"/>
    <w:rsid w:val="000211B7"/>
    <w:rPr>
      <w:sz w:val="26"/>
    </w:rPr>
  </w:style>
  <w:style w:type="paragraph" w:customStyle="1" w:styleId="Tablefin">
    <w:name w:val="Table_fin"/>
    <w:basedOn w:val="Normal"/>
    <w:next w:val="Normal"/>
    <w:rsid w:val="006D4F78"/>
    <w:pPr>
      <w:spacing w:before="0"/>
    </w:pPr>
    <w:rPr>
      <w:sz w:val="20"/>
      <w:lang w:val="en-GB"/>
    </w:rPr>
  </w:style>
  <w:style w:type="paragraph" w:customStyle="1" w:styleId="Tablehead">
    <w:name w:val="Table_head"/>
    <w:basedOn w:val="Normal"/>
    <w:next w:val="Normal"/>
    <w:rsid w:val="006D4F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6D4F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6D4F78"/>
    <w:pPr>
      <w:keepNext/>
      <w:spacing w:before="360" w:after="120"/>
      <w:jc w:val="center"/>
    </w:pPr>
  </w:style>
  <w:style w:type="paragraph" w:customStyle="1" w:styleId="Tabletext">
    <w:name w:val="Table_text"/>
    <w:basedOn w:val="Normal"/>
    <w:rsid w:val="006D4F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6D4F78"/>
    <w:pPr>
      <w:tabs>
        <w:tab w:val="clear" w:pos="1191"/>
        <w:tab w:val="clear" w:pos="1588"/>
        <w:tab w:val="clear" w:pos="1985"/>
        <w:tab w:val="center" w:pos="4820"/>
        <w:tab w:val="right" w:pos="9639"/>
      </w:tabs>
    </w:pPr>
  </w:style>
  <w:style w:type="paragraph" w:customStyle="1" w:styleId="Equationlegend">
    <w:name w:val="Equation_legend"/>
    <w:basedOn w:val="NormalIndent"/>
    <w:rsid w:val="006D4F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4F78"/>
    <w:pPr>
      <w:ind w:left="794"/>
    </w:pPr>
  </w:style>
  <w:style w:type="paragraph" w:customStyle="1" w:styleId="Figurelegend">
    <w:name w:val="Figure_legend"/>
    <w:basedOn w:val="Normal"/>
    <w:rsid w:val="006D4F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6D4F7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4F78"/>
    <w:pPr>
      <w:keepNext/>
      <w:keepLines/>
      <w:spacing w:before="480"/>
      <w:jc w:val="center"/>
    </w:pPr>
    <w:rPr>
      <w:sz w:val="28"/>
    </w:rPr>
  </w:style>
  <w:style w:type="paragraph" w:customStyle="1" w:styleId="Arttitle">
    <w:name w:val="Art_title"/>
    <w:basedOn w:val="Normal"/>
    <w:next w:val="Normalaftertitle"/>
    <w:rsid w:val="006D4F78"/>
    <w:pPr>
      <w:keepNext/>
      <w:keepLines/>
      <w:spacing w:before="240"/>
      <w:jc w:val="center"/>
    </w:pPr>
    <w:rPr>
      <w:b/>
      <w:sz w:val="28"/>
    </w:rPr>
  </w:style>
  <w:style w:type="paragraph" w:customStyle="1" w:styleId="Blanc">
    <w:name w:val="Blanc"/>
    <w:basedOn w:val="Normal"/>
    <w:next w:val="Tabletext"/>
    <w:rsid w:val="006D4F7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D4F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4F78"/>
    <w:pPr>
      <w:keepNext/>
      <w:keepLines/>
      <w:spacing w:before="160"/>
      <w:ind w:left="794"/>
    </w:pPr>
    <w:rPr>
      <w:i/>
    </w:rPr>
  </w:style>
  <w:style w:type="paragraph" w:customStyle="1" w:styleId="ChapNo">
    <w:name w:val="Chap_No"/>
    <w:basedOn w:val="ArtNo"/>
    <w:next w:val="Chaptitle"/>
    <w:rsid w:val="006D4F78"/>
    <w:rPr>
      <w:b/>
    </w:rPr>
  </w:style>
  <w:style w:type="paragraph" w:customStyle="1" w:styleId="Chaptitle">
    <w:name w:val="Chap_title"/>
    <w:basedOn w:val="Arttitle"/>
    <w:next w:val="Normalaftertitle"/>
    <w:rsid w:val="006D4F78"/>
  </w:style>
  <w:style w:type="character" w:styleId="FootnoteReference">
    <w:name w:val="footnote reference"/>
    <w:basedOn w:val="DefaultParagraphFont"/>
    <w:semiHidden/>
    <w:rsid w:val="006D4F78"/>
    <w:rPr>
      <w:position w:val="6"/>
      <w:sz w:val="18"/>
    </w:rPr>
  </w:style>
  <w:style w:type="paragraph" w:styleId="FootnoteText">
    <w:name w:val="footnote text"/>
    <w:basedOn w:val="Normal"/>
    <w:semiHidden/>
    <w:rsid w:val="006D4F78"/>
    <w:pPr>
      <w:keepLines/>
      <w:tabs>
        <w:tab w:val="left" w:pos="255"/>
      </w:tabs>
      <w:ind w:left="255" w:hanging="255"/>
    </w:pPr>
  </w:style>
  <w:style w:type="paragraph" w:styleId="Index1">
    <w:name w:val="index 1"/>
    <w:basedOn w:val="Normal"/>
    <w:next w:val="Normal"/>
    <w:semiHidden/>
    <w:rsid w:val="006D4F78"/>
  </w:style>
  <w:style w:type="paragraph" w:styleId="Index2">
    <w:name w:val="index 2"/>
    <w:basedOn w:val="Normal"/>
    <w:next w:val="Normal"/>
    <w:semiHidden/>
    <w:rsid w:val="006D4F78"/>
    <w:pPr>
      <w:ind w:left="283"/>
    </w:pPr>
  </w:style>
  <w:style w:type="paragraph" w:styleId="Index3">
    <w:name w:val="index 3"/>
    <w:basedOn w:val="Normal"/>
    <w:next w:val="Normal"/>
    <w:semiHidden/>
    <w:rsid w:val="006D4F78"/>
    <w:pPr>
      <w:ind w:left="566"/>
    </w:pPr>
  </w:style>
  <w:style w:type="paragraph" w:styleId="IndexHeading">
    <w:name w:val="index heading"/>
    <w:basedOn w:val="Normal"/>
    <w:next w:val="Index1"/>
    <w:semiHidden/>
    <w:rsid w:val="006D4F78"/>
  </w:style>
  <w:style w:type="paragraph" w:customStyle="1" w:styleId="Line">
    <w:name w:val="Line"/>
    <w:basedOn w:val="Normal"/>
    <w:next w:val="Normal"/>
    <w:rsid w:val="006D4F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4F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4F78"/>
  </w:style>
  <w:style w:type="paragraph" w:customStyle="1" w:styleId="Partref">
    <w:name w:val="Part_ref"/>
    <w:basedOn w:val="Normal"/>
    <w:next w:val="Normal"/>
    <w:rsid w:val="006D4F78"/>
    <w:pPr>
      <w:keepNext/>
      <w:keepLines/>
      <w:spacing w:after="280"/>
      <w:jc w:val="center"/>
    </w:pPr>
  </w:style>
  <w:style w:type="paragraph" w:customStyle="1" w:styleId="Parttitle">
    <w:name w:val="Part_title"/>
    <w:basedOn w:val="Normal"/>
    <w:next w:val="Normalaftertitle"/>
    <w:rsid w:val="006D4F7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4F78"/>
  </w:style>
  <w:style w:type="paragraph" w:customStyle="1" w:styleId="QuestionNo">
    <w:name w:val="Question_No"/>
    <w:basedOn w:val="RecNo"/>
    <w:next w:val="Normal"/>
    <w:rsid w:val="006D4F78"/>
  </w:style>
  <w:style w:type="paragraph" w:customStyle="1" w:styleId="Questionref">
    <w:name w:val="Question_ref"/>
    <w:basedOn w:val="Recref"/>
    <w:next w:val="Questiondate"/>
    <w:rsid w:val="006D4F78"/>
  </w:style>
  <w:style w:type="paragraph" w:customStyle="1" w:styleId="Questiontitle">
    <w:name w:val="Question_title"/>
    <w:basedOn w:val="Normal"/>
    <w:next w:val="Questionref"/>
    <w:rsid w:val="006D4F78"/>
  </w:style>
  <w:style w:type="paragraph" w:customStyle="1" w:styleId="Reftext">
    <w:name w:val="Ref_text"/>
    <w:basedOn w:val="Normal"/>
    <w:rsid w:val="006D4F78"/>
    <w:pPr>
      <w:ind w:left="794" w:hanging="794"/>
    </w:pPr>
  </w:style>
  <w:style w:type="paragraph" w:customStyle="1" w:styleId="Reftitle">
    <w:name w:val="Ref_title"/>
    <w:basedOn w:val="Normal"/>
    <w:next w:val="Reftext"/>
    <w:rsid w:val="006D4F7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4F78"/>
  </w:style>
  <w:style w:type="paragraph" w:customStyle="1" w:styleId="RepNo">
    <w:name w:val="Rep_No"/>
    <w:basedOn w:val="RecNo"/>
    <w:next w:val="Reptitle"/>
    <w:rsid w:val="006D4F78"/>
  </w:style>
  <w:style w:type="paragraph" w:customStyle="1" w:styleId="Repref">
    <w:name w:val="Rep_ref"/>
    <w:basedOn w:val="Recref"/>
    <w:next w:val="Repdate"/>
    <w:rsid w:val="006D4F78"/>
  </w:style>
  <w:style w:type="paragraph" w:customStyle="1" w:styleId="Reptitle">
    <w:name w:val="Rep_title"/>
    <w:basedOn w:val="Rectitle"/>
    <w:next w:val="Repref"/>
    <w:rsid w:val="006D4F78"/>
  </w:style>
  <w:style w:type="paragraph" w:customStyle="1" w:styleId="Resdate">
    <w:name w:val="Res_date"/>
    <w:basedOn w:val="Recdate"/>
    <w:next w:val="Normalaftertitle"/>
    <w:rsid w:val="006D4F78"/>
  </w:style>
  <w:style w:type="paragraph" w:customStyle="1" w:styleId="ResNo">
    <w:name w:val="Res_No"/>
    <w:basedOn w:val="RecNo"/>
    <w:next w:val="Restitle"/>
    <w:rsid w:val="006D4F78"/>
  </w:style>
  <w:style w:type="paragraph" w:customStyle="1" w:styleId="Resref">
    <w:name w:val="Res_ref"/>
    <w:basedOn w:val="Recref"/>
    <w:next w:val="Resdate"/>
    <w:rsid w:val="006D4F7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D4F78"/>
  </w:style>
  <w:style w:type="paragraph" w:customStyle="1" w:styleId="Sectiontitle">
    <w:name w:val="Section_title"/>
    <w:basedOn w:val="Normal"/>
    <w:next w:val="Normalaftertitle"/>
    <w:rsid w:val="006D4F7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4F78"/>
    <w:pPr>
      <w:tabs>
        <w:tab w:val="clear" w:pos="794"/>
        <w:tab w:val="clear" w:pos="1191"/>
        <w:tab w:val="clear" w:pos="1588"/>
        <w:tab w:val="clear" w:pos="1985"/>
        <w:tab w:val="right" w:pos="9611"/>
      </w:tabs>
    </w:pPr>
    <w:rPr>
      <w:i/>
    </w:rPr>
  </w:style>
  <w:style w:type="paragraph" w:styleId="TOC1">
    <w:name w:val="toc 1"/>
    <w:basedOn w:val="Normal"/>
    <w:semiHidden/>
    <w:rsid w:val="006D4F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D4F78"/>
    <w:pPr>
      <w:tabs>
        <w:tab w:val="clear" w:pos="567"/>
        <w:tab w:val="left" w:pos="1276"/>
      </w:tabs>
      <w:spacing w:before="160"/>
      <w:ind w:left="1276" w:hanging="709"/>
    </w:pPr>
  </w:style>
  <w:style w:type="paragraph" w:styleId="TOC3">
    <w:name w:val="toc 3"/>
    <w:basedOn w:val="TOC2"/>
    <w:semiHidden/>
    <w:rsid w:val="006D4F78"/>
    <w:pPr>
      <w:tabs>
        <w:tab w:val="clear" w:pos="1276"/>
        <w:tab w:val="left" w:pos="2155"/>
      </w:tabs>
      <w:ind w:left="2155" w:hanging="879"/>
    </w:pPr>
  </w:style>
  <w:style w:type="paragraph" w:styleId="TOC4">
    <w:name w:val="toc 4"/>
    <w:basedOn w:val="TOC3"/>
    <w:semiHidden/>
    <w:rsid w:val="006D4F78"/>
    <w:pPr>
      <w:tabs>
        <w:tab w:val="left" w:pos="3261"/>
      </w:tabs>
      <w:spacing w:before="80"/>
      <w:ind w:left="3261" w:hanging="993"/>
    </w:pPr>
  </w:style>
  <w:style w:type="paragraph" w:styleId="TOC5">
    <w:name w:val="toc 5"/>
    <w:basedOn w:val="TOC4"/>
    <w:semiHidden/>
    <w:rsid w:val="006D4F78"/>
  </w:style>
  <w:style w:type="paragraph" w:styleId="TOC6">
    <w:name w:val="toc 6"/>
    <w:basedOn w:val="TOC4"/>
    <w:semiHidden/>
    <w:rsid w:val="006D4F78"/>
  </w:style>
  <w:style w:type="paragraph" w:styleId="TOC7">
    <w:name w:val="toc 7"/>
    <w:basedOn w:val="TOC4"/>
    <w:semiHidden/>
    <w:rsid w:val="006D4F78"/>
  </w:style>
  <w:style w:type="paragraph" w:styleId="TOC8">
    <w:name w:val="toc 8"/>
    <w:basedOn w:val="TOC4"/>
    <w:semiHidden/>
    <w:rsid w:val="006D4F78"/>
  </w:style>
  <w:style w:type="paragraph" w:customStyle="1" w:styleId="Rectitle">
    <w:name w:val="Rec_title"/>
    <w:basedOn w:val="Normal"/>
    <w:next w:val="Recref"/>
    <w:rsid w:val="006D4F78"/>
    <w:pPr>
      <w:keepNext/>
      <w:keepLines/>
      <w:spacing w:before="240"/>
      <w:jc w:val="center"/>
    </w:pPr>
    <w:rPr>
      <w:b/>
      <w:sz w:val="28"/>
    </w:rPr>
  </w:style>
  <w:style w:type="paragraph" w:customStyle="1" w:styleId="Annexref">
    <w:name w:val="Annex_ref"/>
    <w:basedOn w:val="Normal"/>
    <w:next w:val="Normalaftertitle"/>
    <w:rsid w:val="006D4F78"/>
    <w:pPr>
      <w:keepNext/>
      <w:keepLines/>
      <w:spacing w:after="280"/>
      <w:jc w:val="center"/>
    </w:pPr>
  </w:style>
  <w:style w:type="paragraph" w:customStyle="1" w:styleId="Appendixref">
    <w:name w:val="Appendix_ref"/>
    <w:basedOn w:val="Annexref"/>
    <w:next w:val="Normalaftertitle"/>
    <w:rsid w:val="006D4F78"/>
  </w:style>
  <w:style w:type="paragraph" w:customStyle="1" w:styleId="Figuretitle">
    <w:name w:val="Figure_title"/>
    <w:basedOn w:val="Normal"/>
    <w:next w:val="Figure"/>
    <w:link w:val="FiguretitleChar"/>
    <w:rsid w:val="006D4F7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D4F78"/>
    <w:pPr>
      <w:keepNext/>
      <w:spacing w:before="0" w:after="120"/>
      <w:jc w:val="center"/>
    </w:pPr>
    <w:rPr>
      <w:b/>
    </w:rPr>
  </w:style>
  <w:style w:type="paragraph" w:customStyle="1" w:styleId="Summary">
    <w:name w:val="Summary"/>
    <w:basedOn w:val="Normal"/>
    <w:next w:val="Normalaftertitle"/>
    <w:rsid w:val="006D4F7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character" w:customStyle="1" w:styleId="apple-style-span">
    <w:name w:val="apple-style-span"/>
    <w:basedOn w:val="DefaultParagraphFont"/>
    <w:rsid w:val="006124D5"/>
  </w:style>
  <w:style w:type="paragraph" w:styleId="DocumentMap">
    <w:name w:val="Document Map"/>
    <w:basedOn w:val="Normal"/>
    <w:link w:val="DocumentMapChar"/>
    <w:rsid w:val="00573B86"/>
    <w:rPr>
      <w:rFonts w:ascii="Tahoma" w:hAnsi="Tahoma" w:cs="Tahoma"/>
      <w:sz w:val="16"/>
      <w:szCs w:val="16"/>
    </w:rPr>
  </w:style>
  <w:style w:type="character" w:customStyle="1" w:styleId="DocumentMapChar">
    <w:name w:val="Document Map Char"/>
    <w:basedOn w:val="DefaultParagraphFont"/>
    <w:link w:val="DocumentMap"/>
    <w:rsid w:val="00573B86"/>
    <w:rPr>
      <w:rFonts w:ascii="Tahoma" w:hAnsi="Tahoma" w:cs="Tahoma"/>
      <w:sz w:val="16"/>
      <w:szCs w:val="16"/>
      <w:lang w:val="fr-FR" w:eastAsia="en-US"/>
    </w:rPr>
  </w:style>
  <w:style w:type="paragraph" w:customStyle="1" w:styleId="StyleEquationLatinItalic">
    <w:name w:val="Style Equation + (Latin) Italic"/>
    <w:basedOn w:val="Equation"/>
    <w:rsid w:val="00517A09"/>
    <w:rPr>
      <w:i/>
    </w:rPr>
  </w:style>
  <w:style w:type="paragraph" w:customStyle="1" w:styleId="FiguretitleNotBold">
    <w:name w:val="Figure_title + Not Bold"/>
    <w:basedOn w:val="Figuretitle"/>
    <w:rsid w:val="0048538F"/>
    <w:rPr>
      <w:b w:val="0"/>
      <w:bCs/>
    </w:rPr>
  </w:style>
  <w:style w:type="paragraph" w:customStyle="1" w:styleId="StyleEquationBefore0pt">
    <w:name w:val="Style Equation + Before:  0 pt"/>
    <w:basedOn w:val="Equation"/>
    <w:rsid w:val="002D7A35"/>
    <w:pPr>
      <w:spacing w:before="0"/>
    </w:pPr>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4.e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emf"/><Relationship Id="rId154" Type="http://schemas.openxmlformats.org/officeDocument/2006/relationships/image" Target="media/image72.wmf"/><Relationship Id="rId159" Type="http://schemas.openxmlformats.org/officeDocument/2006/relationships/oleObject" Target="embeddings/oleObject73.bin"/><Relationship Id="rId175" Type="http://schemas.openxmlformats.org/officeDocument/2006/relationships/theme" Target="theme/theme1.xml"/><Relationship Id="rId170" Type="http://schemas.openxmlformats.org/officeDocument/2006/relationships/image" Target="media/image80.emf"/><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ications/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28" Type="http://schemas.openxmlformats.org/officeDocument/2006/relationships/oleObject" Target="embeddings/oleObject57.bin"/><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oleObject" Target="embeddings/oleObject76.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oleObject" Target="embeddings/oleObject52.bin"/><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oleObject" Target="embeddings/oleObject79.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oleObject" Target="embeddings/oleObject55.bin"/><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e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image" Target="media/image55.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wmf"/><Relationship Id="rId164" Type="http://schemas.openxmlformats.org/officeDocument/2006/relationships/image" Target="media/image77.wmf"/><Relationship Id="rId169" Type="http://schemas.openxmlformats.org/officeDocument/2006/relationships/oleObject" Target="embeddings/oleObject78.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eader" Target="header5.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oleObject" Target="embeddings/oleObject53.bin"/><Relationship Id="rId125" Type="http://schemas.openxmlformats.org/officeDocument/2006/relationships/image" Target="media/image58.wmf"/><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header" Target="header6.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image" Target="media/image66.wmf"/><Relationship Id="rId163" Type="http://schemas.openxmlformats.org/officeDocument/2006/relationships/oleObject" Target="embeddings/oleObject75.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e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image" Target="media/image5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5199D-3763-4ECA-BC96-AFB3CDFF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1122</TotalTime>
  <Pages>31</Pages>
  <Words>6657</Words>
  <Characters>45200</Characters>
  <Application>Microsoft Office Word</Application>
  <DocSecurity>0</DocSecurity>
  <Lines>376</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51754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Gribkova</cp:lastModifiedBy>
  <cp:revision>109</cp:revision>
  <cp:lastPrinted>2010-03-26T15:10:00Z</cp:lastPrinted>
  <dcterms:created xsi:type="dcterms:W3CDTF">2010-03-01T09:47:00Z</dcterms:created>
  <dcterms:modified xsi:type="dcterms:W3CDTF">2010-04-30T13:12:00Z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